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017" w:rsidRDefault="00B45017" w:rsidP="00B45017">
      <w:pPr>
        <w:rPr>
          <w:lang w:eastAsia="zh-CN"/>
        </w:rPr>
      </w:pPr>
    </w:p>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tbl>
      <w:tblPr>
        <w:tblW w:w="10089" w:type="dxa"/>
        <w:tblLook w:val="01E0" w:firstRow="1" w:lastRow="1" w:firstColumn="1" w:lastColumn="1" w:noHBand="0" w:noVBand="0"/>
      </w:tblPr>
      <w:tblGrid>
        <w:gridCol w:w="10089"/>
      </w:tblGrid>
      <w:tr w:rsidR="00B45017" w:rsidRPr="000F6905" w:rsidTr="00CF0054">
        <w:tc>
          <w:tcPr>
            <w:tcW w:w="10089" w:type="dxa"/>
          </w:tcPr>
          <w:p w:rsidR="00B45017" w:rsidRPr="007B31CB" w:rsidRDefault="00B45017" w:rsidP="00CF0054">
            <w:pPr>
              <w:spacing w:before="380" w:line="280" w:lineRule="exact"/>
              <w:jc w:val="right"/>
              <w:rPr>
                <w:rFonts w:ascii="Tahoma" w:hAnsi="Tahoma" w:cs="Tahoma"/>
                <w:b/>
                <w:bCs/>
                <w:iCs/>
                <w:color w:val="243285"/>
                <w:sz w:val="32"/>
                <w:szCs w:val="32"/>
                <w:lang w:val="en-US"/>
              </w:rPr>
            </w:pPr>
          </w:p>
          <w:p w:rsidR="00B45017" w:rsidRPr="006D690E" w:rsidRDefault="00B45017" w:rsidP="00620F1C">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BT</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500-1</w:t>
            </w:r>
            <w:r w:rsidR="00620F1C">
              <w:rPr>
                <w:rFonts w:ascii="Tahoma" w:hAnsi="Tahoma" w:cs="Tahoma" w:hint="eastAsia"/>
                <w:b/>
                <w:bCs/>
                <w:iCs/>
                <w:color w:val="243285"/>
                <w:sz w:val="36"/>
                <w:szCs w:val="36"/>
                <w:lang w:eastAsia="zh-CN"/>
              </w:rPr>
              <w:t>3</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B45017" w:rsidRPr="000F6905" w:rsidRDefault="00B45017" w:rsidP="00620F1C">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620F1C">
              <w:rPr>
                <w:rFonts w:ascii="Tahoma" w:hAnsi="Tahoma" w:cs="Tahoma" w:hint="eastAsia"/>
                <w:b/>
                <w:bCs/>
                <w:iCs/>
                <w:color w:val="243285"/>
                <w:szCs w:val="24"/>
                <w:lang w:eastAsia="zh-CN"/>
              </w:rPr>
              <w:t>1</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2A71EE">
              <w:rPr>
                <w:rFonts w:ascii="Tahoma" w:hAnsi="Tahoma" w:cs="Tahoma" w:hint="eastAsia"/>
                <w:b/>
                <w:bCs/>
                <w:iCs/>
                <w:color w:val="243285"/>
                <w:szCs w:val="24"/>
                <w:lang w:eastAsia="zh-CN"/>
              </w:rPr>
              <w:t>1</w:t>
            </w:r>
            <w:r w:rsidR="00620F1C">
              <w:rPr>
                <w:rFonts w:ascii="Tahoma" w:hAnsi="Tahoma" w:cs="Tahoma" w:hint="eastAsia"/>
                <w:b/>
                <w:bCs/>
                <w:iCs/>
                <w:color w:val="243285"/>
                <w:szCs w:val="24"/>
                <w:lang w:eastAsia="zh-CN"/>
              </w:rPr>
              <w:t>2</w:t>
            </w:r>
            <w:r w:rsidRPr="000F6905">
              <w:rPr>
                <w:rFonts w:ascii="Tahoma" w:hAnsi="Tahoma" w:cs="Tahoma"/>
                <w:b/>
                <w:bCs/>
                <w:iCs/>
                <w:color w:val="243285"/>
                <w:szCs w:val="24"/>
              </w:rPr>
              <w:t>)</w:t>
            </w:r>
          </w:p>
        </w:tc>
      </w:tr>
      <w:tr w:rsidR="00B45017" w:rsidRPr="007B31CB" w:rsidTr="00CF0054">
        <w:tc>
          <w:tcPr>
            <w:tcW w:w="10089" w:type="dxa"/>
          </w:tcPr>
          <w:p w:rsidR="00B45017" w:rsidRDefault="00B45017" w:rsidP="00CF0054">
            <w:pPr>
              <w:spacing w:before="80" w:line="500" w:lineRule="exact"/>
              <w:jc w:val="right"/>
              <w:rPr>
                <w:rFonts w:ascii="SimHei" w:eastAsia="SimHei" w:hAnsi="Tahoma" w:cs="Tahoma"/>
                <w:b/>
                <w:bCs/>
                <w:iCs/>
                <w:color w:val="243285"/>
                <w:sz w:val="44"/>
                <w:szCs w:val="44"/>
                <w:lang w:eastAsia="zh-CN"/>
              </w:rPr>
            </w:pPr>
          </w:p>
          <w:p w:rsidR="00B45017" w:rsidRDefault="00B45017" w:rsidP="00CF0054">
            <w:pPr>
              <w:spacing w:before="80" w:line="500" w:lineRule="exact"/>
              <w:jc w:val="right"/>
              <w:rPr>
                <w:rFonts w:ascii="SimHei" w:eastAsia="SimHei" w:hAnsi="Tahoma" w:cs="Tahoma"/>
                <w:b/>
                <w:bCs/>
                <w:iCs/>
                <w:color w:val="243285"/>
                <w:sz w:val="44"/>
                <w:szCs w:val="44"/>
                <w:lang w:eastAsia="zh-CN"/>
              </w:rPr>
            </w:pPr>
            <w:r w:rsidRPr="00B45017">
              <w:rPr>
                <w:rFonts w:ascii="SimHei" w:eastAsia="SimHei" w:hAnsi="Tahoma" w:cs="Tahoma" w:hint="eastAsia"/>
                <w:b/>
                <w:bCs/>
                <w:iCs/>
                <w:color w:val="243285"/>
                <w:sz w:val="44"/>
                <w:szCs w:val="44"/>
                <w:lang w:eastAsia="zh-CN"/>
              </w:rPr>
              <w:t>电视图像质量的主观评价方法</w:t>
            </w:r>
          </w:p>
          <w:p w:rsidR="00B45017" w:rsidRDefault="00B45017" w:rsidP="00CF0054">
            <w:pPr>
              <w:spacing w:before="80" w:line="500" w:lineRule="exact"/>
              <w:jc w:val="right"/>
              <w:rPr>
                <w:rFonts w:ascii="SimHei" w:eastAsia="SimHei" w:hAnsi="Tahoma" w:cs="Tahoma"/>
                <w:b/>
                <w:bCs/>
                <w:iCs/>
                <w:color w:val="243285"/>
                <w:sz w:val="44"/>
                <w:szCs w:val="44"/>
                <w:lang w:eastAsia="zh-CN"/>
              </w:rPr>
            </w:pPr>
          </w:p>
          <w:p w:rsidR="00B45017" w:rsidRPr="00B45017" w:rsidRDefault="00B45017" w:rsidP="00CF0054">
            <w:pPr>
              <w:spacing w:before="80" w:line="500" w:lineRule="exact"/>
              <w:jc w:val="right"/>
              <w:rPr>
                <w:rFonts w:ascii="SimHei" w:eastAsia="SimHei" w:hAnsi="Tahoma" w:cs="Tahoma"/>
                <w:b/>
                <w:bCs/>
                <w:color w:val="243285"/>
                <w:sz w:val="44"/>
                <w:szCs w:val="44"/>
                <w:lang w:val="en-US" w:eastAsia="zh-CN"/>
              </w:rPr>
            </w:pPr>
          </w:p>
          <w:p w:rsidR="00B45017" w:rsidRPr="007B31CB" w:rsidRDefault="00B45017" w:rsidP="00CF0054">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45017" w:rsidTr="00CF0054">
        <w:tc>
          <w:tcPr>
            <w:tcW w:w="10089" w:type="dxa"/>
          </w:tcPr>
          <w:p w:rsidR="00B45017" w:rsidRPr="008D3573" w:rsidRDefault="00B45017" w:rsidP="00CF0054">
            <w:pPr>
              <w:spacing w:before="80" w:after="180" w:line="360" w:lineRule="exact"/>
              <w:ind w:right="720"/>
              <w:rPr>
                <w:rFonts w:ascii="Tahoma" w:hAnsi="Tahoma" w:cs="Tahoma"/>
                <w:b/>
                <w:bCs/>
                <w:iCs/>
                <w:color w:val="243285"/>
                <w:sz w:val="36"/>
                <w:szCs w:val="36"/>
                <w:lang w:val="en-US" w:eastAsia="zh-CN"/>
              </w:rPr>
            </w:pPr>
          </w:p>
          <w:p w:rsidR="00B45017" w:rsidRPr="007B31CB" w:rsidRDefault="00B45017" w:rsidP="00CF005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BT</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B946E8" w:rsidRDefault="00B45017" w:rsidP="00B946E8">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rsidR="00B45017" w:rsidRPr="007B31CB" w:rsidRDefault="00B946E8" w:rsidP="00B946E8">
            <w:pPr>
              <w:spacing w:before="80" w:line="360" w:lineRule="exact"/>
              <w:jc w:val="right"/>
              <w:rPr>
                <w:rFonts w:ascii="Tahoma" w:hAnsi="Tahoma" w:cs="Tahoma"/>
                <w:b/>
                <w:bCs/>
                <w:iCs/>
                <w:color w:val="243285"/>
                <w:sz w:val="36"/>
                <w:szCs w:val="36"/>
                <w:lang w:val="en-US" w:eastAsia="zh-CN"/>
              </w:rPr>
            </w:pPr>
            <w:r w:rsidRPr="00B946E8">
              <w:rPr>
                <w:rFonts w:ascii="Tahoma" w:eastAsia="SimHei" w:hAnsi="Tahoma" w:cs="Tahoma"/>
                <w:b/>
                <w:bCs/>
                <w:iCs/>
                <w:color w:val="243285"/>
                <w:sz w:val="36"/>
                <w:szCs w:val="36"/>
                <w:lang w:val="en-US" w:eastAsia="zh-CN"/>
              </w:rPr>
              <w:t>(</w:t>
            </w:r>
            <w:r w:rsidR="00B45017">
              <w:rPr>
                <w:rFonts w:ascii="SimHei" w:eastAsia="SimHei" w:hAnsi="Tahoma" w:cs="Tahoma" w:hint="eastAsia"/>
                <w:b/>
                <w:bCs/>
                <w:iCs/>
                <w:color w:val="243285"/>
                <w:sz w:val="36"/>
                <w:szCs w:val="36"/>
                <w:lang w:val="en-US" w:eastAsia="zh-CN"/>
              </w:rPr>
              <w:t>电视</w:t>
            </w:r>
            <w:r w:rsidRPr="00B946E8">
              <w:rPr>
                <w:rFonts w:ascii="Tahoma" w:eastAsia="SimHei" w:hAnsi="Tahoma" w:cs="Tahoma" w:hint="eastAsia"/>
                <w:b/>
                <w:bCs/>
                <w:iCs/>
                <w:color w:val="243285"/>
                <w:sz w:val="36"/>
                <w:szCs w:val="36"/>
                <w:lang w:val="en-US" w:eastAsia="zh-CN"/>
              </w:rPr>
              <w:t>)</w:t>
            </w:r>
          </w:p>
          <w:p w:rsidR="00B45017" w:rsidRPr="007B31CB" w:rsidRDefault="00B45017" w:rsidP="00CF0054">
            <w:pPr>
              <w:spacing w:before="80" w:line="360" w:lineRule="exact"/>
              <w:jc w:val="right"/>
              <w:rPr>
                <w:rFonts w:ascii="Tahoma" w:hAnsi="Tahoma" w:cs="Tahoma"/>
                <w:b/>
                <w:bCs/>
                <w:iCs/>
                <w:color w:val="243285"/>
                <w:sz w:val="32"/>
                <w:szCs w:val="32"/>
                <w:lang w:val="en-US" w:eastAsia="zh-CN"/>
              </w:rPr>
            </w:pPr>
          </w:p>
        </w:tc>
      </w:tr>
    </w:tbl>
    <w:p w:rsidR="00B45017" w:rsidRDefault="00B45017" w:rsidP="00B45017">
      <w:pPr>
        <w:spacing w:before="80"/>
        <w:rPr>
          <w:i/>
          <w:sz w:val="22"/>
          <w:lang w:val="en-US" w:eastAsia="zh-CN"/>
        </w:rPr>
      </w:pPr>
    </w:p>
    <w:p w:rsidR="00B45017" w:rsidRDefault="00B45017" w:rsidP="00B45017">
      <w:pPr>
        <w:spacing w:before="80"/>
        <w:rPr>
          <w:i/>
          <w:sz w:val="22"/>
          <w:lang w:val="en-US" w:eastAsia="zh-CN"/>
        </w:rPr>
      </w:pPr>
    </w:p>
    <w:p w:rsidR="00B45017" w:rsidRDefault="00B45017" w:rsidP="00B45017">
      <w:pPr>
        <w:spacing w:before="80"/>
        <w:rPr>
          <w:i/>
          <w:sz w:val="22"/>
          <w:lang w:val="en-US" w:eastAsia="zh-CN"/>
        </w:rPr>
      </w:pPr>
    </w:p>
    <w:p w:rsidR="00B45017" w:rsidRDefault="00B45017" w:rsidP="00B45017">
      <w:pPr>
        <w:spacing w:before="80"/>
        <w:rPr>
          <w:i/>
          <w:sz w:val="22"/>
          <w:lang w:val="en-US" w:eastAsia="zh-CN"/>
        </w:rPr>
      </w:pPr>
    </w:p>
    <w:p w:rsidR="00B45017" w:rsidRPr="008D3573" w:rsidRDefault="00B45017" w:rsidP="00B45017">
      <w:pPr>
        <w:rPr>
          <w:lang w:val="en-US" w:eastAsia="zh-CN"/>
        </w:rPr>
      </w:pPr>
    </w:p>
    <w:p w:rsidR="00B45017" w:rsidRPr="00D51444" w:rsidRDefault="00B45017" w:rsidP="00B45017">
      <w:pPr>
        <w:spacing w:before="240"/>
        <w:rPr>
          <w:lang w:val="en-US" w:eastAsia="zh-CN"/>
        </w:rPr>
        <w:sectPr w:rsidR="00B45017" w:rsidRPr="00D51444">
          <w:headerReference w:type="even" r:id="rId8"/>
          <w:headerReference w:type="default" r:id="rId9"/>
          <w:pgSz w:w="11907" w:h="16834" w:code="9"/>
          <w:pgMar w:top="1418" w:right="1134" w:bottom="1134" w:left="1134" w:header="720" w:footer="482" w:gutter="0"/>
          <w:paperSrc w:first="15" w:other="15"/>
          <w:cols w:space="720"/>
        </w:sectPr>
      </w:pPr>
    </w:p>
    <w:p w:rsidR="00B45017" w:rsidRPr="009E6169" w:rsidRDefault="00B45017" w:rsidP="00B45017">
      <w:pPr>
        <w:spacing w:before="0"/>
        <w:rPr>
          <w:sz w:val="6"/>
          <w:szCs w:val="6"/>
          <w:lang w:val="en-US" w:eastAsia="zh-CN"/>
        </w:rPr>
      </w:pPr>
    </w:p>
    <w:p w:rsidR="00B45017" w:rsidRPr="00586EF8" w:rsidRDefault="00B45017" w:rsidP="00B946E8">
      <w:pPr>
        <w:pStyle w:val="Heading1"/>
        <w:spacing w:before="120"/>
        <w:jc w:val="center"/>
        <w:rPr>
          <w:lang w:val="en-US" w:eastAsia="zh-CN"/>
        </w:rPr>
      </w:pPr>
      <w:r>
        <w:rPr>
          <w:rFonts w:hint="eastAsia"/>
          <w:lang w:val="fr-CH" w:eastAsia="zh-CN"/>
        </w:rPr>
        <w:t>前言</w:t>
      </w:r>
    </w:p>
    <w:p w:rsidR="00B45017" w:rsidRPr="00355C93" w:rsidRDefault="00B45017" w:rsidP="00B4501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45017" w:rsidRPr="00355C93" w:rsidRDefault="00B45017" w:rsidP="00B4501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B45017" w:rsidRPr="00943821" w:rsidRDefault="00B45017" w:rsidP="00B4501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B45017" w:rsidRPr="00355C93" w:rsidRDefault="00B45017" w:rsidP="00B4501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45017" w:rsidRDefault="00B45017" w:rsidP="00B45017">
      <w:pPr>
        <w:jc w:val="center"/>
        <w:rPr>
          <w:sz w:val="22"/>
          <w:lang w:val="en-US" w:eastAsia="zh-CN"/>
        </w:rPr>
      </w:pPr>
    </w:p>
    <w:p w:rsidR="00B45017" w:rsidRDefault="00B45017" w:rsidP="00B4501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B45017" w:rsidTr="00CF0054">
        <w:tc>
          <w:tcPr>
            <w:tcW w:w="9748" w:type="dxa"/>
            <w:gridSpan w:val="2"/>
          </w:tcPr>
          <w:p w:rsidR="00B45017" w:rsidRPr="00C12100"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946E8">
              <w:rPr>
                <w:rFonts w:hint="eastAsia"/>
                <w:bCs/>
                <w:lang w:val="en-US" w:eastAsia="zh-CN"/>
              </w:rPr>
              <w:t xml:space="preserve"> </w:t>
            </w:r>
            <w:r w:rsidRPr="00C12100">
              <w:rPr>
                <w:rFonts w:hint="eastAsia"/>
                <w:bCs/>
                <w:lang w:val="en-US" w:eastAsia="zh-CN"/>
              </w:rPr>
              <w:t>系列建议书</w:t>
            </w:r>
          </w:p>
          <w:p w:rsidR="00B45017" w:rsidRPr="00F128B0" w:rsidRDefault="00B45017" w:rsidP="00CF0054">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B45017" w:rsidRPr="00355C93" w:rsidTr="00CF0054">
        <w:tc>
          <w:tcPr>
            <w:tcW w:w="960" w:type="dxa"/>
          </w:tcPr>
          <w:p w:rsidR="00B45017" w:rsidRPr="00355C93" w:rsidRDefault="00B45017" w:rsidP="00CF0054">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BO</w:t>
            </w:r>
          </w:p>
        </w:tc>
        <w:tc>
          <w:tcPr>
            <w:tcW w:w="8788" w:type="dxa"/>
          </w:tcPr>
          <w:p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BR</w:t>
            </w:r>
          </w:p>
        </w:tc>
        <w:tc>
          <w:tcPr>
            <w:tcW w:w="8788" w:type="dxa"/>
          </w:tcPr>
          <w:p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B45017" w:rsidRPr="00355C93" w:rsidTr="00B45017">
        <w:tc>
          <w:tcPr>
            <w:tcW w:w="960" w:type="dxa"/>
            <w:tcBorders>
              <w:bottom w:val="nil"/>
            </w:tcBorders>
          </w:tcPr>
          <w:p w:rsidR="00B45017" w:rsidRPr="00355C93" w:rsidRDefault="00B45017" w:rsidP="00CF0054">
            <w:pPr>
              <w:spacing w:before="30" w:after="30"/>
              <w:ind w:left="57"/>
              <w:jc w:val="left"/>
              <w:rPr>
                <w:b/>
                <w:bCs/>
                <w:sz w:val="20"/>
                <w:lang w:val="en-US"/>
              </w:rPr>
            </w:pPr>
            <w:r w:rsidRPr="00355C93">
              <w:rPr>
                <w:b/>
                <w:bCs/>
                <w:sz w:val="20"/>
                <w:lang w:val="en-US"/>
              </w:rPr>
              <w:t>BS</w:t>
            </w:r>
          </w:p>
        </w:tc>
        <w:tc>
          <w:tcPr>
            <w:tcW w:w="8788" w:type="dxa"/>
            <w:tcBorders>
              <w:bottom w:val="nil"/>
            </w:tcBorders>
          </w:tcPr>
          <w:p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B45017" w:rsidRPr="00B45017" w:rsidTr="00B45017">
        <w:tc>
          <w:tcPr>
            <w:tcW w:w="960" w:type="dxa"/>
            <w:tcBorders>
              <w:top w:val="nil"/>
              <w:bottom w:val="nil"/>
            </w:tcBorders>
            <w:shd w:val="clear" w:color="auto" w:fill="F2F2F2" w:themeFill="background1" w:themeFillShade="F2"/>
          </w:tcPr>
          <w:p w:rsidR="00B45017" w:rsidRPr="00B45017" w:rsidRDefault="00B45017" w:rsidP="00CF0054">
            <w:pPr>
              <w:spacing w:before="30" w:after="30"/>
              <w:ind w:left="57"/>
              <w:jc w:val="left"/>
              <w:rPr>
                <w:b/>
                <w:bCs/>
                <w:color w:val="000080"/>
                <w:sz w:val="20"/>
                <w:lang w:val="en-US"/>
              </w:rPr>
            </w:pPr>
            <w:r w:rsidRPr="00B45017">
              <w:rPr>
                <w:b/>
                <w:bCs/>
                <w:color w:val="000080"/>
                <w:sz w:val="20"/>
                <w:lang w:val="en-US"/>
              </w:rPr>
              <w:t>BT</w:t>
            </w:r>
          </w:p>
        </w:tc>
        <w:tc>
          <w:tcPr>
            <w:tcW w:w="8788" w:type="dxa"/>
            <w:tcBorders>
              <w:top w:val="nil"/>
              <w:bottom w:val="nil"/>
            </w:tcBorders>
            <w:shd w:val="clear" w:color="auto" w:fill="F2F2F2" w:themeFill="background1" w:themeFillShade="F2"/>
          </w:tcPr>
          <w:p w:rsidR="00B45017" w:rsidRPr="00B45017" w:rsidRDefault="00B45017" w:rsidP="00B45017">
            <w:pPr>
              <w:spacing w:before="30" w:after="30"/>
              <w:ind w:left="57" w:hanging="61"/>
              <w:jc w:val="left"/>
              <w:rPr>
                <w:b/>
                <w:bCs/>
                <w:color w:val="000080"/>
                <w:sz w:val="20"/>
                <w:lang w:val="en-US"/>
              </w:rPr>
            </w:pPr>
            <w:r w:rsidRPr="00B45017">
              <w:rPr>
                <w:rFonts w:hint="eastAsia"/>
                <w:b/>
                <w:bCs/>
                <w:color w:val="000080"/>
                <w:sz w:val="20"/>
                <w:lang w:val="en-US"/>
              </w:rPr>
              <w:t>广播业务（电视）</w:t>
            </w:r>
          </w:p>
        </w:tc>
      </w:tr>
      <w:tr w:rsidR="00B45017" w:rsidRPr="00355C93" w:rsidTr="00B45017">
        <w:tc>
          <w:tcPr>
            <w:tcW w:w="960" w:type="dxa"/>
            <w:tcBorders>
              <w:top w:val="nil"/>
            </w:tcBorders>
          </w:tcPr>
          <w:p w:rsidR="00B45017" w:rsidRPr="00355C93" w:rsidRDefault="00B45017" w:rsidP="00CF0054">
            <w:pPr>
              <w:spacing w:before="30" w:after="30"/>
              <w:ind w:left="57"/>
              <w:jc w:val="left"/>
              <w:rPr>
                <w:b/>
                <w:bCs/>
                <w:sz w:val="20"/>
                <w:lang w:val="fr-CH"/>
              </w:rPr>
            </w:pPr>
            <w:r w:rsidRPr="00355C93">
              <w:rPr>
                <w:b/>
                <w:bCs/>
                <w:sz w:val="20"/>
                <w:lang w:val="fr-CH"/>
              </w:rPr>
              <w:t>F</w:t>
            </w:r>
          </w:p>
        </w:tc>
        <w:tc>
          <w:tcPr>
            <w:tcW w:w="8788" w:type="dxa"/>
            <w:tcBorders>
              <w:top w:val="nil"/>
            </w:tcBorders>
          </w:tcPr>
          <w:p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B45017" w:rsidRPr="00355C93" w:rsidTr="00B45017">
        <w:tc>
          <w:tcPr>
            <w:tcW w:w="960" w:type="dxa"/>
            <w:tcBorders>
              <w:bottom w:val="nil"/>
            </w:tcBorders>
          </w:tcPr>
          <w:p w:rsidR="00B45017" w:rsidRPr="00F128B0" w:rsidRDefault="00B45017" w:rsidP="00CF0054">
            <w:pPr>
              <w:spacing w:before="30" w:after="30"/>
              <w:ind w:left="57"/>
              <w:jc w:val="left"/>
              <w:rPr>
                <w:b/>
                <w:bCs/>
                <w:sz w:val="20"/>
                <w:lang w:val="en-US"/>
              </w:rPr>
            </w:pPr>
            <w:r w:rsidRPr="00F128B0">
              <w:rPr>
                <w:b/>
                <w:bCs/>
                <w:sz w:val="20"/>
                <w:lang w:val="en-US"/>
              </w:rPr>
              <w:t>M</w:t>
            </w:r>
          </w:p>
        </w:tc>
        <w:tc>
          <w:tcPr>
            <w:tcW w:w="8788" w:type="dxa"/>
            <w:tcBorders>
              <w:bottom w:val="nil"/>
            </w:tcBorders>
          </w:tcPr>
          <w:p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45017" w:rsidRPr="00B45017" w:rsidTr="00B45017">
        <w:tc>
          <w:tcPr>
            <w:tcW w:w="960" w:type="dxa"/>
            <w:tcBorders>
              <w:top w:val="nil"/>
              <w:bottom w:val="nil"/>
            </w:tcBorders>
            <w:shd w:val="clear" w:color="auto" w:fill="FFFFFF" w:themeFill="background1"/>
          </w:tcPr>
          <w:p w:rsidR="00B45017" w:rsidRPr="00B45017" w:rsidRDefault="00B45017" w:rsidP="00CF0054">
            <w:pPr>
              <w:spacing w:before="30" w:after="30"/>
              <w:ind w:left="57"/>
              <w:jc w:val="left"/>
              <w:rPr>
                <w:b/>
                <w:bCs/>
                <w:sz w:val="20"/>
                <w:lang w:val="fr-CH"/>
              </w:rPr>
            </w:pPr>
            <w:r w:rsidRPr="00B45017">
              <w:rPr>
                <w:b/>
                <w:bCs/>
                <w:sz w:val="20"/>
                <w:lang w:val="fr-CH"/>
              </w:rPr>
              <w:t>P</w:t>
            </w:r>
          </w:p>
        </w:tc>
        <w:tc>
          <w:tcPr>
            <w:tcW w:w="8788" w:type="dxa"/>
            <w:tcBorders>
              <w:top w:val="nil"/>
              <w:bottom w:val="nil"/>
            </w:tcBorders>
            <w:shd w:val="clear" w:color="auto" w:fill="FFFFFF" w:themeFill="background1"/>
          </w:tcPr>
          <w:p w:rsidR="00B45017" w:rsidRPr="00B45017" w:rsidRDefault="00B45017" w:rsidP="00B45017">
            <w:pPr>
              <w:spacing w:before="30" w:after="30"/>
              <w:ind w:left="57" w:hanging="61"/>
              <w:jc w:val="left"/>
              <w:rPr>
                <w:sz w:val="20"/>
                <w:lang w:val="fr-CH"/>
              </w:rPr>
            </w:pPr>
            <w:r w:rsidRPr="00B45017">
              <w:rPr>
                <w:rFonts w:hint="eastAsia"/>
                <w:sz w:val="20"/>
                <w:lang w:val="fr-CH"/>
              </w:rPr>
              <w:t>无线电波传播</w:t>
            </w:r>
          </w:p>
        </w:tc>
      </w:tr>
      <w:tr w:rsidR="00B45017" w:rsidRPr="00355C93" w:rsidTr="00CF0054">
        <w:tc>
          <w:tcPr>
            <w:tcW w:w="960" w:type="dxa"/>
            <w:tcBorders>
              <w:top w:val="nil"/>
            </w:tcBorders>
          </w:tcPr>
          <w:p w:rsidR="00B45017" w:rsidRPr="00355C93" w:rsidRDefault="00B45017" w:rsidP="00CF0054">
            <w:pPr>
              <w:spacing w:before="30" w:after="30"/>
              <w:ind w:left="57"/>
              <w:jc w:val="left"/>
              <w:rPr>
                <w:b/>
                <w:bCs/>
                <w:sz w:val="20"/>
                <w:lang w:val="en-US"/>
              </w:rPr>
            </w:pPr>
            <w:r w:rsidRPr="00355C93">
              <w:rPr>
                <w:b/>
                <w:bCs/>
                <w:sz w:val="20"/>
                <w:lang w:val="en-US"/>
              </w:rPr>
              <w:t>RA</w:t>
            </w:r>
          </w:p>
        </w:tc>
        <w:tc>
          <w:tcPr>
            <w:tcW w:w="8788" w:type="dxa"/>
            <w:tcBorders>
              <w:top w:val="nil"/>
            </w:tcBorders>
          </w:tcPr>
          <w:p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45017" w:rsidRPr="00355C93" w:rsidTr="00CF0054">
        <w:tc>
          <w:tcPr>
            <w:tcW w:w="960" w:type="dxa"/>
            <w:tcBorders>
              <w:bottom w:val="nil"/>
            </w:tcBorders>
          </w:tcPr>
          <w:p w:rsidR="00B45017" w:rsidRPr="00355C93" w:rsidRDefault="00B45017" w:rsidP="00CF0054">
            <w:pPr>
              <w:spacing w:before="30" w:after="30"/>
              <w:ind w:left="57"/>
              <w:jc w:val="left"/>
              <w:rPr>
                <w:b/>
                <w:bCs/>
                <w:sz w:val="20"/>
                <w:lang w:val="en-US"/>
              </w:rPr>
            </w:pPr>
            <w:r w:rsidRPr="00355C93">
              <w:rPr>
                <w:b/>
                <w:bCs/>
                <w:sz w:val="20"/>
                <w:lang w:val="en-US"/>
              </w:rPr>
              <w:t>RS</w:t>
            </w:r>
          </w:p>
        </w:tc>
        <w:tc>
          <w:tcPr>
            <w:tcW w:w="8788" w:type="dxa"/>
            <w:tcBorders>
              <w:bottom w:val="nil"/>
            </w:tcBorders>
          </w:tcPr>
          <w:p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45017" w:rsidRPr="00355C93" w:rsidTr="00CF0054">
        <w:tc>
          <w:tcPr>
            <w:tcW w:w="960" w:type="dxa"/>
            <w:tcBorders>
              <w:top w:val="nil"/>
              <w:bottom w:val="nil"/>
            </w:tcBorders>
            <w:shd w:val="clear" w:color="auto" w:fill="FFFFFF" w:themeFill="background1"/>
          </w:tcPr>
          <w:p w:rsidR="00B45017" w:rsidRPr="002C01E1" w:rsidRDefault="00B45017" w:rsidP="00CF0054">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B45017" w:rsidRPr="002C01E1" w:rsidRDefault="00B45017" w:rsidP="00CF0054">
            <w:pPr>
              <w:spacing w:before="30" w:after="30"/>
              <w:jc w:val="left"/>
              <w:rPr>
                <w:sz w:val="20"/>
                <w:lang w:val="en-US"/>
              </w:rPr>
            </w:pPr>
            <w:r w:rsidRPr="002C01E1">
              <w:rPr>
                <w:rFonts w:hint="eastAsia"/>
                <w:sz w:val="20"/>
                <w:lang w:val="en-US"/>
              </w:rPr>
              <w:t>卫星固定业务</w:t>
            </w:r>
          </w:p>
        </w:tc>
      </w:tr>
      <w:tr w:rsidR="00B45017" w:rsidRPr="00355C93" w:rsidTr="00CF0054">
        <w:tc>
          <w:tcPr>
            <w:tcW w:w="960" w:type="dxa"/>
            <w:tcBorders>
              <w:top w:val="nil"/>
            </w:tcBorders>
          </w:tcPr>
          <w:p w:rsidR="00B45017" w:rsidRPr="00355C93" w:rsidRDefault="00B45017" w:rsidP="00CF0054">
            <w:pPr>
              <w:spacing w:before="30" w:after="30"/>
              <w:ind w:left="57"/>
              <w:jc w:val="left"/>
              <w:rPr>
                <w:b/>
                <w:bCs/>
                <w:sz w:val="20"/>
                <w:lang w:val="en-US"/>
              </w:rPr>
            </w:pPr>
            <w:r w:rsidRPr="00355C93">
              <w:rPr>
                <w:b/>
                <w:bCs/>
                <w:sz w:val="20"/>
                <w:lang w:val="en-US"/>
              </w:rPr>
              <w:t>SA</w:t>
            </w:r>
          </w:p>
        </w:tc>
        <w:tc>
          <w:tcPr>
            <w:tcW w:w="8788" w:type="dxa"/>
            <w:tcBorders>
              <w:top w:val="nil"/>
            </w:tcBorders>
          </w:tcPr>
          <w:p w:rsidR="00B45017" w:rsidRPr="00355C93" w:rsidRDefault="00B45017" w:rsidP="00CF0054">
            <w:pPr>
              <w:spacing w:before="30" w:after="30"/>
              <w:jc w:val="left"/>
              <w:rPr>
                <w:sz w:val="20"/>
                <w:lang w:val="en-US"/>
              </w:rPr>
            </w:pPr>
            <w:r w:rsidRPr="00355C93">
              <w:rPr>
                <w:rFonts w:hint="eastAsia"/>
                <w:sz w:val="20"/>
                <w:lang w:val="en-US" w:eastAsia="zh-CN"/>
              </w:rPr>
              <w:t>空间应用和气象</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SF</w:t>
            </w:r>
          </w:p>
        </w:tc>
        <w:tc>
          <w:tcPr>
            <w:tcW w:w="8788" w:type="dxa"/>
          </w:tcPr>
          <w:p w:rsidR="00B45017" w:rsidRPr="00355C93" w:rsidRDefault="00B45017" w:rsidP="00CF005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SM</w:t>
            </w:r>
          </w:p>
        </w:tc>
        <w:tc>
          <w:tcPr>
            <w:tcW w:w="8788" w:type="dxa"/>
          </w:tcPr>
          <w:p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SNG</w:t>
            </w:r>
          </w:p>
        </w:tc>
        <w:tc>
          <w:tcPr>
            <w:tcW w:w="8788" w:type="dxa"/>
          </w:tcPr>
          <w:p w:rsidR="00B45017" w:rsidRPr="00355C93" w:rsidRDefault="00B45017" w:rsidP="00CF0054">
            <w:pPr>
              <w:spacing w:before="30" w:after="30"/>
              <w:jc w:val="left"/>
              <w:rPr>
                <w:sz w:val="20"/>
                <w:lang w:val="en-US"/>
              </w:rPr>
            </w:pPr>
            <w:r w:rsidRPr="00355C93">
              <w:rPr>
                <w:rFonts w:hint="eastAsia"/>
                <w:sz w:val="20"/>
                <w:lang w:val="en-US" w:eastAsia="zh-CN"/>
              </w:rPr>
              <w:t>卫星新闻采集</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TF</w:t>
            </w:r>
          </w:p>
        </w:tc>
        <w:tc>
          <w:tcPr>
            <w:tcW w:w="8788" w:type="dxa"/>
          </w:tcPr>
          <w:p w:rsidR="00B45017" w:rsidRPr="00355C93" w:rsidRDefault="00B45017" w:rsidP="00CF0054">
            <w:pPr>
              <w:spacing w:before="30" w:after="30"/>
              <w:jc w:val="left"/>
              <w:rPr>
                <w:sz w:val="20"/>
                <w:lang w:val="en-US" w:eastAsia="zh-CN"/>
              </w:rPr>
            </w:pPr>
            <w:r w:rsidRPr="00355C93">
              <w:rPr>
                <w:rFonts w:hint="eastAsia"/>
                <w:sz w:val="20"/>
                <w:lang w:val="en-US" w:eastAsia="zh-CN"/>
              </w:rPr>
              <w:t>时间信号和频率标准发射</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V</w:t>
            </w:r>
          </w:p>
        </w:tc>
        <w:tc>
          <w:tcPr>
            <w:tcW w:w="8788" w:type="dxa"/>
          </w:tcPr>
          <w:p w:rsidR="00B45017" w:rsidRPr="00355C93" w:rsidRDefault="00B45017" w:rsidP="00CF0054">
            <w:pPr>
              <w:spacing w:before="30" w:after="180"/>
              <w:jc w:val="left"/>
              <w:rPr>
                <w:sz w:val="20"/>
                <w:lang w:val="en-US"/>
              </w:rPr>
            </w:pPr>
            <w:r w:rsidRPr="00355C93">
              <w:rPr>
                <w:rFonts w:hint="eastAsia"/>
                <w:sz w:val="20"/>
                <w:lang w:val="en-US" w:eastAsia="zh-CN"/>
              </w:rPr>
              <w:t>词汇和相关问题</w:t>
            </w:r>
          </w:p>
        </w:tc>
      </w:tr>
    </w:tbl>
    <w:p w:rsidR="00B45017" w:rsidRDefault="00B45017" w:rsidP="00B4501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B45017" w:rsidTr="00CF0054">
        <w:tc>
          <w:tcPr>
            <w:tcW w:w="9775" w:type="dxa"/>
          </w:tcPr>
          <w:p w:rsidR="00B45017" w:rsidRPr="00F128B0" w:rsidRDefault="00B45017" w:rsidP="00CF0054">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B45017" w:rsidRPr="00355C93" w:rsidRDefault="00B45017" w:rsidP="00620F1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620F1C">
        <w:rPr>
          <w:rFonts w:hint="eastAsia"/>
          <w:sz w:val="20"/>
          <w:lang w:eastAsia="zh-CN"/>
        </w:rPr>
        <w:t>2</w:t>
      </w:r>
      <w:r w:rsidRPr="00355C93">
        <w:rPr>
          <w:rFonts w:hint="eastAsia"/>
          <w:sz w:val="20"/>
          <w:lang w:eastAsia="zh-CN"/>
        </w:rPr>
        <w:t>年，日内瓦</w:t>
      </w:r>
    </w:p>
    <w:p w:rsidR="00B45017" w:rsidRDefault="00B45017" w:rsidP="00B45017">
      <w:pPr>
        <w:rPr>
          <w:szCs w:val="24"/>
          <w:lang w:eastAsia="zh-CN"/>
        </w:rPr>
      </w:pPr>
    </w:p>
    <w:p w:rsidR="00B45017" w:rsidRPr="00A613D0" w:rsidRDefault="00B45017" w:rsidP="00B946E8">
      <w:pPr>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B946E8">
        <w:rPr>
          <w:rFonts w:hint="eastAsia"/>
          <w:sz w:val="20"/>
          <w:lang w:val="en-US" w:eastAsia="zh-CN"/>
        </w:rPr>
        <w:t>国际电联</w:t>
      </w:r>
      <w:r w:rsidR="00B946E8">
        <w:rPr>
          <w:rFonts w:hint="eastAsia"/>
          <w:sz w:val="20"/>
          <w:lang w:val="en-US" w:eastAsia="zh-CN"/>
        </w:rPr>
        <w:t xml:space="preserve"> </w:t>
      </w:r>
      <w:r w:rsidRPr="00A613D0">
        <w:rPr>
          <w:sz w:val="20"/>
          <w:lang w:val="en-US" w:eastAsia="zh-CN"/>
        </w:rPr>
        <w:t>20</w:t>
      </w:r>
      <w:r>
        <w:rPr>
          <w:rFonts w:hint="eastAsia"/>
          <w:sz w:val="20"/>
          <w:lang w:val="en-US" w:eastAsia="zh-CN"/>
        </w:rPr>
        <w:t>1</w:t>
      </w:r>
      <w:r w:rsidR="00620F1C">
        <w:rPr>
          <w:rFonts w:hint="eastAsia"/>
          <w:sz w:val="20"/>
          <w:lang w:val="en-US" w:eastAsia="zh-CN"/>
        </w:rPr>
        <w:t>2</w:t>
      </w:r>
    </w:p>
    <w:p w:rsidR="00524756" w:rsidRPr="00470E28" w:rsidRDefault="00B45017" w:rsidP="00B45017">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45017" w:rsidRDefault="00B45017" w:rsidP="00524756">
      <w:pPr>
        <w:pStyle w:val="RecNoBR"/>
        <w:spacing w:before="0"/>
        <w:rPr>
          <w:lang w:val="en-US" w:eastAsia="zh-CN"/>
        </w:rPr>
        <w:sectPr w:rsidR="00B45017" w:rsidSect="002E51BC">
          <w:headerReference w:type="even" r:id="rId12"/>
          <w:headerReference w:type="default" r:id="rId13"/>
          <w:pgSz w:w="11907" w:h="16834" w:code="9"/>
          <w:pgMar w:top="1418" w:right="1134" w:bottom="1134" w:left="1134" w:header="720" w:footer="482" w:gutter="0"/>
          <w:paperSrc w:first="15" w:other="15"/>
          <w:pgNumType w:fmt="lowerRoman"/>
          <w:cols w:space="720"/>
        </w:sectPr>
      </w:pPr>
    </w:p>
    <w:p w:rsidR="002E51BC" w:rsidRPr="00B45017" w:rsidRDefault="002E51BC" w:rsidP="00B946E8">
      <w:pPr>
        <w:pStyle w:val="RecNoBR"/>
        <w:spacing w:before="240"/>
        <w:rPr>
          <w:lang w:eastAsia="zh-CN"/>
        </w:rPr>
      </w:pPr>
      <w:bookmarkStart w:id="1" w:name="OLE_LINK1"/>
      <w:bookmarkStart w:id="2" w:name="OLE_LINK2"/>
      <w:r w:rsidRPr="00B45017">
        <w:rPr>
          <w:lang w:eastAsia="zh-CN"/>
        </w:rPr>
        <w:lastRenderedPageBreak/>
        <w:t>ITU-R  BT.500-1</w:t>
      </w:r>
      <w:r w:rsidR="0080799C">
        <w:rPr>
          <w:rFonts w:hint="eastAsia"/>
          <w:lang w:eastAsia="zh-CN"/>
        </w:rPr>
        <w:t>3</w:t>
      </w:r>
      <w:r w:rsidR="00953866" w:rsidRPr="00B45017">
        <w:rPr>
          <w:rFonts w:hint="eastAsia"/>
          <w:lang w:eastAsia="zh-CN"/>
        </w:rPr>
        <w:t>建议书</w:t>
      </w:r>
      <w:bookmarkEnd w:id="1"/>
      <w:bookmarkEnd w:id="2"/>
    </w:p>
    <w:p w:rsidR="00524756" w:rsidRPr="003955F6" w:rsidRDefault="00953866" w:rsidP="00B45017">
      <w:pPr>
        <w:pStyle w:val="RectitleBR"/>
        <w:rPr>
          <w:lang w:val="en-US" w:eastAsia="zh-CN"/>
        </w:rPr>
      </w:pPr>
      <w:bookmarkStart w:id="3" w:name="OLE_LINK3"/>
      <w:bookmarkStart w:id="4" w:name="OLE_LINK4"/>
      <w:r w:rsidRPr="00B45017">
        <w:rPr>
          <w:rFonts w:hint="eastAsia"/>
          <w:lang w:eastAsia="zh-CN"/>
        </w:rPr>
        <w:t>电视图像质量的主观评价方法</w:t>
      </w:r>
      <w:bookmarkEnd w:id="3"/>
      <w:bookmarkEnd w:id="4"/>
    </w:p>
    <w:p w:rsidR="00524756" w:rsidRPr="006079D3" w:rsidRDefault="001136BB" w:rsidP="001136BB">
      <w:pPr>
        <w:pStyle w:val="Recref"/>
        <w:rPr>
          <w:lang w:val="en-US" w:eastAsia="zh-CN"/>
        </w:rPr>
      </w:pPr>
      <w:bookmarkStart w:id="5" w:name="Related_Questions"/>
      <w:r>
        <w:rPr>
          <w:rFonts w:hint="eastAsia"/>
          <w:lang w:val="en-US" w:eastAsia="zh-CN"/>
        </w:rPr>
        <w:t>（</w:t>
      </w:r>
      <w:r w:rsidR="00524756" w:rsidRPr="006079D3">
        <w:rPr>
          <w:lang w:val="en-US" w:eastAsia="zh-CN"/>
        </w:rPr>
        <w:t xml:space="preserve">ITU-R </w:t>
      </w:r>
      <w:r w:rsidR="00524756">
        <w:rPr>
          <w:lang w:val="en-US" w:eastAsia="zh-CN"/>
        </w:rPr>
        <w:t>81/6</w:t>
      </w:r>
      <w:r w:rsidR="00953866">
        <w:rPr>
          <w:rFonts w:hint="eastAsia"/>
          <w:lang w:val="en-US" w:eastAsia="zh-CN"/>
        </w:rPr>
        <w:t>号课题</w:t>
      </w:r>
      <w:bookmarkEnd w:id="5"/>
      <w:r>
        <w:rPr>
          <w:rFonts w:hint="eastAsia"/>
          <w:lang w:val="en-US" w:eastAsia="zh-CN"/>
        </w:rPr>
        <w:t>）</w:t>
      </w:r>
    </w:p>
    <w:p w:rsidR="002E51BC" w:rsidRDefault="002E51BC" w:rsidP="00524756">
      <w:pPr>
        <w:pStyle w:val="Recdate"/>
        <w:rPr>
          <w:lang w:val="en-US" w:eastAsia="zh-CN"/>
        </w:rPr>
      </w:pPr>
      <w:bookmarkStart w:id="6" w:name="Revision_history"/>
    </w:p>
    <w:p w:rsidR="00524756" w:rsidRPr="006079D3" w:rsidRDefault="00644A85" w:rsidP="00644A85">
      <w:pPr>
        <w:pStyle w:val="Recdate"/>
        <w:rPr>
          <w:lang w:val="en-US" w:eastAsia="zh-CN"/>
        </w:rPr>
      </w:pPr>
      <w:r>
        <w:rPr>
          <w:rFonts w:hint="eastAsia"/>
          <w:lang w:val="en-US" w:eastAsia="zh-CN"/>
        </w:rPr>
        <w:t>（</w:t>
      </w:r>
      <w:r w:rsidR="00524756" w:rsidRPr="006079D3">
        <w:rPr>
          <w:lang w:val="en-US" w:eastAsia="zh-CN"/>
        </w:rPr>
        <w:t>1974-1978-1982-1986-1990-1992-1994-1995-1998-1998-2000-2002</w:t>
      </w:r>
      <w:r w:rsidR="00524756">
        <w:rPr>
          <w:lang w:val="en-US" w:eastAsia="zh-CN"/>
        </w:rPr>
        <w:t>-2009</w:t>
      </w:r>
      <w:r w:rsidR="0080799C">
        <w:rPr>
          <w:rFonts w:hint="eastAsia"/>
          <w:lang w:val="en-US" w:eastAsia="zh-CN"/>
        </w:rPr>
        <w:t>-2012</w:t>
      </w:r>
      <w:r w:rsidR="00882BB1">
        <w:rPr>
          <w:rFonts w:hint="eastAsia"/>
          <w:lang w:val="en-US" w:eastAsia="zh-CN"/>
        </w:rPr>
        <w:t>年</w:t>
      </w:r>
      <w:bookmarkEnd w:id="6"/>
      <w:r>
        <w:rPr>
          <w:rFonts w:hint="eastAsia"/>
          <w:lang w:val="en-US" w:eastAsia="zh-CN"/>
        </w:rPr>
        <w:t>）</w:t>
      </w:r>
    </w:p>
    <w:p w:rsidR="00524756" w:rsidRPr="000E33C9" w:rsidRDefault="0091452C" w:rsidP="000E33C9">
      <w:pPr>
        <w:pStyle w:val="Heading1"/>
        <w:rPr>
          <w:sz w:val="22"/>
          <w:szCs w:val="22"/>
          <w:lang w:eastAsia="zh-CN"/>
        </w:rPr>
      </w:pPr>
      <w:r w:rsidRPr="000E33C9">
        <w:rPr>
          <w:rFonts w:hint="eastAsia"/>
          <w:sz w:val="22"/>
          <w:szCs w:val="22"/>
          <w:lang w:eastAsia="zh-CN"/>
        </w:rPr>
        <w:t>范围</w:t>
      </w:r>
    </w:p>
    <w:p w:rsidR="00524756" w:rsidRPr="002E51BC" w:rsidRDefault="0091452C" w:rsidP="0091452C">
      <w:pPr>
        <w:pStyle w:val="Summary"/>
        <w:ind w:firstLineChars="200" w:firstLine="440"/>
        <w:rPr>
          <w:lang w:val="en-US" w:eastAsia="zh-CN"/>
        </w:rPr>
      </w:pPr>
      <w:r w:rsidRPr="0091452C">
        <w:rPr>
          <w:rFonts w:hint="eastAsia"/>
          <w:lang w:eastAsia="zh-CN"/>
        </w:rPr>
        <w:t>本建议书提供了图像质量的</w:t>
      </w:r>
      <w:r w:rsidR="003B3197">
        <w:rPr>
          <w:rFonts w:hint="eastAsia"/>
          <w:lang w:eastAsia="zh-CN"/>
        </w:rPr>
        <w:t>评价</w:t>
      </w:r>
      <w:r w:rsidRPr="0091452C">
        <w:rPr>
          <w:rFonts w:hint="eastAsia"/>
          <w:lang w:eastAsia="zh-CN"/>
        </w:rPr>
        <w:t>方法，包括通用测试</w:t>
      </w:r>
      <w:r w:rsidR="00751C38">
        <w:rPr>
          <w:rFonts w:hint="eastAsia"/>
          <w:lang w:eastAsia="zh-CN"/>
        </w:rPr>
        <w:t>方</w:t>
      </w:r>
      <w:r w:rsidRPr="0091452C">
        <w:rPr>
          <w:rFonts w:hint="eastAsia"/>
          <w:lang w:eastAsia="zh-CN"/>
        </w:rPr>
        <w:t>法</w:t>
      </w:r>
      <w:r w:rsidR="00751C38">
        <w:rPr>
          <w:rFonts w:hint="eastAsia"/>
          <w:lang w:eastAsia="zh-CN"/>
        </w:rPr>
        <w:t>、</w:t>
      </w:r>
      <w:r w:rsidRPr="0091452C">
        <w:rPr>
          <w:rFonts w:hint="eastAsia"/>
          <w:lang w:eastAsia="zh-CN"/>
        </w:rPr>
        <w:t>等级</w:t>
      </w:r>
      <w:r w:rsidR="00751C38">
        <w:rPr>
          <w:rFonts w:hint="eastAsia"/>
          <w:lang w:eastAsia="zh-CN"/>
        </w:rPr>
        <w:t>量表</w:t>
      </w:r>
      <w:r w:rsidRPr="0091452C">
        <w:rPr>
          <w:rFonts w:hint="eastAsia"/>
          <w:lang w:eastAsia="zh-CN"/>
        </w:rPr>
        <w:t>和观看条件。本建议书推荐了双激励损伤</w:t>
      </w:r>
      <w:r w:rsidR="00751C38">
        <w:rPr>
          <w:rFonts w:hint="eastAsia"/>
          <w:lang w:eastAsia="zh-CN"/>
        </w:rPr>
        <w:t>量表</w:t>
      </w:r>
      <w:r w:rsidR="00A4443B">
        <w:rPr>
          <w:lang w:val="en-US" w:eastAsia="zh-CN"/>
        </w:rPr>
        <w:t xml:space="preserve"> </w:t>
      </w:r>
      <w:r w:rsidRPr="0091452C">
        <w:rPr>
          <w:lang w:eastAsia="zh-CN"/>
        </w:rPr>
        <w:t>(DSIS)</w:t>
      </w:r>
      <w:r w:rsidR="00A4443B">
        <w:rPr>
          <w:lang w:eastAsia="zh-CN"/>
        </w:rPr>
        <w:t xml:space="preserve"> </w:t>
      </w:r>
      <w:r w:rsidR="00366504">
        <w:rPr>
          <w:rFonts w:hint="eastAsia"/>
          <w:lang w:eastAsia="zh-CN"/>
        </w:rPr>
        <w:t>法和双激励</w:t>
      </w:r>
      <w:r w:rsidRPr="0091452C">
        <w:rPr>
          <w:rFonts w:hint="eastAsia"/>
          <w:lang w:eastAsia="zh-CN"/>
        </w:rPr>
        <w:t>连续质量</w:t>
      </w:r>
      <w:r w:rsidR="00751C38">
        <w:rPr>
          <w:rFonts w:hint="eastAsia"/>
          <w:lang w:eastAsia="zh-CN"/>
        </w:rPr>
        <w:t>量表</w:t>
      </w:r>
      <w:r w:rsidR="00A4443B">
        <w:rPr>
          <w:lang w:val="en-US" w:eastAsia="zh-CN"/>
        </w:rPr>
        <w:t xml:space="preserve"> </w:t>
      </w:r>
      <w:r w:rsidRPr="0091452C">
        <w:rPr>
          <w:lang w:eastAsia="zh-CN"/>
        </w:rPr>
        <w:t>(DSCQS)</w:t>
      </w:r>
      <w:r w:rsidR="00A4443B">
        <w:rPr>
          <w:lang w:eastAsia="zh-CN"/>
        </w:rPr>
        <w:t xml:space="preserve"> </w:t>
      </w:r>
      <w:r w:rsidRPr="0091452C">
        <w:rPr>
          <w:rFonts w:hint="eastAsia"/>
          <w:lang w:eastAsia="zh-CN"/>
        </w:rPr>
        <w:t>法</w:t>
      </w:r>
      <w:r w:rsidR="006E7537">
        <w:rPr>
          <w:rFonts w:hint="eastAsia"/>
          <w:lang w:eastAsia="zh-CN"/>
        </w:rPr>
        <w:t>，</w:t>
      </w:r>
      <w:r w:rsidRPr="0091452C">
        <w:rPr>
          <w:rFonts w:hint="eastAsia"/>
          <w:lang w:eastAsia="zh-CN"/>
        </w:rPr>
        <w:t>以及替代</w:t>
      </w:r>
      <w:r w:rsidR="003B3197">
        <w:rPr>
          <w:rFonts w:hint="eastAsia"/>
          <w:lang w:eastAsia="zh-CN"/>
        </w:rPr>
        <w:t>评价</w:t>
      </w:r>
      <w:r w:rsidR="006E7537">
        <w:rPr>
          <w:rFonts w:hint="eastAsia"/>
          <w:lang w:eastAsia="zh-CN"/>
        </w:rPr>
        <w:t>方</w:t>
      </w:r>
      <w:r w:rsidRPr="0091452C">
        <w:rPr>
          <w:rFonts w:hint="eastAsia"/>
          <w:lang w:eastAsia="zh-CN"/>
        </w:rPr>
        <w:t>法</w:t>
      </w:r>
      <w:r w:rsidR="006E7537">
        <w:rPr>
          <w:rFonts w:hint="eastAsia"/>
          <w:lang w:eastAsia="zh-CN"/>
        </w:rPr>
        <w:t>，</w:t>
      </w:r>
      <w:r w:rsidRPr="0091452C">
        <w:rPr>
          <w:rFonts w:hint="eastAsia"/>
          <w:lang w:eastAsia="zh-CN"/>
        </w:rPr>
        <w:t>比如单激励</w:t>
      </w:r>
      <w:r w:rsidR="006E7537" w:rsidRPr="0091452C">
        <w:rPr>
          <w:lang w:eastAsia="zh-CN"/>
        </w:rPr>
        <w:t xml:space="preserve"> </w:t>
      </w:r>
      <w:r w:rsidRPr="0091452C">
        <w:rPr>
          <w:lang w:eastAsia="zh-CN"/>
        </w:rPr>
        <w:t>(SS)</w:t>
      </w:r>
      <w:r w:rsidR="006E7537" w:rsidRPr="006E7537">
        <w:rPr>
          <w:rFonts w:hint="eastAsia"/>
          <w:lang w:eastAsia="zh-CN"/>
        </w:rPr>
        <w:t xml:space="preserve"> </w:t>
      </w:r>
      <w:r w:rsidR="006E7537" w:rsidRPr="0091452C">
        <w:rPr>
          <w:rFonts w:hint="eastAsia"/>
          <w:lang w:eastAsia="zh-CN"/>
        </w:rPr>
        <w:t>法</w:t>
      </w:r>
      <w:r w:rsidRPr="0091452C">
        <w:rPr>
          <w:rFonts w:hint="eastAsia"/>
          <w:lang w:eastAsia="zh-CN"/>
        </w:rPr>
        <w:t>、激励比较法、单激励连续质量</w:t>
      </w:r>
      <w:r w:rsidR="003B3197">
        <w:rPr>
          <w:rFonts w:hint="eastAsia"/>
          <w:lang w:eastAsia="zh-CN"/>
        </w:rPr>
        <w:t>评价</w:t>
      </w:r>
      <w:r w:rsidR="00A4443B">
        <w:rPr>
          <w:lang w:val="en-US" w:eastAsia="zh-CN"/>
        </w:rPr>
        <w:t xml:space="preserve"> </w:t>
      </w:r>
      <w:r w:rsidRPr="0091452C">
        <w:rPr>
          <w:lang w:eastAsia="zh-CN"/>
        </w:rPr>
        <w:t>(SSCQE)</w:t>
      </w:r>
      <w:r w:rsidR="00A4443B">
        <w:rPr>
          <w:lang w:eastAsia="zh-CN"/>
        </w:rPr>
        <w:t xml:space="preserve"> </w:t>
      </w:r>
      <w:r w:rsidR="006E7537">
        <w:rPr>
          <w:rFonts w:hint="eastAsia"/>
          <w:lang w:eastAsia="zh-CN"/>
        </w:rPr>
        <w:t>法</w:t>
      </w:r>
      <w:r w:rsidR="004E502B">
        <w:rPr>
          <w:rFonts w:hint="eastAsia"/>
          <w:lang w:eastAsia="zh-CN"/>
        </w:rPr>
        <w:t>和同时</w:t>
      </w:r>
      <w:r w:rsidRPr="0091452C">
        <w:rPr>
          <w:rFonts w:hint="eastAsia"/>
          <w:lang w:eastAsia="zh-CN"/>
        </w:rPr>
        <w:t>双激励连续</w:t>
      </w:r>
      <w:r w:rsidR="003B3197">
        <w:rPr>
          <w:rFonts w:hint="eastAsia"/>
          <w:lang w:eastAsia="zh-CN"/>
        </w:rPr>
        <w:t>评价</w:t>
      </w:r>
      <w:r w:rsidR="00A4443B">
        <w:rPr>
          <w:lang w:val="en-US" w:eastAsia="zh-CN"/>
        </w:rPr>
        <w:t xml:space="preserve"> </w:t>
      </w:r>
      <w:r w:rsidRPr="0091452C">
        <w:rPr>
          <w:lang w:eastAsia="zh-CN"/>
        </w:rPr>
        <w:t>(SDSCE)</w:t>
      </w:r>
      <w:r w:rsidR="00A4443B">
        <w:rPr>
          <w:lang w:eastAsia="zh-CN"/>
        </w:rPr>
        <w:t xml:space="preserve"> </w:t>
      </w:r>
      <w:r w:rsidRPr="0091452C">
        <w:rPr>
          <w:rFonts w:hint="eastAsia"/>
          <w:lang w:eastAsia="zh-CN"/>
        </w:rPr>
        <w:t>法。</w:t>
      </w:r>
    </w:p>
    <w:p w:rsidR="00524756" w:rsidRPr="006079D3" w:rsidRDefault="0091452C" w:rsidP="00B45017">
      <w:pPr>
        <w:pStyle w:val="Normalaftertitle"/>
        <w:spacing w:before="960"/>
        <w:rPr>
          <w:lang w:val="en-US" w:eastAsia="zh-CN"/>
        </w:rPr>
      </w:pPr>
      <w:r w:rsidRPr="007F129C">
        <w:rPr>
          <w:rFonts w:ascii="SimSun" w:cs="SimSun" w:hint="eastAsia"/>
          <w:color w:val="000000"/>
          <w:lang w:val="zh-CN" w:eastAsia="zh-CN"/>
        </w:rPr>
        <w:t>国际电联无线电通信全会，</w:t>
      </w:r>
    </w:p>
    <w:p w:rsidR="00524756" w:rsidRPr="00683F26" w:rsidRDefault="00CE79F1" w:rsidP="00524756">
      <w:pPr>
        <w:pStyle w:val="Call"/>
        <w:rPr>
          <w:rFonts w:ascii="STKaiti" w:eastAsia="STKaiti" w:hAnsi="STKaiti"/>
          <w:i w:val="0"/>
          <w:lang w:val="en-US" w:eastAsia="zh-CN"/>
        </w:rPr>
      </w:pPr>
      <w:r>
        <w:rPr>
          <w:rFonts w:ascii="STKaiti" w:eastAsia="STKaiti" w:hAnsi="STKaiti" w:hint="eastAsia"/>
          <w:i w:val="0"/>
          <w:lang w:val="en-US" w:eastAsia="zh-CN"/>
        </w:rPr>
        <w:t>考虑到</w:t>
      </w:r>
    </w:p>
    <w:p w:rsidR="00524756" w:rsidRDefault="0091452C" w:rsidP="00524756">
      <w:pPr>
        <w:rPr>
          <w:lang w:val="en-US" w:eastAsia="zh-CN"/>
        </w:rPr>
      </w:pPr>
      <w:r>
        <w:rPr>
          <w:lang w:val="en-US" w:eastAsia="zh-CN"/>
        </w:rPr>
        <w:t>a)</w:t>
      </w:r>
      <w:r>
        <w:rPr>
          <w:lang w:val="en-US" w:eastAsia="zh-CN"/>
        </w:rPr>
        <w:tab/>
      </w:r>
      <w:r w:rsidRPr="007F129C">
        <w:rPr>
          <w:rFonts w:ascii="SimSun" w:cs="SimSun" w:hint="eastAsia"/>
          <w:color w:val="000000"/>
          <w:lang w:val="zh-CN" w:eastAsia="zh-CN"/>
        </w:rPr>
        <w:t>已经收集了关于在各个实验室中使用的图像质量评价方法的大量资料；</w:t>
      </w:r>
    </w:p>
    <w:p w:rsidR="00524756" w:rsidRDefault="0091452C" w:rsidP="00524756">
      <w:pPr>
        <w:rPr>
          <w:lang w:val="en-US" w:eastAsia="zh-CN"/>
        </w:rPr>
      </w:pPr>
      <w:r>
        <w:rPr>
          <w:lang w:val="en-US" w:eastAsia="zh-CN"/>
        </w:rPr>
        <w:t>b)</w:t>
      </w:r>
      <w:r>
        <w:rPr>
          <w:lang w:val="en-US" w:eastAsia="zh-CN"/>
        </w:rPr>
        <w:tab/>
      </w:r>
      <w:r w:rsidRPr="007F129C">
        <w:rPr>
          <w:rFonts w:ascii="SimSun" w:cs="SimSun" w:hint="eastAsia"/>
          <w:color w:val="000000"/>
          <w:lang w:val="zh-CN" w:eastAsia="zh-CN"/>
        </w:rPr>
        <w:t>对这些方法的考察表明，在不同的实验室之间，在测量的诸多方面存在着</w:t>
      </w:r>
      <w:r w:rsidR="00EF79AE">
        <w:rPr>
          <w:rFonts w:ascii="SimSun" w:cs="SimSun" w:hint="eastAsia"/>
          <w:color w:val="000000"/>
          <w:lang w:val="zh-CN" w:eastAsia="zh-CN"/>
        </w:rPr>
        <w:t>相当</w:t>
      </w:r>
      <w:r w:rsidRPr="007F129C">
        <w:rPr>
          <w:rFonts w:ascii="SimSun" w:cs="SimSun" w:hint="eastAsia"/>
          <w:color w:val="000000"/>
          <w:lang w:val="zh-CN" w:eastAsia="zh-CN"/>
        </w:rPr>
        <w:t>程度的一致性；</w:t>
      </w:r>
    </w:p>
    <w:p w:rsidR="00524756" w:rsidRDefault="0091452C" w:rsidP="00524756">
      <w:pPr>
        <w:rPr>
          <w:lang w:val="en-US" w:eastAsia="zh-CN"/>
        </w:rPr>
      </w:pPr>
      <w:r>
        <w:rPr>
          <w:lang w:val="en-US" w:eastAsia="zh-CN"/>
        </w:rPr>
        <w:t>c)</w:t>
      </w:r>
      <w:r>
        <w:rPr>
          <w:lang w:val="en-US" w:eastAsia="zh-CN"/>
        </w:rPr>
        <w:tab/>
      </w:r>
      <w:r w:rsidRPr="007F129C">
        <w:rPr>
          <w:rFonts w:ascii="SimSun" w:cs="SimSun" w:hint="eastAsia"/>
          <w:color w:val="000000"/>
          <w:lang w:val="zh-CN" w:eastAsia="zh-CN"/>
        </w:rPr>
        <w:t>采用一种标准的方法，对于在各个实验室之间交换信息极为重要；</w:t>
      </w:r>
    </w:p>
    <w:p w:rsidR="00524756" w:rsidRDefault="0091452C" w:rsidP="00524756">
      <w:pPr>
        <w:rPr>
          <w:lang w:val="en-US" w:eastAsia="zh-CN"/>
        </w:rPr>
      </w:pPr>
      <w:r>
        <w:rPr>
          <w:lang w:val="en-US" w:eastAsia="zh-CN"/>
        </w:rPr>
        <w:t>d)</w:t>
      </w:r>
      <w:r>
        <w:rPr>
          <w:lang w:val="en-US" w:eastAsia="zh-CN"/>
        </w:rPr>
        <w:tab/>
      </w:r>
      <w:r w:rsidRPr="007F129C">
        <w:rPr>
          <w:rFonts w:ascii="SimSun" w:cs="SimSun" w:hint="eastAsia"/>
          <w:color w:val="000000"/>
          <w:lang w:val="zh-CN" w:eastAsia="zh-CN"/>
        </w:rPr>
        <w:t>某些负责监测的工程师，在例行或特殊运行期间按照五级质量</w:t>
      </w:r>
      <w:r w:rsidR="005948B4">
        <w:rPr>
          <w:rFonts w:ascii="SimSun" w:cs="SimSun" w:hint="eastAsia"/>
          <w:color w:val="000000"/>
          <w:lang w:val="zh-CN" w:eastAsia="zh-CN"/>
        </w:rPr>
        <w:t>量表</w:t>
      </w:r>
      <w:r w:rsidRPr="007F129C">
        <w:rPr>
          <w:rFonts w:ascii="SimSun" w:cs="SimSun" w:hint="eastAsia"/>
          <w:color w:val="000000"/>
          <w:lang w:val="zh-CN" w:eastAsia="zh-CN"/>
        </w:rPr>
        <w:t>和五级损伤</w:t>
      </w:r>
      <w:r w:rsidR="005948B4">
        <w:rPr>
          <w:rFonts w:ascii="SimSun" w:cs="SimSun" w:hint="eastAsia"/>
          <w:color w:val="000000"/>
          <w:lang w:val="zh-CN" w:eastAsia="zh-CN"/>
        </w:rPr>
        <w:t>量表</w:t>
      </w:r>
      <w:r w:rsidRPr="007F129C">
        <w:rPr>
          <w:rFonts w:ascii="SimSun" w:cs="SimSun" w:hint="eastAsia"/>
          <w:color w:val="000000"/>
          <w:lang w:val="zh-CN" w:eastAsia="zh-CN"/>
        </w:rPr>
        <w:t>对图像的质量和</w:t>
      </w:r>
      <w:r w:rsidRPr="007F129C">
        <w:rPr>
          <w:rFonts w:ascii="SimSun" w:cs="SimSun"/>
          <w:color w:val="000000"/>
          <w:lang w:val="zh-CN" w:eastAsia="zh-CN"/>
        </w:rPr>
        <w:t>/</w:t>
      </w:r>
      <w:r w:rsidRPr="007F129C">
        <w:rPr>
          <w:rFonts w:ascii="SimSun" w:cs="SimSun" w:hint="eastAsia"/>
          <w:color w:val="000000"/>
          <w:lang w:val="zh-CN" w:eastAsia="zh-CN"/>
        </w:rPr>
        <w:t>或损伤做例行或运行</w:t>
      </w:r>
      <w:r w:rsidR="003B3197">
        <w:rPr>
          <w:rFonts w:ascii="SimSun" w:cs="SimSun" w:hint="eastAsia"/>
          <w:color w:val="000000"/>
          <w:lang w:val="zh-CN" w:eastAsia="zh-CN"/>
        </w:rPr>
        <w:t>评价</w:t>
      </w:r>
      <w:r w:rsidRPr="007F129C">
        <w:rPr>
          <w:rFonts w:ascii="SimSun" w:cs="SimSun" w:hint="eastAsia"/>
          <w:color w:val="000000"/>
          <w:lang w:val="zh-CN" w:eastAsia="zh-CN"/>
        </w:rPr>
        <w:t>时，也能利用为实验室</w:t>
      </w:r>
      <w:r w:rsidR="003B3197">
        <w:rPr>
          <w:rFonts w:ascii="SimSun" w:cs="SimSun" w:hint="eastAsia"/>
          <w:color w:val="000000"/>
          <w:lang w:val="zh-CN" w:eastAsia="zh-CN"/>
        </w:rPr>
        <w:t>评价</w:t>
      </w:r>
      <w:r w:rsidR="00667A1B">
        <w:rPr>
          <w:rFonts w:ascii="SimSun" w:cs="SimSun" w:hint="eastAsia"/>
          <w:color w:val="000000"/>
          <w:lang w:val="zh-CN" w:eastAsia="zh-CN"/>
        </w:rPr>
        <w:t>推荐</w:t>
      </w:r>
      <w:r w:rsidRPr="007F129C">
        <w:rPr>
          <w:rFonts w:ascii="SimSun" w:cs="SimSun" w:hint="eastAsia"/>
          <w:color w:val="000000"/>
          <w:lang w:val="zh-CN" w:eastAsia="zh-CN"/>
        </w:rPr>
        <w:t>的方法的某些方面；</w:t>
      </w:r>
    </w:p>
    <w:p w:rsidR="00524756" w:rsidRDefault="0091452C" w:rsidP="00524756">
      <w:pPr>
        <w:rPr>
          <w:lang w:val="en-US" w:eastAsia="zh-CN"/>
        </w:rPr>
      </w:pPr>
      <w:r>
        <w:rPr>
          <w:lang w:val="en-US" w:eastAsia="zh-CN"/>
        </w:rPr>
        <w:t>e)</w:t>
      </w:r>
      <w:r>
        <w:rPr>
          <w:lang w:val="en-US" w:eastAsia="zh-CN"/>
        </w:rPr>
        <w:tab/>
      </w:r>
      <w:r w:rsidRPr="007F129C">
        <w:rPr>
          <w:rFonts w:ascii="SimSun" w:cs="SimSun" w:hint="eastAsia"/>
          <w:color w:val="000000"/>
          <w:lang w:val="zh-CN" w:eastAsia="zh-CN"/>
        </w:rPr>
        <w:t>数字编码和比特率压缩</w:t>
      </w:r>
      <w:r w:rsidR="0074346C">
        <w:rPr>
          <w:rFonts w:ascii="SimSun" w:cs="SimSun" w:hint="eastAsia"/>
          <w:color w:val="000000"/>
          <w:lang w:val="zh-CN" w:eastAsia="zh-CN"/>
        </w:rPr>
        <w:t>等</w:t>
      </w:r>
      <w:r w:rsidRPr="007F129C">
        <w:rPr>
          <w:rFonts w:ascii="SimSun" w:cs="SimSun" w:hint="eastAsia"/>
          <w:color w:val="000000"/>
          <w:lang w:val="zh-CN" w:eastAsia="zh-CN"/>
        </w:rPr>
        <w:t>新型电视信号处理的引入、使用时间复用分量的新型电视信号</w:t>
      </w:r>
      <w:r w:rsidR="0074346C">
        <w:rPr>
          <w:rFonts w:ascii="SimSun" w:cs="SimSun" w:hint="eastAsia"/>
          <w:color w:val="000000"/>
          <w:lang w:val="zh-CN" w:eastAsia="zh-CN"/>
        </w:rPr>
        <w:t>的引入，</w:t>
      </w:r>
      <w:r w:rsidRPr="007F129C">
        <w:rPr>
          <w:rFonts w:ascii="SimSun" w:cs="SimSun" w:hint="eastAsia"/>
          <w:color w:val="000000"/>
          <w:lang w:val="zh-CN" w:eastAsia="zh-CN"/>
        </w:rPr>
        <w:t>以及增强电视和</w:t>
      </w:r>
      <w:r w:rsidRPr="0074346C">
        <w:rPr>
          <w:color w:val="000000"/>
          <w:lang w:val="zh-CN" w:eastAsia="zh-CN"/>
        </w:rPr>
        <w:t>HDTV</w:t>
      </w:r>
      <w:r w:rsidR="0074346C">
        <w:rPr>
          <w:rFonts w:hint="eastAsia"/>
          <w:color w:val="000000"/>
          <w:lang w:val="zh-CN" w:eastAsia="zh-CN"/>
        </w:rPr>
        <w:t>等</w:t>
      </w:r>
      <w:r w:rsidR="0074346C" w:rsidRPr="007F129C">
        <w:rPr>
          <w:rFonts w:ascii="SimSun" w:cs="SimSun" w:hint="eastAsia"/>
          <w:color w:val="000000"/>
          <w:lang w:val="zh-CN" w:eastAsia="zh-CN"/>
        </w:rPr>
        <w:t>新业务可能的</w:t>
      </w:r>
      <w:r w:rsidR="0074346C">
        <w:rPr>
          <w:rFonts w:ascii="SimSun" w:cs="SimSun" w:hint="eastAsia"/>
          <w:color w:val="000000"/>
          <w:lang w:val="zh-CN" w:eastAsia="zh-CN"/>
        </w:rPr>
        <w:t>引入，</w:t>
      </w:r>
      <w:r w:rsidRPr="007F129C">
        <w:rPr>
          <w:rFonts w:ascii="SimSun" w:cs="SimSun" w:hint="eastAsia"/>
          <w:color w:val="000000"/>
          <w:lang w:val="zh-CN" w:eastAsia="zh-CN"/>
        </w:rPr>
        <w:t>都可能需要改变进行主观评价的方法；</w:t>
      </w:r>
    </w:p>
    <w:p w:rsidR="00524756" w:rsidRDefault="00524756" w:rsidP="00524756">
      <w:pPr>
        <w:rPr>
          <w:lang w:val="en-US" w:eastAsia="zh-CN"/>
        </w:rPr>
      </w:pPr>
      <w:r>
        <w:rPr>
          <w:lang w:val="en-US" w:eastAsia="zh-CN"/>
        </w:rPr>
        <w:t>f)</w:t>
      </w:r>
      <w:r>
        <w:rPr>
          <w:lang w:val="en-US" w:eastAsia="zh-CN"/>
        </w:rPr>
        <w:tab/>
      </w:r>
      <w:r w:rsidR="002716E7">
        <w:rPr>
          <w:rFonts w:hint="eastAsia"/>
          <w:lang w:val="en-US" w:eastAsia="zh-CN"/>
        </w:rPr>
        <w:t>这类</w:t>
      </w:r>
      <w:r w:rsidR="0091452C" w:rsidRPr="007F129C">
        <w:rPr>
          <w:rFonts w:ascii="SimSun" w:cs="SimSun" w:hint="eastAsia"/>
          <w:color w:val="000000"/>
          <w:lang w:val="zh-CN" w:eastAsia="zh-CN"/>
        </w:rPr>
        <w:t>处理、信号和业务等的引入，使信号链中每一段信号的性能都有可能受到信号链中之前各部分所进行的处理的制约，</w:t>
      </w:r>
    </w:p>
    <w:p w:rsidR="00524756" w:rsidRPr="003B3197" w:rsidRDefault="0091452C" w:rsidP="00524756">
      <w:pPr>
        <w:pStyle w:val="Call"/>
        <w:rPr>
          <w:rFonts w:ascii="STKaiti" w:eastAsia="STKaiti" w:hAnsi="STKaiti"/>
          <w:i w:val="0"/>
          <w:lang w:val="en-US" w:eastAsia="zh-CN"/>
        </w:rPr>
      </w:pPr>
      <w:r w:rsidRPr="003B3197">
        <w:rPr>
          <w:rFonts w:ascii="STKaiti" w:eastAsia="STKaiti" w:hAnsi="STKaiti" w:hint="eastAsia"/>
          <w:i w:val="0"/>
          <w:lang w:val="en-US" w:eastAsia="zh-CN"/>
        </w:rPr>
        <w:t>建议</w:t>
      </w:r>
    </w:p>
    <w:p w:rsidR="00524756" w:rsidRDefault="00524756" w:rsidP="00524756">
      <w:pPr>
        <w:rPr>
          <w:lang w:val="en-US" w:eastAsia="zh-CN"/>
        </w:rPr>
      </w:pPr>
      <w:r>
        <w:rPr>
          <w:b/>
          <w:lang w:val="en-US" w:eastAsia="zh-CN"/>
        </w:rPr>
        <w:t>1</w:t>
      </w:r>
      <w:r>
        <w:rPr>
          <w:lang w:val="en-US" w:eastAsia="zh-CN"/>
        </w:rPr>
        <w:tab/>
      </w:r>
      <w:r w:rsidR="0093052D">
        <w:rPr>
          <w:rFonts w:hint="eastAsia"/>
          <w:lang w:val="en-US" w:eastAsia="zh-CN"/>
        </w:rPr>
        <w:t>在实验室</w:t>
      </w:r>
      <w:r w:rsidR="00C86038">
        <w:rPr>
          <w:rFonts w:hint="eastAsia"/>
          <w:lang w:val="en-US" w:eastAsia="zh-CN"/>
        </w:rPr>
        <w:t>实验</w:t>
      </w:r>
      <w:r w:rsidR="0093052D">
        <w:rPr>
          <w:rFonts w:hint="eastAsia"/>
          <w:lang w:val="en-US" w:eastAsia="zh-CN"/>
        </w:rPr>
        <w:t>中，</w:t>
      </w:r>
      <w:r w:rsidR="007F129C">
        <w:rPr>
          <w:rFonts w:hint="eastAsia"/>
          <w:lang w:val="en-US" w:eastAsia="zh-CN"/>
        </w:rPr>
        <w:t>应采用下</w:t>
      </w:r>
      <w:r w:rsidR="00237AF7">
        <w:rPr>
          <w:rFonts w:hint="eastAsia"/>
          <w:lang w:val="en-US" w:eastAsia="zh-CN"/>
        </w:rPr>
        <w:t>列</w:t>
      </w:r>
      <w:r w:rsidR="0093052D">
        <w:rPr>
          <w:rFonts w:hint="eastAsia"/>
          <w:lang w:val="en-US" w:eastAsia="zh-CN"/>
        </w:rPr>
        <w:t>各</w:t>
      </w:r>
      <w:r w:rsidR="007F129C">
        <w:rPr>
          <w:rFonts w:hint="eastAsia"/>
          <w:lang w:val="en-US" w:eastAsia="zh-CN"/>
        </w:rPr>
        <w:t>附件中所述的</w:t>
      </w:r>
      <w:r w:rsidR="0093052D">
        <w:rPr>
          <w:rFonts w:hint="eastAsia"/>
          <w:lang w:val="en-US" w:eastAsia="zh-CN"/>
        </w:rPr>
        <w:t>图像质量</w:t>
      </w:r>
      <w:r w:rsidR="003B3197">
        <w:rPr>
          <w:rFonts w:hint="eastAsia"/>
          <w:lang w:val="en-US" w:eastAsia="zh-CN"/>
        </w:rPr>
        <w:t>评价</w:t>
      </w:r>
      <w:r w:rsidR="0093052D">
        <w:rPr>
          <w:rFonts w:hint="eastAsia"/>
          <w:lang w:val="en-US" w:eastAsia="zh-CN"/>
        </w:rPr>
        <w:t>的</w:t>
      </w:r>
      <w:r w:rsidR="007F129C">
        <w:rPr>
          <w:rFonts w:hint="eastAsia"/>
          <w:lang w:val="en-US" w:eastAsia="zh-CN"/>
        </w:rPr>
        <w:t>通用测试方法、</w:t>
      </w:r>
      <w:r w:rsidR="0093052D">
        <w:rPr>
          <w:rFonts w:hint="eastAsia"/>
          <w:lang w:val="en-US" w:eastAsia="zh-CN"/>
        </w:rPr>
        <w:t>等级</w:t>
      </w:r>
      <w:r w:rsidR="006A111D">
        <w:rPr>
          <w:rFonts w:hint="eastAsia"/>
          <w:lang w:val="en-US" w:eastAsia="zh-CN"/>
        </w:rPr>
        <w:t>量表</w:t>
      </w:r>
      <w:r w:rsidR="0093052D">
        <w:rPr>
          <w:rFonts w:hint="eastAsia"/>
          <w:lang w:val="en-US" w:eastAsia="zh-CN"/>
        </w:rPr>
        <w:t>和观看条件</w:t>
      </w:r>
      <w:r w:rsidR="00C053DA">
        <w:rPr>
          <w:rFonts w:hint="eastAsia"/>
          <w:lang w:val="en-US" w:eastAsia="zh-CN"/>
        </w:rPr>
        <w:t>，且凡有可能，也应在</w:t>
      </w:r>
      <w:r w:rsidR="00237AF7">
        <w:rPr>
          <w:rFonts w:hint="eastAsia"/>
          <w:lang w:val="en-US" w:eastAsia="zh-CN"/>
        </w:rPr>
        <w:t>运行评价中</w:t>
      </w:r>
      <w:r w:rsidR="00C053DA">
        <w:rPr>
          <w:rFonts w:hint="eastAsia"/>
          <w:lang w:val="en-US" w:eastAsia="zh-CN"/>
        </w:rPr>
        <w:t>采用；</w:t>
      </w:r>
    </w:p>
    <w:p w:rsidR="00524756" w:rsidRDefault="00524756" w:rsidP="00524756">
      <w:pPr>
        <w:rPr>
          <w:lang w:val="en-US" w:eastAsia="zh-CN"/>
        </w:rPr>
      </w:pPr>
      <w:r>
        <w:rPr>
          <w:b/>
          <w:lang w:val="en-US" w:eastAsia="zh-CN"/>
        </w:rPr>
        <w:t>2</w:t>
      </w:r>
      <w:r>
        <w:rPr>
          <w:lang w:val="en-US" w:eastAsia="zh-CN"/>
        </w:rPr>
        <w:tab/>
      </w:r>
      <w:r w:rsidR="00DB57E1">
        <w:rPr>
          <w:rFonts w:hint="eastAsia"/>
          <w:lang w:val="en-US" w:eastAsia="zh-CN"/>
        </w:rPr>
        <w:t>在不远的将来，尽管存在可替代方法并会开发一些新方法，仍应</w:t>
      </w:r>
      <w:r w:rsidR="002C5708">
        <w:rPr>
          <w:rFonts w:hint="eastAsia"/>
          <w:lang w:val="en-US" w:eastAsia="zh-CN"/>
        </w:rPr>
        <w:t>尽可能</w:t>
      </w:r>
      <w:r w:rsidR="00DB57E1">
        <w:rPr>
          <w:rFonts w:hint="eastAsia"/>
          <w:lang w:val="en-US" w:eastAsia="zh-CN"/>
        </w:rPr>
        <w:t>采用本建议书附件</w:t>
      </w:r>
      <w:r w:rsidR="00DB57E1">
        <w:rPr>
          <w:rFonts w:hint="eastAsia"/>
          <w:lang w:val="en-US" w:eastAsia="zh-CN"/>
        </w:rPr>
        <w:t>1</w:t>
      </w:r>
      <w:r w:rsidR="00DB57E1">
        <w:rPr>
          <w:rFonts w:hint="eastAsia"/>
          <w:lang w:val="en-US" w:eastAsia="zh-CN"/>
        </w:rPr>
        <w:t>的第</w:t>
      </w:r>
      <w:r w:rsidR="00DB57E1">
        <w:rPr>
          <w:rFonts w:hint="eastAsia"/>
          <w:lang w:val="en-US" w:eastAsia="zh-CN"/>
        </w:rPr>
        <w:t>4</w:t>
      </w:r>
      <w:r w:rsidR="00DB57E1">
        <w:rPr>
          <w:rFonts w:hint="eastAsia"/>
          <w:lang w:val="en-US" w:eastAsia="zh-CN"/>
        </w:rPr>
        <w:t>和第</w:t>
      </w:r>
      <w:r w:rsidR="00DB57E1">
        <w:rPr>
          <w:rFonts w:hint="eastAsia"/>
          <w:lang w:val="en-US" w:eastAsia="zh-CN"/>
        </w:rPr>
        <w:t>5</w:t>
      </w:r>
      <w:r w:rsidR="00DB57E1">
        <w:rPr>
          <w:rFonts w:hint="eastAsia"/>
          <w:lang w:val="en-US" w:eastAsia="zh-CN"/>
        </w:rPr>
        <w:t>节所述的那些方法；</w:t>
      </w:r>
    </w:p>
    <w:p w:rsidR="00524756" w:rsidRDefault="003B3197" w:rsidP="00524756">
      <w:pPr>
        <w:rPr>
          <w:lang w:val="en-US" w:eastAsia="zh-CN"/>
        </w:rPr>
      </w:pPr>
      <w:r>
        <w:rPr>
          <w:b/>
          <w:lang w:val="en-US" w:eastAsia="zh-CN"/>
        </w:rPr>
        <w:br w:type="page"/>
      </w:r>
      <w:r w:rsidR="00524756">
        <w:rPr>
          <w:b/>
          <w:lang w:val="en-US" w:eastAsia="zh-CN"/>
        </w:rPr>
        <w:lastRenderedPageBreak/>
        <w:t>3</w:t>
      </w:r>
      <w:r w:rsidR="00524756">
        <w:rPr>
          <w:lang w:val="en-US" w:eastAsia="zh-CN"/>
        </w:rPr>
        <w:tab/>
      </w:r>
      <w:r w:rsidR="006652FD">
        <w:rPr>
          <w:rFonts w:hint="eastAsia"/>
          <w:lang w:val="en-US" w:eastAsia="zh-CN"/>
        </w:rPr>
        <w:t>鉴于确定主观评价的基础很重要，在所有测试报告中应给出</w:t>
      </w:r>
      <w:r w:rsidR="00E874E0">
        <w:rPr>
          <w:rFonts w:hint="eastAsia"/>
          <w:lang w:val="en-US" w:eastAsia="zh-CN"/>
        </w:rPr>
        <w:t>测试</w:t>
      </w:r>
      <w:r w:rsidR="004B39AC">
        <w:rPr>
          <w:rFonts w:hint="eastAsia"/>
          <w:lang w:val="en-US" w:eastAsia="zh-CN"/>
        </w:rPr>
        <w:t>配置</w:t>
      </w:r>
      <w:r w:rsidR="00FC6CFE">
        <w:rPr>
          <w:rFonts w:hint="eastAsia"/>
          <w:lang w:val="en-US" w:eastAsia="zh-CN"/>
        </w:rPr>
        <w:t>、测试素材</w:t>
      </w:r>
      <w:r w:rsidR="006652FD">
        <w:rPr>
          <w:rFonts w:hint="eastAsia"/>
          <w:lang w:val="en-US" w:eastAsia="zh-CN"/>
        </w:rPr>
        <w:t>、观察者和所用方法可能最全面的描述；</w:t>
      </w:r>
    </w:p>
    <w:p w:rsidR="00524756" w:rsidRDefault="00524756" w:rsidP="00524756">
      <w:pPr>
        <w:rPr>
          <w:lang w:val="en-US" w:eastAsia="zh-CN"/>
        </w:rPr>
      </w:pPr>
      <w:r>
        <w:rPr>
          <w:b/>
          <w:lang w:val="en-US" w:eastAsia="zh-CN"/>
        </w:rPr>
        <w:t>4</w:t>
      </w:r>
      <w:r>
        <w:rPr>
          <w:lang w:val="en-US" w:eastAsia="zh-CN"/>
        </w:rPr>
        <w:tab/>
      </w:r>
      <w:r w:rsidR="006652FD">
        <w:rPr>
          <w:rFonts w:hint="eastAsia"/>
          <w:lang w:val="en-US" w:eastAsia="zh-CN"/>
        </w:rPr>
        <w:t>为便于在</w:t>
      </w:r>
      <w:r w:rsidR="00177966">
        <w:rPr>
          <w:rFonts w:hint="eastAsia"/>
          <w:lang w:val="en-US" w:eastAsia="zh-CN"/>
        </w:rPr>
        <w:t>不同的</w:t>
      </w:r>
      <w:r w:rsidR="006652FD">
        <w:rPr>
          <w:rFonts w:hint="eastAsia"/>
          <w:lang w:val="en-US" w:eastAsia="zh-CN"/>
        </w:rPr>
        <w:t>实验室之间交换信息，</w:t>
      </w:r>
      <w:r w:rsidR="00177966">
        <w:rPr>
          <w:rFonts w:hint="eastAsia"/>
          <w:lang w:val="en-US" w:eastAsia="zh-CN"/>
        </w:rPr>
        <w:t>应按照本</w:t>
      </w:r>
      <w:r w:rsidR="00071B61">
        <w:rPr>
          <w:rFonts w:hint="eastAsia"/>
          <w:lang w:val="en-US" w:eastAsia="zh-CN"/>
        </w:rPr>
        <w:t>建议书</w:t>
      </w:r>
      <w:r w:rsidR="00177966">
        <w:rPr>
          <w:rFonts w:hint="eastAsia"/>
          <w:lang w:val="en-US" w:eastAsia="zh-CN"/>
        </w:rPr>
        <w:t>附件</w:t>
      </w:r>
      <w:r w:rsidR="00071B61">
        <w:rPr>
          <w:rFonts w:hint="eastAsia"/>
          <w:lang w:val="en-US" w:eastAsia="zh-CN"/>
        </w:rPr>
        <w:t>2</w:t>
      </w:r>
      <w:r w:rsidR="00071B61">
        <w:rPr>
          <w:rFonts w:hint="eastAsia"/>
          <w:lang w:val="en-US" w:eastAsia="zh-CN"/>
        </w:rPr>
        <w:t>中详述的统计技术处理收集到的数据。</w:t>
      </w:r>
    </w:p>
    <w:p w:rsidR="00524756" w:rsidRDefault="00A90BF7" w:rsidP="00B45017">
      <w:pPr>
        <w:rPr>
          <w:lang w:val="en-US" w:eastAsia="zh-CN"/>
        </w:rPr>
      </w:pPr>
      <w:r>
        <w:rPr>
          <w:lang w:val="en-US" w:eastAsia="zh-CN"/>
        </w:rPr>
        <w:t>注</w:t>
      </w:r>
      <w:r w:rsidR="00524756">
        <w:rPr>
          <w:lang w:val="en-US" w:eastAsia="zh-CN"/>
        </w:rPr>
        <w:t>1 </w:t>
      </w:r>
      <w:r w:rsidR="00B45017">
        <w:rPr>
          <w:lang w:val="en-US" w:eastAsia="zh-CN"/>
        </w:rPr>
        <w:t>–</w:t>
      </w:r>
      <w:r w:rsidR="00524756">
        <w:rPr>
          <w:lang w:val="en-US" w:eastAsia="zh-CN"/>
        </w:rPr>
        <w:t> </w:t>
      </w:r>
      <w:r>
        <w:rPr>
          <w:rFonts w:hint="eastAsia"/>
          <w:lang w:val="en-US" w:eastAsia="zh-CN"/>
        </w:rPr>
        <w:t>附件</w:t>
      </w:r>
      <w:r>
        <w:rPr>
          <w:rFonts w:hint="eastAsia"/>
          <w:lang w:val="en-US" w:eastAsia="zh-CN"/>
        </w:rPr>
        <w:t>1</w:t>
      </w:r>
      <w:r>
        <w:rPr>
          <w:rFonts w:hint="eastAsia"/>
          <w:lang w:val="en-US" w:eastAsia="zh-CN"/>
        </w:rPr>
        <w:t>给出了关于确定电视系统性能的</w:t>
      </w:r>
      <w:r>
        <w:rPr>
          <w:lang w:val="en-US" w:eastAsia="zh-CN"/>
        </w:rPr>
        <w:t>主观评价方法</w:t>
      </w:r>
      <w:r>
        <w:rPr>
          <w:rFonts w:hint="eastAsia"/>
          <w:lang w:val="en-US" w:eastAsia="zh-CN"/>
        </w:rPr>
        <w:t>的资料。</w:t>
      </w:r>
    </w:p>
    <w:p w:rsidR="00524756" w:rsidRDefault="00A90BF7" w:rsidP="00524756">
      <w:pPr>
        <w:rPr>
          <w:lang w:val="en-US" w:eastAsia="zh-CN"/>
        </w:rPr>
      </w:pPr>
      <w:r>
        <w:rPr>
          <w:lang w:val="en-US" w:eastAsia="zh-CN"/>
        </w:rPr>
        <w:t>注</w:t>
      </w:r>
      <w:r w:rsidR="00524756">
        <w:rPr>
          <w:lang w:val="en-US" w:eastAsia="zh-CN"/>
        </w:rPr>
        <w:t>2 </w:t>
      </w:r>
      <w:r w:rsidR="00B45017">
        <w:rPr>
          <w:lang w:val="en-US" w:eastAsia="zh-CN"/>
        </w:rPr>
        <w:t>–</w:t>
      </w:r>
      <w:r w:rsidR="00524756">
        <w:rPr>
          <w:lang w:val="en-US" w:eastAsia="zh-CN"/>
        </w:rPr>
        <w:t> </w:t>
      </w:r>
      <w:r w:rsidR="00D75A24">
        <w:rPr>
          <w:rFonts w:hint="eastAsia"/>
          <w:lang w:val="en-US" w:eastAsia="zh-CN"/>
        </w:rPr>
        <w:t>附件</w:t>
      </w:r>
      <w:r w:rsidR="00D75A24">
        <w:rPr>
          <w:rFonts w:hint="eastAsia"/>
          <w:lang w:val="en-US" w:eastAsia="zh-CN"/>
        </w:rPr>
        <w:t>2</w:t>
      </w:r>
      <w:r w:rsidR="00D75A24">
        <w:rPr>
          <w:rFonts w:hint="eastAsia"/>
          <w:lang w:val="en-US" w:eastAsia="zh-CN"/>
        </w:rPr>
        <w:t>给出了关于处理在主观测试过程中收集到的数据所用统计技术的说明。</w:t>
      </w:r>
    </w:p>
    <w:p w:rsidR="00B946E8" w:rsidRDefault="00B946E8" w:rsidP="00524756">
      <w:pPr>
        <w:spacing w:before="0"/>
        <w:rPr>
          <w:lang w:val="en-US" w:eastAsia="zh-CN"/>
        </w:rPr>
      </w:pPr>
    </w:p>
    <w:p w:rsidR="00285F15" w:rsidRDefault="00285F15" w:rsidP="00524756">
      <w:pPr>
        <w:spacing w:before="0"/>
        <w:rPr>
          <w:lang w:val="en-US" w:eastAsia="zh-CN"/>
        </w:rPr>
      </w:pPr>
    </w:p>
    <w:p w:rsidR="00524756" w:rsidRDefault="001E61A9" w:rsidP="002E51BC">
      <w:pPr>
        <w:pStyle w:val="AnnexNoTitle"/>
        <w:rPr>
          <w:lang w:val="en-US" w:eastAsia="zh-CN"/>
        </w:rPr>
      </w:pPr>
      <w:r>
        <w:rPr>
          <w:rFonts w:hint="eastAsia"/>
          <w:lang w:val="en-US" w:eastAsia="zh-CN"/>
        </w:rPr>
        <w:t>附件</w:t>
      </w:r>
      <w:r w:rsidR="00524756" w:rsidRPr="003A4D59">
        <w:rPr>
          <w:lang w:val="en-US" w:eastAsia="zh-CN"/>
        </w:rPr>
        <w:t>1</w:t>
      </w:r>
      <w:r w:rsidR="002E51BC">
        <w:rPr>
          <w:lang w:val="en-US" w:eastAsia="zh-CN"/>
        </w:rPr>
        <w:br/>
      </w:r>
      <w:r w:rsidR="002E51BC">
        <w:rPr>
          <w:lang w:val="en-US" w:eastAsia="zh-CN"/>
        </w:rPr>
        <w:br/>
      </w:r>
      <w:r>
        <w:rPr>
          <w:rFonts w:hint="eastAsia"/>
          <w:lang w:val="en-US" w:eastAsia="zh-CN"/>
        </w:rPr>
        <w:t>评价方法说明</w:t>
      </w:r>
    </w:p>
    <w:p w:rsidR="00524756" w:rsidRDefault="00524756" w:rsidP="00524756">
      <w:pPr>
        <w:pStyle w:val="Heading1"/>
        <w:rPr>
          <w:lang w:val="en-US" w:eastAsia="zh-CN"/>
        </w:rPr>
      </w:pPr>
      <w:r>
        <w:rPr>
          <w:lang w:val="en-US" w:eastAsia="zh-CN"/>
        </w:rPr>
        <w:t>1</w:t>
      </w:r>
      <w:r>
        <w:rPr>
          <w:lang w:val="en-US" w:eastAsia="zh-CN"/>
        </w:rPr>
        <w:tab/>
      </w:r>
      <w:r w:rsidR="001E61A9">
        <w:rPr>
          <w:rFonts w:hint="eastAsia"/>
          <w:lang w:val="en-US" w:eastAsia="zh-CN"/>
        </w:rPr>
        <w:t>引言</w:t>
      </w:r>
    </w:p>
    <w:p w:rsidR="00524756" w:rsidRDefault="00A90BF7" w:rsidP="005E6163">
      <w:pPr>
        <w:ind w:firstLineChars="200" w:firstLine="480"/>
        <w:rPr>
          <w:lang w:val="en-US" w:eastAsia="zh-CN"/>
        </w:rPr>
      </w:pPr>
      <w:r>
        <w:rPr>
          <w:lang w:val="en-US" w:eastAsia="zh-CN"/>
        </w:rPr>
        <w:t>主观评价方法</w:t>
      </w:r>
      <w:r w:rsidR="00A2490B">
        <w:rPr>
          <w:rFonts w:hint="eastAsia"/>
          <w:lang w:val="en-US" w:eastAsia="zh-CN"/>
        </w:rPr>
        <w:t>用于确定电视系统的性能，</w:t>
      </w:r>
      <w:r w:rsidR="00594C93">
        <w:rPr>
          <w:rFonts w:hint="eastAsia"/>
          <w:lang w:val="en-US" w:eastAsia="zh-CN"/>
        </w:rPr>
        <w:t>采用</w:t>
      </w:r>
      <w:r w:rsidR="00F25BF0">
        <w:rPr>
          <w:rFonts w:hint="eastAsia"/>
          <w:lang w:val="en-US" w:eastAsia="zh-CN"/>
        </w:rPr>
        <w:t>的测量</w:t>
      </w:r>
      <w:r w:rsidR="00594C93">
        <w:rPr>
          <w:rFonts w:hint="eastAsia"/>
          <w:lang w:val="en-US" w:eastAsia="zh-CN"/>
        </w:rPr>
        <w:t>能够更直接地预测</w:t>
      </w:r>
      <w:r w:rsidR="00F25BF0">
        <w:rPr>
          <w:rFonts w:hint="eastAsia"/>
          <w:lang w:val="en-US" w:eastAsia="zh-CN"/>
        </w:rPr>
        <w:t>可能观看</w:t>
      </w:r>
      <w:r w:rsidR="006D4895">
        <w:rPr>
          <w:rFonts w:hint="eastAsia"/>
          <w:lang w:val="en-US" w:eastAsia="zh-CN"/>
        </w:rPr>
        <w:t>受测</w:t>
      </w:r>
      <w:r w:rsidR="00594C93">
        <w:rPr>
          <w:rFonts w:hint="eastAsia"/>
          <w:lang w:val="en-US" w:eastAsia="zh-CN"/>
        </w:rPr>
        <w:t>系统</w:t>
      </w:r>
      <w:r w:rsidR="00F25BF0">
        <w:rPr>
          <w:rFonts w:hint="eastAsia"/>
          <w:lang w:val="en-US" w:eastAsia="zh-CN"/>
        </w:rPr>
        <w:t>的人的反应。就此而言，可以认为</w:t>
      </w:r>
      <w:r w:rsidR="006D4895">
        <w:rPr>
          <w:rFonts w:hint="eastAsia"/>
          <w:lang w:val="en-US" w:eastAsia="zh-CN"/>
        </w:rPr>
        <w:t>用客</w:t>
      </w:r>
      <w:r w:rsidR="00586D12">
        <w:rPr>
          <w:rFonts w:hint="eastAsia"/>
          <w:lang w:val="en-US" w:eastAsia="zh-CN"/>
        </w:rPr>
        <w:t>观方法可能无法全面地描述系统的特性；因此，有必要用主观测量作</w:t>
      </w:r>
      <w:r w:rsidR="003542BA">
        <w:rPr>
          <w:rFonts w:hint="eastAsia"/>
          <w:lang w:val="en-US" w:eastAsia="zh-CN"/>
        </w:rPr>
        <w:t>为</w:t>
      </w:r>
      <w:r w:rsidR="00586D12">
        <w:rPr>
          <w:rFonts w:hint="eastAsia"/>
          <w:lang w:val="en-US" w:eastAsia="zh-CN"/>
        </w:rPr>
        <w:t>客观测量的补充。</w:t>
      </w:r>
    </w:p>
    <w:p w:rsidR="00524756" w:rsidRDefault="00586D12" w:rsidP="00586D12">
      <w:pPr>
        <w:ind w:firstLineChars="200" w:firstLine="480"/>
        <w:rPr>
          <w:lang w:val="en-US" w:eastAsia="zh-CN"/>
        </w:rPr>
      </w:pPr>
      <w:r>
        <w:rPr>
          <w:rFonts w:hint="eastAsia"/>
          <w:lang w:val="en-US" w:eastAsia="zh-CN"/>
        </w:rPr>
        <w:t>总体而言，</w:t>
      </w:r>
      <w:r w:rsidR="00A90BF7">
        <w:rPr>
          <w:lang w:val="en-US" w:eastAsia="zh-CN"/>
        </w:rPr>
        <w:t>主观评价</w:t>
      </w:r>
      <w:r>
        <w:rPr>
          <w:rFonts w:hint="eastAsia"/>
          <w:lang w:val="en-US" w:eastAsia="zh-CN"/>
        </w:rPr>
        <w:t>分为两大类。第一类评价是确定在最佳条件下系统</w:t>
      </w:r>
      <w:r w:rsidR="003542BA">
        <w:rPr>
          <w:rFonts w:hint="eastAsia"/>
          <w:lang w:val="en-US" w:eastAsia="zh-CN"/>
        </w:rPr>
        <w:t>的</w:t>
      </w:r>
      <w:r>
        <w:rPr>
          <w:rFonts w:hint="eastAsia"/>
          <w:lang w:val="en-US" w:eastAsia="zh-CN"/>
        </w:rPr>
        <w:t>性能。这</w:t>
      </w:r>
      <w:r w:rsidR="003542BA">
        <w:rPr>
          <w:rFonts w:hint="eastAsia"/>
          <w:lang w:val="en-US" w:eastAsia="zh-CN"/>
        </w:rPr>
        <w:t>类</w:t>
      </w:r>
      <w:r>
        <w:rPr>
          <w:rFonts w:hint="eastAsia"/>
          <w:lang w:val="en-US" w:eastAsia="zh-CN"/>
        </w:rPr>
        <w:t>评价通常称为质量</w:t>
      </w:r>
      <w:r w:rsidR="003B3197">
        <w:rPr>
          <w:rFonts w:hint="eastAsia"/>
          <w:lang w:val="en-US" w:eastAsia="zh-CN"/>
        </w:rPr>
        <w:t>评价</w:t>
      </w:r>
      <w:r>
        <w:rPr>
          <w:rFonts w:hint="eastAsia"/>
          <w:lang w:val="en-US" w:eastAsia="zh-CN"/>
        </w:rPr>
        <w:t>。</w:t>
      </w:r>
      <w:r w:rsidR="003542BA">
        <w:rPr>
          <w:rFonts w:hint="eastAsia"/>
          <w:lang w:val="en-US" w:eastAsia="zh-CN"/>
        </w:rPr>
        <w:t>第二类评价是确定在与传输或发射有关的非最佳条件下系统维持一定质量的能力。这类评价通常称为损伤</w:t>
      </w:r>
      <w:r w:rsidR="003B3197">
        <w:rPr>
          <w:rFonts w:hint="eastAsia"/>
          <w:lang w:val="en-US" w:eastAsia="zh-CN"/>
        </w:rPr>
        <w:t>评价</w:t>
      </w:r>
      <w:r w:rsidR="00806683">
        <w:rPr>
          <w:rFonts w:hint="eastAsia"/>
          <w:lang w:val="en-US" w:eastAsia="zh-CN"/>
        </w:rPr>
        <w:t>。</w:t>
      </w:r>
    </w:p>
    <w:p w:rsidR="00524756" w:rsidRDefault="00C8209D" w:rsidP="00C8209D">
      <w:pPr>
        <w:ind w:firstLineChars="200" w:firstLine="480"/>
        <w:rPr>
          <w:lang w:val="en-US" w:eastAsia="zh-CN"/>
        </w:rPr>
      </w:pPr>
      <w:r>
        <w:rPr>
          <w:rFonts w:hint="eastAsia"/>
          <w:lang w:val="en-US" w:eastAsia="zh-CN"/>
        </w:rPr>
        <w:t>为开展适宜的</w:t>
      </w:r>
      <w:r w:rsidR="00A90BF7">
        <w:rPr>
          <w:lang w:val="en-US" w:eastAsia="zh-CN"/>
        </w:rPr>
        <w:t>主观评价</w:t>
      </w:r>
      <w:r>
        <w:rPr>
          <w:rFonts w:hint="eastAsia"/>
          <w:lang w:val="en-US" w:eastAsia="zh-CN"/>
        </w:rPr>
        <w:t>，首先</w:t>
      </w:r>
      <w:r w:rsidR="00877FA2">
        <w:rPr>
          <w:rFonts w:hint="eastAsia"/>
          <w:lang w:val="en-US" w:eastAsia="zh-CN"/>
        </w:rPr>
        <w:t>必须对</w:t>
      </w:r>
      <w:r w:rsidR="003F12AC">
        <w:rPr>
          <w:rFonts w:hint="eastAsia"/>
          <w:lang w:val="en-US" w:eastAsia="zh-CN"/>
        </w:rPr>
        <w:t>那些</w:t>
      </w:r>
      <w:r w:rsidR="00877FA2">
        <w:rPr>
          <w:rFonts w:hint="eastAsia"/>
          <w:lang w:val="en-US" w:eastAsia="zh-CN"/>
        </w:rPr>
        <w:t>与要解决的</w:t>
      </w:r>
      <w:r w:rsidR="003B3197">
        <w:rPr>
          <w:rFonts w:hint="eastAsia"/>
          <w:lang w:val="en-US" w:eastAsia="zh-CN"/>
        </w:rPr>
        <w:t>评价</w:t>
      </w:r>
      <w:r w:rsidR="003F12AC">
        <w:rPr>
          <w:rFonts w:hint="eastAsia"/>
          <w:lang w:val="en-US" w:eastAsia="zh-CN"/>
        </w:rPr>
        <w:t>问题的</w:t>
      </w:r>
      <w:r w:rsidR="00877FA2">
        <w:rPr>
          <w:rFonts w:hint="eastAsia"/>
          <w:lang w:val="en-US" w:eastAsia="zh-CN"/>
        </w:rPr>
        <w:t>目标和环境最符合的不同选项进行选择。为帮助完成这一任务，除在第</w:t>
      </w:r>
      <w:r w:rsidR="00877FA2">
        <w:rPr>
          <w:rFonts w:hint="eastAsia"/>
          <w:lang w:val="en-US" w:eastAsia="zh-CN"/>
        </w:rPr>
        <w:t>2</w:t>
      </w:r>
      <w:r w:rsidR="00877FA2">
        <w:rPr>
          <w:rFonts w:hint="eastAsia"/>
          <w:lang w:val="en-US" w:eastAsia="zh-CN"/>
        </w:rPr>
        <w:t>节给出一般特性外，还在第</w:t>
      </w:r>
      <w:r w:rsidR="00877FA2">
        <w:rPr>
          <w:rFonts w:hint="eastAsia"/>
          <w:lang w:val="en-US" w:eastAsia="zh-CN"/>
        </w:rPr>
        <w:t>3</w:t>
      </w:r>
      <w:r w:rsidR="00877FA2">
        <w:rPr>
          <w:rFonts w:hint="eastAsia"/>
          <w:lang w:val="en-US" w:eastAsia="zh-CN"/>
        </w:rPr>
        <w:t>节提供了一些每种方法要解决的</w:t>
      </w:r>
      <w:r w:rsidR="003B3197">
        <w:rPr>
          <w:rFonts w:hint="eastAsia"/>
          <w:lang w:val="en-US" w:eastAsia="zh-CN"/>
        </w:rPr>
        <w:t>评价</w:t>
      </w:r>
      <w:r w:rsidR="00877FA2">
        <w:rPr>
          <w:rFonts w:hint="eastAsia"/>
          <w:lang w:val="en-US" w:eastAsia="zh-CN"/>
        </w:rPr>
        <w:t>问题的资料。第</w:t>
      </w:r>
      <w:r w:rsidR="00877FA2">
        <w:rPr>
          <w:rFonts w:hint="eastAsia"/>
          <w:lang w:val="en-US" w:eastAsia="zh-CN"/>
        </w:rPr>
        <w:t>4</w:t>
      </w:r>
      <w:r w:rsidR="00877FA2">
        <w:rPr>
          <w:rFonts w:hint="eastAsia"/>
          <w:lang w:val="en-US" w:eastAsia="zh-CN"/>
        </w:rPr>
        <w:t>和第</w:t>
      </w:r>
      <w:r w:rsidR="00877FA2">
        <w:rPr>
          <w:rFonts w:hint="eastAsia"/>
          <w:lang w:val="en-US" w:eastAsia="zh-CN"/>
        </w:rPr>
        <w:t>5</w:t>
      </w:r>
      <w:r w:rsidR="00877FA2">
        <w:rPr>
          <w:rFonts w:hint="eastAsia"/>
          <w:lang w:val="en-US" w:eastAsia="zh-CN"/>
        </w:rPr>
        <w:t>节</w:t>
      </w:r>
      <w:r w:rsidR="00776BB5">
        <w:rPr>
          <w:rFonts w:hint="eastAsia"/>
          <w:lang w:val="en-US" w:eastAsia="zh-CN"/>
        </w:rPr>
        <w:t>则对两种主要的推荐方法做了详细说明。最后，第</w:t>
      </w:r>
      <w:r w:rsidR="00776BB5">
        <w:rPr>
          <w:rFonts w:hint="eastAsia"/>
          <w:lang w:val="en-US" w:eastAsia="zh-CN"/>
        </w:rPr>
        <w:t>6</w:t>
      </w:r>
      <w:r w:rsidR="006436F4">
        <w:rPr>
          <w:rFonts w:hint="eastAsia"/>
          <w:lang w:val="en-US" w:eastAsia="zh-CN"/>
        </w:rPr>
        <w:t>节给出了</w:t>
      </w:r>
      <w:r w:rsidR="004C6D39">
        <w:rPr>
          <w:rFonts w:hint="eastAsia"/>
          <w:lang w:val="en-US" w:eastAsia="zh-CN"/>
        </w:rPr>
        <w:t>关于正在研究的替代方法的一般性资料。</w:t>
      </w:r>
    </w:p>
    <w:p w:rsidR="00524756" w:rsidRDefault="00327DA4" w:rsidP="00677117">
      <w:pPr>
        <w:ind w:firstLineChars="200" w:firstLine="480"/>
        <w:rPr>
          <w:lang w:val="en-US" w:eastAsia="zh-CN"/>
        </w:rPr>
      </w:pPr>
      <w:r>
        <w:rPr>
          <w:rFonts w:hint="eastAsia"/>
          <w:lang w:val="en-US" w:eastAsia="zh-CN"/>
        </w:rPr>
        <w:t>本附件的用途</w:t>
      </w:r>
      <w:r w:rsidR="00677117">
        <w:rPr>
          <w:rFonts w:hint="eastAsia"/>
          <w:lang w:val="en-US" w:eastAsia="zh-CN"/>
        </w:rPr>
        <w:t>限于对</w:t>
      </w:r>
      <w:r w:rsidR="003B3197">
        <w:rPr>
          <w:rFonts w:hint="eastAsia"/>
          <w:lang w:val="en-US" w:eastAsia="zh-CN"/>
        </w:rPr>
        <w:t>评价</w:t>
      </w:r>
      <w:r w:rsidR="00677117">
        <w:rPr>
          <w:rFonts w:hint="eastAsia"/>
          <w:lang w:val="en-US" w:eastAsia="zh-CN"/>
        </w:rPr>
        <w:t>方法进行详细说明。但</w:t>
      </w:r>
      <w:r>
        <w:rPr>
          <w:rFonts w:hint="eastAsia"/>
          <w:lang w:val="en-US" w:eastAsia="zh-CN"/>
        </w:rPr>
        <w:t>选择</w:t>
      </w:r>
      <w:r w:rsidR="00677117">
        <w:rPr>
          <w:rFonts w:hint="eastAsia"/>
          <w:lang w:val="en-US" w:eastAsia="zh-CN"/>
        </w:rPr>
        <w:t>最适宜的方法</w:t>
      </w:r>
      <w:r>
        <w:rPr>
          <w:rFonts w:hint="eastAsia"/>
          <w:lang w:val="en-US" w:eastAsia="zh-CN"/>
        </w:rPr>
        <w:t>则</w:t>
      </w:r>
      <w:r w:rsidR="00E87CFF">
        <w:rPr>
          <w:rFonts w:hint="eastAsia"/>
          <w:lang w:val="en-US" w:eastAsia="zh-CN"/>
        </w:rPr>
        <w:t>由</w:t>
      </w:r>
      <w:r w:rsidR="00B4340C">
        <w:rPr>
          <w:rFonts w:hint="eastAsia"/>
          <w:lang w:val="en-US" w:eastAsia="zh-CN"/>
        </w:rPr>
        <w:t>待测</w:t>
      </w:r>
      <w:r w:rsidR="00E87CFF">
        <w:rPr>
          <w:rFonts w:hint="eastAsia"/>
          <w:lang w:val="en-US" w:eastAsia="zh-CN"/>
        </w:rPr>
        <w:t>系统所针对的业务目标决定。</w:t>
      </w:r>
      <w:r>
        <w:rPr>
          <w:rFonts w:hint="eastAsia"/>
          <w:lang w:val="en-US" w:eastAsia="zh-CN"/>
        </w:rPr>
        <w:t>因此，特定应用的完整</w:t>
      </w:r>
      <w:r w:rsidR="003B3197">
        <w:rPr>
          <w:rFonts w:hint="eastAsia"/>
          <w:lang w:val="en-US" w:eastAsia="zh-CN"/>
        </w:rPr>
        <w:t>评价</w:t>
      </w:r>
      <w:r>
        <w:rPr>
          <w:rFonts w:hint="eastAsia"/>
          <w:lang w:val="en-US" w:eastAsia="zh-CN"/>
        </w:rPr>
        <w:t>程序在其他建议书中给出。</w:t>
      </w:r>
    </w:p>
    <w:p w:rsidR="00524756" w:rsidRDefault="00524756" w:rsidP="00524756">
      <w:pPr>
        <w:pStyle w:val="Heading1"/>
        <w:rPr>
          <w:lang w:val="en-US" w:eastAsia="zh-CN"/>
        </w:rPr>
      </w:pPr>
      <w:r>
        <w:rPr>
          <w:lang w:val="en-US" w:eastAsia="zh-CN"/>
        </w:rPr>
        <w:t>2</w:t>
      </w:r>
      <w:r>
        <w:rPr>
          <w:lang w:val="en-US" w:eastAsia="zh-CN"/>
        </w:rPr>
        <w:tab/>
      </w:r>
      <w:r w:rsidR="00327DA4">
        <w:rPr>
          <w:rFonts w:hint="eastAsia"/>
          <w:lang w:val="en-US" w:eastAsia="zh-CN"/>
        </w:rPr>
        <w:t>共同的特性</w:t>
      </w:r>
    </w:p>
    <w:p w:rsidR="00524756" w:rsidRDefault="00327DA4" w:rsidP="00327DA4">
      <w:pPr>
        <w:ind w:firstLineChars="200" w:firstLine="480"/>
        <w:rPr>
          <w:lang w:val="en-US" w:eastAsia="zh-CN"/>
        </w:rPr>
      </w:pPr>
      <w:r>
        <w:rPr>
          <w:rFonts w:hint="eastAsia"/>
          <w:lang w:val="en-US" w:eastAsia="zh-CN"/>
        </w:rPr>
        <w:t>给出</w:t>
      </w:r>
      <w:r w:rsidR="00A90BF7">
        <w:rPr>
          <w:lang w:val="en-US" w:eastAsia="zh-CN"/>
        </w:rPr>
        <w:t>主观评价</w:t>
      </w:r>
      <w:r>
        <w:rPr>
          <w:rFonts w:hint="eastAsia"/>
          <w:lang w:val="en-US" w:eastAsia="zh-CN"/>
        </w:rPr>
        <w:t>的通用观看条件。特定系统</w:t>
      </w:r>
      <w:r w:rsidRPr="00327DA4">
        <w:rPr>
          <w:rFonts w:hint="eastAsia"/>
          <w:color w:val="000000"/>
          <w:lang w:val="en-US" w:eastAsia="zh-CN"/>
        </w:rPr>
        <w:t>的</w:t>
      </w:r>
      <w:r>
        <w:rPr>
          <w:rFonts w:hint="eastAsia"/>
          <w:color w:val="000000"/>
          <w:lang w:val="en-US" w:eastAsia="zh-CN"/>
        </w:rPr>
        <w:t>主观评价所用的</w:t>
      </w:r>
      <w:r w:rsidRPr="00327DA4">
        <w:rPr>
          <w:rFonts w:hint="eastAsia"/>
          <w:color w:val="000000"/>
          <w:lang w:val="en-US" w:eastAsia="zh-CN"/>
        </w:rPr>
        <w:t>特定观看</w:t>
      </w:r>
      <w:r>
        <w:rPr>
          <w:rFonts w:hint="eastAsia"/>
          <w:lang w:val="en-US" w:eastAsia="zh-CN"/>
        </w:rPr>
        <w:t>条件在相关建议书中给出。</w:t>
      </w:r>
    </w:p>
    <w:p w:rsidR="00524756" w:rsidRDefault="00524756" w:rsidP="00524756">
      <w:pPr>
        <w:pStyle w:val="Heading2"/>
        <w:rPr>
          <w:lang w:val="en-US" w:eastAsia="zh-CN"/>
        </w:rPr>
      </w:pPr>
      <w:r>
        <w:rPr>
          <w:lang w:val="en-US" w:eastAsia="zh-CN"/>
        </w:rPr>
        <w:t>2.1</w:t>
      </w:r>
      <w:r>
        <w:rPr>
          <w:lang w:val="en-US" w:eastAsia="zh-CN"/>
        </w:rPr>
        <w:tab/>
      </w:r>
      <w:r w:rsidR="00A12378">
        <w:rPr>
          <w:rFonts w:hint="eastAsia"/>
          <w:lang w:val="en-US" w:eastAsia="zh-CN"/>
        </w:rPr>
        <w:t>通用观看条件</w:t>
      </w:r>
    </w:p>
    <w:p w:rsidR="00524756" w:rsidRDefault="00A12378" w:rsidP="00A12378">
      <w:pPr>
        <w:ind w:firstLineChars="200" w:firstLine="480"/>
        <w:rPr>
          <w:lang w:val="en-US" w:eastAsia="zh-CN"/>
        </w:rPr>
      </w:pPr>
      <w:r>
        <w:rPr>
          <w:rFonts w:hint="eastAsia"/>
          <w:lang w:val="en-US" w:eastAsia="zh-CN"/>
        </w:rPr>
        <w:t>说明不同观看条件的不同环境。</w:t>
      </w:r>
    </w:p>
    <w:p w:rsidR="00524756" w:rsidRDefault="003B3197" w:rsidP="00695FAF">
      <w:pPr>
        <w:ind w:firstLineChars="200" w:firstLine="480"/>
        <w:rPr>
          <w:lang w:val="en-US" w:eastAsia="zh-CN"/>
        </w:rPr>
      </w:pPr>
      <w:r>
        <w:rPr>
          <w:lang w:val="en-US" w:eastAsia="zh-CN"/>
        </w:rPr>
        <w:br w:type="page"/>
      </w:r>
      <w:r w:rsidR="00802E0C">
        <w:rPr>
          <w:rFonts w:hint="eastAsia"/>
          <w:lang w:val="en-US" w:eastAsia="zh-CN"/>
        </w:rPr>
        <w:lastRenderedPageBreak/>
        <w:t>实验室观看环境旨在提供</w:t>
      </w:r>
      <w:r w:rsidR="00DF7D72">
        <w:rPr>
          <w:rFonts w:hint="eastAsia"/>
          <w:lang w:val="en-US" w:eastAsia="zh-CN"/>
        </w:rPr>
        <w:t>对</w:t>
      </w:r>
      <w:r w:rsidR="00802E0C">
        <w:rPr>
          <w:rFonts w:hint="eastAsia"/>
          <w:lang w:val="en-US" w:eastAsia="zh-CN"/>
        </w:rPr>
        <w:t>系统</w:t>
      </w:r>
      <w:r w:rsidR="00DF7D72">
        <w:rPr>
          <w:rFonts w:hint="eastAsia"/>
          <w:lang w:val="en-US" w:eastAsia="zh-CN"/>
        </w:rPr>
        <w:t>进行检验</w:t>
      </w:r>
      <w:r w:rsidR="00802E0C">
        <w:rPr>
          <w:rFonts w:hint="eastAsia"/>
          <w:lang w:val="en-US" w:eastAsia="zh-CN"/>
        </w:rPr>
        <w:t>的严格</w:t>
      </w:r>
      <w:r w:rsidR="00695FAF">
        <w:rPr>
          <w:rFonts w:hint="eastAsia"/>
          <w:lang w:val="en-US" w:eastAsia="zh-CN"/>
        </w:rPr>
        <w:t>条件。第</w:t>
      </w:r>
      <w:smartTag w:uri="urn:schemas-microsoft-com:office:smarttags" w:element="chsdate">
        <w:smartTagPr>
          <w:attr w:name="IsROCDate" w:val="False"/>
          <w:attr w:name="IsLunarDate" w:val="False"/>
          <w:attr w:name="Day" w:val="30"/>
          <w:attr w:name="Month" w:val="12"/>
          <w:attr w:name="Year" w:val="1899"/>
        </w:smartTagPr>
        <w:r w:rsidR="00695FAF">
          <w:rPr>
            <w:rFonts w:hint="eastAsia"/>
            <w:lang w:val="en-US" w:eastAsia="zh-CN"/>
          </w:rPr>
          <w:t>2.1.1</w:t>
        </w:r>
      </w:smartTag>
      <w:r w:rsidR="00695FAF">
        <w:rPr>
          <w:rFonts w:hint="eastAsia"/>
          <w:lang w:val="en-US" w:eastAsia="zh-CN"/>
        </w:rPr>
        <w:t>节给出了实验室环境中</w:t>
      </w:r>
      <w:r w:rsidR="00695FAF">
        <w:rPr>
          <w:lang w:val="en-US" w:eastAsia="zh-CN"/>
        </w:rPr>
        <w:t>主观评价</w:t>
      </w:r>
      <w:r w:rsidR="00695FAF">
        <w:rPr>
          <w:rFonts w:hint="eastAsia"/>
          <w:lang w:val="en-US" w:eastAsia="zh-CN"/>
        </w:rPr>
        <w:t>的通用观看条件。</w:t>
      </w:r>
    </w:p>
    <w:p w:rsidR="00524756" w:rsidRDefault="00550656" w:rsidP="00550656">
      <w:pPr>
        <w:ind w:firstLineChars="200" w:firstLine="480"/>
        <w:rPr>
          <w:lang w:val="en-US" w:eastAsia="zh-CN"/>
        </w:rPr>
      </w:pPr>
      <w:r>
        <w:rPr>
          <w:rFonts w:hint="eastAsia"/>
          <w:lang w:val="en-US" w:eastAsia="zh-CN"/>
        </w:rPr>
        <w:t>家庭观看环境旨在</w:t>
      </w:r>
      <w:r w:rsidR="00573D30">
        <w:rPr>
          <w:rFonts w:hint="eastAsia"/>
          <w:lang w:val="en-US" w:eastAsia="zh-CN"/>
        </w:rPr>
        <w:t>为电视链的消费者一侧</w:t>
      </w:r>
      <w:r>
        <w:rPr>
          <w:rFonts w:hint="eastAsia"/>
          <w:lang w:val="en-US" w:eastAsia="zh-CN"/>
        </w:rPr>
        <w:t>提供</w:t>
      </w:r>
      <w:r w:rsidR="00573D30">
        <w:rPr>
          <w:rFonts w:hint="eastAsia"/>
          <w:lang w:val="en-US" w:eastAsia="zh-CN"/>
        </w:rPr>
        <w:t>质量</w:t>
      </w:r>
      <w:r w:rsidR="003B3197">
        <w:rPr>
          <w:rFonts w:hint="eastAsia"/>
          <w:lang w:val="en-US" w:eastAsia="zh-CN"/>
        </w:rPr>
        <w:t>评价</w:t>
      </w:r>
      <w:r w:rsidR="00573D30">
        <w:rPr>
          <w:rFonts w:hint="eastAsia"/>
          <w:lang w:val="en-US" w:eastAsia="zh-CN"/>
        </w:rPr>
        <w:t>的手段。第</w:t>
      </w:r>
      <w:smartTag w:uri="urn:schemas-microsoft-com:office:smarttags" w:element="chsdate">
        <w:smartTagPr>
          <w:attr w:name="IsROCDate" w:val="False"/>
          <w:attr w:name="IsLunarDate" w:val="False"/>
          <w:attr w:name="Day" w:val="30"/>
          <w:attr w:name="Month" w:val="12"/>
          <w:attr w:name="Year" w:val="1899"/>
        </w:smartTagPr>
        <w:r w:rsidR="00573D30">
          <w:rPr>
            <w:rFonts w:hint="eastAsia"/>
            <w:lang w:val="en-US" w:eastAsia="zh-CN"/>
          </w:rPr>
          <w:t>2.1.2</w:t>
        </w:r>
      </w:smartTag>
      <w:r w:rsidR="00573D30">
        <w:rPr>
          <w:rFonts w:hint="eastAsia"/>
          <w:lang w:val="en-US" w:eastAsia="zh-CN"/>
        </w:rPr>
        <w:t>节中的通用观看条件</w:t>
      </w:r>
      <w:r w:rsidR="00802E0C">
        <w:rPr>
          <w:rFonts w:hint="eastAsia"/>
          <w:lang w:val="en-US" w:eastAsia="zh-CN"/>
        </w:rPr>
        <w:t>再现了近家庭环境。</w:t>
      </w:r>
      <w:r w:rsidR="00F851BD">
        <w:rPr>
          <w:rFonts w:hint="eastAsia"/>
          <w:lang w:val="en-US" w:eastAsia="zh-CN"/>
        </w:rPr>
        <w:t>之所以</w:t>
      </w:r>
      <w:r w:rsidR="00E04980">
        <w:rPr>
          <w:rFonts w:hint="eastAsia"/>
          <w:lang w:val="en-US" w:eastAsia="zh-CN"/>
        </w:rPr>
        <w:t>选择这些参数</w:t>
      </w:r>
      <w:r w:rsidR="00F851BD">
        <w:rPr>
          <w:rFonts w:hint="eastAsia"/>
          <w:lang w:val="en-US" w:eastAsia="zh-CN"/>
        </w:rPr>
        <w:t>，</w:t>
      </w:r>
      <w:r w:rsidR="00E04980">
        <w:rPr>
          <w:rFonts w:hint="eastAsia"/>
          <w:lang w:val="en-US" w:eastAsia="zh-CN"/>
        </w:rPr>
        <w:t>是为了规定一个比典型家庭观看状况稍许严格的环境。</w:t>
      </w:r>
    </w:p>
    <w:p w:rsidR="00524756" w:rsidRDefault="00A73BFF" w:rsidP="00A73BFF">
      <w:pPr>
        <w:ind w:firstLineChars="200" w:firstLine="480"/>
        <w:rPr>
          <w:lang w:val="en-US" w:eastAsia="zh-CN"/>
        </w:rPr>
      </w:pPr>
      <w:r>
        <w:rPr>
          <w:rFonts w:hint="eastAsia"/>
          <w:lang w:val="en-US" w:eastAsia="zh-CN"/>
        </w:rPr>
        <w:t>探讨与监视器分辨率和对比度有关的某些方面。</w:t>
      </w:r>
    </w:p>
    <w:p w:rsidR="00524756" w:rsidRDefault="00524756" w:rsidP="00524756">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2.1.1</w:t>
        </w:r>
        <w:r>
          <w:rPr>
            <w:lang w:val="en-US" w:eastAsia="zh-CN"/>
          </w:rPr>
          <w:tab/>
        </w:r>
      </w:smartTag>
      <w:r w:rsidR="00A73BFF">
        <w:rPr>
          <w:rFonts w:hint="eastAsia"/>
          <w:lang w:val="en-US" w:eastAsia="zh-CN"/>
        </w:rPr>
        <w:t>实验室环境</w:t>
      </w:r>
    </w:p>
    <w:p w:rsidR="00524756" w:rsidRDefault="00524756" w:rsidP="00524756">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2.1.1</w:t>
        </w:r>
      </w:smartTag>
      <w:r>
        <w:rPr>
          <w:lang w:val="en-US" w:eastAsia="zh-CN"/>
        </w:rPr>
        <w:t>.1</w:t>
      </w:r>
      <w:r>
        <w:rPr>
          <w:lang w:val="en-US" w:eastAsia="zh-CN"/>
        </w:rPr>
        <w:tab/>
      </w:r>
      <w:r w:rsidR="00A73BFF">
        <w:rPr>
          <w:rFonts w:hint="eastAsia"/>
          <w:lang w:val="en-US" w:eastAsia="zh-CN"/>
        </w:rPr>
        <w:t>实验室环境中</w:t>
      </w:r>
      <w:r w:rsidR="00A90BF7">
        <w:rPr>
          <w:lang w:val="en-US" w:eastAsia="zh-CN"/>
        </w:rPr>
        <w:t>主观评价</w:t>
      </w:r>
      <w:r w:rsidR="00A73BFF">
        <w:rPr>
          <w:rFonts w:hint="eastAsia"/>
          <w:lang w:val="en-US" w:eastAsia="zh-CN"/>
        </w:rPr>
        <w:t>的通用观看条件</w:t>
      </w:r>
    </w:p>
    <w:p w:rsidR="00524756" w:rsidRDefault="00A73BFF" w:rsidP="00A73BFF">
      <w:pPr>
        <w:ind w:firstLineChars="200" w:firstLine="480"/>
        <w:rPr>
          <w:lang w:val="en-US" w:eastAsia="zh-CN"/>
        </w:rPr>
      </w:pPr>
      <w:r>
        <w:rPr>
          <w:rFonts w:hint="eastAsia"/>
          <w:lang w:val="en-US" w:eastAsia="zh-CN"/>
        </w:rPr>
        <w:t>应如下设置评价者的观看条件：</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a)</w:t>
      </w:r>
      <w:r>
        <w:rPr>
          <w:lang w:val="en-US" w:eastAsia="zh-CN"/>
        </w:rPr>
        <w:tab/>
      </w:r>
      <w:r w:rsidR="003F28AE">
        <w:rPr>
          <w:rFonts w:hint="eastAsia"/>
          <w:lang w:eastAsia="zh-CN"/>
        </w:rPr>
        <w:t>未激活显像管屏幕亮度与峰值亮度之比</w:t>
      </w:r>
      <w:r w:rsidR="003F28AE">
        <w:rPr>
          <w:rFonts w:hint="eastAsia"/>
          <w:lang w:val="en-US" w:eastAsia="zh-CN"/>
        </w:rPr>
        <w:t>：</w:t>
      </w:r>
      <w:r>
        <w:rPr>
          <w:lang w:val="en-US" w:eastAsia="zh-CN"/>
        </w:rPr>
        <w:tab/>
      </w:r>
      <w:r>
        <w:rPr>
          <w:rFonts w:ascii="Symbol" w:hAnsi="Symbol"/>
          <w:lang w:eastAsia="zh-CN"/>
        </w:rPr>
        <w:t></w:t>
      </w:r>
      <w:r>
        <w:rPr>
          <w:lang w:val="en-US" w:eastAsia="zh-CN"/>
        </w:rPr>
        <w:t> 0.02</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b)</w:t>
      </w:r>
      <w:r>
        <w:rPr>
          <w:lang w:val="en-US" w:eastAsia="zh-CN"/>
        </w:rPr>
        <w:tab/>
      </w:r>
      <w:r w:rsidR="003F28AE">
        <w:rPr>
          <w:rFonts w:hint="eastAsia"/>
          <w:lang w:val="en-US" w:eastAsia="zh-CN"/>
        </w:rPr>
        <w:t>在全暗的房间内</w:t>
      </w:r>
      <w:r w:rsidR="00950A04">
        <w:rPr>
          <w:rFonts w:hint="eastAsia"/>
          <w:lang w:val="en-US" w:eastAsia="zh-CN"/>
        </w:rPr>
        <w:t>显示时，</w:t>
      </w:r>
      <w:r w:rsidR="003F28AE">
        <w:rPr>
          <w:rFonts w:hint="eastAsia"/>
          <w:lang w:val="en-US" w:eastAsia="zh-CN"/>
        </w:rPr>
        <w:t>仅显示黑电平</w:t>
      </w:r>
      <w:r w:rsidR="00950A04">
        <w:rPr>
          <w:rFonts w:hint="eastAsia"/>
          <w:lang w:val="en-US" w:eastAsia="zh-CN"/>
        </w:rPr>
        <w:t>的</w:t>
      </w:r>
      <w:r w:rsidR="00E25231">
        <w:rPr>
          <w:lang w:val="en-US" w:eastAsia="zh-CN"/>
        </w:rPr>
        <w:br/>
      </w:r>
      <w:r w:rsidR="00E25231">
        <w:rPr>
          <w:rFonts w:hint="eastAsia"/>
          <w:lang w:val="en-US" w:eastAsia="zh-CN"/>
        </w:rPr>
        <w:t>屏幕亮度与相应</w:t>
      </w:r>
      <w:r w:rsidR="00950A04">
        <w:rPr>
          <w:rFonts w:hint="eastAsia"/>
          <w:lang w:val="en-US" w:eastAsia="zh-CN"/>
        </w:rPr>
        <w:t>仅显示</w:t>
      </w:r>
      <w:r w:rsidR="00E25231">
        <w:rPr>
          <w:rFonts w:hint="eastAsia"/>
          <w:lang w:val="en-US" w:eastAsia="zh-CN"/>
        </w:rPr>
        <w:t>峰白电平</w:t>
      </w:r>
      <w:r w:rsidR="00950A04">
        <w:rPr>
          <w:rFonts w:hint="eastAsia"/>
          <w:lang w:val="en-US" w:eastAsia="zh-CN"/>
        </w:rPr>
        <w:t>的屏幕亮度</w:t>
      </w:r>
      <w:r w:rsidR="00E25231">
        <w:rPr>
          <w:rFonts w:hint="eastAsia"/>
          <w:lang w:val="en-US" w:eastAsia="zh-CN"/>
        </w:rPr>
        <w:t>之比：</w:t>
      </w:r>
      <w:r>
        <w:rPr>
          <w:lang w:val="en-US" w:eastAsia="zh-CN"/>
        </w:rPr>
        <w:tab/>
      </w:r>
      <w:r>
        <w:rPr>
          <w:rFonts w:ascii="Symbol" w:hAnsi="Symbol"/>
          <w:lang w:eastAsia="zh-CN"/>
        </w:rPr>
        <w:t></w:t>
      </w:r>
      <w:r>
        <w:rPr>
          <w:lang w:val="en-US" w:eastAsia="zh-CN"/>
        </w:rPr>
        <w:t> 0.01</w:t>
      </w:r>
    </w:p>
    <w:p w:rsidR="00524756" w:rsidRDefault="00524756" w:rsidP="003955F6">
      <w:pPr>
        <w:pStyle w:val="enumlev1"/>
        <w:tabs>
          <w:tab w:val="clear" w:pos="794"/>
          <w:tab w:val="clear" w:pos="1191"/>
          <w:tab w:val="clear" w:pos="1588"/>
          <w:tab w:val="clear" w:pos="1985"/>
          <w:tab w:val="left" w:pos="784"/>
          <w:tab w:val="left" w:pos="7229"/>
        </w:tabs>
        <w:spacing w:before="60"/>
        <w:ind w:left="7237" w:hanging="7237"/>
        <w:jc w:val="left"/>
        <w:rPr>
          <w:lang w:val="en-US" w:eastAsia="zh-CN"/>
        </w:rPr>
      </w:pPr>
      <w:r>
        <w:rPr>
          <w:lang w:val="en-US" w:eastAsia="zh-CN"/>
        </w:rPr>
        <w:t>c)</w:t>
      </w:r>
      <w:r>
        <w:rPr>
          <w:lang w:val="en-US" w:eastAsia="zh-CN"/>
        </w:rPr>
        <w:tab/>
      </w:r>
      <w:r w:rsidR="00E25231">
        <w:rPr>
          <w:rFonts w:hint="eastAsia"/>
          <w:lang w:val="en-US" w:eastAsia="zh-CN"/>
        </w:rPr>
        <w:t>显示</w:t>
      </w:r>
      <w:r w:rsidR="00101910">
        <w:rPr>
          <w:rFonts w:hint="eastAsia"/>
          <w:lang w:val="en-US" w:eastAsia="zh-CN"/>
        </w:rPr>
        <w:t>器</w:t>
      </w:r>
      <w:r w:rsidR="00E25231">
        <w:rPr>
          <w:rFonts w:hint="eastAsia"/>
          <w:lang w:val="en-US" w:eastAsia="zh-CN"/>
        </w:rPr>
        <w:t>亮度和对比度：</w:t>
      </w:r>
      <w:r>
        <w:rPr>
          <w:lang w:val="en-US" w:eastAsia="zh-CN"/>
        </w:rPr>
        <w:tab/>
      </w:r>
      <w:r w:rsidR="00CE3C87">
        <w:rPr>
          <w:rFonts w:hint="eastAsia"/>
          <w:lang w:val="en-US" w:eastAsia="zh-CN"/>
        </w:rPr>
        <w:t>通过</w:t>
      </w:r>
      <w:r w:rsidR="00CE3C87">
        <w:rPr>
          <w:lang w:val="en-US" w:eastAsia="zh-CN"/>
        </w:rPr>
        <w:t>PLUGE</w:t>
      </w:r>
      <w:r w:rsidR="00CE3C87">
        <w:rPr>
          <w:rFonts w:hint="eastAsia"/>
          <w:lang w:val="en-US" w:eastAsia="zh-CN"/>
        </w:rPr>
        <w:t>建立</w:t>
      </w:r>
      <w:r w:rsidR="003955F6">
        <w:rPr>
          <w:rFonts w:hint="eastAsia"/>
          <w:lang w:val="en-US" w:eastAsia="zh-CN"/>
        </w:rPr>
        <w:t>（</w:t>
      </w:r>
      <w:r w:rsidR="00CE3C87">
        <w:rPr>
          <w:rFonts w:hint="eastAsia"/>
          <w:lang w:val="en-US" w:eastAsia="zh-CN"/>
        </w:rPr>
        <w:t>见</w:t>
      </w:r>
      <w:r>
        <w:rPr>
          <w:lang w:val="en-US" w:eastAsia="zh-CN"/>
        </w:rPr>
        <w:t>ITU</w:t>
      </w:r>
      <w:r>
        <w:rPr>
          <w:lang w:val="en-US" w:eastAsia="zh-CN"/>
        </w:rPr>
        <w:noBreakHyphen/>
        <w:t>R BT.814</w:t>
      </w:r>
      <w:r w:rsidR="00CE3C87">
        <w:rPr>
          <w:rFonts w:hint="eastAsia"/>
          <w:lang w:val="en-US" w:eastAsia="zh-CN"/>
        </w:rPr>
        <w:t>建议书和</w:t>
      </w:r>
      <w:r>
        <w:rPr>
          <w:lang w:val="en-US" w:eastAsia="zh-CN"/>
        </w:rPr>
        <w:t>ITU</w:t>
      </w:r>
      <w:r>
        <w:rPr>
          <w:lang w:val="en-US" w:eastAsia="zh-CN"/>
        </w:rPr>
        <w:noBreakHyphen/>
        <w:t>R BT.815</w:t>
      </w:r>
      <w:r w:rsidR="00CE3C87">
        <w:rPr>
          <w:rFonts w:hint="eastAsia"/>
          <w:lang w:val="en-US" w:eastAsia="zh-CN"/>
        </w:rPr>
        <w:t>建议书</w:t>
      </w:r>
      <w:r w:rsidR="003955F6">
        <w:rPr>
          <w:rFonts w:hint="eastAsia"/>
          <w:lang w:val="en-US" w:eastAsia="zh-CN"/>
        </w:rPr>
        <w:t>）</w:t>
      </w:r>
    </w:p>
    <w:p w:rsidR="00524756" w:rsidRDefault="00524756" w:rsidP="00A4443B">
      <w:pPr>
        <w:pStyle w:val="enumlev1"/>
        <w:tabs>
          <w:tab w:val="clear" w:pos="794"/>
          <w:tab w:val="clear" w:pos="1191"/>
          <w:tab w:val="clear" w:pos="1588"/>
          <w:tab w:val="clear" w:pos="1985"/>
          <w:tab w:val="left" w:pos="7229"/>
        </w:tabs>
        <w:spacing w:before="60"/>
        <w:jc w:val="left"/>
        <w:rPr>
          <w:lang w:val="en-US" w:eastAsia="zh-CN"/>
        </w:rPr>
      </w:pPr>
      <w:r>
        <w:rPr>
          <w:lang w:val="en-US" w:eastAsia="zh-CN"/>
        </w:rPr>
        <w:t>d)</w:t>
      </w:r>
      <w:r>
        <w:rPr>
          <w:lang w:val="en-US" w:eastAsia="zh-CN"/>
        </w:rPr>
        <w:tab/>
      </w:r>
      <w:r w:rsidR="00101910">
        <w:rPr>
          <w:rFonts w:hint="eastAsia"/>
          <w:lang w:val="en-US" w:eastAsia="zh-CN"/>
        </w:rPr>
        <w:t>相对于标称值的最大观察角度</w:t>
      </w:r>
      <w:r w:rsidR="00A4443B">
        <w:rPr>
          <w:rFonts w:hint="eastAsia"/>
          <w:lang w:val="en-US" w:eastAsia="zh-CN"/>
        </w:rPr>
        <w:t>（</w:t>
      </w:r>
      <w:r w:rsidR="00101910">
        <w:rPr>
          <w:rFonts w:hint="eastAsia"/>
          <w:lang w:val="en-US" w:eastAsia="zh-CN"/>
        </w:rPr>
        <w:t>该数字适用于</w:t>
      </w:r>
      <w:r w:rsidR="00C6698A">
        <w:rPr>
          <w:rFonts w:hint="eastAsia"/>
          <w:lang w:val="en-US" w:eastAsia="zh-CN"/>
        </w:rPr>
        <w:t>阴极</w:t>
      </w:r>
      <w:r w:rsidR="00C6698A">
        <w:rPr>
          <w:lang w:val="en-US" w:eastAsia="zh-CN"/>
        </w:rPr>
        <w:br/>
      </w:r>
      <w:r w:rsidR="00C6698A">
        <w:rPr>
          <w:rFonts w:hint="eastAsia"/>
          <w:lang w:val="en-US" w:eastAsia="zh-CN"/>
        </w:rPr>
        <w:t>射线管显示器，</w:t>
      </w:r>
      <w:r w:rsidR="00101910">
        <w:rPr>
          <w:rFonts w:hint="eastAsia"/>
          <w:lang w:val="en-US" w:eastAsia="zh-CN"/>
        </w:rPr>
        <w:t>其他显示器适用的数字则正在研究</w:t>
      </w:r>
      <w:r w:rsidR="00A4443B">
        <w:rPr>
          <w:rFonts w:hint="eastAsia"/>
          <w:lang w:val="en-US" w:eastAsia="zh-CN"/>
        </w:rPr>
        <w:t>）</w:t>
      </w:r>
      <w:r w:rsidR="00101910">
        <w:rPr>
          <w:rFonts w:hint="eastAsia"/>
          <w:lang w:val="en-US" w:eastAsia="zh-CN"/>
        </w:rPr>
        <w:t>：</w:t>
      </w:r>
      <w:r>
        <w:rPr>
          <w:lang w:val="en-US" w:eastAsia="zh-CN"/>
        </w:rPr>
        <w:tab/>
        <w:t>30</w:t>
      </w:r>
      <w:r>
        <w:rPr>
          <w:rFonts w:ascii="Symbol" w:hAnsi="Symbol"/>
          <w:lang w:eastAsia="zh-CN"/>
        </w:rPr>
        <w:t></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e)</w:t>
      </w:r>
      <w:r>
        <w:rPr>
          <w:lang w:val="en-US" w:eastAsia="zh-CN"/>
        </w:rPr>
        <w:tab/>
      </w:r>
      <w:r w:rsidR="001C2DF3">
        <w:rPr>
          <w:rFonts w:hint="eastAsia"/>
          <w:lang w:val="en-US" w:eastAsia="zh-CN"/>
        </w:rPr>
        <w:t>图像监视器后的背景亮度与图像峰值亮度之比：</w:t>
      </w:r>
      <w:r>
        <w:rPr>
          <w:lang w:val="en-US" w:eastAsia="zh-CN"/>
        </w:rPr>
        <w:tab/>
      </w:r>
      <w:r>
        <w:rPr>
          <w:rFonts w:ascii="Symbol" w:hAnsi="Symbol"/>
          <w:lang w:eastAsia="zh-CN"/>
        </w:rPr>
        <w:t></w:t>
      </w:r>
      <w:r>
        <w:rPr>
          <w:lang w:val="en-US" w:eastAsia="zh-CN"/>
        </w:rPr>
        <w:t> 0.15</w:t>
      </w:r>
    </w:p>
    <w:p w:rsidR="00524756" w:rsidRDefault="00524756" w:rsidP="002D7137">
      <w:pPr>
        <w:pStyle w:val="enumlev1"/>
        <w:tabs>
          <w:tab w:val="clear" w:pos="794"/>
          <w:tab w:val="clear" w:pos="1191"/>
          <w:tab w:val="clear" w:pos="1588"/>
          <w:tab w:val="clear" w:pos="1985"/>
          <w:tab w:val="left" w:pos="7229"/>
        </w:tabs>
        <w:spacing w:before="60"/>
        <w:jc w:val="left"/>
        <w:rPr>
          <w:lang w:val="en-US" w:eastAsia="zh-CN"/>
        </w:rPr>
      </w:pPr>
      <w:r>
        <w:rPr>
          <w:lang w:val="en-US" w:eastAsia="zh-CN"/>
        </w:rPr>
        <w:t>f)</w:t>
      </w:r>
      <w:r>
        <w:rPr>
          <w:lang w:val="en-US" w:eastAsia="zh-CN"/>
        </w:rPr>
        <w:tab/>
      </w:r>
      <w:r w:rsidR="001C2DF3">
        <w:rPr>
          <w:rFonts w:hint="eastAsia"/>
          <w:lang w:val="en-US" w:eastAsia="zh-CN"/>
        </w:rPr>
        <w:t>背景：</w:t>
      </w:r>
      <w:r>
        <w:rPr>
          <w:lang w:val="en-US" w:eastAsia="zh-CN"/>
        </w:rPr>
        <w:tab/>
      </w:r>
      <w:r>
        <w:rPr>
          <w:i/>
          <w:lang w:val="en-US" w:eastAsia="zh-CN"/>
        </w:rPr>
        <w:t>D</w:t>
      </w:r>
      <w:r w:rsidRPr="006079D3">
        <w:rPr>
          <w:position w:val="-4"/>
          <w:sz w:val="20"/>
          <w:lang w:val="en-US" w:eastAsia="zh-CN"/>
        </w:rPr>
        <w:t>65</w:t>
      </w:r>
    </w:p>
    <w:p w:rsidR="00524756" w:rsidRDefault="00524756" w:rsidP="002D7137">
      <w:pPr>
        <w:pStyle w:val="enumlev1"/>
        <w:tabs>
          <w:tab w:val="clear" w:pos="794"/>
          <w:tab w:val="clear" w:pos="1191"/>
          <w:tab w:val="clear" w:pos="1588"/>
          <w:tab w:val="clear" w:pos="1985"/>
          <w:tab w:val="left" w:pos="7229"/>
        </w:tabs>
        <w:spacing w:before="60"/>
        <w:jc w:val="left"/>
        <w:rPr>
          <w:lang w:val="en-US" w:eastAsia="zh-CN"/>
        </w:rPr>
      </w:pPr>
      <w:r>
        <w:rPr>
          <w:lang w:val="en-US" w:eastAsia="zh-CN"/>
        </w:rPr>
        <w:t>g)</w:t>
      </w:r>
      <w:r>
        <w:rPr>
          <w:lang w:val="en-US" w:eastAsia="zh-CN"/>
        </w:rPr>
        <w:tab/>
      </w:r>
      <w:r w:rsidR="001C2DF3">
        <w:rPr>
          <w:rFonts w:hint="eastAsia"/>
          <w:lang w:val="en-US" w:eastAsia="zh-CN"/>
        </w:rPr>
        <w:t>照明：</w:t>
      </w:r>
      <w:r>
        <w:rPr>
          <w:lang w:val="en-US" w:eastAsia="zh-CN"/>
        </w:rPr>
        <w:tab/>
      </w:r>
      <w:r w:rsidR="001C2DF3">
        <w:rPr>
          <w:rFonts w:hint="eastAsia"/>
          <w:lang w:val="en-US" w:eastAsia="zh-CN"/>
        </w:rPr>
        <w:t>低</w:t>
      </w:r>
    </w:p>
    <w:p w:rsidR="00524756" w:rsidRDefault="00524756" w:rsidP="00524756">
      <w:pPr>
        <w:rPr>
          <w:sz w:val="8"/>
          <w:lang w:val="en-US" w:eastAsia="zh-CN"/>
        </w:rPr>
      </w:pPr>
    </w:p>
    <w:p w:rsidR="00524756" w:rsidRDefault="00524756" w:rsidP="00524756">
      <w:pPr>
        <w:pStyle w:val="Heading3"/>
        <w:tabs>
          <w:tab w:val="left" w:pos="6946"/>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2.1.2</w:t>
        </w:r>
        <w:r>
          <w:rPr>
            <w:lang w:val="en-US" w:eastAsia="zh-CN"/>
          </w:rPr>
          <w:tab/>
        </w:r>
      </w:smartTag>
      <w:r w:rsidR="00651242">
        <w:rPr>
          <w:rFonts w:hint="eastAsia"/>
          <w:lang w:val="en-US" w:eastAsia="zh-CN"/>
        </w:rPr>
        <w:t>家庭环境</w:t>
      </w:r>
    </w:p>
    <w:p w:rsidR="00524756" w:rsidRDefault="00524756" w:rsidP="00524756">
      <w:pPr>
        <w:pStyle w:val="Heading4"/>
        <w:tabs>
          <w:tab w:val="left" w:pos="6946"/>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2.1.2</w:t>
        </w:r>
      </w:smartTag>
      <w:r>
        <w:rPr>
          <w:lang w:val="en-US" w:eastAsia="zh-CN"/>
        </w:rPr>
        <w:t>.1</w:t>
      </w:r>
      <w:r>
        <w:rPr>
          <w:lang w:val="en-US" w:eastAsia="zh-CN"/>
        </w:rPr>
        <w:tab/>
      </w:r>
      <w:r w:rsidR="00651242">
        <w:rPr>
          <w:rFonts w:hint="eastAsia"/>
          <w:lang w:val="en-US" w:eastAsia="zh-CN"/>
        </w:rPr>
        <w:t>家庭环境中</w:t>
      </w:r>
      <w:r w:rsidR="00651242">
        <w:rPr>
          <w:lang w:val="en-US" w:eastAsia="zh-CN"/>
        </w:rPr>
        <w:t>主观评价</w:t>
      </w:r>
      <w:r w:rsidR="00651242">
        <w:rPr>
          <w:rFonts w:hint="eastAsia"/>
          <w:lang w:val="en-US" w:eastAsia="zh-CN"/>
        </w:rPr>
        <w:t>的</w:t>
      </w:r>
      <w:r w:rsidR="00651242">
        <w:rPr>
          <w:lang w:val="en-US" w:eastAsia="zh-CN"/>
        </w:rPr>
        <w:t>通用观看条件</w:t>
      </w:r>
    </w:p>
    <w:p w:rsidR="00524756" w:rsidRDefault="00524756" w:rsidP="003955F6">
      <w:pPr>
        <w:pStyle w:val="enumlev1"/>
        <w:tabs>
          <w:tab w:val="clear" w:pos="794"/>
          <w:tab w:val="clear" w:pos="1191"/>
          <w:tab w:val="clear" w:pos="1588"/>
          <w:tab w:val="clear" w:pos="1985"/>
          <w:tab w:val="left" w:pos="7229"/>
        </w:tabs>
        <w:spacing w:before="60"/>
        <w:jc w:val="left"/>
        <w:rPr>
          <w:lang w:val="en-US" w:eastAsia="zh-CN"/>
        </w:rPr>
      </w:pPr>
      <w:r>
        <w:rPr>
          <w:lang w:val="en-US" w:eastAsia="zh-CN"/>
        </w:rPr>
        <w:t>a)</w:t>
      </w:r>
      <w:r>
        <w:rPr>
          <w:lang w:val="en-US" w:eastAsia="zh-CN"/>
        </w:rPr>
        <w:tab/>
      </w:r>
      <w:r w:rsidR="00651242">
        <w:rPr>
          <w:rFonts w:hint="eastAsia"/>
          <w:lang w:eastAsia="zh-CN"/>
        </w:rPr>
        <w:t>未激活显像管屏幕亮度与峰值亮度之比</w:t>
      </w:r>
      <w:r w:rsidR="00651242">
        <w:rPr>
          <w:rFonts w:hint="eastAsia"/>
          <w:lang w:val="en-US" w:eastAsia="zh-CN"/>
        </w:rPr>
        <w:t>：</w:t>
      </w:r>
      <w:r>
        <w:rPr>
          <w:lang w:val="en-US" w:eastAsia="zh-CN"/>
        </w:rPr>
        <w:tab/>
      </w:r>
      <w:r>
        <w:rPr>
          <w:rFonts w:ascii="Symbol" w:hAnsi="Symbol"/>
          <w:lang w:eastAsia="zh-CN"/>
        </w:rPr>
        <w:t></w:t>
      </w:r>
      <w:r>
        <w:rPr>
          <w:lang w:val="en-US" w:eastAsia="zh-CN"/>
        </w:rPr>
        <w:t> 0.02  </w:t>
      </w:r>
      <w:r w:rsidR="003955F6">
        <w:rPr>
          <w:rFonts w:hint="eastAsia"/>
          <w:lang w:val="en-US" w:eastAsia="zh-CN"/>
        </w:rPr>
        <w:t>（</w:t>
      </w:r>
      <w:r w:rsidR="00651242">
        <w:rPr>
          <w:rFonts w:hint="eastAsia"/>
          <w:lang w:val="en-US" w:eastAsia="zh-CN"/>
        </w:rPr>
        <w:t>见第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2.1.4</w:t>
        </w:r>
        <w:r w:rsidR="00953BE9">
          <w:rPr>
            <w:rFonts w:hint="eastAsia"/>
            <w:lang w:val="en-US" w:eastAsia="zh-CN"/>
          </w:rPr>
          <w:tab/>
        </w:r>
      </w:smartTag>
      <w:r w:rsidR="00651242">
        <w:rPr>
          <w:rFonts w:hint="eastAsia"/>
          <w:lang w:val="en-US" w:eastAsia="zh-CN"/>
        </w:rPr>
        <w:t>节</w:t>
      </w:r>
      <w:r w:rsidR="003955F6">
        <w:rPr>
          <w:rFonts w:hint="eastAsia"/>
          <w:lang w:val="en-US" w:eastAsia="zh-CN"/>
        </w:rPr>
        <w:t>）</w:t>
      </w:r>
    </w:p>
    <w:p w:rsidR="00524756" w:rsidRDefault="00524756" w:rsidP="003955F6">
      <w:pPr>
        <w:pStyle w:val="enumlev1"/>
        <w:tabs>
          <w:tab w:val="clear" w:pos="794"/>
          <w:tab w:val="clear" w:pos="1191"/>
          <w:tab w:val="clear" w:pos="1588"/>
          <w:tab w:val="clear" w:pos="1985"/>
          <w:tab w:val="left" w:pos="784"/>
          <w:tab w:val="left" w:pos="7229"/>
        </w:tabs>
        <w:spacing w:before="60"/>
        <w:ind w:left="7237" w:hanging="7237"/>
        <w:jc w:val="left"/>
        <w:rPr>
          <w:lang w:val="en-US" w:eastAsia="zh-CN"/>
        </w:rPr>
      </w:pPr>
      <w:r>
        <w:rPr>
          <w:lang w:val="en-US" w:eastAsia="zh-CN"/>
        </w:rPr>
        <w:t>b)</w:t>
      </w:r>
      <w:r>
        <w:rPr>
          <w:lang w:val="en-US" w:eastAsia="zh-CN"/>
        </w:rPr>
        <w:tab/>
      </w:r>
      <w:r w:rsidR="00651242">
        <w:rPr>
          <w:rFonts w:hint="eastAsia"/>
          <w:lang w:val="en-US" w:eastAsia="zh-CN"/>
        </w:rPr>
        <w:t>显示器亮度和对比度：</w:t>
      </w:r>
      <w:r>
        <w:rPr>
          <w:lang w:val="en-US" w:eastAsia="zh-CN"/>
        </w:rPr>
        <w:tab/>
      </w:r>
      <w:r>
        <w:rPr>
          <w:lang w:val="en-US" w:eastAsia="zh-CN"/>
        </w:rPr>
        <w:tab/>
      </w:r>
      <w:r w:rsidR="00E25231">
        <w:rPr>
          <w:rFonts w:hint="eastAsia"/>
          <w:lang w:val="en-US" w:eastAsia="zh-CN"/>
        </w:rPr>
        <w:t>通过</w:t>
      </w:r>
      <w:r>
        <w:rPr>
          <w:lang w:val="en-US" w:eastAsia="zh-CN"/>
        </w:rPr>
        <w:t>PLUGE</w:t>
      </w:r>
      <w:r w:rsidR="00E25231">
        <w:rPr>
          <w:rFonts w:hint="eastAsia"/>
          <w:lang w:val="en-US" w:eastAsia="zh-CN"/>
        </w:rPr>
        <w:t>建立</w:t>
      </w:r>
      <w:r w:rsidR="003955F6">
        <w:rPr>
          <w:rFonts w:hint="eastAsia"/>
          <w:lang w:val="en-US" w:eastAsia="zh-CN"/>
        </w:rPr>
        <w:t>（</w:t>
      </w:r>
      <w:r w:rsidR="00E25231">
        <w:rPr>
          <w:rFonts w:hint="eastAsia"/>
          <w:lang w:val="en-US" w:eastAsia="zh-CN"/>
        </w:rPr>
        <w:t>见</w:t>
      </w:r>
      <w:r>
        <w:rPr>
          <w:lang w:val="en-US" w:eastAsia="zh-CN"/>
        </w:rPr>
        <w:t>ITU</w:t>
      </w:r>
      <w:r>
        <w:rPr>
          <w:lang w:val="en-US" w:eastAsia="zh-CN"/>
        </w:rPr>
        <w:noBreakHyphen/>
        <w:t>R BT.818</w:t>
      </w:r>
      <w:r w:rsidR="00E25231">
        <w:rPr>
          <w:rFonts w:hint="eastAsia"/>
          <w:lang w:val="en-US" w:eastAsia="zh-CN"/>
        </w:rPr>
        <w:t>建议书和</w:t>
      </w:r>
      <w:r>
        <w:rPr>
          <w:lang w:val="en-US" w:eastAsia="zh-CN"/>
        </w:rPr>
        <w:t xml:space="preserve"> ITU</w:t>
      </w:r>
      <w:r>
        <w:rPr>
          <w:lang w:val="en-US" w:eastAsia="zh-CN"/>
        </w:rPr>
        <w:noBreakHyphen/>
        <w:t>R BT.815</w:t>
      </w:r>
      <w:r w:rsidR="00E25231">
        <w:rPr>
          <w:rFonts w:hint="eastAsia"/>
          <w:lang w:val="en-US" w:eastAsia="zh-CN"/>
        </w:rPr>
        <w:t>建议书</w:t>
      </w:r>
      <w:r w:rsidR="003955F6">
        <w:rPr>
          <w:rFonts w:hint="eastAsia"/>
          <w:lang w:val="en-US" w:eastAsia="zh-CN"/>
        </w:rPr>
        <w:t>）</w:t>
      </w:r>
    </w:p>
    <w:p w:rsidR="00524756" w:rsidRDefault="00524756" w:rsidP="00BB1DDB">
      <w:pPr>
        <w:pStyle w:val="enumlev1"/>
        <w:tabs>
          <w:tab w:val="clear" w:pos="794"/>
          <w:tab w:val="clear" w:pos="1191"/>
          <w:tab w:val="clear" w:pos="1588"/>
          <w:tab w:val="clear" w:pos="1985"/>
          <w:tab w:val="left" w:pos="7229"/>
        </w:tabs>
        <w:spacing w:before="60"/>
        <w:jc w:val="left"/>
        <w:rPr>
          <w:lang w:val="en-US" w:eastAsia="zh-CN"/>
        </w:rPr>
      </w:pPr>
      <w:r>
        <w:rPr>
          <w:lang w:val="en-US" w:eastAsia="zh-CN"/>
        </w:rPr>
        <w:t>c)</w:t>
      </w:r>
      <w:r>
        <w:rPr>
          <w:lang w:val="en-US" w:eastAsia="zh-CN"/>
        </w:rPr>
        <w:tab/>
      </w:r>
      <w:r w:rsidR="00651242">
        <w:rPr>
          <w:rFonts w:hint="eastAsia"/>
          <w:lang w:val="en-US" w:eastAsia="zh-CN"/>
        </w:rPr>
        <w:t>相对于标称值的最大观察角度</w:t>
      </w:r>
      <w:r w:rsidR="00BB1DDB">
        <w:rPr>
          <w:rFonts w:hint="eastAsia"/>
          <w:lang w:val="en-US" w:eastAsia="zh-CN"/>
        </w:rPr>
        <w:t>（</w:t>
      </w:r>
      <w:r w:rsidR="00651242">
        <w:rPr>
          <w:rFonts w:hint="eastAsia"/>
          <w:lang w:val="en-US" w:eastAsia="zh-CN"/>
        </w:rPr>
        <w:t>该数字适用于</w:t>
      </w:r>
      <w:r w:rsidR="00F02CEB">
        <w:rPr>
          <w:rFonts w:hint="eastAsia"/>
          <w:lang w:val="en-US" w:eastAsia="zh-CN"/>
        </w:rPr>
        <w:t>阴极</w:t>
      </w:r>
      <w:r w:rsidR="00651242">
        <w:rPr>
          <w:lang w:val="en-US" w:eastAsia="zh-CN"/>
        </w:rPr>
        <w:br/>
      </w:r>
      <w:r w:rsidR="00F02CEB">
        <w:rPr>
          <w:rFonts w:hint="eastAsia"/>
          <w:lang w:val="en-US" w:eastAsia="zh-CN"/>
        </w:rPr>
        <w:t>射线管显示器，</w:t>
      </w:r>
      <w:r w:rsidR="00651242">
        <w:rPr>
          <w:rFonts w:hint="eastAsia"/>
          <w:lang w:val="en-US" w:eastAsia="zh-CN"/>
        </w:rPr>
        <w:t>其他显示器适用的数字则正在研究</w:t>
      </w:r>
      <w:r w:rsidR="00BB1DDB">
        <w:rPr>
          <w:rFonts w:hint="eastAsia"/>
          <w:lang w:val="en-US" w:eastAsia="zh-CN"/>
        </w:rPr>
        <w:t>）</w:t>
      </w:r>
      <w:r w:rsidR="00651242">
        <w:rPr>
          <w:rFonts w:hint="eastAsia"/>
          <w:lang w:val="en-US" w:eastAsia="zh-CN"/>
        </w:rPr>
        <w:t>：</w:t>
      </w:r>
      <w:r>
        <w:rPr>
          <w:lang w:val="en-US" w:eastAsia="zh-CN"/>
        </w:rPr>
        <w:tab/>
        <w:t>30</w:t>
      </w:r>
      <w:r>
        <w:rPr>
          <w:rFonts w:ascii="Symbol" w:hAnsi="Symbol"/>
          <w:lang w:eastAsia="zh-CN"/>
        </w:rPr>
        <w:t></w:t>
      </w:r>
    </w:p>
    <w:p w:rsidR="00524756" w:rsidRDefault="00524756" w:rsidP="00524756">
      <w:pPr>
        <w:pStyle w:val="enumlev1"/>
        <w:tabs>
          <w:tab w:val="clear" w:pos="794"/>
          <w:tab w:val="clear" w:pos="1191"/>
          <w:tab w:val="clear" w:pos="1588"/>
          <w:tab w:val="clear" w:pos="1985"/>
          <w:tab w:val="left" w:pos="784"/>
          <w:tab w:val="left" w:pos="7229"/>
        </w:tabs>
        <w:spacing w:before="60"/>
        <w:ind w:left="7237" w:hanging="7237"/>
        <w:jc w:val="left"/>
        <w:rPr>
          <w:lang w:val="en-US" w:eastAsia="zh-CN"/>
        </w:rPr>
      </w:pPr>
      <w:r>
        <w:rPr>
          <w:lang w:val="en-US" w:eastAsia="zh-CN"/>
        </w:rPr>
        <w:t>d)</w:t>
      </w:r>
      <w:r>
        <w:rPr>
          <w:lang w:val="en-US" w:eastAsia="zh-CN"/>
        </w:rPr>
        <w:tab/>
        <w:t>4/3</w:t>
      </w:r>
      <w:r w:rsidR="006E7752">
        <w:rPr>
          <w:rFonts w:hint="eastAsia"/>
          <w:lang w:val="en-US" w:eastAsia="zh-CN"/>
        </w:rPr>
        <w:t>图像宽高比的屏幕尺寸：</w:t>
      </w:r>
      <w:r>
        <w:rPr>
          <w:lang w:val="en-US" w:eastAsia="zh-CN"/>
        </w:rPr>
        <w:tab/>
      </w:r>
      <w:r>
        <w:rPr>
          <w:lang w:val="en-US" w:eastAsia="zh-CN"/>
        </w:rPr>
        <w:tab/>
      </w:r>
      <w:r w:rsidR="00FB7736">
        <w:rPr>
          <w:rFonts w:hint="eastAsia"/>
          <w:lang w:val="en-US" w:eastAsia="zh-CN"/>
        </w:rPr>
        <w:t>该屏幕尺寸应满足优选观看距离</w:t>
      </w:r>
      <w:r>
        <w:rPr>
          <w:lang w:val="en-US" w:eastAsia="zh-CN"/>
        </w:rPr>
        <w:t>(PVD)</w:t>
      </w:r>
      <w:r w:rsidR="00FB7736">
        <w:rPr>
          <w:rFonts w:hint="eastAsia"/>
          <w:lang w:val="en-US" w:eastAsia="zh-CN"/>
        </w:rPr>
        <w:t>规则</w:t>
      </w:r>
    </w:p>
    <w:p w:rsidR="00524756" w:rsidRDefault="00524756" w:rsidP="00524756">
      <w:pPr>
        <w:pStyle w:val="enumlev1"/>
        <w:tabs>
          <w:tab w:val="clear" w:pos="794"/>
          <w:tab w:val="clear" w:pos="1191"/>
          <w:tab w:val="clear" w:pos="1588"/>
          <w:tab w:val="clear" w:pos="1985"/>
          <w:tab w:val="left" w:pos="784"/>
          <w:tab w:val="left" w:pos="7229"/>
        </w:tabs>
        <w:spacing w:before="60"/>
        <w:ind w:left="7237" w:hanging="7237"/>
        <w:jc w:val="left"/>
        <w:rPr>
          <w:lang w:val="en-US" w:eastAsia="zh-CN"/>
        </w:rPr>
      </w:pPr>
      <w:r>
        <w:rPr>
          <w:lang w:val="en-US" w:eastAsia="zh-CN"/>
        </w:rPr>
        <w:t>e)</w:t>
      </w:r>
      <w:r>
        <w:rPr>
          <w:lang w:val="en-US" w:eastAsia="zh-CN"/>
        </w:rPr>
        <w:tab/>
        <w:t>16/9</w:t>
      </w:r>
      <w:r w:rsidR="006E7752">
        <w:rPr>
          <w:rFonts w:hint="eastAsia"/>
          <w:lang w:val="en-US" w:eastAsia="zh-CN"/>
        </w:rPr>
        <w:t>图像宽高比的屏幕尺寸：</w:t>
      </w:r>
      <w:r>
        <w:rPr>
          <w:lang w:val="en-US" w:eastAsia="zh-CN"/>
        </w:rPr>
        <w:tab/>
      </w:r>
      <w:r w:rsidR="00FB7736">
        <w:rPr>
          <w:lang w:val="en-US" w:eastAsia="zh-CN"/>
        </w:rPr>
        <w:tab/>
      </w:r>
      <w:r w:rsidR="00FB7736">
        <w:rPr>
          <w:rFonts w:hint="eastAsia"/>
          <w:lang w:val="en-US" w:eastAsia="zh-CN"/>
        </w:rPr>
        <w:t>该屏幕尺寸应满足</w:t>
      </w:r>
      <w:r w:rsidR="007078DE">
        <w:rPr>
          <w:lang w:val="en-US" w:eastAsia="zh-CN"/>
        </w:rPr>
        <w:t>PVD</w:t>
      </w:r>
      <w:r w:rsidR="00FB7736">
        <w:rPr>
          <w:rFonts w:hint="eastAsia"/>
          <w:lang w:val="en-US" w:eastAsia="zh-CN"/>
        </w:rPr>
        <w:t>规则</w:t>
      </w:r>
    </w:p>
    <w:p w:rsidR="00524756" w:rsidRDefault="00524756" w:rsidP="00524756">
      <w:pPr>
        <w:pStyle w:val="enumlev1"/>
        <w:tabs>
          <w:tab w:val="clear" w:pos="794"/>
          <w:tab w:val="clear" w:pos="1191"/>
          <w:tab w:val="clear" w:pos="1588"/>
          <w:tab w:val="clear" w:pos="1985"/>
          <w:tab w:val="left" w:pos="784"/>
          <w:tab w:val="left" w:pos="7229"/>
        </w:tabs>
        <w:spacing w:before="60"/>
        <w:ind w:left="7237" w:hanging="7237"/>
        <w:jc w:val="left"/>
        <w:rPr>
          <w:lang w:val="en-US" w:eastAsia="zh-CN"/>
        </w:rPr>
      </w:pPr>
      <w:r>
        <w:rPr>
          <w:lang w:val="en-US" w:eastAsia="zh-CN"/>
        </w:rPr>
        <w:br w:type="page"/>
      </w:r>
      <w:r>
        <w:rPr>
          <w:lang w:val="en-US" w:eastAsia="zh-CN"/>
        </w:rPr>
        <w:lastRenderedPageBreak/>
        <w:t>f)</w:t>
      </w:r>
      <w:r>
        <w:rPr>
          <w:lang w:val="en-US" w:eastAsia="zh-CN"/>
        </w:rPr>
        <w:tab/>
      </w:r>
      <w:r w:rsidR="00385A29">
        <w:rPr>
          <w:rFonts w:hint="eastAsia"/>
          <w:lang w:val="en-US" w:eastAsia="zh-CN"/>
        </w:rPr>
        <w:t>监视器处理：</w:t>
      </w:r>
      <w:r>
        <w:rPr>
          <w:lang w:val="en-US" w:eastAsia="zh-CN"/>
        </w:rPr>
        <w:tab/>
      </w:r>
      <w:r w:rsidR="00385A29">
        <w:rPr>
          <w:rFonts w:hint="eastAsia"/>
          <w:lang w:val="en-US" w:eastAsia="zh-CN"/>
        </w:rPr>
        <w:t>未经数字处理</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g)</w:t>
      </w:r>
      <w:r>
        <w:rPr>
          <w:lang w:val="en-US" w:eastAsia="zh-CN"/>
        </w:rPr>
        <w:tab/>
      </w:r>
      <w:r w:rsidR="00385A29">
        <w:rPr>
          <w:rFonts w:hint="eastAsia"/>
          <w:lang w:val="en-US" w:eastAsia="zh-CN"/>
        </w:rPr>
        <w:t>监视器分辨率：</w:t>
      </w:r>
      <w:r>
        <w:rPr>
          <w:lang w:val="en-US" w:eastAsia="zh-CN"/>
        </w:rPr>
        <w:tab/>
      </w:r>
      <w:r w:rsidR="00385A29">
        <w:rPr>
          <w:rFonts w:hint="eastAsia"/>
          <w:lang w:val="en-US" w:eastAsia="zh-CN"/>
        </w:rPr>
        <w:t>见第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2.1.3</w:t>
        </w:r>
      </w:smartTag>
      <w:r w:rsidR="00385A29">
        <w:rPr>
          <w:rFonts w:hint="eastAsia"/>
          <w:lang w:val="en-US" w:eastAsia="zh-CN"/>
        </w:rPr>
        <w:t>节</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h)</w:t>
      </w:r>
      <w:r>
        <w:rPr>
          <w:lang w:val="en-US" w:eastAsia="zh-CN"/>
        </w:rPr>
        <w:tab/>
      </w:r>
      <w:r w:rsidR="00385A29">
        <w:rPr>
          <w:rFonts w:hint="eastAsia"/>
          <w:lang w:val="en-US" w:eastAsia="zh-CN"/>
        </w:rPr>
        <w:t>峰值亮度：</w:t>
      </w:r>
      <w:r>
        <w:rPr>
          <w:lang w:val="en-US" w:eastAsia="zh-CN"/>
        </w:rPr>
        <w:tab/>
        <w:t>200 cd/m</w:t>
      </w:r>
      <w:r w:rsidRPr="006079D3">
        <w:rPr>
          <w:position w:val="6"/>
          <w:sz w:val="20"/>
          <w:lang w:val="en-US" w:eastAsia="zh-CN"/>
        </w:rPr>
        <w:t>2</w:t>
      </w:r>
    </w:p>
    <w:p w:rsidR="00524756" w:rsidRDefault="00524756" w:rsidP="00BB1DDB">
      <w:pPr>
        <w:pStyle w:val="enumlev1"/>
        <w:tabs>
          <w:tab w:val="clear" w:pos="794"/>
          <w:tab w:val="clear" w:pos="1191"/>
          <w:tab w:val="clear" w:pos="1588"/>
          <w:tab w:val="clear" w:pos="1985"/>
          <w:tab w:val="left" w:pos="7229"/>
        </w:tabs>
        <w:spacing w:before="60"/>
        <w:jc w:val="left"/>
        <w:rPr>
          <w:lang w:val="en-US" w:eastAsia="zh-CN"/>
        </w:rPr>
      </w:pPr>
      <w:r>
        <w:rPr>
          <w:lang w:val="en-US" w:eastAsia="zh-CN"/>
        </w:rPr>
        <w:t>i)</w:t>
      </w:r>
      <w:r>
        <w:rPr>
          <w:lang w:val="en-US" w:eastAsia="zh-CN"/>
        </w:rPr>
        <w:tab/>
      </w:r>
      <w:r w:rsidR="007078DE">
        <w:rPr>
          <w:rFonts w:hint="eastAsia"/>
          <w:lang w:val="en-US" w:eastAsia="zh-CN"/>
        </w:rPr>
        <w:t>屏幕上的环境照度</w:t>
      </w:r>
      <w:r w:rsidR="00BB1DDB">
        <w:rPr>
          <w:rFonts w:hint="eastAsia"/>
          <w:lang w:val="en-US" w:eastAsia="zh-CN"/>
        </w:rPr>
        <w:t>（</w:t>
      </w:r>
      <w:r w:rsidR="007078DE">
        <w:rPr>
          <w:rFonts w:hint="eastAsia"/>
          <w:lang w:val="en-US" w:eastAsia="zh-CN"/>
        </w:rPr>
        <w:t>由周围环境</w:t>
      </w:r>
      <w:r w:rsidR="00953BE9">
        <w:rPr>
          <w:lang w:val="en-US" w:eastAsia="zh-CN"/>
        </w:rPr>
        <w:br/>
      </w:r>
      <w:r w:rsidR="007078DE">
        <w:rPr>
          <w:rFonts w:hint="eastAsia"/>
          <w:lang w:val="en-US" w:eastAsia="zh-CN"/>
        </w:rPr>
        <w:t>在屏幕上形成的入射光，</w:t>
      </w:r>
      <w:r>
        <w:rPr>
          <w:lang w:val="en-US" w:eastAsia="zh-CN"/>
        </w:rPr>
        <w:br/>
      </w:r>
      <w:r w:rsidR="007078DE">
        <w:rPr>
          <w:rFonts w:hint="eastAsia"/>
          <w:lang w:val="en-US" w:eastAsia="zh-CN"/>
        </w:rPr>
        <w:t>应在屏幕的垂直方向测量</w:t>
      </w:r>
      <w:r w:rsidR="00BB1DDB">
        <w:rPr>
          <w:rFonts w:hint="eastAsia"/>
          <w:lang w:val="en-US" w:eastAsia="zh-CN"/>
        </w:rPr>
        <w:t>）</w:t>
      </w:r>
      <w:r w:rsidR="007078DE">
        <w:rPr>
          <w:rFonts w:hint="eastAsia"/>
          <w:lang w:val="en-US" w:eastAsia="zh-CN"/>
        </w:rPr>
        <w:t>：</w:t>
      </w:r>
      <w:r>
        <w:rPr>
          <w:lang w:val="en-US" w:eastAsia="zh-CN"/>
        </w:rPr>
        <w:tab/>
        <w:t>200 lux</w:t>
      </w:r>
    </w:p>
    <w:p w:rsidR="00524756" w:rsidRDefault="00E10066" w:rsidP="003955F6">
      <w:pPr>
        <w:ind w:firstLineChars="200" w:firstLine="480"/>
        <w:rPr>
          <w:lang w:val="en-US" w:eastAsia="zh-CN"/>
        </w:rPr>
      </w:pPr>
      <w:r>
        <w:rPr>
          <w:rFonts w:hint="eastAsia"/>
          <w:lang w:val="en-US" w:eastAsia="zh-CN"/>
        </w:rPr>
        <w:t>之所以</w:t>
      </w:r>
      <w:r w:rsidR="007078DE">
        <w:rPr>
          <w:rFonts w:hint="eastAsia"/>
          <w:lang w:val="en-US" w:eastAsia="zh-CN"/>
        </w:rPr>
        <w:t>选择</w:t>
      </w:r>
      <w:r>
        <w:rPr>
          <w:rFonts w:hint="eastAsia"/>
          <w:lang w:val="en-US" w:eastAsia="zh-CN"/>
        </w:rPr>
        <w:t>这样的</w:t>
      </w:r>
      <w:r w:rsidR="007078DE">
        <w:rPr>
          <w:rFonts w:hint="eastAsia"/>
          <w:lang w:val="en-US" w:eastAsia="zh-CN"/>
        </w:rPr>
        <w:t>观看距离和屏幕尺寸</w:t>
      </w:r>
      <w:r>
        <w:rPr>
          <w:rFonts w:hint="eastAsia"/>
          <w:lang w:val="en-US" w:eastAsia="zh-CN"/>
        </w:rPr>
        <w:t>，</w:t>
      </w:r>
      <w:r w:rsidR="007078DE">
        <w:rPr>
          <w:rFonts w:hint="eastAsia"/>
          <w:lang w:val="en-US" w:eastAsia="zh-CN"/>
        </w:rPr>
        <w:t>是为了满足</w:t>
      </w:r>
      <w:r w:rsidR="00524756">
        <w:rPr>
          <w:lang w:val="en-US" w:eastAsia="zh-CN"/>
        </w:rPr>
        <w:t>PVD</w:t>
      </w:r>
      <w:r w:rsidR="007078DE">
        <w:rPr>
          <w:rFonts w:hint="eastAsia"/>
          <w:lang w:val="en-US" w:eastAsia="zh-CN"/>
        </w:rPr>
        <w:t>。</w:t>
      </w:r>
      <w:r w:rsidR="007078DE">
        <w:rPr>
          <w:lang w:val="en-US" w:eastAsia="zh-CN"/>
        </w:rPr>
        <w:t>PVD</w:t>
      </w:r>
      <w:r w:rsidR="003955F6">
        <w:rPr>
          <w:rFonts w:hint="eastAsia"/>
          <w:lang w:val="en-US" w:eastAsia="zh-CN"/>
        </w:rPr>
        <w:t>（</w:t>
      </w:r>
      <w:r w:rsidR="007078DE">
        <w:rPr>
          <w:rFonts w:hint="eastAsia"/>
          <w:lang w:val="en-US" w:eastAsia="zh-CN"/>
        </w:rPr>
        <w:t>随屏幕尺寸而变</w:t>
      </w:r>
      <w:r w:rsidR="003955F6">
        <w:rPr>
          <w:rFonts w:hint="eastAsia"/>
          <w:lang w:val="en-US" w:eastAsia="zh-CN"/>
        </w:rPr>
        <w:t>）</w:t>
      </w:r>
      <w:r w:rsidR="007078DE">
        <w:rPr>
          <w:rFonts w:hint="eastAsia"/>
          <w:lang w:val="en-US" w:eastAsia="zh-CN"/>
        </w:rPr>
        <w:t>在下表和下图中给出。所给数字对</w:t>
      </w:r>
      <w:r w:rsidR="007C78AB">
        <w:rPr>
          <w:rFonts w:hint="eastAsia"/>
          <w:lang w:val="en-US" w:eastAsia="zh-CN"/>
        </w:rPr>
        <w:t>标准清晰度电视</w:t>
      </w:r>
      <w:r w:rsidR="00A4443B">
        <w:rPr>
          <w:rFonts w:hint="eastAsia"/>
          <w:lang w:val="en-US" w:eastAsia="zh-CN"/>
        </w:rPr>
        <w:t xml:space="preserve"> </w:t>
      </w:r>
      <w:r w:rsidR="007C78AB">
        <w:rPr>
          <w:rFonts w:hint="eastAsia"/>
          <w:lang w:val="en-US" w:eastAsia="zh-CN"/>
        </w:rPr>
        <w:t>(</w:t>
      </w:r>
      <w:r w:rsidR="00524756">
        <w:rPr>
          <w:lang w:val="en-US" w:eastAsia="zh-CN"/>
        </w:rPr>
        <w:t>SDTV</w:t>
      </w:r>
      <w:r w:rsidR="007C78AB">
        <w:rPr>
          <w:rFonts w:hint="eastAsia"/>
          <w:lang w:val="en-US" w:eastAsia="zh-CN"/>
        </w:rPr>
        <w:t>)</w:t>
      </w:r>
      <w:r w:rsidR="00A4443B">
        <w:rPr>
          <w:rFonts w:hint="eastAsia"/>
          <w:lang w:val="en-US" w:eastAsia="zh-CN"/>
        </w:rPr>
        <w:t xml:space="preserve"> </w:t>
      </w:r>
      <w:r w:rsidR="007078DE">
        <w:rPr>
          <w:rFonts w:hint="eastAsia"/>
          <w:lang w:val="en-US" w:eastAsia="zh-CN"/>
        </w:rPr>
        <w:t>和</w:t>
      </w:r>
      <w:r w:rsidR="00CD632B">
        <w:rPr>
          <w:rFonts w:hint="eastAsia"/>
          <w:lang w:val="en-US" w:eastAsia="zh-CN"/>
        </w:rPr>
        <w:t>高</w:t>
      </w:r>
      <w:r w:rsidR="007C78AB">
        <w:rPr>
          <w:rFonts w:hint="eastAsia"/>
          <w:lang w:val="en-US" w:eastAsia="zh-CN"/>
        </w:rPr>
        <w:t>清晰度电视</w:t>
      </w:r>
      <w:r w:rsidR="00A4443B">
        <w:rPr>
          <w:rFonts w:hint="eastAsia"/>
          <w:lang w:val="en-US" w:eastAsia="zh-CN"/>
        </w:rPr>
        <w:t xml:space="preserve"> </w:t>
      </w:r>
      <w:r w:rsidR="007C78AB">
        <w:rPr>
          <w:rFonts w:hint="eastAsia"/>
          <w:lang w:val="en-US" w:eastAsia="zh-CN"/>
        </w:rPr>
        <w:t>(</w:t>
      </w:r>
      <w:r w:rsidR="00524756">
        <w:rPr>
          <w:lang w:val="en-US" w:eastAsia="zh-CN"/>
        </w:rPr>
        <w:t>HDTV</w:t>
      </w:r>
      <w:r w:rsidR="007C78AB">
        <w:rPr>
          <w:rFonts w:hint="eastAsia"/>
          <w:lang w:val="en-US" w:eastAsia="zh-CN"/>
        </w:rPr>
        <w:t>)</w:t>
      </w:r>
      <w:r w:rsidR="00A4443B">
        <w:rPr>
          <w:rFonts w:hint="eastAsia"/>
          <w:lang w:val="en-US" w:eastAsia="zh-CN"/>
        </w:rPr>
        <w:t xml:space="preserve"> </w:t>
      </w:r>
      <w:r w:rsidR="007078DE">
        <w:rPr>
          <w:rFonts w:hint="eastAsia"/>
          <w:lang w:val="en-US" w:eastAsia="zh-CN"/>
        </w:rPr>
        <w:t>都有效，因为没发现什么差别。</w:t>
      </w:r>
    </w:p>
    <w:p w:rsidR="00524756" w:rsidRDefault="00524756" w:rsidP="00524756">
      <w:pPr>
        <w:pStyle w:val="Table"/>
        <w:spacing w:before="240"/>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701"/>
        <w:gridCol w:w="1701"/>
        <w:gridCol w:w="1701"/>
      </w:tblGrid>
      <w:tr w:rsidR="00524756">
        <w:trPr>
          <w:cantSplit/>
          <w:jc w:val="center"/>
        </w:trPr>
        <w:tc>
          <w:tcPr>
            <w:tcW w:w="3402" w:type="dxa"/>
            <w:gridSpan w:val="2"/>
            <w:vAlign w:val="center"/>
          </w:tcPr>
          <w:p w:rsidR="00524756" w:rsidRDefault="007078DE" w:rsidP="00524756">
            <w:pPr>
              <w:pStyle w:val="Tablehead"/>
              <w:framePr w:hSpace="181" w:wrap="notBeside" w:vAnchor="text" w:hAnchor="text" w:xAlign="center" w:y="1"/>
              <w:rPr>
                <w:sz w:val="18"/>
              </w:rPr>
            </w:pPr>
            <w:r>
              <w:rPr>
                <w:rFonts w:hint="eastAsia"/>
                <w:sz w:val="18"/>
                <w:lang w:eastAsia="zh-CN"/>
              </w:rPr>
              <w:t>屏幕对角线</w:t>
            </w:r>
            <w:r w:rsidR="00524756">
              <w:rPr>
                <w:sz w:val="18"/>
              </w:rPr>
              <w:br/>
              <w:t>(</w:t>
            </w:r>
            <w:r>
              <w:rPr>
                <w:rFonts w:hint="eastAsia"/>
                <w:sz w:val="18"/>
                <w:lang w:eastAsia="zh-CN"/>
              </w:rPr>
              <w:t>英寸</w:t>
            </w:r>
            <w:r w:rsidR="00524756">
              <w:rPr>
                <w:sz w:val="18"/>
              </w:rPr>
              <w:t>)</w:t>
            </w:r>
          </w:p>
        </w:tc>
        <w:tc>
          <w:tcPr>
            <w:tcW w:w="1701" w:type="dxa"/>
            <w:vAlign w:val="center"/>
          </w:tcPr>
          <w:p w:rsidR="00524756" w:rsidRDefault="007078DE" w:rsidP="00524756">
            <w:pPr>
              <w:pStyle w:val="Tablehead"/>
              <w:framePr w:hSpace="181" w:wrap="notBeside" w:vAnchor="text" w:hAnchor="text" w:xAlign="center" w:y="1"/>
              <w:rPr>
                <w:sz w:val="18"/>
              </w:rPr>
            </w:pPr>
            <w:r>
              <w:rPr>
                <w:rFonts w:hint="eastAsia"/>
                <w:sz w:val="18"/>
                <w:lang w:eastAsia="zh-CN"/>
              </w:rPr>
              <w:t>屏幕高度</w:t>
            </w:r>
            <w:r w:rsidR="00524756">
              <w:rPr>
                <w:sz w:val="18"/>
              </w:rPr>
              <w:br/>
              <w:t>(</w:t>
            </w:r>
            <w:r w:rsidR="00524756">
              <w:rPr>
                <w:i/>
                <w:iCs/>
                <w:sz w:val="18"/>
              </w:rPr>
              <w:t>H</w:t>
            </w:r>
            <w:r w:rsidR="00524756">
              <w:rPr>
                <w:rFonts w:ascii="Tms Rmn" w:hAnsi="Tms Rmn"/>
                <w:sz w:val="18"/>
              </w:rPr>
              <w:t> </w:t>
            </w:r>
            <w:r w:rsidR="00524756">
              <w:rPr>
                <w:sz w:val="18"/>
              </w:rPr>
              <w:t>)</w:t>
            </w:r>
          </w:p>
        </w:tc>
        <w:tc>
          <w:tcPr>
            <w:tcW w:w="1701" w:type="dxa"/>
            <w:vAlign w:val="center"/>
          </w:tcPr>
          <w:p w:rsidR="00524756" w:rsidRDefault="00524756" w:rsidP="00524756">
            <w:pPr>
              <w:pStyle w:val="Tablehead"/>
              <w:framePr w:hSpace="181" w:wrap="notBeside" w:vAnchor="text" w:hAnchor="text" w:xAlign="center" w:y="1"/>
              <w:rPr>
                <w:sz w:val="18"/>
              </w:rPr>
            </w:pPr>
            <w:r>
              <w:rPr>
                <w:sz w:val="18"/>
              </w:rPr>
              <w:t>PVD</w:t>
            </w:r>
          </w:p>
        </w:tc>
      </w:tr>
      <w:tr w:rsidR="00524756">
        <w:trPr>
          <w:jc w:val="center"/>
        </w:trPr>
        <w:tc>
          <w:tcPr>
            <w:tcW w:w="1701" w:type="dxa"/>
          </w:tcPr>
          <w:p w:rsidR="00524756" w:rsidRDefault="00524756" w:rsidP="00524756">
            <w:pPr>
              <w:pStyle w:val="Tablehead"/>
              <w:framePr w:hSpace="181" w:wrap="notBeside" w:vAnchor="text" w:hAnchor="text" w:xAlign="center" w:y="1"/>
              <w:rPr>
                <w:sz w:val="18"/>
                <w:lang w:eastAsia="zh-CN"/>
              </w:rPr>
            </w:pPr>
            <w:r>
              <w:rPr>
                <w:sz w:val="18"/>
              </w:rPr>
              <w:t>4/3</w:t>
            </w:r>
            <w:r w:rsidR="007078DE">
              <w:rPr>
                <w:rFonts w:hint="eastAsia"/>
                <w:sz w:val="18"/>
                <w:lang w:eastAsia="zh-CN"/>
              </w:rPr>
              <w:t>宽高比</w:t>
            </w:r>
          </w:p>
        </w:tc>
        <w:tc>
          <w:tcPr>
            <w:tcW w:w="1701" w:type="dxa"/>
          </w:tcPr>
          <w:p w:rsidR="00524756" w:rsidRDefault="00524756" w:rsidP="00524756">
            <w:pPr>
              <w:pStyle w:val="Tablehead"/>
              <w:framePr w:hSpace="181" w:wrap="notBeside" w:vAnchor="text" w:hAnchor="text" w:xAlign="center" w:y="1"/>
              <w:rPr>
                <w:sz w:val="18"/>
                <w:lang w:eastAsia="zh-CN"/>
              </w:rPr>
            </w:pPr>
            <w:r>
              <w:rPr>
                <w:sz w:val="18"/>
              </w:rPr>
              <w:t>16/9</w:t>
            </w:r>
            <w:r w:rsidR="007078DE">
              <w:rPr>
                <w:rFonts w:hint="eastAsia"/>
                <w:sz w:val="18"/>
                <w:lang w:eastAsia="zh-CN"/>
              </w:rPr>
              <w:t>宽高比</w:t>
            </w:r>
          </w:p>
        </w:tc>
        <w:tc>
          <w:tcPr>
            <w:tcW w:w="1701" w:type="dxa"/>
          </w:tcPr>
          <w:p w:rsidR="00524756" w:rsidRDefault="00524756" w:rsidP="00524756">
            <w:pPr>
              <w:pStyle w:val="Tablehead"/>
              <w:framePr w:hSpace="181" w:wrap="notBeside" w:vAnchor="text" w:hAnchor="text" w:xAlign="center" w:y="1"/>
              <w:rPr>
                <w:sz w:val="18"/>
              </w:rPr>
            </w:pPr>
            <w:r>
              <w:rPr>
                <w:sz w:val="18"/>
              </w:rPr>
              <w:t>(m)</w:t>
            </w:r>
          </w:p>
        </w:tc>
        <w:tc>
          <w:tcPr>
            <w:tcW w:w="1701" w:type="dxa"/>
          </w:tcPr>
          <w:p w:rsidR="00524756" w:rsidRDefault="00524756" w:rsidP="00524756">
            <w:pPr>
              <w:pStyle w:val="Tablehead"/>
              <w:framePr w:hSpace="181" w:wrap="notBeside" w:vAnchor="text" w:hAnchor="text" w:xAlign="center" w:y="1"/>
              <w:rPr>
                <w:sz w:val="18"/>
              </w:rPr>
            </w:pPr>
            <w:r>
              <w:rPr>
                <w:sz w:val="18"/>
              </w:rPr>
              <w:t>(</w:t>
            </w:r>
            <w:r>
              <w:rPr>
                <w:i/>
                <w:iCs/>
                <w:sz w:val="18"/>
              </w:rPr>
              <w:t>H</w:t>
            </w:r>
            <w:r>
              <w:rPr>
                <w:rFonts w:ascii="Tms Rmn" w:hAnsi="Tms Rmn"/>
                <w:sz w:val="18"/>
              </w:rPr>
              <w:t> </w:t>
            </w:r>
            <w:r>
              <w:rPr>
                <w:sz w:val="18"/>
              </w:rPr>
              <w:t>)</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12</w:t>
            </w:r>
          </w:p>
        </w:tc>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15</w:t>
            </w:r>
          </w:p>
        </w:tc>
        <w:tc>
          <w:tcPr>
            <w:tcW w:w="1701" w:type="dxa"/>
          </w:tcPr>
          <w:p w:rsidR="00524756" w:rsidRDefault="00524756" w:rsidP="00524756">
            <w:pPr>
              <w:pStyle w:val="TableText0"/>
              <w:framePr w:hSpace="181" w:wrap="notBeside" w:vAnchor="text" w:hAnchor="text" w:xAlign="center" w:y="1"/>
              <w:spacing w:before="60" w:after="60"/>
              <w:jc w:val="center"/>
            </w:pPr>
            <w:r>
              <w:t> </w:t>
            </w:r>
            <w:r>
              <w:t>0.18</w:t>
            </w:r>
          </w:p>
        </w:tc>
        <w:tc>
          <w:tcPr>
            <w:tcW w:w="1701" w:type="dxa"/>
          </w:tcPr>
          <w:p w:rsidR="00524756" w:rsidRDefault="00524756" w:rsidP="00524756">
            <w:pPr>
              <w:pStyle w:val="TableText0"/>
              <w:framePr w:hSpace="181" w:wrap="notBeside" w:vAnchor="text" w:hAnchor="text" w:xAlign="center" w:y="1"/>
              <w:spacing w:before="60" w:after="60"/>
              <w:jc w:val="center"/>
            </w:pPr>
            <w:r>
              <w:t>9</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15</w:t>
            </w:r>
          </w:p>
        </w:tc>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18</w:t>
            </w:r>
          </w:p>
        </w:tc>
        <w:tc>
          <w:tcPr>
            <w:tcW w:w="1701" w:type="dxa"/>
          </w:tcPr>
          <w:p w:rsidR="00524756" w:rsidRDefault="00524756" w:rsidP="00524756">
            <w:pPr>
              <w:pStyle w:val="TableText0"/>
              <w:framePr w:hSpace="181" w:wrap="notBeside" w:vAnchor="text" w:hAnchor="text" w:xAlign="center" w:y="1"/>
              <w:spacing w:before="60" w:after="60"/>
              <w:jc w:val="center"/>
            </w:pPr>
            <w:r>
              <w:t> </w:t>
            </w:r>
            <w:r>
              <w:t>0.23</w:t>
            </w:r>
          </w:p>
        </w:tc>
        <w:tc>
          <w:tcPr>
            <w:tcW w:w="1701" w:type="dxa"/>
          </w:tcPr>
          <w:p w:rsidR="00524756" w:rsidRDefault="00524756" w:rsidP="00524756">
            <w:pPr>
              <w:pStyle w:val="TableText0"/>
              <w:framePr w:hSpace="181" w:wrap="notBeside" w:vAnchor="text" w:hAnchor="text" w:xAlign="center" w:y="1"/>
              <w:spacing w:before="60" w:after="60"/>
              <w:jc w:val="center"/>
            </w:pPr>
            <w:r>
              <w:t>8</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20</w:t>
            </w:r>
          </w:p>
        </w:tc>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24</w:t>
            </w:r>
          </w:p>
        </w:tc>
        <w:tc>
          <w:tcPr>
            <w:tcW w:w="1701" w:type="dxa"/>
          </w:tcPr>
          <w:p w:rsidR="00524756" w:rsidRDefault="00524756" w:rsidP="00524756">
            <w:pPr>
              <w:pStyle w:val="TableText0"/>
              <w:framePr w:hSpace="181" w:wrap="notBeside" w:vAnchor="text" w:hAnchor="text" w:xAlign="center" w:y="1"/>
              <w:spacing w:before="60" w:after="60"/>
              <w:jc w:val="center"/>
            </w:pPr>
            <w:r>
              <w:t> </w:t>
            </w:r>
            <w:r>
              <w:t>0.30</w:t>
            </w:r>
          </w:p>
        </w:tc>
        <w:tc>
          <w:tcPr>
            <w:tcW w:w="1701" w:type="dxa"/>
          </w:tcPr>
          <w:p w:rsidR="00524756" w:rsidRDefault="00524756" w:rsidP="00524756">
            <w:pPr>
              <w:pStyle w:val="TableText0"/>
              <w:framePr w:hSpace="181" w:wrap="notBeside" w:vAnchor="text" w:hAnchor="text" w:xAlign="center" w:y="1"/>
              <w:spacing w:before="60" w:after="60"/>
              <w:jc w:val="center"/>
            </w:pPr>
            <w:r>
              <w:t>7</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29</w:t>
            </w:r>
          </w:p>
        </w:tc>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36</w:t>
            </w:r>
          </w:p>
        </w:tc>
        <w:tc>
          <w:tcPr>
            <w:tcW w:w="1701" w:type="dxa"/>
          </w:tcPr>
          <w:p w:rsidR="00524756" w:rsidRDefault="00524756" w:rsidP="00524756">
            <w:pPr>
              <w:pStyle w:val="TableText0"/>
              <w:framePr w:hSpace="181" w:wrap="notBeside" w:vAnchor="text" w:hAnchor="text" w:xAlign="center" w:y="1"/>
              <w:spacing w:before="60" w:after="60"/>
              <w:jc w:val="center"/>
            </w:pPr>
            <w:r>
              <w:t> </w:t>
            </w:r>
            <w:r>
              <w:t>0.45</w:t>
            </w:r>
          </w:p>
        </w:tc>
        <w:tc>
          <w:tcPr>
            <w:tcW w:w="1701" w:type="dxa"/>
          </w:tcPr>
          <w:p w:rsidR="00524756" w:rsidRDefault="00524756" w:rsidP="00524756">
            <w:pPr>
              <w:pStyle w:val="TableText0"/>
              <w:framePr w:hSpace="181" w:wrap="notBeside" w:vAnchor="text" w:hAnchor="text" w:xAlign="center" w:y="1"/>
              <w:spacing w:before="60" w:after="60"/>
              <w:jc w:val="center"/>
            </w:pPr>
            <w:r>
              <w:t>6</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60</w:t>
            </w:r>
          </w:p>
        </w:tc>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73</w:t>
            </w:r>
          </w:p>
        </w:tc>
        <w:tc>
          <w:tcPr>
            <w:tcW w:w="1701" w:type="dxa"/>
          </w:tcPr>
          <w:p w:rsidR="00524756" w:rsidRDefault="00524756" w:rsidP="00524756">
            <w:pPr>
              <w:pStyle w:val="TableText0"/>
              <w:framePr w:hSpace="181" w:wrap="notBeside" w:vAnchor="text" w:hAnchor="text" w:xAlign="center" w:y="1"/>
              <w:spacing w:before="60" w:after="60"/>
              <w:jc w:val="center"/>
            </w:pPr>
            <w:r>
              <w:t> </w:t>
            </w:r>
            <w:r>
              <w:t>0.91</w:t>
            </w:r>
          </w:p>
        </w:tc>
        <w:tc>
          <w:tcPr>
            <w:tcW w:w="1701" w:type="dxa"/>
          </w:tcPr>
          <w:p w:rsidR="00524756" w:rsidRDefault="00524756" w:rsidP="00524756">
            <w:pPr>
              <w:pStyle w:val="TableText0"/>
              <w:framePr w:hSpace="181" w:wrap="notBeside" w:vAnchor="text" w:hAnchor="text" w:xAlign="center" w:y="1"/>
              <w:spacing w:before="60" w:after="60"/>
              <w:jc w:val="center"/>
            </w:pPr>
            <w:r>
              <w:t>5</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&gt; 100</w:t>
            </w:r>
          </w:p>
        </w:tc>
        <w:tc>
          <w:tcPr>
            <w:tcW w:w="1701" w:type="dxa"/>
          </w:tcPr>
          <w:p w:rsidR="00524756" w:rsidRDefault="00524756" w:rsidP="00524756">
            <w:pPr>
              <w:pStyle w:val="TableText0"/>
              <w:framePr w:hSpace="181" w:wrap="notBeside" w:vAnchor="text" w:hAnchor="text" w:xAlign="center" w:y="1"/>
              <w:spacing w:before="60" w:after="60"/>
              <w:jc w:val="center"/>
            </w:pPr>
            <w:r>
              <w:t>&gt; 120</w:t>
            </w:r>
          </w:p>
        </w:tc>
        <w:tc>
          <w:tcPr>
            <w:tcW w:w="1701" w:type="dxa"/>
          </w:tcPr>
          <w:p w:rsidR="00524756" w:rsidRDefault="00524756" w:rsidP="00524756">
            <w:pPr>
              <w:pStyle w:val="TableText0"/>
              <w:framePr w:hSpace="181" w:wrap="notBeside" w:vAnchor="text" w:hAnchor="text" w:xAlign="center" w:y="1"/>
              <w:spacing w:before="60" w:after="60"/>
              <w:jc w:val="center"/>
            </w:pPr>
            <w:r>
              <w:t>&gt; 1.53</w:t>
            </w:r>
          </w:p>
        </w:tc>
        <w:tc>
          <w:tcPr>
            <w:tcW w:w="1701" w:type="dxa"/>
          </w:tcPr>
          <w:p w:rsidR="00524756" w:rsidRDefault="00524756" w:rsidP="00524756">
            <w:pPr>
              <w:pStyle w:val="TableText0"/>
              <w:framePr w:hSpace="181" w:wrap="notBeside" w:vAnchor="text" w:hAnchor="text" w:xAlign="center" w:y="1"/>
              <w:spacing w:before="60" w:after="60"/>
              <w:jc w:val="center"/>
            </w:pPr>
            <w:r>
              <w:t>3-4</w:t>
            </w:r>
          </w:p>
        </w:tc>
      </w:tr>
    </w:tbl>
    <w:p w:rsidR="0065266C" w:rsidRDefault="0065266C" w:rsidP="00524756">
      <w:pPr>
        <w:rPr>
          <w:lang w:val="en-GB" w:eastAsia="zh-CN"/>
        </w:rPr>
      </w:pPr>
    </w:p>
    <w:p w:rsidR="0065266C" w:rsidRDefault="00DF63BF" w:rsidP="00B946E8">
      <w:pPr>
        <w:pStyle w:val="FigureNo"/>
        <w:ind w:hanging="567"/>
      </w:pPr>
      <w:r>
        <w:rPr>
          <w:noProof/>
          <w:lang w:val="en-US" w:eastAsia="zh-CN"/>
        </w:rPr>
        <mc:AlternateContent>
          <mc:Choice Requires="wpc">
            <w:drawing>
              <wp:inline distT="0" distB="0" distL="0" distR="0">
                <wp:extent cx="4913048" cy="3629025"/>
                <wp:effectExtent l="609600" t="0" r="0" b="0"/>
                <wp:docPr id="564" name="Canvas 5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14" name="Freeform 566"/>
                        <wps:cNvSpPr>
                          <a:spLocks/>
                        </wps:cNvSpPr>
                        <wps:spPr bwMode="auto">
                          <a:xfrm>
                            <a:off x="496375" y="250190"/>
                            <a:ext cx="4326255" cy="2707640"/>
                          </a:xfrm>
                          <a:custGeom>
                            <a:avLst/>
                            <a:gdLst>
                              <a:gd name="T0" fmla="*/ 0 w 6813"/>
                              <a:gd name="T1" fmla="*/ 0 h 4264"/>
                              <a:gd name="T2" fmla="*/ 0 w 6813"/>
                              <a:gd name="T3" fmla="*/ 4264 h 4264"/>
                              <a:gd name="T4" fmla="*/ 6813 w 6813"/>
                              <a:gd name="T5" fmla="*/ 4264 h 4264"/>
                              <a:gd name="T6" fmla="*/ 6813 w 6813"/>
                              <a:gd name="T7" fmla="*/ 0 h 4264"/>
                              <a:gd name="T8" fmla="*/ 0 w 6813"/>
                              <a:gd name="T9" fmla="*/ 0 h 4264"/>
                              <a:gd name="T10" fmla="*/ 4 w 6813"/>
                              <a:gd name="T11" fmla="*/ 9 h 4264"/>
                              <a:gd name="T12" fmla="*/ 6808 w 6813"/>
                              <a:gd name="T13" fmla="*/ 9 h 4264"/>
                              <a:gd name="T14" fmla="*/ 6804 w 6813"/>
                              <a:gd name="T15" fmla="*/ 5 h 4264"/>
                              <a:gd name="T16" fmla="*/ 6804 w 6813"/>
                              <a:gd name="T17" fmla="*/ 4259 h 4264"/>
                              <a:gd name="T18" fmla="*/ 6808 w 6813"/>
                              <a:gd name="T19" fmla="*/ 4255 h 4264"/>
                              <a:gd name="T20" fmla="*/ 4 w 6813"/>
                              <a:gd name="T21" fmla="*/ 4255 h 4264"/>
                              <a:gd name="T22" fmla="*/ 9 w 6813"/>
                              <a:gd name="T23" fmla="*/ 4259 h 4264"/>
                              <a:gd name="T24" fmla="*/ 9 w 6813"/>
                              <a:gd name="T25" fmla="*/ 5 h 4264"/>
                              <a:gd name="T26" fmla="*/ 4 w 6813"/>
                              <a:gd name="T27" fmla="*/ 9 h 4264"/>
                              <a:gd name="T28" fmla="*/ 0 w 6813"/>
                              <a:gd name="T29" fmla="*/ 0 h 4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13" h="4264">
                                <a:moveTo>
                                  <a:pt x="0" y="0"/>
                                </a:moveTo>
                                <a:lnTo>
                                  <a:pt x="0" y="4264"/>
                                </a:lnTo>
                                <a:lnTo>
                                  <a:pt x="6813" y="4264"/>
                                </a:lnTo>
                                <a:lnTo>
                                  <a:pt x="6813" y="0"/>
                                </a:lnTo>
                                <a:lnTo>
                                  <a:pt x="0" y="0"/>
                                </a:lnTo>
                                <a:lnTo>
                                  <a:pt x="4" y="9"/>
                                </a:lnTo>
                                <a:lnTo>
                                  <a:pt x="6808" y="9"/>
                                </a:lnTo>
                                <a:lnTo>
                                  <a:pt x="6804" y="5"/>
                                </a:lnTo>
                                <a:lnTo>
                                  <a:pt x="6804" y="4259"/>
                                </a:lnTo>
                                <a:lnTo>
                                  <a:pt x="6808" y="4255"/>
                                </a:lnTo>
                                <a:lnTo>
                                  <a:pt x="4" y="4255"/>
                                </a:lnTo>
                                <a:lnTo>
                                  <a:pt x="9" y="4259"/>
                                </a:lnTo>
                                <a:lnTo>
                                  <a:pt x="9" y="5"/>
                                </a:lnTo>
                                <a:lnTo>
                                  <a:pt x="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5" name="Line 567"/>
                        <wps:cNvCnPr/>
                        <wps:spPr bwMode="auto">
                          <a:xfrm>
                            <a:off x="1578415" y="253365"/>
                            <a:ext cx="635" cy="2701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6" name="Line 568"/>
                        <wps:cNvCnPr/>
                        <wps:spPr bwMode="auto">
                          <a:xfrm>
                            <a:off x="2661090" y="253365"/>
                            <a:ext cx="635" cy="2701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7" name="Line 569"/>
                        <wps:cNvCnPr/>
                        <wps:spPr bwMode="auto">
                          <a:xfrm>
                            <a:off x="3740590" y="253365"/>
                            <a:ext cx="635" cy="2701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8" name="Line 570"/>
                        <wps:cNvCnPr/>
                        <wps:spPr bwMode="auto">
                          <a:xfrm>
                            <a:off x="498915" y="1512570"/>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9" name="Line 571"/>
                        <wps:cNvCnPr/>
                        <wps:spPr bwMode="auto">
                          <a:xfrm>
                            <a:off x="498915" y="1692275"/>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 name="Line 572"/>
                        <wps:cNvCnPr/>
                        <wps:spPr bwMode="auto">
                          <a:xfrm>
                            <a:off x="498915" y="1332865"/>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Line 573"/>
                        <wps:cNvCnPr/>
                        <wps:spPr bwMode="auto">
                          <a:xfrm>
                            <a:off x="498915" y="1152525"/>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 name="Line 574"/>
                        <wps:cNvCnPr/>
                        <wps:spPr bwMode="auto">
                          <a:xfrm>
                            <a:off x="498915" y="972820"/>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Line 575"/>
                        <wps:cNvCnPr/>
                        <wps:spPr bwMode="auto">
                          <a:xfrm>
                            <a:off x="498915" y="793115"/>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Line 576"/>
                        <wps:cNvCnPr/>
                        <wps:spPr bwMode="auto">
                          <a:xfrm>
                            <a:off x="498915" y="612775"/>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 name="Line 577"/>
                        <wps:cNvCnPr/>
                        <wps:spPr bwMode="auto">
                          <a:xfrm>
                            <a:off x="498915" y="433070"/>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Line 578"/>
                        <wps:cNvCnPr/>
                        <wps:spPr bwMode="auto">
                          <a:xfrm>
                            <a:off x="498915" y="2771775"/>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Line 579"/>
                        <wps:cNvCnPr/>
                        <wps:spPr bwMode="auto">
                          <a:xfrm>
                            <a:off x="498915" y="2592070"/>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Line 580"/>
                        <wps:cNvCnPr/>
                        <wps:spPr bwMode="auto">
                          <a:xfrm>
                            <a:off x="498915" y="2412365"/>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Line 581"/>
                        <wps:cNvCnPr/>
                        <wps:spPr bwMode="auto">
                          <a:xfrm>
                            <a:off x="498915" y="2232025"/>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Line 582"/>
                        <wps:cNvCnPr/>
                        <wps:spPr bwMode="auto">
                          <a:xfrm>
                            <a:off x="498915" y="2052320"/>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583"/>
                        <wps:cNvCnPr/>
                        <wps:spPr bwMode="auto">
                          <a:xfrm>
                            <a:off x="498915" y="1872615"/>
                            <a:ext cx="432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Freeform 584"/>
                        <wps:cNvSpPr>
                          <a:spLocks/>
                        </wps:cNvSpPr>
                        <wps:spPr bwMode="auto">
                          <a:xfrm>
                            <a:off x="706560" y="600710"/>
                            <a:ext cx="4112895" cy="1558290"/>
                          </a:xfrm>
                          <a:custGeom>
                            <a:avLst/>
                            <a:gdLst>
                              <a:gd name="T0" fmla="*/ 10 w 6477"/>
                              <a:gd name="T1" fmla="*/ 82 h 2454"/>
                              <a:gd name="T2" fmla="*/ 43 w 6477"/>
                              <a:gd name="T3" fmla="*/ 303 h 2454"/>
                              <a:gd name="T4" fmla="*/ 86 w 6477"/>
                              <a:gd name="T5" fmla="*/ 528 h 2454"/>
                              <a:gd name="T6" fmla="*/ 139 w 6477"/>
                              <a:gd name="T7" fmla="*/ 754 h 2454"/>
                              <a:gd name="T8" fmla="*/ 230 w 6477"/>
                              <a:gd name="T9" fmla="*/ 1057 h 2454"/>
                              <a:gd name="T10" fmla="*/ 312 w 6477"/>
                              <a:gd name="T11" fmla="*/ 1239 h 2454"/>
                              <a:gd name="T12" fmla="*/ 394 w 6477"/>
                              <a:gd name="T13" fmla="*/ 1383 h 2454"/>
                              <a:gd name="T14" fmla="*/ 437 w 6477"/>
                              <a:gd name="T15" fmla="*/ 1460 h 2454"/>
                              <a:gd name="T16" fmla="*/ 586 w 6477"/>
                              <a:gd name="T17" fmla="*/ 1633 h 2454"/>
                              <a:gd name="T18" fmla="*/ 696 w 6477"/>
                              <a:gd name="T19" fmla="*/ 1734 h 2454"/>
                              <a:gd name="T20" fmla="*/ 821 w 6477"/>
                              <a:gd name="T21" fmla="*/ 1830 h 2454"/>
                              <a:gd name="T22" fmla="*/ 1032 w 6477"/>
                              <a:gd name="T23" fmla="*/ 1950 h 2454"/>
                              <a:gd name="T24" fmla="*/ 1191 w 6477"/>
                              <a:gd name="T25" fmla="*/ 2017 h 2454"/>
                              <a:gd name="T26" fmla="*/ 1258 w 6477"/>
                              <a:gd name="T27" fmla="*/ 2036 h 2454"/>
                              <a:gd name="T28" fmla="*/ 1373 w 6477"/>
                              <a:gd name="T29" fmla="*/ 2079 h 2454"/>
                              <a:gd name="T30" fmla="*/ 1474 w 6477"/>
                              <a:gd name="T31" fmla="*/ 2103 h 2454"/>
                              <a:gd name="T32" fmla="*/ 1825 w 6477"/>
                              <a:gd name="T33" fmla="*/ 2175 h 2454"/>
                              <a:gd name="T34" fmla="*/ 2084 w 6477"/>
                              <a:gd name="T35" fmla="*/ 2219 h 2454"/>
                              <a:gd name="T36" fmla="*/ 2353 w 6477"/>
                              <a:gd name="T37" fmla="*/ 2252 h 2454"/>
                              <a:gd name="T38" fmla="*/ 2535 w 6477"/>
                              <a:gd name="T39" fmla="*/ 2276 h 2454"/>
                              <a:gd name="T40" fmla="*/ 2766 w 6477"/>
                              <a:gd name="T41" fmla="*/ 2296 h 2454"/>
                              <a:gd name="T42" fmla="*/ 3006 w 6477"/>
                              <a:gd name="T43" fmla="*/ 2320 h 2454"/>
                              <a:gd name="T44" fmla="*/ 3313 w 6477"/>
                              <a:gd name="T45" fmla="*/ 2339 h 2454"/>
                              <a:gd name="T46" fmla="*/ 3664 w 6477"/>
                              <a:gd name="T47" fmla="*/ 2363 h 2454"/>
                              <a:gd name="T48" fmla="*/ 4134 w 6477"/>
                              <a:gd name="T49" fmla="*/ 2382 h 2454"/>
                              <a:gd name="T50" fmla="*/ 4619 w 6477"/>
                              <a:gd name="T51" fmla="*/ 2406 h 2454"/>
                              <a:gd name="T52" fmla="*/ 5411 w 6477"/>
                              <a:gd name="T53" fmla="*/ 2425 h 2454"/>
                              <a:gd name="T54" fmla="*/ 6247 w 6477"/>
                              <a:gd name="T55" fmla="*/ 2449 h 2454"/>
                              <a:gd name="T56" fmla="*/ 5800 w 6477"/>
                              <a:gd name="T57" fmla="*/ 2406 h 2454"/>
                              <a:gd name="T58" fmla="*/ 4941 w 6477"/>
                              <a:gd name="T59" fmla="*/ 2387 h 2454"/>
                              <a:gd name="T60" fmla="*/ 4360 w 6477"/>
                              <a:gd name="T61" fmla="*/ 2368 h 2454"/>
                              <a:gd name="T62" fmla="*/ 3894 w 6477"/>
                              <a:gd name="T63" fmla="*/ 2344 h 2454"/>
                              <a:gd name="T64" fmla="*/ 3510 w 6477"/>
                              <a:gd name="T65" fmla="*/ 2324 h 2454"/>
                              <a:gd name="T66" fmla="*/ 3179 w 6477"/>
                              <a:gd name="T67" fmla="*/ 2300 h 2454"/>
                              <a:gd name="T68" fmla="*/ 2919 w 6477"/>
                              <a:gd name="T69" fmla="*/ 2281 h 2454"/>
                              <a:gd name="T70" fmla="*/ 2670 w 6477"/>
                              <a:gd name="T71" fmla="*/ 2262 h 2454"/>
                              <a:gd name="T72" fmla="*/ 2487 w 6477"/>
                              <a:gd name="T73" fmla="*/ 2243 h 2454"/>
                              <a:gd name="T74" fmla="*/ 2310 w 6477"/>
                              <a:gd name="T75" fmla="*/ 2219 h 2454"/>
                              <a:gd name="T76" fmla="*/ 1997 w 6477"/>
                              <a:gd name="T77" fmla="*/ 2175 h 2454"/>
                              <a:gd name="T78" fmla="*/ 1743 w 6477"/>
                              <a:gd name="T79" fmla="*/ 2127 h 2454"/>
                              <a:gd name="T80" fmla="*/ 1474 w 6477"/>
                              <a:gd name="T81" fmla="*/ 2075 h 2454"/>
                              <a:gd name="T82" fmla="*/ 1378 w 6477"/>
                              <a:gd name="T83" fmla="*/ 2051 h 2454"/>
                              <a:gd name="T84" fmla="*/ 1277 w 6477"/>
                              <a:gd name="T85" fmla="*/ 2012 h 2454"/>
                              <a:gd name="T86" fmla="*/ 1210 w 6477"/>
                              <a:gd name="T87" fmla="*/ 1988 h 2454"/>
                              <a:gd name="T88" fmla="*/ 1080 w 6477"/>
                              <a:gd name="T89" fmla="*/ 1935 h 2454"/>
                              <a:gd name="T90" fmla="*/ 917 w 6477"/>
                              <a:gd name="T91" fmla="*/ 1854 h 2454"/>
                              <a:gd name="T92" fmla="*/ 749 w 6477"/>
                              <a:gd name="T93" fmla="*/ 1743 h 2454"/>
                              <a:gd name="T94" fmla="*/ 619 w 6477"/>
                              <a:gd name="T95" fmla="*/ 1628 h 2454"/>
                              <a:gd name="T96" fmla="*/ 499 w 6477"/>
                              <a:gd name="T97" fmla="*/ 1494 h 2454"/>
                              <a:gd name="T98" fmla="*/ 432 w 6477"/>
                              <a:gd name="T99" fmla="*/ 1393 h 2454"/>
                              <a:gd name="T100" fmla="*/ 375 w 6477"/>
                              <a:gd name="T101" fmla="*/ 1301 h 2454"/>
                              <a:gd name="T102" fmla="*/ 288 w 6477"/>
                              <a:gd name="T103" fmla="*/ 1105 h 2454"/>
                              <a:gd name="T104" fmla="*/ 221 w 6477"/>
                              <a:gd name="T105" fmla="*/ 932 h 2454"/>
                              <a:gd name="T106" fmla="*/ 130 w 6477"/>
                              <a:gd name="T107" fmla="*/ 586 h 2454"/>
                              <a:gd name="T108" fmla="*/ 82 w 6477"/>
                              <a:gd name="T109" fmla="*/ 355 h 2454"/>
                              <a:gd name="T110" fmla="*/ 53 w 6477"/>
                              <a:gd name="T111" fmla="*/ 173 h 2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77" h="2454">
                                <a:moveTo>
                                  <a:pt x="29" y="14"/>
                                </a:moveTo>
                                <a:lnTo>
                                  <a:pt x="29" y="10"/>
                                </a:lnTo>
                                <a:lnTo>
                                  <a:pt x="19" y="0"/>
                                </a:lnTo>
                                <a:lnTo>
                                  <a:pt x="10" y="0"/>
                                </a:lnTo>
                                <a:lnTo>
                                  <a:pt x="0" y="10"/>
                                </a:lnTo>
                                <a:lnTo>
                                  <a:pt x="0" y="38"/>
                                </a:lnTo>
                                <a:lnTo>
                                  <a:pt x="5" y="53"/>
                                </a:lnTo>
                                <a:lnTo>
                                  <a:pt x="5" y="67"/>
                                </a:lnTo>
                                <a:lnTo>
                                  <a:pt x="10" y="82"/>
                                </a:lnTo>
                                <a:lnTo>
                                  <a:pt x="10" y="101"/>
                                </a:lnTo>
                                <a:lnTo>
                                  <a:pt x="14" y="115"/>
                                </a:lnTo>
                                <a:lnTo>
                                  <a:pt x="14" y="135"/>
                                </a:lnTo>
                                <a:lnTo>
                                  <a:pt x="24" y="173"/>
                                </a:lnTo>
                                <a:lnTo>
                                  <a:pt x="24" y="192"/>
                                </a:lnTo>
                                <a:lnTo>
                                  <a:pt x="29" y="216"/>
                                </a:lnTo>
                                <a:lnTo>
                                  <a:pt x="34" y="235"/>
                                </a:lnTo>
                                <a:lnTo>
                                  <a:pt x="34" y="255"/>
                                </a:lnTo>
                                <a:lnTo>
                                  <a:pt x="43" y="303"/>
                                </a:lnTo>
                                <a:lnTo>
                                  <a:pt x="48" y="317"/>
                                </a:lnTo>
                                <a:lnTo>
                                  <a:pt x="48" y="336"/>
                                </a:lnTo>
                                <a:lnTo>
                                  <a:pt x="53" y="365"/>
                                </a:lnTo>
                                <a:lnTo>
                                  <a:pt x="62" y="399"/>
                                </a:lnTo>
                                <a:lnTo>
                                  <a:pt x="62" y="418"/>
                                </a:lnTo>
                                <a:lnTo>
                                  <a:pt x="77" y="475"/>
                                </a:lnTo>
                                <a:lnTo>
                                  <a:pt x="77" y="495"/>
                                </a:lnTo>
                                <a:lnTo>
                                  <a:pt x="82" y="514"/>
                                </a:lnTo>
                                <a:lnTo>
                                  <a:pt x="86" y="528"/>
                                </a:lnTo>
                                <a:lnTo>
                                  <a:pt x="86" y="543"/>
                                </a:lnTo>
                                <a:lnTo>
                                  <a:pt x="101" y="591"/>
                                </a:lnTo>
                                <a:lnTo>
                                  <a:pt x="101" y="586"/>
                                </a:lnTo>
                                <a:lnTo>
                                  <a:pt x="101" y="605"/>
                                </a:lnTo>
                                <a:lnTo>
                                  <a:pt x="106" y="634"/>
                                </a:lnTo>
                                <a:lnTo>
                                  <a:pt x="115" y="672"/>
                                </a:lnTo>
                                <a:lnTo>
                                  <a:pt x="120" y="696"/>
                                </a:lnTo>
                                <a:lnTo>
                                  <a:pt x="130" y="735"/>
                                </a:lnTo>
                                <a:lnTo>
                                  <a:pt x="139" y="754"/>
                                </a:lnTo>
                                <a:lnTo>
                                  <a:pt x="173" y="888"/>
                                </a:lnTo>
                                <a:lnTo>
                                  <a:pt x="182" y="903"/>
                                </a:lnTo>
                                <a:lnTo>
                                  <a:pt x="192" y="941"/>
                                </a:lnTo>
                                <a:lnTo>
                                  <a:pt x="197" y="956"/>
                                </a:lnTo>
                                <a:lnTo>
                                  <a:pt x="202" y="975"/>
                                </a:lnTo>
                                <a:lnTo>
                                  <a:pt x="206" y="989"/>
                                </a:lnTo>
                                <a:lnTo>
                                  <a:pt x="216" y="1009"/>
                                </a:lnTo>
                                <a:lnTo>
                                  <a:pt x="226" y="1037"/>
                                </a:lnTo>
                                <a:lnTo>
                                  <a:pt x="230" y="1057"/>
                                </a:lnTo>
                                <a:lnTo>
                                  <a:pt x="240" y="1071"/>
                                </a:lnTo>
                                <a:lnTo>
                                  <a:pt x="250" y="1100"/>
                                </a:lnTo>
                                <a:lnTo>
                                  <a:pt x="259" y="1114"/>
                                </a:lnTo>
                                <a:lnTo>
                                  <a:pt x="269" y="1143"/>
                                </a:lnTo>
                                <a:lnTo>
                                  <a:pt x="278" y="1162"/>
                                </a:lnTo>
                                <a:lnTo>
                                  <a:pt x="293" y="1205"/>
                                </a:lnTo>
                                <a:lnTo>
                                  <a:pt x="298" y="1220"/>
                                </a:lnTo>
                                <a:lnTo>
                                  <a:pt x="307" y="1234"/>
                                </a:lnTo>
                                <a:lnTo>
                                  <a:pt x="312" y="1239"/>
                                </a:lnTo>
                                <a:lnTo>
                                  <a:pt x="317" y="1253"/>
                                </a:lnTo>
                                <a:lnTo>
                                  <a:pt x="351" y="1316"/>
                                </a:lnTo>
                                <a:lnTo>
                                  <a:pt x="355" y="1321"/>
                                </a:lnTo>
                                <a:lnTo>
                                  <a:pt x="365" y="1340"/>
                                </a:lnTo>
                                <a:lnTo>
                                  <a:pt x="370" y="1345"/>
                                </a:lnTo>
                                <a:lnTo>
                                  <a:pt x="375" y="1354"/>
                                </a:lnTo>
                                <a:lnTo>
                                  <a:pt x="384" y="1364"/>
                                </a:lnTo>
                                <a:lnTo>
                                  <a:pt x="384" y="1373"/>
                                </a:lnTo>
                                <a:lnTo>
                                  <a:pt x="394" y="1383"/>
                                </a:lnTo>
                                <a:lnTo>
                                  <a:pt x="399" y="1393"/>
                                </a:lnTo>
                                <a:lnTo>
                                  <a:pt x="408" y="1402"/>
                                </a:lnTo>
                                <a:lnTo>
                                  <a:pt x="413" y="1412"/>
                                </a:lnTo>
                                <a:lnTo>
                                  <a:pt x="423" y="1422"/>
                                </a:lnTo>
                                <a:lnTo>
                                  <a:pt x="427" y="1431"/>
                                </a:lnTo>
                                <a:lnTo>
                                  <a:pt x="432" y="1436"/>
                                </a:lnTo>
                                <a:lnTo>
                                  <a:pt x="432" y="1446"/>
                                </a:lnTo>
                                <a:lnTo>
                                  <a:pt x="432" y="1441"/>
                                </a:lnTo>
                                <a:lnTo>
                                  <a:pt x="437" y="1460"/>
                                </a:lnTo>
                                <a:lnTo>
                                  <a:pt x="451" y="1470"/>
                                </a:lnTo>
                                <a:lnTo>
                                  <a:pt x="480" y="1513"/>
                                </a:lnTo>
                                <a:lnTo>
                                  <a:pt x="495" y="1532"/>
                                </a:lnTo>
                                <a:lnTo>
                                  <a:pt x="499" y="1546"/>
                                </a:lnTo>
                                <a:lnTo>
                                  <a:pt x="533" y="1575"/>
                                </a:lnTo>
                                <a:lnTo>
                                  <a:pt x="538" y="1585"/>
                                </a:lnTo>
                                <a:lnTo>
                                  <a:pt x="571" y="1618"/>
                                </a:lnTo>
                                <a:lnTo>
                                  <a:pt x="576" y="1628"/>
                                </a:lnTo>
                                <a:lnTo>
                                  <a:pt x="586" y="1633"/>
                                </a:lnTo>
                                <a:lnTo>
                                  <a:pt x="591" y="1642"/>
                                </a:lnTo>
                                <a:lnTo>
                                  <a:pt x="600" y="1647"/>
                                </a:lnTo>
                                <a:lnTo>
                                  <a:pt x="648" y="1695"/>
                                </a:lnTo>
                                <a:lnTo>
                                  <a:pt x="658" y="1700"/>
                                </a:lnTo>
                                <a:lnTo>
                                  <a:pt x="663" y="1710"/>
                                </a:lnTo>
                                <a:lnTo>
                                  <a:pt x="672" y="1714"/>
                                </a:lnTo>
                                <a:lnTo>
                                  <a:pt x="687" y="1729"/>
                                </a:lnTo>
                                <a:lnTo>
                                  <a:pt x="691" y="1734"/>
                                </a:lnTo>
                                <a:lnTo>
                                  <a:pt x="696" y="1734"/>
                                </a:lnTo>
                                <a:lnTo>
                                  <a:pt x="715" y="1753"/>
                                </a:lnTo>
                                <a:lnTo>
                                  <a:pt x="730" y="1762"/>
                                </a:lnTo>
                                <a:lnTo>
                                  <a:pt x="739" y="1772"/>
                                </a:lnTo>
                                <a:lnTo>
                                  <a:pt x="754" y="1782"/>
                                </a:lnTo>
                                <a:lnTo>
                                  <a:pt x="763" y="1791"/>
                                </a:lnTo>
                                <a:lnTo>
                                  <a:pt x="778" y="1801"/>
                                </a:lnTo>
                                <a:lnTo>
                                  <a:pt x="787" y="1811"/>
                                </a:lnTo>
                                <a:lnTo>
                                  <a:pt x="807" y="1825"/>
                                </a:lnTo>
                                <a:lnTo>
                                  <a:pt x="821" y="1830"/>
                                </a:lnTo>
                                <a:lnTo>
                                  <a:pt x="893" y="1878"/>
                                </a:lnTo>
                                <a:lnTo>
                                  <a:pt x="907" y="1883"/>
                                </a:lnTo>
                                <a:lnTo>
                                  <a:pt x="932" y="1902"/>
                                </a:lnTo>
                                <a:lnTo>
                                  <a:pt x="956" y="1911"/>
                                </a:lnTo>
                                <a:lnTo>
                                  <a:pt x="970" y="1916"/>
                                </a:lnTo>
                                <a:lnTo>
                                  <a:pt x="984" y="1926"/>
                                </a:lnTo>
                                <a:lnTo>
                                  <a:pt x="1004" y="1935"/>
                                </a:lnTo>
                                <a:lnTo>
                                  <a:pt x="1023" y="1940"/>
                                </a:lnTo>
                                <a:lnTo>
                                  <a:pt x="1032" y="1950"/>
                                </a:lnTo>
                                <a:lnTo>
                                  <a:pt x="1056" y="1959"/>
                                </a:lnTo>
                                <a:lnTo>
                                  <a:pt x="1071" y="1964"/>
                                </a:lnTo>
                                <a:lnTo>
                                  <a:pt x="1109" y="1983"/>
                                </a:lnTo>
                                <a:lnTo>
                                  <a:pt x="1128" y="1988"/>
                                </a:lnTo>
                                <a:lnTo>
                                  <a:pt x="1167" y="2007"/>
                                </a:lnTo>
                                <a:lnTo>
                                  <a:pt x="1176" y="2007"/>
                                </a:lnTo>
                                <a:lnTo>
                                  <a:pt x="1181" y="2012"/>
                                </a:lnTo>
                                <a:lnTo>
                                  <a:pt x="1186" y="2012"/>
                                </a:lnTo>
                                <a:lnTo>
                                  <a:pt x="1191" y="2017"/>
                                </a:lnTo>
                                <a:lnTo>
                                  <a:pt x="1200" y="2017"/>
                                </a:lnTo>
                                <a:lnTo>
                                  <a:pt x="1210" y="2022"/>
                                </a:lnTo>
                                <a:lnTo>
                                  <a:pt x="1220" y="2022"/>
                                </a:lnTo>
                                <a:lnTo>
                                  <a:pt x="1224" y="2027"/>
                                </a:lnTo>
                                <a:lnTo>
                                  <a:pt x="1234" y="2027"/>
                                </a:lnTo>
                                <a:lnTo>
                                  <a:pt x="1239" y="2031"/>
                                </a:lnTo>
                                <a:lnTo>
                                  <a:pt x="1244" y="2031"/>
                                </a:lnTo>
                                <a:lnTo>
                                  <a:pt x="1253" y="2036"/>
                                </a:lnTo>
                                <a:lnTo>
                                  <a:pt x="1258" y="2036"/>
                                </a:lnTo>
                                <a:lnTo>
                                  <a:pt x="1268" y="2041"/>
                                </a:lnTo>
                                <a:lnTo>
                                  <a:pt x="1277" y="2041"/>
                                </a:lnTo>
                                <a:lnTo>
                                  <a:pt x="1282" y="2046"/>
                                </a:lnTo>
                                <a:lnTo>
                                  <a:pt x="1296" y="2046"/>
                                </a:lnTo>
                                <a:lnTo>
                                  <a:pt x="1306" y="2055"/>
                                </a:lnTo>
                                <a:lnTo>
                                  <a:pt x="1316" y="2055"/>
                                </a:lnTo>
                                <a:lnTo>
                                  <a:pt x="1335" y="2065"/>
                                </a:lnTo>
                                <a:lnTo>
                                  <a:pt x="1344" y="2065"/>
                                </a:lnTo>
                                <a:lnTo>
                                  <a:pt x="1373" y="2079"/>
                                </a:lnTo>
                                <a:lnTo>
                                  <a:pt x="1388" y="2079"/>
                                </a:lnTo>
                                <a:lnTo>
                                  <a:pt x="1392" y="2084"/>
                                </a:lnTo>
                                <a:lnTo>
                                  <a:pt x="1402" y="2084"/>
                                </a:lnTo>
                                <a:lnTo>
                                  <a:pt x="1412" y="2089"/>
                                </a:lnTo>
                                <a:lnTo>
                                  <a:pt x="1421" y="2089"/>
                                </a:lnTo>
                                <a:lnTo>
                                  <a:pt x="1431" y="2094"/>
                                </a:lnTo>
                                <a:lnTo>
                                  <a:pt x="1445" y="2094"/>
                                </a:lnTo>
                                <a:lnTo>
                                  <a:pt x="1455" y="2099"/>
                                </a:lnTo>
                                <a:lnTo>
                                  <a:pt x="1474" y="2103"/>
                                </a:lnTo>
                                <a:lnTo>
                                  <a:pt x="1488" y="2103"/>
                                </a:lnTo>
                                <a:lnTo>
                                  <a:pt x="1498" y="2108"/>
                                </a:lnTo>
                                <a:lnTo>
                                  <a:pt x="1537" y="2118"/>
                                </a:lnTo>
                                <a:lnTo>
                                  <a:pt x="1556" y="2118"/>
                                </a:lnTo>
                                <a:lnTo>
                                  <a:pt x="1671" y="2147"/>
                                </a:lnTo>
                                <a:lnTo>
                                  <a:pt x="1695" y="2147"/>
                                </a:lnTo>
                                <a:lnTo>
                                  <a:pt x="1733" y="2156"/>
                                </a:lnTo>
                                <a:lnTo>
                                  <a:pt x="1805" y="2171"/>
                                </a:lnTo>
                                <a:lnTo>
                                  <a:pt x="1825" y="2175"/>
                                </a:lnTo>
                                <a:lnTo>
                                  <a:pt x="1873" y="2185"/>
                                </a:lnTo>
                                <a:lnTo>
                                  <a:pt x="1906" y="2190"/>
                                </a:lnTo>
                                <a:lnTo>
                                  <a:pt x="1901" y="2190"/>
                                </a:lnTo>
                                <a:lnTo>
                                  <a:pt x="1906" y="2190"/>
                                </a:lnTo>
                                <a:lnTo>
                                  <a:pt x="1935" y="2195"/>
                                </a:lnTo>
                                <a:lnTo>
                                  <a:pt x="1969" y="2199"/>
                                </a:lnTo>
                                <a:lnTo>
                                  <a:pt x="1997" y="2204"/>
                                </a:lnTo>
                                <a:lnTo>
                                  <a:pt x="2031" y="2209"/>
                                </a:lnTo>
                                <a:lnTo>
                                  <a:pt x="2084" y="2219"/>
                                </a:lnTo>
                                <a:lnTo>
                                  <a:pt x="2108" y="2223"/>
                                </a:lnTo>
                                <a:lnTo>
                                  <a:pt x="2142" y="2228"/>
                                </a:lnTo>
                                <a:lnTo>
                                  <a:pt x="2170" y="2228"/>
                                </a:lnTo>
                                <a:lnTo>
                                  <a:pt x="2218" y="2238"/>
                                </a:lnTo>
                                <a:lnTo>
                                  <a:pt x="2242" y="2238"/>
                                </a:lnTo>
                                <a:lnTo>
                                  <a:pt x="2290" y="2248"/>
                                </a:lnTo>
                                <a:lnTo>
                                  <a:pt x="2310" y="2248"/>
                                </a:lnTo>
                                <a:lnTo>
                                  <a:pt x="2334" y="2252"/>
                                </a:lnTo>
                                <a:lnTo>
                                  <a:pt x="2353" y="2252"/>
                                </a:lnTo>
                                <a:lnTo>
                                  <a:pt x="2377" y="2257"/>
                                </a:lnTo>
                                <a:lnTo>
                                  <a:pt x="2396" y="2257"/>
                                </a:lnTo>
                                <a:lnTo>
                                  <a:pt x="2415" y="2262"/>
                                </a:lnTo>
                                <a:lnTo>
                                  <a:pt x="2434" y="2262"/>
                                </a:lnTo>
                                <a:lnTo>
                                  <a:pt x="2449" y="2267"/>
                                </a:lnTo>
                                <a:lnTo>
                                  <a:pt x="2468" y="2267"/>
                                </a:lnTo>
                                <a:lnTo>
                                  <a:pt x="2487" y="2272"/>
                                </a:lnTo>
                                <a:lnTo>
                                  <a:pt x="2521" y="2272"/>
                                </a:lnTo>
                                <a:lnTo>
                                  <a:pt x="2535" y="2276"/>
                                </a:lnTo>
                                <a:lnTo>
                                  <a:pt x="2564" y="2276"/>
                                </a:lnTo>
                                <a:lnTo>
                                  <a:pt x="2578" y="2281"/>
                                </a:lnTo>
                                <a:lnTo>
                                  <a:pt x="2593" y="2281"/>
                                </a:lnTo>
                                <a:lnTo>
                                  <a:pt x="2602" y="2286"/>
                                </a:lnTo>
                                <a:lnTo>
                                  <a:pt x="2655" y="2286"/>
                                </a:lnTo>
                                <a:lnTo>
                                  <a:pt x="2670" y="2291"/>
                                </a:lnTo>
                                <a:lnTo>
                                  <a:pt x="2703" y="2291"/>
                                </a:lnTo>
                                <a:lnTo>
                                  <a:pt x="2718" y="2296"/>
                                </a:lnTo>
                                <a:lnTo>
                                  <a:pt x="2766" y="2296"/>
                                </a:lnTo>
                                <a:lnTo>
                                  <a:pt x="2785" y="2300"/>
                                </a:lnTo>
                                <a:lnTo>
                                  <a:pt x="2814" y="2300"/>
                                </a:lnTo>
                                <a:lnTo>
                                  <a:pt x="2833" y="2305"/>
                                </a:lnTo>
                                <a:lnTo>
                                  <a:pt x="2862" y="2305"/>
                                </a:lnTo>
                                <a:lnTo>
                                  <a:pt x="2876" y="2310"/>
                                </a:lnTo>
                                <a:lnTo>
                                  <a:pt x="2919" y="2310"/>
                                </a:lnTo>
                                <a:lnTo>
                                  <a:pt x="2934" y="2315"/>
                                </a:lnTo>
                                <a:lnTo>
                                  <a:pt x="2991" y="2315"/>
                                </a:lnTo>
                                <a:lnTo>
                                  <a:pt x="3006" y="2320"/>
                                </a:lnTo>
                                <a:lnTo>
                                  <a:pt x="3063" y="2320"/>
                                </a:lnTo>
                                <a:lnTo>
                                  <a:pt x="3073" y="2324"/>
                                </a:lnTo>
                                <a:lnTo>
                                  <a:pt x="3121" y="2324"/>
                                </a:lnTo>
                                <a:lnTo>
                                  <a:pt x="3140" y="2329"/>
                                </a:lnTo>
                                <a:lnTo>
                                  <a:pt x="3179" y="2329"/>
                                </a:lnTo>
                                <a:lnTo>
                                  <a:pt x="3198" y="2334"/>
                                </a:lnTo>
                                <a:lnTo>
                                  <a:pt x="3241" y="2334"/>
                                </a:lnTo>
                                <a:lnTo>
                                  <a:pt x="3265" y="2339"/>
                                </a:lnTo>
                                <a:lnTo>
                                  <a:pt x="3313" y="2339"/>
                                </a:lnTo>
                                <a:lnTo>
                                  <a:pt x="3342" y="2344"/>
                                </a:lnTo>
                                <a:lnTo>
                                  <a:pt x="3395" y="2344"/>
                                </a:lnTo>
                                <a:lnTo>
                                  <a:pt x="3424" y="2348"/>
                                </a:lnTo>
                                <a:lnTo>
                                  <a:pt x="3481" y="2348"/>
                                </a:lnTo>
                                <a:lnTo>
                                  <a:pt x="3510" y="2353"/>
                                </a:lnTo>
                                <a:lnTo>
                                  <a:pt x="3572" y="2353"/>
                                </a:lnTo>
                                <a:lnTo>
                                  <a:pt x="3601" y="2358"/>
                                </a:lnTo>
                                <a:lnTo>
                                  <a:pt x="3635" y="2358"/>
                                </a:lnTo>
                                <a:lnTo>
                                  <a:pt x="3664" y="2363"/>
                                </a:lnTo>
                                <a:lnTo>
                                  <a:pt x="3731" y="2363"/>
                                </a:lnTo>
                                <a:lnTo>
                                  <a:pt x="3764" y="2368"/>
                                </a:lnTo>
                                <a:lnTo>
                                  <a:pt x="3827" y="2368"/>
                                </a:lnTo>
                                <a:lnTo>
                                  <a:pt x="3860" y="2372"/>
                                </a:lnTo>
                                <a:lnTo>
                                  <a:pt x="3894" y="2372"/>
                                </a:lnTo>
                                <a:lnTo>
                                  <a:pt x="3933" y="2377"/>
                                </a:lnTo>
                                <a:lnTo>
                                  <a:pt x="4019" y="2377"/>
                                </a:lnTo>
                                <a:lnTo>
                                  <a:pt x="4048" y="2382"/>
                                </a:lnTo>
                                <a:lnTo>
                                  <a:pt x="4134" y="2382"/>
                                </a:lnTo>
                                <a:lnTo>
                                  <a:pt x="4163" y="2387"/>
                                </a:lnTo>
                                <a:lnTo>
                                  <a:pt x="4221" y="2387"/>
                                </a:lnTo>
                                <a:lnTo>
                                  <a:pt x="4249" y="2392"/>
                                </a:lnTo>
                                <a:lnTo>
                                  <a:pt x="4331" y="2392"/>
                                </a:lnTo>
                                <a:lnTo>
                                  <a:pt x="4360" y="2396"/>
                                </a:lnTo>
                                <a:lnTo>
                                  <a:pt x="4465" y="2396"/>
                                </a:lnTo>
                                <a:lnTo>
                                  <a:pt x="4494" y="2401"/>
                                </a:lnTo>
                                <a:lnTo>
                                  <a:pt x="4595" y="2401"/>
                                </a:lnTo>
                                <a:lnTo>
                                  <a:pt x="4619" y="2406"/>
                                </a:lnTo>
                                <a:lnTo>
                                  <a:pt x="4749" y="2406"/>
                                </a:lnTo>
                                <a:lnTo>
                                  <a:pt x="4768" y="2411"/>
                                </a:lnTo>
                                <a:lnTo>
                                  <a:pt x="4902" y="2411"/>
                                </a:lnTo>
                                <a:lnTo>
                                  <a:pt x="4941" y="2416"/>
                                </a:lnTo>
                                <a:lnTo>
                                  <a:pt x="5075" y="2416"/>
                                </a:lnTo>
                                <a:lnTo>
                                  <a:pt x="5128" y="2420"/>
                                </a:lnTo>
                                <a:lnTo>
                                  <a:pt x="5234" y="2420"/>
                                </a:lnTo>
                                <a:lnTo>
                                  <a:pt x="5291" y="2425"/>
                                </a:lnTo>
                                <a:lnTo>
                                  <a:pt x="5411" y="2425"/>
                                </a:lnTo>
                                <a:lnTo>
                                  <a:pt x="5474" y="2430"/>
                                </a:lnTo>
                                <a:lnTo>
                                  <a:pt x="5603" y="2430"/>
                                </a:lnTo>
                                <a:lnTo>
                                  <a:pt x="5666" y="2435"/>
                                </a:lnTo>
                                <a:lnTo>
                                  <a:pt x="5800" y="2435"/>
                                </a:lnTo>
                                <a:lnTo>
                                  <a:pt x="5863" y="2440"/>
                                </a:lnTo>
                                <a:lnTo>
                                  <a:pt x="5997" y="2440"/>
                                </a:lnTo>
                                <a:lnTo>
                                  <a:pt x="6060" y="2444"/>
                                </a:lnTo>
                                <a:lnTo>
                                  <a:pt x="6184" y="2444"/>
                                </a:lnTo>
                                <a:lnTo>
                                  <a:pt x="6247" y="2449"/>
                                </a:lnTo>
                                <a:lnTo>
                                  <a:pt x="6420" y="2449"/>
                                </a:lnTo>
                                <a:lnTo>
                                  <a:pt x="6477" y="2454"/>
                                </a:lnTo>
                                <a:lnTo>
                                  <a:pt x="6420" y="2420"/>
                                </a:lnTo>
                                <a:lnTo>
                                  <a:pt x="6247" y="2420"/>
                                </a:lnTo>
                                <a:lnTo>
                                  <a:pt x="6184" y="2416"/>
                                </a:lnTo>
                                <a:lnTo>
                                  <a:pt x="6060" y="2416"/>
                                </a:lnTo>
                                <a:lnTo>
                                  <a:pt x="5997" y="2411"/>
                                </a:lnTo>
                                <a:lnTo>
                                  <a:pt x="5863" y="2411"/>
                                </a:lnTo>
                                <a:lnTo>
                                  <a:pt x="5800" y="2406"/>
                                </a:lnTo>
                                <a:lnTo>
                                  <a:pt x="5666" y="2406"/>
                                </a:lnTo>
                                <a:lnTo>
                                  <a:pt x="5603" y="2401"/>
                                </a:lnTo>
                                <a:lnTo>
                                  <a:pt x="5474" y="2401"/>
                                </a:lnTo>
                                <a:lnTo>
                                  <a:pt x="5411" y="2396"/>
                                </a:lnTo>
                                <a:lnTo>
                                  <a:pt x="5291" y="2396"/>
                                </a:lnTo>
                                <a:lnTo>
                                  <a:pt x="5234" y="2392"/>
                                </a:lnTo>
                                <a:lnTo>
                                  <a:pt x="5128" y="2392"/>
                                </a:lnTo>
                                <a:lnTo>
                                  <a:pt x="5075" y="2387"/>
                                </a:lnTo>
                                <a:lnTo>
                                  <a:pt x="4941" y="2387"/>
                                </a:lnTo>
                                <a:lnTo>
                                  <a:pt x="4902" y="2382"/>
                                </a:lnTo>
                                <a:lnTo>
                                  <a:pt x="4773" y="2382"/>
                                </a:lnTo>
                                <a:lnTo>
                                  <a:pt x="4778" y="2382"/>
                                </a:lnTo>
                                <a:lnTo>
                                  <a:pt x="4749" y="2377"/>
                                </a:lnTo>
                                <a:lnTo>
                                  <a:pt x="4619" y="2377"/>
                                </a:lnTo>
                                <a:lnTo>
                                  <a:pt x="4595" y="2372"/>
                                </a:lnTo>
                                <a:lnTo>
                                  <a:pt x="4494" y="2372"/>
                                </a:lnTo>
                                <a:lnTo>
                                  <a:pt x="4465" y="2368"/>
                                </a:lnTo>
                                <a:lnTo>
                                  <a:pt x="4360" y="2368"/>
                                </a:lnTo>
                                <a:lnTo>
                                  <a:pt x="4331" y="2363"/>
                                </a:lnTo>
                                <a:lnTo>
                                  <a:pt x="4249" y="2363"/>
                                </a:lnTo>
                                <a:lnTo>
                                  <a:pt x="4221" y="2358"/>
                                </a:lnTo>
                                <a:lnTo>
                                  <a:pt x="4163" y="2358"/>
                                </a:lnTo>
                                <a:lnTo>
                                  <a:pt x="4134" y="2353"/>
                                </a:lnTo>
                                <a:lnTo>
                                  <a:pt x="4048" y="2353"/>
                                </a:lnTo>
                                <a:lnTo>
                                  <a:pt x="4019" y="2348"/>
                                </a:lnTo>
                                <a:lnTo>
                                  <a:pt x="3933" y="2348"/>
                                </a:lnTo>
                                <a:lnTo>
                                  <a:pt x="3894" y="2344"/>
                                </a:lnTo>
                                <a:lnTo>
                                  <a:pt x="3860" y="2344"/>
                                </a:lnTo>
                                <a:lnTo>
                                  <a:pt x="3827" y="2339"/>
                                </a:lnTo>
                                <a:lnTo>
                                  <a:pt x="3764" y="2339"/>
                                </a:lnTo>
                                <a:lnTo>
                                  <a:pt x="3731" y="2334"/>
                                </a:lnTo>
                                <a:lnTo>
                                  <a:pt x="3664" y="2334"/>
                                </a:lnTo>
                                <a:lnTo>
                                  <a:pt x="3635" y="2329"/>
                                </a:lnTo>
                                <a:lnTo>
                                  <a:pt x="3601" y="2329"/>
                                </a:lnTo>
                                <a:lnTo>
                                  <a:pt x="3572" y="2324"/>
                                </a:lnTo>
                                <a:lnTo>
                                  <a:pt x="3510" y="2324"/>
                                </a:lnTo>
                                <a:lnTo>
                                  <a:pt x="3481" y="2320"/>
                                </a:lnTo>
                                <a:lnTo>
                                  <a:pt x="3424" y="2320"/>
                                </a:lnTo>
                                <a:lnTo>
                                  <a:pt x="3395" y="2315"/>
                                </a:lnTo>
                                <a:lnTo>
                                  <a:pt x="3342" y="2315"/>
                                </a:lnTo>
                                <a:lnTo>
                                  <a:pt x="3313" y="2310"/>
                                </a:lnTo>
                                <a:lnTo>
                                  <a:pt x="3265" y="2310"/>
                                </a:lnTo>
                                <a:lnTo>
                                  <a:pt x="3241" y="2305"/>
                                </a:lnTo>
                                <a:lnTo>
                                  <a:pt x="3198" y="2305"/>
                                </a:lnTo>
                                <a:lnTo>
                                  <a:pt x="3179" y="2300"/>
                                </a:lnTo>
                                <a:lnTo>
                                  <a:pt x="3140" y="2300"/>
                                </a:lnTo>
                                <a:lnTo>
                                  <a:pt x="3121" y="2296"/>
                                </a:lnTo>
                                <a:lnTo>
                                  <a:pt x="3078" y="2296"/>
                                </a:lnTo>
                                <a:lnTo>
                                  <a:pt x="3083" y="2296"/>
                                </a:lnTo>
                                <a:lnTo>
                                  <a:pt x="3063" y="2291"/>
                                </a:lnTo>
                                <a:lnTo>
                                  <a:pt x="3006" y="2291"/>
                                </a:lnTo>
                                <a:lnTo>
                                  <a:pt x="2991" y="2286"/>
                                </a:lnTo>
                                <a:lnTo>
                                  <a:pt x="2934" y="2286"/>
                                </a:lnTo>
                                <a:lnTo>
                                  <a:pt x="2919" y="2281"/>
                                </a:lnTo>
                                <a:lnTo>
                                  <a:pt x="2876" y="2281"/>
                                </a:lnTo>
                                <a:lnTo>
                                  <a:pt x="2862" y="2276"/>
                                </a:lnTo>
                                <a:lnTo>
                                  <a:pt x="2833" y="2276"/>
                                </a:lnTo>
                                <a:lnTo>
                                  <a:pt x="2814" y="2272"/>
                                </a:lnTo>
                                <a:lnTo>
                                  <a:pt x="2785" y="2272"/>
                                </a:lnTo>
                                <a:lnTo>
                                  <a:pt x="2766" y="2267"/>
                                </a:lnTo>
                                <a:lnTo>
                                  <a:pt x="2718" y="2267"/>
                                </a:lnTo>
                                <a:lnTo>
                                  <a:pt x="2703" y="2262"/>
                                </a:lnTo>
                                <a:lnTo>
                                  <a:pt x="2670" y="2262"/>
                                </a:lnTo>
                                <a:lnTo>
                                  <a:pt x="2655" y="2257"/>
                                </a:lnTo>
                                <a:lnTo>
                                  <a:pt x="2607" y="2257"/>
                                </a:lnTo>
                                <a:lnTo>
                                  <a:pt x="2612" y="2257"/>
                                </a:lnTo>
                                <a:lnTo>
                                  <a:pt x="2593" y="2252"/>
                                </a:lnTo>
                                <a:lnTo>
                                  <a:pt x="2578" y="2252"/>
                                </a:lnTo>
                                <a:lnTo>
                                  <a:pt x="2564" y="2248"/>
                                </a:lnTo>
                                <a:lnTo>
                                  <a:pt x="2535" y="2248"/>
                                </a:lnTo>
                                <a:lnTo>
                                  <a:pt x="2521" y="2243"/>
                                </a:lnTo>
                                <a:lnTo>
                                  <a:pt x="2487" y="2243"/>
                                </a:lnTo>
                                <a:lnTo>
                                  <a:pt x="2468" y="2238"/>
                                </a:lnTo>
                                <a:lnTo>
                                  <a:pt x="2449" y="2238"/>
                                </a:lnTo>
                                <a:lnTo>
                                  <a:pt x="2434" y="2233"/>
                                </a:lnTo>
                                <a:lnTo>
                                  <a:pt x="2415" y="2233"/>
                                </a:lnTo>
                                <a:lnTo>
                                  <a:pt x="2396" y="2228"/>
                                </a:lnTo>
                                <a:lnTo>
                                  <a:pt x="2377" y="2228"/>
                                </a:lnTo>
                                <a:lnTo>
                                  <a:pt x="2353" y="2223"/>
                                </a:lnTo>
                                <a:lnTo>
                                  <a:pt x="2334" y="2223"/>
                                </a:lnTo>
                                <a:lnTo>
                                  <a:pt x="2310" y="2219"/>
                                </a:lnTo>
                                <a:lnTo>
                                  <a:pt x="2290" y="2219"/>
                                </a:lnTo>
                                <a:lnTo>
                                  <a:pt x="2242" y="2209"/>
                                </a:lnTo>
                                <a:lnTo>
                                  <a:pt x="2218" y="2209"/>
                                </a:lnTo>
                                <a:lnTo>
                                  <a:pt x="2170" y="2199"/>
                                </a:lnTo>
                                <a:lnTo>
                                  <a:pt x="2142" y="2199"/>
                                </a:lnTo>
                                <a:lnTo>
                                  <a:pt x="2118" y="2195"/>
                                </a:lnTo>
                                <a:lnTo>
                                  <a:pt x="2093" y="2190"/>
                                </a:lnTo>
                                <a:lnTo>
                                  <a:pt x="2031" y="2180"/>
                                </a:lnTo>
                                <a:lnTo>
                                  <a:pt x="1997" y="2175"/>
                                </a:lnTo>
                                <a:lnTo>
                                  <a:pt x="1969" y="2171"/>
                                </a:lnTo>
                                <a:lnTo>
                                  <a:pt x="1935" y="2166"/>
                                </a:lnTo>
                                <a:lnTo>
                                  <a:pt x="1906" y="2161"/>
                                </a:lnTo>
                                <a:lnTo>
                                  <a:pt x="1911" y="2161"/>
                                </a:lnTo>
                                <a:lnTo>
                                  <a:pt x="1906" y="2161"/>
                                </a:lnTo>
                                <a:lnTo>
                                  <a:pt x="1882" y="2156"/>
                                </a:lnTo>
                                <a:lnTo>
                                  <a:pt x="1834" y="2147"/>
                                </a:lnTo>
                                <a:lnTo>
                                  <a:pt x="1815" y="2142"/>
                                </a:lnTo>
                                <a:lnTo>
                                  <a:pt x="1743" y="2127"/>
                                </a:lnTo>
                                <a:lnTo>
                                  <a:pt x="1724" y="2123"/>
                                </a:lnTo>
                                <a:lnTo>
                                  <a:pt x="1695" y="2118"/>
                                </a:lnTo>
                                <a:lnTo>
                                  <a:pt x="1671" y="2118"/>
                                </a:lnTo>
                                <a:lnTo>
                                  <a:pt x="1556" y="2089"/>
                                </a:lnTo>
                                <a:lnTo>
                                  <a:pt x="1537" y="2089"/>
                                </a:lnTo>
                                <a:lnTo>
                                  <a:pt x="1527" y="2084"/>
                                </a:lnTo>
                                <a:lnTo>
                                  <a:pt x="1508" y="2079"/>
                                </a:lnTo>
                                <a:lnTo>
                                  <a:pt x="1488" y="2075"/>
                                </a:lnTo>
                                <a:lnTo>
                                  <a:pt x="1474" y="2075"/>
                                </a:lnTo>
                                <a:lnTo>
                                  <a:pt x="1464" y="2070"/>
                                </a:lnTo>
                                <a:lnTo>
                                  <a:pt x="1455" y="2065"/>
                                </a:lnTo>
                                <a:lnTo>
                                  <a:pt x="1440" y="2065"/>
                                </a:lnTo>
                                <a:lnTo>
                                  <a:pt x="1431" y="2060"/>
                                </a:lnTo>
                                <a:lnTo>
                                  <a:pt x="1421" y="2060"/>
                                </a:lnTo>
                                <a:lnTo>
                                  <a:pt x="1412" y="2055"/>
                                </a:lnTo>
                                <a:lnTo>
                                  <a:pt x="1402" y="2055"/>
                                </a:lnTo>
                                <a:lnTo>
                                  <a:pt x="1397" y="2051"/>
                                </a:lnTo>
                                <a:lnTo>
                                  <a:pt x="1378" y="2051"/>
                                </a:lnTo>
                                <a:lnTo>
                                  <a:pt x="1383" y="2051"/>
                                </a:lnTo>
                                <a:lnTo>
                                  <a:pt x="1354" y="2036"/>
                                </a:lnTo>
                                <a:lnTo>
                                  <a:pt x="1344" y="2036"/>
                                </a:lnTo>
                                <a:lnTo>
                                  <a:pt x="1325" y="2027"/>
                                </a:lnTo>
                                <a:lnTo>
                                  <a:pt x="1316" y="2027"/>
                                </a:lnTo>
                                <a:lnTo>
                                  <a:pt x="1301" y="2017"/>
                                </a:lnTo>
                                <a:lnTo>
                                  <a:pt x="1292" y="2017"/>
                                </a:lnTo>
                                <a:lnTo>
                                  <a:pt x="1287" y="2012"/>
                                </a:lnTo>
                                <a:lnTo>
                                  <a:pt x="1277" y="2012"/>
                                </a:lnTo>
                                <a:lnTo>
                                  <a:pt x="1268" y="2007"/>
                                </a:lnTo>
                                <a:lnTo>
                                  <a:pt x="1263" y="2007"/>
                                </a:lnTo>
                                <a:lnTo>
                                  <a:pt x="1253" y="2003"/>
                                </a:lnTo>
                                <a:lnTo>
                                  <a:pt x="1248" y="2003"/>
                                </a:lnTo>
                                <a:lnTo>
                                  <a:pt x="1244" y="1998"/>
                                </a:lnTo>
                                <a:lnTo>
                                  <a:pt x="1234" y="1998"/>
                                </a:lnTo>
                                <a:lnTo>
                                  <a:pt x="1229" y="1993"/>
                                </a:lnTo>
                                <a:lnTo>
                                  <a:pt x="1220" y="1993"/>
                                </a:lnTo>
                                <a:lnTo>
                                  <a:pt x="1210" y="1988"/>
                                </a:lnTo>
                                <a:lnTo>
                                  <a:pt x="1200" y="1988"/>
                                </a:lnTo>
                                <a:lnTo>
                                  <a:pt x="1196" y="1983"/>
                                </a:lnTo>
                                <a:lnTo>
                                  <a:pt x="1191" y="1983"/>
                                </a:lnTo>
                                <a:lnTo>
                                  <a:pt x="1186" y="1979"/>
                                </a:lnTo>
                                <a:lnTo>
                                  <a:pt x="1172" y="1979"/>
                                </a:lnTo>
                                <a:lnTo>
                                  <a:pt x="1176" y="1979"/>
                                </a:lnTo>
                                <a:lnTo>
                                  <a:pt x="1138" y="1959"/>
                                </a:lnTo>
                                <a:lnTo>
                                  <a:pt x="1119" y="1955"/>
                                </a:lnTo>
                                <a:lnTo>
                                  <a:pt x="1080" y="1935"/>
                                </a:lnTo>
                                <a:lnTo>
                                  <a:pt x="1066" y="1931"/>
                                </a:lnTo>
                                <a:lnTo>
                                  <a:pt x="1052" y="1921"/>
                                </a:lnTo>
                                <a:lnTo>
                                  <a:pt x="1032" y="1911"/>
                                </a:lnTo>
                                <a:lnTo>
                                  <a:pt x="1013" y="1907"/>
                                </a:lnTo>
                                <a:lnTo>
                                  <a:pt x="1004" y="1897"/>
                                </a:lnTo>
                                <a:lnTo>
                                  <a:pt x="980" y="1887"/>
                                </a:lnTo>
                                <a:lnTo>
                                  <a:pt x="965" y="1883"/>
                                </a:lnTo>
                                <a:lnTo>
                                  <a:pt x="951" y="1873"/>
                                </a:lnTo>
                                <a:lnTo>
                                  <a:pt x="917" y="1854"/>
                                </a:lnTo>
                                <a:lnTo>
                                  <a:pt x="903" y="1849"/>
                                </a:lnTo>
                                <a:lnTo>
                                  <a:pt x="831" y="1801"/>
                                </a:lnTo>
                                <a:lnTo>
                                  <a:pt x="816" y="1796"/>
                                </a:lnTo>
                                <a:lnTo>
                                  <a:pt x="807" y="1791"/>
                                </a:lnTo>
                                <a:lnTo>
                                  <a:pt x="797" y="1782"/>
                                </a:lnTo>
                                <a:lnTo>
                                  <a:pt x="783" y="1772"/>
                                </a:lnTo>
                                <a:lnTo>
                                  <a:pt x="773" y="1762"/>
                                </a:lnTo>
                                <a:lnTo>
                                  <a:pt x="759" y="1753"/>
                                </a:lnTo>
                                <a:lnTo>
                                  <a:pt x="749" y="1743"/>
                                </a:lnTo>
                                <a:lnTo>
                                  <a:pt x="735" y="1734"/>
                                </a:lnTo>
                                <a:lnTo>
                                  <a:pt x="715" y="1714"/>
                                </a:lnTo>
                                <a:lnTo>
                                  <a:pt x="701" y="1705"/>
                                </a:lnTo>
                                <a:lnTo>
                                  <a:pt x="706" y="1710"/>
                                </a:lnTo>
                                <a:lnTo>
                                  <a:pt x="691" y="1695"/>
                                </a:lnTo>
                                <a:lnTo>
                                  <a:pt x="682" y="1690"/>
                                </a:lnTo>
                                <a:lnTo>
                                  <a:pt x="677" y="1681"/>
                                </a:lnTo>
                                <a:lnTo>
                                  <a:pt x="667" y="1676"/>
                                </a:lnTo>
                                <a:lnTo>
                                  <a:pt x="619" y="1628"/>
                                </a:lnTo>
                                <a:lnTo>
                                  <a:pt x="610" y="1623"/>
                                </a:lnTo>
                                <a:lnTo>
                                  <a:pt x="605" y="1614"/>
                                </a:lnTo>
                                <a:lnTo>
                                  <a:pt x="595" y="1609"/>
                                </a:lnTo>
                                <a:lnTo>
                                  <a:pt x="591" y="1599"/>
                                </a:lnTo>
                                <a:lnTo>
                                  <a:pt x="557" y="1566"/>
                                </a:lnTo>
                                <a:lnTo>
                                  <a:pt x="552" y="1556"/>
                                </a:lnTo>
                                <a:lnTo>
                                  <a:pt x="528" y="1527"/>
                                </a:lnTo>
                                <a:lnTo>
                                  <a:pt x="523" y="1513"/>
                                </a:lnTo>
                                <a:lnTo>
                                  <a:pt x="499" y="1494"/>
                                </a:lnTo>
                                <a:lnTo>
                                  <a:pt x="471" y="1450"/>
                                </a:lnTo>
                                <a:lnTo>
                                  <a:pt x="466" y="1441"/>
                                </a:lnTo>
                                <a:lnTo>
                                  <a:pt x="461" y="1431"/>
                                </a:lnTo>
                                <a:lnTo>
                                  <a:pt x="461" y="1426"/>
                                </a:lnTo>
                                <a:lnTo>
                                  <a:pt x="461" y="1431"/>
                                </a:lnTo>
                                <a:lnTo>
                                  <a:pt x="451" y="1417"/>
                                </a:lnTo>
                                <a:lnTo>
                                  <a:pt x="447" y="1412"/>
                                </a:lnTo>
                                <a:lnTo>
                                  <a:pt x="442" y="1402"/>
                                </a:lnTo>
                                <a:lnTo>
                                  <a:pt x="432" y="1393"/>
                                </a:lnTo>
                                <a:lnTo>
                                  <a:pt x="427" y="1383"/>
                                </a:lnTo>
                                <a:lnTo>
                                  <a:pt x="418" y="1373"/>
                                </a:lnTo>
                                <a:lnTo>
                                  <a:pt x="413" y="1364"/>
                                </a:lnTo>
                                <a:lnTo>
                                  <a:pt x="413" y="1359"/>
                                </a:lnTo>
                                <a:lnTo>
                                  <a:pt x="403" y="1345"/>
                                </a:lnTo>
                                <a:lnTo>
                                  <a:pt x="394" y="1335"/>
                                </a:lnTo>
                                <a:lnTo>
                                  <a:pt x="389" y="1325"/>
                                </a:lnTo>
                                <a:lnTo>
                                  <a:pt x="384" y="1321"/>
                                </a:lnTo>
                                <a:lnTo>
                                  <a:pt x="375" y="1301"/>
                                </a:lnTo>
                                <a:lnTo>
                                  <a:pt x="370" y="1297"/>
                                </a:lnTo>
                                <a:lnTo>
                                  <a:pt x="346" y="1244"/>
                                </a:lnTo>
                                <a:lnTo>
                                  <a:pt x="341" y="1229"/>
                                </a:lnTo>
                                <a:lnTo>
                                  <a:pt x="336" y="1215"/>
                                </a:lnTo>
                                <a:lnTo>
                                  <a:pt x="326" y="1201"/>
                                </a:lnTo>
                                <a:lnTo>
                                  <a:pt x="322" y="1196"/>
                                </a:lnTo>
                                <a:lnTo>
                                  <a:pt x="307" y="1153"/>
                                </a:lnTo>
                                <a:lnTo>
                                  <a:pt x="298" y="1133"/>
                                </a:lnTo>
                                <a:lnTo>
                                  <a:pt x="288" y="1105"/>
                                </a:lnTo>
                                <a:lnTo>
                                  <a:pt x="278" y="1090"/>
                                </a:lnTo>
                                <a:lnTo>
                                  <a:pt x="269" y="1061"/>
                                </a:lnTo>
                                <a:lnTo>
                                  <a:pt x="259" y="1047"/>
                                </a:lnTo>
                                <a:lnTo>
                                  <a:pt x="254" y="1028"/>
                                </a:lnTo>
                                <a:lnTo>
                                  <a:pt x="245" y="999"/>
                                </a:lnTo>
                                <a:lnTo>
                                  <a:pt x="235" y="980"/>
                                </a:lnTo>
                                <a:lnTo>
                                  <a:pt x="230" y="965"/>
                                </a:lnTo>
                                <a:lnTo>
                                  <a:pt x="226" y="946"/>
                                </a:lnTo>
                                <a:lnTo>
                                  <a:pt x="221" y="932"/>
                                </a:lnTo>
                                <a:lnTo>
                                  <a:pt x="211" y="893"/>
                                </a:lnTo>
                                <a:lnTo>
                                  <a:pt x="202" y="879"/>
                                </a:lnTo>
                                <a:lnTo>
                                  <a:pt x="168" y="744"/>
                                </a:lnTo>
                                <a:lnTo>
                                  <a:pt x="158" y="725"/>
                                </a:lnTo>
                                <a:lnTo>
                                  <a:pt x="149" y="687"/>
                                </a:lnTo>
                                <a:lnTo>
                                  <a:pt x="144" y="663"/>
                                </a:lnTo>
                                <a:lnTo>
                                  <a:pt x="134" y="624"/>
                                </a:lnTo>
                                <a:lnTo>
                                  <a:pt x="130" y="605"/>
                                </a:lnTo>
                                <a:lnTo>
                                  <a:pt x="130" y="586"/>
                                </a:lnTo>
                                <a:lnTo>
                                  <a:pt x="130" y="581"/>
                                </a:lnTo>
                                <a:lnTo>
                                  <a:pt x="115" y="543"/>
                                </a:lnTo>
                                <a:lnTo>
                                  <a:pt x="115" y="528"/>
                                </a:lnTo>
                                <a:lnTo>
                                  <a:pt x="110" y="504"/>
                                </a:lnTo>
                                <a:lnTo>
                                  <a:pt x="106" y="495"/>
                                </a:lnTo>
                                <a:lnTo>
                                  <a:pt x="106" y="475"/>
                                </a:lnTo>
                                <a:lnTo>
                                  <a:pt x="91" y="418"/>
                                </a:lnTo>
                                <a:lnTo>
                                  <a:pt x="91" y="399"/>
                                </a:lnTo>
                                <a:lnTo>
                                  <a:pt x="82" y="355"/>
                                </a:lnTo>
                                <a:lnTo>
                                  <a:pt x="77" y="336"/>
                                </a:lnTo>
                                <a:lnTo>
                                  <a:pt x="77" y="317"/>
                                </a:lnTo>
                                <a:lnTo>
                                  <a:pt x="72" y="293"/>
                                </a:lnTo>
                                <a:lnTo>
                                  <a:pt x="67" y="269"/>
                                </a:lnTo>
                                <a:lnTo>
                                  <a:pt x="62" y="255"/>
                                </a:lnTo>
                                <a:lnTo>
                                  <a:pt x="62" y="235"/>
                                </a:lnTo>
                                <a:lnTo>
                                  <a:pt x="58" y="207"/>
                                </a:lnTo>
                                <a:lnTo>
                                  <a:pt x="53" y="192"/>
                                </a:lnTo>
                                <a:lnTo>
                                  <a:pt x="53" y="173"/>
                                </a:lnTo>
                                <a:lnTo>
                                  <a:pt x="43" y="135"/>
                                </a:lnTo>
                                <a:lnTo>
                                  <a:pt x="43" y="115"/>
                                </a:lnTo>
                                <a:lnTo>
                                  <a:pt x="38" y="101"/>
                                </a:lnTo>
                                <a:lnTo>
                                  <a:pt x="38" y="82"/>
                                </a:lnTo>
                                <a:lnTo>
                                  <a:pt x="34" y="67"/>
                                </a:lnTo>
                                <a:lnTo>
                                  <a:pt x="34" y="53"/>
                                </a:lnTo>
                                <a:lnTo>
                                  <a:pt x="29" y="38"/>
                                </a:lnTo>
                                <a:lnTo>
                                  <a:pt x="2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85"/>
                        <wps:cNvSpPr>
                          <a:spLocks/>
                        </wps:cNvSpPr>
                        <wps:spPr bwMode="auto">
                          <a:xfrm>
                            <a:off x="4783260" y="2137410"/>
                            <a:ext cx="45720" cy="21590"/>
                          </a:xfrm>
                          <a:custGeom>
                            <a:avLst/>
                            <a:gdLst>
                              <a:gd name="T0" fmla="*/ 57 w 72"/>
                              <a:gd name="T1" fmla="*/ 34 h 34"/>
                              <a:gd name="T2" fmla="*/ 62 w 72"/>
                              <a:gd name="T3" fmla="*/ 34 h 34"/>
                              <a:gd name="T4" fmla="*/ 67 w 72"/>
                              <a:gd name="T5" fmla="*/ 29 h 34"/>
                              <a:gd name="T6" fmla="*/ 72 w 72"/>
                              <a:gd name="T7" fmla="*/ 29 h 34"/>
                              <a:gd name="T8" fmla="*/ 72 w 72"/>
                              <a:gd name="T9" fmla="*/ 15 h 34"/>
                              <a:gd name="T10" fmla="*/ 67 w 72"/>
                              <a:gd name="T11" fmla="*/ 10 h 34"/>
                              <a:gd name="T12" fmla="*/ 67 w 72"/>
                              <a:gd name="T13" fmla="*/ 5 h 34"/>
                              <a:gd name="T14" fmla="*/ 57 w 72"/>
                              <a:gd name="T15" fmla="*/ 5 h 34"/>
                              <a:gd name="T16" fmla="*/ 0 w 72"/>
                              <a:gd name="T17" fmla="*/ 0 h 34"/>
                              <a:gd name="T18" fmla="*/ 57 w 72"/>
                              <a:gd name="T1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34">
                                <a:moveTo>
                                  <a:pt x="57" y="34"/>
                                </a:moveTo>
                                <a:lnTo>
                                  <a:pt x="62" y="34"/>
                                </a:lnTo>
                                <a:lnTo>
                                  <a:pt x="67" y="29"/>
                                </a:lnTo>
                                <a:lnTo>
                                  <a:pt x="72" y="29"/>
                                </a:lnTo>
                                <a:lnTo>
                                  <a:pt x="72" y="15"/>
                                </a:lnTo>
                                <a:lnTo>
                                  <a:pt x="67" y="10"/>
                                </a:lnTo>
                                <a:lnTo>
                                  <a:pt x="67" y="5"/>
                                </a:lnTo>
                                <a:lnTo>
                                  <a:pt x="57" y="5"/>
                                </a:lnTo>
                                <a:lnTo>
                                  <a:pt x="0" y="0"/>
                                </a:lnTo>
                                <a:lnTo>
                                  <a:pt x="5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Rectangle 587"/>
                        <wps:cNvSpPr>
                          <a:spLocks noChangeArrowheads="1"/>
                        </wps:cNvSpPr>
                        <wps:spPr bwMode="auto">
                          <a:xfrm>
                            <a:off x="4063081" y="3224530"/>
                            <a:ext cx="756322"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B946E8" w:rsidRDefault="00953BE9" w:rsidP="00A44F43">
                              <w:pPr>
                                <w:pStyle w:val="FigureNo"/>
                                <w:shd w:val="clear" w:color="auto" w:fill="FFFFFF" w:themeFill="background1"/>
                                <w:spacing w:before="240"/>
                                <w:jc w:val="right"/>
                                <w:rPr>
                                  <w:sz w:val="16"/>
                                  <w:szCs w:val="16"/>
                                </w:rPr>
                              </w:pPr>
                              <w:r w:rsidRPr="00A44F43">
                                <w:rPr>
                                  <w:rFonts w:hint="eastAsia"/>
                                  <w:sz w:val="16"/>
                                  <w:szCs w:val="16"/>
                                  <w:lang w:val="en-GB" w:eastAsia="zh-CN"/>
                                </w:rPr>
                                <w:t>BT.0</w:t>
                              </w:r>
                              <w:r w:rsidRPr="00A44F43">
                                <w:rPr>
                                  <w:sz w:val="16"/>
                                  <w:szCs w:val="16"/>
                                  <w:lang w:val="en-GB" w:eastAsia="zh-CN"/>
                                </w:rPr>
                                <w:t>500-00</w:t>
                              </w:r>
                            </w:p>
                          </w:txbxContent>
                        </wps:txbx>
                        <wps:bodyPr rot="0" vert="horz" wrap="square" lIns="0" tIns="0" rIns="0" bIns="0" anchor="t" anchorCtr="0" upright="1">
                          <a:spAutoFit/>
                        </wps:bodyPr>
                      </wps:wsp>
                      <wps:wsp>
                        <wps:cNvPr id="625" name="Rectangle 588"/>
                        <wps:cNvSpPr>
                          <a:spLocks noChangeArrowheads="1"/>
                        </wps:cNvSpPr>
                        <wps:spPr bwMode="auto">
                          <a:xfrm>
                            <a:off x="313495" y="1949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15</w:t>
                              </w:r>
                            </w:p>
                          </w:txbxContent>
                        </wps:txbx>
                        <wps:bodyPr rot="0" vert="horz" wrap="none" lIns="0" tIns="0" rIns="0" bIns="0" anchor="t" anchorCtr="0" upright="1">
                          <a:spAutoFit/>
                        </wps:bodyPr>
                      </wps:wsp>
                      <wps:wsp>
                        <wps:cNvPr id="626" name="Rectangle 589"/>
                        <wps:cNvSpPr>
                          <a:spLocks noChangeArrowheads="1"/>
                        </wps:cNvSpPr>
                        <wps:spPr bwMode="auto">
                          <a:xfrm>
                            <a:off x="313495" y="37528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14</w:t>
                              </w:r>
                            </w:p>
                          </w:txbxContent>
                        </wps:txbx>
                        <wps:bodyPr rot="0" vert="horz" wrap="none" lIns="0" tIns="0" rIns="0" bIns="0" anchor="t" anchorCtr="0" upright="1">
                          <a:spAutoFit/>
                        </wps:bodyPr>
                      </wps:wsp>
                      <wps:wsp>
                        <wps:cNvPr id="627" name="Rectangle 590"/>
                        <wps:cNvSpPr>
                          <a:spLocks noChangeArrowheads="1"/>
                        </wps:cNvSpPr>
                        <wps:spPr bwMode="auto">
                          <a:xfrm>
                            <a:off x="313495" y="55499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13</w:t>
                              </w:r>
                            </w:p>
                          </w:txbxContent>
                        </wps:txbx>
                        <wps:bodyPr rot="0" vert="horz" wrap="none" lIns="0" tIns="0" rIns="0" bIns="0" anchor="t" anchorCtr="0" upright="1">
                          <a:spAutoFit/>
                        </wps:bodyPr>
                      </wps:wsp>
                      <wps:wsp>
                        <wps:cNvPr id="628" name="Rectangle 591"/>
                        <wps:cNvSpPr>
                          <a:spLocks noChangeArrowheads="1"/>
                        </wps:cNvSpPr>
                        <wps:spPr bwMode="auto">
                          <a:xfrm>
                            <a:off x="313495" y="73469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12</w:t>
                              </w:r>
                            </w:p>
                          </w:txbxContent>
                        </wps:txbx>
                        <wps:bodyPr rot="0" vert="horz" wrap="none" lIns="0" tIns="0" rIns="0" bIns="0" anchor="t" anchorCtr="0" upright="1">
                          <a:spAutoFit/>
                        </wps:bodyPr>
                      </wps:wsp>
                      <wps:wsp>
                        <wps:cNvPr id="629" name="Rectangle 592"/>
                        <wps:cNvSpPr>
                          <a:spLocks noChangeArrowheads="1"/>
                        </wps:cNvSpPr>
                        <wps:spPr bwMode="auto">
                          <a:xfrm>
                            <a:off x="313495" y="9150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11</w:t>
                              </w:r>
                            </w:p>
                          </w:txbxContent>
                        </wps:txbx>
                        <wps:bodyPr rot="0" vert="horz" wrap="none" lIns="0" tIns="0" rIns="0" bIns="0" anchor="t" anchorCtr="0" upright="1">
                          <a:spAutoFit/>
                        </wps:bodyPr>
                      </wps:wsp>
                      <wps:wsp>
                        <wps:cNvPr id="630" name="Rectangle 593"/>
                        <wps:cNvSpPr>
                          <a:spLocks noChangeArrowheads="1"/>
                        </wps:cNvSpPr>
                        <wps:spPr bwMode="auto">
                          <a:xfrm>
                            <a:off x="313495" y="109474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10</w:t>
                              </w:r>
                            </w:p>
                          </w:txbxContent>
                        </wps:txbx>
                        <wps:bodyPr rot="0" vert="horz" wrap="none" lIns="0" tIns="0" rIns="0" bIns="0" anchor="t" anchorCtr="0" upright="1">
                          <a:spAutoFit/>
                        </wps:bodyPr>
                      </wps:wsp>
                      <wps:wsp>
                        <wps:cNvPr id="631" name="Rectangle 594"/>
                        <wps:cNvSpPr>
                          <a:spLocks noChangeArrowheads="1"/>
                        </wps:cNvSpPr>
                        <wps:spPr bwMode="auto">
                          <a:xfrm>
                            <a:off x="371280" y="12744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9</w:t>
                              </w:r>
                            </w:p>
                          </w:txbxContent>
                        </wps:txbx>
                        <wps:bodyPr rot="0" vert="horz" wrap="none" lIns="0" tIns="0" rIns="0" bIns="0" anchor="t" anchorCtr="0" upright="1">
                          <a:spAutoFit/>
                        </wps:bodyPr>
                      </wps:wsp>
                      <wps:wsp>
                        <wps:cNvPr id="632" name="Rectangle 595"/>
                        <wps:cNvSpPr>
                          <a:spLocks noChangeArrowheads="1"/>
                        </wps:cNvSpPr>
                        <wps:spPr bwMode="auto">
                          <a:xfrm>
                            <a:off x="371280" y="145478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8</w:t>
                              </w:r>
                            </w:p>
                          </w:txbxContent>
                        </wps:txbx>
                        <wps:bodyPr rot="0" vert="horz" wrap="none" lIns="0" tIns="0" rIns="0" bIns="0" anchor="t" anchorCtr="0" upright="1">
                          <a:spAutoFit/>
                        </wps:bodyPr>
                      </wps:wsp>
                      <wps:wsp>
                        <wps:cNvPr id="633" name="Rectangle 596"/>
                        <wps:cNvSpPr>
                          <a:spLocks noChangeArrowheads="1"/>
                        </wps:cNvSpPr>
                        <wps:spPr bwMode="auto">
                          <a:xfrm>
                            <a:off x="371280" y="16344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7</w:t>
                              </w:r>
                            </w:p>
                          </w:txbxContent>
                        </wps:txbx>
                        <wps:bodyPr rot="0" vert="horz" wrap="none" lIns="0" tIns="0" rIns="0" bIns="0" anchor="t" anchorCtr="0" upright="1">
                          <a:spAutoFit/>
                        </wps:bodyPr>
                      </wps:wsp>
                      <wps:wsp>
                        <wps:cNvPr id="634" name="Rectangle 597"/>
                        <wps:cNvSpPr>
                          <a:spLocks noChangeArrowheads="1"/>
                        </wps:cNvSpPr>
                        <wps:spPr bwMode="auto">
                          <a:xfrm>
                            <a:off x="371280" y="18141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6</w:t>
                              </w:r>
                            </w:p>
                          </w:txbxContent>
                        </wps:txbx>
                        <wps:bodyPr rot="0" vert="horz" wrap="none" lIns="0" tIns="0" rIns="0" bIns="0" anchor="t" anchorCtr="0" upright="1">
                          <a:spAutoFit/>
                        </wps:bodyPr>
                      </wps:wsp>
                      <wps:wsp>
                        <wps:cNvPr id="635" name="Rectangle 598"/>
                        <wps:cNvSpPr>
                          <a:spLocks noChangeArrowheads="1"/>
                        </wps:cNvSpPr>
                        <wps:spPr bwMode="auto">
                          <a:xfrm>
                            <a:off x="371280" y="19945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5</w:t>
                              </w:r>
                            </w:p>
                          </w:txbxContent>
                        </wps:txbx>
                        <wps:bodyPr rot="0" vert="horz" wrap="none" lIns="0" tIns="0" rIns="0" bIns="0" anchor="t" anchorCtr="0" upright="1">
                          <a:spAutoFit/>
                        </wps:bodyPr>
                      </wps:wsp>
                      <wps:wsp>
                        <wps:cNvPr id="636" name="Rectangle 599"/>
                        <wps:cNvSpPr>
                          <a:spLocks noChangeArrowheads="1"/>
                        </wps:cNvSpPr>
                        <wps:spPr bwMode="auto">
                          <a:xfrm>
                            <a:off x="371280" y="21742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4</w:t>
                              </w:r>
                            </w:p>
                          </w:txbxContent>
                        </wps:txbx>
                        <wps:bodyPr rot="0" vert="horz" wrap="none" lIns="0" tIns="0" rIns="0" bIns="0" anchor="t" anchorCtr="0" upright="1">
                          <a:spAutoFit/>
                        </wps:bodyPr>
                      </wps:wsp>
                      <wps:wsp>
                        <wps:cNvPr id="637" name="Rectangle 600"/>
                        <wps:cNvSpPr>
                          <a:spLocks noChangeArrowheads="1"/>
                        </wps:cNvSpPr>
                        <wps:spPr bwMode="auto">
                          <a:xfrm>
                            <a:off x="371280" y="23539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3</w:t>
                              </w:r>
                            </w:p>
                          </w:txbxContent>
                        </wps:txbx>
                        <wps:bodyPr rot="0" vert="horz" wrap="none" lIns="0" tIns="0" rIns="0" bIns="0" anchor="t" anchorCtr="0" upright="1">
                          <a:spAutoFit/>
                        </wps:bodyPr>
                      </wps:wsp>
                      <wps:wsp>
                        <wps:cNvPr id="638" name="Rectangle 601"/>
                        <wps:cNvSpPr>
                          <a:spLocks noChangeArrowheads="1"/>
                        </wps:cNvSpPr>
                        <wps:spPr bwMode="auto">
                          <a:xfrm>
                            <a:off x="371280" y="253428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2</w:t>
                              </w:r>
                            </w:p>
                          </w:txbxContent>
                        </wps:txbx>
                        <wps:bodyPr rot="0" vert="horz" wrap="none" lIns="0" tIns="0" rIns="0" bIns="0" anchor="t" anchorCtr="0" upright="1">
                          <a:spAutoFit/>
                        </wps:bodyPr>
                      </wps:wsp>
                      <wps:wsp>
                        <wps:cNvPr id="639" name="Rectangle 602"/>
                        <wps:cNvSpPr>
                          <a:spLocks noChangeArrowheads="1"/>
                        </wps:cNvSpPr>
                        <wps:spPr bwMode="auto">
                          <a:xfrm>
                            <a:off x="371280" y="27139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1</w:t>
                              </w:r>
                            </w:p>
                          </w:txbxContent>
                        </wps:txbx>
                        <wps:bodyPr rot="0" vert="horz" wrap="none" lIns="0" tIns="0" rIns="0" bIns="0" anchor="t" anchorCtr="0" upright="1">
                          <a:spAutoFit/>
                        </wps:bodyPr>
                      </wps:wsp>
                      <wps:wsp>
                        <wps:cNvPr id="3520" name="Rectangle 603"/>
                        <wps:cNvSpPr>
                          <a:spLocks noChangeArrowheads="1"/>
                        </wps:cNvSpPr>
                        <wps:spPr bwMode="auto">
                          <a:xfrm>
                            <a:off x="371280" y="28936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0</w:t>
                              </w:r>
                            </w:p>
                          </w:txbxContent>
                        </wps:txbx>
                        <wps:bodyPr rot="0" vert="horz" wrap="none" lIns="0" tIns="0" rIns="0" bIns="0" anchor="t" anchorCtr="0" upright="1">
                          <a:spAutoFit/>
                        </wps:bodyPr>
                      </wps:wsp>
                      <wps:wsp>
                        <wps:cNvPr id="3521" name="Rectangle 604"/>
                        <wps:cNvSpPr>
                          <a:spLocks noChangeArrowheads="1"/>
                        </wps:cNvSpPr>
                        <wps:spPr bwMode="auto">
                          <a:xfrm>
                            <a:off x="2165790" y="42545"/>
                            <a:ext cx="103314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946E8">
                              <w:pPr>
                                <w:spacing w:before="0"/>
                                <w:jc w:val="center"/>
                              </w:pPr>
                              <w:r>
                                <w:rPr>
                                  <w:rFonts w:hint="eastAsia"/>
                                  <w:b/>
                                  <w:bCs/>
                                  <w:color w:val="000000"/>
                                  <w:sz w:val="18"/>
                                  <w:szCs w:val="18"/>
                                  <w:lang w:eastAsia="zh-CN"/>
                                </w:rPr>
                                <w:t>活动图像的</w:t>
                              </w:r>
                              <w:r>
                                <w:rPr>
                                  <w:b/>
                                  <w:bCs/>
                                  <w:color w:val="000000"/>
                                  <w:sz w:val="18"/>
                                  <w:szCs w:val="18"/>
                                </w:rPr>
                                <w:t>PVD</w:t>
                              </w:r>
                            </w:p>
                          </w:txbxContent>
                        </wps:txbx>
                        <wps:bodyPr rot="0" vert="horz" wrap="square" lIns="0" tIns="0" rIns="0" bIns="0" anchor="t" anchorCtr="0" upright="1">
                          <a:noAutofit/>
                        </wps:bodyPr>
                      </wps:wsp>
                      <wps:wsp>
                        <wps:cNvPr id="3522" name="Rectangle 605"/>
                        <wps:cNvSpPr>
                          <a:spLocks noChangeArrowheads="1"/>
                        </wps:cNvSpPr>
                        <wps:spPr bwMode="auto">
                          <a:xfrm rot="16200000">
                            <a:off x="-602810" y="1548130"/>
                            <a:ext cx="1620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jc w:val="center"/>
                                <w:rPr>
                                  <w:color w:val="000000"/>
                                  <w:sz w:val="18"/>
                                  <w:szCs w:val="18"/>
                                  <w:lang w:eastAsia="zh-CN"/>
                                </w:rPr>
                              </w:pPr>
                              <w:r>
                                <w:rPr>
                                  <w:rFonts w:hint="eastAsia"/>
                                  <w:color w:val="000000"/>
                                  <w:sz w:val="18"/>
                                  <w:szCs w:val="18"/>
                                  <w:lang w:eastAsia="zh-CN"/>
                                </w:rPr>
                                <w:t>PVD (</w:t>
                              </w:r>
                              <w:r w:rsidRPr="0002142A">
                                <w:rPr>
                                  <w:rFonts w:hint="eastAsia"/>
                                  <w:i/>
                                  <w:color w:val="000000"/>
                                  <w:sz w:val="18"/>
                                  <w:szCs w:val="18"/>
                                  <w:lang w:eastAsia="zh-CN"/>
                                </w:rPr>
                                <w:t>H</w:t>
                              </w:r>
                              <w:r>
                                <w:rPr>
                                  <w:rFonts w:hint="eastAsia"/>
                                  <w:color w:val="000000"/>
                                  <w:sz w:val="18"/>
                                  <w:szCs w:val="18"/>
                                  <w:lang w:eastAsia="zh-CN"/>
                                </w:rPr>
                                <w:t>)</w:t>
                              </w:r>
                            </w:p>
                            <w:p w:rsidR="00953BE9" w:rsidRDefault="00953BE9" w:rsidP="0065266C">
                              <w:pPr>
                                <w:spacing w:before="0"/>
                                <w:jc w:val="center"/>
                                <w:rPr>
                                  <w:lang w:eastAsia="zh-CN"/>
                                </w:rPr>
                              </w:pPr>
                              <w:r>
                                <w:rPr>
                                  <w:rFonts w:hint="eastAsia"/>
                                  <w:color w:val="000000"/>
                                  <w:sz w:val="18"/>
                                  <w:szCs w:val="18"/>
                                  <w:lang w:eastAsia="zh-CN"/>
                                </w:rPr>
                                <w:t>观看距离</w:t>
                              </w:r>
                              <w:r>
                                <w:rPr>
                                  <w:color w:val="000000"/>
                                  <w:sz w:val="18"/>
                                  <w:szCs w:val="18"/>
                                  <w:lang w:eastAsia="zh-CN"/>
                                </w:rPr>
                                <w:t>(m)</w:t>
                              </w:r>
                              <w:r>
                                <w:rPr>
                                  <w:rFonts w:hint="eastAsia"/>
                                  <w:color w:val="000000"/>
                                  <w:sz w:val="18"/>
                                  <w:szCs w:val="18"/>
                                  <w:lang w:eastAsia="zh-CN"/>
                                </w:rPr>
                                <w:t>与图像高度之比</w:t>
                              </w:r>
                              <w:r>
                                <w:rPr>
                                  <w:color w:val="000000"/>
                                  <w:sz w:val="18"/>
                                  <w:szCs w:val="18"/>
                                  <w:lang w:eastAsia="zh-CN"/>
                                </w:rPr>
                                <w:t>(m)</w:t>
                              </w:r>
                            </w:p>
                          </w:txbxContent>
                        </wps:txbx>
                        <wps:bodyPr rot="0" vert="vert270" wrap="square" lIns="0" tIns="0" rIns="0" bIns="0" anchor="t" anchorCtr="0" upright="1">
                          <a:noAutofit/>
                        </wps:bodyPr>
                      </wps:wsp>
                      <wps:wsp>
                        <wps:cNvPr id="3523" name="Rectangle 606"/>
                        <wps:cNvSpPr>
                          <a:spLocks noChangeArrowheads="1"/>
                        </wps:cNvSpPr>
                        <wps:spPr bwMode="auto">
                          <a:xfrm>
                            <a:off x="471610" y="300037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0</w:t>
                              </w:r>
                            </w:p>
                          </w:txbxContent>
                        </wps:txbx>
                        <wps:bodyPr rot="0" vert="horz" wrap="none" lIns="0" tIns="0" rIns="0" bIns="0" anchor="t" anchorCtr="0" upright="1">
                          <a:spAutoFit/>
                        </wps:bodyPr>
                      </wps:wsp>
                      <wps:wsp>
                        <wps:cNvPr id="3524" name="Rectangle 607"/>
                        <wps:cNvSpPr>
                          <a:spLocks noChangeArrowheads="1"/>
                        </wps:cNvSpPr>
                        <wps:spPr bwMode="auto">
                          <a:xfrm>
                            <a:off x="1508565" y="300037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0.5</w:t>
                              </w:r>
                            </w:p>
                          </w:txbxContent>
                        </wps:txbx>
                        <wps:bodyPr rot="0" vert="horz" wrap="none" lIns="0" tIns="0" rIns="0" bIns="0" anchor="t" anchorCtr="0" upright="1">
                          <a:spAutoFit/>
                        </wps:bodyPr>
                      </wps:wsp>
                      <wps:wsp>
                        <wps:cNvPr id="3525" name="Rectangle 608"/>
                        <wps:cNvSpPr>
                          <a:spLocks noChangeArrowheads="1"/>
                        </wps:cNvSpPr>
                        <wps:spPr bwMode="auto">
                          <a:xfrm>
                            <a:off x="2630610" y="300037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1</w:t>
                              </w:r>
                            </w:p>
                          </w:txbxContent>
                        </wps:txbx>
                        <wps:bodyPr rot="0" vert="horz" wrap="none" lIns="0" tIns="0" rIns="0" bIns="0" anchor="t" anchorCtr="0" upright="1">
                          <a:spAutoFit/>
                        </wps:bodyPr>
                      </wps:wsp>
                      <wps:wsp>
                        <wps:cNvPr id="3526" name="Rectangle 609"/>
                        <wps:cNvSpPr>
                          <a:spLocks noChangeArrowheads="1"/>
                        </wps:cNvSpPr>
                        <wps:spPr bwMode="auto">
                          <a:xfrm>
                            <a:off x="3670105" y="300037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1.5</w:t>
                              </w:r>
                            </w:p>
                          </w:txbxContent>
                        </wps:txbx>
                        <wps:bodyPr rot="0" vert="horz" wrap="none" lIns="0" tIns="0" rIns="0" bIns="0" anchor="t" anchorCtr="0" upright="1">
                          <a:spAutoFit/>
                        </wps:bodyPr>
                      </wps:wsp>
                      <wps:wsp>
                        <wps:cNvPr id="3527" name="Rectangle 610"/>
                        <wps:cNvSpPr>
                          <a:spLocks noChangeArrowheads="1"/>
                        </wps:cNvSpPr>
                        <wps:spPr bwMode="auto">
                          <a:xfrm>
                            <a:off x="4792150" y="300037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color w:val="000000"/>
                                  <w:sz w:val="18"/>
                                  <w:szCs w:val="18"/>
                                </w:rPr>
                                <w:t>2</w:t>
                              </w:r>
                            </w:p>
                          </w:txbxContent>
                        </wps:txbx>
                        <wps:bodyPr rot="0" vert="horz" wrap="none" lIns="0" tIns="0" rIns="0" bIns="0" anchor="t" anchorCtr="0" upright="1">
                          <a:spAutoFit/>
                        </wps:bodyPr>
                      </wps:wsp>
                      <wps:wsp>
                        <wps:cNvPr id="3528" name="Rectangle 611"/>
                        <wps:cNvSpPr>
                          <a:spLocks noChangeArrowheads="1"/>
                        </wps:cNvSpPr>
                        <wps:spPr bwMode="auto">
                          <a:xfrm>
                            <a:off x="2333430" y="3222625"/>
                            <a:ext cx="6223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5266C">
                              <w:pPr>
                                <w:spacing w:before="0"/>
                              </w:pPr>
                              <w:r>
                                <w:rPr>
                                  <w:rFonts w:hint="eastAsia"/>
                                  <w:color w:val="000000"/>
                                  <w:sz w:val="18"/>
                                  <w:szCs w:val="18"/>
                                  <w:lang w:eastAsia="zh-CN"/>
                                </w:rPr>
                                <w:t>屏幕高度</w:t>
                              </w:r>
                              <w:r>
                                <w:rPr>
                                  <w:color w:val="000000"/>
                                  <w:sz w:val="18"/>
                                  <w:szCs w:val="18"/>
                                </w:rPr>
                                <w:t>(m)</w:t>
                              </w:r>
                            </w:p>
                          </w:txbxContent>
                        </wps:txbx>
                        <wps:bodyPr rot="0" vert="horz" wrap="none" lIns="0" tIns="0" rIns="0" bIns="0" anchor="t" anchorCtr="0" upright="1">
                          <a:noAutofit/>
                        </wps:bodyPr>
                      </wps:wsp>
                    </wpc:wpc>
                  </a:graphicData>
                </a:graphic>
              </wp:inline>
            </w:drawing>
          </mc:Choice>
          <mc:Fallback>
            <w:pict>
              <v:group id="Canvas 564" o:spid="_x0000_s1026" editas="canvas" style="width:386.85pt;height:285.75pt;mso-position-horizontal-relative:char;mso-position-vertical-relative:line" coordsize="49129,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29;height:36290;visibility:visible;mso-wrap-style:square">
                  <v:fill o:detectmouseclick="t"/>
                  <v:path o:connecttype="none"/>
                </v:shape>
                <v:shape id="Freeform 566" o:spid="_x0000_s1028" style="position:absolute;left:4963;top:2501;width:43263;height:27077;visibility:visible;mso-wrap-style:square;v-text-anchor:top" coordsize="6813,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iEsQA&#10;AADdAAAADwAAAGRycy9kb3ducmV2LnhtbESPQWvCQBSE70L/w/IKvekmVktNXUMRCj0JNYVen9ln&#10;EpJ9m+xuY/rv3YLgcZiZb5htPplOjOR8Y1lBukhAEJdWN1wp+C4+5q8gfEDW2FkmBX/kId89zLaY&#10;aXvhLxqPoRIRwj5DBXUIfSalL2sy6Be2J47e2TqDIUpXSe3wEuGmk8skeZEGG44LNfa0r6lsj79G&#10;wc/GrZPzAdtq6AYuitOKW7ZKPT1O728gAk3hHr61P7WC53W6gv838Qn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4hLEAAAA3QAAAA8AAAAAAAAAAAAAAAAAmAIAAGRycy9k&#10;b3ducmV2LnhtbFBLBQYAAAAABAAEAPUAAACJAwAAAAA=&#10;" path="m,l,4264r6813,l6813,,,,4,9r6804,l6804,5r,4254l6808,4255,4,4255r5,4l9,5,4,9,,xe" fillcolor="black" stroked="f">
                  <v:path arrowok="t" o:connecttype="custom" o:connectlocs="0,0;0,2707640;4326255,2707640;4326255,0;0,0;2540,5715;4323080,5715;4320540,3175;4320540,2704465;4323080,2701925;2540,2701925;5715,2704465;5715,3175;2540,5715;0,0" o:connectangles="0,0,0,0,0,0,0,0,0,0,0,0,0,0,0"/>
                </v:shape>
                <v:line id="Line 567" o:spid="_x0000_s1029" style="position:absolute;visibility:visible;mso-wrap-style:square" from="15784,2533" to="15790,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rKKsUAAADdAAAADwAAAGRycy9kb3ducmV2LnhtbESPT2vCQBTE70K/w/IKvdVNlGiMrlLE&#10;YnvzL3h8ZF+TxezbkN1q+u27hYLHYWZ+wyxWvW3EjTpvHCtIhwkI4tJpw5WC0/H9NQfhA7LGxjEp&#10;+CEPq+XTYIGFdnfe0+0QKhEh7AtUUIfQFlL6siaLfuha4uh9uc5iiLKrpO7wHuG2kaMkmUiLhuNC&#10;jS2tayqvh2+rwOwm2+xzep6d5WYb0kt+zY09KfXy3L/NQQTqwyP83/7QCsZZ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rKKsUAAADdAAAADwAAAAAAAAAA&#10;AAAAAAChAgAAZHJzL2Rvd25yZXYueG1sUEsFBgAAAAAEAAQA+QAAAJMDAAAAAA==&#10;" strokeweight="0"/>
                <v:line id="Line 568" o:spid="_x0000_s1030" style="position:absolute;visibility:visible;mso-wrap-style:square" from="26610,2533" to="26617,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UXcUAAADdAAAADwAAAGRycy9kb3ducmV2LnhtbESPQWvCQBSE7wX/w/KE3nQTxZimriJi&#10;sb2pVejxkX0mi9m3IbvV9N93C0KPw8x8wyxWvW3EjTpvHCtIxwkI4tJpw5WC0+fbKAfhA7LGxjEp&#10;+CEPq+XgaYGFdnc+0O0YKhEh7AtUUIfQFlL6siaLfuxa4uhdXGcxRNlVUnd4j3DbyEmSZNKi4bhQ&#10;Y0ubmsrr8dsqMPtsN/uYn1/OcrsL6Vd+zY09KfU87NevIAL14T/8aL9rBdNZ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hUXcUAAADdAAAADwAAAAAAAAAA&#10;AAAAAAChAgAAZHJzL2Rvd25yZXYueG1sUEsFBgAAAAAEAAQA+QAAAJMDAAAAAA==&#10;" strokeweight="0"/>
                <v:line id="Line 569" o:spid="_x0000_s1031" style="position:absolute;visibility:visible;mso-wrap-style:square" from="37405,2533" to="37412,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xxsYAAADdAAAADwAAAGRycy9kb3ducmV2LnhtbESPT2vCQBTE7wW/w/IEb3WTihqjq0hR&#10;bG+tf8DjI/tMFrNvQ3bV+O27hUKPw8z8hlmsOluLO7XeOFaQDhMQxIXThksFx8P2NQPhA7LG2jEp&#10;eJKH1bL3ssBcuwd/030fShEh7HNUUIXQ5FL6oiKLfuga4uhdXGsxRNmWUrf4iHBby7ckmUiLhuNC&#10;hQ29V1Rc9zerwHxNduPP6Wl2kptdSM/ZNTP2qNSg363nIAJ14T/81/7QCkbj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8cbGAAAA3QAAAA8AAAAAAAAA&#10;AAAAAAAAoQIAAGRycy9kb3ducmV2LnhtbFBLBQYAAAAABAAEAPkAAACUAwAAAAA=&#10;" strokeweight="0"/>
                <v:line id="Line 570" o:spid="_x0000_s1032" style="position:absolute;visibility:visible;mso-wrap-style:square" from="4989,15125" to="48194,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ltMIAAADdAAAADwAAAGRycy9kb3ducmV2LnhtbERPz2vCMBS+D/Y/hDfwNtNOdLUaZYji&#10;dtNOweOjebbB5qU0Uet/bw6DHT++3/Nlbxtxo84bxwrSYQKCuHTacKXg8Lt5z0D4gKyxcUwKHuRh&#10;uXh9mWOu3Z33dCtCJWII+xwV1CG0uZS+rMmiH7qWOHJn11kMEXaV1B3eY7ht5EeSTKRFw7GhxpZW&#10;NZWX4moVmN1kO/75PE6Pcr0N6Sm7ZMYelBq89V8zEIH68C/+c39rBaNx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tltMIAAADdAAAADwAAAAAAAAAAAAAA&#10;AAChAgAAZHJzL2Rvd25yZXYueG1sUEsFBgAAAAAEAAQA+QAAAJADAAAAAA==&#10;" strokeweight="0"/>
                <v:line id="Line 571" o:spid="_x0000_s1033" style="position:absolute;visibility:visible;mso-wrap-style:square" from="4989,16922" to="48194,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AL8UAAADdAAAADwAAAGRycy9kb3ducmV2LnhtbESPQWvCQBSE74L/YXlCb3UTRRtTVxGx&#10;WG9qFXp8ZJ/JYvZtyG41/fddoeBxmJlvmPmys7W4UeuNYwXpMAFBXDhtuFRw+vp4zUD4gKyxdkwK&#10;fsnDctHvzTHX7s4Huh1DKSKEfY4KqhCaXEpfVGTRD11DHL2Lay2GKNtS6hbvEW5rOUqSqbRoOC5U&#10;2NC6ouJ6/LEKzH66nezezrOz3GxD+p1dM2NPSr0MutU7iEBdeIb/259awXiS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fAL8UAAADdAAAADwAAAAAAAAAA&#10;AAAAAAChAgAAZHJzL2Rvd25yZXYueG1sUEsFBgAAAAAEAAQA+QAAAJMDAAAAAA==&#10;" strokeweight="0"/>
                <v:line id="Line 572" o:spid="_x0000_s1034" style="position:absolute;visibility:visible;mso-wrap-style:square" from="4989,13328" to="4819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line id="Line 573" o:spid="_x0000_s1035" style="position:absolute;visibility:visible;mso-wrap-style:square" from="4989,11525" to="48194,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aeMUAAADcAAAADwAAAGRycy9kb3ducmV2LnhtbESPT2vCQBTE7wW/w/KE3uomhaYxuopI&#10;RXtr/QMeH9lnsph9G7JrjN++Wyj0OMzMb5j5crCN6KnzxrGCdJKAIC6dNlwpOB42LzkIH5A1No5J&#10;wYM8LBejpzkW2t35m/p9qESEsC9QQR1CW0jpy5os+olriaN3cZ3FEGVXSd3hPcJtI1+TJJMWDceF&#10;Glta11Re9zerwHxl27fP99P0JD+2IT3n19zYo1LP42E1AxFoCP/hv/ZOK8iSK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YaeMUAAADcAAAADwAAAAAAAAAA&#10;AAAAAAChAgAAZHJzL2Rvd25yZXYueG1sUEsFBgAAAAAEAAQA+QAAAJMDAAAAAA==&#10;" strokeweight="0"/>
                <v:line id="Line 574" o:spid="_x0000_s1036" style="position:absolute;visibility:visible;mso-wrap-style:square" from="4989,9728" to="48194,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line id="Line 575" o:spid="_x0000_s1037" style="position:absolute;visibility:visible;mso-wrap-style:square" from="4989,7931" to="48194,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Ao8QAAADcAAAADwAAAGRycy9kb3ducmV2LnhtbESPzWrDMBCE74G+g9hCb4nsQh3XsRxC&#10;aEl7yy/0uFgbW8RaGUtN3LevCoUch5n5himXo+3ElQZvHCtIZwkI4tppw42C4+F9moPwAVlj55gU&#10;/JCHZfUwKbHQ7sY7uu5DIyKEfYEK2hD6Qkpft2TRz1xPHL2zGyyGKIdG6gFvEW47+ZwkmbRoOC60&#10;2NO6pfqy/7YKzDbbvHzOT68n+bYJ6Vd+yY09KvX0OK4WIAKN4R7+b39oBVma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YCjxAAAANwAAAAPAAAAAAAAAAAA&#10;AAAAAKECAABkcnMvZG93bnJldi54bWxQSwUGAAAAAAQABAD5AAAAkgMAAAAA&#10;" strokeweight="0"/>
                <v:line id="Line 576" o:spid="_x0000_s1038" style="position:absolute;visibility:visible;mso-wrap-style:square" from="4989,6127" to="48194,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7T8UAAADcAAAADwAAAGRycy9kb3ducmV2LnhtbESPT2vCQBTE7wW/w/IEb3UTp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e7T8UAAADcAAAADwAAAAAAAAAA&#10;AAAAAAChAgAAZHJzL2Rvd25yZXYueG1sUEsFBgAAAAAEAAQA+QAAAJMDAAAAAA==&#10;" strokeweight="0"/>
                <v:line id="Line 577" o:spid="_x0000_s1039" style="position:absolute;visibility:visible;mso-wrap-style:square" from="4989,4330" to="48194,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line id="Line 578" o:spid="_x0000_s1040" style="position:absolute;visibility:visible;mso-wrap-style:square" from="4989,27717" to="48194,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GoMQAAADcAAAADwAAAGRycy9kb3ducmV2LnhtbESPQWvCQBSE7wX/w/IKvdVNBNM0uopI&#10;i3qrVsHjI/uaLGbfhuxW4793BcHjMDPfMNN5bxtxps4bxwrSYQKCuHTacKVg//v9noPwAVlj45gU&#10;XMnDfDZ4mWKh3YW3dN6FSkQI+wIV1CG0hZS+rMmiH7qWOHp/rrMYouwqqTu8RLht5ChJMmnRcFyo&#10;saVlTeVp928VmJ9sNd58HD4P8msV0mN+yo3dK/X22i8mIAL14Rl+tNdaQZa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oagxAAAANwAAAAPAAAAAAAAAAAA&#10;AAAAAKECAABkcnMvZG93bnJldi54bWxQSwUGAAAAAAQABAD5AAAAkgMAAAAA&#10;" strokeweight="0"/>
                <v:line id="Line 579" o:spid="_x0000_s1041" style="position:absolute;visibility:visible;mso-wrap-style:square" from="4989,25920" to="48194,2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line id="Line 580" o:spid="_x0000_s1042" style="position:absolute;visibility:visible;mso-wrap-style:square" from="4989,24123" to="48194,2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9TMQAAADcAAAADwAAAGRycy9kb3ducmV2LnhtbESPQWvCQBSE74L/YXmF3nQToTGNriLS&#10;Yr2pVfD4yL4mi9m3IbvV9N93BcHjMDPfMPNlbxtxpc4bxwrScQKCuHTacKXg+P05ykH4gKyxcUwK&#10;/sjDcjEczLHQ7sZ7uh5CJSKEfYEK6hDaQkpf1mTRj11LHL0f11kMUXaV1B3eItw2cpIkmbRoOC7U&#10;2NK6pvJy+LUKzC7bvG2np/eT/NiE9JxfcmOPSr2+9KsZiEB9eIYf7S+tIEun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L1MxAAAANwAAAAPAAAAAAAAAAAA&#10;AAAAAKECAABkcnMvZG93bnJldi54bWxQSwUGAAAAAAQABAD5AAAAkgMAAAAA&#10;" strokeweight="0"/>
                <v:line id="Line 581" o:spid="_x0000_s1043" style="position:absolute;visibility:visible;mso-wrap-style:square" from="4989,22320" to="48194,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line id="Line 582" o:spid="_x0000_s1044" style="position:absolute;visibility:visible;mso-wrap-style:square" from="4989,20523" to="48194,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pcQAAADcAAAADwAAAGRycy9kb3ducmV2LnhtbESPQWvCQBSE70L/w/IKvekmhcYYXUWk&#10;YntTq9DjI/tMFrNvQ3bV9N93BcHjMDPfMLNFbxtxpc4bxwrSUQKCuHTacKXg8LMe5iB8QNbYOCYF&#10;f+RhMX8ZzLDQ7sY7uu5DJSKEfYEK6hDaQkpf1mTRj1xLHL2T6yyGKLtK6g5vEW4b+Z4kmbRoOC7U&#10;2NKqpvK8v1gFZpttPr7Hx8lRfm5C+pufc2MPSr299sspiEB9eIYf7S+tIEsn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4ylxAAAANwAAAAPAAAAAAAAAAAA&#10;AAAAAKECAABkcnMvZG93bnJldi54bWxQSwUGAAAAAAQABAD5AAAAkgMAAAAA&#10;" strokeweight="0"/>
                <v:line id="Line 583" o:spid="_x0000_s1045" style="position:absolute;visibility:visible;mso-wrap-style:square" from="4989,18726" to="48194,1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shape id="Freeform 584" o:spid="_x0000_s1046" style="position:absolute;left:7065;top:6007;width:41129;height:15583;visibility:visible;mso-wrap-style:square;v-text-anchor:top" coordsize="64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QW8cA&#10;AADcAAAADwAAAGRycy9kb3ducmV2LnhtbESPT2vCQBTE70K/w/IK3nSjopToKq2l4kEoJqXo7ZF9&#10;+YPZtyG7muin7xYKPQ4z8xtmtelNLW7Uusqygsk4AkGcWV1xoeAr/Ri9gHAeWWNtmRTcycFm/TRY&#10;Yaxtx0e6Jb4QAcIuRgWl900spctKMujGtiEOXm5bgz7ItpC6xS7ATS2nUbSQBisOCyU2tC0puyRX&#10;o2CbpHI3y9/TU3d+e3wf5p+zKMuVGj73r0sQnnr/H/5r77WCxXQC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ykFvHAAAA3AAAAA8AAAAAAAAAAAAAAAAAmAIAAGRy&#10;cy9kb3ducmV2LnhtbFBLBQYAAAAABAAEAPUAAACMAwAAAAA=&#10;" path="m29,14r,-4l19,,10,,,10,,38,5,53r,14l10,82r,19l14,115r,20l24,173r,19l29,216r5,19l34,255r9,48l48,317r,19l53,365r9,34l62,418r15,57l77,495r5,19l86,528r,15l101,591r,-5l101,605r5,29l115,672r5,24l130,735r9,19l173,888r9,15l192,941r5,15l202,975r4,14l216,1009r10,28l230,1057r10,14l250,1100r9,14l269,1143r9,19l293,1205r5,15l307,1234r5,5l317,1253r34,63l355,1321r10,19l370,1345r5,9l384,1364r,9l394,1383r5,10l408,1402r5,10l423,1422r4,9l432,1436r,10l432,1441r5,19l451,1470r29,43l495,1532r4,14l533,1575r5,10l571,1618r5,10l586,1633r5,9l600,1647r48,48l658,1700r5,10l672,1714r15,15l691,1734r5,l715,1753r15,9l739,1772r15,10l763,1791r15,10l787,1811r20,14l821,1830r72,48l907,1883r25,19l956,1911r14,5l984,1926r20,9l1023,1940r9,10l1056,1959r15,5l1109,1983r19,5l1167,2007r9,l1181,2012r5,l1191,2017r9,l1210,2022r10,l1224,2027r10,l1239,2031r5,l1253,2036r5,l1268,2041r9,l1282,2046r14,l1306,2055r10,l1335,2065r9,l1373,2079r15,l1392,2084r10,l1412,2089r9,l1431,2094r14,l1455,2099r19,4l1488,2103r10,5l1537,2118r19,l1671,2147r24,l1733,2156r72,15l1825,2175r48,10l1906,2190r-5,l1906,2190r29,5l1969,2199r28,5l2031,2209r53,10l2108,2223r34,5l2170,2228r48,10l2242,2238r48,10l2310,2248r24,4l2353,2252r24,5l2396,2257r19,5l2434,2262r15,5l2468,2267r19,5l2521,2272r14,4l2564,2276r14,5l2593,2281r9,5l2655,2286r15,5l2703,2291r15,5l2766,2296r19,4l2814,2300r19,5l2862,2305r14,5l2919,2310r15,5l2991,2315r15,5l3063,2320r10,4l3121,2324r19,5l3179,2329r19,5l3241,2334r24,5l3313,2339r29,5l3395,2344r29,4l3481,2348r29,5l3572,2353r29,5l3635,2358r29,5l3731,2363r33,5l3827,2368r33,4l3894,2372r39,5l4019,2377r29,5l4134,2382r29,5l4221,2387r28,5l4331,2392r29,4l4465,2396r29,5l4595,2401r24,5l4749,2406r19,5l4902,2411r39,5l5075,2416r53,4l5234,2420r57,5l5411,2425r63,5l5603,2430r63,5l5800,2435r63,5l5997,2440r63,4l6184,2444r63,5l6420,2449r57,5l6420,2420r-173,l6184,2416r-124,l5997,2411r-134,l5800,2406r-134,l5603,2401r-129,l5411,2396r-120,l5234,2392r-106,l5075,2387r-134,l4902,2382r-129,l4778,2382r-29,-5l4619,2377r-24,-5l4494,2372r-29,-4l4360,2368r-29,-5l4249,2363r-28,-5l4163,2358r-29,-5l4048,2353r-29,-5l3933,2348r-39,-4l3860,2344r-33,-5l3764,2339r-33,-5l3664,2334r-29,-5l3601,2329r-29,-5l3510,2324r-29,-4l3424,2320r-29,-5l3342,2315r-29,-5l3265,2310r-24,-5l3198,2305r-19,-5l3140,2300r-19,-4l3078,2296r5,l3063,2291r-57,l2991,2286r-57,l2919,2281r-43,l2862,2276r-29,l2814,2272r-29,l2766,2267r-48,l2703,2262r-33,l2655,2257r-48,l2612,2257r-19,-5l2578,2252r-14,-4l2535,2248r-14,-5l2487,2243r-19,-5l2449,2238r-15,-5l2415,2233r-19,-5l2377,2228r-24,-5l2334,2223r-24,-4l2290,2219r-48,-10l2218,2209r-48,-10l2142,2199r-24,-4l2093,2190r-62,-10l1997,2175r-28,-4l1935,2166r-29,-5l1911,2161r-5,l1882,2156r-48,-9l1815,2142r-72,-15l1724,2123r-29,-5l1671,2118r-115,-29l1537,2089r-10,-5l1508,2079r-20,-4l1474,2075r-10,-5l1455,2065r-15,l1431,2060r-10,l1412,2055r-10,l1397,2051r-19,l1383,2051r-29,-15l1344,2036r-19,-9l1316,2027r-15,-10l1292,2017r-5,-5l1277,2012r-9,-5l1263,2007r-10,-4l1248,2003r-4,-5l1234,1998r-5,-5l1220,1993r-10,-5l1200,1988r-4,-5l1191,1983r-5,-4l1172,1979r4,l1138,1959r-19,-4l1080,1935r-14,-4l1052,1921r-20,-10l1013,1907r-9,-10l980,1887r-15,-4l951,1873r-34,-19l903,1849r-72,-48l816,1796r-9,-5l797,1782r-14,-10l773,1762r-14,-9l749,1743r-14,-9l715,1714r-14,-9l706,1710r-15,-15l682,1690r-5,-9l667,1676r-48,-48l610,1623r-5,-9l595,1609r-4,-10l557,1566r-5,-10l528,1527r-5,-14l499,1494r-28,-44l466,1441r-5,-10l461,1426r,5l451,1417r-4,-5l442,1402r-10,-9l427,1383r-9,-10l413,1364r,-5l403,1345r-9,-10l389,1325r-5,-4l375,1301r-5,-4l346,1244r-5,-15l336,1215r-10,-14l322,1196r-15,-43l298,1133r-10,-28l278,1090r-9,-29l259,1047r-5,-19l245,999,235,980r-5,-15l226,946r-5,-14l211,893r-9,-14l168,744,158,725r-9,-38l144,663,134,624r-4,-19l130,586r,-5l115,543r,-15l110,504r-4,-9l106,475,91,418r,-19l82,355,77,336r,-19l72,293,67,269,62,255r,-20l58,207,53,192r,-19l43,135r,-20l38,101r,-19l34,67r,-14l29,38r,-24xe" fillcolor="black" stroked="f">
                  <v:path arrowok="t" o:connecttype="custom" o:connectlocs="6350,52070;27305,192405;54610,335280;88265,478790;146050,671195;198120,786765;250190,878205;277495,927100;372110,1036955;441960,1101090;521335,1162050;655320,1238250;756285,1280795;798830,1292860;871855,1320165;935990,1335405;1158875,1381125;1323340,1409065;1494155,1430020;1609725,1445260;1756410,1457960;1908810,1473200;2103755,1485265;2326640,1500505;2625090,1512570;2933065,1527810;3435985,1539875;3966845,1555115;3683000,1527810;3137535,1515745;2768600,1503680;2472690,1488440;2228850,1475740;2018665,1460500;1853565,1448435;1695450,1436370;1579245,1424305;1466850,1409065;1268095,1381125;1106805,1350645;935990,1317625;875030,1302385;810895,1277620;768350,1262380;685800,1228725;582295,1177290;475615,1106805;393065,1033780;316865,948690;274320,884555;238125,826135;182880,701675;140335,591820;82550,372110;52070,225425;33655,109855" o:connectangles="0,0,0,0,0,0,0,0,0,0,0,0,0,0,0,0,0,0,0,0,0,0,0,0,0,0,0,0,0,0,0,0,0,0,0,0,0,0,0,0,0,0,0,0,0,0,0,0,0,0,0,0,0,0,0,0"/>
                </v:shape>
                <v:shape id="Freeform 585" o:spid="_x0000_s1047" style="position:absolute;left:47832;top:21374;width:457;height:216;visibility:visible;mso-wrap-style:square;v-text-anchor:top" coordsize="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KtscA&#10;AADcAAAADwAAAGRycy9kb3ducmV2LnhtbESPT2vCQBTE7wW/w/KEXkQ3BlGJrlKaFvUg4h88P7Kv&#10;SZrs2zS71fTbdwtCj8PM/IZZrjtTixu1rrSsYDyKQBBnVpecK7ic34dzEM4ja6wtk4IfcrBe9Z6W&#10;mGh75yPdTj4XAcIuQQWF900ipcsKMuhGtiEO3odtDfog21zqFu8BbmoZR9FUGiw5LBTY0GtBWXX6&#10;Ngp2h8/N19vgOtkM6nQ/2Y6rWZpWSj33u5cFCE+d/w8/2lutYBrH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DyrbHAAAA3AAAAA8AAAAAAAAAAAAAAAAAmAIAAGRy&#10;cy9kb3ducmV2LnhtbFBLBQYAAAAABAAEAPUAAACMAwAAAAA=&#10;" path="m57,34r5,l67,29r5,l72,15,67,10r,-5l57,5,,,57,34xe" fillcolor="black" stroked="f">
                  <v:path arrowok="t" o:connecttype="custom" o:connectlocs="36195,21590;39370,21590;42545,18415;45720,18415;45720,9525;42545,6350;42545,3175;36195,3175;0,0;36195,21590" o:connectangles="0,0,0,0,0,0,0,0,0,0"/>
                </v:shape>
                <v:rect id="Rectangle 587" o:spid="_x0000_s1048" style="position:absolute;left:40630;top:32245;width:756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ln8YA&#10;AADcAAAADwAAAGRycy9kb3ducmV2LnhtbESPQWvCQBSE7wX/w/IEL0U3DUU0ZiNSEHoQitGD3h7Z&#10;12xq9m3Ibk3aX98tFHocZuYbJt+OthV36n3jWMHTIgFBXDndcK3gfNrPVyB8QNbYOiYFX+RhW0we&#10;csy0G/hI9zLUIkLYZ6jAhNBlUvrKkEW/cB1x9N5dbzFE2ddS9zhEuG1lmiRLabHhuGCwoxdD1a38&#10;tAr2b5eG+FseH9erwX1U6bU0h06p2XTcbUAEGsN/+K/9qhUs02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9ln8YAAADcAAAADwAAAAAAAAAAAAAAAACYAgAAZHJz&#10;L2Rvd25yZXYueG1sUEsFBgAAAAAEAAQA9QAAAIsDAAAAAA==&#10;" filled="f" stroked="f">
                  <v:textbox style="mso-fit-shape-to-text:t" inset="0,0,0,0">
                    <w:txbxContent>
                      <w:p w:rsidR="00CD1263" w:rsidRPr="00B946E8" w:rsidRDefault="00CD1263" w:rsidP="00A44F43">
                        <w:pPr>
                          <w:pStyle w:val="FigureNo"/>
                          <w:shd w:val="clear" w:color="auto" w:fill="FFFFFF" w:themeFill="background1"/>
                          <w:spacing w:before="240"/>
                          <w:jc w:val="right"/>
                          <w:rPr>
                            <w:sz w:val="16"/>
                            <w:szCs w:val="16"/>
                          </w:rPr>
                        </w:pPr>
                        <w:r w:rsidRPr="00A44F43">
                          <w:rPr>
                            <w:rFonts w:hint="eastAsia"/>
                            <w:sz w:val="16"/>
                            <w:szCs w:val="16"/>
                            <w:lang w:val="en-GB" w:eastAsia="zh-CN"/>
                          </w:rPr>
                          <w:t>BT.0</w:t>
                        </w:r>
                        <w:r w:rsidRPr="00A44F43">
                          <w:rPr>
                            <w:sz w:val="16"/>
                            <w:szCs w:val="16"/>
                            <w:lang w:val="en-GB" w:eastAsia="zh-CN"/>
                          </w:rPr>
                          <w:t>500-00</w:t>
                        </w:r>
                      </w:p>
                    </w:txbxContent>
                  </v:textbox>
                </v:rect>
                <v:rect id="Rectangle 588" o:spid="_x0000_s1049" style="position:absolute;left:3134;top:1949;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CD1263" w:rsidRDefault="00CD1263" w:rsidP="0065266C">
                        <w:pPr>
                          <w:spacing w:before="0"/>
                        </w:pPr>
                        <w:r>
                          <w:rPr>
                            <w:color w:val="000000"/>
                            <w:sz w:val="18"/>
                            <w:szCs w:val="18"/>
                          </w:rPr>
                          <w:t>15</w:t>
                        </w:r>
                      </w:p>
                    </w:txbxContent>
                  </v:textbox>
                </v:rect>
                <v:rect id="Rectangle 589" o:spid="_x0000_s1050" style="position:absolute;left:3134;top:3752;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CD1263" w:rsidRDefault="00CD1263" w:rsidP="0065266C">
                        <w:pPr>
                          <w:spacing w:before="0"/>
                        </w:pPr>
                        <w:r>
                          <w:rPr>
                            <w:color w:val="000000"/>
                            <w:sz w:val="18"/>
                            <w:szCs w:val="18"/>
                          </w:rPr>
                          <w:t>14</w:t>
                        </w:r>
                      </w:p>
                    </w:txbxContent>
                  </v:textbox>
                </v:rect>
                <v:rect id="Rectangle 590" o:spid="_x0000_s1051" style="position:absolute;left:3134;top:5549;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CD1263" w:rsidRDefault="00CD1263" w:rsidP="0065266C">
                        <w:pPr>
                          <w:spacing w:before="0"/>
                        </w:pPr>
                        <w:r>
                          <w:rPr>
                            <w:color w:val="000000"/>
                            <w:sz w:val="18"/>
                            <w:szCs w:val="18"/>
                          </w:rPr>
                          <w:t>13</w:t>
                        </w:r>
                      </w:p>
                    </w:txbxContent>
                  </v:textbox>
                </v:rect>
                <v:rect id="Rectangle 591" o:spid="_x0000_s1052" style="position:absolute;left:3134;top:7346;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CD1263" w:rsidRDefault="00CD1263" w:rsidP="0065266C">
                        <w:pPr>
                          <w:spacing w:before="0"/>
                        </w:pPr>
                        <w:r>
                          <w:rPr>
                            <w:color w:val="000000"/>
                            <w:sz w:val="18"/>
                            <w:szCs w:val="18"/>
                          </w:rPr>
                          <w:t>12</w:t>
                        </w:r>
                      </w:p>
                    </w:txbxContent>
                  </v:textbox>
                </v:rect>
                <v:rect id="Rectangle 592" o:spid="_x0000_s1053" style="position:absolute;left:3134;top:9150;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CD1263" w:rsidRDefault="00CD1263" w:rsidP="0065266C">
                        <w:pPr>
                          <w:spacing w:before="0"/>
                        </w:pPr>
                        <w:r>
                          <w:rPr>
                            <w:color w:val="000000"/>
                            <w:sz w:val="18"/>
                            <w:szCs w:val="18"/>
                          </w:rPr>
                          <w:t>11</w:t>
                        </w:r>
                      </w:p>
                    </w:txbxContent>
                  </v:textbox>
                </v:rect>
                <v:rect id="Rectangle 593" o:spid="_x0000_s1054" style="position:absolute;left:3134;top:10947;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CD1263" w:rsidRDefault="00CD1263" w:rsidP="0065266C">
                        <w:pPr>
                          <w:spacing w:before="0"/>
                        </w:pPr>
                        <w:r>
                          <w:rPr>
                            <w:color w:val="000000"/>
                            <w:sz w:val="18"/>
                            <w:szCs w:val="18"/>
                          </w:rPr>
                          <w:t>10</w:t>
                        </w:r>
                      </w:p>
                    </w:txbxContent>
                  </v:textbox>
                </v:rect>
                <v:rect id="Rectangle 594" o:spid="_x0000_s1055" style="position:absolute;left:3712;top:12744;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CD1263" w:rsidRDefault="00CD1263" w:rsidP="0065266C">
                        <w:pPr>
                          <w:spacing w:before="0"/>
                        </w:pPr>
                        <w:r>
                          <w:rPr>
                            <w:color w:val="000000"/>
                            <w:sz w:val="18"/>
                            <w:szCs w:val="18"/>
                          </w:rPr>
                          <w:t>9</w:t>
                        </w:r>
                      </w:p>
                    </w:txbxContent>
                  </v:textbox>
                </v:rect>
                <v:rect id="Rectangle 595" o:spid="_x0000_s1056" style="position:absolute;left:3712;top:1454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CD1263" w:rsidRDefault="00CD1263" w:rsidP="0065266C">
                        <w:pPr>
                          <w:spacing w:before="0"/>
                        </w:pPr>
                        <w:r>
                          <w:rPr>
                            <w:color w:val="000000"/>
                            <w:sz w:val="18"/>
                            <w:szCs w:val="18"/>
                          </w:rPr>
                          <w:t>8</w:t>
                        </w:r>
                      </w:p>
                    </w:txbxContent>
                  </v:textbox>
                </v:rect>
                <v:rect id="Rectangle 596" o:spid="_x0000_s1057" style="position:absolute;left:3712;top:1634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CD1263" w:rsidRDefault="00CD1263" w:rsidP="0065266C">
                        <w:pPr>
                          <w:spacing w:before="0"/>
                        </w:pPr>
                        <w:r>
                          <w:rPr>
                            <w:color w:val="000000"/>
                            <w:sz w:val="18"/>
                            <w:szCs w:val="18"/>
                          </w:rPr>
                          <w:t>7</w:t>
                        </w:r>
                      </w:p>
                    </w:txbxContent>
                  </v:textbox>
                </v:rect>
                <v:rect id="Rectangle 597" o:spid="_x0000_s1058" style="position:absolute;left:3712;top:18141;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CD1263" w:rsidRDefault="00CD1263" w:rsidP="0065266C">
                        <w:pPr>
                          <w:spacing w:before="0"/>
                        </w:pPr>
                        <w:r>
                          <w:rPr>
                            <w:color w:val="000000"/>
                            <w:sz w:val="18"/>
                            <w:szCs w:val="18"/>
                          </w:rPr>
                          <w:t>6</w:t>
                        </w:r>
                      </w:p>
                    </w:txbxContent>
                  </v:textbox>
                </v:rect>
                <v:rect id="Rectangle 598" o:spid="_x0000_s1059" style="position:absolute;left:3712;top:19945;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CD1263" w:rsidRDefault="00CD1263" w:rsidP="0065266C">
                        <w:pPr>
                          <w:spacing w:before="0"/>
                        </w:pPr>
                        <w:r>
                          <w:rPr>
                            <w:color w:val="000000"/>
                            <w:sz w:val="18"/>
                            <w:szCs w:val="18"/>
                          </w:rPr>
                          <w:t>5</w:t>
                        </w:r>
                      </w:p>
                    </w:txbxContent>
                  </v:textbox>
                </v:rect>
                <v:rect id="Rectangle 599" o:spid="_x0000_s1060" style="position:absolute;left:3712;top:21742;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CD1263" w:rsidRDefault="00CD1263" w:rsidP="0065266C">
                        <w:pPr>
                          <w:spacing w:before="0"/>
                        </w:pPr>
                        <w:r>
                          <w:rPr>
                            <w:color w:val="000000"/>
                            <w:sz w:val="18"/>
                            <w:szCs w:val="18"/>
                          </w:rPr>
                          <w:t>4</w:t>
                        </w:r>
                      </w:p>
                    </w:txbxContent>
                  </v:textbox>
                </v:rect>
                <v:rect id="Rectangle 600" o:spid="_x0000_s1061" style="position:absolute;left:3712;top:23539;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CD1263" w:rsidRDefault="00CD1263" w:rsidP="0065266C">
                        <w:pPr>
                          <w:spacing w:before="0"/>
                        </w:pPr>
                        <w:r>
                          <w:rPr>
                            <w:color w:val="000000"/>
                            <w:sz w:val="18"/>
                            <w:szCs w:val="18"/>
                          </w:rPr>
                          <w:t>3</w:t>
                        </w:r>
                      </w:p>
                    </w:txbxContent>
                  </v:textbox>
                </v:rect>
                <v:rect id="Rectangle 601" o:spid="_x0000_s1062" style="position:absolute;left:3712;top:25342;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CD1263" w:rsidRDefault="00CD1263" w:rsidP="0065266C">
                        <w:pPr>
                          <w:spacing w:before="0"/>
                        </w:pPr>
                        <w:r>
                          <w:rPr>
                            <w:color w:val="000000"/>
                            <w:sz w:val="18"/>
                            <w:szCs w:val="18"/>
                          </w:rPr>
                          <w:t>2</w:t>
                        </w:r>
                      </w:p>
                    </w:txbxContent>
                  </v:textbox>
                </v:rect>
                <v:rect id="Rectangle 602" o:spid="_x0000_s1063" style="position:absolute;left:3712;top:27139;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CD1263" w:rsidRDefault="00CD1263" w:rsidP="0065266C">
                        <w:pPr>
                          <w:spacing w:before="0"/>
                        </w:pPr>
                        <w:r>
                          <w:rPr>
                            <w:color w:val="000000"/>
                            <w:sz w:val="18"/>
                            <w:szCs w:val="18"/>
                          </w:rPr>
                          <w:t>1</w:t>
                        </w:r>
                      </w:p>
                    </w:txbxContent>
                  </v:textbox>
                </v:rect>
                <v:rect id="Rectangle 603" o:spid="_x0000_s1064" style="position:absolute;left:3712;top:28936;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FjcAA&#10;AADdAAAADwAAAGRycy9kb3ducmV2LnhtbERPy4rCMBTdD/gP4QruxtTKDFKNIoKgMhurH3Bpbh+Y&#10;3JQkYzt/bxbCLA/nvdmN1ogn+dA5VrCYZyCIK6c7bhTcb8fPFYgQkTUax6TgjwLstpOPDRbaDXyl&#10;ZxkbkUI4FKigjbEvpAxVSxbD3PXEiaudtxgT9I3UHocUbo3Ms+xbWuw4NbTY06Gl6lH+WgXyVh6H&#10;VWl85i55/WPOp2tNTqnZdNyvQUQa47/47T5pBc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TFjcAAAADdAAAADwAAAAAAAAAAAAAAAACYAgAAZHJzL2Rvd25y&#10;ZXYueG1sUEsFBgAAAAAEAAQA9QAAAIUDAAAAAA==&#10;" filled="f" stroked="f">
                  <v:textbox style="mso-fit-shape-to-text:t" inset="0,0,0,0">
                    <w:txbxContent>
                      <w:p w:rsidR="00CD1263" w:rsidRDefault="00CD1263" w:rsidP="0065266C">
                        <w:pPr>
                          <w:spacing w:before="0"/>
                        </w:pPr>
                        <w:r>
                          <w:rPr>
                            <w:color w:val="000000"/>
                            <w:sz w:val="18"/>
                            <w:szCs w:val="18"/>
                          </w:rPr>
                          <w:t>0</w:t>
                        </w:r>
                      </w:p>
                    </w:txbxContent>
                  </v:textbox>
                </v:rect>
                <v:rect id="Rectangle 604" o:spid="_x0000_s1065" style="position:absolute;left:21657;top:425;width:1033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2Xs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12XsYAAADdAAAADwAAAAAAAAAAAAAAAACYAgAAZHJz&#10;L2Rvd25yZXYueG1sUEsFBgAAAAAEAAQA9QAAAIsDAAAAAA==&#10;" filled="f" stroked="f">
                  <v:textbox inset="0,0,0,0">
                    <w:txbxContent>
                      <w:p w:rsidR="00CD1263" w:rsidRDefault="00CD1263" w:rsidP="00B946E8">
                        <w:pPr>
                          <w:spacing w:before="0"/>
                          <w:jc w:val="center"/>
                        </w:pPr>
                        <w:r>
                          <w:rPr>
                            <w:rFonts w:hint="eastAsia"/>
                            <w:b/>
                            <w:bCs/>
                            <w:color w:val="000000"/>
                            <w:sz w:val="18"/>
                            <w:szCs w:val="18"/>
                            <w:lang w:eastAsia="zh-CN"/>
                          </w:rPr>
                          <w:t>活动图像的</w:t>
                        </w:r>
                        <w:r>
                          <w:rPr>
                            <w:b/>
                            <w:bCs/>
                            <w:color w:val="000000"/>
                            <w:sz w:val="18"/>
                            <w:szCs w:val="18"/>
                          </w:rPr>
                          <w:t>PVD</w:t>
                        </w:r>
                      </w:p>
                    </w:txbxContent>
                  </v:textbox>
                </v:rect>
                <v:rect id="Rectangle 605" o:spid="_x0000_s1066" style="position:absolute;left:-6028;top:15481;width:16205;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X8YA&#10;AADdAAAADwAAAGRycy9kb3ducmV2LnhtbESPT2vCQBTE7wW/w/IEb3Vj0oqkriKhlmJB0PbQ4yP7&#10;TILZt2l2mz/f3i0UPA4z8xtmvR1MLTpqXWVZwWIegSDOra64UPD1uX9cgXAeWWNtmRSM5GC7mTys&#10;MdW25xN1Z1+IAGGXooLS+yaV0uUlGXRz2xAH72Jbgz7ItpC6xT7ATS3jKFpKgxWHhRIbykrKr+df&#10;o8CZp+Pqp3575aP+QByS7PA9jkrNpsPuBYSnwd/D/+13rSB5jmP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X8YAAADdAAAADwAAAAAAAAAAAAAAAACYAgAAZHJz&#10;L2Rvd25yZXYueG1sUEsFBgAAAAAEAAQA9QAAAIsDAAAAAA==&#10;" filled="f" stroked="f">
                  <v:textbox style="layout-flow:vertical;mso-layout-flow-alt:bottom-to-top" inset="0,0,0,0">
                    <w:txbxContent>
                      <w:p w:rsidR="00CD1263" w:rsidRDefault="00CD1263" w:rsidP="0065266C">
                        <w:pPr>
                          <w:spacing w:before="0"/>
                          <w:jc w:val="center"/>
                          <w:rPr>
                            <w:color w:val="000000"/>
                            <w:sz w:val="18"/>
                            <w:szCs w:val="18"/>
                            <w:lang w:eastAsia="zh-CN"/>
                          </w:rPr>
                        </w:pPr>
                        <w:r>
                          <w:rPr>
                            <w:rFonts w:hint="eastAsia"/>
                            <w:color w:val="000000"/>
                            <w:sz w:val="18"/>
                            <w:szCs w:val="18"/>
                            <w:lang w:eastAsia="zh-CN"/>
                          </w:rPr>
                          <w:t>PVD (</w:t>
                        </w:r>
                        <w:r w:rsidRPr="0002142A">
                          <w:rPr>
                            <w:rFonts w:hint="eastAsia"/>
                            <w:i/>
                            <w:color w:val="000000"/>
                            <w:sz w:val="18"/>
                            <w:szCs w:val="18"/>
                            <w:lang w:eastAsia="zh-CN"/>
                          </w:rPr>
                          <w:t>H</w:t>
                        </w:r>
                        <w:r>
                          <w:rPr>
                            <w:rFonts w:hint="eastAsia"/>
                            <w:color w:val="000000"/>
                            <w:sz w:val="18"/>
                            <w:szCs w:val="18"/>
                            <w:lang w:eastAsia="zh-CN"/>
                          </w:rPr>
                          <w:t>)</w:t>
                        </w:r>
                      </w:p>
                      <w:p w:rsidR="00CD1263" w:rsidRDefault="00CD1263" w:rsidP="0065266C">
                        <w:pPr>
                          <w:spacing w:before="0"/>
                          <w:jc w:val="center"/>
                          <w:rPr>
                            <w:lang w:eastAsia="zh-CN"/>
                          </w:rPr>
                        </w:pPr>
                        <w:r>
                          <w:rPr>
                            <w:rFonts w:hint="eastAsia"/>
                            <w:color w:val="000000"/>
                            <w:sz w:val="18"/>
                            <w:szCs w:val="18"/>
                            <w:lang w:eastAsia="zh-CN"/>
                          </w:rPr>
                          <w:t>观看距离</w:t>
                        </w:r>
                        <w:r>
                          <w:rPr>
                            <w:color w:val="000000"/>
                            <w:sz w:val="18"/>
                            <w:szCs w:val="18"/>
                            <w:lang w:eastAsia="zh-CN"/>
                          </w:rPr>
                          <w:t>(m)</w:t>
                        </w:r>
                        <w:r>
                          <w:rPr>
                            <w:rFonts w:hint="eastAsia"/>
                            <w:color w:val="000000"/>
                            <w:sz w:val="18"/>
                            <w:szCs w:val="18"/>
                            <w:lang w:eastAsia="zh-CN"/>
                          </w:rPr>
                          <w:t>与图像高度之比</w:t>
                        </w:r>
                        <w:r>
                          <w:rPr>
                            <w:color w:val="000000"/>
                            <w:sz w:val="18"/>
                            <w:szCs w:val="18"/>
                            <w:lang w:eastAsia="zh-CN"/>
                          </w:rPr>
                          <w:t>(m)</w:t>
                        </w:r>
                      </w:p>
                    </w:txbxContent>
                  </v:textbox>
                </v:rect>
                <v:rect id="Rectangle 606" o:spid="_x0000_s1067" style="position:absolute;left:4716;top:30003;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b+sMA&#10;AADdAAAADwAAAGRycy9kb3ducmV2LnhtbESP3WoCMRSE7wXfIRyhd5p1x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b+sMAAADdAAAADwAAAAAAAAAAAAAAAACYAgAAZHJzL2Rv&#10;d25yZXYueG1sUEsFBgAAAAAEAAQA9QAAAIgDAAAAAA==&#10;" filled="f" stroked="f">
                  <v:textbox style="mso-fit-shape-to-text:t" inset="0,0,0,0">
                    <w:txbxContent>
                      <w:p w:rsidR="00CD1263" w:rsidRDefault="00CD1263" w:rsidP="0065266C">
                        <w:pPr>
                          <w:spacing w:before="0"/>
                        </w:pPr>
                        <w:r>
                          <w:rPr>
                            <w:color w:val="000000"/>
                            <w:sz w:val="18"/>
                            <w:szCs w:val="18"/>
                          </w:rPr>
                          <w:t>0</w:t>
                        </w:r>
                      </w:p>
                    </w:txbxContent>
                  </v:textbox>
                </v:rect>
                <v:rect id="Rectangle 607" o:spid="_x0000_s1068" style="position:absolute;left:15085;top:30003;width:14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jsMA&#10;AADdAAAADwAAAGRycy9kb3ducmV2LnhtbESP3WoCMRSE7wu+QziCdzXrqkVWo0hBsOKNax/gsDn7&#10;g8nJkqTu9u2bQqGXw8x8w+wOozXiST50jhUs5hkI4srpjhsFn/fT6wZEiMgajWNS8E0BDvvJyw4L&#10;7Qa+0bOMjUgQDgUqaGPsCylD1ZLFMHc9cfJq5y3GJH0jtcchwa2ReZa9SYsdp4UWe3pvqXqUX1aB&#10;vJenYVMan7lLXl/Nx/lWk1NqNh2PWxCRxvgf/muftYLlO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DjsMAAADdAAAADwAAAAAAAAAAAAAAAACYAgAAZHJzL2Rv&#10;d25yZXYueG1sUEsFBgAAAAAEAAQA9QAAAIgDAAAAAA==&#10;" filled="f" stroked="f">
                  <v:textbox style="mso-fit-shape-to-text:t" inset="0,0,0,0">
                    <w:txbxContent>
                      <w:p w:rsidR="00CD1263" w:rsidRDefault="00CD1263" w:rsidP="0065266C">
                        <w:pPr>
                          <w:spacing w:before="0"/>
                        </w:pPr>
                        <w:r>
                          <w:rPr>
                            <w:color w:val="000000"/>
                            <w:sz w:val="18"/>
                            <w:szCs w:val="18"/>
                          </w:rPr>
                          <w:t>0.5</w:t>
                        </w:r>
                      </w:p>
                    </w:txbxContent>
                  </v:textbox>
                </v:rect>
                <v:rect id="Rectangle 608" o:spid="_x0000_s1069" style="position:absolute;left:26306;top:30003;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mFcMA&#10;AADdAAAADwAAAGRycy9kb3ducmV2LnhtbESP3WoCMRSE7wXfIRyhd5p1iyJbo4ggWOmNax/gsDn7&#10;g8nJkqTu9u0boeDlMDPfMNv9aI14kA+dYwXLRQaCuHK640bB9+0034AIEVmjcUwKfinAfjedbLHQ&#10;buArPcrYiAThUKCCNsa+kDJULVkMC9cTJ6923mJM0jdSexwS3BqZZ9laWuw4LbTY07Gl6l7+WAXy&#10;Vp6GTWl85i55/WU+z9eanFJvs/HwASLSGF/h//ZZK3hf5S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mFcMAAADdAAAADwAAAAAAAAAAAAAAAACYAgAAZHJzL2Rv&#10;d25yZXYueG1sUEsFBgAAAAAEAAQA9QAAAIgDAAAAAA==&#10;" filled="f" stroked="f">
                  <v:textbox style="mso-fit-shape-to-text:t" inset="0,0,0,0">
                    <w:txbxContent>
                      <w:p w:rsidR="00CD1263" w:rsidRDefault="00CD1263" w:rsidP="0065266C">
                        <w:pPr>
                          <w:spacing w:before="0"/>
                        </w:pPr>
                        <w:r>
                          <w:rPr>
                            <w:color w:val="000000"/>
                            <w:sz w:val="18"/>
                            <w:szCs w:val="18"/>
                          </w:rPr>
                          <w:t>1</w:t>
                        </w:r>
                      </w:p>
                    </w:txbxContent>
                  </v:textbox>
                </v:rect>
                <v:rect id="Rectangle 609" o:spid="_x0000_s1070" style="position:absolute;left:36701;top:30003;width:14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4YsMA&#10;AADdAAAADwAAAGRycy9kb3ducmV2LnhtbESP3WoCMRSE7wXfIRyhd5p1R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4YsMAAADdAAAADwAAAAAAAAAAAAAAAACYAgAAZHJzL2Rv&#10;d25yZXYueG1sUEsFBgAAAAAEAAQA9QAAAIgDAAAAAA==&#10;" filled="f" stroked="f">
                  <v:textbox style="mso-fit-shape-to-text:t" inset="0,0,0,0">
                    <w:txbxContent>
                      <w:p w:rsidR="00CD1263" w:rsidRDefault="00CD1263" w:rsidP="0065266C">
                        <w:pPr>
                          <w:spacing w:before="0"/>
                        </w:pPr>
                        <w:r>
                          <w:rPr>
                            <w:color w:val="000000"/>
                            <w:sz w:val="18"/>
                            <w:szCs w:val="18"/>
                          </w:rPr>
                          <w:t>1.5</w:t>
                        </w:r>
                      </w:p>
                    </w:txbxContent>
                  </v:textbox>
                </v:rect>
                <v:rect id="Rectangle 610" o:spid="_x0000_s1071" style="position:absolute;left:47921;top:30003;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cMA&#10;AADdAAAADwAAAGRycy9kb3ducmV2LnhtbESP3WoCMRSE7wu+QziCdzXri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d+cMAAADdAAAADwAAAAAAAAAAAAAAAACYAgAAZHJzL2Rv&#10;d25yZXYueG1sUEsFBgAAAAAEAAQA9QAAAIgDAAAAAA==&#10;" filled="f" stroked="f">
                  <v:textbox style="mso-fit-shape-to-text:t" inset="0,0,0,0">
                    <w:txbxContent>
                      <w:p w:rsidR="00CD1263" w:rsidRDefault="00CD1263" w:rsidP="0065266C">
                        <w:pPr>
                          <w:spacing w:before="0"/>
                        </w:pPr>
                        <w:r>
                          <w:rPr>
                            <w:color w:val="000000"/>
                            <w:sz w:val="18"/>
                            <w:szCs w:val="18"/>
                          </w:rPr>
                          <w:t>2</w:t>
                        </w:r>
                      </w:p>
                    </w:txbxContent>
                  </v:textbox>
                </v:rect>
                <v:rect id="Rectangle 611" o:spid="_x0000_s1072" style="position:absolute;left:23334;top:32226;width:6223;height:1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QeMIA&#10;AADdAAAADwAAAGRycy9kb3ducmV2LnhtbERPzWoCMRC+F3yHMEJvNbvaiq5GUaEoBQ9aH2DYjJvV&#10;zWRNUt2+fXMQevz4/ufLzjbiTj7UjhXkgwwEcel0zZWC0/fn2wREiMgaG8ek4JcCLBe9lzkW2j34&#10;QPdjrEQK4VCgAhNjW0gZSkMWw8C1xIk7O28xJugrqT0+Urht5DDLxtJizanBYEsbQ+X1+GMV0Hp7&#10;mF5Wweylz0O+/xpP37c3pV773WoGIlIX/8VP904rGH0M09z0Jj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FB4wgAAAN0AAAAPAAAAAAAAAAAAAAAAAJgCAABkcnMvZG93&#10;bnJldi54bWxQSwUGAAAAAAQABAD1AAAAhwMAAAAA&#10;" filled="f" stroked="f">
                  <v:textbox inset="0,0,0,0">
                    <w:txbxContent>
                      <w:p w:rsidR="00CD1263" w:rsidRDefault="00CD1263" w:rsidP="0065266C">
                        <w:pPr>
                          <w:spacing w:before="0"/>
                        </w:pPr>
                        <w:r>
                          <w:rPr>
                            <w:rFonts w:hint="eastAsia"/>
                            <w:color w:val="000000"/>
                            <w:sz w:val="18"/>
                            <w:szCs w:val="18"/>
                            <w:lang w:eastAsia="zh-CN"/>
                          </w:rPr>
                          <w:t>屏幕高度</w:t>
                        </w:r>
                        <w:r>
                          <w:rPr>
                            <w:color w:val="000000"/>
                            <w:sz w:val="18"/>
                            <w:szCs w:val="18"/>
                          </w:rPr>
                          <w:t>(m)</w:t>
                        </w:r>
                      </w:p>
                    </w:txbxContent>
                  </v:textbox>
                </v:rect>
                <w10:anchorlock/>
              </v:group>
            </w:pict>
          </mc:Fallback>
        </mc:AlternateContent>
      </w:r>
    </w:p>
    <w:p w:rsidR="00524756" w:rsidRPr="009A7437" w:rsidRDefault="009A7437" w:rsidP="009A7437">
      <w:pPr>
        <w:ind w:firstLineChars="200" w:firstLine="480"/>
        <w:rPr>
          <w:lang w:eastAsia="zh-CN"/>
        </w:rPr>
      </w:pPr>
      <w:r>
        <w:rPr>
          <w:rFonts w:hint="eastAsia"/>
          <w:lang w:eastAsia="zh-CN"/>
        </w:rPr>
        <w:t>上表和上图旨在</w:t>
      </w:r>
      <w:r w:rsidR="0064188B">
        <w:rPr>
          <w:rFonts w:hint="eastAsia"/>
          <w:lang w:eastAsia="zh-CN"/>
        </w:rPr>
        <w:t>为</w:t>
      </w:r>
      <w:r w:rsidR="00A87E90">
        <w:rPr>
          <w:rFonts w:hint="eastAsia"/>
          <w:lang w:eastAsia="zh-CN"/>
        </w:rPr>
        <w:t>关于</w:t>
      </w:r>
      <w:r>
        <w:rPr>
          <w:rFonts w:hint="eastAsia"/>
          <w:lang w:eastAsia="zh-CN"/>
        </w:rPr>
        <w:t>特定应用的建议书</w:t>
      </w:r>
      <w:r w:rsidR="00A87E90">
        <w:rPr>
          <w:rFonts w:hint="eastAsia"/>
          <w:lang w:eastAsia="zh-CN"/>
        </w:rPr>
        <w:t>所</w:t>
      </w:r>
      <w:r>
        <w:rPr>
          <w:rFonts w:hint="eastAsia"/>
          <w:lang w:eastAsia="zh-CN"/>
        </w:rPr>
        <w:t>采用的</w:t>
      </w:r>
      <w:r>
        <w:rPr>
          <w:rFonts w:hint="eastAsia"/>
          <w:lang w:eastAsia="zh-CN"/>
        </w:rPr>
        <w:t>PVD</w:t>
      </w:r>
      <w:r w:rsidR="00A87E90">
        <w:rPr>
          <w:rFonts w:hint="eastAsia"/>
          <w:lang w:eastAsia="zh-CN"/>
        </w:rPr>
        <w:t>和相关屏幕尺寸</w:t>
      </w:r>
      <w:r w:rsidR="0064188B">
        <w:rPr>
          <w:rFonts w:hint="eastAsia"/>
          <w:lang w:eastAsia="zh-CN"/>
        </w:rPr>
        <w:t>提供资料。</w:t>
      </w:r>
      <w:r w:rsidR="00524756" w:rsidRPr="009A7437">
        <w:rPr>
          <w:lang w:eastAsia="zh-CN"/>
        </w:rPr>
        <w:t xml:space="preserve"> </w:t>
      </w:r>
    </w:p>
    <w:p w:rsidR="00524756" w:rsidRPr="00761D2F" w:rsidRDefault="00524756" w:rsidP="00524756">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sidRPr="00761D2F">
          <w:rPr>
            <w:lang w:eastAsia="zh-CN"/>
          </w:rPr>
          <w:lastRenderedPageBreak/>
          <w:t>2.1.3</w:t>
        </w:r>
        <w:r w:rsidRPr="00761D2F">
          <w:rPr>
            <w:lang w:eastAsia="zh-CN"/>
          </w:rPr>
          <w:tab/>
        </w:r>
      </w:smartTag>
      <w:r w:rsidR="007013C5">
        <w:rPr>
          <w:rFonts w:hint="eastAsia"/>
          <w:lang w:val="en-GB" w:eastAsia="zh-CN"/>
        </w:rPr>
        <w:t>监视器分辨率</w:t>
      </w:r>
    </w:p>
    <w:p w:rsidR="00524756" w:rsidRPr="00761D2F" w:rsidRDefault="007013C5" w:rsidP="007013C5">
      <w:pPr>
        <w:ind w:firstLineChars="200" w:firstLine="480"/>
        <w:rPr>
          <w:lang w:eastAsia="zh-CN"/>
        </w:rPr>
      </w:pPr>
      <w:r>
        <w:rPr>
          <w:rFonts w:hint="eastAsia"/>
          <w:lang w:val="en-GB" w:eastAsia="zh-CN"/>
        </w:rPr>
        <w:t>采用专业</w:t>
      </w:r>
      <w:r w:rsidR="00CD632B">
        <w:rPr>
          <w:rFonts w:hint="eastAsia"/>
          <w:lang w:eastAsia="zh-CN"/>
        </w:rPr>
        <w:t>阴极射线管</w:t>
      </w:r>
      <w:r w:rsidR="007B4696">
        <w:rPr>
          <w:rFonts w:hint="eastAsia"/>
          <w:lang w:eastAsia="zh-CN"/>
        </w:rPr>
        <w:t xml:space="preserve"> </w:t>
      </w:r>
      <w:r w:rsidR="00A1029A">
        <w:rPr>
          <w:rFonts w:hint="eastAsia"/>
          <w:lang w:eastAsia="zh-CN"/>
        </w:rPr>
        <w:t>(CRT)</w:t>
      </w:r>
      <w:r w:rsidR="007B4696">
        <w:rPr>
          <w:rFonts w:hint="eastAsia"/>
          <w:lang w:eastAsia="zh-CN"/>
        </w:rPr>
        <w:t xml:space="preserve"> </w:t>
      </w:r>
      <w:r>
        <w:rPr>
          <w:rFonts w:hint="eastAsia"/>
          <w:lang w:val="en-GB" w:eastAsia="zh-CN"/>
        </w:rPr>
        <w:t>的专业监视器</w:t>
      </w:r>
      <w:r w:rsidR="00FD78BE">
        <w:rPr>
          <w:rFonts w:hint="eastAsia"/>
          <w:lang w:val="en-GB" w:eastAsia="zh-CN"/>
        </w:rPr>
        <w:t>在各自亮度工作范围内</w:t>
      </w:r>
      <w:r w:rsidR="00555E71">
        <w:rPr>
          <w:rFonts w:hint="eastAsia"/>
          <w:lang w:val="en-GB" w:eastAsia="zh-CN"/>
        </w:rPr>
        <w:t>通常符合</w:t>
      </w:r>
      <w:r w:rsidR="00555E71">
        <w:rPr>
          <w:lang w:val="en-GB" w:eastAsia="zh-CN"/>
        </w:rPr>
        <w:t>主观评价</w:t>
      </w:r>
      <w:r w:rsidR="00555E71">
        <w:rPr>
          <w:rFonts w:hint="eastAsia"/>
          <w:lang w:val="en-GB" w:eastAsia="zh-CN"/>
        </w:rPr>
        <w:t>所需的</w:t>
      </w:r>
      <w:r w:rsidR="00FD78BE">
        <w:rPr>
          <w:rFonts w:hint="eastAsia"/>
          <w:lang w:val="en-GB" w:eastAsia="zh-CN"/>
        </w:rPr>
        <w:t>分辨率</w:t>
      </w:r>
      <w:r w:rsidR="00555E71">
        <w:rPr>
          <w:rFonts w:hint="eastAsia"/>
          <w:lang w:val="en-GB" w:eastAsia="zh-CN"/>
        </w:rPr>
        <w:t>标准</w:t>
      </w:r>
      <w:r w:rsidR="00FA4513">
        <w:rPr>
          <w:rFonts w:hint="eastAsia"/>
          <w:lang w:eastAsia="zh-CN"/>
        </w:rPr>
        <w:t>。</w:t>
      </w:r>
    </w:p>
    <w:p w:rsidR="00524756" w:rsidRDefault="00FA4513" w:rsidP="00FA4513">
      <w:pPr>
        <w:ind w:firstLineChars="200" w:firstLine="480"/>
        <w:rPr>
          <w:lang w:val="en-GB" w:eastAsia="zh-CN"/>
        </w:rPr>
      </w:pPr>
      <w:r>
        <w:rPr>
          <w:rFonts w:hint="eastAsia"/>
          <w:lang w:eastAsia="zh-CN"/>
        </w:rPr>
        <w:t>并非所有监视器都能达到</w:t>
      </w:r>
      <w:r w:rsidR="00524756">
        <w:rPr>
          <w:lang w:val="en-GB" w:eastAsia="zh-CN"/>
        </w:rPr>
        <w:t>200 cd/m</w:t>
      </w:r>
      <w:r w:rsidR="00524756" w:rsidRPr="006079D3">
        <w:rPr>
          <w:position w:val="6"/>
          <w:sz w:val="20"/>
          <w:lang w:val="en-US" w:eastAsia="zh-CN"/>
        </w:rPr>
        <w:t>2</w:t>
      </w:r>
      <w:r>
        <w:rPr>
          <w:rFonts w:hint="eastAsia"/>
          <w:lang w:val="en-GB" w:eastAsia="zh-CN"/>
        </w:rPr>
        <w:t>的峰值亮度。</w:t>
      </w:r>
    </w:p>
    <w:p w:rsidR="00524756" w:rsidRDefault="00FD78BE" w:rsidP="003955F6">
      <w:pPr>
        <w:ind w:firstLineChars="200" w:firstLine="480"/>
        <w:rPr>
          <w:lang w:val="en-GB" w:eastAsia="zh-CN"/>
        </w:rPr>
      </w:pPr>
      <w:r>
        <w:rPr>
          <w:rFonts w:hint="eastAsia"/>
          <w:lang w:val="en-GB" w:eastAsia="zh-CN"/>
        </w:rPr>
        <w:t>可以提议对最大和最小分辨率</w:t>
      </w:r>
      <w:r w:rsidR="003955F6">
        <w:rPr>
          <w:rFonts w:hint="eastAsia"/>
          <w:lang w:val="en-GB" w:eastAsia="zh-CN"/>
        </w:rPr>
        <w:t>（</w:t>
      </w:r>
      <w:r>
        <w:rPr>
          <w:rFonts w:hint="eastAsia"/>
          <w:lang w:val="en-GB" w:eastAsia="zh-CN"/>
        </w:rPr>
        <w:t>屏幕中心和四角</w:t>
      </w:r>
      <w:r w:rsidR="003955F6">
        <w:rPr>
          <w:rFonts w:hint="eastAsia"/>
          <w:lang w:val="en-GB" w:eastAsia="zh-CN"/>
        </w:rPr>
        <w:t>）</w:t>
      </w:r>
      <w:r>
        <w:rPr>
          <w:rFonts w:hint="eastAsia"/>
          <w:lang w:val="en-GB" w:eastAsia="zh-CN"/>
        </w:rPr>
        <w:t>进行检验和报告。</w:t>
      </w:r>
    </w:p>
    <w:p w:rsidR="00524756" w:rsidRDefault="00E8368C" w:rsidP="00FD78BE">
      <w:pPr>
        <w:ind w:firstLineChars="200" w:firstLine="480"/>
        <w:rPr>
          <w:lang w:val="en-GB" w:eastAsia="zh-CN"/>
        </w:rPr>
      </w:pPr>
      <w:r>
        <w:rPr>
          <w:rFonts w:hint="eastAsia"/>
          <w:lang w:val="en-GB" w:eastAsia="zh-CN"/>
        </w:rPr>
        <w:t>采用消费型</w:t>
      </w:r>
      <w:r w:rsidR="00A1029A">
        <w:rPr>
          <w:rFonts w:hint="eastAsia"/>
          <w:lang w:val="en-GB" w:eastAsia="zh-CN"/>
        </w:rPr>
        <w:t>CRT</w:t>
      </w:r>
      <w:r>
        <w:rPr>
          <w:rFonts w:hint="eastAsia"/>
          <w:lang w:val="en-GB" w:eastAsia="zh-CN"/>
        </w:rPr>
        <w:t>的消费型电视机对</w:t>
      </w:r>
      <w:r w:rsidR="00A90BF7">
        <w:rPr>
          <w:lang w:val="en-GB" w:eastAsia="zh-CN"/>
        </w:rPr>
        <w:t>主观评价</w:t>
      </w:r>
      <w:r>
        <w:rPr>
          <w:rFonts w:hint="eastAsia"/>
          <w:lang w:val="en-GB" w:eastAsia="zh-CN"/>
        </w:rPr>
        <w:t>而言，根据亮度值的不同，分辨率可能不够。</w:t>
      </w:r>
    </w:p>
    <w:p w:rsidR="00524756" w:rsidRDefault="00BE5D11" w:rsidP="003955F6">
      <w:pPr>
        <w:ind w:firstLineChars="200" w:firstLine="480"/>
        <w:rPr>
          <w:lang w:val="en-GB" w:eastAsia="zh-CN"/>
        </w:rPr>
      </w:pPr>
      <w:r>
        <w:rPr>
          <w:rFonts w:hint="eastAsia"/>
          <w:lang w:val="en-GB" w:eastAsia="zh-CN"/>
        </w:rPr>
        <w:t>在这种情况下，强烈建议对最大和最小分辨率</w:t>
      </w:r>
      <w:r w:rsidR="003955F6">
        <w:rPr>
          <w:rFonts w:hint="eastAsia"/>
          <w:lang w:val="en-GB" w:eastAsia="zh-CN"/>
        </w:rPr>
        <w:t>（</w:t>
      </w:r>
      <w:r>
        <w:rPr>
          <w:rFonts w:hint="eastAsia"/>
          <w:lang w:val="en-GB" w:eastAsia="zh-CN"/>
        </w:rPr>
        <w:t>屏幕中心和四角</w:t>
      </w:r>
      <w:r w:rsidR="003955F6">
        <w:rPr>
          <w:rFonts w:hint="eastAsia"/>
          <w:lang w:val="en-GB" w:eastAsia="zh-CN"/>
        </w:rPr>
        <w:t>）</w:t>
      </w:r>
      <w:r>
        <w:rPr>
          <w:rFonts w:hint="eastAsia"/>
          <w:lang w:val="en-GB" w:eastAsia="zh-CN"/>
        </w:rPr>
        <w:t>进行检验和报告。</w:t>
      </w:r>
    </w:p>
    <w:p w:rsidR="00524756" w:rsidRDefault="00BE5D11" w:rsidP="00BE5D11">
      <w:pPr>
        <w:ind w:firstLineChars="200" w:firstLine="480"/>
        <w:rPr>
          <w:lang w:val="en-GB" w:eastAsia="zh-CN"/>
        </w:rPr>
      </w:pPr>
      <w:r>
        <w:rPr>
          <w:rFonts w:hint="eastAsia"/>
          <w:lang w:val="en-GB" w:eastAsia="zh-CN"/>
        </w:rPr>
        <w:t>目前</w:t>
      </w:r>
      <w:r w:rsidR="00FC6CFE">
        <w:rPr>
          <w:rFonts w:hint="eastAsia"/>
          <w:lang w:val="en-GB" w:eastAsia="zh-CN"/>
        </w:rPr>
        <w:t>在</w:t>
      </w:r>
      <w:r w:rsidR="00FC6CFE">
        <w:rPr>
          <w:lang w:val="en-GB" w:eastAsia="zh-CN"/>
        </w:rPr>
        <w:t>主观评价</w:t>
      </w:r>
      <w:r w:rsidR="001F6A0A">
        <w:rPr>
          <w:rFonts w:hint="eastAsia"/>
          <w:lang w:val="en-GB" w:eastAsia="zh-CN"/>
        </w:rPr>
        <w:t>执行</w:t>
      </w:r>
      <w:r w:rsidR="00FC6CFE">
        <w:rPr>
          <w:rFonts w:hint="eastAsia"/>
          <w:lang w:val="en-GB" w:eastAsia="zh-CN"/>
        </w:rPr>
        <w:t>过程中，对</w:t>
      </w:r>
      <w:r>
        <w:rPr>
          <w:rFonts w:hint="eastAsia"/>
          <w:lang w:val="en-GB" w:eastAsia="zh-CN"/>
        </w:rPr>
        <w:t>检验监视器分辨率或消费型电视机分辨率</w:t>
      </w:r>
      <w:r w:rsidR="00FC6CFE">
        <w:rPr>
          <w:rFonts w:hint="eastAsia"/>
          <w:lang w:val="en-GB" w:eastAsia="zh-CN"/>
        </w:rPr>
        <w:t>来说</w:t>
      </w:r>
      <w:r>
        <w:rPr>
          <w:rFonts w:hint="eastAsia"/>
          <w:lang w:val="en-GB" w:eastAsia="zh-CN"/>
        </w:rPr>
        <w:t>最实用</w:t>
      </w:r>
      <w:r w:rsidR="00FC6CFE">
        <w:rPr>
          <w:rFonts w:hint="eastAsia"/>
          <w:lang w:val="en-GB" w:eastAsia="zh-CN"/>
        </w:rPr>
        <w:t>的</w:t>
      </w:r>
      <w:r>
        <w:rPr>
          <w:rFonts w:hint="eastAsia"/>
          <w:lang w:val="en-GB" w:eastAsia="zh-CN"/>
        </w:rPr>
        <w:t>系统</w:t>
      </w:r>
      <w:r w:rsidR="00FC6CFE">
        <w:rPr>
          <w:rFonts w:hint="eastAsia"/>
          <w:lang w:val="en-GB" w:eastAsia="zh-CN"/>
        </w:rPr>
        <w:t>采用了由电子设备生成的扫描测试图形。</w:t>
      </w:r>
    </w:p>
    <w:p w:rsidR="00524756" w:rsidRDefault="00FC6CFE" w:rsidP="00571849">
      <w:pPr>
        <w:tabs>
          <w:tab w:val="left" w:pos="3240"/>
        </w:tabs>
        <w:ind w:firstLineChars="200" w:firstLine="480"/>
        <w:rPr>
          <w:lang w:val="en-GB" w:eastAsia="zh-CN"/>
        </w:rPr>
      </w:pPr>
      <w:r>
        <w:rPr>
          <w:rFonts w:hint="eastAsia"/>
          <w:lang w:val="en-GB" w:eastAsia="zh-CN"/>
        </w:rPr>
        <w:t>可采用视觉分析</w:t>
      </w:r>
      <w:r w:rsidR="004D6864">
        <w:rPr>
          <w:rFonts w:hint="eastAsia"/>
          <w:lang w:val="en-GB" w:eastAsia="zh-CN"/>
        </w:rPr>
        <w:t>来</w:t>
      </w:r>
      <w:r>
        <w:rPr>
          <w:rFonts w:hint="eastAsia"/>
          <w:lang w:val="en-GB" w:eastAsia="zh-CN"/>
        </w:rPr>
        <w:t>检验分辨率。视觉门限大致定为</w:t>
      </w:r>
      <w:r w:rsidR="00524756">
        <w:rPr>
          <w:lang w:val="en-GB" w:eastAsia="zh-CN"/>
        </w:rPr>
        <w:t>–12/–20 dB</w:t>
      </w:r>
      <w:r>
        <w:rPr>
          <w:rFonts w:hint="eastAsia"/>
          <w:lang w:val="en-GB" w:eastAsia="zh-CN"/>
        </w:rPr>
        <w:t>。</w:t>
      </w:r>
      <w:r w:rsidR="00DC2799">
        <w:rPr>
          <w:rFonts w:hint="eastAsia"/>
          <w:lang w:val="en-GB" w:eastAsia="zh-CN"/>
        </w:rPr>
        <w:t>这套方法的主要缺陷是由</w:t>
      </w:r>
      <w:r w:rsidR="00EA2281">
        <w:rPr>
          <w:rFonts w:hint="eastAsia"/>
          <w:lang w:val="en-GB" w:eastAsia="zh-CN"/>
        </w:rPr>
        <w:t>荫罩</w:t>
      </w:r>
      <w:r w:rsidR="00DC2799">
        <w:rPr>
          <w:rFonts w:hint="eastAsia"/>
          <w:lang w:val="en-GB" w:eastAsia="zh-CN"/>
        </w:rPr>
        <w:t>产生的失真加大了视觉</w:t>
      </w:r>
      <w:r w:rsidR="003B3197">
        <w:rPr>
          <w:rFonts w:hint="eastAsia"/>
          <w:lang w:val="en-GB" w:eastAsia="zh-CN"/>
        </w:rPr>
        <w:t>评价</w:t>
      </w:r>
      <w:r w:rsidR="00DC2799">
        <w:rPr>
          <w:rFonts w:hint="eastAsia"/>
          <w:lang w:val="en-GB" w:eastAsia="zh-CN"/>
        </w:rPr>
        <w:t>的难度，但另一方面，存在失真表明</w:t>
      </w:r>
      <w:r w:rsidR="00A53BF6">
        <w:rPr>
          <w:rFonts w:hint="eastAsia"/>
          <w:lang w:val="en-GB" w:eastAsia="zh-CN"/>
        </w:rPr>
        <w:t>视频</w:t>
      </w:r>
      <w:r w:rsidR="00341880">
        <w:rPr>
          <w:rFonts w:hint="eastAsia"/>
          <w:lang w:val="en-GB" w:eastAsia="zh-CN"/>
        </w:rPr>
        <w:t>信号超出了</w:t>
      </w:r>
      <w:r w:rsidR="00EA2281">
        <w:rPr>
          <w:rFonts w:hint="eastAsia"/>
          <w:lang w:val="en-GB" w:eastAsia="zh-CN"/>
        </w:rPr>
        <w:t>荫罩</w:t>
      </w:r>
      <w:r w:rsidR="00212F6F">
        <w:rPr>
          <w:rFonts w:hint="eastAsia"/>
          <w:lang w:val="en-GB" w:eastAsia="zh-CN"/>
        </w:rPr>
        <w:t>限定的范围，</w:t>
      </w:r>
      <w:r w:rsidR="00A53BF6">
        <w:rPr>
          <w:rFonts w:hint="eastAsia"/>
          <w:lang w:val="en-GB" w:eastAsia="zh-CN"/>
        </w:rPr>
        <w:t>造成</w:t>
      </w:r>
      <w:r w:rsidR="00212F6F">
        <w:rPr>
          <w:rFonts w:hint="eastAsia"/>
          <w:lang w:val="en-GB" w:eastAsia="zh-CN"/>
        </w:rPr>
        <w:t>对视频</w:t>
      </w:r>
      <w:r w:rsidR="00571849">
        <w:rPr>
          <w:rFonts w:hint="eastAsia"/>
          <w:lang w:val="en-GB" w:eastAsia="zh-CN"/>
        </w:rPr>
        <w:t>信号的抽</w:t>
      </w:r>
      <w:r w:rsidR="00341880">
        <w:rPr>
          <w:rFonts w:hint="eastAsia"/>
          <w:lang w:val="en-GB" w:eastAsia="zh-CN"/>
        </w:rPr>
        <w:t>样不足。</w:t>
      </w:r>
    </w:p>
    <w:p w:rsidR="00524756" w:rsidRDefault="00341880" w:rsidP="00341880">
      <w:pPr>
        <w:ind w:firstLineChars="200" w:firstLine="480"/>
        <w:rPr>
          <w:lang w:val="en-GB" w:eastAsia="zh-CN"/>
        </w:rPr>
      </w:pPr>
      <w:r>
        <w:rPr>
          <w:rFonts w:hint="eastAsia"/>
          <w:lang w:val="en-GB" w:eastAsia="zh-CN"/>
        </w:rPr>
        <w:t>可建议对</w:t>
      </w:r>
      <w:r w:rsidR="00524756">
        <w:rPr>
          <w:lang w:val="en-GB" w:eastAsia="zh-CN"/>
        </w:rPr>
        <w:t>CRT</w:t>
      </w:r>
      <w:r>
        <w:rPr>
          <w:rFonts w:hint="eastAsia"/>
          <w:lang w:val="en-GB" w:eastAsia="zh-CN"/>
        </w:rPr>
        <w:t>的分辨率测试进行进一步研究。</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2.1.4</w:t>
        </w:r>
        <w:r>
          <w:rPr>
            <w:lang w:val="en-GB" w:eastAsia="zh-CN"/>
          </w:rPr>
          <w:tab/>
        </w:r>
      </w:smartTag>
      <w:r w:rsidR="008F62B6">
        <w:rPr>
          <w:rFonts w:hint="eastAsia"/>
          <w:lang w:val="en-GB" w:eastAsia="zh-CN"/>
        </w:rPr>
        <w:t>监视器对比度</w:t>
      </w:r>
    </w:p>
    <w:p w:rsidR="00524756" w:rsidRDefault="008F62B6" w:rsidP="008F62B6">
      <w:pPr>
        <w:ind w:firstLineChars="200" w:firstLine="480"/>
        <w:rPr>
          <w:lang w:val="en-GB" w:eastAsia="zh-CN"/>
        </w:rPr>
      </w:pPr>
      <w:r>
        <w:rPr>
          <w:rFonts w:hint="eastAsia"/>
          <w:lang w:val="en-GB" w:eastAsia="zh-CN"/>
        </w:rPr>
        <w:t>对比度可</w:t>
      </w:r>
      <w:r w:rsidR="009331FF">
        <w:rPr>
          <w:rFonts w:hint="eastAsia"/>
          <w:lang w:val="en-GB" w:eastAsia="zh-CN"/>
        </w:rPr>
        <w:t>能会受到</w:t>
      </w:r>
      <w:r>
        <w:rPr>
          <w:rFonts w:hint="eastAsia"/>
          <w:lang w:val="en-GB" w:eastAsia="zh-CN"/>
        </w:rPr>
        <w:t>环境照度</w:t>
      </w:r>
      <w:r w:rsidR="009331FF">
        <w:rPr>
          <w:rFonts w:hint="eastAsia"/>
          <w:lang w:val="en-GB" w:eastAsia="zh-CN"/>
        </w:rPr>
        <w:t>的强烈影响</w:t>
      </w:r>
      <w:r>
        <w:rPr>
          <w:rFonts w:hint="eastAsia"/>
          <w:lang w:val="en-GB" w:eastAsia="zh-CN"/>
        </w:rPr>
        <w:t>。</w:t>
      </w:r>
    </w:p>
    <w:p w:rsidR="00524756" w:rsidRDefault="00125987" w:rsidP="00125987">
      <w:pPr>
        <w:ind w:firstLineChars="200" w:firstLine="480"/>
        <w:rPr>
          <w:lang w:val="en-GB" w:eastAsia="zh-CN"/>
        </w:rPr>
      </w:pPr>
      <w:r>
        <w:rPr>
          <w:rFonts w:hint="eastAsia"/>
          <w:lang w:val="en-GB" w:eastAsia="zh-CN"/>
        </w:rPr>
        <w:t>专业监视器的</w:t>
      </w:r>
      <w:r>
        <w:rPr>
          <w:rFonts w:hint="eastAsia"/>
          <w:lang w:val="en-GB" w:eastAsia="zh-CN"/>
        </w:rPr>
        <w:t>CRT</w:t>
      </w:r>
      <w:r>
        <w:rPr>
          <w:rFonts w:hint="eastAsia"/>
          <w:lang w:val="en-GB" w:eastAsia="zh-CN"/>
        </w:rPr>
        <w:t>很少采用技术措施提高高照度环境下的对比度，</w:t>
      </w:r>
      <w:r w:rsidRPr="00CF0054">
        <w:rPr>
          <w:rFonts w:ascii="STKaiti" w:eastAsia="STKaiti" w:hAnsi="STKaiti" w:hint="eastAsia"/>
          <w:lang w:val="en-GB" w:eastAsia="zh-CN"/>
        </w:rPr>
        <w:t>因此若在高照度环境下使用，就有可能不符合要求的对比度标准。</w:t>
      </w:r>
    </w:p>
    <w:p w:rsidR="00524756" w:rsidRDefault="00125987" w:rsidP="00125987">
      <w:pPr>
        <w:ind w:firstLineChars="200" w:firstLine="480"/>
        <w:rPr>
          <w:lang w:val="en-GB" w:eastAsia="zh-CN"/>
        </w:rPr>
      </w:pPr>
      <w:r>
        <w:rPr>
          <w:rFonts w:hint="eastAsia"/>
          <w:lang w:val="en-GB" w:eastAsia="zh-CN"/>
        </w:rPr>
        <w:t>消费型</w:t>
      </w:r>
      <w:r w:rsidR="00524756">
        <w:rPr>
          <w:lang w:val="en-GB" w:eastAsia="zh-CN"/>
        </w:rPr>
        <w:t>CRT</w:t>
      </w:r>
      <w:r>
        <w:rPr>
          <w:rFonts w:hint="eastAsia"/>
          <w:lang w:val="en-GB" w:eastAsia="zh-CN"/>
        </w:rPr>
        <w:t>采用技术措施获得高照度环境下更强的对比度。</w:t>
      </w:r>
    </w:p>
    <w:p w:rsidR="00524756" w:rsidRDefault="00125987" w:rsidP="00125987">
      <w:pPr>
        <w:ind w:firstLineChars="200" w:firstLine="480"/>
        <w:rPr>
          <w:lang w:val="en-GB" w:eastAsia="zh-CN"/>
        </w:rPr>
      </w:pPr>
      <w:r>
        <w:rPr>
          <w:rFonts w:hint="eastAsia"/>
          <w:lang w:val="en-GB" w:eastAsia="zh-CN"/>
        </w:rPr>
        <w:t>要计算给定</w:t>
      </w:r>
      <w:r w:rsidR="00524756">
        <w:rPr>
          <w:lang w:val="en-GB" w:eastAsia="zh-CN"/>
        </w:rPr>
        <w:t>CRT</w:t>
      </w:r>
      <w:r>
        <w:rPr>
          <w:rFonts w:hint="eastAsia"/>
          <w:lang w:val="en-GB" w:eastAsia="zh-CN"/>
        </w:rPr>
        <w:t>的对比度，需要得到该</w:t>
      </w:r>
      <w:r>
        <w:rPr>
          <w:rFonts w:hint="eastAsia"/>
          <w:lang w:val="en-GB" w:eastAsia="zh-CN"/>
        </w:rPr>
        <w:t>CRT</w:t>
      </w:r>
      <w:r>
        <w:rPr>
          <w:rFonts w:hint="eastAsia"/>
          <w:lang w:val="en-GB" w:eastAsia="zh-CN"/>
        </w:rPr>
        <w:t>的</w:t>
      </w:r>
      <w:r>
        <w:rPr>
          <w:rFonts w:hint="eastAsia"/>
          <w:color w:val="000000"/>
          <w:lang w:eastAsia="zh-CN"/>
        </w:rPr>
        <w:t>屏幕反射系数</w:t>
      </w:r>
      <w:r w:rsidR="00524756">
        <w:rPr>
          <w:i/>
          <w:lang w:val="en-GB" w:eastAsia="zh-CN"/>
        </w:rPr>
        <w:t>K</w:t>
      </w:r>
      <w:r>
        <w:rPr>
          <w:rFonts w:hint="eastAsia"/>
          <w:lang w:val="en-GB" w:eastAsia="zh-CN"/>
        </w:rPr>
        <w:t>。最好的情况是，</w:t>
      </w:r>
      <w:r>
        <w:rPr>
          <w:rFonts w:hint="eastAsia"/>
          <w:color w:val="000000"/>
          <w:lang w:eastAsia="zh-CN"/>
        </w:rPr>
        <w:t>屏幕反射系数</w:t>
      </w:r>
      <w:r w:rsidR="00880947">
        <w:rPr>
          <w:rFonts w:hint="eastAsia"/>
          <w:lang w:val="en-GB" w:eastAsia="zh-CN"/>
        </w:rPr>
        <w:t>近似</w:t>
      </w:r>
      <w:r>
        <w:rPr>
          <w:rFonts w:hint="eastAsia"/>
          <w:lang w:val="en-GB" w:eastAsia="zh-CN"/>
        </w:rPr>
        <w:t>为</w:t>
      </w:r>
      <w:r w:rsidR="00524756">
        <w:rPr>
          <w:i/>
          <w:lang w:val="en-GB" w:eastAsia="zh-CN"/>
        </w:rPr>
        <w:t>K</w:t>
      </w:r>
      <w:r w:rsidR="00524756">
        <w:rPr>
          <w:lang w:val="en-GB" w:eastAsia="zh-CN"/>
        </w:rPr>
        <w:t> </w:t>
      </w:r>
      <w:r w:rsidR="00524756">
        <w:rPr>
          <w:rFonts w:ascii="Symbol" w:hAnsi="Symbol"/>
          <w:lang w:eastAsia="zh-CN"/>
        </w:rPr>
        <w:t></w:t>
      </w:r>
      <w:r>
        <w:rPr>
          <w:lang w:val="en-GB" w:eastAsia="zh-CN"/>
        </w:rPr>
        <w:t> 6%</w:t>
      </w:r>
      <w:r>
        <w:rPr>
          <w:rFonts w:hint="eastAsia"/>
          <w:lang w:val="en-GB" w:eastAsia="zh-CN"/>
        </w:rPr>
        <w:t>。</w:t>
      </w:r>
    </w:p>
    <w:p w:rsidR="00524756" w:rsidRDefault="00494B7B" w:rsidP="00880947">
      <w:pPr>
        <w:ind w:firstLineChars="200" w:firstLine="480"/>
        <w:rPr>
          <w:lang w:val="en-GB" w:eastAsia="zh-CN"/>
        </w:rPr>
      </w:pPr>
      <w:r>
        <w:rPr>
          <w:rFonts w:hint="eastAsia"/>
          <w:lang w:val="en-GB" w:eastAsia="zh-CN"/>
        </w:rPr>
        <w:t>在</w:t>
      </w:r>
      <w:r w:rsidRPr="00494B7B">
        <w:rPr>
          <w:rFonts w:hint="eastAsia"/>
          <w:i/>
          <w:lang w:val="en-GB" w:eastAsia="zh-CN"/>
        </w:rPr>
        <w:t>I</w:t>
      </w:r>
      <w:r>
        <w:rPr>
          <w:rFonts w:hint="eastAsia"/>
          <w:lang w:val="en-GB" w:eastAsia="zh-CN"/>
        </w:rPr>
        <w:t>为</w:t>
      </w:r>
      <w:r>
        <w:rPr>
          <w:lang w:val="en-GB" w:eastAsia="zh-CN"/>
        </w:rPr>
        <w:t>200 lux</w:t>
      </w:r>
      <w:r w:rsidR="0048500F">
        <w:rPr>
          <w:rFonts w:hint="eastAsia"/>
          <w:lang w:val="en-GB" w:eastAsia="zh-CN"/>
        </w:rPr>
        <w:t>的漫</w:t>
      </w:r>
      <w:r>
        <w:rPr>
          <w:rFonts w:hint="eastAsia"/>
          <w:lang w:val="en-GB" w:eastAsia="zh-CN"/>
        </w:rPr>
        <w:t>射环境下，</w:t>
      </w:r>
      <w:r w:rsidR="00524756">
        <w:rPr>
          <w:i/>
          <w:lang w:val="en-GB" w:eastAsia="zh-CN"/>
        </w:rPr>
        <w:t>K</w:t>
      </w:r>
      <w:r w:rsidR="00524756">
        <w:rPr>
          <w:lang w:val="en-GB" w:eastAsia="zh-CN"/>
        </w:rPr>
        <w:t> </w:t>
      </w:r>
      <w:r w:rsidR="00524756">
        <w:rPr>
          <w:rFonts w:ascii="Symbol" w:hAnsi="Symbol"/>
          <w:lang w:eastAsia="zh-CN"/>
        </w:rPr>
        <w:t></w:t>
      </w:r>
      <w:r w:rsidR="00524756">
        <w:rPr>
          <w:lang w:val="en-GB" w:eastAsia="zh-CN"/>
        </w:rPr>
        <w:t> 6%</w:t>
      </w:r>
      <w:r>
        <w:rPr>
          <w:rFonts w:hint="eastAsia"/>
          <w:lang w:val="en-GB" w:eastAsia="zh-CN"/>
        </w:rPr>
        <w:t>，</w:t>
      </w:r>
      <w:r w:rsidR="00524756">
        <w:rPr>
          <w:lang w:val="en-GB" w:eastAsia="zh-CN"/>
        </w:rPr>
        <w:t>3.82 cd/m</w:t>
      </w:r>
      <w:r w:rsidR="00524756" w:rsidRPr="006079D3">
        <w:rPr>
          <w:position w:val="6"/>
          <w:sz w:val="20"/>
          <w:lang w:val="en-US" w:eastAsia="zh-CN"/>
        </w:rPr>
        <w:t>2</w:t>
      </w:r>
      <w:r>
        <w:rPr>
          <w:rFonts w:hint="eastAsia"/>
          <w:lang w:val="en-GB" w:eastAsia="zh-CN"/>
        </w:rPr>
        <w:t>，未激活显像管屏幕区的亮度反射采用下式计算：</w:t>
      </w:r>
    </w:p>
    <w:p w:rsidR="00612D0C" w:rsidRDefault="00612D0C" w:rsidP="00612D0C">
      <w:pPr>
        <w:pStyle w:val="Blanc"/>
        <w:rPr>
          <w:lang w:eastAsia="zh-CN"/>
        </w:rPr>
      </w:pPr>
    </w:p>
    <w:p w:rsidR="00524756" w:rsidRDefault="00612D0C" w:rsidP="00612D0C">
      <w:pPr>
        <w:pStyle w:val="Equation"/>
      </w:pPr>
      <w:r>
        <w:rPr>
          <w:lang w:eastAsia="zh-CN"/>
        </w:rPr>
        <w:tab/>
      </w:r>
      <w:r>
        <w:rPr>
          <w:lang w:eastAsia="zh-CN"/>
        </w:rPr>
        <w:tab/>
      </w:r>
      <w:r w:rsidR="00FB27BF" w:rsidRPr="00B95017">
        <w:rPr>
          <w:position w:val="-24"/>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1.5pt" o:ole="">
            <v:imagedata r:id="rId14" o:title=""/>
          </v:shape>
          <o:OLEObject Type="Embed" ProgID="Equation.3" ShapeID="_x0000_i1025" DrawAspect="Content" ObjectID="_1410247581" r:id="rId15"/>
        </w:object>
      </w:r>
    </w:p>
    <w:p w:rsidR="00612D0C" w:rsidRDefault="00612D0C" w:rsidP="00612D0C">
      <w:pPr>
        <w:pStyle w:val="Blanc"/>
      </w:pPr>
    </w:p>
    <w:p w:rsidR="00524756" w:rsidRDefault="00653D6E" w:rsidP="00653D6E">
      <w:pPr>
        <w:ind w:firstLineChars="200" w:firstLine="480"/>
        <w:rPr>
          <w:lang w:val="en-GB" w:eastAsia="zh-CN"/>
        </w:rPr>
      </w:pPr>
      <w:r>
        <w:rPr>
          <w:rFonts w:hint="eastAsia"/>
          <w:lang w:val="en-GB" w:eastAsia="zh-CN"/>
        </w:rPr>
        <w:t>代入给定的值，则反射的亮度</w:t>
      </w:r>
      <w:r w:rsidR="003D5FE4">
        <w:rPr>
          <w:rFonts w:hint="eastAsia"/>
          <w:lang w:val="en-GB" w:eastAsia="zh-CN"/>
        </w:rPr>
        <w:t xml:space="preserve"> </w:t>
      </w:r>
      <w:r>
        <w:rPr>
          <w:lang w:val="en-GB" w:eastAsia="zh-CN"/>
        </w:rPr>
        <w:t>(cd/m</w:t>
      </w:r>
      <w:r w:rsidRPr="006079D3">
        <w:rPr>
          <w:position w:val="6"/>
          <w:sz w:val="20"/>
          <w:lang w:val="en-US" w:eastAsia="zh-CN"/>
        </w:rPr>
        <w:t>2</w:t>
      </w:r>
      <w:r>
        <w:rPr>
          <w:lang w:val="en-GB" w:eastAsia="zh-CN"/>
        </w:rPr>
        <w:t>)</w:t>
      </w:r>
      <w:r w:rsidR="003D5FE4">
        <w:rPr>
          <w:rFonts w:hint="eastAsia"/>
          <w:lang w:val="en-GB" w:eastAsia="zh-CN"/>
        </w:rPr>
        <w:t xml:space="preserve"> </w:t>
      </w:r>
      <w:r>
        <w:rPr>
          <w:rFonts w:hint="eastAsia"/>
          <w:lang w:val="en-GB" w:eastAsia="zh-CN"/>
        </w:rPr>
        <w:t>接近入射照度</w:t>
      </w:r>
      <w:r w:rsidR="003D5FE4">
        <w:rPr>
          <w:rFonts w:hint="eastAsia"/>
          <w:lang w:val="en-GB" w:eastAsia="zh-CN"/>
        </w:rPr>
        <w:t xml:space="preserve"> </w:t>
      </w:r>
      <w:r>
        <w:rPr>
          <w:lang w:val="en-GB" w:eastAsia="zh-CN"/>
        </w:rPr>
        <w:t>(lux)</w:t>
      </w:r>
      <w:r w:rsidR="003D5FE4">
        <w:rPr>
          <w:rFonts w:hint="eastAsia"/>
          <w:lang w:val="en-GB" w:eastAsia="zh-CN"/>
        </w:rPr>
        <w:t xml:space="preserve"> </w:t>
      </w:r>
      <w:r>
        <w:rPr>
          <w:rFonts w:hint="eastAsia"/>
          <w:lang w:val="en-GB" w:eastAsia="zh-CN"/>
        </w:rPr>
        <w:t>的</w:t>
      </w:r>
      <w:r w:rsidR="00524756">
        <w:rPr>
          <w:lang w:val="en-GB" w:eastAsia="zh-CN"/>
        </w:rPr>
        <w:t>2%</w:t>
      </w:r>
      <w:r>
        <w:rPr>
          <w:rFonts w:hint="eastAsia"/>
          <w:lang w:val="en-GB" w:eastAsia="zh-CN"/>
        </w:rPr>
        <w:t>。</w:t>
      </w:r>
    </w:p>
    <w:p w:rsidR="00524756" w:rsidRDefault="00524756" w:rsidP="008B6D42">
      <w:pPr>
        <w:ind w:firstLineChars="200" w:firstLine="480"/>
        <w:rPr>
          <w:lang w:val="en-GB" w:eastAsia="zh-CN"/>
        </w:rPr>
      </w:pPr>
      <w:r>
        <w:rPr>
          <w:lang w:val="en-GB" w:eastAsia="zh-CN"/>
        </w:rPr>
        <w:t>CRT</w:t>
      </w:r>
      <w:r w:rsidR="008D0C44">
        <w:rPr>
          <w:rFonts w:hint="eastAsia"/>
          <w:lang w:val="en-GB" w:eastAsia="zh-CN"/>
        </w:rPr>
        <w:t>正面的玻璃被认为不存在镜面反射，正面玻璃对对比度产生的确切影响难以量化，因为这与照明条件有极大关系。</w:t>
      </w:r>
    </w:p>
    <w:p w:rsidR="00524756" w:rsidRDefault="008D0C44" w:rsidP="008D0C44">
      <w:pPr>
        <w:ind w:firstLineChars="200" w:firstLine="480"/>
        <w:rPr>
          <w:lang w:val="en-GB" w:eastAsia="zh-CN"/>
        </w:rPr>
      </w:pPr>
      <w:r>
        <w:rPr>
          <w:rFonts w:hint="eastAsia"/>
          <w:lang w:val="en-GB" w:eastAsia="zh-CN"/>
        </w:rPr>
        <w:t>在第</w:t>
      </w:r>
      <w:smartTag w:uri="urn:schemas-microsoft-com:office:smarttags" w:element="chsdate">
        <w:smartTagPr>
          <w:attr w:name="Year" w:val="1899"/>
          <w:attr w:name="Month" w:val="12"/>
          <w:attr w:name="Day" w:val="30"/>
          <w:attr w:name="IsLunarDate" w:val="False"/>
          <w:attr w:name="IsROCDate" w:val="False"/>
        </w:smartTagPr>
        <w:r w:rsidR="00524756">
          <w:rPr>
            <w:lang w:val="en-GB" w:eastAsia="zh-CN"/>
          </w:rPr>
          <w:t>2.1.1</w:t>
        </w:r>
      </w:smartTag>
      <w:r>
        <w:rPr>
          <w:rFonts w:hint="eastAsia"/>
          <w:lang w:val="en-GB" w:eastAsia="zh-CN"/>
        </w:rPr>
        <w:t>和第</w:t>
      </w:r>
      <w:r w:rsidR="00524756">
        <w:rPr>
          <w:lang w:val="en-GB" w:eastAsia="zh-CN"/>
        </w:rPr>
        <w:t xml:space="preserve"> 2.1.2</w:t>
      </w:r>
      <w:r>
        <w:rPr>
          <w:rFonts w:hint="eastAsia"/>
          <w:lang w:val="en-GB" w:eastAsia="zh-CN"/>
        </w:rPr>
        <w:t>节中，对比度之比</w:t>
      </w:r>
      <w:r>
        <w:rPr>
          <w:i/>
          <w:lang w:val="en-GB" w:eastAsia="zh-CN"/>
        </w:rPr>
        <w:t>CR</w:t>
      </w:r>
      <w:r>
        <w:rPr>
          <w:rFonts w:hint="eastAsia"/>
          <w:lang w:val="en-GB" w:eastAsia="zh-CN"/>
        </w:rPr>
        <w:t>由下式表示：</w:t>
      </w:r>
    </w:p>
    <w:p w:rsidR="00612D0C" w:rsidRPr="008D0C44" w:rsidRDefault="00612D0C" w:rsidP="00612D0C">
      <w:pPr>
        <w:pStyle w:val="Blanc"/>
        <w:rPr>
          <w:lang w:eastAsia="zh-CN"/>
        </w:rPr>
      </w:pPr>
    </w:p>
    <w:p w:rsidR="00524756" w:rsidRDefault="00612D0C" w:rsidP="00612D0C">
      <w:pPr>
        <w:pStyle w:val="Equation"/>
      </w:pPr>
      <w:r>
        <w:rPr>
          <w:lang w:eastAsia="zh-CN"/>
        </w:rPr>
        <w:tab/>
      </w:r>
      <w:r>
        <w:rPr>
          <w:lang w:eastAsia="zh-CN"/>
        </w:rPr>
        <w:tab/>
      </w:r>
      <w:r w:rsidR="00524756" w:rsidRPr="00B800D9">
        <w:rPr>
          <w:position w:val="-12"/>
        </w:rPr>
        <w:object w:dxaOrig="1700" w:dyaOrig="360">
          <v:shape id="_x0000_i1026" type="#_x0000_t75" style="width:84.75pt;height:18pt" o:ole="">
            <v:imagedata r:id="rId16" o:title=""/>
          </v:shape>
          <o:OLEObject Type="Embed" ProgID="Equation.3" ShapeID="_x0000_i1026" DrawAspect="Content" ObjectID="_1410247582" r:id="rId17"/>
        </w:object>
      </w:r>
    </w:p>
    <w:p w:rsidR="00524756" w:rsidRPr="007C11BD" w:rsidRDefault="00524756" w:rsidP="00524756">
      <w:pPr>
        <w:rPr>
          <w:lang w:eastAsia="zh-CN"/>
        </w:rPr>
      </w:pPr>
      <w:r w:rsidRPr="007C11BD">
        <w:rPr>
          <w:lang w:eastAsia="zh-CN"/>
        </w:rPr>
        <w:br w:type="page"/>
      </w:r>
      <w:r w:rsidR="00495556">
        <w:rPr>
          <w:rFonts w:hint="eastAsia"/>
          <w:lang w:val="en-GB" w:eastAsia="zh-CN"/>
        </w:rPr>
        <w:lastRenderedPageBreak/>
        <w:t>式中</w:t>
      </w:r>
      <w:r w:rsidR="00495556" w:rsidRPr="007C11BD">
        <w:rPr>
          <w:rFonts w:hint="eastAsia"/>
          <w:lang w:eastAsia="zh-CN"/>
        </w:rPr>
        <w:t>：</w:t>
      </w:r>
    </w:p>
    <w:p w:rsidR="00524756" w:rsidRPr="007C11BD" w:rsidRDefault="00524756" w:rsidP="00BB1DDB">
      <w:pPr>
        <w:pStyle w:val="Equationlegend"/>
        <w:spacing w:line="270" w:lineRule="exact"/>
        <w:rPr>
          <w:lang w:val="fr-FR" w:eastAsia="zh-CN"/>
        </w:rPr>
      </w:pPr>
      <w:r w:rsidRPr="007C11BD">
        <w:rPr>
          <w:i/>
          <w:lang w:val="fr-FR" w:eastAsia="zh-CN"/>
        </w:rPr>
        <w:tab/>
        <w:t>L</w:t>
      </w:r>
      <w:r w:rsidRPr="007C11BD">
        <w:rPr>
          <w:i/>
          <w:iCs/>
          <w:position w:val="-4"/>
          <w:sz w:val="20"/>
          <w:lang w:val="fr-FR" w:eastAsia="zh-CN"/>
        </w:rPr>
        <w:t>min</w:t>
      </w:r>
      <w:r w:rsidRPr="007C11BD">
        <w:rPr>
          <w:rFonts w:ascii="Tms Rmn" w:hAnsi="Tms Rmn"/>
          <w:sz w:val="12"/>
          <w:lang w:val="fr-FR" w:eastAsia="zh-CN"/>
        </w:rPr>
        <w:t> </w:t>
      </w:r>
      <w:r w:rsidR="00DE3403" w:rsidRPr="007C11BD">
        <w:rPr>
          <w:rFonts w:hint="eastAsia"/>
          <w:lang w:val="fr-FR" w:eastAsia="zh-CN"/>
        </w:rPr>
        <w:t>：</w:t>
      </w:r>
      <w:r w:rsidRPr="007C11BD">
        <w:rPr>
          <w:lang w:val="fr-FR" w:eastAsia="zh-CN"/>
        </w:rPr>
        <w:tab/>
      </w:r>
      <w:r w:rsidR="00DE3403">
        <w:rPr>
          <w:rFonts w:hint="eastAsia"/>
          <w:lang w:eastAsia="zh-CN"/>
        </w:rPr>
        <w:t>在周围照度下未激活显像管屏幕区</w:t>
      </w:r>
      <w:r w:rsidR="00FE1508">
        <w:rPr>
          <w:rFonts w:hint="eastAsia"/>
          <w:lang w:eastAsia="zh-CN"/>
        </w:rPr>
        <w:t>的亮度</w:t>
      </w:r>
      <w:r w:rsidRPr="007C11BD">
        <w:rPr>
          <w:lang w:val="fr-FR" w:eastAsia="zh-CN"/>
        </w:rPr>
        <w:t>(cd/m</w:t>
      </w:r>
      <w:r w:rsidRPr="007C11BD">
        <w:rPr>
          <w:position w:val="6"/>
          <w:sz w:val="20"/>
          <w:lang w:val="fr-FR" w:eastAsia="zh-CN"/>
        </w:rPr>
        <w:t>2</w:t>
      </w:r>
      <w:r w:rsidR="00A4443B">
        <w:rPr>
          <w:lang w:val="fr-FR" w:eastAsia="zh-CN"/>
        </w:rPr>
        <w:t>)</w:t>
      </w:r>
      <w:r w:rsidR="00BB1DDB">
        <w:rPr>
          <w:rFonts w:hint="eastAsia"/>
          <w:lang w:val="fr-FR" w:eastAsia="zh-CN"/>
        </w:rPr>
        <w:t>（</w:t>
      </w:r>
      <w:r w:rsidR="00FE1508">
        <w:rPr>
          <w:rFonts w:hint="eastAsia"/>
          <w:lang w:eastAsia="zh-CN"/>
        </w:rPr>
        <w:t>对于给定的值</w:t>
      </w:r>
      <w:r w:rsidR="00FE1508" w:rsidRPr="007C11BD">
        <w:rPr>
          <w:rFonts w:hint="eastAsia"/>
          <w:lang w:val="fr-FR" w:eastAsia="zh-CN"/>
        </w:rPr>
        <w:t>，</w:t>
      </w:r>
      <w:r w:rsidR="00B946E8">
        <w:rPr>
          <w:lang w:val="fr-FR" w:eastAsia="zh-CN"/>
        </w:rPr>
        <w:br/>
      </w:r>
      <w:r w:rsidRPr="007C11BD">
        <w:rPr>
          <w:i/>
          <w:lang w:val="fr-FR" w:eastAsia="zh-CN"/>
        </w:rPr>
        <w:t>L</w:t>
      </w:r>
      <w:r w:rsidRPr="007C11BD">
        <w:rPr>
          <w:i/>
          <w:iCs/>
          <w:position w:val="-4"/>
          <w:sz w:val="20"/>
          <w:lang w:val="fr-FR" w:eastAsia="zh-CN"/>
        </w:rPr>
        <w:t>min</w:t>
      </w:r>
      <w:r w:rsidRPr="007C11BD">
        <w:rPr>
          <w:lang w:val="fr-FR" w:eastAsia="zh-CN"/>
        </w:rPr>
        <w:t xml:space="preserve"> </w:t>
      </w:r>
      <w:r>
        <w:rPr>
          <w:rFonts w:ascii="Symbol" w:hAnsi="Symbol"/>
          <w:lang w:eastAsia="zh-CN"/>
        </w:rPr>
        <w:t></w:t>
      </w:r>
      <w:r w:rsidRPr="007C11BD">
        <w:rPr>
          <w:lang w:val="fr-FR" w:eastAsia="zh-CN"/>
        </w:rPr>
        <w:t xml:space="preserve"> </w:t>
      </w:r>
      <w:r w:rsidRPr="007C11BD">
        <w:rPr>
          <w:i/>
          <w:lang w:val="fr-FR" w:eastAsia="zh-CN"/>
        </w:rPr>
        <w:t>L</w:t>
      </w:r>
      <w:r w:rsidR="00B95017" w:rsidRPr="00B95017">
        <w:rPr>
          <w:rFonts w:ascii="STKaiti" w:eastAsia="STKaiti" w:hAnsi="STKaiti" w:hint="eastAsia"/>
          <w:iCs/>
          <w:position w:val="-4"/>
          <w:sz w:val="20"/>
          <w:lang w:val="fr-FR" w:eastAsia="zh-CN"/>
        </w:rPr>
        <w:t>未激活区</w:t>
      </w:r>
      <w:r w:rsidRPr="007C11BD">
        <w:rPr>
          <w:lang w:val="fr-FR" w:eastAsia="zh-CN"/>
        </w:rPr>
        <w:t xml:space="preserve"> </w:t>
      </w:r>
      <w:r>
        <w:rPr>
          <w:rFonts w:ascii="Symbol" w:hAnsi="Symbol"/>
          <w:lang w:eastAsia="zh-CN"/>
        </w:rPr>
        <w:t></w:t>
      </w:r>
      <w:r w:rsidRPr="007C11BD">
        <w:rPr>
          <w:lang w:val="fr-FR" w:eastAsia="zh-CN"/>
        </w:rPr>
        <w:t xml:space="preserve"> </w:t>
      </w:r>
      <w:r w:rsidRPr="007C11BD">
        <w:rPr>
          <w:i/>
          <w:lang w:val="fr-FR" w:eastAsia="zh-CN"/>
        </w:rPr>
        <w:t>L</w:t>
      </w:r>
      <w:r w:rsidR="00B95017" w:rsidRPr="00B95017">
        <w:rPr>
          <w:rFonts w:ascii="STKaiti" w:eastAsia="STKaiti" w:hAnsi="STKaiti" w:hint="eastAsia"/>
          <w:iCs/>
          <w:position w:val="-4"/>
          <w:sz w:val="20"/>
          <w:lang w:val="fr-FR" w:eastAsia="zh-CN"/>
        </w:rPr>
        <w:t>反射</w:t>
      </w:r>
      <w:r w:rsidRPr="007C11BD">
        <w:rPr>
          <w:lang w:val="fr-FR" w:eastAsia="zh-CN"/>
        </w:rPr>
        <w:t xml:space="preserve"> </w:t>
      </w:r>
      <w:r>
        <w:rPr>
          <w:rFonts w:ascii="Symbol" w:hAnsi="Symbol"/>
          <w:lang w:eastAsia="zh-CN"/>
        </w:rPr>
        <w:t></w:t>
      </w:r>
      <w:r w:rsidRPr="007C11BD">
        <w:rPr>
          <w:lang w:val="fr-FR" w:eastAsia="zh-CN"/>
        </w:rPr>
        <w:t xml:space="preserve"> 3.82 cd/m</w:t>
      </w:r>
      <w:r w:rsidRPr="007C11BD">
        <w:rPr>
          <w:position w:val="6"/>
          <w:sz w:val="20"/>
          <w:lang w:val="fr-FR" w:eastAsia="zh-CN"/>
        </w:rPr>
        <w:t>2</w:t>
      </w:r>
      <w:r w:rsidR="00BB1DDB">
        <w:rPr>
          <w:rFonts w:hint="eastAsia"/>
          <w:lang w:val="fr-FR" w:eastAsia="zh-CN"/>
        </w:rPr>
        <w:t>）</w:t>
      </w:r>
    </w:p>
    <w:p w:rsidR="00524756" w:rsidRPr="007C11BD" w:rsidRDefault="00524756" w:rsidP="00BB1DDB">
      <w:pPr>
        <w:pStyle w:val="Equationlegend"/>
        <w:spacing w:before="120" w:line="270" w:lineRule="exact"/>
        <w:rPr>
          <w:lang w:val="fr-FR" w:eastAsia="zh-CN"/>
        </w:rPr>
      </w:pPr>
      <w:r w:rsidRPr="007C11BD">
        <w:rPr>
          <w:i/>
          <w:lang w:val="fr-FR" w:eastAsia="zh-CN"/>
        </w:rPr>
        <w:tab/>
        <w:t>L</w:t>
      </w:r>
      <w:r w:rsidRPr="007C11BD">
        <w:rPr>
          <w:i/>
          <w:iCs/>
          <w:position w:val="-4"/>
          <w:sz w:val="20"/>
          <w:lang w:val="fr-FR" w:eastAsia="zh-CN"/>
        </w:rPr>
        <w:t>max</w:t>
      </w:r>
      <w:r w:rsidRPr="007C11BD">
        <w:rPr>
          <w:rFonts w:ascii="Tms Rmn" w:hAnsi="Tms Rmn"/>
          <w:iCs/>
          <w:sz w:val="12"/>
          <w:lang w:val="fr-FR" w:eastAsia="zh-CN"/>
        </w:rPr>
        <w:t> </w:t>
      </w:r>
      <w:r w:rsidR="00DE3403" w:rsidRPr="007C11BD">
        <w:rPr>
          <w:rFonts w:hint="eastAsia"/>
          <w:lang w:val="fr-FR" w:eastAsia="zh-CN"/>
        </w:rPr>
        <w:t>：</w:t>
      </w:r>
      <w:r w:rsidRPr="007C11BD">
        <w:rPr>
          <w:lang w:val="fr-FR" w:eastAsia="zh-CN"/>
        </w:rPr>
        <w:tab/>
      </w:r>
      <w:r w:rsidR="00FE1508">
        <w:rPr>
          <w:rFonts w:hint="eastAsia"/>
          <w:lang w:eastAsia="zh-CN"/>
        </w:rPr>
        <w:t>在周围照度下显像管白色区的亮度</w:t>
      </w:r>
      <w:r w:rsidRPr="007C11BD">
        <w:rPr>
          <w:lang w:val="fr-FR" w:eastAsia="zh-CN"/>
        </w:rPr>
        <w:t>(cd/m</w:t>
      </w:r>
      <w:r w:rsidRPr="007C11BD">
        <w:rPr>
          <w:position w:val="6"/>
          <w:sz w:val="20"/>
          <w:lang w:val="fr-FR" w:eastAsia="zh-CN"/>
        </w:rPr>
        <w:t>2</w:t>
      </w:r>
      <w:r w:rsidRPr="007C11BD">
        <w:rPr>
          <w:lang w:val="fr-FR" w:eastAsia="zh-CN"/>
        </w:rPr>
        <w:t>)</w:t>
      </w:r>
      <w:r w:rsidR="00BB1DDB">
        <w:rPr>
          <w:rFonts w:hint="eastAsia"/>
          <w:lang w:val="fr-FR" w:eastAsia="zh-CN"/>
        </w:rPr>
        <w:t>（</w:t>
      </w:r>
      <w:r w:rsidR="00FE1508">
        <w:rPr>
          <w:rFonts w:hint="eastAsia"/>
          <w:lang w:eastAsia="zh-CN"/>
        </w:rPr>
        <w:t>对于给定的值</w:t>
      </w:r>
      <w:r w:rsidR="00FE1508" w:rsidRPr="007C11BD">
        <w:rPr>
          <w:rFonts w:hint="eastAsia"/>
          <w:lang w:val="fr-FR" w:eastAsia="zh-CN"/>
        </w:rPr>
        <w:t>，</w:t>
      </w:r>
      <w:r w:rsidR="00B946E8">
        <w:rPr>
          <w:lang w:val="fr-FR" w:eastAsia="zh-CN"/>
        </w:rPr>
        <w:br/>
      </w:r>
      <w:r w:rsidRPr="007C11BD">
        <w:rPr>
          <w:i/>
          <w:lang w:val="fr-FR" w:eastAsia="zh-CN"/>
        </w:rPr>
        <w:t>L</w:t>
      </w:r>
      <w:r w:rsidRPr="007C11BD">
        <w:rPr>
          <w:i/>
          <w:iCs/>
          <w:position w:val="-4"/>
          <w:sz w:val="20"/>
          <w:lang w:val="fr-FR" w:eastAsia="zh-CN"/>
        </w:rPr>
        <w:t>max</w:t>
      </w:r>
      <w:r w:rsidRPr="007C11BD">
        <w:rPr>
          <w:lang w:val="fr-FR" w:eastAsia="zh-CN"/>
        </w:rPr>
        <w:t xml:space="preserve"> </w:t>
      </w:r>
      <w:r>
        <w:rPr>
          <w:rFonts w:ascii="Symbol" w:hAnsi="Symbol"/>
          <w:lang w:eastAsia="zh-CN"/>
        </w:rPr>
        <w:t></w:t>
      </w:r>
      <w:r w:rsidRPr="007C11BD">
        <w:rPr>
          <w:lang w:val="fr-FR" w:eastAsia="zh-CN"/>
        </w:rPr>
        <w:t xml:space="preserve"> </w:t>
      </w:r>
      <w:r w:rsidRPr="007C11BD">
        <w:rPr>
          <w:i/>
          <w:lang w:val="fr-FR" w:eastAsia="zh-CN"/>
        </w:rPr>
        <w:t>L</w:t>
      </w:r>
      <w:r w:rsidRPr="007C11BD">
        <w:rPr>
          <w:i/>
          <w:iCs/>
          <w:position w:val="-4"/>
          <w:sz w:val="20"/>
          <w:lang w:val="fr-FR" w:eastAsia="zh-CN"/>
        </w:rPr>
        <w:t>white</w:t>
      </w:r>
      <w:r w:rsidRPr="007C11BD">
        <w:rPr>
          <w:lang w:val="fr-FR" w:eastAsia="zh-CN"/>
        </w:rPr>
        <w:t xml:space="preserve"> </w:t>
      </w:r>
      <w:r>
        <w:rPr>
          <w:rFonts w:ascii="Symbol" w:hAnsi="Symbol"/>
          <w:lang w:eastAsia="zh-CN"/>
        </w:rPr>
        <w:t></w:t>
      </w:r>
      <w:r w:rsidRPr="007C11BD">
        <w:rPr>
          <w:lang w:val="fr-FR" w:eastAsia="zh-CN"/>
        </w:rPr>
        <w:t xml:space="preserve"> </w:t>
      </w:r>
      <w:r w:rsidRPr="007C11BD">
        <w:rPr>
          <w:i/>
          <w:lang w:val="fr-FR" w:eastAsia="zh-CN"/>
        </w:rPr>
        <w:t>L</w:t>
      </w:r>
      <w:r w:rsidR="00B95017" w:rsidRPr="00B95017">
        <w:rPr>
          <w:rFonts w:ascii="STKaiti" w:eastAsia="STKaiti" w:hAnsi="STKaiti" w:hint="eastAsia"/>
          <w:iCs/>
          <w:position w:val="-4"/>
          <w:sz w:val="20"/>
          <w:lang w:val="fr-FR" w:eastAsia="zh-CN"/>
        </w:rPr>
        <w:t>反射</w:t>
      </w:r>
      <w:r w:rsidRPr="007C11BD">
        <w:rPr>
          <w:lang w:val="fr-FR" w:eastAsia="zh-CN"/>
        </w:rPr>
        <w:t xml:space="preserve"> </w:t>
      </w:r>
      <w:r>
        <w:rPr>
          <w:rFonts w:ascii="Symbol" w:hAnsi="Symbol"/>
          <w:lang w:eastAsia="zh-CN"/>
        </w:rPr>
        <w:t></w:t>
      </w:r>
      <w:r w:rsidRPr="007C11BD">
        <w:rPr>
          <w:lang w:val="fr-FR" w:eastAsia="zh-CN"/>
        </w:rPr>
        <w:t xml:space="preserve"> 200 </w:t>
      </w:r>
      <w:r>
        <w:rPr>
          <w:rFonts w:ascii="Symbol" w:hAnsi="Symbol"/>
          <w:lang w:eastAsia="zh-CN"/>
        </w:rPr>
        <w:t></w:t>
      </w:r>
      <w:r w:rsidRPr="007C11BD">
        <w:rPr>
          <w:lang w:val="fr-FR" w:eastAsia="zh-CN"/>
        </w:rPr>
        <w:t xml:space="preserve"> 3.82 cd/m</w:t>
      </w:r>
      <w:r w:rsidRPr="007C11BD">
        <w:rPr>
          <w:position w:val="6"/>
          <w:sz w:val="20"/>
          <w:lang w:val="fr-FR" w:eastAsia="zh-CN"/>
        </w:rPr>
        <w:t>2</w:t>
      </w:r>
      <w:r w:rsidR="00BB1DDB">
        <w:rPr>
          <w:rFonts w:hint="eastAsia"/>
          <w:lang w:val="fr-FR" w:eastAsia="zh-CN"/>
        </w:rPr>
        <w:t>）</w:t>
      </w:r>
      <w:r w:rsidR="006E24A3">
        <w:rPr>
          <w:rFonts w:hint="eastAsia"/>
          <w:lang w:eastAsia="zh-CN"/>
        </w:rPr>
        <w:t>。</w:t>
      </w:r>
    </w:p>
    <w:p w:rsidR="00524756" w:rsidRDefault="00FE1508" w:rsidP="00FE1508">
      <w:pPr>
        <w:ind w:firstLineChars="200" w:firstLine="480"/>
        <w:rPr>
          <w:lang w:val="en-GB" w:eastAsia="zh-CN"/>
        </w:rPr>
      </w:pPr>
      <w:r>
        <w:rPr>
          <w:rFonts w:hint="eastAsia"/>
          <w:lang w:val="en-US" w:eastAsia="zh-CN"/>
        </w:rPr>
        <w:t>采用上述各值算出</w:t>
      </w:r>
      <w:r w:rsidR="00524756">
        <w:rPr>
          <w:i/>
          <w:lang w:val="en-GB" w:eastAsia="zh-CN"/>
        </w:rPr>
        <w:t>CR</w:t>
      </w:r>
      <w:r w:rsidR="00524756">
        <w:rPr>
          <w:lang w:val="en-GB" w:eastAsia="zh-CN"/>
        </w:rPr>
        <w:t xml:space="preserve"> </w:t>
      </w:r>
      <w:r w:rsidR="00524756">
        <w:rPr>
          <w:rFonts w:ascii="Symbol" w:hAnsi="Symbol"/>
          <w:lang w:eastAsia="zh-CN"/>
        </w:rPr>
        <w:t></w:t>
      </w:r>
      <w:r w:rsidR="00524756">
        <w:rPr>
          <w:lang w:val="en-GB" w:eastAsia="zh-CN"/>
        </w:rPr>
        <w:t xml:space="preserve"> 0.018</w:t>
      </w:r>
      <w:r>
        <w:rPr>
          <w:rFonts w:hint="eastAsia"/>
          <w:lang w:val="en-GB" w:eastAsia="zh-CN"/>
        </w:rPr>
        <w:t>，与第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2.1.1</w:t>
        </w:r>
      </w:smartTag>
      <w:r>
        <w:rPr>
          <w:lang w:val="en-GB" w:eastAsia="zh-CN"/>
        </w:rPr>
        <w:t>.1</w:t>
      </w:r>
      <w:r>
        <w:rPr>
          <w:rFonts w:hint="eastAsia"/>
          <w:lang w:val="en-GB" w:eastAsia="zh-CN"/>
        </w:rPr>
        <w:t>节的</w:t>
      </w:r>
      <w:r>
        <w:rPr>
          <w:rFonts w:hint="eastAsia"/>
          <w:lang w:val="en-GB" w:eastAsia="zh-CN"/>
        </w:rPr>
        <w:t>a)</w:t>
      </w:r>
      <w:r>
        <w:rPr>
          <w:rFonts w:hint="eastAsia"/>
          <w:lang w:val="en-GB" w:eastAsia="zh-CN"/>
        </w:rPr>
        <w:t>和第</w:t>
      </w:r>
      <w:r>
        <w:rPr>
          <w:lang w:val="en-GB" w:eastAsia="zh-CN"/>
        </w:rPr>
        <w:t>2.1.2.1</w:t>
      </w:r>
      <w:r>
        <w:rPr>
          <w:rFonts w:hint="eastAsia"/>
          <w:lang w:val="en-GB" w:eastAsia="zh-CN"/>
        </w:rPr>
        <w:t>节的</w:t>
      </w:r>
      <w:r>
        <w:rPr>
          <w:rFonts w:hint="eastAsia"/>
          <w:lang w:val="en-GB" w:eastAsia="zh-CN"/>
        </w:rPr>
        <w:t>a)</w:t>
      </w:r>
      <w:r>
        <w:rPr>
          <w:rFonts w:hint="eastAsia"/>
          <w:lang w:val="en-GB" w:eastAsia="zh-CN"/>
        </w:rPr>
        <w:t>给出的值</w:t>
      </w:r>
      <w:r w:rsidR="00524756">
        <w:rPr>
          <w:lang w:val="en-GB" w:eastAsia="zh-CN"/>
        </w:rPr>
        <w:t>0.02</w:t>
      </w:r>
      <w:r>
        <w:rPr>
          <w:rFonts w:hint="eastAsia"/>
          <w:lang w:val="en-GB" w:eastAsia="zh-CN"/>
        </w:rPr>
        <w:t>相当接近。</w:t>
      </w:r>
    </w:p>
    <w:p w:rsidR="00524756" w:rsidRDefault="00524756" w:rsidP="00524756">
      <w:pPr>
        <w:pStyle w:val="Heading2"/>
        <w:rPr>
          <w:lang w:val="en-GB" w:eastAsia="zh-CN"/>
        </w:rPr>
      </w:pPr>
      <w:r>
        <w:rPr>
          <w:lang w:val="en-GB" w:eastAsia="zh-CN"/>
        </w:rPr>
        <w:t>2.2</w:t>
      </w:r>
      <w:r>
        <w:rPr>
          <w:lang w:val="en-GB" w:eastAsia="zh-CN"/>
        </w:rPr>
        <w:tab/>
      </w:r>
      <w:r w:rsidR="00DF212C">
        <w:rPr>
          <w:rFonts w:hint="eastAsia"/>
          <w:lang w:val="en-GB" w:eastAsia="zh-CN"/>
        </w:rPr>
        <w:t>源信号</w:t>
      </w:r>
    </w:p>
    <w:p w:rsidR="00524756" w:rsidRDefault="000B6C35" w:rsidP="000B6C35">
      <w:pPr>
        <w:ind w:firstLineChars="200" w:firstLine="480"/>
        <w:rPr>
          <w:lang w:val="en-GB" w:eastAsia="zh-CN"/>
        </w:rPr>
      </w:pPr>
      <w:r>
        <w:rPr>
          <w:rFonts w:hint="eastAsia"/>
          <w:lang w:val="en-GB" w:eastAsia="zh-CN"/>
        </w:rPr>
        <w:t>源信号提供</w:t>
      </w:r>
      <w:r w:rsidR="00E11037">
        <w:rPr>
          <w:rFonts w:hint="eastAsia"/>
          <w:lang w:val="en-GB" w:eastAsia="zh-CN"/>
        </w:rPr>
        <w:t>直达</w:t>
      </w:r>
      <w:r>
        <w:rPr>
          <w:rFonts w:hint="eastAsia"/>
          <w:lang w:val="en-GB" w:eastAsia="zh-CN"/>
        </w:rPr>
        <w:t>基准图像，并作为</w:t>
      </w:r>
      <w:r w:rsidR="00B4340C">
        <w:rPr>
          <w:rFonts w:hint="eastAsia"/>
          <w:lang w:val="en-GB" w:eastAsia="zh-CN"/>
        </w:rPr>
        <w:t>待测</w:t>
      </w:r>
      <w:r>
        <w:rPr>
          <w:rFonts w:hint="eastAsia"/>
          <w:lang w:val="en-GB" w:eastAsia="zh-CN"/>
        </w:rPr>
        <w:t>系统的输入。</w:t>
      </w:r>
      <w:r w:rsidR="00FD5B0B">
        <w:rPr>
          <w:rFonts w:hint="eastAsia"/>
          <w:lang w:val="en-GB" w:eastAsia="zh-CN"/>
        </w:rPr>
        <w:t>对于</w:t>
      </w:r>
      <w:r>
        <w:rPr>
          <w:rFonts w:hint="eastAsia"/>
          <w:lang w:val="en-GB" w:eastAsia="zh-CN"/>
        </w:rPr>
        <w:t>所用的电视标准</w:t>
      </w:r>
      <w:r w:rsidR="00FD5B0B">
        <w:rPr>
          <w:rFonts w:hint="eastAsia"/>
          <w:lang w:val="en-GB" w:eastAsia="zh-CN"/>
        </w:rPr>
        <w:t>而言</w:t>
      </w:r>
      <w:r w:rsidR="006F323A">
        <w:rPr>
          <w:rFonts w:hint="eastAsia"/>
          <w:lang w:val="en-GB" w:eastAsia="zh-CN"/>
        </w:rPr>
        <w:t>应是最佳质量的。在所</w:t>
      </w:r>
      <w:r w:rsidR="002E17FB">
        <w:rPr>
          <w:rFonts w:hint="eastAsia"/>
          <w:lang w:val="en-GB" w:eastAsia="zh-CN"/>
        </w:rPr>
        <w:t>演</w:t>
      </w:r>
      <w:r w:rsidR="006F323A">
        <w:rPr>
          <w:rFonts w:hint="eastAsia"/>
          <w:lang w:val="en-GB" w:eastAsia="zh-CN"/>
        </w:rPr>
        <w:t>示的一对图像中，基准部分无缺陷是得到稳定</w:t>
      </w:r>
      <w:r>
        <w:rPr>
          <w:rFonts w:hint="eastAsia"/>
          <w:lang w:val="en-GB" w:eastAsia="zh-CN"/>
        </w:rPr>
        <w:t>结果的关键。</w:t>
      </w:r>
    </w:p>
    <w:p w:rsidR="00524756" w:rsidRDefault="00CC7025" w:rsidP="00C06284">
      <w:pPr>
        <w:ind w:firstLineChars="200" w:firstLine="480"/>
        <w:rPr>
          <w:lang w:val="en-GB" w:eastAsia="zh-CN"/>
        </w:rPr>
      </w:pPr>
      <w:r>
        <w:rPr>
          <w:rFonts w:hint="eastAsia"/>
          <w:lang w:val="en-GB" w:eastAsia="zh-CN"/>
        </w:rPr>
        <w:t>以数字方式存储的图像和序列是最能</w:t>
      </w:r>
      <w:r w:rsidR="00C06284">
        <w:rPr>
          <w:rFonts w:hint="eastAsia"/>
          <w:lang w:val="en-GB" w:eastAsia="zh-CN"/>
        </w:rPr>
        <w:t>再现的源信号，所以它们是优选的类型。它们还可以在实验室之间交换，以使得系统的比较更有意义。还有可能会有录像带和计算机磁带格式。</w:t>
      </w:r>
    </w:p>
    <w:p w:rsidR="00524756" w:rsidRDefault="001E3982" w:rsidP="001E3982">
      <w:pPr>
        <w:ind w:firstLineChars="200" w:firstLine="480"/>
        <w:rPr>
          <w:lang w:val="en-GB" w:eastAsia="zh-CN"/>
        </w:rPr>
      </w:pPr>
      <w:r>
        <w:rPr>
          <w:rFonts w:hint="eastAsia"/>
          <w:lang w:val="en-GB" w:eastAsia="zh-CN"/>
        </w:rPr>
        <w:t>在短期内，</w:t>
      </w:r>
      <w:smartTag w:uri="urn:schemas-microsoft-com:office:smarttags" w:element="chmetcnv">
        <w:smartTagPr>
          <w:attr w:name="TCSC" w:val="0"/>
          <w:attr w:name="NumberType" w:val="1"/>
          <w:attr w:name="Negative" w:val="False"/>
          <w:attr w:name="HasSpace" w:val="True"/>
          <w:attr w:name="SourceValue" w:val="35"/>
          <w:attr w:name="UnitName" w:val="mm"/>
        </w:smartTagPr>
        <w:r w:rsidR="00524756">
          <w:rPr>
            <w:lang w:val="en-GB" w:eastAsia="zh-CN"/>
          </w:rPr>
          <w:t>35 mm</w:t>
        </w:r>
      </w:smartTag>
      <w:r>
        <w:rPr>
          <w:rFonts w:hint="eastAsia"/>
          <w:lang w:val="en-GB" w:eastAsia="zh-CN"/>
        </w:rPr>
        <w:t>幻灯片扫描器为静止图像提供了一个优选信号源。所得到的分辨率对于常规电视</w:t>
      </w:r>
      <w:r w:rsidR="003B3197">
        <w:rPr>
          <w:rFonts w:hint="eastAsia"/>
          <w:lang w:val="en-GB" w:eastAsia="zh-CN"/>
        </w:rPr>
        <w:t>评价</w:t>
      </w:r>
      <w:r>
        <w:rPr>
          <w:rFonts w:hint="eastAsia"/>
          <w:lang w:val="en-GB" w:eastAsia="zh-CN"/>
        </w:rPr>
        <w:t>来说是足够的。胶片的色度和其他特性可能会给出与</w:t>
      </w:r>
      <w:r w:rsidRPr="001963B1">
        <w:rPr>
          <w:rFonts w:hint="eastAsia"/>
          <w:lang w:val="en-GB" w:eastAsia="zh-CN"/>
        </w:rPr>
        <w:t>演</w:t>
      </w:r>
      <w:r w:rsidR="00E11037" w:rsidRPr="001963B1">
        <w:rPr>
          <w:rFonts w:hint="eastAsia"/>
          <w:lang w:val="en-GB" w:eastAsia="zh-CN"/>
        </w:rPr>
        <w:t>播室摄像机图</w:t>
      </w:r>
      <w:r w:rsidR="00E11037">
        <w:rPr>
          <w:rFonts w:hint="eastAsia"/>
          <w:color w:val="000000"/>
          <w:lang w:eastAsia="zh-CN"/>
        </w:rPr>
        <w:t>像不同的主观印象。如果它会影响结果，</w:t>
      </w:r>
      <w:r w:rsidR="00E11037" w:rsidRPr="001963B1">
        <w:rPr>
          <w:rFonts w:hint="eastAsia"/>
          <w:lang w:val="en-GB" w:eastAsia="zh-CN"/>
        </w:rPr>
        <w:t>应使用演播室直达</w:t>
      </w:r>
      <w:r w:rsidRPr="001963B1">
        <w:rPr>
          <w:rFonts w:hint="eastAsia"/>
          <w:lang w:val="en-GB" w:eastAsia="zh-CN"/>
        </w:rPr>
        <w:t>信号源</w:t>
      </w:r>
      <w:r>
        <w:rPr>
          <w:rFonts w:hint="eastAsia"/>
          <w:color w:val="000000"/>
          <w:lang w:eastAsia="zh-CN"/>
        </w:rPr>
        <w:t>，不过这样做常常不太方便。</w:t>
      </w:r>
      <w:r>
        <w:rPr>
          <w:rFonts w:hint="eastAsia"/>
          <w:lang w:val="en-GB" w:eastAsia="zh-CN"/>
        </w:rPr>
        <w:t>一般来说，为了得到尽可能高的主观图像质量，幻灯片扫描器</w:t>
      </w:r>
      <w:r w:rsidR="005A2EC8">
        <w:rPr>
          <w:rFonts w:hint="eastAsia"/>
          <w:lang w:val="en-GB" w:eastAsia="zh-CN"/>
        </w:rPr>
        <w:t>应逐个图像进行调节，因为实际情况将会</w:t>
      </w:r>
      <w:r w:rsidR="00E30218">
        <w:rPr>
          <w:rFonts w:hint="eastAsia"/>
          <w:lang w:val="en-GB" w:eastAsia="zh-CN"/>
        </w:rPr>
        <w:t>如此。</w:t>
      </w:r>
    </w:p>
    <w:p w:rsidR="00524756" w:rsidRDefault="00D67F2D" w:rsidP="00D67F2D">
      <w:pPr>
        <w:ind w:firstLineChars="200" w:firstLine="480"/>
        <w:rPr>
          <w:lang w:val="en-GB" w:eastAsia="zh-CN"/>
        </w:rPr>
      </w:pPr>
      <w:r>
        <w:rPr>
          <w:rFonts w:hint="eastAsia"/>
          <w:lang w:val="en-GB" w:eastAsia="zh-CN"/>
        </w:rPr>
        <w:t>顺流处理能力的评价常常是用</w:t>
      </w:r>
      <w:r>
        <w:rPr>
          <w:rFonts w:hint="eastAsia"/>
          <w:color w:val="000000"/>
          <w:lang w:eastAsia="zh-CN"/>
        </w:rPr>
        <w:t>背景调色来进行的。在演播室的工作中，</w:t>
      </w:r>
      <w:r w:rsidR="00992975">
        <w:rPr>
          <w:rFonts w:hint="eastAsia"/>
          <w:color w:val="000000"/>
          <w:lang w:eastAsia="zh-CN"/>
        </w:rPr>
        <w:t>背景调色对演播室的灯光特别敏感。所以评价宁愿使用特殊的</w:t>
      </w:r>
      <w:r w:rsidR="00992975">
        <w:rPr>
          <w:rFonts w:hint="eastAsia"/>
          <w:lang w:val="en-GB" w:eastAsia="zh-CN"/>
        </w:rPr>
        <w:t>背景调色幻灯片对，这样始终能给出高质量的结果。如果需要，可在前景幻灯片中引入运动。</w:t>
      </w:r>
    </w:p>
    <w:p w:rsidR="00524756" w:rsidRDefault="009446F6" w:rsidP="009446F6">
      <w:pPr>
        <w:ind w:firstLineChars="200" w:firstLine="480"/>
        <w:rPr>
          <w:lang w:val="en-GB" w:eastAsia="zh-CN"/>
        </w:rPr>
      </w:pPr>
      <w:r>
        <w:rPr>
          <w:rFonts w:hint="eastAsia"/>
          <w:lang w:val="en-GB" w:eastAsia="zh-CN"/>
        </w:rPr>
        <w:t>在信号的形成过程中，早期阶段</w:t>
      </w:r>
      <w:r w:rsidR="00BB5BCF">
        <w:rPr>
          <w:rFonts w:hint="eastAsia"/>
          <w:lang w:val="en-GB" w:eastAsia="zh-CN"/>
        </w:rPr>
        <w:t>完成的任何处理所产生的效果都可能影响</w:t>
      </w:r>
      <w:r w:rsidR="00B4340C">
        <w:rPr>
          <w:rFonts w:hint="eastAsia"/>
          <w:lang w:val="en-GB" w:eastAsia="zh-CN"/>
        </w:rPr>
        <w:t>待测</w:t>
      </w:r>
      <w:r w:rsidR="00BB5BCF">
        <w:rPr>
          <w:rFonts w:hint="eastAsia"/>
          <w:lang w:val="en-GB" w:eastAsia="zh-CN"/>
        </w:rPr>
        <w:t>系统的性能，因此</w:t>
      </w:r>
      <w:r>
        <w:rPr>
          <w:rFonts w:hint="eastAsia"/>
          <w:lang w:val="en-GB" w:eastAsia="zh-CN"/>
        </w:rPr>
        <w:t>常常</w:t>
      </w:r>
      <w:r w:rsidR="00BB5BCF">
        <w:rPr>
          <w:rFonts w:hint="eastAsia"/>
          <w:lang w:val="en-GB" w:eastAsia="zh-CN"/>
        </w:rPr>
        <w:t>会</w:t>
      </w:r>
      <w:r>
        <w:rPr>
          <w:rFonts w:hint="eastAsia"/>
          <w:lang w:val="en-GB" w:eastAsia="zh-CN"/>
        </w:rPr>
        <w:t>需要考虑这种影响是如何产生的。有鉴于此，</w:t>
      </w:r>
      <w:r w:rsidR="002F3EAE">
        <w:rPr>
          <w:rFonts w:hint="eastAsia"/>
          <w:lang w:val="en-GB" w:eastAsia="zh-CN"/>
        </w:rPr>
        <w:t>如果希望检查</w:t>
      </w:r>
      <w:r w:rsidR="00D83A39">
        <w:rPr>
          <w:rFonts w:hint="eastAsia"/>
          <w:lang w:val="en-GB" w:eastAsia="zh-CN"/>
        </w:rPr>
        <w:t>信号链上</w:t>
      </w:r>
      <w:r w:rsidR="00FE1364">
        <w:rPr>
          <w:rFonts w:hint="eastAsia"/>
          <w:lang w:val="en-GB" w:eastAsia="zh-CN"/>
        </w:rPr>
        <w:t>分步</w:t>
      </w:r>
      <w:r w:rsidR="002F3EAE">
        <w:rPr>
          <w:rFonts w:hint="eastAsia"/>
          <w:lang w:val="en-GB" w:eastAsia="zh-CN"/>
        </w:rPr>
        <w:t>处理引起的损伤</w:t>
      </w:r>
      <w:r w:rsidR="00D83A39">
        <w:rPr>
          <w:rFonts w:hint="eastAsia"/>
          <w:lang w:val="en-GB" w:eastAsia="zh-CN"/>
        </w:rPr>
        <w:t>是如何累积的，则</w:t>
      </w:r>
      <w:r w:rsidR="001A5FD7">
        <w:rPr>
          <w:rFonts w:hint="eastAsia"/>
          <w:lang w:val="en-GB" w:eastAsia="zh-CN"/>
        </w:rPr>
        <w:t>凡是在信号链中有可能引入处理失真</w:t>
      </w:r>
      <w:r w:rsidR="00903824">
        <w:rPr>
          <w:rFonts w:hint="eastAsia"/>
          <w:lang w:val="en-GB" w:eastAsia="zh-CN"/>
        </w:rPr>
        <w:t>的段上完成的测试，</w:t>
      </w:r>
      <w:r w:rsidR="00CD4015">
        <w:rPr>
          <w:rFonts w:hint="eastAsia"/>
          <w:lang w:val="en-GB" w:eastAsia="zh-CN"/>
        </w:rPr>
        <w:t>即便处理失真不可见，最终信号最好也</w:t>
      </w:r>
      <w:r w:rsidR="00903824">
        <w:rPr>
          <w:rFonts w:hint="eastAsia"/>
          <w:lang w:val="en-GB" w:eastAsia="zh-CN"/>
        </w:rPr>
        <w:t>应透明地</w:t>
      </w:r>
      <w:r w:rsidR="001A5FD7">
        <w:rPr>
          <w:rFonts w:hint="eastAsia"/>
          <w:lang w:val="en-GB" w:eastAsia="zh-CN"/>
        </w:rPr>
        <w:t>记录下来，然后提供给顺流的后续测试</w:t>
      </w:r>
      <w:r w:rsidR="00903824">
        <w:rPr>
          <w:rFonts w:hint="eastAsia"/>
          <w:lang w:val="en-GB" w:eastAsia="zh-CN"/>
        </w:rPr>
        <w:t>。</w:t>
      </w:r>
      <w:r w:rsidR="00824A11">
        <w:rPr>
          <w:rFonts w:hint="eastAsia"/>
          <w:lang w:val="en-GB" w:eastAsia="zh-CN"/>
        </w:rPr>
        <w:t>这种记录应保存在测试素材库中，将来根据需要使用，这些记录还应附上已录信号形成过程的详细说明。</w:t>
      </w:r>
    </w:p>
    <w:p w:rsidR="00524756" w:rsidRDefault="00524756" w:rsidP="00524756">
      <w:pPr>
        <w:pStyle w:val="Heading2"/>
        <w:rPr>
          <w:lang w:val="en-GB" w:eastAsia="zh-CN"/>
        </w:rPr>
      </w:pPr>
      <w:r>
        <w:rPr>
          <w:lang w:val="en-GB" w:eastAsia="zh-CN"/>
        </w:rPr>
        <w:t>2.3</w:t>
      </w:r>
      <w:r>
        <w:rPr>
          <w:lang w:val="en-GB" w:eastAsia="zh-CN"/>
        </w:rPr>
        <w:tab/>
      </w:r>
      <w:r w:rsidR="0072506C">
        <w:rPr>
          <w:rFonts w:hint="eastAsia"/>
          <w:lang w:val="en-GB" w:eastAsia="zh-CN"/>
        </w:rPr>
        <w:t>测试素材的选择</w:t>
      </w:r>
    </w:p>
    <w:p w:rsidR="00524756" w:rsidRDefault="0072506C" w:rsidP="0072506C">
      <w:pPr>
        <w:ind w:firstLineChars="200" w:firstLine="480"/>
        <w:rPr>
          <w:lang w:val="en-GB" w:eastAsia="zh-CN"/>
        </w:rPr>
      </w:pPr>
      <w:r>
        <w:rPr>
          <w:rFonts w:hint="eastAsia"/>
          <w:lang w:val="en-GB" w:eastAsia="zh-CN"/>
        </w:rPr>
        <w:t>确定电视评价中所需的测试素材的种类有好几种方式。不过在实践中，要解决特定的评价问题，应采用特定种类的测试素材。</w:t>
      </w:r>
      <w:r w:rsidR="000E4654">
        <w:rPr>
          <w:rFonts w:hint="eastAsia"/>
          <w:lang w:val="en-GB" w:eastAsia="zh-CN"/>
        </w:rPr>
        <w:t>表</w:t>
      </w:r>
      <w:r w:rsidR="000E4654">
        <w:rPr>
          <w:rFonts w:hint="eastAsia"/>
          <w:lang w:val="en-GB" w:eastAsia="zh-CN"/>
        </w:rPr>
        <w:t>1</w:t>
      </w:r>
      <w:r w:rsidR="000E4654">
        <w:rPr>
          <w:rFonts w:hint="eastAsia"/>
          <w:lang w:val="en-GB" w:eastAsia="zh-CN"/>
        </w:rPr>
        <w:t>给出了对典型评价问题的调查结果，以及对解决这些问题所用的测试素材的调查结果。</w:t>
      </w:r>
    </w:p>
    <w:p w:rsidR="00524756" w:rsidRPr="00AE0459" w:rsidRDefault="001E658E" w:rsidP="00524756">
      <w:pPr>
        <w:pStyle w:val="TableNo"/>
        <w:spacing w:before="540"/>
        <w:rPr>
          <w:sz w:val="22"/>
          <w:szCs w:val="22"/>
          <w:lang w:val="en-US" w:eastAsia="zh-CN"/>
        </w:rPr>
      </w:pPr>
      <w:r>
        <w:rPr>
          <w:sz w:val="22"/>
          <w:szCs w:val="22"/>
          <w:lang w:val="en-US" w:eastAsia="zh-CN"/>
        </w:rPr>
        <w:lastRenderedPageBreak/>
        <w:t>表</w:t>
      </w:r>
      <w:r w:rsidR="00524756" w:rsidRPr="00AE0459">
        <w:rPr>
          <w:sz w:val="22"/>
          <w:szCs w:val="22"/>
          <w:lang w:val="en-US" w:eastAsia="zh-CN"/>
        </w:rPr>
        <w:t>1</w:t>
      </w:r>
    </w:p>
    <w:p w:rsidR="00524756" w:rsidRDefault="000861F8" w:rsidP="00524756">
      <w:pPr>
        <w:pStyle w:val="Tabletitle"/>
        <w:rPr>
          <w:lang w:val="en-GB" w:eastAsia="zh-CN"/>
        </w:rPr>
      </w:pPr>
      <w:r>
        <w:rPr>
          <w:rFonts w:hint="eastAsia"/>
          <w:sz w:val="22"/>
          <w:szCs w:val="22"/>
          <w:lang w:val="en-GB" w:eastAsia="zh-CN"/>
        </w:rPr>
        <w:t>测试素材的选择</w:t>
      </w:r>
      <w:r w:rsidR="00524756" w:rsidRPr="00AE0459">
        <w:rPr>
          <w:sz w:val="22"/>
          <w:szCs w:val="22"/>
          <w:lang w:val="en-GB" w:eastAsia="zh-CN"/>
        </w:rPr>
        <w:t>*</w:t>
      </w:r>
    </w:p>
    <w:tbl>
      <w:tblPr>
        <w:tblW w:w="0" w:type="auto"/>
        <w:jc w:val="center"/>
        <w:tblLayout w:type="fixed"/>
        <w:tblCellMar>
          <w:left w:w="107" w:type="dxa"/>
          <w:right w:w="107" w:type="dxa"/>
        </w:tblCellMar>
        <w:tblLook w:val="0000" w:firstRow="0" w:lastRow="0" w:firstColumn="0" w:lastColumn="0" w:noHBand="0" w:noVBand="0"/>
      </w:tblPr>
      <w:tblGrid>
        <w:gridCol w:w="4820"/>
        <w:gridCol w:w="4820"/>
      </w:tblGrid>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0861F8" w:rsidP="00524756">
            <w:pPr>
              <w:pStyle w:val="Tablehead"/>
              <w:framePr w:hSpace="181" w:wrap="notBeside" w:vAnchor="text" w:hAnchor="text" w:xAlign="center" w:y="1"/>
              <w:rPr>
                <w:sz w:val="18"/>
                <w:lang w:eastAsia="zh-CN"/>
              </w:rPr>
            </w:pPr>
            <w:r>
              <w:rPr>
                <w:rFonts w:hint="eastAsia"/>
                <w:sz w:val="18"/>
                <w:lang w:eastAsia="zh-CN"/>
              </w:rPr>
              <w:t>评价问题</w:t>
            </w:r>
          </w:p>
        </w:tc>
        <w:tc>
          <w:tcPr>
            <w:tcW w:w="4820" w:type="dxa"/>
            <w:tcBorders>
              <w:top w:val="single" w:sz="6" w:space="0" w:color="auto"/>
              <w:bottom w:val="single" w:sz="6" w:space="0" w:color="auto"/>
              <w:right w:val="single" w:sz="6" w:space="0" w:color="auto"/>
            </w:tcBorders>
          </w:tcPr>
          <w:p w:rsidR="00524756" w:rsidRDefault="000861F8" w:rsidP="00524756">
            <w:pPr>
              <w:pStyle w:val="Tablehead"/>
              <w:framePr w:hSpace="181" w:wrap="notBeside" w:vAnchor="text" w:hAnchor="text" w:xAlign="center" w:y="1"/>
              <w:rPr>
                <w:sz w:val="18"/>
                <w:lang w:eastAsia="zh-CN"/>
              </w:rPr>
            </w:pPr>
            <w:r>
              <w:rPr>
                <w:rFonts w:hint="eastAsia"/>
                <w:sz w:val="18"/>
                <w:lang w:eastAsia="zh-CN"/>
              </w:rPr>
              <w:t>所用</w:t>
            </w:r>
            <w:r w:rsidR="002F43E8">
              <w:rPr>
                <w:rFonts w:hint="eastAsia"/>
                <w:sz w:val="18"/>
                <w:lang w:eastAsia="zh-CN"/>
              </w:rPr>
              <w:t>的</w:t>
            </w:r>
            <w:r>
              <w:rPr>
                <w:rFonts w:hint="eastAsia"/>
                <w:sz w:val="18"/>
                <w:lang w:eastAsia="zh-CN"/>
              </w:rPr>
              <w:t>素材</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CE31CE" w:rsidP="00524756">
            <w:pPr>
              <w:pStyle w:val="TableText0"/>
              <w:framePr w:hSpace="181" w:wrap="notBeside" w:vAnchor="text" w:hAnchor="text" w:xAlign="center" w:y="1"/>
              <w:jc w:val="left"/>
              <w:rPr>
                <w:lang w:eastAsia="zh-CN"/>
              </w:rPr>
            </w:pPr>
            <w:r>
              <w:rPr>
                <w:rFonts w:hint="eastAsia"/>
                <w:lang w:eastAsia="zh-CN"/>
              </w:rPr>
              <w:t>采用普通素材的总</w:t>
            </w:r>
            <w:r w:rsidR="000861F8">
              <w:rPr>
                <w:rFonts w:hint="eastAsia"/>
                <w:lang w:eastAsia="zh-CN"/>
              </w:rPr>
              <w:t>体性能</w:t>
            </w:r>
          </w:p>
        </w:tc>
        <w:tc>
          <w:tcPr>
            <w:tcW w:w="4820" w:type="dxa"/>
            <w:tcBorders>
              <w:top w:val="single" w:sz="6" w:space="0" w:color="auto"/>
              <w:bottom w:val="single" w:sz="6" w:space="0" w:color="auto"/>
              <w:right w:val="single" w:sz="6" w:space="0" w:color="auto"/>
            </w:tcBorders>
          </w:tcPr>
          <w:p w:rsidR="00524756" w:rsidRDefault="000861F8" w:rsidP="00524756">
            <w:pPr>
              <w:pStyle w:val="TableText0"/>
              <w:framePr w:hSpace="181" w:wrap="notBeside" w:vAnchor="text" w:hAnchor="text" w:xAlign="center" w:y="1"/>
              <w:jc w:val="left"/>
              <w:rPr>
                <w:lang w:eastAsia="zh-CN"/>
              </w:rPr>
            </w:pPr>
            <w:r>
              <w:rPr>
                <w:rFonts w:hint="eastAsia"/>
                <w:lang w:eastAsia="zh-CN"/>
              </w:rPr>
              <w:t>通用的，“严格但并不过分严格”</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1963B1" w:rsidP="008C187A">
            <w:pPr>
              <w:pStyle w:val="TableText0"/>
              <w:framePr w:hSpace="181" w:wrap="notBeside" w:vAnchor="text" w:hAnchor="text" w:xAlign="center" w:y="1"/>
              <w:jc w:val="left"/>
              <w:rPr>
                <w:lang w:eastAsia="zh-CN"/>
              </w:rPr>
            </w:pPr>
            <w:r>
              <w:rPr>
                <w:rFonts w:hint="eastAsia"/>
                <w:lang w:eastAsia="zh-CN"/>
              </w:rPr>
              <w:t>容量</w:t>
            </w:r>
            <w:r w:rsidR="000861F8">
              <w:rPr>
                <w:rFonts w:hint="eastAsia"/>
                <w:lang w:eastAsia="zh-CN"/>
              </w:rPr>
              <w:t>，严格应用</w:t>
            </w:r>
            <w:r w:rsidR="008C187A">
              <w:rPr>
                <w:rFonts w:hint="eastAsia"/>
                <w:lang w:eastAsia="zh-CN"/>
              </w:rPr>
              <w:t>（</w:t>
            </w:r>
            <w:r w:rsidR="00C22000">
              <w:rPr>
                <w:rFonts w:hint="eastAsia"/>
                <w:lang w:eastAsia="zh-CN"/>
              </w:rPr>
              <w:t>例如馈给，后期处理等</w:t>
            </w:r>
            <w:r w:rsidR="008C187A">
              <w:rPr>
                <w:rFonts w:hint="eastAsia"/>
                <w:lang w:eastAsia="zh-CN"/>
              </w:rPr>
              <w:t>）</w:t>
            </w:r>
          </w:p>
        </w:tc>
        <w:tc>
          <w:tcPr>
            <w:tcW w:w="4820" w:type="dxa"/>
            <w:tcBorders>
              <w:top w:val="single" w:sz="6" w:space="0" w:color="auto"/>
              <w:bottom w:val="single" w:sz="6" w:space="0" w:color="auto"/>
              <w:right w:val="single" w:sz="6" w:space="0" w:color="auto"/>
            </w:tcBorders>
          </w:tcPr>
          <w:p w:rsidR="00524756" w:rsidRDefault="00CB7164" w:rsidP="00524756">
            <w:pPr>
              <w:pStyle w:val="TableText0"/>
              <w:framePr w:hSpace="181" w:wrap="notBeside" w:vAnchor="text" w:hAnchor="text" w:xAlign="center" w:y="1"/>
              <w:jc w:val="left"/>
              <w:rPr>
                <w:lang w:eastAsia="zh-CN"/>
              </w:rPr>
            </w:pPr>
            <w:r>
              <w:rPr>
                <w:rFonts w:hint="eastAsia"/>
                <w:lang w:eastAsia="zh-CN"/>
              </w:rPr>
              <w:t>一定范围的，包括对</w:t>
            </w:r>
            <w:r w:rsidR="00B4340C">
              <w:rPr>
                <w:rFonts w:hint="eastAsia"/>
                <w:lang w:eastAsia="zh-CN"/>
              </w:rPr>
              <w:t>待测</w:t>
            </w:r>
            <w:r>
              <w:rPr>
                <w:rFonts w:hint="eastAsia"/>
                <w:lang w:eastAsia="zh-CN"/>
              </w:rPr>
              <w:t>应用来说极为严格</w:t>
            </w:r>
            <w:r w:rsidR="00607BC8">
              <w:rPr>
                <w:rFonts w:hint="eastAsia"/>
                <w:lang w:eastAsia="zh-CN"/>
              </w:rPr>
              <w:t>的</w:t>
            </w:r>
            <w:r>
              <w:rPr>
                <w:rFonts w:hint="eastAsia"/>
                <w:lang w:eastAsia="zh-CN"/>
              </w:rPr>
              <w:t>素材</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C22000" w:rsidP="00524756">
            <w:pPr>
              <w:pStyle w:val="TableText0"/>
              <w:framePr w:hSpace="181" w:wrap="notBeside" w:vAnchor="text" w:hAnchor="text" w:xAlign="center" w:y="1"/>
              <w:jc w:val="left"/>
              <w:rPr>
                <w:lang w:eastAsia="zh-CN"/>
              </w:rPr>
            </w:pPr>
            <w:r>
              <w:rPr>
                <w:rFonts w:hint="eastAsia"/>
                <w:lang w:eastAsia="zh-CN"/>
              </w:rPr>
              <w:t>“自适应”系统的性能</w:t>
            </w:r>
          </w:p>
        </w:tc>
        <w:tc>
          <w:tcPr>
            <w:tcW w:w="4820" w:type="dxa"/>
            <w:tcBorders>
              <w:top w:val="single" w:sz="6" w:space="0" w:color="auto"/>
              <w:bottom w:val="single" w:sz="6" w:space="0" w:color="auto"/>
              <w:right w:val="single" w:sz="6" w:space="0" w:color="auto"/>
            </w:tcBorders>
          </w:tcPr>
          <w:p w:rsidR="00524756" w:rsidRDefault="00607BC8" w:rsidP="00524756">
            <w:pPr>
              <w:pStyle w:val="TableText0"/>
              <w:framePr w:hSpace="181" w:wrap="notBeside" w:vAnchor="text" w:hAnchor="text" w:xAlign="center" w:y="1"/>
              <w:jc w:val="left"/>
              <w:rPr>
                <w:lang w:eastAsia="zh-CN"/>
              </w:rPr>
            </w:pPr>
            <w:r>
              <w:rPr>
                <w:rFonts w:hint="eastAsia"/>
                <w:lang w:eastAsia="zh-CN"/>
              </w:rPr>
              <w:t>对于所用“自适应”方案来说极为严格的素材</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CB7164" w:rsidP="00524756">
            <w:pPr>
              <w:pStyle w:val="TableText0"/>
              <w:framePr w:hSpace="181" w:wrap="notBeside" w:vAnchor="text" w:hAnchor="text" w:xAlign="center" w:y="1"/>
              <w:jc w:val="left"/>
              <w:rPr>
                <w:lang w:eastAsia="zh-CN"/>
              </w:rPr>
            </w:pPr>
            <w:r>
              <w:rPr>
                <w:rFonts w:hint="eastAsia"/>
                <w:lang w:eastAsia="zh-CN"/>
              </w:rPr>
              <w:t>识别出</w:t>
            </w:r>
            <w:r w:rsidR="00C22000">
              <w:rPr>
                <w:rFonts w:hint="eastAsia"/>
                <w:lang w:eastAsia="zh-CN"/>
              </w:rPr>
              <w:t>弱点和可能的改进措施</w:t>
            </w:r>
          </w:p>
        </w:tc>
        <w:tc>
          <w:tcPr>
            <w:tcW w:w="4820" w:type="dxa"/>
            <w:tcBorders>
              <w:top w:val="single" w:sz="6" w:space="0" w:color="auto"/>
              <w:bottom w:val="single" w:sz="6" w:space="0" w:color="auto"/>
              <w:right w:val="single" w:sz="6" w:space="0" w:color="auto"/>
            </w:tcBorders>
          </w:tcPr>
          <w:p w:rsidR="00524756" w:rsidRDefault="00607BC8" w:rsidP="00524756">
            <w:pPr>
              <w:pStyle w:val="TableText0"/>
              <w:framePr w:hSpace="181" w:wrap="notBeside" w:vAnchor="text" w:hAnchor="text" w:xAlign="center" w:y="1"/>
              <w:jc w:val="left"/>
            </w:pPr>
            <w:r>
              <w:rPr>
                <w:rFonts w:hint="eastAsia"/>
                <w:lang w:eastAsia="zh-CN"/>
              </w:rPr>
              <w:t>某种属性的严格素材</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CB7164" w:rsidP="00524756">
            <w:pPr>
              <w:pStyle w:val="TableText0"/>
              <w:framePr w:hSpace="181" w:wrap="notBeside" w:vAnchor="text" w:hAnchor="text" w:xAlign="center" w:y="1"/>
              <w:jc w:val="left"/>
              <w:rPr>
                <w:lang w:eastAsia="zh-CN"/>
              </w:rPr>
            </w:pPr>
            <w:r>
              <w:rPr>
                <w:rFonts w:hint="eastAsia"/>
                <w:lang w:eastAsia="zh-CN"/>
              </w:rPr>
              <w:t>识别出影响系统出现可见变化的因素</w:t>
            </w:r>
          </w:p>
        </w:tc>
        <w:tc>
          <w:tcPr>
            <w:tcW w:w="4820" w:type="dxa"/>
            <w:tcBorders>
              <w:top w:val="single" w:sz="6" w:space="0" w:color="auto"/>
              <w:bottom w:val="single" w:sz="6" w:space="0" w:color="auto"/>
              <w:right w:val="single" w:sz="6" w:space="0" w:color="auto"/>
            </w:tcBorders>
          </w:tcPr>
          <w:p w:rsidR="00524756" w:rsidRDefault="00607BC8" w:rsidP="00524756">
            <w:pPr>
              <w:pStyle w:val="TableText0"/>
              <w:framePr w:hSpace="181" w:wrap="notBeside" w:vAnchor="text" w:hAnchor="text" w:xAlign="center" w:y="1"/>
              <w:jc w:val="left"/>
              <w:rPr>
                <w:lang w:eastAsia="zh-CN"/>
              </w:rPr>
            </w:pPr>
            <w:r>
              <w:rPr>
                <w:rFonts w:hint="eastAsia"/>
                <w:lang w:eastAsia="zh-CN"/>
              </w:rPr>
              <w:t>范围广泛、内容丰富的素材</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CB7164" w:rsidP="00524756">
            <w:pPr>
              <w:pStyle w:val="TableText0"/>
              <w:framePr w:hSpace="181" w:wrap="notBeside" w:vAnchor="text" w:hAnchor="text" w:xAlign="center" w:y="1"/>
              <w:jc w:val="left"/>
            </w:pPr>
            <w:r>
              <w:rPr>
                <w:rFonts w:hint="eastAsia"/>
                <w:lang w:val="en-US" w:eastAsia="zh-CN"/>
              </w:rPr>
              <w:t>不同标准之间的转换</w:t>
            </w:r>
          </w:p>
        </w:tc>
        <w:tc>
          <w:tcPr>
            <w:tcW w:w="4820" w:type="dxa"/>
            <w:tcBorders>
              <w:top w:val="single" w:sz="6" w:space="0" w:color="auto"/>
              <w:bottom w:val="single" w:sz="6" w:space="0" w:color="auto"/>
              <w:right w:val="single" w:sz="6" w:space="0" w:color="auto"/>
            </w:tcBorders>
          </w:tcPr>
          <w:p w:rsidR="00524756" w:rsidRDefault="00D24B61" w:rsidP="008C187A">
            <w:pPr>
              <w:pStyle w:val="TableText0"/>
              <w:framePr w:hSpace="181" w:wrap="notBeside" w:vAnchor="text" w:hAnchor="text" w:xAlign="center" w:y="1"/>
              <w:jc w:val="left"/>
              <w:rPr>
                <w:lang w:eastAsia="zh-CN"/>
              </w:rPr>
            </w:pPr>
            <w:r>
              <w:rPr>
                <w:rFonts w:hint="eastAsia"/>
                <w:lang w:eastAsia="zh-CN"/>
              </w:rPr>
              <w:t>对于不同之处</w:t>
            </w:r>
            <w:r w:rsidR="008C187A">
              <w:rPr>
                <w:rFonts w:hint="eastAsia"/>
                <w:lang w:eastAsia="zh-CN"/>
              </w:rPr>
              <w:t>（</w:t>
            </w:r>
            <w:r>
              <w:rPr>
                <w:rFonts w:hint="eastAsia"/>
                <w:lang w:eastAsia="zh-CN"/>
              </w:rPr>
              <w:t>例如场频</w:t>
            </w:r>
            <w:r w:rsidR="008C187A">
              <w:rPr>
                <w:rFonts w:hint="eastAsia"/>
                <w:lang w:eastAsia="zh-CN"/>
              </w:rPr>
              <w:t>）</w:t>
            </w:r>
            <w:r>
              <w:rPr>
                <w:rFonts w:hint="eastAsia"/>
                <w:lang w:eastAsia="zh-CN"/>
              </w:rPr>
              <w:t>来说严格的素材</w:t>
            </w:r>
          </w:p>
        </w:tc>
      </w:tr>
      <w:tr w:rsidR="00524756">
        <w:tblPrEx>
          <w:tblBorders>
            <w:top w:val="single" w:sz="6" w:space="0" w:color="auto"/>
          </w:tblBorders>
        </w:tblPrEx>
        <w:trPr>
          <w:cantSplit/>
          <w:jc w:val="center"/>
        </w:trPr>
        <w:tc>
          <w:tcPr>
            <w:tcW w:w="9640" w:type="dxa"/>
            <w:gridSpan w:val="2"/>
          </w:tcPr>
          <w:p w:rsidR="00524756" w:rsidRDefault="00524756" w:rsidP="00524756">
            <w:pPr>
              <w:pStyle w:val="TableLegend0"/>
              <w:framePr w:hSpace="181" w:wrap="notBeside" w:vAnchor="text" w:hAnchor="text" w:xAlign="center" w:y="1"/>
              <w:tabs>
                <w:tab w:val="clear" w:pos="794"/>
                <w:tab w:val="clear" w:pos="1191"/>
                <w:tab w:val="clear" w:pos="1588"/>
                <w:tab w:val="clear" w:pos="1985"/>
                <w:tab w:val="left" w:pos="284"/>
              </w:tabs>
              <w:ind w:left="199" w:hanging="284"/>
              <w:rPr>
                <w:lang w:eastAsia="zh-CN"/>
              </w:rPr>
            </w:pPr>
            <w:r>
              <w:rPr>
                <w:lang w:eastAsia="zh-CN"/>
              </w:rPr>
              <w:t>*</w:t>
            </w:r>
            <w:r>
              <w:rPr>
                <w:lang w:eastAsia="zh-CN"/>
              </w:rPr>
              <w:tab/>
            </w:r>
            <w:r w:rsidR="00F2169D">
              <w:rPr>
                <w:rFonts w:hint="eastAsia"/>
                <w:lang w:eastAsia="zh-CN"/>
              </w:rPr>
              <w:t>可以认为，所有测试素材都可能是电视节目内容的一部分。关于选择测试素材的其他导则，见附件</w:t>
            </w:r>
            <w:r w:rsidR="00F2169D">
              <w:rPr>
                <w:rFonts w:hint="eastAsia"/>
                <w:lang w:eastAsia="zh-CN"/>
              </w:rPr>
              <w:t>1</w:t>
            </w:r>
            <w:r w:rsidR="00F2169D">
              <w:rPr>
                <w:rFonts w:hint="eastAsia"/>
                <w:lang w:eastAsia="zh-CN"/>
              </w:rPr>
              <w:t>的附录</w:t>
            </w:r>
            <w:r w:rsidR="00F2169D">
              <w:rPr>
                <w:rFonts w:hint="eastAsia"/>
                <w:lang w:eastAsia="zh-CN"/>
              </w:rPr>
              <w:t>1</w:t>
            </w:r>
            <w:r w:rsidR="00F2169D">
              <w:rPr>
                <w:rFonts w:hint="eastAsia"/>
                <w:lang w:eastAsia="zh-CN"/>
              </w:rPr>
              <w:t>和附录</w:t>
            </w:r>
            <w:r w:rsidR="00F2169D">
              <w:rPr>
                <w:rFonts w:hint="eastAsia"/>
                <w:lang w:eastAsia="zh-CN"/>
              </w:rPr>
              <w:t>2</w:t>
            </w:r>
            <w:r w:rsidR="00F2169D">
              <w:rPr>
                <w:rFonts w:hint="eastAsia"/>
                <w:lang w:eastAsia="zh-CN"/>
              </w:rPr>
              <w:t>。</w:t>
            </w:r>
          </w:p>
        </w:tc>
      </w:tr>
    </w:tbl>
    <w:p w:rsidR="00524756" w:rsidRPr="00AE0459" w:rsidRDefault="00524756" w:rsidP="00524756">
      <w:pPr>
        <w:rPr>
          <w:lang w:val="en-GB" w:eastAsia="zh-CN"/>
        </w:rPr>
      </w:pPr>
    </w:p>
    <w:p w:rsidR="00524756" w:rsidRDefault="00015CB2" w:rsidP="003955F6">
      <w:pPr>
        <w:ind w:firstLineChars="200" w:firstLine="480"/>
        <w:rPr>
          <w:lang w:val="en-US" w:eastAsia="zh-CN"/>
        </w:rPr>
      </w:pPr>
      <w:r>
        <w:rPr>
          <w:rFonts w:hint="eastAsia"/>
          <w:lang w:val="en-GB" w:eastAsia="zh-CN"/>
        </w:rPr>
        <w:t>某些参数可能会对大多数图像和序列引起相似的损伤等级。</w:t>
      </w:r>
      <w:r>
        <w:rPr>
          <w:rFonts w:hint="eastAsia"/>
          <w:lang w:val="en-US" w:eastAsia="zh-CN"/>
        </w:rPr>
        <w:t>在这些情况下，以非常少的图像或序列</w:t>
      </w:r>
      <w:r w:rsidR="003955F6">
        <w:rPr>
          <w:rFonts w:hint="eastAsia"/>
          <w:lang w:val="en-US" w:eastAsia="zh-CN"/>
        </w:rPr>
        <w:t>（</w:t>
      </w:r>
      <w:r>
        <w:rPr>
          <w:rFonts w:hint="eastAsia"/>
          <w:lang w:val="en-US" w:eastAsia="zh-CN"/>
        </w:rPr>
        <w:t>例如</w:t>
      </w:r>
      <w:r>
        <w:rPr>
          <w:rFonts w:hint="eastAsia"/>
          <w:lang w:val="en-US" w:eastAsia="zh-CN"/>
        </w:rPr>
        <w:t>2</w:t>
      </w:r>
      <w:r>
        <w:rPr>
          <w:rFonts w:hint="eastAsia"/>
          <w:lang w:val="en-US" w:eastAsia="zh-CN"/>
        </w:rPr>
        <w:t>个</w:t>
      </w:r>
      <w:r w:rsidR="003955F6">
        <w:rPr>
          <w:rFonts w:hint="eastAsia"/>
          <w:lang w:val="en-US" w:eastAsia="zh-CN"/>
        </w:rPr>
        <w:t>）</w:t>
      </w:r>
      <w:r>
        <w:rPr>
          <w:rFonts w:hint="eastAsia"/>
          <w:lang w:val="en-US" w:eastAsia="zh-CN"/>
        </w:rPr>
        <w:t>所得到的结果仍然可能提供一种有意义的</w:t>
      </w:r>
      <w:r w:rsidR="003B3197">
        <w:rPr>
          <w:rFonts w:hint="eastAsia"/>
          <w:lang w:val="en-US" w:eastAsia="zh-CN"/>
        </w:rPr>
        <w:t>评价</w:t>
      </w:r>
      <w:r>
        <w:rPr>
          <w:rFonts w:hint="eastAsia"/>
          <w:lang w:val="en-US" w:eastAsia="zh-CN"/>
        </w:rPr>
        <w:t>。</w:t>
      </w:r>
    </w:p>
    <w:p w:rsidR="00524756" w:rsidRDefault="00015CB2" w:rsidP="00015CB2">
      <w:pPr>
        <w:ind w:firstLineChars="200" w:firstLine="480"/>
        <w:rPr>
          <w:lang w:val="en-US" w:eastAsia="zh-CN"/>
        </w:rPr>
      </w:pPr>
      <w:r>
        <w:rPr>
          <w:rFonts w:hint="eastAsia"/>
          <w:lang w:val="en-US" w:eastAsia="zh-CN"/>
        </w:rPr>
        <w:t>但是，新系统常常</w:t>
      </w:r>
      <w:r w:rsidR="00707E86">
        <w:rPr>
          <w:rFonts w:hint="eastAsia"/>
          <w:lang w:val="en-US" w:eastAsia="zh-CN"/>
        </w:rPr>
        <w:t>会产生某种在很大程度上取决于场景内容或序列内容的影响。在这种</w:t>
      </w:r>
      <w:r w:rsidR="00DC61DE">
        <w:rPr>
          <w:rFonts w:hint="eastAsia"/>
          <w:lang w:val="en-US" w:eastAsia="zh-CN"/>
        </w:rPr>
        <w:t>情况下，对于整个节目时间而言，</w:t>
      </w:r>
      <w:r w:rsidR="00FC42AF">
        <w:rPr>
          <w:rFonts w:hint="eastAsia"/>
          <w:lang w:val="en-US" w:eastAsia="zh-CN"/>
        </w:rPr>
        <w:t>将存在一种损伤概率</w:t>
      </w:r>
      <w:r w:rsidR="007D6E34">
        <w:rPr>
          <w:rFonts w:hint="eastAsia"/>
          <w:lang w:val="en-US" w:eastAsia="zh-CN"/>
        </w:rPr>
        <w:t>的统计分布</w:t>
      </w:r>
      <w:r w:rsidR="00FC42AF">
        <w:rPr>
          <w:rFonts w:hint="eastAsia"/>
          <w:lang w:val="en-US" w:eastAsia="zh-CN"/>
        </w:rPr>
        <w:t>和图像内容或序列内容的统计分布。一般情况下，不知道这种分布的形式，必须仔细选择测试素材和整理分析得到的结果。</w:t>
      </w:r>
    </w:p>
    <w:p w:rsidR="00524756" w:rsidRDefault="0004212D" w:rsidP="00FC42AF">
      <w:pPr>
        <w:ind w:firstLineChars="200" w:firstLine="480"/>
        <w:rPr>
          <w:lang w:val="en-US" w:eastAsia="zh-CN"/>
        </w:rPr>
      </w:pPr>
      <w:r>
        <w:rPr>
          <w:rFonts w:hint="eastAsia"/>
          <w:lang w:val="en-US" w:eastAsia="zh-CN"/>
        </w:rPr>
        <w:t>通常，纳入严格</w:t>
      </w:r>
      <w:r w:rsidR="00B43D1E">
        <w:rPr>
          <w:rFonts w:hint="eastAsia"/>
          <w:lang w:val="en-US" w:eastAsia="zh-CN"/>
        </w:rPr>
        <w:t>素材是很重要的，因为在分析结果时</w:t>
      </w:r>
      <w:r w:rsidR="00FC42AF">
        <w:rPr>
          <w:rFonts w:hint="eastAsia"/>
          <w:lang w:val="en-US" w:eastAsia="zh-CN"/>
        </w:rPr>
        <w:t>可能要考虑这种情况</w:t>
      </w:r>
      <w:r w:rsidR="00B43D1E">
        <w:rPr>
          <w:rFonts w:hint="eastAsia"/>
          <w:lang w:val="en-US" w:eastAsia="zh-CN"/>
        </w:rPr>
        <w:t>，而从非</w:t>
      </w:r>
      <w:r>
        <w:rPr>
          <w:rFonts w:hint="eastAsia"/>
          <w:lang w:val="en-US" w:eastAsia="zh-CN"/>
        </w:rPr>
        <w:t>严格</w:t>
      </w:r>
      <w:r w:rsidR="00B43D1E">
        <w:rPr>
          <w:rFonts w:hint="eastAsia"/>
          <w:lang w:val="en-US" w:eastAsia="zh-CN"/>
        </w:rPr>
        <w:t>素材推断结果则是不可能的</w:t>
      </w:r>
      <w:r w:rsidR="00FC42AF">
        <w:rPr>
          <w:rFonts w:hint="eastAsia"/>
          <w:lang w:val="en-US" w:eastAsia="zh-CN"/>
        </w:rPr>
        <w:t>。</w:t>
      </w:r>
      <w:r w:rsidR="00FB0CAC">
        <w:rPr>
          <w:rFonts w:hint="eastAsia"/>
          <w:lang w:val="en-US" w:eastAsia="zh-CN"/>
        </w:rPr>
        <w:t>在场景内容或序列内容影响到结果的情况下，</w:t>
      </w:r>
      <w:r w:rsidR="00707E86">
        <w:rPr>
          <w:rFonts w:hint="eastAsia"/>
          <w:lang w:val="en-US" w:eastAsia="zh-CN"/>
        </w:rPr>
        <w:t>应选择对于受试系统来说是“</w:t>
      </w:r>
      <w:r w:rsidR="001328BA">
        <w:rPr>
          <w:rFonts w:hint="eastAsia"/>
          <w:lang w:val="en-US" w:eastAsia="zh-CN"/>
        </w:rPr>
        <w:t>严格但不过分严格”素材。“但不过分严格</w:t>
      </w:r>
      <w:r w:rsidR="007254D5">
        <w:rPr>
          <w:rFonts w:hint="eastAsia"/>
          <w:lang w:val="en-US" w:eastAsia="zh-CN"/>
        </w:rPr>
        <w:t>”一语</w:t>
      </w:r>
      <w:r w:rsidR="00707E86">
        <w:rPr>
          <w:rFonts w:hint="eastAsia"/>
          <w:lang w:val="en-US" w:eastAsia="zh-CN"/>
        </w:rPr>
        <w:t>指这些图像仍可能形成正常</w:t>
      </w:r>
      <w:r w:rsidR="001328BA">
        <w:rPr>
          <w:rFonts w:hint="eastAsia"/>
          <w:lang w:val="en-US" w:eastAsia="zh-CN"/>
        </w:rPr>
        <w:t>节目</w:t>
      </w:r>
      <w:r w:rsidR="00707E86">
        <w:rPr>
          <w:rFonts w:hint="eastAsia"/>
          <w:lang w:val="en-US" w:eastAsia="zh-CN"/>
        </w:rPr>
        <w:t>时间的一部分。在这种情况下，至少要使用</w:t>
      </w:r>
      <w:r w:rsidR="00707E86">
        <w:rPr>
          <w:rFonts w:hint="eastAsia"/>
          <w:lang w:val="en-US" w:eastAsia="zh-CN"/>
        </w:rPr>
        <w:t>4</w:t>
      </w:r>
      <w:r w:rsidR="00FC70D3">
        <w:rPr>
          <w:rFonts w:hint="eastAsia"/>
          <w:lang w:val="en-US" w:eastAsia="zh-CN"/>
        </w:rPr>
        <w:t>个</w:t>
      </w:r>
      <w:r w:rsidR="00DD1AA7">
        <w:rPr>
          <w:rFonts w:hint="eastAsia"/>
          <w:lang w:val="en-US" w:eastAsia="zh-CN"/>
        </w:rPr>
        <w:t>素材</w:t>
      </w:r>
      <w:r w:rsidR="00707E86">
        <w:rPr>
          <w:rFonts w:hint="eastAsia"/>
          <w:lang w:val="en-US" w:eastAsia="zh-CN"/>
        </w:rPr>
        <w:t>。例如，其中一半肯定是</w:t>
      </w:r>
      <w:r>
        <w:rPr>
          <w:rFonts w:hint="eastAsia"/>
          <w:lang w:val="en-US" w:eastAsia="zh-CN"/>
        </w:rPr>
        <w:t>严格的，另一半是中等严格</w:t>
      </w:r>
      <w:r w:rsidR="00707E86">
        <w:rPr>
          <w:rFonts w:hint="eastAsia"/>
          <w:lang w:val="en-US" w:eastAsia="zh-CN"/>
        </w:rPr>
        <w:t>的。</w:t>
      </w:r>
    </w:p>
    <w:p w:rsidR="00524756" w:rsidRDefault="0028575A" w:rsidP="0028575A">
      <w:pPr>
        <w:ind w:firstLineChars="200" w:firstLine="480"/>
        <w:rPr>
          <w:lang w:val="en-US" w:eastAsia="zh-CN"/>
        </w:rPr>
      </w:pPr>
      <w:r>
        <w:rPr>
          <w:rFonts w:hint="eastAsia"/>
          <w:lang w:val="en-US" w:eastAsia="zh-CN"/>
        </w:rPr>
        <w:t>一些组织已经开发了测试静止图像和序列。将来有望将其纳入到</w:t>
      </w:r>
      <w:r>
        <w:rPr>
          <w:rFonts w:hint="eastAsia"/>
          <w:lang w:val="en-US" w:eastAsia="zh-CN"/>
        </w:rPr>
        <w:t>ITU-R</w:t>
      </w:r>
      <w:r>
        <w:rPr>
          <w:rFonts w:hint="eastAsia"/>
          <w:lang w:val="en-US" w:eastAsia="zh-CN"/>
        </w:rPr>
        <w:t>的框架内。</w:t>
      </w:r>
      <w:r w:rsidR="0025021C">
        <w:rPr>
          <w:lang w:val="en-US" w:eastAsia="zh-CN"/>
        </w:rPr>
        <w:br/>
      </w:r>
      <w:r>
        <w:rPr>
          <w:rFonts w:hint="eastAsia"/>
          <w:lang w:val="en-US" w:eastAsia="zh-CN"/>
        </w:rPr>
        <w:t>ITU-R</w:t>
      </w:r>
      <w:r>
        <w:rPr>
          <w:rFonts w:hint="eastAsia"/>
          <w:lang w:val="en-US" w:eastAsia="zh-CN"/>
        </w:rPr>
        <w:t>建议书中提出了一些具体的图像素材，用于各种应用的</w:t>
      </w:r>
      <w:r w:rsidR="003B3197">
        <w:rPr>
          <w:rFonts w:hint="eastAsia"/>
          <w:lang w:val="en-US" w:eastAsia="zh-CN"/>
        </w:rPr>
        <w:t>评价</w:t>
      </w:r>
      <w:r>
        <w:rPr>
          <w:rFonts w:hint="eastAsia"/>
          <w:lang w:val="en-US" w:eastAsia="zh-CN"/>
        </w:rPr>
        <w:t>。</w:t>
      </w:r>
    </w:p>
    <w:p w:rsidR="00524756" w:rsidRDefault="00B30AE5" w:rsidP="00B30AE5">
      <w:pPr>
        <w:ind w:firstLineChars="200" w:firstLine="480"/>
        <w:rPr>
          <w:lang w:val="en-US" w:eastAsia="zh-CN"/>
        </w:rPr>
      </w:pPr>
      <w:r>
        <w:rPr>
          <w:rFonts w:hint="eastAsia"/>
          <w:lang w:eastAsia="zh-CN"/>
        </w:rPr>
        <w:t>关于选择测试素材的其他见解</w:t>
      </w:r>
      <w:r w:rsidR="004B6351">
        <w:rPr>
          <w:rFonts w:hint="eastAsia"/>
          <w:lang w:eastAsia="zh-CN"/>
        </w:rPr>
        <w:t>在</w:t>
      </w:r>
      <w:r>
        <w:rPr>
          <w:rFonts w:hint="eastAsia"/>
          <w:lang w:eastAsia="zh-CN"/>
        </w:rPr>
        <w:t>附件</w:t>
      </w:r>
      <w:r>
        <w:rPr>
          <w:rFonts w:hint="eastAsia"/>
          <w:lang w:eastAsia="zh-CN"/>
        </w:rPr>
        <w:t>1</w:t>
      </w:r>
      <w:r>
        <w:rPr>
          <w:rFonts w:hint="eastAsia"/>
          <w:lang w:eastAsia="zh-CN"/>
        </w:rPr>
        <w:t>的附录</w:t>
      </w:r>
      <w:r>
        <w:rPr>
          <w:rFonts w:hint="eastAsia"/>
          <w:lang w:eastAsia="zh-CN"/>
        </w:rPr>
        <w:t>1</w:t>
      </w:r>
      <w:r>
        <w:rPr>
          <w:rFonts w:hint="eastAsia"/>
          <w:lang w:eastAsia="zh-CN"/>
        </w:rPr>
        <w:t>和附录</w:t>
      </w:r>
      <w:r>
        <w:rPr>
          <w:rFonts w:hint="eastAsia"/>
          <w:lang w:eastAsia="zh-CN"/>
        </w:rPr>
        <w:t>2</w:t>
      </w:r>
      <w:r w:rsidR="004B6351">
        <w:rPr>
          <w:rFonts w:hint="eastAsia"/>
          <w:lang w:eastAsia="zh-CN"/>
        </w:rPr>
        <w:t>中给出</w:t>
      </w:r>
      <w:r>
        <w:rPr>
          <w:rFonts w:hint="eastAsia"/>
          <w:lang w:eastAsia="zh-CN"/>
        </w:rPr>
        <w:t>。</w:t>
      </w:r>
    </w:p>
    <w:p w:rsidR="00524756" w:rsidRDefault="00524756" w:rsidP="00524756">
      <w:pPr>
        <w:pStyle w:val="Heading2"/>
        <w:rPr>
          <w:lang w:val="en-US" w:eastAsia="zh-CN"/>
        </w:rPr>
      </w:pPr>
      <w:r>
        <w:rPr>
          <w:lang w:val="en-US" w:eastAsia="zh-CN"/>
        </w:rPr>
        <w:t>2.4</w:t>
      </w:r>
      <w:r>
        <w:rPr>
          <w:lang w:val="en-US" w:eastAsia="zh-CN"/>
        </w:rPr>
        <w:tab/>
      </w:r>
      <w:r w:rsidR="001328BA">
        <w:rPr>
          <w:rFonts w:hint="eastAsia"/>
          <w:lang w:val="en-US" w:eastAsia="zh-CN"/>
        </w:rPr>
        <w:t>条件</w:t>
      </w:r>
      <w:r w:rsidR="00A4145D">
        <w:rPr>
          <w:rFonts w:hint="eastAsia"/>
          <w:lang w:val="en-US" w:eastAsia="zh-CN"/>
        </w:rPr>
        <w:t>的</w:t>
      </w:r>
      <w:r w:rsidR="001328BA">
        <w:rPr>
          <w:rFonts w:hint="eastAsia"/>
          <w:lang w:val="en-US" w:eastAsia="zh-CN"/>
        </w:rPr>
        <w:t>范围和</w:t>
      </w:r>
      <w:r w:rsidR="00FA7CB9">
        <w:rPr>
          <w:rFonts w:hint="eastAsia"/>
          <w:lang w:val="en-US" w:eastAsia="zh-CN"/>
        </w:rPr>
        <w:t>锚定</w:t>
      </w:r>
    </w:p>
    <w:p w:rsidR="00524756" w:rsidRDefault="002A73F0" w:rsidP="003955F6">
      <w:pPr>
        <w:ind w:firstLineChars="200" w:firstLine="480"/>
        <w:rPr>
          <w:lang w:val="en-US" w:eastAsia="zh-CN"/>
        </w:rPr>
      </w:pPr>
      <w:r>
        <w:rPr>
          <w:rFonts w:hint="eastAsia"/>
          <w:lang w:val="en-US" w:eastAsia="zh-CN"/>
        </w:rPr>
        <w:t>由于评价方法对可见条件的范</w:t>
      </w:r>
      <w:r w:rsidR="00A4145D">
        <w:rPr>
          <w:rFonts w:hint="eastAsia"/>
          <w:lang w:val="en-US" w:eastAsia="zh-CN"/>
        </w:rPr>
        <w:t>围和分布很敏感，判断阶段应考虑变化因素的整个范围。但可以将此逼近</w:t>
      </w:r>
      <w:r>
        <w:rPr>
          <w:rFonts w:hint="eastAsia"/>
          <w:lang w:val="en-US" w:eastAsia="zh-CN"/>
        </w:rPr>
        <w:t>为一个更为严格的范围，</w:t>
      </w:r>
      <w:r w:rsidR="00405872">
        <w:rPr>
          <w:rFonts w:hint="eastAsia"/>
          <w:lang w:val="en-US" w:eastAsia="zh-CN"/>
        </w:rPr>
        <w:t>与此同时</w:t>
      </w:r>
      <w:r>
        <w:rPr>
          <w:rFonts w:hint="eastAsia"/>
          <w:lang w:val="en-US" w:eastAsia="zh-CN"/>
        </w:rPr>
        <w:t>体现</w:t>
      </w:r>
      <w:r w:rsidR="00751C38">
        <w:rPr>
          <w:rFonts w:hint="eastAsia"/>
          <w:lang w:val="en-US" w:eastAsia="zh-CN"/>
        </w:rPr>
        <w:t>量表</w:t>
      </w:r>
      <w:r>
        <w:rPr>
          <w:rFonts w:hint="eastAsia"/>
          <w:lang w:val="en-US" w:eastAsia="zh-CN"/>
        </w:rPr>
        <w:t>中</w:t>
      </w:r>
      <w:r w:rsidR="00130D98">
        <w:rPr>
          <w:rFonts w:hint="eastAsia"/>
          <w:lang w:val="en-US" w:eastAsia="zh-CN"/>
        </w:rPr>
        <w:t>极值</w:t>
      </w:r>
      <w:r w:rsidR="00405872">
        <w:rPr>
          <w:rFonts w:hint="eastAsia"/>
          <w:lang w:val="en-US" w:eastAsia="zh-CN"/>
        </w:rPr>
        <w:t>处</w:t>
      </w:r>
      <w:r>
        <w:rPr>
          <w:rFonts w:hint="eastAsia"/>
          <w:lang w:val="en-US" w:eastAsia="zh-CN"/>
        </w:rPr>
        <w:t>的某些条件。</w:t>
      </w:r>
      <w:r w:rsidR="00405872">
        <w:rPr>
          <w:rFonts w:hint="eastAsia"/>
          <w:lang w:val="en-US" w:eastAsia="zh-CN"/>
        </w:rPr>
        <w:t>这</w:t>
      </w:r>
      <w:r w:rsidR="00A4145D">
        <w:rPr>
          <w:rFonts w:hint="eastAsia"/>
          <w:lang w:val="en-US" w:eastAsia="zh-CN"/>
        </w:rPr>
        <w:t>些</w:t>
      </w:r>
      <w:r w:rsidR="005A0BEB">
        <w:rPr>
          <w:rFonts w:hint="eastAsia"/>
          <w:lang w:val="en-US" w:eastAsia="zh-CN"/>
        </w:rPr>
        <w:t>极值</w:t>
      </w:r>
      <w:r w:rsidR="004F625B">
        <w:rPr>
          <w:rFonts w:hint="eastAsia"/>
          <w:lang w:val="en-US" w:eastAsia="zh-CN"/>
        </w:rPr>
        <w:t>要么</w:t>
      </w:r>
      <w:r w:rsidR="009949C9">
        <w:rPr>
          <w:rFonts w:hint="eastAsia"/>
          <w:lang w:val="en-US" w:eastAsia="zh-CN"/>
        </w:rPr>
        <w:t>可由</w:t>
      </w:r>
      <w:r w:rsidR="00A4145D">
        <w:rPr>
          <w:rFonts w:hint="eastAsia"/>
          <w:lang w:val="en-US" w:eastAsia="zh-CN"/>
        </w:rPr>
        <w:t>例子来表示</w:t>
      </w:r>
      <w:r w:rsidR="00405872">
        <w:rPr>
          <w:rFonts w:hint="eastAsia"/>
          <w:lang w:val="en-US" w:eastAsia="zh-CN"/>
        </w:rPr>
        <w:t>并</w:t>
      </w:r>
      <w:r w:rsidR="004F625B">
        <w:rPr>
          <w:rFonts w:hint="eastAsia"/>
          <w:lang w:val="en-US" w:eastAsia="zh-CN"/>
        </w:rPr>
        <w:t>被</w:t>
      </w:r>
      <w:r w:rsidR="00405872">
        <w:rPr>
          <w:rFonts w:hint="eastAsia"/>
          <w:lang w:val="en-US" w:eastAsia="zh-CN"/>
        </w:rPr>
        <w:t>确定为最</w:t>
      </w:r>
      <w:r w:rsidR="005A0BEB">
        <w:rPr>
          <w:rFonts w:hint="eastAsia"/>
          <w:lang w:val="en-US" w:eastAsia="zh-CN"/>
        </w:rPr>
        <w:t>大极值</w:t>
      </w:r>
      <w:r w:rsidR="003955F6">
        <w:rPr>
          <w:rFonts w:hint="eastAsia"/>
          <w:lang w:val="en-US" w:eastAsia="zh-CN"/>
        </w:rPr>
        <w:t>（</w:t>
      </w:r>
      <w:r w:rsidR="001328BA">
        <w:rPr>
          <w:rFonts w:hint="eastAsia"/>
          <w:lang w:val="en-US" w:eastAsia="zh-CN"/>
        </w:rPr>
        <w:t>直接</w:t>
      </w:r>
      <w:r w:rsidR="001C0049">
        <w:rPr>
          <w:rFonts w:hint="eastAsia"/>
          <w:lang w:val="en-US" w:eastAsia="zh-CN"/>
        </w:rPr>
        <w:t>锚定</w:t>
      </w:r>
      <w:r w:rsidR="003955F6">
        <w:rPr>
          <w:rFonts w:hint="eastAsia"/>
          <w:lang w:val="en-US" w:eastAsia="zh-CN"/>
        </w:rPr>
        <w:t>）</w:t>
      </w:r>
      <w:r w:rsidR="00A4145D">
        <w:rPr>
          <w:rFonts w:hint="eastAsia"/>
          <w:lang w:val="en-US" w:eastAsia="zh-CN"/>
        </w:rPr>
        <w:t>，</w:t>
      </w:r>
      <w:r w:rsidR="004F625B">
        <w:rPr>
          <w:rFonts w:hint="eastAsia"/>
          <w:lang w:val="en-US" w:eastAsia="zh-CN"/>
        </w:rPr>
        <w:t>要么分布</w:t>
      </w:r>
      <w:r w:rsidR="00405872">
        <w:rPr>
          <w:rFonts w:hint="eastAsia"/>
          <w:lang w:val="en-US" w:eastAsia="zh-CN"/>
        </w:rPr>
        <w:t>在</w:t>
      </w:r>
      <w:r w:rsidR="00D24DB9">
        <w:rPr>
          <w:rFonts w:hint="eastAsia"/>
          <w:lang w:val="en-US" w:eastAsia="zh-CN"/>
        </w:rPr>
        <w:t>整个判断阶段内并</w:t>
      </w:r>
      <w:r w:rsidR="004F625B">
        <w:rPr>
          <w:rFonts w:hint="eastAsia"/>
          <w:lang w:val="en-US" w:eastAsia="zh-CN"/>
        </w:rPr>
        <w:t>被</w:t>
      </w:r>
      <w:r w:rsidR="00405872">
        <w:rPr>
          <w:rFonts w:hint="eastAsia"/>
          <w:lang w:val="en-US" w:eastAsia="zh-CN"/>
        </w:rPr>
        <w:t>确定为非最</w:t>
      </w:r>
      <w:r w:rsidR="005A0BEB">
        <w:rPr>
          <w:rFonts w:hint="eastAsia"/>
          <w:lang w:val="en-US" w:eastAsia="zh-CN"/>
        </w:rPr>
        <w:t>大极值</w:t>
      </w:r>
      <w:r w:rsidR="003955F6">
        <w:rPr>
          <w:rFonts w:hint="eastAsia"/>
          <w:lang w:val="en-US" w:eastAsia="zh-CN"/>
        </w:rPr>
        <w:t>（</w:t>
      </w:r>
      <w:r w:rsidR="001328BA">
        <w:rPr>
          <w:rFonts w:hint="eastAsia"/>
          <w:lang w:val="en-US" w:eastAsia="zh-CN"/>
        </w:rPr>
        <w:t>间接</w:t>
      </w:r>
      <w:r w:rsidR="001C0049">
        <w:rPr>
          <w:rFonts w:hint="eastAsia"/>
          <w:lang w:val="en-US" w:eastAsia="zh-CN"/>
        </w:rPr>
        <w:t>锚定</w:t>
      </w:r>
      <w:r w:rsidR="003955F6">
        <w:rPr>
          <w:rFonts w:hint="eastAsia"/>
          <w:lang w:val="en-US" w:eastAsia="zh-CN"/>
        </w:rPr>
        <w:t>）</w:t>
      </w:r>
      <w:r w:rsidR="00405872">
        <w:rPr>
          <w:rFonts w:hint="eastAsia"/>
          <w:lang w:val="en-US" w:eastAsia="zh-CN"/>
        </w:rPr>
        <w:t>。</w:t>
      </w:r>
    </w:p>
    <w:p w:rsidR="00524756" w:rsidRDefault="00524756" w:rsidP="00524756">
      <w:pPr>
        <w:pStyle w:val="Heading2"/>
        <w:rPr>
          <w:lang w:val="en-US" w:eastAsia="zh-CN"/>
        </w:rPr>
      </w:pPr>
      <w:r>
        <w:rPr>
          <w:lang w:val="en-US" w:eastAsia="zh-CN"/>
        </w:rPr>
        <w:br w:type="page"/>
      </w:r>
      <w:r>
        <w:rPr>
          <w:lang w:val="en-US" w:eastAsia="zh-CN"/>
        </w:rPr>
        <w:lastRenderedPageBreak/>
        <w:t>2.5</w:t>
      </w:r>
      <w:r>
        <w:rPr>
          <w:lang w:val="en-US" w:eastAsia="zh-CN"/>
        </w:rPr>
        <w:tab/>
      </w:r>
      <w:r w:rsidR="00D6461E">
        <w:rPr>
          <w:rFonts w:hint="eastAsia"/>
          <w:lang w:val="en-US" w:eastAsia="zh-CN"/>
        </w:rPr>
        <w:t>观察者</w:t>
      </w:r>
    </w:p>
    <w:p w:rsidR="00AB41A1" w:rsidRDefault="00AB41A1" w:rsidP="003955F6">
      <w:pPr>
        <w:ind w:firstLineChars="200" w:firstLine="480"/>
        <w:rPr>
          <w:lang w:val="en-US" w:eastAsia="zh-CN"/>
        </w:rPr>
      </w:pPr>
      <w:r>
        <w:rPr>
          <w:rFonts w:hint="eastAsia"/>
          <w:lang w:val="en-US" w:eastAsia="zh-CN"/>
        </w:rPr>
        <w:t>根据评估的目标，观察者可能是专家或非专家。专家观察者对测试系统引入的图像具有专长。非专家（“无知”）观察者对测试系统引入的图像不具备专长。无论怎样，不应使观察者直接参与，从而在对所研究的系统的开发中掌握具体面详细的情况。</w:t>
      </w:r>
    </w:p>
    <w:p w:rsidR="00524756" w:rsidRDefault="00B7410F" w:rsidP="007B4696">
      <w:pPr>
        <w:ind w:firstLineChars="200" w:firstLine="480"/>
        <w:rPr>
          <w:lang w:val="en-US" w:eastAsia="zh-CN"/>
        </w:rPr>
      </w:pPr>
      <w:r>
        <w:rPr>
          <w:rFonts w:hint="eastAsia"/>
          <w:lang w:val="en-US" w:eastAsia="zh-CN"/>
        </w:rPr>
        <w:t>在测试阶段开始之前，</w:t>
      </w:r>
      <w:r w:rsidR="005D354F">
        <w:rPr>
          <w:rFonts w:hint="eastAsia"/>
          <w:lang w:val="en-US" w:eastAsia="zh-CN"/>
        </w:rPr>
        <w:t>应对观察者进行筛选，使之对</w:t>
      </w:r>
      <w:r w:rsidR="005D354F">
        <w:rPr>
          <w:lang w:val="en-US" w:eastAsia="zh-CN"/>
        </w:rPr>
        <w:t>Snellen</w:t>
      </w:r>
      <w:r w:rsidR="00C17C02">
        <w:rPr>
          <w:rFonts w:hint="eastAsia"/>
          <w:lang w:val="en-US" w:eastAsia="zh-CN"/>
        </w:rPr>
        <w:t>氏</w:t>
      </w:r>
      <w:r w:rsidR="00C17C02">
        <w:rPr>
          <w:rFonts w:hint="eastAsia"/>
          <w:lang w:val="en-US" w:eastAsia="zh-CN"/>
        </w:rPr>
        <w:t>E</w:t>
      </w:r>
      <w:r w:rsidR="00C17C02">
        <w:rPr>
          <w:rFonts w:hint="eastAsia"/>
          <w:lang w:val="en-US" w:eastAsia="zh-CN"/>
        </w:rPr>
        <w:t>字视力表</w:t>
      </w:r>
      <w:r w:rsidR="005D354F">
        <w:rPr>
          <w:rFonts w:hint="eastAsia"/>
          <w:lang w:val="en-US" w:eastAsia="zh-CN"/>
        </w:rPr>
        <w:t>或</w:t>
      </w:r>
      <w:r w:rsidR="005D354F">
        <w:rPr>
          <w:lang w:val="en-US" w:eastAsia="zh-CN"/>
        </w:rPr>
        <w:t>Landolt</w:t>
      </w:r>
      <w:r w:rsidR="00C17C02">
        <w:rPr>
          <w:rFonts w:hint="eastAsia"/>
          <w:lang w:val="en-US" w:eastAsia="zh-CN"/>
        </w:rPr>
        <w:t>氏</w:t>
      </w:r>
      <w:r w:rsidR="00C17C02">
        <w:rPr>
          <w:rFonts w:hint="eastAsia"/>
          <w:lang w:val="en-US" w:eastAsia="zh-CN"/>
        </w:rPr>
        <w:t>C</w:t>
      </w:r>
      <w:r w:rsidR="00C17C02">
        <w:rPr>
          <w:rFonts w:hint="eastAsia"/>
          <w:lang w:val="en-US" w:eastAsia="zh-CN"/>
        </w:rPr>
        <w:t>字视力</w:t>
      </w:r>
      <w:r w:rsidR="005D354F">
        <w:rPr>
          <w:rFonts w:hint="eastAsia"/>
          <w:lang w:val="en-US" w:eastAsia="zh-CN"/>
        </w:rPr>
        <w:t>表</w:t>
      </w:r>
      <w:r w:rsidR="00EA4AEB">
        <w:rPr>
          <w:rFonts w:hint="eastAsia"/>
          <w:lang w:val="en-US" w:eastAsia="zh-CN"/>
        </w:rPr>
        <w:t>具</w:t>
      </w:r>
      <w:r w:rsidR="005D354F">
        <w:rPr>
          <w:rFonts w:hint="eastAsia"/>
          <w:lang w:val="en-US" w:eastAsia="zh-CN"/>
        </w:rPr>
        <w:t>有</w:t>
      </w:r>
      <w:r w:rsidR="003955F6">
        <w:rPr>
          <w:rFonts w:hint="eastAsia"/>
          <w:lang w:val="en-US" w:eastAsia="zh-CN"/>
        </w:rPr>
        <w:t>（</w:t>
      </w:r>
      <w:r w:rsidR="005D354F">
        <w:rPr>
          <w:rFonts w:hint="eastAsia"/>
          <w:lang w:val="en-US" w:eastAsia="zh-CN"/>
        </w:rPr>
        <w:t>校正至</w:t>
      </w:r>
      <w:r w:rsidR="003955F6">
        <w:rPr>
          <w:rFonts w:hint="eastAsia"/>
          <w:lang w:val="en-US" w:eastAsia="zh-CN"/>
        </w:rPr>
        <w:t>）</w:t>
      </w:r>
      <w:r w:rsidR="00AD5E9F">
        <w:rPr>
          <w:rFonts w:hint="eastAsia"/>
          <w:lang w:val="en-US" w:eastAsia="zh-CN"/>
        </w:rPr>
        <w:t>正常的视敏</w:t>
      </w:r>
      <w:r w:rsidR="005D354F">
        <w:rPr>
          <w:rFonts w:hint="eastAsia"/>
          <w:lang w:val="en-US" w:eastAsia="zh-CN"/>
        </w:rPr>
        <w:t>度，</w:t>
      </w:r>
      <w:r w:rsidR="00EA4AEB">
        <w:rPr>
          <w:rFonts w:hint="eastAsia"/>
          <w:lang w:val="en-US" w:eastAsia="zh-CN"/>
        </w:rPr>
        <w:t>并采用专门选定的表</w:t>
      </w:r>
      <w:r w:rsidR="003955F6">
        <w:rPr>
          <w:rFonts w:hint="eastAsia"/>
          <w:lang w:val="en-US" w:eastAsia="zh-CN"/>
        </w:rPr>
        <w:t>（</w:t>
      </w:r>
      <w:r w:rsidR="00EA4AEB">
        <w:rPr>
          <w:rFonts w:hint="eastAsia"/>
          <w:lang w:val="en-US" w:eastAsia="zh-CN"/>
        </w:rPr>
        <w:t>例如</w:t>
      </w:r>
      <w:r w:rsidR="00A91BDD">
        <w:rPr>
          <w:rFonts w:hint="eastAsia"/>
          <w:lang w:val="en-US" w:eastAsia="zh-CN"/>
        </w:rPr>
        <w:t>石原氏</w:t>
      </w:r>
      <w:r w:rsidR="00FB24F2">
        <w:rPr>
          <w:rFonts w:hint="eastAsia"/>
          <w:lang w:val="en-US" w:eastAsia="zh-CN"/>
        </w:rPr>
        <w:t>色盲</w:t>
      </w:r>
      <w:r w:rsidR="00A91BDD">
        <w:rPr>
          <w:rFonts w:hint="eastAsia"/>
          <w:lang w:val="en-US" w:eastAsia="zh-CN"/>
        </w:rPr>
        <w:t>检</w:t>
      </w:r>
      <w:r w:rsidR="00FB24F2">
        <w:rPr>
          <w:rFonts w:hint="eastAsia"/>
          <w:lang w:val="en-US" w:eastAsia="zh-CN"/>
        </w:rPr>
        <w:t>查</w:t>
      </w:r>
      <w:r w:rsidR="00EA4AEB">
        <w:rPr>
          <w:rFonts w:hint="eastAsia"/>
          <w:lang w:val="en-US" w:eastAsia="zh-CN"/>
        </w:rPr>
        <w:t>表</w:t>
      </w:r>
      <w:r w:rsidR="003955F6">
        <w:rPr>
          <w:rFonts w:hint="eastAsia"/>
          <w:lang w:val="en-US" w:eastAsia="zh-CN"/>
        </w:rPr>
        <w:t>）</w:t>
      </w:r>
      <w:r w:rsidR="00EA4AEB">
        <w:rPr>
          <w:rFonts w:hint="eastAsia"/>
          <w:lang w:val="en-US" w:eastAsia="zh-CN"/>
        </w:rPr>
        <w:t>使之具有</w:t>
      </w:r>
      <w:r w:rsidR="003955F6">
        <w:rPr>
          <w:rFonts w:hint="eastAsia"/>
          <w:lang w:val="en-US" w:eastAsia="zh-CN"/>
        </w:rPr>
        <w:t>（</w:t>
      </w:r>
      <w:r w:rsidR="00EA4AEB">
        <w:rPr>
          <w:rFonts w:hint="eastAsia"/>
          <w:lang w:val="en-US" w:eastAsia="zh-CN"/>
        </w:rPr>
        <w:t>校正至</w:t>
      </w:r>
      <w:r w:rsidR="003955F6">
        <w:rPr>
          <w:rFonts w:hint="eastAsia"/>
          <w:lang w:val="en-US" w:eastAsia="zh-CN"/>
        </w:rPr>
        <w:t>）</w:t>
      </w:r>
      <w:r w:rsidR="00EA4AEB">
        <w:rPr>
          <w:rFonts w:hint="eastAsia"/>
          <w:lang w:val="en-US" w:eastAsia="zh-CN"/>
        </w:rPr>
        <w:t>正常的彩</w:t>
      </w:r>
      <w:r w:rsidR="009D12A9">
        <w:rPr>
          <w:rFonts w:hint="eastAsia"/>
          <w:lang w:val="en-US" w:eastAsia="zh-CN"/>
        </w:rPr>
        <w:t>色视觉</w:t>
      </w:r>
      <w:r w:rsidR="00EA4AEB">
        <w:rPr>
          <w:rFonts w:hint="eastAsia"/>
          <w:lang w:val="en-US" w:eastAsia="zh-CN"/>
        </w:rPr>
        <w:t>。</w:t>
      </w:r>
      <w:r w:rsidR="007B4696">
        <w:rPr>
          <w:rFonts w:hint="eastAsia"/>
          <w:lang w:val="en-US" w:eastAsia="zh-CN"/>
        </w:rPr>
        <w:t>应使用至少</w:t>
      </w:r>
      <w:r w:rsidR="007B4696">
        <w:rPr>
          <w:rFonts w:hint="eastAsia"/>
          <w:lang w:val="en-US" w:eastAsia="zh-CN"/>
        </w:rPr>
        <w:t>15</w:t>
      </w:r>
      <w:r w:rsidR="007B4696">
        <w:rPr>
          <w:rFonts w:hint="eastAsia"/>
          <w:lang w:val="en-US" w:eastAsia="zh-CN"/>
        </w:rPr>
        <w:t>位观察者。</w:t>
      </w:r>
      <w:r w:rsidR="008476D6">
        <w:rPr>
          <w:rFonts w:hint="eastAsia"/>
          <w:lang w:val="en-US" w:eastAsia="zh-CN"/>
        </w:rPr>
        <w:t>所需评价者的数目取决于所用测试程序的</w:t>
      </w:r>
      <w:r w:rsidR="005F45D3">
        <w:rPr>
          <w:rFonts w:hint="eastAsia"/>
          <w:lang w:val="en-US" w:eastAsia="zh-CN"/>
        </w:rPr>
        <w:t>感受性</w:t>
      </w:r>
      <w:r w:rsidR="008476D6">
        <w:rPr>
          <w:rFonts w:hint="eastAsia"/>
          <w:lang w:val="en-US" w:eastAsia="zh-CN"/>
        </w:rPr>
        <w:t>和</w:t>
      </w:r>
      <w:r w:rsidR="005F45D3">
        <w:rPr>
          <w:rFonts w:hint="eastAsia"/>
          <w:lang w:val="en-US" w:eastAsia="zh-CN"/>
        </w:rPr>
        <w:t>信度</w:t>
      </w:r>
      <w:r w:rsidR="008476D6">
        <w:rPr>
          <w:rFonts w:hint="eastAsia"/>
          <w:lang w:val="en-US" w:eastAsia="zh-CN"/>
        </w:rPr>
        <w:t>，并取决于</w:t>
      </w:r>
      <w:r w:rsidR="00D30FCD">
        <w:rPr>
          <w:rFonts w:hint="eastAsia"/>
          <w:lang w:val="en-US" w:eastAsia="zh-CN"/>
        </w:rPr>
        <w:t>所</w:t>
      </w:r>
      <w:r w:rsidR="00E6478C">
        <w:rPr>
          <w:rFonts w:hint="eastAsia"/>
          <w:lang w:val="en-US" w:eastAsia="zh-CN"/>
        </w:rPr>
        <w:t>评估的影响</w:t>
      </w:r>
      <w:r w:rsidR="00D30FCD">
        <w:rPr>
          <w:rFonts w:hint="eastAsia"/>
          <w:lang w:val="en-US" w:eastAsia="zh-CN"/>
        </w:rPr>
        <w:t>的预期</w:t>
      </w:r>
      <w:r w:rsidR="00E6478C">
        <w:rPr>
          <w:rFonts w:hint="eastAsia"/>
          <w:lang w:val="en-US" w:eastAsia="zh-CN"/>
        </w:rPr>
        <w:t>范围</w:t>
      </w:r>
      <w:r w:rsidR="00D30FCD">
        <w:rPr>
          <w:rFonts w:hint="eastAsia"/>
          <w:lang w:val="en-US" w:eastAsia="zh-CN"/>
        </w:rPr>
        <w:t>。</w:t>
      </w:r>
      <w:r w:rsidR="007B4696">
        <w:rPr>
          <w:rFonts w:hint="eastAsia"/>
          <w:lang w:val="en-US" w:eastAsia="zh-CN"/>
        </w:rPr>
        <w:t>对于在一定范围内开展的探索性研究，可使用少于</w:t>
      </w:r>
      <w:r w:rsidR="007B4696">
        <w:rPr>
          <w:rFonts w:hint="eastAsia"/>
          <w:lang w:val="en-US" w:eastAsia="zh-CN"/>
        </w:rPr>
        <w:t>15</w:t>
      </w:r>
      <w:r w:rsidR="007B4696">
        <w:rPr>
          <w:rFonts w:hint="eastAsia"/>
          <w:lang w:val="en-US" w:eastAsia="zh-CN"/>
        </w:rPr>
        <w:t>位的观察者。在这种情况下，应将研究确定为“非正式”性质。观察者评价电视图像质量的专业化知识应体现在报告中。</w:t>
      </w:r>
    </w:p>
    <w:p w:rsidR="00524756" w:rsidRDefault="00594631" w:rsidP="00594631">
      <w:pPr>
        <w:ind w:firstLineChars="200" w:firstLine="480"/>
        <w:rPr>
          <w:lang w:val="en-US" w:eastAsia="zh-CN"/>
        </w:rPr>
      </w:pPr>
      <w:r>
        <w:rPr>
          <w:rFonts w:hint="eastAsia"/>
          <w:lang w:val="en-US" w:eastAsia="zh-CN"/>
        </w:rPr>
        <w:t>对不同实验室得出的结果之间的一致性的研究表明，不同实验室得出的结果之间可以存在系统性差别。在为提高某项</w:t>
      </w:r>
      <w:r w:rsidR="00C86038">
        <w:rPr>
          <w:rFonts w:hint="eastAsia"/>
          <w:lang w:val="en-US" w:eastAsia="zh-CN"/>
        </w:rPr>
        <w:t>实验</w:t>
      </w:r>
      <w:r>
        <w:rPr>
          <w:rFonts w:hint="eastAsia"/>
          <w:lang w:val="en-US" w:eastAsia="zh-CN"/>
        </w:rPr>
        <w:t>的</w:t>
      </w:r>
      <w:r w:rsidR="005F45D3">
        <w:rPr>
          <w:rFonts w:hint="eastAsia"/>
          <w:lang w:val="en-US" w:eastAsia="zh-CN"/>
        </w:rPr>
        <w:t>感受性</w:t>
      </w:r>
      <w:r>
        <w:rPr>
          <w:rFonts w:hint="eastAsia"/>
          <w:lang w:val="en-US" w:eastAsia="zh-CN"/>
        </w:rPr>
        <w:t>和</w:t>
      </w:r>
      <w:r w:rsidR="005F45D3">
        <w:rPr>
          <w:rFonts w:hint="eastAsia"/>
          <w:lang w:val="en-US" w:eastAsia="zh-CN"/>
        </w:rPr>
        <w:t>信度</w:t>
      </w:r>
      <w:r>
        <w:rPr>
          <w:rFonts w:hint="eastAsia"/>
          <w:lang w:val="en-US" w:eastAsia="zh-CN"/>
        </w:rPr>
        <w:t>而综合若干不同实验室的结果时，这种差别将显得尤为重要。</w:t>
      </w:r>
    </w:p>
    <w:p w:rsidR="00524756" w:rsidRDefault="00594631" w:rsidP="00AB41A1">
      <w:pPr>
        <w:ind w:firstLineChars="200" w:firstLine="480"/>
        <w:rPr>
          <w:lang w:val="en-US" w:eastAsia="zh-CN"/>
        </w:rPr>
      </w:pPr>
      <w:r>
        <w:rPr>
          <w:rFonts w:hint="eastAsia"/>
          <w:lang w:val="en-US" w:eastAsia="zh-CN"/>
        </w:rPr>
        <w:t>对不同实验室之间的这种差别有一种可能的解释，也就是不同的评价者小组之间可能存在不同的熟练程度。</w:t>
      </w:r>
      <w:r w:rsidR="00B961BA">
        <w:rPr>
          <w:rFonts w:hint="eastAsia"/>
          <w:lang w:val="en-US" w:eastAsia="zh-CN"/>
        </w:rPr>
        <w:t>必须进一步探索，以</w:t>
      </w:r>
      <w:r>
        <w:rPr>
          <w:rFonts w:hint="eastAsia"/>
          <w:lang w:val="en-US" w:eastAsia="zh-CN"/>
        </w:rPr>
        <w:t>评价这一假设的有效性，</w:t>
      </w:r>
      <w:r w:rsidR="00B961BA">
        <w:rPr>
          <w:rFonts w:hint="eastAsia"/>
          <w:lang w:val="en-US" w:eastAsia="zh-CN"/>
        </w:rPr>
        <w:t>并在得证的情况下对这一因素引起的变化进行量化。但在过渡期间，</w:t>
      </w:r>
      <w:r w:rsidR="00C86038">
        <w:rPr>
          <w:rFonts w:hint="eastAsia"/>
          <w:lang w:val="en-US" w:eastAsia="zh-CN"/>
        </w:rPr>
        <w:t>实验</w:t>
      </w:r>
      <w:r w:rsidR="00B961BA">
        <w:rPr>
          <w:rFonts w:hint="eastAsia"/>
          <w:lang w:val="en-US" w:eastAsia="zh-CN"/>
        </w:rPr>
        <w:t>者应纳入尽可能详细的</w:t>
      </w:r>
      <w:r w:rsidR="0054117C">
        <w:rPr>
          <w:rFonts w:hint="eastAsia"/>
          <w:lang w:val="en-US" w:eastAsia="zh-CN"/>
        </w:rPr>
        <w:t>评价人员的特点</w:t>
      </w:r>
      <w:r w:rsidR="00CD4134">
        <w:rPr>
          <w:rFonts w:hint="eastAsia"/>
          <w:lang w:val="en-US" w:eastAsia="zh-CN"/>
        </w:rPr>
        <w:t>，以促进</w:t>
      </w:r>
      <w:r w:rsidR="00B961BA">
        <w:rPr>
          <w:rFonts w:hint="eastAsia"/>
          <w:lang w:val="en-US" w:eastAsia="zh-CN"/>
        </w:rPr>
        <w:t>对这一因素的进一步研究。</w:t>
      </w:r>
      <w:r w:rsidR="00046ADC">
        <w:rPr>
          <w:rFonts w:hint="eastAsia"/>
          <w:lang w:val="en-US" w:eastAsia="zh-CN"/>
        </w:rPr>
        <w:t>建议提供的数据包括：</w:t>
      </w:r>
      <w:r w:rsidR="00660BBD">
        <w:rPr>
          <w:rFonts w:hint="eastAsia"/>
          <w:lang w:val="en-US" w:eastAsia="zh-CN"/>
        </w:rPr>
        <w:t>职业类别</w:t>
      </w:r>
      <w:r w:rsidR="003955F6">
        <w:rPr>
          <w:rFonts w:hint="eastAsia"/>
          <w:lang w:val="en-US" w:eastAsia="zh-CN"/>
        </w:rPr>
        <w:t>（</w:t>
      </w:r>
      <w:r w:rsidR="00660BBD">
        <w:rPr>
          <w:rFonts w:hint="eastAsia"/>
          <w:lang w:val="en-US" w:eastAsia="zh-CN"/>
        </w:rPr>
        <w:t>例如广播机构雇员、大学生、办公室工作人员等</w:t>
      </w:r>
      <w:r w:rsidR="003955F6">
        <w:rPr>
          <w:rFonts w:hint="eastAsia"/>
          <w:lang w:val="en-US" w:eastAsia="zh-CN"/>
        </w:rPr>
        <w:t>）</w:t>
      </w:r>
      <w:r w:rsidR="00660BBD">
        <w:rPr>
          <w:rFonts w:hint="eastAsia"/>
          <w:lang w:val="en-US" w:eastAsia="zh-CN"/>
        </w:rPr>
        <w:t>，性别和年龄范围。</w:t>
      </w:r>
    </w:p>
    <w:p w:rsidR="00524756" w:rsidRDefault="00524756" w:rsidP="00524756">
      <w:pPr>
        <w:pStyle w:val="Heading2"/>
        <w:spacing w:before="360"/>
        <w:rPr>
          <w:lang w:val="en-US" w:eastAsia="zh-CN"/>
        </w:rPr>
      </w:pPr>
      <w:r>
        <w:rPr>
          <w:lang w:val="en-US" w:eastAsia="zh-CN"/>
        </w:rPr>
        <w:t>2.6</w:t>
      </w:r>
      <w:r>
        <w:rPr>
          <w:lang w:val="en-US" w:eastAsia="zh-CN"/>
        </w:rPr>
        <w:tab/>
      </w:r>
      <w:r w:rsidR="0063519F">
        <w:rPr>
          <w:rFonts w:hint="eastAsia"/>
          <w:lang w:val="en-US" w:eastAsia="zh-CN"/>
        </w:rPr>
        <w:t>评价须知</w:t>
      </w:r>
    </w:p>
    <w:p w:rsidR="00524756" w:rsidRDefault="0063519F" w:rsidP="0063519F">
      <w:pPr>
        <w:ind w:firstLineChars="200" w:firstLine="480"/>
        <w:rPr>
          <w:lang w:val="en-US" w:eastAsia="zh-CN"/>
        </w:rPr>
      </w:pPr>
      <w:r>
        <w:rPr>
          <w:rFonts w:hint="eastAsia"/>
          <w:lang w:val="en-US" w:eastAsia="zh-CN"/>
        </w:rPr>
        <w:t>应向评价者仔细介绍评价方法、容易产生的损伤类型或质量因素、分级</w:t>
      </w:r>
      <w:r w:rsidR="005948B4">
        <w:rPr>
          <w:rFonts w:hint="eastAsia"/>
          <w:lang w:val="en-US" w:eastAsia="zh-CN"/>
        </w:rPr>
        <w:t>量表</w:t>
      </w:r>
      <w:r>
        <w:rPr>
          <w:rFonts w:hint="eastAsia"/>
          <w:lang w:val="en-US" w:eastAsia="zh-CN"/>
        </w:rPr>
        <w:t>、顺序及定时。应采用训练序列说明要评价的损伤的范围和类型，所用图像不同于测试中要用的图像，但具有可相比较的</w:t>
      </w:r>
      <w:r w:rsidR="005F45D3">
        <w:rPr>
          <w:rFonts w:hint="eastAsia"/>
          <w:lang w:val="en-US" w:eastAsia="zh-CN"/>
        </w:rPr>
        <w:t>感受性</w:t>
      </w:r>
      <w:r>
        <w:rPr>
          <w:rFonts w:hint="eastAsia"/>
          <w:lang w:val="en-US" w:eastAsia="zh-CN"/>
        </w:rPr>
        <w:t>。</w:t>
      </w:r>
      <w:r w:rsidR="00667F33">
        <w:rPr>
          <w:rFonts w:hint="eastAsia"/>
          <w:lang w:val="en-US" w:eastAsia="zh-CN"/>
        </w:rPr>
        <w:t>对于</w:t>
      </w:r>
      <w:r w:rsidR="00183F61">
        <w:rPr>
          <w:rFonts w:hint="eastAsia"/>
          <w:lang w:val="en-US" w:eastAsia="zh-CN"/>
        </w:rPr>
        <w:t>质量评价的情况，</w:t>
      </w:r>
      <w:r w:rsidR="00E46903">
        <w:rPr>
          <w:rFonts w:hint="eastAsia"/>
          <w:lang w:val="en-US" w:eastAsia="zh-CN"/>
        </w:rPr>
        <w:t>可以规定质量为具体的可感知属性。</w:t>
      </w:r>
    </w:p>
    <w:p w:rsidR="00524756" w:rsidRDefault="00524756" w:rsidP="00524756">
      <w:pPr>
        <w:pStyle w:val="Heading2"/>
        <w:spacing w:before="360"/>
        <w:rPr>
          <w:lang w:val="en-US" w:eastAsia="zh-CN"/>
        </w:rPr>
      </w:pPr>
      <w:r>
        <w:rPr>
          <w:lang w:val="en-US" w:eastAsia="zh-CN"/>
        </w:rPr>
        <w:t>2.7</w:t>
      </w:r>
      <w:r>
        <w:rPr>
          <w:lang w:val="en-US" w:eastAsia="zh-CN"/>
        </w:rPr>
        <w:tab/>
      </w:r>
      <w:r w:rsidR="00E46903">
        <w:rPr>
          <w:rFonts w:hint="eastAsia"/>
          <w:lang w:val="en-US" w:eastAsia="zh-CN"/>
        </w:rPr>
        <w:t>测试阶段</w:t>
      </w:r>
    </w:p>
    <w:p w:rsidR="00524756" w:rsidRDefault="007572DC" w:rsidP="00E46903">
      <w:pPr>
        <w:ind w:firstLineChars="200" w:firstLine="480"/>
        <w:rPr>
          <w:lang w:val="en-US" w:eastAsia="zh-CN"/>
        </w:rPr>
      </w:pPr>
      <w:r>
        <w:rPr>
          <w:rFonts w:hint="eastAsia"/>
          <w:lang w:val="en-US" w:eastAsia="zh-CN"/>
        </w:rPr>
        <w:t>一个测试阶段应持续半小时</w:t>
      </w:r>
      <w:r w:rsidR="00554A7E">
        <w:rPr>
          <w:rFonts w:hint="eastAsia"/>
          <w:lang w:val="en-US" w:eastAsia="zh-CN"/>
        </w:rPr>
        <w:t>以内</w:t>
      </w:r>
      <w:r>
        <w:rPr>
          <w:rFonts w:hint="eastAsia"/>
          <w:lang w:val="en-US" w:eastAsia="zh-CN"/>
        </w:rPr>
        <w:t>。第一阶段开始时，应播放</w:t>
      </w:r>
      <w:r>
        <w:rPr>
          <w:rFonts w:hint="eastAsia"/>
          <w:lang w:val="en-US" w:eastAsia="zh-CN"/>
        </w:rPr>
        <w:t>5</w:t>
      </w:r>
      <w:r w:rsidR="0021601B">
        <w:rPr>
          <w:rFonts w:hint="eastAsia"/>
          <w:lang w:val="en-US" w:eastAsia="zh-CN"/>
        </w:rPr>
        <w:t>个左右“模拟演示</w:t>
      </w:r>
      <w:r>
        <w:rPr>
          <w:rFonts w:hint="eastAsia"/>
          <w:lang w:val="en-US" w:eastAsia="zh-CN"/>
        </w:rPr>
        <w:t>”，以稳定观察者的评分。</w:t>
      </w:r>
      <w:r w:rsidR="0021601B">
        <w:rPr>
          <w:rFonts w:hint="eastAsia"/>
          <w:lang w:val="en-US" w:eastAsia="zh-CN"/>
        </w:rPr>
        <w:t>这几个演示中给出的数据不能在测试结果中考虑。如果需要若干测试阶段，则在后续阶段开始时仅需要</w:t>
      </w:r>
      <w:r w:rsidR="0021601B">
        <w:rPr>
          <w:rFonts w:hint="eastAsia"/>
          <w:lang w:val="en-US" w:eastAsia="zh-CN"/>
        </w:rPr>
        <w:t>3</w:t>
      </w:r>
      <w:r w:rsidR="0021601B">
        <w:rPr>
          <w:rFonts w:hint="eastAsia"/>
          <w:lang w:val="en-US" w:eastAsia="zh-CN"/>
        </w:rPr>
        <w:t>个左右的模拟演示。</w:t>
      </w:r>
    </w:p>
    <w:p w:rsidR="00524756" w:rsidRDefault="008A5088" w:rsidP="003955F6">
      <w:pPr>
        <w:ind w:firstLineChars="200" w:firstLine="480"/>
        <w:rPr>
          <w:lang w:val="en-US" w:eastAsia="zh-CN"/>
        </w:rPr>
      </w:pPr>
      <w:r>
        <w:rPr>
          <w:rFonts w:hint="eastAsia"/>
          <w:lang w:val="en-US" w:eastAsia="zh-CN"/>
        </w:rPr>
        <w:t>演示的播放应采用随机顺</w:t>
      </w:r>
      <w:r w:rsidR="00FB0316">
        <w:rPr>
          <w:rFonts w:hint="eastAsia"/>
          <w:lang w:val="en-US" w:eastAsia="zh-CN"/>
        </w:rPr>
        <w:t>序</w:t>
      </w:r>
      <w:r w:rsidR="003955F6">
        <w:rPr>
          <w:rFonts w:hint="eastAsia"/>
          <w:lang w:val="en-US" w:eastAsia="zh-CN"/>
        </w:rPr>
        <w:t>（</w:t>
      </w:r>
      <w:r w:rsidR="00FB0316">
        <w:rPr>
          <w:rFonts w:hint="eastAsia"/>
          <w:lang w:val="en-US" w:eastAsia="zh-CN"/>
        </w:rPr>
        <w:t>例如从</w:t>
      </w:r>
      <w:r w:rsidR="00A5594F">
        <w:rPr>
          <w:rFonts w:hint="eastAsia"/>
          <w:lang w:val="en-US" w:eastAsia="zh-CN"/>
        </w:rPr>
        <w:t>希腊</w:t>
      </w:r>
      <w:r w:rsidR="00FB0316">
        <w:rPr>
          <w:lang w:val="en-US" w:eastAsia="zh-CN"/>
        </w:rPr>
        <w:noBreakHyphen/>
      </w:r>
      <w:r w:rsidR="00A5594F">
        <w:rPr>
          <w:rFonts w:hint="eastAsia"/>
          <w:lang w:val="en-US" w:eastAsia="zh-CN"/>
        </w:rPr>
        <w:t>拉丁方导</w:t>
      </w:r>
      <w:r w:rsidR="00FB0316">
        <w:rPr>
          <w:rFonts w:hint="eastAsia"/>
          <w:lang w:val="en-US" w:eastAsia="zh-CN"/>
        </w:rPr>
        <w:t>出</w:t>
      </w:r>
      <w:r w:rsidR="003955F6">
        <w:rPr>
          <w:rFonts w:hint="eastAsia"/>
          <w:lang w:val="en-US" w:eastAsia="zh-CN"/>
        </w:rPr>
        <w:t>）</w:t>
      </w:r>
      <w:r w:rsidR="00A5594F">
        <w:rPr>
          <w:rFonts w:hint="eastAsia"/>
          <w:lang w:val="en-US" w:eastAsia="zh-CN"/>
        </w:rPr>
        <w:t>；</w:t>
      </w:r>
      <w:r w:rsidR="00FB0316">
        <w:rPr>
          <w:rFonts w:hint="eastAsia"/>
          <w:lang w:val="en-US" w:eastAsia="zh-CN"/>
        </w:rPr>
        <w:t>但测试条件的</w:t>
      </w:r>
      <w:r>
        <w:rPr>
          <w:rFonts w:hint="eastAsia"/>
          <w:lang w:val="en-US" w:eastAsia="zh-CN"/>
        </w:rPr>
        <w:t>顺</w:t>
      </w:r>
      <w:r w:rsidR="00A5594F">
        <w:rPr>
          <w:rFonts w:hint="eastAsia"/>
          <w:lang w:val="en-US" w:eastAsia="zh-CN"/>
        </w:rPr>
        <w:t>序应加以安排，使得疲倦或适应对分级的影响在不同测试阶段之间得以平衡掉。为检查相干性，有些演示可在不同的测试阶段予以重复。</w:t>
      </w:r>
    </w:p>
    <w:p w:rsidR="00524756" w:rsidRPr="0029075C" w:rsidRDefault="00375CD1" w:rsidP="00A44F43">
      <w:pPr>
        <w:pStyle w:val="FigureNo"/>
        <w:spacing w:before="120"/>
        <w:rPr>
          <w:lang w:val="en-US" w:eastAsia="zh-CN"/>
        </w:rPr>
      </w:pPr>
      <w:r>
        <w:rPr>
          <w:lang w:val="en-US" w:eastAsia="zh-CN"/>
        </w:rPr>
        <w:br w:type="page"/>
      </w:r>
      <w:r w:rsidR="0029075C" w:rsidRPr="0029075C">
        <w:rPr>
          <w:rFonts w:hint="eastAsia"/>
          <w:lang w:val="en-US" w:eastAsia="zh-CN"/>
        </w:rPr>
        <w:lastRenderedPageBreak/>
        <w:t>图</w:t>
      </w:r>
      <w:r w:rsidR="0029075C" w:rsidRPr="0029075C">
        <w:rPr>
          <w:rFonts w:hint="eastAsia"/>
          <w:lang w:val="en-US" w:eastAsia="zh-CN"/>
        </w:rPr>
        <w:t>1</w:t>
      </w:r>
    </w:p>
    <w:p w:rsidR="0029075C" w:rsidRDefault="0029075C" w:rsidP="00B45017">
      <w:pPr>
        <w:pStyle w:val="Figuretitle"/>
        <w:rPr>
          <w:lang w:val="en-US" w:eastAsia="zh-CN"/>
        </w:rPr>
      </w:pPr>
      <w:r w:rsidRPr="0029075C">
        <w:rPr>
          <w:rFonts w:hint="eastAsia"/>
          <w:lang w:val="en-US" w:eastAsia="zh-CN"/>
        </w:rPr>
        <w:t>测试阶段的演示结构</w:t>
      </w:r>
    </w:p>
    <w:p w:rsidR="00CF0054" w:rsidRPr="00CF0054" w:rsidRDefault="00CF0054" w:rsidP="00CF0054">
      <w:pPr>
        <w:pStyle w:val="Figure"/>
        <w:spacing w:after="0"/>
        <w:rPr>
          <w:lang w:val="en-US" w:eastAsia="zh-CN"/>
        </w:rPr>
      </w:pPr>
    </w:p>
    <w:p w:rsidR="0029075C" w:rsidRDefault="00DF63BF" w:rsidP="0029075C">
      <w:pPr>
        <w:jc w:val="center"/>
        <w:rPr>
          <w:lang w:val="en-US"/>
        </w:rPr>
      </w:pPr>
      <w:r>
        <w:rPr>
          <w:noProof/>
          <w:lang w:val="en-US" w:eastAsia="zh-CN"/>
        </w:rPr>
        <mc:AlternateContent>
          <mc:Choice Requires="wpc">
            <w:drawing>
              <wp:inline distT="0" distB="0" distL="0" distR="0">
                <wp:extent cx="4991100" cy="1632585"/>
                <wp:effectExtent l="0" t="0" r="0" b="24765"/>
                <wp:docPr id="612" name="Canvas 6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7" name="Freeform 614"/>
                        <wps:cNvSpPr>
                          <a:spLocks/>
                        </wps:cNvSpPr>
                        <wps:spPr bwMode="auto">
                          <a:xfrm>
                            <a:off x="0" y="491490"/>
                            <a:ext cx="725170" cy="250825"/>
                          </a:xfrm>
                          <a:custGeom>
                            <a:avLst/>
                            <a:gdLst>
                              <a:gd name="T0" fmla="*/ 0 w 1142"/>
                              <a:gd name="T1" fmla="*/ 0 h 395"/>
                              <a:gd name="T2" fmla="*/ 0 w 1142"/>
                              <a:gd name="T3" fmla="*/ 395 h 395"/>
                              <a:gd name="T4" fmla="*/ 1142 w 1142"/>
                              <a:gd name="T5" fmla="*/ 395 h 395"/>
                              <a:gd name="T6" fmla="*/ 1142 w 1142"/>
                              <a:gd name="T7" fmla="*/ 0 h 395"/>
                              <a:gd name="T8" fmla="*/ 0 w 1142"/>
                              <a:gd name="T9" fmla="*/ 0 h 395"/>
                              <a:gd name="T10" fmla="*/ 5 w 1142"/>
                              <a:gd name="T11" fmla="*/ 9 h 395"/>
                              <a:gd name="T12" fmla="*/ 1137 w 1142"/>
                              <a:gd name="T13" fmla="*/ 9 h 395"/>
                              <a:gd name="T14" fmla="*/ 1133 w 1142"/>
                              <a:gd name="T15" fmla="*/ 5 h 395"/>
                              <a:gd name="T16" fmla="*/ 1133 w 1142"/>
                              <a:gd name="T17" fmla="*/ 390 h 395"/>
                              <a:gd name="T18" fmla="*/ 1137 w 1142"/>
                              <a:gd name="T19" fmla="*/ 386 h 395"/>
                              <a:gd name="T20" fmla="*/ 5 w 1142"/>
                              <a:gd name="T21" fmla="*/ 386 h 395"/>
                              <a:gd name="T22" fmla="*/ 10 w 1142"/>
                              <a:gd name="T23" fmla="*/ 390 h 395"/>
                              <a:gd name="T24" fmla="*/ 10 w 1142"/>
                              <a:gd name="T25" fmla="*/ 5 h 395"/>
                              <a:gd name="T26" fmla="*/ 5 w 1142"/>
                              <a:gd name="T27" fmla="*/ 9 h 395"/>
                              <a:gd name="T28" fmla="*/ 0 w 1142"/>
                              <a:gd name="T29" fmla="*/ 0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42" h="395">
                                <a:moveTo>
                                  <a:pt x="0" y="0"/>
                                </a:moveTo>
                                <a:lnTo>
                                  <a:pt x="0" y="395"/>
                                </a:lnTo>
                                <a:lnTo>
                                  <a:pt x="1142" y="395"/>
                                </a:lnTo>
                                <a:lnTo>
                                  <a:pt x="1142" y="0"/>
                                </a:lnTo>
                                <a:lnTo>
                                  <a:pt x="0" y="0"/>
                                </a:lnTo>
                                <a:lnTo>
                                  <a:pt x="5" y="9"/>
                                </a:lnTo>
                                <a:lnTo>
                                  <a:pt x="1137" y="9"/>
                                </a:lnTo>
                                <a:lnTo>
                                  <a:pt x="1133" y="5"/>
                                </a:lnTo>
                                <a:lnTo>
                                  <a:pt x="1133" y="390"/>
                                </a:lnTo>
                                <a:lnTo>
                                  <a:pt x="1137" y="386"/>
                                </a:lnTo>
                                <a:lnTo>
                                  <a:pt x="5" y="386"/>
                                </a:lnTo>
                                <a:lnTo>
                                  <a:pt x="10" y="390"/>
                                </a:lnTo>
                                <a:lnTo>
                                  <a:pt x="10"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Line 615"/>
                        <wps:cNvCnPr/>
                        <wps:spPr bwMode="auto">
                          <a:xfrm>
                            <a:off x="182880" y="494665"/>
                            <a:ext cx="635" cy="5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9" name="Line 616"/>
                        <wps:cNvCnPr/>
                        <wps:spPr bwMode="auto">
                          <a:xfrm>
                            <a:off x="182880" y="587375"/>
                            <a:ext cx="635" cy="56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0" name="Line 617"/>
                        <wps:cNvCnPr/>
                        <wps:spPr bwMode="auto">
                          <a:xfrm>
                            <a:off x="362585" y="494665"/>
                            <a:ext cx="635" cy="5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1" name="Line 618"/>
                        <wps:cNvCnPr/>
                        <wps:spPr bwMode="auto">
                          <a:xfrm>
                            <a:off x="362585" y="587375"/>
                            <a:ext cx="635" cy="56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 name="Line 619"/>
                        <wps:cNvCnPr/>
                        <wps:spPr bwMode="auto">
                          <a:xfrm>
                            <a:off x="542290" y="494665"/>
                            <a:ext cx="635" cy="5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20"/>
                        <wps:cNvCnPr/>
                        <wps:spPr bwMode="auto">
                          <a:xfrm>
                            <a:off x="542290" y="587375"/>
                            <a:ext cx="635" cy="56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 name="Line 621"/>
                        <wps:cNvCnPr/>
                        <wps:spPr bwMode="auto">
                          <a:xfrm>
                            <a:off x="182880" y="683260"/>
                            <a:ext cx="635" cy="5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 name="Line 622"/>
                        <wps:cNvCnPr/>
                        <wps:spPr bwMode="auto">
                          <a:xfrm>
                            <a:off x="362585" y="683260"/>
                            <a:ext cx="635" cy="5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23"/>
                        <wps:cNvCnPr/>
                        <wps:spPr bwMode="auto">
                          <a:xfrm>
                            <a:off x="542290" y="683260"/>
                            <a:ext cx="635" cy="5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24"/>
                        <wps:cNvCnPr/>
                        <wps:spPr bwMode="auto">
                          <a:xfrm>
                            <a:off x="2431415" y="494665"/>
                            <a:ext cx="552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25"/>
                        <wps:cNvCnPr/>
                        <wps:spPr bwMode="auto">
                          <a:xfrm>
                            <a:off x="2522855" y="494665"/>
                            <a:ext cx="552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 name="Line 626"/>
                        <wps:cNvCnPr/>
                        <wps:spPr bwMode="auto">
                          <a:xfrm>
                            <a:off x="2614295" y="494665"/>
                            <a:ext cx="520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Line 627"/>
                        <wps:cNvCnPr/>
                        <wps:spPr bwMode="auto">
                          <a:xfrm>
                            <a:off x="2702560" y="494665"/>
                            <a:ext cx="552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 name="Line 628"/>
                        <wps:cNvCnPr/>
                        <wps:spPr bwMode="auto">
                          <a:xfrm>
                            <a:off x="2794000" y="494665"/>
                            <a:ext cx="520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Line 629"/>
                        <wps:cNvCnPr/>
                        <wps:spPr bwMode="auto">
                          <a:xfrm>
                            <a:off x="2882900" y="494665"/>
                            <a:ext cx="546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Line 630"/>
                        <wps:cNvCnPr/>
                        <wps:spPr bwMode="auto">
                          <a:xfrm>
                            <a:off x="2974340" y="494665"/>
                            <a:ext cx="514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 name="Line 631"/>
                        <wps:cNvCnPr/>
                        <wps:spPr bwMode="auto">
                          <a:xfrm>
                            <a:off x="3062605" y="494665"/>
                            <a:ext cx="546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 name="Line 632"/>
                        <wps:cNvCnPr/>
                        <wps:spPr bwMode="auto">
                          <a:xfrm>
                            <a:off x="1264285"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 name="Line 633"/>
                        <wps:cNvCnPr/>
                        <wps:spPr bwMode="auto">
                          <a:xfrm>
                            <a:off x="1444625"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 name="Line 634"/>
                        <wps:cNvCnPr/>
                        <wps:spPr bwMode="auto">
                          <a:xfrm>
                            <a:off x="1624330"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 name="Line 635"/>
                        <wps:cNvCnPr/>
                        <wps:spPr bwMode="auto">
                          <a:xfrm>
                            <a:off x="1804035"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 name="Line 636"/>
                        <wps:cNvCnPr/>
                        <wps:spPr bwMode="auto">
                          <a:xfrm>
                            <a:off x="2163445"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1" name="Line 637"/>
                        <wps:cNvCnPr/>
                        <wps:spPr bwMode="auto">
                          <a:xfrm>
                            <a:off x="2343150"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 name="Freeform 638"/>
                        <wps:cNvSpPr>
                          <a:spLocks/>
                        </wps:cNvSpPr>
                        <wps:spPr bwMode="auto">
                          <a:xfrm>
                            <a:off x="1082040" y="491490"/>
                            <a:ext cx="1349375" cy="253365"/>
                          </a:xfrm>
                          <a:custGeom>
                            <a:avLst/>
                            <a:gdLst>
                              <a:gd name="T0" fmla="*/ 2125 w 2125"/>
                              <a:gd name="T1" fmla="*/ 0 h 399"/>
                              <a:gd name="T2" fmla="*/ 0 w 2125"/>
                              <a:gd name="T3" fmla="*/ 0 h 399"/>
                              <a:gd name="T4" fmla="*/ 0 w 2125"/>
                              <a:gd name="T5" fmla="*/ 399 h 399"/>
                              <a:gd name="T6" fmla="*/ 2125 w 2125"/>
                              <a:gd name="T7" fmla="*/ 399 h 399"/>
                              <a:gd name="T8" fmla="*/ 2125 w 2125"/>
                              <a:gd name="T9" fmla="*/ 390 h 399"/>
                              <a:gd name="T10" fmla="*/ 4 w 2125"/>
                              <a:gd name="T11" fmla="*/ 390 h 399"/>
                              <a:gd name="T12" fmla="*/ 9 w 2125"/>
                              <a:gd name="T13" fmla="*/ 395 h 399"/>
                              <a:gd name="T14" fmla="*/ 9 w 2125"/>
                              <a:gd name="T15" fmla="*/ 5 h 399"/>
                              <a:gd name="T16" fmla="*/ 4 w 2125"/>
                              <a:gd name="T17" fmla="*/ 9 h 399"/>
                              <a:gd name="T18" fmla="*/ 2125 w 2125"/>
                              <a:gd name="T19" fmla="*/ 9 h 399"/>
                              <a:gd name="T20" fmla="*/ 2125 w 2125"/>
                              <a:gd name="T21"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25" h="399">
                                <a:moveTo>
                                  <a:pt x="2125" y="0"/>
                                </a:moveTo>
                                <a:lnTo>
                                  <a:pt x="0" y="0"/>
                                </a:lnTo>
                                <a:lnTo>
                                  <a:pt x="0" y="399"/>
                                </a:lnTo>
                                <a:lnTo>
                                  <a:pt x="2125" y="399"/>
                                </a:lnTo>
                                <a:lnTo>
                                  <a:pt x="2125" y="390"/>
                                </a:lnTo>
                                <a:lnTo>
                                  <a:pt x="4" y="390"/>
                                </a:lnTo>
                                <a:lnTo>
                                  <a:pt x="9" y="395"/>
                                </a:lnTo>
                                <a:lnTo>
                                  <a:pt x="9" y="5"/>
                                </a:lnTo>
                                <a:lnTo>
                                  <a:pt x="4" y="9"/>
                                </a:lnTo>
                                <a:lnTo>
                                  <a:pt x="2125" y="9"/>
                                </a:lnTo>
                                <a:lnTo>
                                  <a:pt x="2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39"/>
                        <wps:cNvSpPr>
                          <a:spLocks/>
                        </wps:cNvSpPr>
                        <wps:spPr bwMode="auto">
                          <a:xfrm>
                            <a:off x="1965325" y="477520"/>
                            <a:ext cx="36830" cy="281305"/>
                          </a:xfrm>
                          <a:custGeom>
                            <a:avLst/>
                            <a:gdLst>
                              <a:gd name="T0" fmla="*/ 58 w 58"/>
                              <a:gd name="T1" fmla="*/ 27 h 443"/>
                              <a:gd name="T2" fmla="*/ 58 w 58"/>
                              <a:gd name="T3" fmla="*/ 18 h 443"/>
                              <a:gd name="T4" fmla="*/ 48 w 58"/>
                              <a:gd name="T5" fmla="*/ 9 h 443"/>
                              <a:gd name="T6" fmla="*/ 39 w 58"/>
                              <a:gd name="T7" fmla="*/ 0 h 443"/>
                              <a:gd name="T8" fmla="*/ 19 w 58"/>
                              <a:gd name="T9" fmla="*/ 0 h 443"/>
                              <a:gd name="T10" fmla="*/ 10 w 58"/>
                              <a:gd name="T11" fmla="*/ 9 h 443"/>
                              <a:gd name="T12" fmla="*/ 0 w 58"/>
                              <a:gd name="T13" fmla="*/ 18 h 443"/>
                              <a:gd name="T14" fmla="*/ 0 w 58"/>
                              <a:gd name="T15" fmla="*/ 426 h 443"/>
                              <a:gd name="T16" fmla="*/ 10 w 58"/>
                              <a:gd name="T17" fmla="*/ 435 h 443"/>
                              <a:gd name="T18" fmla="*/ 19 w 58"/>
                              <a:gd name="T19" fmla="*/ 443 h 443"/>
                              <a:gd name="T20" fmla="*/ 39 w 58"/>
                              <a:gd name="T21" fmla="*/ 443 h 443"/>
                              <a:gd name="T22" fmla="*/ 48 w 58"/>
                              <a:gd name="T23" fmla="*/ 435 h 443"/>
                              <a:gd name="T24" fmla="*/ 58 w 58"/>
                              <a:gd name="T25" fmla="*/ 426 h 443"/>
                              <a:gd name="T26" fmla="*/ 58 w 58"/>
                              <a:gd name="T27" fmla="*/ 417 h 443"/>
                              <a:gd name="T28" fmla="*/ 58 w 58"/>
                              <a:gd name="T29" fmla="*/ 27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 h="443">
                                <a:moveTo>
                                  <a:pt x="58" y="27"/>
                                </a:moveTo>
                                <a:lnTo>
                                  <a:pt x="58" y="18"/>
                                </a:lnTo>
                                <a:lnTo>
                                  <a:pt x="48" y="9"/>
                                </a:lnTo>
                                <a:lnTo>
                                  <a:pt x="39" y="0"/>
                                </a:lnTo>
                                <a:lnTo>
                                  <a:pt x="19" y="0"/>
                                </a:lnTo>
                                <a:lnTo>
                                  <a:pt x="10" y="9"/>
                                </a:lnTo>
                                <a:lnTo>
                                  <a:pt x="0" y="18"/>
                                </a:lnTo>
                                <a:lnTo>
                                  <a:pt x="0" y="426"/>
                                </a:lnTo>
                                <a:lnTo>
                                  <a:pt x="10" y="435"/>
                                </a:lnTo>
                                <a:lnTo>
                                  <a:pt x="19" y="443"/>
                                </a:lnTo>
                                <a:lnTo>
                                  <a:pt x="39" y="443"/>
                                </a:lnTo>
                                <a:lnTo>
                                  <a:pt x="48" y="435"/>
                                </a:lnTo>
                                <a:lnTo>
                                  <a:pt x="58" y="426"/>
                                </a:lnTo>
                                <a:lnTo>
                                  <a:pt x="58" y="417"/>
                                </a:lnTo>
                                <a:lnTo>
                                  <a:pt x="5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Line 640"/>
                        <wps:cNvCnPr/>
                        <wps:spPr bwMode="auto">
                          <a:xfrm>
                            <a:off x="2431415" y="742315"/>
                            <a:ext cx="552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5" name="Line 641"/>
                        <wps:cNvCnPr/>
                        <wps:spPr bwMode="auto">
                          <a:xfrm>
                            <a:off x="2522855" y="742315"/>
                            <a:ext cx="552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6" name="Line 642"/>
                        <wps:cNvCnPr/>
                        <wps:spPr bwMode="auto">
                          <a:xfrm>
                            <a:off x="2614295" y="742315"/>
                            <a:ext cx="520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 name="Line 643"/>
                        <wps:cNvCnPr/>
                        <wps:spPr bwMode="auto">
                          <a:xfrm>
                            <a:off x="2702560" y="742315"/>
                            <a:ext cx="552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8" name="Line 644"/>
                        <wps:cNvCnPr/>
                        <wps:spPr bwMode="auto">
                          <a:xfrm>
                            <a:off x="2794000" y="742315"/>
                            <a:ext cx="520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 name="Line 645"/>
                        <wps:cNvCnPr/>
                        <wps:spPr bwMode="auto">
                          <a:xfrm>
                            <a:off x="2882900" y="742315"/>
                            <a:ext cx="546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 name="Line 646"/>
                        <wps:cNvCnPr/>
                        <wps:spPr bwMode="auto">
                          <a:xfrm>
                            <a:off x="2974340" y="742315"/>
                            <a:ext cx="514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1" name="Line 647"/>
                        <wps:cNvCnPr/>
                        <wps:spPr bwMode="auto">
                          <a:xfrm>
                            <a:off x="3062605" y="742315"/>
                            <a:ext cx="546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 name="Line 648"/>
                        <wps:cNvCnPr/>
                        <wps:spPr bwMode="auto">
                          <a:xfrm>
                            <a:off x="3205480"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3" name="Line 649"/>
                        <wps:cNvCnPr/>
                        <wps:spPr bwMode="auto">
                          <a:xfrm>
                            <a:off x="3385185"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8" name="Line 650"/>
                        <wps:cNvCnPr/>
                        <wps:spPr bwMode="auto">
                          <a:xfrm>
                            <a:off x="3568065"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9" name="Line 651"/>
                        <wps:cNvCnPr/>
                        <wps:spPr bwMode="auto">
                          <a:xfrm>
                            <a:off x="3747770"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0" name="Line 652"/>
                        <wps:cNvCnPr/>
                        <wps:spPr bwMode="auto">
                          <a:xfrm>
                            <a:off x="3928110"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1" name="Line 653"/>
                        <wps:cNvCnPr/>
                        <wps:spPr bwMode="auto">
                          <a:xfrm>
                            <a:off x="4107815"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2" name="Line 654"/>
                        <wps:cNvCnPr/>
                        <wps:spPr bwMode="auto">
                          <a:xfrm>
                            <a:off x="4287520"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3" name="Line 655"/>
                        <wps:cNvCnPr/>
                        <wps:spPr bwMode="auto">
                          <a:xfrm>
                            <a:off x="4467225"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4" name="Line 656"/>
                        <wps:cNvCnPr/>
                        <wps:spPr bwMode="auto">
                          <a:xfrm>
                            <a:off x="4646930" y="494665"/>
                            <a:ext cx="635" cy="247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5" name="Freeform 657"/>
                        <wps:cNvSpPr>
                          <a:spLocks/>
                        </wps:cNvSpPr>
                        <wps:spPr bwMode="auto">
                          <a:xfrm>
                            <a:off x="3117215" y="491490"/>
                            <a:ext cx="1712595" cy="253365"/>
                          </a:xfrm>
                          <a:custGeom>
                            <a:avLst/>
                            <a:gdLst>
                              <a:gd name="T0" fmla="*/ 0 w 2697"/>
                              <a:gd name="T1" fmla="*/ 9 h 399"/>
                              <a:gd name="T2" fmla="*/ 2692 w 2697"/>
                              <a:gd name="T3" fmla="*/ 9 h 399"/>
                              <a:gd name="T4" fmla="*/ 2687 w 2697"/>
                              <a:gd name="T5" fmla="*/ 5 h 399"/>
                              <a:gd name="T6" fmla="*/ 2687 w 2697"/>
                              <a:gd name="T7" fmla="*/ 395 h 399"/>
                              <a:gd name="T8" fmla="*/ 2692 w 2697"/>
                              <a:gd name="T9" fmla="*/ 390 h 399"/>
                              <a:gd name="T10" fmla="*/ 0 w 2697"/>
                              <a:gd name="T11" fmla="*/ 390 h 399"/>
                              <a:gd name="T12" fmla="*/ 0 w 2697"/>
                              <a:gd name="T13" fmla="*/ 399 h 399"/>
                              <a:gd name="T14" fmla="*/ 2697 w 2697"/>
                              <a:gd name="T15" fmla="*/ 399 h 399"/>
                              <a:gd name="T16" fmla="*/ 2697 w 2697"/>
                              <a:gd name="T17" fmla="*/ 0 h 399"/>
                              <a:gd name="T18" fmla="*/ 0 w 2697"/>
                              <a:gd name="T19" fmla="*/ 0 h 399"/>
                              <a:gd name="T20" fmla="*/ 0 w 2697"/>
                              <a:gd name="T21" fmla="*/ 9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7" h="399">
                                <a:moveTo>
                                  <a:pt x="0" y="9"/>
                                </a:moveTo>
                                <a:lnTo>
                                  <a:pt x="2692" y="9"/>
                                </a:lnTo>
                                <a:lnTo>
                                  <a:pt x="2687" y="5"/>
                                </a:lnTo>
                                <a:lnTo>
                                  <a:pt x="2687" y="395"/>
                                </a:lnTo>
                                <a:lnTo>
                                  <a:pt x="2692" y="390"/>
                                </a:lnTo>
                                <a:lnTo>
                                  <a:pt x="0" y="390"/>
                                </a:lnTo>
                                <a:lnTo>
                                  <a:pt x="0" y="399"/>
                                </a:lnTo>
                                <a:lnTo>
                                  <a:pt x="2697" y="399"/>
                                </a:lnTo>
                                <a:lnTo>
                                  <a:pt x="269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Line 658"/>
                        <wps:cNvCnPr/>
                        <wps:spPr bwMode="auto">
                          <a:xfrm flipV="1">
                            <a:off x="1084580" y="294640"/>
                            <a:ext cx="63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7" name="Line 659"/>
                        <wps:cNvCnPr/>
                        <wps:spPr bwMode="auto">
                          <a:xfrm flipV="1">
                            <a:off x="1965325" y="294640"/>
                            <a:ext cx="63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8" name="Line 660"/>
                        <wps:cNvCnPr/>
                        <wps:spPr bwMode="auto">
                          <a:xfrm flipH="1">
                            <a:off x="1158240" y="328295"/>
                            <a:ext cx="7340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9" name="Freeform 661"/>
                        <wps:cNvSpPr>
                          <a:spLocks/>
                        </wps:cNvSpPr>
                        <wps:spPr bwMode="auto">
                          <a:xfrm>
                            <a:off x="1094105" y="311785"/>
                            <a:ext cx="81915" cy="31115"/>
                          </a:xfrm>
                          <a:custGeom>
                            <a:avLst/>
                            <a:gdLst>
                              <a:gd name="T0" fmla="*/ 129 w 129"/>
                              <a:gd name="T1" fmla="*/ 0 h 49"/>
                              <a:gd name="T2" fmla="*/ 0 w 129"/>
                              <a:gd name="T3" fmla="*/ 22 h 49"/>
                              <a:gd name="T4" fmla="*/ 129 w 129"/>
                              <a:gd name="T5" fmla="*/ 49 h 49"/>
                              <a:gd name="T6" fmla="*/ 129 w 129"/>
                              <a:gd name="T7" fmla="*/ 0 h 49"/>
                            </a:gdLst>
                            <a:ahLst/>
                            <a:cxnLst>
                              <a:cxn ang="0">
                                <a:pos x="T0" y="T1"/>
                              </a:cxn>
                              <a:cxn ang="0">
                                <a:pos x="T2" y="T3"/>
                              </a:cxn>
                              <a:cxn ang="0">
                                <a:pos x="T4" y="T5"/>
                              </a:cxn>
                              <a:cxn ang="0">
                                <a:pos x="T6" y="T7"/>
                              </a:cxn>
                            </a:cxnLst>
                            <a:rect l="0" t="0" r="r" b="b"/>
                            <a:pathLst>
                              <a:path w="129" h="49">
                                <a:moveTo>
                                  <a:pt x="129" y="0"/>
                                </a:moveTo>
                                <a:lnTo>
                                  <a:pt x="0" y="22"/>
                                </a:lnTo>
                                <a:lnTo>
                                  <a:pt x="129" y="49"/>
                                </a:lnTo>
                                <a:lnTo>
                                  <a:pt x="1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00" name="Freeform 662"/>
                        <wps:cNvSpPr>
                          <a:spLocks/>
                        </wps:cNvSpPr>
                        <wps:spPr bwMode="auto">
                          <a:xfrm>
                            <a:off x="1870710" y="311785"/>
                            <a:ext cx="85725" cy="31115"/>
                          </a:xfrm>
                          <a:custGeom>
                            <a:avLst/>
                            <a:gdLst>
                              <a:gd name="T0" fmla="*/ 0 w 135"/>
                              <a:gd name="T1" fmla="*/ 49 h 49"/>
                              <a:gd name="T2" fmla="*/ 135 w 135"/>
                              <a:gd name="T3" fmla="*/ 22 h 49"/>
                              <a:gd name="T4" fmla="*/ 0 w 135"/>
                              <a:gd name="T5" fmla="*/ 0 h 49"/>
                              <a:gd name="T6" fmla="*/ 0 w 135"/>
                              <a:gd name="T7" fmla="*/ 49 h 49"/>
                            </a:gdLst>
                            <a:ahLst/>
                            <a:cxnLst>
                              <a:cxn ang="0">
                                <a:pos x="T0" y="T1"/>
                              </a:cxn>
                              <a:cxn ang="0">
                                <a:pos x="T2" y="T3"/>
                              </a:cxn>
                              <a:cxn ang="0">
                                <a:pos x="T4" y="T5"/>
                              </a:cxn>
                              <a:cxn ang="0">
                                <a:pos x="T6" y="T7"/>
                              </a:cxn>
                            </a:cxnLst>
                            <a:rect l="0" t="0" r="r" b="b"/>
                            <a:pathLst>
                              <a:path w="135" h="49">
                                <a:moveTo>
                                  <a:pt x="0" y="49"/>
                                </a:moveTo>
                                <a:lnTo>
                                  <a:pt x="135" y="22"/>
                                </a:lnTo>
                                <a:lnTo>
                                  <a:pt x="0" y="0"/>
                                </a:lnTo>
                                <a:lnTo>
                                  <a:pt x="0" y="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01" name="Line 663"/>
                        <wps:cNvCnPr/>
                        <wps:spPr bwMode="auto">
                          <a:xfrm flipV="1">
                            <a:off x="2002155" y="294640"/>
                            <a:ext cx="63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2" name="Line 664"/>
                        <wps:cNvCnPr/>
                        <wps:spPr bwMode="auto">
                          <a:xfrm flipV="1">
                            <a:off x="4826635" y="294640"/>
                            <a:ext cx="63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3" name="Line 665"/>
                        <wps:cNvCnPr/>
                        <wps:spPr bwMode="auto">
                          <a:xfrm flipH="1">
                            <a:off x="2078355" y="328295"/>
                            <a:ext cx="2668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4" name="Freeform 666"/>
                        <wps:cNvSpPr>
                          <a:spLocks/>
                        </wps:cNvSpPr>
                        <wps:spPr bwMode="auto">
                          <a:xfrm>
                            <a:off x="2011045" y="311785"/>
                            <a:ext cx="85725" cy="31115"/>
                          </a:xfrm>
                          <a:custGeom>
                            <a:avLst/>
                            <a:gdLst>
                              <a:gd name="T0" fmla="*/ 135 w 135"/>
                              <a:gd name="T1" fmla="*/ 0 h 49"/>
                              <a:gd name="T2" fmla="*/ 0 w 135"/>
                              <a:gd name="T3" fmla="*/ 22 h 49"/>
                              <a:gd name="T4" fmla="*/ 135 w 135"/>
                              <a:gd name="T5" fmla="*/ 49 h 49"/>
                              <a:gd name="T6" fmla="*/ 135 w 135"/>
                              <a:gd name="T7" fmla="*/ 0 h 49"/>
                            </a:gdLst>
                            <a:ahLst/>
                            <a:cxnLst>
                              <a:cxn ang="0">
                                <a:pos x="T0" y="T1"/>
                              </a:cxn>
                              <a:cxn ang="0">
                                <a:pos x="T2" y="T3"/>
                              </a:cxn>
                              <a:cxn ang="0">
                                <a:pos x="T4" y="T5"/>
                              </a:cxn>
                              <a:cxn ang="0">
                                <a:pos x="T6" y="T7"/>
                              </a:cxn>
                            </a:cxnLst>
                            <a:rect l="0" t="0" r="r" b="b"/>
                            <a:pathLst>
                              <a:path w="135" h="49">
                                <a:moveTo>
                                  <a:pt x="135" y="0"/>
                                </a:moveTo>
                                <a:lnTo>
                                  <a:pt x="0" y="22"/>
                                </a:lnTo>
                                <a:lnTo>
                                  <a:pt x="135" y="49"/>
                                </a:lnTo>
                                <a:lnTo>
                                  <a:pt x="13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05" name="Freeform 667"/>
                        <wps:cNvSpPr>
                          <a:spLocks/>
                        </wps:cNvSpPr>
                        <wps:spPr bwMode="auto">
                          <a:xfrm>
                            <a:off x="4732020" y="311785"/>
                            <a:ext cx="85725" cy="31115"/>
                          </a:xfrm>
                          <a:custGeom>
                            <a:avLst/>
                            <a:gdLst>
                              <a:gd name="T0" fmla="*/ 0 w 135"/>
                              <a:gd name="T1" fmla="*/ 49 h 49"/>
                              <a:gd name="T2" fmla="*/ 135 w 135"/>
                              <a:gd name="T3" fmla="*/ 22 h 49"/>
                              <a:gd name="T4" fmla="*/ 0 w 135"/>
                              <a:gd name="T5" fmla="*/ 0 h 49"/>
                              <a:gd name="T6" fmla="*/ 0 w 135"/>
                              <a:gd name="T7" fmla="*/ 49 h 49"/>
                            </a:gdLst>
                            <a:ahLst/>
                            <a:cxnLst>
                              <a:cxn ang="0">
                                <a:pos x="T0" y="T1"/>
                              </a:cxn>
                              <a:cxn ang="0">
                                <a:pos x="T2" y="T3"/>
                              </a:cxn>
                              <a:cxn ang="0">
                                <a:pos x="T4" y="T5"/>
                              </a:cxn>
                              <a:cxn ang="0">
                                <a:pos x="T6" y="T7"/>
                              </a:cxn>
                            </a:cxnLst>
                            <a:rect l="0" t="0" r="r" b="b"/>
                            <a:pathLst>
                              <a:path w="135" h="49">
                                <a:moveTo>
                                  <a:pt x="0" y="49"/>
                                </a:moveTo>
                                <a:lnTo>
                                  <a:pt x="135" y="22"/>
                                </a:lnTo>
                                <a:lnTo>
                                  <a:pt x="0" y="0"/>
                                </a:lnTo>
                                <a:lnTo>
                                  <a:pt x="0" y="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06" name="Line 668"/>
                        <wps:cNvCnPr/>
                        <wps:spPr bwMode="auto">
                          <a:xfrm flipH="1" flipV="1">
                            <a:off x="932180" y="660400"/>
                            <a:ext cx="134620" cy="28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7" name="Freeform 669"/>
                        <wps:cNvSpPr>
                          <a:spLocks/>
                        </wps:cNvSpPr>
                        <wps:spPr bwMode="auto">
                          <a:xfrm>
                            <a:off x="911225" y="618490"/>
                            <a:ext cx="51435" cy="78740"/>
                          </a:xfrm>
                          <a:custGeom>
                            <a:avLst/>
                            <a:gdLst>
                              <a:gd name="T0" fmla="*/ 81 w 81"/>
                              <a:gd name="T1" fmla="*/ 102 h 124"/>
                              <a:gd name="T2" fmla="*/ 0 w 81"/>
                              <a:gd name="T3" fmla="*/ 0 h 124"/>
                              <a:gd name="T4" fmla="*/ 33 w 81"/>
                              <a:gd name="T5" fmla="*/ 124 h 124"/>
                              <a:gd name="T6" fmla="*/ 81 w 81"/>
                              <a:gd name="T7" fmla="*/ 102 h 124"/>
                            </a:gdLst>
                            <a:ahLst/>
                            <a:cxnLst>
                              <a:cxn ang="0">
                                <a:pos x="T0" y="T1"/>
                              </a:cxn>
                              <a:cxn ang="0">
                                <a:pos x="T2" y="T3"/>
                              </a:cxn>
                              <a:cxn ang="0">
                                <a:pos x="T4" y="T5"/>
                              </a:cxn>
                              <a:cxn ang="0">
                                <a:pos x="T6" y="T7"/>
                              </a:cxn>
                            </a:cxnLst>
                            <a:rect l="0" t="0" r="r" b="b"/>
                            <a:pathLst>
                              <a:path w="81" h="124">
                                <a:moveTo>
                                  <a:pt x="81" y="102"/>
                                </a:moveTo>
                                <a:lnTo>
                                  <a:pt x="0" y="0"/>
                                </a:lnTo>
                                <a:lnTo>
                                  <a:pt x="33" y="124"/>
                                </a:lnTo>
                                <a:lnTo>
                                  <a:pt x="81" y="10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09" name="Rectangle 671"/>
                        <wps:cNvSpPr>
                          <a:spLocks noChangeArrowheads="1"/>
                        </wps:cNvSpPr>
                        <wps:spPr bwMode="auto">
                          <a:xfrm>
                            <a:off x="4391659" y="1353820"/>
                            <a:ext cx="494030" cy="194945"/>
                          </a:xfrm>
                          <a:prstGeom prst="rect">
                            <a:avLst/>
                          </a:prstGeom>
                          <a:noFill/>
                          <a:ln>
                            <a:noFill/>
                          </a:ln>
                          <a:effectLst>
                            <a:outerShdw blurRad="50800" dist="50800" dir="5400000" algn="ctr" rotWithShape="0">
                              <a:schemeClr val="bg1"/>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A44F43" w:rsidRDefault="00953BE9" w:rsidP="0029075C">
                              <w:r w:rsidRPr="00A44F43">
                                <w:rPr>
                                  <w:rFonts w:hint="eastAsia"/>
                                  <w:caps/>
                                  <w:sz w:val="16"/>
                                  <w:szCs w:val="16"/>
                                  <w:lang w:val="en-GB" w:eastAsia="zh-CN"/>
                                </w:rPr>
                                <w:t>BT.0</w:t>
                              </w:r>
                              <w:r w:rsidRPr="00A44F43">
                                <w:rPr>
                                  <w:caps/>
                                  <w:sz w:val="16"/>
                                  <w:szCs w:val="16"/>
                                  <w:lang w:val="en-GB" w:eastAsia="zh-CN"/>
                                </w:rPr>
                                <w:t>500-01</w:t>
                              </w:r>
                            </w:p>
                          </w:txbxContent>
                        </wps:txbx>
                        <wps:bodyPr rot="0" vert="horz" wrap="none" lIns="0" tIns="0" rIns="0" bIns="0" anchor="t" anchorCtr="0" upright="1">
                          <a:noAutofit/>
                        </wps:bodyPr>
                      </wps:wsp>
                      <wps:wsp>
                        <wps:cNvPr id="3510" name="Rectangle 672"/>
                        <wps:cNvSpPr>
                          <a:spLocks noChangeArrowheads="1"/>
                        </wps:cNvSpPr>
                        <wps:spPr bwMode="auto">
                          <a:xfrm>
                            <a:off x="993775" y="0"/>
                            <a:ext cx="103949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29075C">
                              <w:pPr>
                                <w:jc w:val="center"/>
                                <w:rPr>
                                  <w:lang w:eastAsia="zh-CN"/>
                                </w:rPr>
                              </w:pPr>
                              <w:r>
                                <w:rPr>
                                  <w:rFonts w:hint="eastAsia"/>
                                  <w:color w:val="000000"/>
                                  <w:sz w:val="16"/>
                                  <w:szCs w:val="16"/>
                                  <w:lang w:eastAsia="zh-CN"/>
                                </w:rPr>
                                <w:t>稳定序列</w:t>
                              </w:r>
                              <w:r>
                                <w:rPr>
                                  <w:rFonts w:hint="eastAsia"/>
                                  <w:color w:val="000000"/>
                                  <w:sz w:val="16"/>
                                  <w:szCs w:val="16"/>
                                  <w:lang w:eastAsia="zh-CN"/>
                                </w:rPr>
                                <w:t>(</w:t>
                              </w:r>
                              <w:r>
                                <w:rPr>
                                  <w:rFonts w:hint="eastAsia"/>
                                  <w:color w:val="000000"/>
                                  <w:sz w:val="16"/>
                                  <w:szCs w:val="16"/>
                                  <w:lang w:eastAsia="zh-CN"/>
                                </w:rPr>
                                <w:t>由此得出的结果不予处理</w:t>
                              </w:r>
                              <w:r>
                                <w:rPr>
                                  <w:rFonts w:hint="eastAsia"/>
                                  <w:color w:val="000000"/>
                                  <w:sz w:val="16"/>
                                  <w:szCs w:val="16"/>
                                  <w:lang w:eastAsia="zh-CN"/>
                                </w:rPr>
                                <w:t>)</w:t>
                              </w:r>
                            </w:p>
                          </w:txbxContent>
                        </wps:txbx>
                        <wps:bodyPr rot="0" vert="horz" wrap="square" lIns="0" tIns="0" rIns="0" bIns="0" anchor="t" anchorCtr="0" upright="1">
                          <a:spAutoFit/>
                        </wps:bodyPr>
                      </wps:wsp>
                      <wps:wsp>
                        <wps:cNvPr id="3511" name="Rectangle 673"/>
                        <wps:cNvSpPr>
                          <a:spLocks noChangeArrowheads="1"/>
                        </wps:cNvSpPr>
                        <wps:spPr bwMode="auto">
                          <a:xfrm>
                            <a:off x="2957830" y="130810"/>
                            <a:ext cx="9150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29075C">
                              <w:pPr>
                                <w:rPr>
                                  <w:lang w:eastAsia="zh-CN"/>
                                </w:rPr>
                              </w:pPr>
                              <w:r>
                                <w:rPr>
                                  <w:rFonts w:hint="eastAsia"/>
                                  <w:color w:val="000000"/>
                                  <w:sz w:val="16"/>
                                  <w:szCs w:val="16"/>
                                  <w:lang w:eastAsia="zh-CN"/>
                                </w:rPr>
                                <w:t>测试阶段的主要部分</w:t>
                              </w:r>
                            </w:p>
                          </w:txbxContent>
                        </wps:txbx>
                        <wps:bodyPr rot="0" vert="horz" wrap="none" lIns="0" tIns="0" rIns="0" bIns="0" anchor="t" anchorCtr="0" upright="1">
                          <a:spAutoFit/>
                        </wps:bodyPr>
                      </wps:wsp>
                      <wps:wsp>
                        <wps:cNvPr id="3512" name="Rectangle 674"/>
                        <wps:cNvSpPr>
                          <a:spLocks noChangeArrowheads="1"/>
                        </wps:cNvSpPr>
                        <wps:spPr bwMode="auto">
                          <a:xfrm>
                            <a:off x="149860" y="214630"/>
                            <a:ext cx="4070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29075C">
                              <w:pPr>
                                <w:spacing w:before="0"/>
                                <w:rPr>
                                  <w:lang w:eastAsia="zh-CN"/>
                                </w:rPr>
                              </w:pPr>
                              <w:r>
                                <w:rPr>
                                  <w:rFonts w:hint="eastAsia"/>
                                  <w:color w:val="000000"/>
                                  <w:sz w:val="16"/>
                                  <w:szCs w:val="16"/>
                                  <w:lang w:eastAsia="zh-CN"/>
                                </w:rPr>
                                <w:t>训练序列</w:t>
                              </w:r>
                            </w:p>
                          </w:txbxContent>
                        </wps:txbx>
                        <wps:bodyPr rot="0" vert="horz" wrap="none" lIns="0" tIns="0" rIns="0" bIns="0" anchor="t" anchorCtr="0" upright="1">
                          <a:spAutoFit/>
                        </wps:bodyPr>
                      </wps:wsp>
                      <wps:wsp>
                        <wps:cNvPr id="3513" name="Rectangle 675"/>
                        <wps:cNvSpPr>
                          <a:spLocks noChangeArrowheads="1"/>
                        </wps:cNvSpPr>
                        <wps:spPr bwMode="auto">
                          <a:xfrm>
                            <a:off x="1078865" y="956310"/>
                            <a:ext cx="128714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29075C">
                              <w:pPr>
                                <w:spacing w:before="0"/>
                                <w:rPr>
                                  <w:color w:val="000000"/>
                                  <w:sz w:val="16"/>
                                  <w:szCs w:val="16"/>
                                  <w:lang w:eastAsia="zh-CN"/>
                                </w:rPr>
                              </w:pPr>
                              <w:r>
                                <w:rPr>
                                  <w:rFonts w:hint="eastAsia"/>
                                  <w:color w:val="000000"/>
                                  <w:sz w:val="16"/>
                                  <w:szCs w:val="16"/>
                                  <w:lang w:eastAsia="zh-CN"/>
                                </w:rPr>
                                <w:t>空白</w:t>
                              </w:r>
                            </w:p>
                            <w:p w:rsidR="00953BE9" w:rsidRDefault="00953BE9" w:rsidP="0029075C">
                              <w:pPr>
                                <w:spacing w:before="0"/>
                                <w:rPr>
                                  <w:lang w:eastAsia="zh-CN"/>
                                </w:rPr>
                              </w:pPr>
                              <w:r>
                                <w:rPr>
                                  <w:rFonts w:hint="eastAsia"/>
                                  <w:color w:val="000000"/>
                                  <w:sz w:val="16"/>
                                  <w:szCs w:val="16"/>
                                  <w:lang w:eastAsia="zh-CN"/>
                                </w:rPr>
                                <w:t>(</w:t>
                              </w:r>
                              <w:r>
                                <w:rPr>
                                  <w:rFonts w:hint="eastAsia"/>
                                  <w:color w:val="000000"/>
                                  <w:sz w:val="16"/>
                                  <w:szCs w:val="16"/>
                                  <w:lang w:eastAsia="zh-CN"/>
                                </w:rPr>
                                <w:t>留出时间回答观察者的问题</w:t>
                              </w:r>
                              <w:r>
                                <w:rPr>
                                  <w:rFonts w:hint="eastAsia"/>
                                  <w:color w:val="000000"/>
                                  <w:sz w:val="16"/>
                                  <w:szCs w:val="16"/>
                                  <w:lang w:eastAsia="zh-CN"/>
                                </w:rPr>
                                <w:t>)</w:t>
                              </w:r>
                            </w:p>
                          </w:txbxContent>
                        </wps:txbx>
                        <wps:bodyPr rot="0" vert="horz" wrap="none" lIns="0" tIns="0" rIns="0" bIns="0" anchor="t" anchorCtr="0" upright="1">
                          <a:spAutoFit/>
                        </wps:bodyPr>
                      </wps:wsp>
                    </wpc:wpc>
                  </a:graphicData>
                </a:graphic>
              </wp:inline>
            </w:drawing>
          </mc:Choice>
          <mc:Fallback>
            <w:pict>
              <v:group id="Canvas 612" o:spid="_x0000_s1073" editas="canvas" style="width:393pt;height:128.55pt;mso-position-horizontal-relative:char;mso-position-vertical-relative:line" coordsize="49911,1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">
                <v:shape id="_x0000_s1074" type="#_x0000_t75" style="position:absolute;width:49911;height:16325;visibility:visible;mso-wrap-style:square">
                  <v:fill o:detectmouseclick="t"/>
                  <v:path o:connecttype="none"/>
                </v:shape>
                <v:shape id="Freeform 614" o:spid="_x0000_s1075" style="position:absolute;top:4914;width:7251;height:2509;visibility:visible;mso-wrap-style:square;v-text-anchor:top" coordsize="114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9P8AA&#10;AADcAAAADwAAAGRycy9kb3ducmV2LnhtbESP0YrCMBRE3wX/IVzBN00VUalGkWUXxDe1H3Bprmmx&#10;ualN1OzfG0HwcZiZM8x6G20jHtT52rGCyTgDQVw6XbNRUJz/RksQPiBrbByTgn/ysN30e2vMtXvy&#10;kR6nYESCsM9RQRVCm0vpy4os+rFriZN3cZ3FkGRnpO7wmeC2kdMsm0uLNaeFClv6qai8nu5WgUFy&#10;5qzLGPez+f33cCsKObsqNRzE3QpEoBi+4U97rxUspwt4n0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f9P8AAAADcAAAADwAAAAAAAAAAAAAAAACYAgAAZHJzL2Rvd25y&#10;ZXYueG1sUEsFBgAAAAAEAAQA9QAAAIUDAAAAAA==&#10;" path="m,l,395r1142,l1142,,,,5,9r1132,l1133,5r,385l1137,386,5,386r5,4l10,5,5,9,,xe" fillcolor="black" stroked="f">
                  <v:path arrowok="t" o:connecttype="custom" o:connectlocs="0,0;0,250825;725170,250825;725170,0;0,0;3175,5715;721995,5715;719455,3175;719455,247650;721995,245110;3175,245110;6350,247650;6350,3175;3175,5715;0,0" o:connectangles="0,0,0,0,0,0,0,0,0,0,0,0,0,0,0"/>
                </v:shape>
                <v:line id="Line 615" o:spid="_x0000_s1076" style="position:absolute;visibility:visible;mso-wrap-style:square" from="1828,4946" to="1835,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4SMAAAADcAAAADwAAAGRycy9kb3ducmV2LnhtbERPy4rCMBTdD/gP4QruxlRBrdUoIg6O&#10;O5/g8tJc22BzU5qMdv7eLASXh/OeL1tbiQc13jhWMOgnIIhzpw0XCs6nn+8UhA/IGivHpOCfPCwX&#10;na85Zto9+UCPYyhEDGGfoYIyhDqT0uclWfR9VxNH7uYaiyHCppC6wWcMt5UcJslYWjQcG0qsaV1S&#10;fj/+WQVmP96OdpPL9CI32zC4pvfU2LNSvW67moEI1IaP+O3+1QrSY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6eEjAAAAA3AAAAA8AAAAAAAAAAAAAAAAA&#10;oQIAAGRycy9kb3ducmV2LnhtbFBLBQYAAAAABAAEAPkAAACOAwAAAAA=&#10;" strokeweight="0"/>
                <v:line id="Line 616" o:spid="_x0000_s1077" style="position:absolute;visibility:visible;mso-wrap-style:square" from="1828,5873" to="1835,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d08UAAADcAAAADwAAAGRycy9kb3ducmV2LnhtbESPQWvCQBSE7wX/w/IKvdWNQm2SuoqI&#10;kvZWo0KPj+xrsph9G7KrSf99t1DwOMzMN8xyPdpW3Kj3xrGC2TQBQVw5bbhWcDrun1MQPiBrbB2T&#10;gh/ysF5NHpaYazfwgW5lqEWEsM9RQRNCl0vpq4Ys+qnriKP37XqLIcq+lrrHIcJtK+dJspAWDceF&#10;BjvaNlRdyqtVYD4XxcvH6zk7y10RZl/pJTX2pNTT47h5AxFoDPfwf/tdK0j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bd08UAAADcAAAADwAAAAAAAAAA&#10;AAAAAAChAgAAZHJzL2Rvd25yZXYueG1sUEsFBgAAAAAEAAQA+QAAAJMDAAAAAA==&#10;" strokeweight="0"/>
                <v:line id="Line 617" o:spid="_x0000_s1078" style="position:absolute;visibility:visible;mso-wrap-style:square" from="3625,4946" to="3632,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ik8EAAADcAAAADwAAAGRycy9kb3ducmV2LnhtbERPTYvCMBC9C/sfwix401RF7VajLKK4&#10;3tRV8Dg0s22wmZQmav335rDg8fG+58vWVuJOjTeOFQz6CQji3GnDhYLT76aXgvABWWPlmBQ8ycNy&#10;8dGZY6bdgw90P4ZCxBD2GSooQ6gzKX1ekkXfdzVx5P5cYzFE2BRSN/iI4baSwySZSIuGY0OJNa1K&#10;yq/Hm1Vg9pPteDc9f53lehsGl/SaGntSqvvZfs9ABGrDW/zv/tEK0lG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eKTwQAAANwAAAAPAAAAAAAAAAAAAAAA&#10;AKECAABkcnMvZG93bnJldi54bWxQSwUGAAAAAAQABAD5AAAAjwMAAAAA&#10;" strokeweight="0"/>
                <v:line id="Line 618" o:spid="_x0000_s1079" style="position:absolute;visibility:visible;mso-wrap-style:square" from="3625,5873" to="3632,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lHCMUAAADcAAAADwAAAGRycy9kb3ducmV2LnhtbESPQWvCQBSE70L/w/IKvdVNWrQxugml&#10;tKi31ip4fGSfyWL2bchuNf57Vyh4HGbmG2ZRDrYVJ+q9cawgHScgiCunDdcKtr9fzxkIH5A1to5J&#10;wYU8lMXDaIG5dmf+odMm1CJC2OeooAmhy6X0VUMW/dh1xNE7uN5iiLKvpe7xHOG2lS9JMpUWDceF&#10;Bjv6aKg6bv6sAvM9XU7Wb7vZTn4uQ7rPjpmxW6WeHof3OYhAQ7iH/9srrSB7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lHCMUAAADcAAAADwAAAAAAAAAA&#10;AAAAAAChAgAAZHJzL2Rvd25yZXYueG1sUEsFBgAAAAAEAAQA+QAAAJMDAAAAAA==&#10;" strokeweight="0"/>
                <v:line id="Line 619" o:spid="_x0000_s1080" style="position:absolute;visibility:visible;mso-wrap-style:square" from="5422,4946" to="5429,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line id="Line 620" o:spid="_x0000_s1081" style="position:absolute;visibility:visible;mso-wrap-style:square" from="5422,5873" to="542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e78QAAADcAAAADwAAAGRycy9kb3ducmV2LnhtbESPT2vCQBTE7wW/w/KE3nRjiz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7vxAAAANwAAAAPAAAAAAAAAAAA&#10;AAAAAKECAABkcnMvZG93bnJldi54bWxQSwUGAAAAAAQABAD5AAAAkgMAAAAA&#10;" strokeweight="0"/>
                <v:line id="Line 621" o:spid="_x0000_s1082" style="position:absolute;visibility:visible;mso-wrap-style:square" from="1828,6832" to="183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line id="Line 622" o:spid="_x0000_s1083" style="position:absolute;visibility:visible;mso-wrap-style:square" from="3625,6832" to="3632,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1jAMQAAADcAAAADwAAAGRycy9kb3ducmV2LnhtbESPT4vCMBTE7wv7HcJb8LamLlhrNcqy&#10;rKi39R94fDTPNti8lCZq/fZGWPA4zMxvmOm8s7W4UuuNYwWDfgKCuHDacKlgv1t8ZiB8QNZYOyYF&#10;d/Iwn72/TTHX7sYbum5DKSKEfY4KqhCaXEpfVGTR911DHL2Tay2GKNtS6hZvEW5r+ZUkqbRoOC5U&#10;2NBPRcV5e7EKzF+6HK5Hh/FB/i7D4JidM2P3SvU+uu8JiEBdeIX/2yutIB0N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WMAxAAAANwAAAAPAAAAAAAAAAAA&#10;AAAAAKECAABkcnMvZG93bnJldi54bWxQSwUGAAAAAAQABAD5AAAAkgMAAAAA&#10;" strokeweight="0"/>
                <v:line id="Line 623" o:spid="_x0000_s1084" style="position:absolute;visibility:visible;mso-wrap-style:square" from="5422,6832" to="5429,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Y7MUAAADcAAAADwAAAGRycy9kb3ducmV2LnhtbESPT2vCQBTE7wW/w/KE3urGgkmMriKl&#10;ot5a/4DHR/aZLGbfhuxW02/vCoUeh5n5DTNf9rYRN+q8caxgPEpAEJdOG64UHA/rtxyED8gaG8ek&#10;4Jc8LBeDlzkW2t35m277UIkIYV+ggjqEtpDSlzVZ9CPXEkfv4jqLIcqukrrDe4TbRr4nSSotGo4L&#10;Nbb0UVN53f9YBeYr3Ux22Wl6kp+bMD7n19zYo1Kvw341AxGoD//hv/ZWK0iz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NY7MUAAADcAAAADwAAAAAAAAAA&#10;AAAAAAChAgAAZHJzL2Rvd25yZXYueG1sUEsFBgAAAAAEAAQA+QAAAJMDAAAAAA==&#10;" strokeweight="0"/>
                <v:line id="Line 624" o:spid="_x0000_s1085" style="position:absolute;visibility:visible;mso-wrap-style:square" from="24314,4946" to="2486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line id="Line 625" o:spid="_x0000_s1086" style="position:absolute;visibility:visible;mso-wrap-style:square" from="25228,4946" to="2578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pBcQAAADcAAAADwAAAGRycy9kb3ducmV2LnhtbESPQWvCQBSE74L/YXlCb7qx0BhTV5HS&#10;Yr1pVOjxkX0mi9m3IbvV9N93BcHjMDPfMItVbxtxpc4bxwqmkwQEcem04UrB8fA1zkD4gKyxcUwK&#10;/sjDajkcLDDX7sZ7uhahEhHCPkcFdQhtLqUva7LoJ64ljt7ZdRZDlF0ldYe3CLeNfE2SVFo0HBdq&#10;bOmjpvJS/FoFZpdu3raz0/wkPzdh+pNdMmOPSr2M+vU7iEB9eIYf7W+tIJ3N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GkFxAAAANwAAAAPAAAAAAAAAAAA&#10;AAAAAKECAABkcnMvZG93bnJldi54bWxQSwUGAAAAAAQABAD5AAAAkgMAAAAA&#10;" strokeweight="0"/>
                <v:line id="Line 626" o:spid="_x0000_s1087" style="position:absolute;visibility:visible;mso-wrap-style:square" from="26142,4946" to="2666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line id="Line 627" o:spid="_x0000_s1088" style="position:absolute;visibility:visible;mso-wrap-style:square" from="27025,4946" to="27578,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JMQAAADcAAAADwAAAGRycy9kb3ducmV2LnhtbESPT2vCQBTE7wW/w/KE3uomhaYxuopI&#10;RXur/8DjI/tMFrNvQ3bV+O27hYLHYWZ+w0znvW3EjTpvHCtIRwkI4tJpw5WCw371loPwAVlj45gU&#10;PMjDfDZ4mWKh3Z23dNuFSkQI+wIV1CG0hZS+rMmiH7mWOHpn11kMUXaV1B3eI9w28j1JMmnRcFyo&#10;saVlTeVld7UKzE+2/vj+PI6P8msd0lN+yY09KPU67BcTEIH68Az/tzdaQZan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xUkxAAAANwAAAAPAAAAAAAAAAAA&#10;AAAAAKECAABkcnMvZG93bnJldi54bWxQSwUGAAAAAAQABAD5AAAAkgMAAAAA&#10;" strokeweight="0"/>
                <v:line id="Line 628" o:spid="_x0000_s1089" style="position:absolute;visibility:visible;mso-wrap-style:square" from="27940,4946" to="2846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line id="Line 629" o:spid="_x0000_s1090" style="position:absolute;visibility:visible;mso-wrap-style:square" from="28829,4946" to="29375,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uyMUAAADcAAAADwAAAGRycy9kb3ducmV2LnhtbESPT2vCQBTE74LfYXmCN92oNKapq0hp&#10;UW+tf6DHR/Y1Wcy+Ddmtpt/eFQSPw8z8hlmsOluLC7XeOFYwGScgiAunDZcKjofPUQbCB2SNtWNS&#10;8E8eVst+b4G5dlf+pss+lCJC2OeooAqhyaX0RUUW/dg1xNH7da3FEGVbSt3iNcJtLadJkkqLhuNC&#10;hQ29V1Sc939WgflKNy+7+en1JD82YfKTnTNjj0oNB936DUSgLjzDj/ZWK0i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0uyMUAAADcAAAADwAAAAAAAAAA&#10;AAAAAAChAgAAZHJzL2Rvd25yZXYueG1sUEsFBgAAAAAEAAQA+QAAAJMDAAAAAA==&#10;" strokeweight="0"/>
                <v:line id="Line 630" o:spid="_x0000_s1091" style="position:absolute;visibility:visible;mso-wrap-style:square" from="29743,4946" to="30257,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2vMUAAADcAAAADwAAAGRycy9kb3ducmV2LnhtbESPT2vCQBTE74LfYXmCN90oNqapq0hp&#10;UW+tf6DHR/Y1Wcy+Ddmtpt/eFQSPw8z8hlmsOluLC7XeOFYwGScgiAunDZcKjofPUQbCB2SNtWNS&#10;8E8eVst+b4G5dlf+pss+lCJC2OeooAqhyaX0RUUW/dg1xNH7da3FEGVbSt3iNcJtLadJkkqLhuNC&#10;hQ29V1Sc939WgflKNy+7+en1JD82YfKTnTNjj0oNB936DUSgLjzDj/ZWK0i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S2vMUAAADcAAAADwAAAAAAAAAA&#10;AAAAAAChAgAAZHJzL2Rvd25yZXYueG1sUEsFBgAAAAAEAAQA+QAAAJMDAAAAAA==&#10;" strokeweight="0"/>
                <v:line id="Line 631" o:spid="_x0000_s1092" style="position:absolute;visibility:visible;mso-wrap-style:square" from="30626,4946" to="3117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TJ8UAAADcAAAADwAAAGRycy9kb3ducmV2LnhtbESPT2vCQBTE7wW/w/IK3urGgmlM3YgU&#10;Rb21/oEeH9nXZEn2bciuGr+9Wyj0OMzMb5jFcrCtuFLvjWMF00kCgrh02nCl4HTcvGQgfEDW2Dom&#10;BXfysCxGTwvMtbvxF10PoRIRwj5HBXUIXS6lL2uy6CeuI47ej+sthij7SuoebxFuW/maJKm0aDgu&#10;1NjRR01lc7hYBeYz3c72b+f5Wa63YfqdNZmxJ6XGz8PqHUSgIfyH/9o7rSDNZv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gTJ8UAAADcAAAADwAAAAAAAAAA&#10;AAAAAAChAgAAZHJzL2Rvd25yZXYueG1sUEsFBgAAAAAEAAQA+QAAAJMDAAAAAA==&#10;" strokeweight="0"/>
                <v:line id="Line 632" o:spid="_x0000_s1093" style="position:absolute;visibility:visible;mso-wrap-style:square" from="12642,4946" to="12649,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NUMQAAADcAAAADwAAAGRycy9kb3ducmV2LnhtbESPQWvCQBSE74L/YXlCb7qx0JimriJS&#10;sb1pVOjxkX1NFrNvQ3bV9N93BcHjMDPfMPNlbxtxpc4bxwqmkwQEcem04UrB8bAZZyB8QNbYOCYF&#10;f+RhuRgO5phrd+M9XYtQiQhhn6OCOoQ2l9KXNVn0E9cSR+/XdRZDlF0ldYe3CLeNfE2SVFo0HBdq&#10;bGldU3kuLlaB2aXbt+/Z6f0kP7dh+pOdM2OPSr2M+tUHiEB9eIYf7S+tIM1SuJ+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o1QxAAAANwAAAAPAAAAAAAAAAAA&#10;AAAAAKECAABkcnMvZG93bnJldi54bWxQSwUGAAAAAAQABAD5AAAAkgMAAAAA&#10;" strokeweight="0"/>
                <v:line id="Line 633" o:spid="_x0000_s1094" style="position:absolute;visibility:visible;mso-wrap-style:square" from="14446,4946" to="14452,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oy8UAAADcAAAADwAAAGRycy9kb3ducmV2LnhtbESPT2vCQBTE7wW/w/KE3upGwRijGxGp&#10;2N5a/4DHR/aZLMm+Ddmtpt++Wyj0OMzMb5j1ZrCtuFPvjWMF00kCgrh02nCl4Hzav2QgfEDW2Dom&#10;Bd/kYVOMntaYa/fgT7ofQyUihH2OCuoQulxKX9Zk0U9cRxy9m+sthij7SuoeHxFuWzlLklRaNBwX&#10;auxoV1PZHL+sAvORHubvi8vyIl8PYXrNmszYs1LP42G7AhFoCP/hv/abVpBmC/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oy8UAAADcAAAADwAAAAAAAAAA&#10;AAAAAAChAgAAZHJzL2Rvd25yZXYueG1sUEsFBgAAAAAEAAQA+QAAAJMDAAAAAA==&#10;" strokeweight="0"/>
                <v:line id="Line 634" o:spid="_x0000_s1095" style="position:absolute;visibility:visible;mso-wrap-style:square" from="16243,4946" to="16249,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8ucIAAADcAAAADwAAAGRycy9kb3ducmV2LnhtbERPz2vCMBS+C/sfwhvspmkHq101ljE2&#10;1JtzCjs+mmcb2ryUJqv1vzeHwY4f3+91OdlOjDR441hBukhAEFdOG64VnL4/5zkIH5A1do5JwY08&#10;lJuH2RoL7a78ReMx1CKGsC9QQRNCX0jpq4Ys+oXriSN3cYPFEOFQSz3gNYbbTj4nSSYtGo4NDfb0&#10;3lDVHn+tAnPIti/75fn1LD+2If3J29zYk1JPj9PbCkSgKfyL/9w7rSD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m8ucIAAADcAAAADwAAAAAAAAAAAAAA&#10;AAChAgAAZHJzL2Rvd25yZXYueG1sUEsFBgAAAAAEAAQA+QAAAJADAAAAAA==&#10;" strokeweight="0"/>
                <v:line id="Line 635" o:spid="_x0000_s1096" style="position:absolute;visibility:visible;mso-wrap-style:square" from="18040,4946" to="18046,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ZIsQAAADcAAAADwAAAGRycy9kb3ducmV2LnhtbESPQWvCQBSE70L/w/IK3nSjYBpTVxFR&#10;tLc2Knh8ZF+TxezbkF01/vtuodDjMDPfMItVbxtxp84bxwom4wQEcem04UrB6bgbZSB8QNbYOCYF&#10;T/KwWr4MFphr9+AvuhehEhHCPkcFdQhtLqUva7Lox64ljt636yyGKLtK6g4fEW4bOU2SVFo0HBdq&#10;bGlTU3ktblaB+Uz3s4+38/wst/swuWTXzNiTUsPXfv0OIlAf/sN/7YNWkGZz+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RkixAAAANwAAAAPAAAAAAAAAAAA&#10;AAAAAKECAABkcnMvZG93bnJldi54bWxQSwUGAAAAAAQABAD5AAAAkgMAAAAA&#10;" strokeweight="0"/>
                <v:line id="Line 636" o:spid="_x0000_s1097" style="position:absolute;visibility:visible;mso-wrap-style:square" from="21634,4946" to="21640,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mYsIAAADcAAAADwAAAGRycy9kb3ducmV2LnhtbERPz2vCMBS+C/sfwht409SBte2MMsaG&#10;7qadwo6P5q0NNi+lydr63y+HwY4f3+/tfrKtGKj3xrGC1TIBQVw5bbhWcPl8X2QgfEDW2DomBXfy&#10;sN89zLZYaDfymYYy1CKGsC9QQRNCV0jpq4Ys+qXriCP37XqLIcK+lrrHMYbbVj4lSSotGo4NDXb0&#10;2lB1K3+sAnNKD+uPzTW/yrdDWH1lt8zYi1Lzx+nlGUSgKfyL/9xHrSDN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YmYsIAAADcAAAADwAAAAAAAAAAAAAA&#10;AAChAgAAZHJzL2Rvd25yZXYueG1sUEsFBgAAAAAEAAQA+QAAAJADAAAAAA==&#10;" strokeweight="0"/>
                <v:line id="Line 637" o:spid="_x0000_s1098" style="position:absolute;visibility:visible;mso-wrap-style:square" from="23431,4946" to="23437,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D+cQAAADcAAAADwAAAGRycy9kb3ducmV2LnhtbESPQWvCQBSE70L/w/IKvekmhcYYXUWk&#10;YntTq9DjI/tMFrNvQ3bV9N93BcHjMDPfMLNFbxtxpc4bxwrSUQKCuHTacKXg8LMe5iB8QNbYOCYF&#10;f+RhMX8ZzLDQ7sY7uu5DJSKEfYEK6hDaQkpf1mTRj1xLHL2T6yyGKLtK6g5vEW4b+Z4kmbRoOC7U&#10;2NKqpvK8v1gFZpttPr7Hx8lRfm5C+pufc2MPSr299sspiEB9eIYf7S+tIJuk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oP5xAAAANwAAAAPAAAAAAAAAAAA&#10;AAAAAKECAABkcnMvZG93bnJldi54bWxQSwUGAAAAAAQABAD5AAAAkgMAAAAA&#10;" strokeweight="0"/>
                <v:shape id="Freeform 638" o:spid="_x0000_s1099" style="position:absolute;left:10820;top:4914;width:13494;height:2534;visibility:visible;mso-wrap-style:square;v-text-anchor:top" coordsize="212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lHMUA&#10;AADcAAAADwAAAGRycy9kb3ducmV2LnhtbESP0WrCQBRE3wX/YbmFvummKVhN3QQbWvSpUvUDLtlr&#10;NjR7N82uJv37riD0cZiZM8y6GG0rrtT7xrGCp3kCgrhyuuFawen4MVuC8AFZY+uYFPyShyKfTtaY&#10;aTfwF10PoRYRwj5DBSaELpPSV4Ys+rnriKN3dr3FEGVfS93jEOG2lWmSLKTFhuOCwY5KQ9X34WIV&#10;fL5fXnbn7b487s3pjeTz4H+2tVKPD+PmFUSgMfyH7+2dVrBYpX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UcxQAAANwAAAAPAAAAAAAAAAAAAAAAAJgCAABkcnMv&#10;ZG93bnJldi54bWxQSwUGAAAAAAQABAD1AAAAigMAAAAA&#10;" path="m2125,l,,,399r2125,l2125,390,4,390r5,5l9,5,4,9r2121,l2125,xe" fillcolor="black" stroked="f">
                  <v:path arrowok="t" o:connecttype="custom" o:connectlocs="1349375,0;0,0;0,253365;1349375,253365;1349375,247650;2540,247650;5715,250825;5715,3175;2540,5715;1349375,5715;1349375,0" o:connectangles="0,0,0,0,0,0,0,0,0,0,0"/>
                </v:shape>
                <v:shape id="Freeform 639" o:spid="_x0000_s1100" style="position:absolute;left:19653;top:4775;width:368;height:2813;visibility:visible;mso-wrap-style:square;v-text-anchor:top" coordsize="5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gKsQA&#10;AADcAAAADwAAAGRycy9kb3ducmV2LnhtbESP3YrCMBSE74V9h3CEvdPUrrRrNcoiLCt4498DnG1O&#10;f7A5KU3U+vZGELwcZuYbZrHqTSOu1LnasoLJOAJBnFtdc6ngdPwdfYNwHlljY5kU3MnBavkxWGCm&#10;7Y33dD34UgQIuwwVVN63mZQur8igG9uWOHiF7Qz6ILtS6g5vAW4aGUdRIg3WHBYqbGldUX4+XIyC&#10;//Rs//oytdN4nxS7aZyeinyr1Oew/5mD8NT7d/jV3mgFyewL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YCrEAAAA3AAAAA8AAAAAAAAAAAAAAAAAmAIAAGRycy9k&#10;b3ducmV2LnhtbFBLBQYAAAAABAAEAPUAAACJAwAAAAA=&#10;" path="m58,27r,-9l48,9,39,,19,,10,9,,18,,426r10,9l19,443r20,l48,435r10,-9l58,417,58,27xe" fillcolor="black" stroked="f">
                  <v:path arrowok="t" o:connecttype="custom" o:connectlocs="36830,17145;36830,11430;30480,5715;24765,0;12065,0;6350,5715;0,11430;0,270510;6350,276225;12065,281305;24765,281305;30480,276225;36830,270510;36830,264795;36830,17145" o:connectangles="0,0,0,0,0,0,0,0,0,0,0,0,0,0,0"/>
                </v:shape>
                <v:line id="Line 640" o:spid="_x0000_s1101" style="position:absolute;visibility:visible;mso-wrap-style:square" from="24314,7423" to="2486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gYcQAAADcAAAADwAAAGRycy9kb3ducmV2LnhtbESPQWvCQBSE7wX/w/KE3nRjqTFGVyml&#10;or2pVejxkX0mi9m3Ibtq/PduQehxmJlvmPmys7W4UuuNYwWjYQKCuHDacKng8LMaZCB8QNZYOyYF&#10;d/KwXPRe5phrd+MdXfehFBHCPkcFVQhNLqUvKrLoh64hjt7JtRZDlG0pdYu3CLe1fEuSVFo0HBcq&#10;bOizouK8v1gFZpuux9+T4/Qov9Zh9JudM2MPSr32u48ZiEBd+A8/2xutIJ2+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SBhxAAAANwAAAAPAAAAAAAAAAAA&#10;AAAAAKECAABkcnMvZG93bnJldi54bWxQSwUGAAAAAAQABAD5AAAAkgMAAAAA&#10;" strokeweight="0"/>
                <v:line id="Line 641" o:spid="_x0000_s1102" style="position:absolute;visibility:visible;mso-wrap-style:square" from="25228,7423" to="25781,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F+sQAAADcAAAADwAAAGRycy9kb3ducmV2LnhtbESPT4vCMBTE7wt+h/CEva2pgrV2jSKy&#10;i+7Nv7DHR/Nsg81LabJav/1GEDwOM/MbZrbobC2u1HrjWMFwkIAgLpw2XCo4Hr4/MhA+IGusHZOC&#10;O3lYzHtvM8y1u/GOrvtQighhn6OCKoQml9IXFVn0A9cQR+/sWoshyraUusVbhNtajpIklRYNx4UK&#10;G1pVVFz2f1aB2abr8c/kND3Jr3UY/maXzNijUu/9bvkJIlAXXuFne6MVpNMx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YX6xAAAANwAAAAPAAAAAAAAAAAA&#10;AAAAAKECAABkcnMvZG93bnJldi54bWxQSwUGAAAAAAQABAD5AAAAkgMAAAAA&#10;" strokeweight="0"/>
                <v:line id="Line 642" o:spid="_x0000_s1103" style="position:absolute;visibility:visible;mso-wrap-style:square" from="26142,7423" to="26663,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bjcUAAADcAAAADwAAAGRycy9kb3ducmV2LnhtbESPT2vCQBTE7wW/w/KE3uomhaYxuopI&#10;RXtr/QMeH9lnsph9G7JrjN++Wyj0OMzMb5j5crCN6KnzxrGCdJKAIC6dNlwpOB42LzkIH5A1No5J&#10;wYM8LBejpzkW2t35m/p9qESEsC9QQR1CW0jpy5os+olriaN3cZ3FEGVXSd3hPcJtI1+TJJMWDceF&#10;Glta11Re9zerwHxl27fP99P0JD+2IT3n19zYo1LP42E1AxFoCP/hv/ZOK8i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MbjcUAAADcAAAADwAAAAAAAAAA&#10;AAAAAAChAgAAZHJzL2Rvd25yZXYueG1sUEsFBgAAAAAEAAQA+QAAAJMDAAAAAA==&#10;" strokeweight="0"/>
                <v:line id="Line 643" o:spid="_x0000_s1104" style="position:absolute;visibility:visible;mso-wrap-style:square" from="27025,7423" to="27578,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sQAAADcAAAADwAAAGRycy9kb3ducmV2LnhtbESPQWvCQBSE74L/YXlCb7qx0BhTV5HS&#10;Yr1pVOjxkX0mi9m3IbvV9N93BcHjMDPfMItVbxtxpc4bxwqmkwQEcem04UrB8fA1zkD4gKyxcUwK&#10;/sjDajkcLDDX7sZ7uhahEhHCPkcFdQhtLqUva7LoJ64ljt7ZdRZDlF0ldYe3CLeNfE2SVFo0HBdq&#10;bOmjpvJS/FoFZpdu3raz0/wkPzdh+pNdMmOPSr2M+vU7iEB9eIYf7W+tIJ3P4H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74WxAAAANwAAAAPAAAAAAAAAAAA&#10;AAAAAKECAABkcnMvZG93bnJldi54bWxQSwUGAAAAAAQABAD5AAAAkgMAAAAA&#10;" strokeweight="0"/>
                <v:line id="Line 644" o:spid="_x0000_s1105" style="position:absolute;visibility:visible;mso-wrap-style:square" from="27940,7423" to="28460,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AqZMIAAADcAAAADwAAAGRycy9kb3ducmV2LnhtbERPz2vCMBS+C/sfwht409SBte2MMsaG&#10;7qadwo6P5q0NNi+lydr63y+HwY4f3+/tfrKtGKj3xrGC1TIBQVw5bbhWcPl8X2QgfEDW2DomBXfy&#10;sN89zLZYaDfymYYy1CKGsC9QQRNCV0jpq4Ys+qXriCP37XqLIcK+lrrHMYbbVj4lSSotGo4NDXb0&#10;2lB1K3+sAnNKD+uPzTW/yrdDWH1lt8zYi1Lzx+nlGUSgKfyL/9xHrSDN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AqZMIAAADcAAAADwAAAAAAAAAAAAAA&#10;AAChAgAAZHJzL2Rvd25yZXYueG1sUEsFBgAAAAAEAAQA+QAAAJADAAAAAA==&#10;" strokeweight="0"/>
                <v:line id="Line 645" o:spid="_x0000_s1106" style="position:absolute;visibility:visible;mso-wrap-style:square" from="28829,7423" to="2937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P/8UAAADcAAAADwAAAGRycy9kb3ducmV2LnhtbESPT2vCQBTE7wW/w/KE3upGoWkSXUVE&#10;sd5a/4DHR/aZLGbfhuyq6bd3C4Ueh5n5DTNb9LYRd+q8caxgPEpAEJdOG64UHA+btwyED8gaG8ek&#10;4Ic8LOaDlxkW2j34m+77UIkIYV+ggjqEtpDSlzVZ9CPXEkfv4jqLIcqukrrDR4TbRk6SJJUWDceF&#10;Glta1VRe9zerwHyl2/fdxyk/yfU2jM/ZNTP2qNTrsF9OQQTqw3/4r/2pFaR5Dr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yP/8UAAADcAAAADwAAAAAAAAAA&#10;AAAAAAChAgAAZHJzL2Rvd25yZXYueG1sUEsFBgAAAAAEAAQA+QAAAJMDAAAAAA==&#10;" strokeweight="0"/>
                <v:line id="Line 646" o:spid="_x0000_s1107" style="position:absolute;visibility:visible;mso-wrap-style:square" from="29743,7423" to="30257,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28eMIAAADcAAAADwAAAGRycy9kb3ducmV2LnhtbERPz2vCMBS+D/wfwhN2W1MHq7UaRYaj&#10;221qBY+P5tkGm5fSRO3+++Uw2PHj+73ajLYTdxq8caxglqQgiGunDTcKquPHSw7CB2SNnWNS8EMe&#10;NuvJ0woL7R68p/shNCKGsC9QQRtCX0jp65Ys+sT1xJG7uMFiiHBopB7wEcNtJ1/TNJMWDceGFnt6&#10;b6m+Hm5WgfnOyrev+WlxkrsyzM75NTe2Uup5Om6XIAKN4V/85/7UCuZpnB/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28eMIAAADcAAAADwAAAAAAAAAAAAAA&#10;AAChAgAAZHJzL2Rvd25yZXYueG1sUEsFBgAAAAAEAAQA+QAAAJADAAAAAA==&#10;" strokeweight="0"/>
                <v:line id="Line 647" o:spid="_x0000_s1108" style="position:absolute;visibility:visible;mso-wrap-style:square" from="30626,7423" to="3117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EZ48UAAADcAAAADwAAAGRycy9kb3ducmV2LnhtbESPT2vCQBTE7wW/w/IK3uomghpTNyKi&#10;2N5a/0CPj+xrsiT7NmRXjd++Wyj0OMzMb5jVerCtuFHvjWMF6SQBQVw6bbhScD7tXzIQPiBrbB2T&#10;ggd5WBejpxXm2t35k27HUIkIYZ+jgjqELpfSlzVZ9BPXEUfv2/UWQ5R9JXWP9wi3rZwmyVxaNBwX&#10;auxoW1PZHK9WgfmYH2bvi8vyIneHkH5lTWbsWanx87B5BRFoCP/hv/abVrBI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EZ48UAAADcAAAADwAAAAAAAAAA&#10;AAAAAAChAgAAZHJzL2Rvd25yZXYueG1sUEsFBgAAAAAEAAQA+QAAAJMDAAAAAA==&#10;" strokeweight="0"/>
                <v:line id="Line 648" o:spid="_x0000_s1109" style="position:absolute;visibility:visible;mso-wrap-style:square" from="32054,4946" to="32061,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HlMMAAADcAAAADwAAAGRycy9kb3ducmV2LnhtbESPT4vCMBTE7wt+h/CEva2pglqrUURW&#10;1Nv6Dzw+mmcbbF5Kk9XutzfCgsdhZn7DzBatrcSdGm8cK+j3EhDEudOGCwWn4/orBeEDssbKMSn4&#10;Iw+Leedjhpl2D97T/RAKESHsM1RQhlBnUvq8JIu+52ri6F1dYzFE2RRSN/iIcFvJQZKMpEXDcaHE&#10;mlYl5bfDr1Vgfkab4W58npzl9yb0L+ktNfak1Ge3XU5BBGrDO/zf3moF42QA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Th5TDAAAA3AAAAA8AAAAAAAAAAAAA&#10;AAAAoQIAAGRycy9kb3ducmV2LnhtbFBLBQYAAAAABAAEAPkAAACRAwAAAAA=&#10;" strokeweight="0"/>
                <v:line id="Line 649" o:spid="_x0000_s1110" style="position:absolute;visibility:visible;mso-wrap-style:square" from="33851,4946" to="33858,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iD8UAAADcAAAADwAAAGRycy9kb3ducmV2LnhtbESPQWvCQBSE70L/w/IKvdWNLZo0dQ1F&#10;FOvNWoUeH9nXZDH7NmTXGP99Vyh4HGbmG2ZeDLYRPXXeOFYwGScgiEunDVcKDt/r5wyED8gaG8ek&#10;4EoeisXDaI65dhf+on4fKhEh7HNUUIfQ5lL6siaLfuxa4uj9us5iiLKrpO7wEuG2kS9JMpMWDceF&#10;Glta1lSe9merwOxmm+k2Pb4d5WoTJj/ZKTP2oNTT4/DxDiLQEO7h//anVpA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iD8UAAADcAAAADwAAAAAAAAAA&#10;AAAAAAChAgAAZHJzL2Rvd25yZXYueG1sUEsFBgAAAAAEAAQA+QAAAJMDAAAAAA==&#10;" strokeweight="0"/>
                <v:line id="Line 650" o:spid="_x0000_s1111" style="position:absolute;visibility:visible;mso-wrap-style:square" from="35680,4946" to="35687,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rsIAAADdAAAADwAAAGRycy9kb3ducmV2LnhtbERPy2rCQBTdF/yH4Ra6qxOtxjR1FJGK&#10;uvMJLi+Z22Qwcydkphr/3lkUujyc93Te2VrcqPXGsYJBPwFBXDhtuFRwOq7eMxA+IGusHZOCB3mY&#10;z3ovU8y1u/OebodQihjCPkcFVQhNLqUvKrLo+64hjtyPay2GCNtS6hbvMdzWcpgkqbRoODZU2NCy&#10;ouJ6+LUKzC5dj7eT8+dZfq/D4JJdM2NPSr29dosvEIG68C/+c2+0go9R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D/rsIAAADdAAAADwAAAAAAAAAAAAAA&#10;AAChAgAAZHJzL2Rvd25yZXYueG1sUEsFBgAAAAAEAAQA+QAAAJADAAAAAA==&#10;" strokeweight="0"/>
                <v:line id="Line 651" o:spid="_x0000_s1112" style="position:absolute;visibility:visible;mso-wrap-style:square" from="37477,4946" to="37484,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aNcUAAADdAAAADwAAAGRycy9kb3ducmV2LnhtbESPQWsCMRSE74L/ITzBm2bV1q5bo5Ri&#10;0d7UKvT42Dx3g5uXZRN1/fdGKPQ4zMw3zHzZ2kpcqfHGsYLRMAFBnDttuFBw+PkapCB8QNZYOSYF&#10;d/KwXHQ7c8y0u/GOrvtQiAhhn6GCMoQ6k9LnJVn0Q1cTR+/kGoshyqaQusFbhNtKjpNkKi0ajgsl&#10;1vRZUn7eX6wCs52uX7/fjrOjXK3D6Dc9p8YelOr32o93EIHa8B/+a2+0gslLOo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xaNcUAAADdAAAADwAAAAAAAAAA&#10;AAAAAAChAgAAZHJzL2Rvd25yZXYueG1sUEsFBgAAAAAEAAQA+QAAAJMDAAAAAA==&#10;" strokeweight="0"/>
                <v:line id="Line 652" o:spid="_x0000_s1113" style="position:absolute;visibility:visible;mso-wrap-style:square" from="39281,4946" to="39287,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ldcMAAADdAAAADwAAAGRycy9kb3ducmV2LnhtbERPyW7CMBC9V+IfrEHiVhyWhhAwqKqK&#10;KDdWieMoHhKLeBzFLqR/Xx8q9fj09uW6s7V4UOuNYwWjYQKCuHDacKngfNq8ZiB8QNZYOyYFP+Rh&#10;veq9LDHX7skHehxDKWII+xwVVCE0uZS+qMiiH7qGOHI311oMEbal1C0+Y7it5ThJUmnRcGyosKGP&#10;ior78dsqMPt0+7abXeYX+bkNo2t2z4w9KzXod+8LEIG68C/+c39pBZPpP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PZXXDAAAA3QAAAA8AAAAAAAAAAAAA&#10;AAAAoQIAAGRycy9kb3ducmV2LnhtbFBLBQYAAAAABAAEAPkAAACRAwAAAAA=&#10;" strokeweight="0"/>
                <v:line id="Line 653" o:spid="_x0000_s1114" style="position:absolute;visibility:visible;mso-wrap-style:square" from="41078,4946" to="41084,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A7sYAAADdAAAADwAAAGRycy9kb3ducmV2LnhtbESPQWvCQBSE74L/YXmF3nQT29oYXaUU&#10;i/WmVsHjI/uaLGbfhuyq8d+7hYLHYWa+YWaLztbiQq03jhWkwwQEceG04VLB/udrkIHwAVlj7ZgU&#10;3MjDYt7vzTDX7spbuuxCKSKEfY4KqhCaXEpfVGTRD11DHL1f11oMUbal1C1eI9zWcpQkY2nRcFyo&#10;sKHPiorT7mwVmM149bZ+P0wOcrkK6TE7ZcbulXp+6j6mIAJ14RH+b39rBS+vk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wO7GAAAA3QAAAA8AAAAAAAAA&#10;AAAAAAAAoQIAAGRycy9kb3ducmV2LnhtbFBLBQYAAAAABAAEAPkAAACUAwAAAAA=&#10;" strokeweight="0"/>
                <v:line id="Line 654" o:spid="_x0000_s1115" style="position:absolute;visibility:visible;mso-wrap-style:square" from="42875,4946" to="42881,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emccAAADdAAAADwAAAGRycy9kb3ducmV2LnhtbESPT2vCQBTE74LfYXlCb7rRtjZJs4qI&#10;xXpr/QMeH9nXZDH7NmRXTb99t1DocZiZ3zDFsreNuFHnjWMF00kCgrh02nCl4Hh4G6cgfEDW2Dgm&#10;Bd/kYbkYDgrMtbvzJ932oRIRwj5HBXUIbS6lL2uy6CeuJY7el+sshii7SuoO7xFuGzlLkrm0aDgu&#10;1NjSuqbysr9aBeZjvn3evZyyk9xsw/ScXlJjj0o9jPrVK4hAffgP/7XftYLHp2w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V6ZxwAAAN0AAAAPAAAAAAAA&#10;AAAAAAAAAKECAABkcnMvZG93bnJldi54bWxQSwUGAAAAAAQABAD5AAAAlQMAAAAA&#10;" strokeweight="0"/>
                <v:line id="Line 655" o:spid="_x0000_s1116" style="position:absolute;visibility:visible;mso-wrap-style:square" from="44672,4946" to="44678,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7AsYAAADdAAAADwAAAGRycy9kb3ducmV2LnhtbESPW2sCMRSE3wv+h3CEvtWs165bo0ip&#10;qG+tF/DxsDndDW5Olk2q6783gtDHYWa+YWaL1lbiQo03jhX0ewkI4txpw4WCw371loLwAVlj5ZgU&#10;3MjDYt55mWGm3ZV/6LILhYgQ9hkqKEOoMyl9XpJF33M1cfR+XWMxRNkUUjd4jXBbyUGSTKRFw3Gh&#10;xJo+S8rPuz+rwHxP1uPt+3F6lF/r0D+l59TYg1Kv3Xb5ASJQG/7Dz/ZGKxiOpk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wLGAAAA3QAAAA8AAAAAAAAA&#10;AAAAAAAAoQIAAGRycy9kb3ducmV2LnhtbFBLBQYAAAAABAAEAPkAAACUAwAAAAA=&#10;" strokeweight="0"/>
                <v:line id="Line 656" o:spid="_x0000_s1117" style="position:absolute;visibility:visible;mso-wrap-style:square" from="46469,4946" to="46475,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dsYAAADdAAAADwAAAGRycy9kb3ducmV2LnhtbESPT2sCMRTE74LfITzBm2a11q5bo0hR&#10;1FvrH/D42LzuBjcvyybq9ts3QqHHYWZ+w8yXra3EnRpvHCsYDRMQxLnThgsFp+NmkILwAVlj5ZgU&#10;/JCH5aLbmWOm3YO/6H4IhYgQ9hkqKEOoMyl9XpJFP3Q1cfS+XWMxRNkUUjf4iHBbyXGSTKVFw3Gh&#10;xJo+Ssqvh5tVYD6n29f923l2luttGF3Sa2rsSal+r129gwjUhv/wX3unFbxM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0Y3bGAAAA3QAAAA8AAAAAAAAA&#10;AAAAAAAAoQIAAGRycy9kb3ducmV2LnhtbFBLBQYAAAAABAAEAPkAAACUAwAAAAA=&#10;" strokeweight="0"/>
                <v:shape id="Freeform 657" o:spid="_x0000_s1118" style="position:absolute;left:31172;top:4914;width:17126;height:2534;visibility:visible;mso-wrap-style:square;v-text-anchor:top" coordsize="269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7kO8cA&#10;AADdAAAADwAAAGRycy9kb3ducmV2LnhtbESPT2sCMRTE74V+h/AKvdVsrS66NUoRFsT24h/w+ty8&#10;btJuXpZN1G0/fVMQPA4z8xtmtuhdI87UBetZwfMgA0FceW25VrDflU8TECEia2w8k4IfCrCY39/N&#10;sND+whs6b2MtEoRDgQpMjG0hZagMOQwD3xIn79N3DmOSXS11h5cEd40cZlkuHVpOCwZbWhqqvrcn&#10;p8DKD/11KEdln4d3W6/N7yk/7pR6fOjfXkFE6uMtfG2vtIKX0XQM/2/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O5DvHAAAA3QAAAA8AAAAAAAAAAAAAAAAAmAIAAGRy&#10;cy9kb3ducmV2LnhtbFBLBQYAAAAABAAEAPUAAACMAwAAAAA=&#10;" path="m,9r2692,l2687,5r,390l2692,390,,390r,9l2697,399,2697,,,,,9xe" fillcolor="black" stroked="f">
                  <v:path arrowok="t" o:connecttype="custom" o:connectlocs="0,5715;1709420,5715;1706245,3175;1706245,250825;1709420,247650;0,247650;0,253365;1712595,253365;1712595,0;0,0;0,5715" o:connectangles="0,0,0,0,0,0,0,0,0,0,0"/>
                </v:shape>
                <v:line id="Line 658" o:spid="_x0000_s1119" style="position:absolute;flip:y;visibility:visible;mso-wrap-style:square" from="10845,2946" to="10852,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v3cgAAADdAAAADwAAAGRycy9kb3ducmV2LnhtbESPT0sDMRTE74LfITzBm83WSm3XpqVY&#10;FBFq6b+Dt9fN6+7SzcuSpN347Y0g9DjMzG+YySyaRlzI+dqygn4vA0FcWF1zqWC3fXsYgfABWWNj&#10;mRT8kIfZ9PZmgrm2Ha/psgmlSBD2OSqoQmhzKX1RkUHfsy1x8o7WGQxJulJqh12Cm0Y+ZtlQGqw5&#10;LVTY0mtFxWlzNgrWX898cO/neIqHbrn63pef+8Vcqfu7OH8BESiGa/i//aEVDJ7GQ/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Yv3cgAAADdAAAADwAAAAAA&#10;AAAAAAAAAAChAgAAZHJzL2Rvd25yZXYueG1sUEsFBgAAAAAEAAQA+QAAAJYDAAAAAA==&#10;" strokeweight="0"/>
                <v:line id="Line 659" o:spid="_x0000_s1120" style="position:absolute;flip:y;visibility:visible;mso-wrap-style:square" from="19653,2946" to="19659,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qKRsgAAADdAAAADwAAAGRycy9kb3ducmV2LnhtbESPT0sDMRTE74LfITzBm83Wim3XpqVY&#10;FBFq6b+Dt9fN6+7SzcuSpN347Y0g9DjMzG+YySyaRlzI+dqygn4vA0FcWF1zqWC3fXsYgfABWWNj&#10;mRT8kIfZ9PZmgrm2Ha/psgmlSBD2OSqoQmhzKX1RkUHfsy1x8o7WGQxJulJqh12Cm0Y+ZtmzNFhz&#10;WqiwpdeKitPmbBSsv4Z8cO/neIqHbrn63pef+8Vcqfu7OH8BESiGa/i//aEVDJ7GQ/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qKRsgAAADdAAAADwAAAAAA&#10;AAAAAAAAAAChAgAAZHJzL2Rvd25yZXYueG1sUEsFBgAAAAAEAAQA+QAAAJYDAAAAAA==&#10;" strokeweight="0"/>
                <v:line id="Line 660" o:spid="_x0000_s1121" style="position:absolute;flip:x;visibility:visible;mso-wrap-style:square" from="11582,3282" to="1892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eNMUAAADdAAAADwAAAGRycy9kb3ducmV2LnhtbERPy2oCMRTdF/oP4Qrd1Yxt8TE1iigt&#10;RVBR66K76+R2ZnByMyTRSf++WRS6PJz3dB5NI27kfG1ZwaCfgSAurK65VPB5fHscg/ABWWNjmRT8&#10;kIf57P5uirm2He/pdgilSCHsc1RQhdDmUvqiIoO+b1vixH1bZzAk6EqpHXYp3DTyKcuG0mDNqaHC&#10;lpYVFZfD1SjYb0d8du/XeInnbrP7OpXr02qh1EMvLl5BBIrhX/zn/tAKnl8maW56k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UeNMUAAADdAAAADwAAAAAAAAAA&#10;AAAAAAChAgAAZHJzL2Rvd25yZXYueG1sUEsFBgAAAAAEAAQA+QAAAJMDAAAAAA==&#10;" strokeweight="0"/>
                <v:shape id="Freeform 661" o:spid="_x0000_s1122" style="position:absolute;left:10941;top:3117;width:819;height:312;visibility:visible;mso-wrap-style:square;v-text-anchor:top" coordsize="1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mqcUA&#10;AADdAAAADwAAAGRycy9kb3ducmV2LnhtbESP0WrCQBRE3wX/YbmCb7rRSjGpq0ihUAWhaj/gkr1m&#10;g9m7aXYbE7/eLRR8HGbmDLPadLYSLTW+dKxgNk1AEOdOl1wo+D5/TJYgfEDWWDkmBT152KyHgxVm&#10;2t34SO0pFCJC2GeowIRQZ1L63JBFP3U1cfQurrEYomwKqRu8Rbit5DxJXqXFkuOCwZreDeXX069V&#10;sNsnP/NtepHtIV3il2n7/HDvlRqPuu0biEBdeIb/259awcsiTeH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eapxQAAAN0AAAAPAAAAAAAAAAAAAAAAAJgCAABkcnMv&#10;ZG93bnJldi54bWxQSwUGAAAAAAQABAD1AAAAigMAAAAA&#10;" path="m129,l,22,129,49,129,xe" fillcolor="black" strokeweight="0">
                  <v:path arrowok="t" o:connecttype="custom" o:connectlocs="81915,0;0,13970;81915,31115;81915,0" o:connectangles="0,0,0,0"/>
                </v:shape>
                <v:shape id="Freeform 662" o:spid="_x0000_s1123" style="position:absolute;left:18707;top:3117;width:857;height:312;visibility:visible;mso-wrap-style:square;v-text-anchor:top" coordsize="1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p+MEA&#10;AADdAAAADwAAAGRycy9kb3ducmV2LnhtbERPy4rCMBTdC/MP4Q6403TGB1KNMgiCdKeWur0216ZM&#10;c1OaqJ35erMQXB7Oe7XpbSPu1PnasYKvcQKCuHS65kpBftqNFiB8QNbYOCYFf+Rhs/4YrDDV7sEH&#10;uh9DJWII+xQVmBDaVEpfGrLox64ljtzVdRZDhF0ldYePGG4b+Z0kc2mx5thgsKWtofL3eLMKikJm&#10;Od3MuZ5u8+zkM8b/y1mp4Wf/swQRqA9v8cu91womsyT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rKfjBAAAA3QAAAA8AAAAAAAAAAAAAAAAAmAIAAGRycy9kb3du&#10;cmV2LnhtbFBLBQYAAAAABAAEAPUAAACGAwAAAAA=&#10;" path="m,49l135,22,,,,49xe" fillcolor="black" strokeweight="0">
                  <v:path arrowok="t" o:connecttype="custom" o:connectlocs="0,31115;85725,13970;0,0;0,31115" o:connectangles="0,0,0,0"/>
                </v:shape>
                <v:line id="Line 663" o:spid="_x0000_s1124" style="position:absolute;flip:y;visibility:visible;mso-wrap-style:square" from="20021,2946" to="20027,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ts8cAAADdAAAADwAAAGRycy9kb3ducmV2LnhtbESPQWsCMRSE7wX/Q3gFbzWrpbZsjSJK&#10;pQi2aOuht+fmdXdx87Ik0Y3/3giFHoeZ+YaZzKJpxJmcry0rGA4yEMSF1TWXCr6/3h5eQPiArLGx&#10;TAou5GE27d1NMNe24y2dd6EUCcI+RwVVCG0upS8qMugHtiVO3q91BkOSrpTaYZfgppGjLBtLgzWn&#10;hQpbWlRUHHcno2D78cwHtzrFYzx0m8+ffbneL+dK9e/j/BVEoBj+w3/td63g8Skb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C2zxwAAAN0AAAAPAAAAAAAA&#10;AAAAAAAAAKECAABkcnMvZG93bnJldi54bWxQSwUGAAAAAAQABAD5AAAAlQMAAAAA&#10;" strokeweight="0"/>
                <v:line id="Line 664" o:spid="_x0000_s1125" style="position:absolute;flip:y;visibility:visible;mso-wrap-style:square" from="48266,2946" to="48272,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zxMcAAADdAAAADwAAAGRycy9kb3ducmV2LnhtbESPQWsCMRSE7wX/Q3iCt5qtpbZsjSJK&#10;pQi2aOuht+fmdXdx87Ik0Y3/3giFHoeZ+YaZzKJpxJmcry0reBhmIIgLq2suFXx/vd2/gPABWWNj&#10;mRRcyMNs2rubYK5tx1s670IpEoR9jgqqENpcSl9UZNAPbUucvF/rDIYkXSm1wy7BTSNHWTaWBmtO&#10;CxW2tKioOO5ORsH245kPbnWKx3joNp8/+3K9X86VGvTj/BVEoBj+w3/td63g8Skb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RrPExwAAAN0AAAAPAAAAAAAA&#10;AAAAAAAAAKECAABkcnMvZG93bnJldi54bWxQSwUGAAAAAAQABAD5AAAAlQMAAAAA&#10;" strokeweight="0"/>
                <v:line id="Line 665" o:spid="_x0000_s1126" style="position:absolute;flip:x;visibility:visible;mso-wrap-style:square" from="20783,3282" to="47472,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WX8cAAADdAAAADwAAAGRycy9kb3ducmV2LnhtbESPT2sCMRTE7wW/Q3hCbzVbpbasRhFL&#10;SynY4r+Dt+fmdXdx87Ik0U2/vREKPQ4z8xtmOo+mERdyvras4HGQgSAurK65VLDbvj28gPABWWNj&#10;mRT8kof5rHc3xVzbjtd02YRSJAj7HBVUIbS5lL6oyKAf2JY4eT/WGQxJulJqh12Cm0YOs2wsDdac&#10;FipsaVlRcdqcjYL11zMf3fs5nuKxW30f9uXn/nWh1H0/LiYgAsXwH/5rf2gFo6ds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ChZfxwAAAN0AAAAPAAAAAAAA&#10;AAAAAAAAAKECAABkcnMvZG93bnJldi54bWxQSwUGAAAAAAQABAD5AAAAlQMAAAAA&#10;" strokeweight="0"/>
                <v:shape id="Freeform 666" o:spid="_x0000_s1127" style="position:absolute;left:20110;top:3117;width:857;height:312;visibility:visible;mso-wrap-style:square;v-text-anchor:top" coordsize="1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v+8MA&#10;AADdAAAADwAAAGRycy9kb3ducmV2LnhtbESPQYvCMBSE74L/ITzBm6aurkg1yiIsLL2pRa/P5tkU&#10;m5fSRK3+erOwsMdhZr5hVpvO1uJOra8cK5iMExDEhdMVlwryw/doAcIHZI21Y1LwJA+bdb+3wlS7&#10;B+/ovg+liBD2KSowITSplL4wZNGPXUMcvYtrLYYo21LqFh8Rbmv5kSRzabHiuGCwoa2h4rq/WQXH&#10;o8xyuplTNdvm2cFnjK/zSanhoPtaggjUhf/wX/tHK5h+JjP4fR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Av+8MAAADdAAAADwAAAAAAAAAAAAAAAACYAgAAZHJzL2Rv&#10;d25yZXYueG1sUEsFBgAAAAAEAAQA9QAAAIgDAAAAAA==&#10;" path="m135,l,22,135,49,135,xe" fillcolor="black" strokeweight="0">
                  <v:path arrowok="t" o:connecttype="custom" o:connectlocs="85725,0;0,13970;85725,31115;85725,0" o:connectangles="0,0,0,0"/>
                </v:shape>
                <v:shape id="Freeform 667" o:spid="_x0000_s1128" style="position:absolute;left:47320;top:3117;width:857;height:312;visibility:visible;mso-wrap-style:square;v-text-anchor:top" coordsize="1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KYMUA&#10;AADdAAAADwAAAGRycy9kb3ducmV2LnhtbESPQWvCQBSE7wX/w/IEb3VjbaSkrlIEQXJrDMn1Nfua&#10;DWbfhuyqaX99t1DocZiZb5jtfrK9uNHoO8cKVssEBHHjdMetgvJ8fHwB4QOyxt4xKfgiD/vd7GGL&#10;mXZ3fqdbEVoRIewzVGBCGDIpfWPIol+6gTh6n260GKIcW6lHvEe47eVTkmykxY7jgsGBDoaaS3G1&#10;CqpK5iVdTd09H8r87HPG749aqcV8ensFEWgK/+G/9kkrWKdJC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IpgxQAAAN0AAAAPAAAAAAAAAAAAAAAAAJgCAABkcnMv&#10;ZG93bnJldi54bWxQSwUGAAAAAAQABAD1AAAAigMAAAAA&#10;" path="m,49l135,22,,,,49xe" fillcolor="black" strokeweight="0">
                  <v:path arrowok="t" o:connecttype="custom" o:connectlocs="0,31115;85725,13970;0,0;0,31115" o:connectangles="0,0,0,0"/>
                </v:shape>
                <v:line id="Line 668" o:spid="_x0000_s1129" style="position:absolute;flip:x y;visibility:visible;mso-wrap-style:square" from="9321,6604" to="10668,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K8sQAAADdAAAADwAAAGRycy9kb3ducmV2LnhtbESPQWsCMRSE74X+h/AKvZSabYurbI1S&#10;ihbx5mrvj81zs5i8LEnU9d83BcHjMPPNMLPF4Kw4U4idZwVvowIEceN1x62C/W71OgURE7JG65kU&#10;XCnCYv74MMNK+wtv6VynVuQSjhUqMCn1lZSxMeQwjnxPnL2DDw5TlqGVOuAllzsr34uilA47zgsG&#10;e/o21Bzrk1PwMfndrY/2xWxW0Znlj62bMlyVen4avj5BJBrSPXyj1zpz46KE/zf5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QryxAAAAN0AAAAPAAAAAAAAAAAA&#10;AAAAAKECAABkcnMvZG93bnJldi54bWxQSwUGAAAAAAQABAD5AAAAkgMAAAAA&#10;" strokeweight="0"/>
                <v:shape id="Freeform 669" o:spid="_x0000_s1130" style="position:absolute;left:9112;top:6184;width:514;height:788;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px8UA&#10;AADdAAAADwAAAGRycy9kb3ducmV2LnhtbESPQWsCMRSE7wX/Q3iCN03qYtWtUUpBKYIHtQWPj83r&#10;7tbNy5JE3f57UxB6HGbmG2ax6mwjruRD7VjD80iBIC6cqbnU8HlcD2cgQkQ22DgmDb8UYLXsPS0w&#10;N+7Ge7oeYikShEOOGqoY21zKUFRkMYxcS5y8b+ctxiR9KY3HW4LbRo6VepEWa04LFbb0XlFxPlys&#10;hiLDudw17c9su/ObbELqa3w6az3od2+vICJ18T/8aH8YDdlETe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unHxQAAAN0AAAAPAAAAAAAAAAAAAAAAAJgCAABkcnMv&#10;ZG93bnJldi54bWxQSwUGAAAAAAQABAD1AAAAigMAAAAA&#10;" path="m81,102l,,33,124,81,102xe" fillcolor="black" strokeweight="0">
                  <v:path arrowok="t" o:connecttype="custom" o:connectlocs="51435,64770;0,0;20955,78740;51435,64770" o:connectangles="0,0,0,0"/>
                </v:shape>
                <v:rect id="Rectangle 671" o:spid="_x0000_s1131" style="position:absolute;left:43916;top:13538;width:4940;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KQ8QA&#10;AADdAAAADwAAAGRycy9kb3ducmV2LnhtbESPT2sCMRTE70K/Q3hCb5rVqujWKKUgiDf/tODtdfPc&#10;Xdy8hE2q8dsbQfA4zMxvmPkymkZcqPW1ZQWDfgaCuLC65lLBYb/qTUH4gKyxsUwKbuRhuXjrzDHX&#10;9spbuuxCKRKEfY4KqhBcLqUvKjLo+9YRJ+9kW4MhybaUusVrgptGDrNsIg3WnBYqdPRdUXHe/RsF&#10;U72Jpbbb4ciNjI+/5rj6+3FKvXfj1yeIQDG8ws/2Wiv4GGczeLx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SkPEAAAA3QAAAA8AAAAAAAAAAAAAAAAAmAIAAGRycy9k&#10;b3ducmV2LnhtbFBLBQYAAAAABAAEAPUAAACJAwAAAAA=&#10;" filled="f" stroked="f">
                  <v:shadow on="t" color="white [3212]" offset="0,4pt"/>
                  <v:textbox inset="0,0,0,0">
                    <w:txbxContent>
                      <w:p w:rsidR="00CD1263" w:rsidRPr="00A44F43" w:rsidRDefault="00CD1263" w:rsidP="0029075C">
                        <w:r w:rsidRPr="00A44F43">
                          <w:rPr>
                            <w:rFonts w:hint="eastAsia"/>
                            <w:caps/>
                            <w:sz w:val="16"/>
                            <w:szCs w:val="16"/>
                            <w:lang w:val="en-GB" w:eastAsia="zh-CN"/>
                          </w:rPr>
                          <w:t>BT.0</w:t>
                        </w:r>
                        <w:r w:rsidRPr="00A44F43">
                          <w:rPr>
                            <w:caps/>
                            <w:sz w:val="16"/>
                            <w:szCs w:val="16"/>
                            <w:lang w:val="en-GB" w:eastAsia="zh-CN"/>
                          </w:rPr>
                          <w:t>500-01</w:t>
                        </w:r>
                      </w:p>
                    </w:txbxContent>
                  </v:textbox>
                </v:rect>
                <v:rect id="Rectangle 672" o:spid="_x0000_s1132" style="position:absolute;left:9937;width:1039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0/MQA&#10;AADdAAAADwAAAGRycy9kb3ducmV2LnhtbERPz2vCMBS+D/Y/hDfwMjRVcdTOKGMgeBDEzoPeHs2z&#10;6da8lCaz1b/eHASPH9/vxaq3tbhQ6yvHCsajBARx4XTFpYLDz3qYgvABWWPtmBRcycNq+fqywEy7&#10;jvd0yUMpYgj7DBWYEJpMSl8YsuhHriGO3Nm1FkOEbSl1i10Mt7WcJMmHtFhxbDDY0Leh4i//twrW&#10;u2NFfJP793naud9icsrNtlFq8NZ/fYII1Ien+OHeaAXT2Tj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ydPzEAAAA3QAAAA8AAAAAAAAAAAAAAAAAmAIAAGRycy9k&#10;b3ducmV2LnhtbFBLBQYAAAAABAAEAPUAAACJAwAAAAA=&#10;" filled="f" stroked="f">
                  <v:textbox style="mso-fit-shape-to-text:t" inset="0,0,0,0">
                    <w:txbxContent>
                      <w:p w:rsidR="00CD1263" w:rsidRDefault="00CD1263" w:rsidP="0029075C">
                        <w:pPr>
                          <w:jc w:val="center"/>
                          <w:rPr>
                            <w:lang w:eastAsia="zh-CN"/>
                          </w:rPr>
                        </w:pPr>
                        <w:r>
                          <w:rPr>
                            <w:rFonts w:hint="eastAsia"/>
                            <w:color w:val="000000"/>
                            <w:sz w:val="16"/>
                            <w:szCs w:val="16"/>
                            <w:lang w:eastAsia="zh-CN"/>
                          </w:rPr>
                          <w:t>稳定序列</w:t>
                        </w:r>
                        <w:r>
                          <w:rPr>
                            <w:rFonts w:hint="eastAsia"/>
                            <w:color w:val="000000"/>
                            <w:sz w:val="16"/>
                            <w:szCs w:val="16"/>
                            <w:lang w:eastAsia="zh-CN"/>
                          </w:rPr>
                          <w:t>(</w:t>
                        </w:r>
                        <w:r>
                          <w:rPr>
                            <w:rFonts w:hint="eastAsia"/>
                            <w:color w:val="000000"/>
                            <w:sz w:val="16"/>
                            <w:szCs w:val="16"/>
                            <w:lang w:eastAsia="zh-CN"/>
                          </w:rPr>
                          <w:t>由此得出的结果不予处理</w:t>
                        </w:r>
                        <w:r>
                          <w:rPr>
                            <w:rFonts w:hint="eastAsia"/>
                            <w:color w:val="000000"/>
                            <w:sz w:val="16"/>
                            <w:szCs w:val="16"/>
                            <w:lang w:eastAsia="zh-CN"/>
                          </w:rPr>
                          <w:t>)</w:t>
                        </w:r>
                      </w:p>
                    </w:txbxContent>
                  </v:textbox>
                </v:rect>
                <v:rect id="Rectangle 673" o:spid="_x0000_s1133" style="position:absolute;left:29578;top:1308;width:9150;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qq8MA&#10;AADdAAAADwAAAGRycy9kb3ducmV2LnhtbESP3WoCMRSE7wu+QziCdzW7SousRimCoNIbVx/gsDn7&#10;Q5OTJYnu+vamUOjlMDPfMJvdaI14kA+dYwX5PANBXDndcaPgdj28r0CEiKzROCYFTwqw207eNlho&#10;N/CFHmVsRIJwKFBBG2NfSBmqliyGueuJk1c7bzEm6RupPQ4Jbo1cZNmntNhxWmixp31L1U95twrk&#10;tTwMq9L4zJ0X9bc5HS81OaVm0/FrDSLSGP/Df+2jVrD8y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Sqq8MAAADdAAAADwAAAAAAAAAAAAAAAACYAgAAZHJzL2Rv&#10;d25yZXYueG1sUEsFBgAAAAAEAAQA9QAAAIgDAAAAAA==&#10;" filled="f" stroked="f">
                  <v:textbox style="mso-fit-shape-to-text:t" inset="0,0,0,0">
                    <w:txbxContent>
                      <w:p w:rsidR="00CD1263" w:rsidRDefault="00CD1263" w:rsidP="0029075C">
                        <w:pPr>
                          <w:rPr>
                            <w:lang w:eastAsia="zh-CN"/>
                          </w:rPr>
                        </w:pPr>
                        <w:r>
                          <w:rPr>
                            <w:rFonts w:hint="eastAsia"/>
                            <w:color w:val="000000"/>
                            <w:sz w:val="16"/>
                            <w:szCs w:val="16"/>
                            <w:lang w:eastAsia="zh-CN"/>
                          </w:rPr>
                          <w:t>测试阶段的主要部分</w:t>
                        </w:r>
                      </w:p>
                    </w:txbxContent>
                  </v:textbox>
                </v:rect>
                <v:rect id="Rectangle 674" o:spid="_x0000_s1134" style="position:absolute;left:1498;top:2146;width:407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03MMA&#10;AADdAAAADwAAAGRycy9kb3ducmV2LnhtbESP3WoCMRSE7wu+QziCdzXrSousRimCoNIbVx/gsDn7&#10;Q5OTJYnu+vamUOjlMDPfMJvdaI14kA+dYwWLeQaCuHK640bB7Xp4X4EIEVmjcUwKnhRgt528bbDQ&#10;buALPcrYiAThUKCCNsa+kDJULVkMc9cTJ6923mJM0jdSexwS3BqZZ9mntNhxWmixp31L1U95twrk&#10;tTwMq9L4zJ3z+tucjpeanFKz6fi1BhFpjP/hv/ZRK1h+LH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Y03MMAAADdAAAADwAAAAAAAAAAAAAAAACYAgAAZHJzL2Rv&#10;d25yZXYueG1sUEsFBgAAAAAEAAQA9QAAAIgDAAAAAA==&#10;" filled="f" stroked="f">
                  <v:textbox style="mso-fit-shape-to-text:t" inset="0,0,0,0">
                    <w:txbxContent>
                      <w:p w:rsidR="00CD1263" w:rsidRDefault="00CD1263" w:rsidP="0029075C">
                        <w:pPr>
                          <w:spacing w:before="0"/>
                          <w:rPr>
                            <w:lang w:eastAsia="zh-CN"/>
                          </w:rPr>
                        </w:pPr>
                        <w:r>
                          <w:rPr>
                            <w:rFonts w:hint="eastAsia"/>
                            <w:color w:val="000000"/>
                            <w:sz w:val="16"/>
                            <w:szCs w:val="16"/>
                            <w:lang w:eastAsia="zh-CN"/>
                          </w:rPr>
                          <w:t>训练序列</w:t>
                        </w:r>
                      </w:p>
                    </w:txbxContent>
                  </v:textbox>
                </v:rect>
                <v:rect id="Rectangle 675" o:spid="_x0000_s1135" style="position:absolute;left:10788;top:9563;width:12872;height:26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RR8MA&#10;AADdAAAADwAAAGRycy9kb3ducmV2LnhtbESPzYoCMRCE74LvEFrwphmVXWQ0igiCyl4cfYBm0vOD&#10;SWdIss7s25uFhT0WVfUVtd0P1ogX+dA6VrCYZyCIS6dbrhU87qfZGkSIyBqNY1LwQwH2u/Foi7l2&#10;Pd/oVcRaJAiHHBU0MXa5lKFsyGKYu444eZXzFmOSvpbaY5/g1shlln1Kiy2nhQY7OjZUPotvq0De&#10;i1O/LozP3HVZfZnL+VaRU2o6GQ4bEJGG+B/+a5+1gtXH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RR8MAAADdAAAADwAAAAAAAAAAAAAAAACYAgAAZHJzL2Rv&#10;d25yZXYueG1sUEsFBgAAAAAEAAQA9QAAAIgDAAAAAA==&#10;" filled="f" stroked="f">
                  <v:textbox style="mso-fit-shape-to-text:t" inset="0,0,0,0">
                    <w:txbxContent>
                      <w:p w:rsidR="00CD1263" w:rsidRDefault="00CD1263" w:rsidP="0029075C">
                        <w:pPr>
                          <w:spacing w:before="0"/>
                          <w:rPr>
                            <w:color w:val="000000"/>
                            <w:sz w:val="16"/>
                            <w:szCs w:val="16"/>
                            <w:lang w:eastAsia="zh-CN"/>
                          </w:rPr>
                        </w:pPr>
                        <w:r>
                          <w:rPr>
                            <w:rFonts w:hint="eastAsia"/>
                            <w:color w:val="000000"/>
                            <w:sz w:val="16"/>
                            <w:szCs w:val="16"/>
                            <w:lang w:eastAsia="zh-CN"/>
                          </w:rPr>
                          <w:t>空白</w:t>
                        </w:r>
                      </w:p>
                      <w:p w:rsidR="00CD1263" w:rsidRDefault="00CD1263" w:rsidP="0029075C">
                        <w:pPr>
                          <w:spacing w:before="0"/>
                          <w:rPr>
                            <w:lang w:eastAsia="zh-CN"/>
                          </w:rPr>
                        </w:pPr>
                        <w:r>
                          <w:rPr>
                            <w:rFonts w:hint="eastAsia"/>
                            <w:color w:val="000000"/>
                            <w:sz w:val="16"/>
                            <w:szCs w:val="16"/>
                            <w:lang w:eastAsia="zh-CN"/>
                          </w:rPr>
                          <w:t>(</w:t>
                        </w:r>
                        <w:r>
                          <w:rPr>
                            <w:rFonts w:hint="eastAsia"/>
                            <w:color w:val="000000"/>
                            <w:sz w:val="16"/>
                            <w:szCs w:val="16"/>
                            <w:lang w:eastAsia="zh-CN"/>
                          </w:rPr>
                          <w:t>留出时间回答观察者的问题</w:t>
                        </w:r>
                        <w:r>
                          <w:rPr>
                            <w:rFonts w:hint="eastAsia"/>
                            <w:color w:val="000000"/>
                            <w:sz w:val="16"/>
                            <w:szCs w:val="16"/>
                            <w:lang w:eastAsia="zh-CN"/>
                          </w:rPr>
                          <w:t>)</w:t>
                        </w:r>
                      </w:p>
                    </w:txbxContent>
                  </v:textbox>
                </v:rect>
                <w10:anchorlock/>
              </v:group>
            </w:pict>
          </mc:Fallback>
        </mc:AlternateContent>
      </w:r>
    </w:p>
    <w:p w:rsidR="00524756" w:rsidRDefault="00524756" w:rsidP="00524756">
      <w:pPr>
        <w:pStyle w:val="Heading2"/>
        <w:rPr>
          <w:lang w:val="en-GB" w:eastAsia="zh-CN"/>
        </w:rPr>
      </w:pPr>
      <w:r>
        <w:rPr>
          <w:lang w:val="en-GB" w:eastAsia="zh-CN"/>
        </w:rPr>
        <w:t>2.8</w:t>
      </w:r>
      <w:r>
        <w:rPr>
          <w:lang w:val="en-GB" w:eastAsia="zh-CN"/>
        </w:rPr>
        <w:tab/>
      </w:r>
      <w:r w:rsidR="00A5594F">
        <w:rPr>
          <w:rFonts w:hint="eastAsia"/>
          <w:lang w:val="en-GB" w:eastAsia="zh-CN"/>
        </w:rPr>
        <w:t>结果的表示</w:t>
      </w:r>
    </w:p>
    <w:p w:rsidR="00524756" w:rsidRDefault="00060641" w:rsidP="003955F6">
      <w:pPr>
        <w:ind w:firstLineChars="200" w:firstLine="480"/>
        <w:rPr>
          <w:lang w:val="en-GB" w:eastAsia="zh-CN"/>
        </w:rPr>
      </w:pPr>
      <w:r>
        <w:rPr>
          <w:rFonts w:hint="eastAsia"/>
          <w:lang w:val="en-GB" w:eastAsia="zh-CN"/>
        </w:rPr>
        <w:t>由于结果会在一定范围内变化，用绝对术语</w:t>
      </w:r>
      <w:r w:rsidR="003955F6">
        <w:rPr>
          <w:rFonts w:hint="eastAsia"/>
          <w:lang w:val="en-US" w:eastAsia="zh-CN"/>
        </w:rPr>
        <w:t>（</w:t>
      </w:r>
      <w:r>
        <w:rPr>
          <w:rFonts w:hint="eastAsia"/>
          <w:lang w:val="en-GB" w:eastAsia="zh-CN"/>
        </w:rPr>
        <w:t>例如</w:t>
      </w:r>
      <w:r w:rsidR="007813EF">
        <w:rPr>
          <w:rFonts w:hint="eastAsia"/>
          <w:lang w:val="en-GB" w:eastAsia="zh-CN"/>
        </w:rPr>
        <w:t>图像质量或图像</w:t>
      </w:r>
      <w:r>
        <w:rPr>
          <w:rFonts w:hint="eastAsia"/>
          <w:lang w:val="en-GB" w:eastAsia="zh-CN"/>
        </w:rPr>
        <w:t>序列的质量</w:t>
      </w:r>
      <w:r w:rsidR="003955F6">
        <w:rPr>
          <w:rFonts w:hint="eastAsia"/>
          <w:lang w:val="en-GB" w:eastAsia="zh-CN"/>
        </w:rPr>
        <w:t>）</w:t>
      </w:r>
      <w:r>
        <w:rPr>
          <w:rFonts w:hint="eastAsia"/>
          <w:lang w:val="en-GB" w:eastAsia="zh-CN"/>
        </w:rPr>
        <w:t>来分析从大多数评价方法中得出的判断就不合适了。</w:t>
      </w:r>
    </w:p>
    <w:p w:rsidR="00524756" w:rsidRDefault="00FF1005" w:rsidP="00FF1005">
      <w:pPr>
        <w:ind w:firstLineChars="200" w:firstLine="480"/>
        <w:rPr>
          <w:lang w:val="en-GB" w:eastAsia="zh-CN"/>
        </w:rPr>
      </w:pPr>
      <w:r>
        <w:rPr>
          <w:rFonts w:hint="eastAsia"/>
          <w:lang w:val="en-GB" w:eastAsia="zh-CN"/>
        </w:rPr>
        <w:t>对每一测试参数，</w:t>
      </w:r>
      <w:r w:rsidR="008551C2">
        <w:rPr>
          <w:rFonts w:hint="eastAsia"/>
          <w:lang w:val="en-GB" w:eastAsia="zh-CN"/>
        </w:rPr>
        <w:t>必须给出评价等级的统计分布的均值和</w:t>
      </w:r>
      <w:r w:rsidR="008551C2">
        <w:rPr>
          <w:rFonts w:hint="eastAsia"/>
          <w:lang w:val="en-GB" w:eastAsia="zh-CN"/>
        </w:rPr>
        <w:t>95%</w:t>
      </w:r>
      <w:r w:rsidR="008551C2">
        <w:rPr>
          <w:rFonts w:hint="eastAsia"/>
          <w:lang w:val="en-GB" w:eastAsia="zh-CN"/>
        </w:rPr>
        <w:t>的置信区间。如果这种评价认为</w:t>
      </w:r>
      <w:r w:rsidR="00E52F6E">
        <w:rPr>
          <w:rFonts w:hint="eastAsia"/>
          <w:lang w:val="en-GB" w:eastAsia="zh-CN"/>
        </w:rPr>
        <w:t>损伤随参数值的变化</w:t>
      </w:r>
      <w:r w:rsidR="002F6565">
        <w:rPr>
          <w:rFonts w:hint="eastAsia"/>
          <w:lang w:val="en-GB" w:eastAsia="zh-CN"/>
        </w:rPr>
        <w:t>而变化，则应使用曲线拟合技术。逻辑曲线拟合和对数轴将允许采用直线表达方法</w:t>
      </w:r>
      <w:r w:rsidR="00E52F6E">
        <w:rPr>
          <w:rFonts w:hint="eastAsia"/>
          <w:lang w:val="en-GB" w:eastAsia="zh-CN"/>
        </w:rPr>
        <w:t>，这是优选的</w:t>
      </w:r>
      <w:r w:rsidR="00D0181A">
        <w:rPr>
          <w:rFonts w:hint="eastAsia"/>
          <w:lang w:val="en-GB" w:eastAsia="zh-CN"/>
        </w:rPr>
        <w:t>表</w:t>
      </w:r>
      <w:r w:rsidR="0000006E">
        <w:rPr>
          <w:rFonts w:hint="eastAsia"/>
          <w:lang w:val="en-GB" w:eastAsia="zh-CN"/>
        </w:rPr>
        <w:t>示</w:t>
      </w:r>
      <w:r w:rsidR="00E52F6E">
        <w:rPr>
          <w:rFonts w:hint="eastAsia"/>
          <w:lang w:val="en-GB" w:eastAsia="zh-CN"/>
        </w:rPr>
        <w:t>形式。</w:t>
      </w:r>
      <w:r w:rsidR="00D0181A">
        <w:rPr>
          <w:rFonts w:hint="eastAsia"/>
          <w:lang w:val="en-GB" w:eastAsia="zh-CN"/>
        </w:rPr>
        <w:t>关于数据处理的其他资料在本建议书的附件</w:t>
      </w:r>
      <w:r w:rsidR="00D0181A">
        <w:rPr>
          <w:rFonts w:hint="eastAsia"/>
          <w:lang w:val="en-GB" w:eastAsia="zh-CN"/>
        </w:rPr>
        <w:t>2</w:t>
      </w:r>
      <w:r w:rsidR="00D0181A">
        <w:rPr>
          <w:rFonts w:hint="eastAsia"/>
          <w:lang w:val="en-GB" w:eastAsia="zh-CN"/>
        </w:rPr>
        <w:t>中给出。</w:t>
      </w:r>
    </w:p>
    <w:p w:rsidR="00524756" w:rsidRDefault="00D0181A" w:rsidP="00D0181A">
      <w:pPr>
        <w:ind w:firstLineChars="200" w:firstLine="480"/>
        <w:rPr>
          <w:lang w:val="en-GB" w:eastAsia="zh-CN"/>
        </w:rPr>
      </w:pPr>
      <w:r>
        <w:rPr>
          <w:rFonts w:hint="eastAsia"/>
          <w:lang w:val="en-GB" w:eastAsia="zh-CN"/>
        </w:rPr>
        <w:t>结果必须与下列信息一起给出：</w:t>
      </w:r>
    </w:p>
    <w:p w:rsidR="00524756" w:rsidRDefault="00524756" w:rsidP="00524756">
      <w:pPr>
        <w:pStyle w:val="enumlev1"/>
        <w:rPr>
          <w:lang w:val="en-GB" w:eastAsia="zh-CN"/>
        </w:rPr>
      </w:pPr>
      <w:r>
        <w:rPr>
          <w:lang w:val="en-GB" w:eastAsia="zh-CN"/>
        </w:rPr>
        <w:t>–</w:t>
      </w:r>
      <w:r>
        <w:rPr>
          <w:lang w:val="en-GB" w:eastAsia="zh-CN"/>
        </w:rPr>
        <w:tab/>
      </w:r>
      <w:r w:rsidR="00E874E0">
        <w:rPr>
          <w:rFonts w:hint="eastAsia"/>
          <w:lang w:val="en-GB" w:eastAsia="zh-CN"/>
        </w:rPr>
        <w:t>测试</w:t>
      </w:r>
      <w:r w:rsidR="00D0181A">
        <w:rPr>
          <w:rFonts w:hint="eastAsia"/>
          <w:lang w:val="en-GB" w:eastAsia="zh-CN"/>
        </w:rPr>
        <w:t>配置的详情；</w:t>
      </w:r>
    </w:p>
    <w:p w:rsidR="00524756" w:rsidRDefault="00524756" w:rsidP="00524756">
      <w:pPr>
        <w:pStyle w:val="enumlev1"/>
        <w:rPr>
          <w:lang w:val="en-GB" w:eastAsia="zh-CN"/>
        </w:rPr>
      </w:pPr>
      <w:r>
        <w:rPr>
          <w:lang w:val="en-GB" w:eastAsia="zh-CN"/>
        </w:rPr>
        <w:t>–</w:t>
      </w:r>
      <w:r>
        <w:rPr>
          <w:lang w:val="en-GB" w:eastAsia="zh-CN"/>
        </w:rPr>
        <w:tab/>
      </w:r>
      <w:r w:rsidR="00D0181A">
        <w:rPr>
          <w:rFonts w:hint="eastAsia"/>
          <w:lang w:val="en-GB" w:eastAsia="zh-CN"/>
        </w:rPr>
        <w:t>测试素材的详情；</w:t>
      </w:r>
    </w:p>
    <w:p w:rsidR="00524756" w:rsidRDefault="00524756" w:rsidP="003955F6">
      <w:pPr>
        <w:pStyle w:val="enumlev1"/>
        <w:rPr>
          <w:lang w:val="en-GB" w:eastAsia="zh-CN"/>
        </w:rPr>
      </w:pPr>
      <w:r>
        <w:rPr>
          <w:lang w:val="en-GB" w:eastAsia="zh-CN"/>
        </w:rPr>
        <w:t>–</w:t>
      </w:r>
      <w:r>
        <w:rPr>
          <w:lang w:val="en-GB" w:eastAsia="zh-CN"/>
        </w:rPr>
        <w:tab/>
      </w:r>
      <w:r w:rsidR="00D0181A">
        <w:rPr>
          <w:rFonts w:hint="eastAsia"/>
          <w:lang w:val="en-GB" w:eastAsia="zh-CN"/>
        </w:rPr>
        <w:t>图像源和显示监视器的类</w:t>
      </w:r>
      <w:r w:rsidR="00A61CA6">
        <w:rPr>
          <w:rFonts w:hint="eastAsia"/>
          <w:lang w:val="en-GB" w:eastAsia="zh-CN"/>
        </w:rPr>
        <w:t>型</w:t>
      </w:r>
      <w:r w:rsidR="003955F6">
        <w:rPr>
          <w:rFonts w:hint="eastAsia"/>
          <w:lang w:val="en-US" w:eastAsia="zh-CN"/>
        </w:rPr>
        <w:t>（</w:t>
      </w:r>
      <w:r w:rsidR="00D0181A">
        <w:rPr>
          <w:rFonts w:hint="eastAsia"/>
          <w:lang w:val="en-GB" w:eastAsia="zh-CN"/>
        </w:rPr>
        <w:t>见</w:t>
      </w:r>
      <w:r w:rsidR="00A90BF7">
        <w:rPr>
          <w:lang w:val="en-GB" w:eastAsia="zh-CN"/>
        </w:rPr>
        <w:t>注</w:t>
      </w:r>
      <w:r w:rsidR="00D0181A">
        <w:rPr>
          <w:lang w:val="en-GB" w:eastAsia="zh-CN"/>
        </w:rPr>
        <w:t>1</w:t>
      </w:r>
      <w:r w:rsidR="003955F6">
        <w:rPr>
          <w:rFonts w:hint="eastAsia"/>
          <w:lang w:val="en-GB" w:eastAsia="zh-CN"/>
        </w:rPr>
        <w:t>）</w:t>
      </w:r>
      <w:r w:rsidR="00D0181A">
        <w:rPr>
          <w:rFonts w:hint="eastAsia"/>
          <w:lang w:val="en-GB" w:eastAsia="zh-CN"/>
        </w:rPr>
        <w:t>；</w:t>
      </w:r>
    </w:p>
    <w:p w:rsidR="00524756" w:rsidRDefault="00524756" w:rsidP="003955F6">
      <w:pPr>
        <w:pStyle w:val="enumlev1"/>
        <w:rPr>
          <w:lang w:val="en-GB" w:eastAsia="zh-CN"/>
        </w:rPr>
      </w:pPr>
      <w:r>
        <w:rPr>
          <w:lang w:val="en-GB" w:eastAsia="zh-CN"/>
        </w:rPr>
        <w:t>–</w:t>
      </w:r>
      <w:r>
        <w:rPr>
          <w:lang w:val="en-GB" w:eastAsia="zh-CN"/>
        </w:rPr>
        <w:tab/>
      </w:r>
      <w:r w:rsidR="00D0181A">
        <w:rPr>
          <w:rFonts w:hint="eastAsia"/>
          <w:lang w:val="en-GB" w:eastAsia="zh-CN"/>
        </w:rPr>
        <w:t>评价者的数目和类</w:t>
      </w:r>
      <w:r w:rsidR="00A61CA6">
        <w:rPr>
          <w:rFonts w:hint="eastAsia"/>
          <w:lang w:val="en-GB" w:eastAsia="zh-CN"/>
        </w:rPr>
        <w:t>型</w:t>
      </w:r>
      <w:r w:rsidR="003955F6">
        <w:rPr>
          <w:rFonts w:hint="eastAsia"/>
          <w:lang w:val="en-US" w:eastAsia="zh-CN"/>
        </w:rPr>
        <w:t>（</w:t>
      </w:r>
      <w:r w:rsidR="00D0181A">
        <w:rPr>
          <w:rFonts w:hint="eastAsia"/>
          <w:lang w:val="en-GB" w:eastAsia="zh-CN"/>
        </w:rPr>
        <w:t>见</w:t>
      </w:r>
      <w:r w:rsidR="00A90BF7">
        <w:rPr>
          <w:lang w:val="en-GB" w:eastAsia="zh-CN"/>
        </w:rPr>
        <w:t>注</w:t>
      </w:r>
      <w:r>
        <w:rPr>
          <w:lang w:val="en-GB" w:eastAsia="zh-CN"/>
        </w:rPr>
        <w:t>2</w:t>
      </w:r>
      <w:r w:rsidR="003955F6">
        <w:rPr>
          <w:rFonts w:hint="eastAsia"/>
          <w:lang w:val="en-GB" w:eastAsia="zh-CN"/>
        </w:rPr>
        <w:t>）</w:t>
      </w:r>
      <w:r w:rsidR="00D0181A">
        <w:rPr>
          <w:rFonts w:hint="eastAsia"/>
          <w:lang w:val="en-GB" w:eastAsia="zh-CN"/>
        </w:rPr>
        <w:t>；</w:t>
      </w:r>
    </w:p>
    <w:p w:rsidR="00524756" w:rsidRDefault="00524756" w:rsidP="00524756">
      <w:pPr>
        <w:pStyle w:val="enumlev1"/>
        <w:rPr>
          <w:lang w:val="en-GB" w:eastAsia="zh-CN"/>
        </w:rPr>
      </w:pPr>
      <w:r>
        <w:rPr>
          <w:lang w:val="en-GB" w:eastAsia="zh-CN"/>
        </w:rPr>
        <w:t>–</w:t>
      </w:r>
      <w:r>
        <w:rPr>
          <w:lang w:val="en-GB" w:eastAsia="zh-CN"/>
        </w:rPr>
        <w:tab/>
      </w:r>
      <w:r w:rsidR="00252A73">
        <w:rPr>
          <w:rFonts w:hint="eastAsia"/>
          <w:lang w:val="en-GB" w:eastAsia="zh-CN"/>
        </w:rPr>
        <w:t>所用的基准系统；</w:t>
      </w:r>
    </w:p>
    <w:p w:rsidR="00524756" w:rsidRDefault="00524756" w:rsidP="00524756">
      <w:pPr>
        <w:pStyle w:val="enumlev1"/>
        <w:rPr>
          <w:lang w:val="en-GB" w:eastAsia="zh-CN"/>
        </w:rPr>
      </w:pPr>
      <w:r>
        <w:rPr>
          <w:lang w:val="en-GB" w:eastAsia="zh-CN"/>
        </w:rPr>
        <w:t>–</w:t>
      </w:r>
      <w:r>
        <w:rPr>
          <w:lang w:val="en-GB" w:eastAsia="zh-CN"/>
        </w:rPr>
        <w:tab/>
      </w:r>
      <w:r w:rsidR="00C86038">
        <w:rPr>
          <w:rFonts w:hint="eastAsia"/>
          <w:lang w:val="en-GB" w:eastAsia="zh-CN"/>
        </w:rPr>
        <w:t>实验</w:t>
      </w:r>
      <w:r w:rsidR="00252A73">
        <w:rPr>
          <w:rFonts w:hint="eastAsia"/>
          <w:lang w:val="en-GB" w:eastAsia="zh-CN"/>
        </w:rPr>
        <w:t>的总平均分；</w:t>
      </w:r>
    </w:p>
    <w:p w:rsidR="00524756" w:rsidRDefault="00524756" w:rsidP="00252A73">
      <w:pPr>
        <w:pStyle w:val="enumlev1"/>
        <w:ind w:left="792" w:hangingChars="330" w:hanging="792"/>
        <w:rPr>
          <w:lang w:val="en-GB" w:eastAsia="zh-CN"/>
        </w:rPr>
      </w:pPr>
      <w:r>
        <w:rPr>
          <w:lang w:val="en-GB" w:eastAsia="zh-CN"/>
        </w:rPr>
        <w:t>–</w:t>
      </w:r>
      <w:r>
        <w:rPr>
          <w:lang w:val="en-GB" w:eastAsia="zh-CN"/>
        </w:rPr>
        <w:tab/>
      </w:r>
      <w:r w:rsidR="00DE30F3">
        <w:rPr>
          <w:rFonts w:hint="eastAsia"/>
          <w:color w:val="000000"/>
          <w:lang w:eastAsia="zh-CN"/>
        </w:rPr>
        <w:t>原始评</w:t>
      </w:r>
      <w:r w:rsidR="00252A73">
        <w:rPr>
          <w:rFonts w:hint="eastAsia"/>
          <w:color w:val="000000"/>
          <w:lang w:eastAsia="zh-CN"/>
        </w:rPr>
        <w:t>分</w:t>
      </w:r>
      <w:r w:rsidR="00252A73">
        <w:rPr>
          <w:rFonts w:hint="eastAsia"/>
          <w:color w:val="000000"/>
          <w:lang w:val="en-US" w:eastAsia="zh-CN"/>
        </w:rPr>
        <w:t>和</w:t>
      </w:r>
      <w:r w:rsidR="00252A73">
        <w:rPr>
          <w:rFonts w:hint="eastAsia"/>
          <w:color w:val="000000"/>
          <w:lang w:eastAsia="zh-CN"/>
        </w:rPr>
        <w:t>调整后的平均分以及</w:t>
      </w:r>
      <w:r w:rsidR="00252A73">
        <w:rPr>
          <w:rFonts w:hint="eastAsia"/>
          <w:lang w:val="en-GB" w:eastAsia="zh-CN"/>
        </w:rPr>
        <w:t>95%</w:t>
      </w:r>
      <w:r w:rsidR="00252A73">
        <w:rPr>
          <w:rFonts w:hint="eastAsia"/>
          <w:lang w:val="en-GB" w:eastAsia="zh-CN"/>
        </w:rPr>
        <w:t>的置信区间，如果一位或多位观察者按下述程序被排除在外的话。</w:t>
      </w:r>
    </w:p>
    <w:p w:rsidR="00524756" w:rsidRDefault="00A90BF7" w:rsidP="00CF0054">
      <w:pPr>
        <w:pStyle w:val="Note"/>
        <w:rPr>
          <w:lang w:val="en-GB" w:eastAsia="zh-CN"/>
        </w:rPr>
      </w:pPr>
      <w:r>
        <w:rPr>
          <w:lang w:val="en-GB" w:eastAsia="zh-CN"/>
        </w:rPr>
        <w:t>注</w:t>
      </w:r>
      <w:r w:rsidR="00524756">
        <w:rPr>
          <w:lang w:val="en-GB" w:eastAsia="zh-CN"/>
        </w:rPr>
        <w:t>1 </w:t>
      </w:r>
      <w:r w:rsidR="00CF0054">
        <w:rPr>
          <w:lang w:val="en-US" w:eastAsia="zh-CN"/>
        </w:rPr>
        <w:t>–</w:t>
      </w:r>
      <w:r w:rsidR="00524756">
        <w:rPr>
          <w:lang w:val="en-GB" w:eastAsia="zh-CN"/>
        </w:rPr>
        <w:t> </w:t>
      </w:r>
      <w:r w:rsidR="006E2B35">
        <w:rPr>
          <w:rFonts w:hint="eastAsia"/>
          <w:lang w:val="en-GB" w:eastAsia="zh-CN"/>
        </w:rPr>
        <w:t>有某种</w:t>
      </w:r>
      <w:r w:rsidR="00252A73">
        <w:rPr>
          <w:rFonts w:hint="eastAsia"/>
          <w:lang w:val="en-GB" w:eastAsia="zh-CN"/>
        </w:rPr>
        <w:t>证据表明，显示器尺寸可能会影响主观评价的结果，因此要求</w:t>
      </w:r>
      <w:r w:rsidR="00C86038">
        <w:rPr>
          <w:rFonts w:hint="eastAsia"/>
          <w:lang w:val="en-GB" w:eastAsia="zh-CN"/>
        </w:rPr>
        <w:t>实验</w:t>
      </w:r>
      <w:r w:rsidR="00252A73">
        <w:rPr>
          <w:rFonts w:hint="eastAsia"/>
          <w:lang w:val="en-GB" w:eastAsia="zh-CN"/>
        </w:rPr>
        <w:t>者明确报告屏幕尺寸</w:t>
      </w:r>
      <w:r w:rsidR="006E2B35">
        <w:rPr>
          <w:rFonts w:hint="eastAsia"/>
          <w:lang w:val="en-GB" w:eastAsia="zh-CN"/>
        </w:rPr>
        <w:t>，并指出任何</w:t>
      </w:r>
      <w:r w:rsidR="00C86038">
        <w:rPr>
          <w:rFonts w:hint="eastAsia"/>
          <w:lang w:val="en-GB" w:eastAsia="zh-CN"/>
        </w:rPr>
        <w:t>实验</w:t>
      </w:r>
      <w:r w:rsidR="006E2B35">
        <w:rPr>
          <w:rFonts w:hint="eastAsia"/>
          <w:lang w:val="en-GB" w:eastAsia="zh-CN"/>
        </w:rPr>
        <w:t>中所用显示器的</w:t>
      </w:r>
      <w:r w:rsidR="00A72019">
        <w:rPr>
          <w:rFonts w:hint="eastAsia"/>
          <w:lang w:val="en-GB" w:eastAsia="zh-CN"/>
        </w:rPr>
        <w:t>品牌和</w:t>
      </w:r>
      <w:r w:rsidR="006E2B35">
        <w:rPr>
          <w:rFonts w:hint="eastAsia"/>
          <w:lang w:val="en-GB" w:eastAsia="zh-CN"/>
        </w:rPr>
        <w:t>型号。</w:t>
      </w:r>
    </w:p>
    <w:p w:rsidR="00524756" w:rsidRDefault="00A90BF7" w:rsidP="00CF0054">
      <w:pPr>
        <w:pStyle w:val="Note"/>
        <w:rPr>
          <w:lang w:val="en-GB" w:eastAsia="zh-CN"/>
        </w:rPr>
      </w:pPr>
      <w:r>
        <w:rPr>
          <w:lang w:val="en-GB" w:eastAsia="zh-CN"/>
        </w:rPr>
        <w:t>注</w:t>
      </w:r>
      <w:r w:rsidR="006E2B35">
        <w:rPr>
          <w:lang w:val="en-GB" w:eastAsia="zh-CN"/>
        </w:rPr>
        <w:t>2 </w:t>
      </w:r>
      <w:r w:rsidR="00CF0054">
        <w:rPr>
          <w:lang w:val="en-US" w:eastAsia="zh-CN"/>
        </w:rPr>
        <w:t>–</w:t>
      </w:r>
      <w:r w:rsidR="006E2B35">
        <w:rPr>
          <w:rFonts w:hint="eastAsia"/>
          <w:lang w:val="en-GB" w:eastAsia="zh-CN"/>
        </w:rPr>
        <w:t xml:space="preserve"> </w:t>
      </w:r>
      <w:r w:rsidR="006E2B35">
        <w:rPr>
          <w:rFonts w:hint="eastAsia"/>
          <w:lang w:val="en-GB" w:eastAsia="zh-CN"/>
        </w:rPr>
        <w:t>有证据显示，观看人员</w:t>
      </w:r>
      <w:r w:rsidR="003955F6">
        <w:rPr>
          <w:rFonts w:hint="eastAsia"/>
          <w:lang w:val="en-US" w:eastAsia="zh-CN"/>
        </w:rPr>
        <w:t>（</w:t>
      </w:r>
      <w:r w:rsidR="00324E78">
        <w:rPr>
          <w:rFonts w:hint="eastAsia"/>
          <w:lang w:val="en-GB" w:eastAsia="zh-CN"/>
        </w:rPr>
        <w:t>更确切地说是非专家小组人员之间</w:t>
      </w:r>
      <w:r w:rsidR="003955F6">
        <w:rPr>
          <w:rFonts w:hint="eastAsia"/>
          <w:lang w:val="en-GB" w:eastAsia="zh-CN"/>
        </w:rPr>
        <w:t>）</w:t>
      </w:r>
      <w:r w:rsidR="006E2B35">
        <w:rPr>
          <w:rFonts w:hint="eastAsia"/>
          <w:lang w:val="en-GB" w:eastAsia="zh-CN"/>
        </w:rPr>
        <w:t>熟练程度的差异会影响主观观看评价的结果</w:t>
      </w:r>
      <w:r w:rsidR="00324E78">
        <w:rPr>
          <w:rFonts w:hint="eastAsia"/>
          <w:lang w:val="en-GB" w:eastAsia="zh-CN"/>
        </w:rPr>
        <w:t>。</w:t>
      </w:r>
      <w:r w:rsidR="00C17241">
        <w:rPr>
          <w:rFonts w:hint="eastAsia"/>
          <w:lang w:val="en-GB" w:eastAsia="zh-CN"/>
        </w:rPr>
        <w:t>为便于进一步研究这一因素的影响，要求</w:t>
      </w:r>
      <w:r w:rsidR="00C86038">
        <w:rPr>
          <w:rFonts w:hint="eastAsia"/>
          <w:lang w:val="en-GB" w:eastAsia="zh-CN"/>
        </w:rPr>
        <w:t>实验</w:t>
      </w:r>
      <w:r w:rsidR="00C17241">
        <w:rPr>
          <w:rFonts w:hint="eastAsia"/>
          <w:lang w:val="en-GB" w:eastAsia="zh-CN"/>
        </w:rPr>
        <w:t>者</w:t>
      </w:r>
      <w:r w:rsidR="0030634E">
        <w:rPr>
          <w:rFonts w:hint="eastAsia"/>
          <w:lang w:val="en-GB" w:eastAsia="zh-CN"/>
        </w:rPr>
        <w:t>尽可能详细提供所使用的观看人员的特性</w:t>
      </w:r>
      <w:r w:rsidR="00DD0348">
        <w:rPr>
          <w:rFonts w:hint="eastAsia"/>
          <w:lang w:val="en-GB" w:eastAsia="zh-CN"/>
        </w:rPr>
        <w:t>。</w:t>
      </w:r>
      <w:r w:rsidR="006E6EB1">
        <w:rPr>
          <w:rFonts w:hint="eastAsia"/>
          <w:lang w:val="en-GB" w:eastAsia="zh-CN"/>
        </w:rPr>
        <w:t>相关因素包括：小组人员的年龄和性别构成，或者小组人员的教育程度或职业类别。</w:t>
      </w:r>
    </w:p>
    <w:p w:rsidR="00524756" w:rsidRDefault="00524756" w:rsidP="00524756">
      <w:pPr>
        <w:pStyle w:val="Heading1"/>
        <w:rPr>
          <w:lang w:val="en-GB" w:eastAsia="zh-CN"/>
        </w:rPr>
      </w:pPr>
      <w:r>
        <w:rPr>
          <w:lang w:val="en-GB" w:eastAsia="zh-CN"/>
        </w:rPr>
        <w:t>3</w:t>
      </w:r>
      <w:r>
        <w:rPr>
          <w:lang w:val="en-GB" w:eastAsia="zh-CN"/>
        </w:rPr>
        <w:tab/>
      </w:r>
      <w:r w:rsidR="001E658E">
        <w:rPr>
          <w:lang w:val="en-GB" w:eastAsia="zh-CN"/>
        </w:rPr>
        <w:t>测试方法的选择</w:t>
      </w:r>
    </w:p>
    <w:p w:rsidR="00524756" w:rsidRDefault="0030634E" w:rsidP="0030634E">
      <w:pPr>
        <w:ind w:firstLineChars="200" w:firstLine="480"/>
        <w:rPr>
          <w:lang w:val="en-GB" w:eastAsia="zh-CN"/>
        </w:rPr>
      </w:pPr>
      <w:r>
        <w:rPr>
          <w:rFonts w:hint="eastAsia"/>
          <w:lang w:val="en-GB" w:eastAsia="zh-CN"/>
        </w:rPr>
        <w:t>电视评价中采用了种类繁多的基本测试方法。但在实践中，</w:t>
      </w:r>
      <w:r w:rsidR="003F1C7D">
        <w:rPr>
          <w:rFonts w:hint="eastAsia"/>
          <w:lang w:val="en-GB" w:eastAsia="zh-CN"/>
        </w:rPr>
        <w:t>解决特定的</w:t>
      </w:r>
      <w:r w:rsidR="001E658E">
        <w:rPr>
          <w:lang w:val="en-GB" w:eastAsia="zh-CN"/>
        </w:rPr>
        <w:t>评价问题</w:t>
      </w:r>
      <w:r w:rsidR="003F1C7D">
        <w:rPr>
          <w:rFonts w:hint="eastAsia"/>
          <w:lang w:val="en-GB" w:eastAsia="zh-CN"/>
        </w:rPr>
        <w:t>应采用特定的评价方法。表</w:t>
      </w:r>
      <w:r w:rsidR="003F1C7D">
        <w:rPr>
          <w:rFonts w:hint="eastAsia"/>
          <w:lang w:val="en-GB" w:eastAsia="zh-CN"/>
        </w:rPr>
        <w:t>2</w:t>
      </w:r>
      <w:r w:rsidR="003F1C7D">
        <w:rPr>
          <w:rFonts w:hint="eastAsia"/>
          <w:lang w:val="en-GB" w:eastAsia="zh-CN"/>
        </w:rPr>
        <w:t>给出了对典型评价问题的调查结果，以及对解决这些问题所用的方法的调查结果。</w:t>
      </w:r>
    </w:p>
    <w:p w:rsidR="00524756" w:rsidRPr="00AE0459" w:rsidRDefault="001E658E" w:rsidP="00524756">
      <w:pPr>
        <w:pStyle w:val="TableNo"/>
        <w:rPr>
          <w:sz w:val="22"/>
          <w:szCs w:val="22"/>
          <w:lang w:val="en-GB"/>
        </w:rPr>
      </w:pPr>
      <w:r>
        <w:rPr>
          <w:sz w:val="22"/>
          <w:szCs w:val="22"/>
          <w:lang w:val="en-GB"/>
        </w:rPr>
        <w:lastRenderedPageBreak/>
        <w:t>表</w:t>
      </w:r>
      <w:r w:rsidR="00524756" w:rsidRPr="00AE0459">
        <w:rPr>
          <w:sz w:val="22"/>
          <w:szCs w:val="22"/>
          <w:lang w:val="en-GB"/>
        </w:rPr>
        <w:t>2</w:t>
      </w:r>
    </w:p>
    <w:p w:rsidR="00524756" w:rsidRPr="00AE0459" w:rsidRDefault="001E658E" w:rsidP="00524756">
      <w:pPr>
        <w:pStyle w:val="Tabletitle"/>
        <w:rPr>
          <w:sz w:val="22"/>
          <w:szCs w:val="22"/>
          <w:lang w:val="en-GB"/>
        </w:rPr>
      </w:pPr>
      <w:r>
        <w:rPr>
          <w:sz w:val="22"/>
          <w:szCs w:val="22"/>
          <w:lang w:val="en-GB"/>
        </w:rPr>
        <w:t>测试方法的选择</w:t>
      </w:r>
    </w:p>
    <w:tbl>
      <w:tblPr>
        <w:tblW w:w="0" w:type="auto"/>
        <w:jc w:val="center"/>
        <w:tblLayout w:type="fixed"/>
        <w:tblCellMar>
          <w:left w:w="107" w:type="dxa"/>
          <w:right w:w="107" w:type="dxa"/>
        </w:tblCellMar>
        <w:tblLook w:val="0000" w:firstRow="0" w:lastRow="0" w:firstColumn="0" w:lastColumn="0" w:noHBand="0" w:noVBand="0"/>
      </w:tblPr>
      <w:tblGrid>
        <w:gridCol w:w="3686"/>
        <w:gridCol w:w="3441"/>
        <w:gridCol w:w="2513"/>
      </w:tblGrid>
      <w:tr w:rsidR="00524756">
        <w:trPr>
          <w:cantSplit/>
          <w:jc w:val="center"/>
        </w:trPr>
        <w:tc>
          <w:tcPr>
            <w:tcW w:w="3686" w:type="dxa"/>
            <w:tcBorders>
              <w:top w:val="single" w:sz="6" w:space="0" w:color="auto"/>
              <w:left w:val="single" w:sz="6" w:space="0" w:color="auto"/>
              <w:bottom w:val="single" w:sz="6" w:space="0" w:color="auto"/>
              <w:right w:val="single" w:sz="6" w:space="0" w:color="auto"/>
            </w:tcBorders>
          </w:tcPr>
          <w:p w:rsidR="00524756" w:rsidRDefault="001E658E" w:rsidP="00524756">
            <w:pPr>
              <w:pStyle w:val="Tablehead"/>
              <w:framePr w:hSpace="181" w:wrap="notBeside" w:vAnchor="text" w:hAnchor="text" w:xAlign="center" w:y="1"/>
              <w:rPr>
                <w:sz w:val="18"/>
              </w:rPr>
            </w:pPr>
            <w:r>
              <w:rPr>
                <w:sz w:val="18"/>
              </w:rPr>
              <w:t>评价问题</w:t>
            </w:r>
          </w:p>
        </w:tc>
        <w:tc>
          <w:tcPr>
            <w:tcW w:w="3441" w:type="dxa"/>
            <w:tcBorders>
              <w:top w:val="single" w:sz="6" w:space="0" w:color="auto"/>
              <w:left w:val="single" w:sz="6" w:space="0" w:color="auto"/>
              <w:bottom w:val="single" w:sz="6" w:space="0" w:color="auto"/>
              <w:right w:val="single" w:sz="6" w:space="0" w:color="auto"/>
            </w:tcBorders>
          </w:tcPr>
          <w:p w:rsidR="00524756" w:rsidRDefault="001E658E" w:rsidP="00524756">
            <w:pPr>
              <w:pStyle w:val="Tablehead"/>
              <w:framePr w:hSpace="181" w:wrap="notBeside" w:vAnchor="text" w:hAnchor="text" w:xAlign="center" w:y="1"/>
              <w:rPr>
                <w:sz w:val="18"/>
              </w:rPr>
            </w:pPr>
            <w:r>
              <w:rPr>
                <w:sz w:val="18"/>
              </w:rPr>
              <w:t>所用的方法</w:t>
            </w:r>
            <w:r w:rsidR="00524756">
              <w:rPr>
                <w:sz w:val="18"/>
              </w:rPr>
              <w:t xml:space="preserve"> </w:t>
            </w:r>
          </w:p>
        </w:tc>
        <w:tc>
          <w:tcPr>
            <w:tcW w:w="2513" w:type="dxa"/>
            <w:tcBorders>
              <w:top w:val="single" w:sz="6" w:space="0" w:color="auto"/>
              <w:left w:val="single" w:sz="6" w:space="0" w:color="auto"/>
              <w:bottom w:val="single" w:sz="6" w:space="0" w:color="auto"/>
              <w:right w:val="single" w:sz="6" w:space="0" w:color="auto"/>
            </w:tcBorders>
          </w:tcPr>
          <w:p w:rsidR="00524756" w:rsidRDefault="001E658E" w:rsidP="00524756">
            <w:pPr>
              <w:pStyle w:val="Tablehead"/>
              <w:framePr w:hSpace="181" w:wrap="notBeside" w:vAnchor="text" w:hAnchor="text" w:xAlign="center" w:y="1"/>
              <w:rPr>
                <w:sz w:val="18"/>
              </w:rPr>
            </w:pPr>
            <w:r>
              <w:rPr>
                <w:sz w:val="18"/>
              </w:rPr>
              <w:t>说明</w:t>
            </w:r>
          </w:p>
        </w:tc>
      </w:tr>
      <w:tr w:rsidR="00524756">
        <w:trPr>
          <w:cantSplit/>
          <w:trHeight w:val="381"/>
          <w:jc w:val="center"/>
        </w:trPr>
        <w:tc>
          <w:tcPr>
            <w:tcW w:w="3686" w:type="dxa"/>
            <w:tcBorders>
              <w:top w:val="single" w:sz="6" w:space="0" w:color="auto"/>
              <w:left w:val="single" w:sz="6" w:space="0" w:color="auto"/>
              <w:right w:val="single" w:sz="6" w:space="0" w:color="auto"/>
            </w:tcBorders>
          </w:tcPr>
          <w:p w:rsidR="00524756" w:rsidRDefault="007D7A24" w:rsidP="00524756">
            <w:pPr>
              <w:pStyle w:val="TableText0"/>
              <w:framePr w:hSpace="181" w:wrap="notBeside" w:vAnchor="text" w:hAnchor="text" w:xAlign="center" w:y="1"/>
              <w:spacing w:before="40" w:after="40"/>
              <w:jc w:val="left"/>
              <w:rPr>
                <w:lang w:eastAsia="zh-CN"/>
              </w:rPr>
            </w:pPr>
            <w:r>
              <w:rPr>
                <w:rFonts w:hint="eastAsia"/>
                <w:lang w:eastAsia="zh-CN"/>
              </w:rPr>
              <w:t>测量系统相对于某一基准的质量</w:t>
            </w:r>
            <w:r w:rsidR="00524756">
              <w:rPr>
                <w:lang w:eastAsia="zh-CN"/>
              </w:rPr>
              <w:t xml:space="preserve"> </w:t>
            </w:r>
          </w:p>
        </w:tc>
        <w:tc>
          <w:tcPr>
            <w:tcW w:w="3441" w:type="dxa"/>
            <w:tcBorders>
              <w:top w:val="single" w:sz="6" w:space="0" w:color="auto"/>
              <w:right w:val="single" w:sz="6" w:space="0" w:color="auto"/>
            </w:tcBorders>
          </w:tcPr>
          <w:p w:rsidR="00524756" w:rsidRDefault="007D7A24" w:rsidP="00524756">
            <w:pPr>
              <w:pStyle w:val="TableText0"/>
              <w:framePr w:hSpace="181" w:wrap="notBeside" w:vAnchor="text" w:hAnchor="text" w:xAlign="center" w:y="1"/>
              <w:spacing w:before="40" w:after="40"/>
              <w:jc w:val="left"/>
              <w:rPr>
                <w:lang w:eastAsia="zh-CN"/>
              </w:rPr>
            </w:pPr>
            <w:r>
              <w:rPr>
                <w:rFonts w:hint="eastAsia"/>
                <w:lang w:eastAsia="zh-CN"/>
              </w:rPr>
              <w:t>双激励连续质量</w:t>
            </w:r>
            <w:r w:rsidR="005948B4">
              <w:rPr>
                <w:rFonts w:hint="eastAsia"/>
                <w:lang w:eastAsia="zh-CN"/>
              </w:rPr>
              <w:t>量表</w:t>
            </w:r>
            <w:r w:rsidR="00524756">
              <w:rPr>
                <w:lang w:eastAsia="zh-CN"/>
              </w:rPr>
              <w:t>(DSCQS)</w:t>
            </w:r>
            <w:r w:rsidR="000D19BB">
              <w:rPr>
                <w:rFonts w:hint="eastAsia"/>
                <w:lang w:eastAsia="zh-CN"/>
              </w:rPr>
              <w:t>法</w:t>
            </w:r>
            <w:r w:rsidR="00524756">
              <w:rPr>
                <w:position w:val="6"/>
                <w:sz w:val="14"/>
                <w:lang w:eastAsia="zh-CN"/>
              </w:rPr>
              <w:t>(1)</w:t>
            </w:r>
          </w:p>
        </w:tc>
        <w:tc>
          <w:tcPr>
            <w:tcW w:w="2513" w:type="dxa"/>
            <w:tcBorders>
              <w:top w:val="single" w:sz="6" w:space="0" w:color="auto"/>
              <w:right w:val="single" w:sz="6" w:space="0" w:color="auto"/>
            </w:tcBorders>
          </w:tcPr>
          <w:p w:rsidR="00524756" w:rsidRDefault="00524756" w:rsidP="00524756">
            <w:pPr>
              <w:pStyle w:val="TableText0"/>
              <w:framePr w:hSpace="181" w:wrap="notBeside" w:vAnchor="text" w:hAnchor="text" w:xAlign="center" w:y="1"/>
              <w:spacing w:before="40" w:after="40"/>
              <w:rPr>
                <w:lang w:eastAsia="zh-CN"/>
              </w:rPr>
            </w:pPr>
            <w:r>
              <w:rPr>
                <w:lang w:eastAsia="zh-CN"/>
              </w:rPr>
              <w:t>ITU-R BT.500</w:t>
            </w:r>
            <w:r w:rsidR="003F1C7D">
              <w:rPr>
                <w:rFonts w:hint="eastAsia"/>
                <w:lang w:eastAsia="zh-CN"/>
              </w:rPr>
              <w:t>建议书</w:t>
            </w:r>
            <w:r>
              <w:rPr>
                <w:lang w:eastAsia="zh-CN"/>
              </w:rPr>
              <w:t xml:space="preserve">, </w:t>
            </w:r>
            <w:r w:rsidR="003F1C7D">
              <w:rPr>
                <w:rFonts w:hint="eastAsia"/>
                <w:lang w:eastAsia="zh-CN"/>
              </w:rPr>
              <w:t>第</w:t>
            </w:r>
            <w:r>
              <w:rPr>
                <w:lang w:eastAsia="zh-CN"/>
              </w:rPr>
              <w:t>5</w:t>
            </w:r>
            <w:r w:rsidR="003F1C7D">
              <w:rPr>
                <w:rFonts w:hint="eastAsia"/>
                <w:lang w:eastAsia="zh-CN"/>
              </w:rPr>
              <w:t>节</w:t>
            </w:r>
          </w:p>
        </w:tc>
      </w:tr>
      <w:tr w:rsidR="00524756">
        <w:trPr>
          <w:cantSplit/>
          <w:trHeight w:val="396"/>
          <w:jc w:val="center"/>
        </w:trPr>
        <w:tc>
          <w:tcPr>
            <w:tcW w:w="3686" w:type="dxa"/>
            <w:tcBorders>
              <w:left w:val="single" w:sz="6" w:space="0" w:color="auto"/>
              <w:right w:val="single" w:sz="6" w:space="0" w:color="auto"/>
            </w:tcBorders>
          </w:tcPr>
          <w:p w:rsidR="00524756" w:rsidRDefault="007D7A24" w:rsidP="00524756">
            <w:pPr>
              <w:pStyle w:val="TableText0"/>
              <w:framePr w:hSpace="181" w:wrap="notBeside" w:vAnchor="text" w:hAnchor="text" w:xAlign="center" w:y="1"/>
              <w:spacing w:before="40" w:after="40"/>
              <w:jc w:val="left"/>
              <w:rPr>
                <w:lang w:eastAsia="zh-CN"/>
              </w:rPr>
            </w:pPr>
            <w:r>
              <w:rPr>
                <w:rFonts w:hint="eastAsia"/>
                <w:lang w:eastAsia="zh-CN"/>
              </w:rPr>
              <w:t>测量系统的牢靠程度</w:t>
            </w:r>
            <w:r w:rsidR="00524756">
              <w:rPr>
                <w:lang w:eastAsia="zh-CN"/>
              </w:rPr>
              <w:t>(</w:t>
            </w:r>
            <w:r>
              <w:rPr>
                <w:rFonts w:hint="eastAsia"/>
                <w:lang w:eastAsia="zh-CN"/>
              </w:rPr>
              <w:t>即</w:t>
            </w:r>
            <w:r w:rsidR="00B7567B">
              <w:rPr>
                <w:rFonts w:hint="eastAsia"/>
                <w:lang w:eastAsia="zh-CN"/>
              </w:rPr>
              <w:t>降质</w:t>
            </w:r>
            <w:r>
              <w:rPr>
                <w:rFonts w:hint="eastAsia"/>
                <w:lang w:eastAsia="zh-CN"/>
              </w:rPr>
              <w:t>特性</w:t>
            </w:r>
            <w:r>
              <w:rPr>
                <w:rFonts w:hint="eastAsia"/>
                <w:lang w:eastAsia="zh-CN"/>
              </w:rPr>
              <w:t>)</w:t>
            </w:r>
          </w:p>
        </w:tc>
        <w:tc>
          <w:tcPr>
            <w:tcW w:w="3441" w:type="dxa"/>
            <w:tcBorders>
              <w:right w:val="single" w:sz="6" w:space="0" w:color="auto"/>
            </w:tcBorders>
          </w:tcPr>
          <w:p w:rsidR="00524756" w:rsidRDefault="00D15064" w:rsidP="00524756">
            <w:pPr>
              <w:pStyle w:val="TableText0"/>
              <w:framePr w:hSpace="181" w:wrap="notBeside" w:vAnchor="text" w:hAnchor="text" w:xAlign="center" w:y="1"/>
              <w:spacing w:before="40" w:after="40"/>
              <w:jc w:val="left"/>
              <w:rPr>
                <w:lang w:eastAsia="zh-CN"/>
              </w:rPr>
            </w:pPr>
            <w:r>
              <w:rPr>
                <w:rFonts w:hint="eastAsia"/>
                <w:lang w:eastAsia="zh-CN"/>
              </w:rPr>
              <w:t>双激励损伤</w:t>
            </w:r>
            <w:r w:rsidR="005948B4">
              <w:rPr>
                <w:rFonts w:hint="eastAsia"/>
                <w:lang w:eastAsia="zh-CN"/>
              </w:rPr>
              <w:t>量表</w:t>
            </w:r>
            <w:r w:rsidR="00524756">
              <w:rPr>
                <w:lang w:eastAsia="zh-CN"/>
              </w:rPr>
              <w:t>(DSIS)</w:t>
            </w:r>
            <w:r w:rsidR="000D19BB">
              <w:rPr>
                <w:rFonts w:hint="eastAsia"/>
                <w:lang w:eastAsia="zh-CN"/>
              </w:rPr>
              <w:t>法</w:t>
            </w:r>
            <w:r w:rsidR="00524756">
              <w:rPr>
                <w:position w:val="6"/>
                <w:sz w:val="14"/>
                <w:lang w:eastAsia="zh-CN"/>
              </w:rPr>
              <w:t>(1)</w:t>
            </w:r>
          </w:p>
        </w:tc>
        <w:tc>
          <w:tcPr>
            <w:tcW w:w="2513" w:type="dxa"/>
            <w:tcBorders>
              <w:right w:val="single" w:sz="6" w:space="0" w:color="auto"/>
            </w:tcBorders>
          </w:tcPr>
          <w:p w:rsidR="00524756" w:rsidRDefault="003F1C7D" w:rsidP="00524756">
            <w:pPr>
              <w:pStyle w:val="TableText0"/>
              <w:framePr w:hSpace="181" w:wrap="notBeside" w:vAnchor="text" w:hAnchor="text" w:xAlign="center" w:y="1"/>
              <w:spacing w:before="40" w:after="40"/>
              <w:rPr>
                <w:lang w:eastAsia="zh-CN"/>
              </w:rPr>
            </w:pPr>
            <w:r>
              <w:rPr>
                <w:lang w:eastAsia="zh-CN"/>
              </w:rPr>
              <w:t>ITU-R BT.500</w:t>
            </w:r>
            <w:r>
              <w:rPr>
                <w:rFonts w:hint="eastAsia"/>
                <w:lang w:eastAsia="zh-CN"/>
              </w:rPr>
              <w:t>建议书</w:t>
            </w:r>
            <w:r>
              <w:rPr>
                <w:lang w:eastAsia="zh-CN"/>
              </w:rPr>
              <w:t xml:space="preserve">, </w:t>
            </w:r>
            <w:r>
              <w:rPr>
                <w:rFonts w:hint="eastAsia"/>
                <w:lang w:eastAsia="zh-CN"/>
              </w:rPr>
              <w:t>第</w:t>
            </w:r>
            <w:r>
              <w:rPr>
                <w:rFonts w:hint="eastAsia"/>
                <w:lang w:eastAsia="zh-CN"/>
              </w:rPr>
              <w:t>4</w:t>
            </w:r>
            <w:r>
              <w:rPr>
                <w:rFonts w:hint="eastAsia"/>
                <w:lang w:eastAsia="zh-CN"/>
              </w:rPr>
              <w:t>节</w:t>
            </w:r>
          </w:p>
        </w:tc>
      </w:tr>
      <w:tr w:rsidR="00524756">
        <w:trPr>
          <w:cantSplit/>
          <w:trHeight w:val="383"/>
          <w:jc w:val="center"/>
        </w:trPr>
        <w:tc>
          <w:tcPr>
            <w:tcW w:w="3686" w:type="dxa"/>
            <w:tcBorders>
              <w:left w:val="single" w:sz="6" w:space="0" w:color="auto"/>
              <w:right w:val="single" w:sz="6" w:space="0" w:color="auto"/>
            </w:tcBorders>
          </w:tcPr>
          <w:p w:rsidR="00524756" w:rsidRDefault="00743BB7" w:rsidP="00524756">
            <w:pPr>
              <w:pStyle w:val="TableText0"/>
              <w:framePr w:hSpace="181" w:wrap="notBeside" w:vAnchor="text" w:hAnchor="text" w:xAlign="center" w:y="1"/>
              <w:spacing w:before="40" w:after="40"/>
              <w:jc w:val="left"/>
              <w:rPr>
                <w:lang w:eastAsia="zh-CN"/>
              </w:rPr>
            </w:pPr>
            <w:r>
              <w:rPr>
                <w:rFonts w:hint="eastAsia"/>
                <w:lang w:eastAsia="zh-CN"/>
              </w:rPr>
              <w:t>量化</w:t>
            </w:r>
            <w:r w:rsidR="001C4A50">
              <w:rPr>
                <w:rFonts w:hint="eastAsia"/>
                <w:lang w:eastAsia="zh-CN"/>
              </w:rPr>
              <w:t>系统的质量</w:t>
            </w:r>
            <w:r w:rsidR="00524756">
              <w:rPr>
                <w:lang w:eastAsia="zh-CN"/>
              </w:rPr>
              <w:t>(</w:t>
            </w:r>
            <w:r w:rsidR="001C4A50">
              <w:rPr>
                <w:rFonts w:hint="eastAsia"/>
                <w:lang w:eastAsia="zh-CN"/>
              </w:rPr>
              <w:t>如果未提供基准的话</w:t>
            </w:r>
            <w:r w:rsidR="00524756">
              <w:rPr>
                <w:lang w:eastAsia="zh-CN"/>
              </w:rPr>
              <w:t>)</w:t>
            </w:r>
          </w:p>
        </w:tc>
        <w:tc>
          <w:tcPr>
            <w:tcW w:w="3441" w:type="dxa"/>
            <w:tcBorders>
              <w:right w:val="single" w:sz="6" w:space="0" w:color="auto"/>
            </w:tcBorders>
          </w:tcPr>
          <w:p w:rsidR="00524756" w:rsidRDefault="00E908A3" w:rsidP="00524756">
            <w:pPr>
              <w:pStyle w:val="TableText0"/>
              <w:framePr w:hSpace="181" w:wrap="notBeside" w:vAnchor="text" w:hAnchor="text" w:xAlign="center" w:y="1"/>
              <w:spacing w:before="40" w:after="40"/>
              <w:jc w:val="left"/>
              <w:rPr>
                <w:lang w:eastAsia="zh-CN"/>
              </w:rPr>
            </w:pPr>
            <w:r>
              <w:rPr>
                <w:rFonts w:hint="eastAsia"/>
                <w:color w:val="000000"/>
                <w:lang w:eastAsia="zh-CN"/>
              </w:rPr>
              <w:t>比</w:t>
            </w:r>
            <w:r w:rsidR="00064AD9">
              <w:rPr>
                <w:rFonts w:hint="eastAsia"/>
                <w:color w:val="000000"/>
                <w:lang w:eastAsia="zh-CN"/>
              </w:rPr>
              <w:t>率量表</w:t>
            </w:r>
            <w:r w:rsidR="000D19BB">
              <w:rPr>
                <w:rFonts w:hint="eastAsia"/>
                <w:color w:val="000000"/>
                <w:lang w:eastAsia="zh-CN"/>
              </w:rPr>
              <w:t>法</w:t>
            </w:r>
            <w:r w:rsidR="00524756">
              <w:rPr>
                <w:position w:val="6"/>
                <w:sz w:val="14"/>
                <w:lang w:eastAsia="zh-CN"/>
              </w:rPr>
              <w:t>(2)</w:t>
            </w:r>
            <w:r w:rsidR="004E502B">
              <w:rPr>
                <w:rFonts w:hint="eastAsia"/>
                <w:lang w:eastAsia="zh-CN"/>
              </w:rPr>
              <w:t>或</w:t>
            </w:r>
            <w:r w:rsidR="00D15064">
              <w:rPr>
                <w:rFonts w:hint="eastAsia"/>
                <w:lang w:eastAsia="zh-CN"/>
              </w:rPr>
              <w:t>类别</w:t>
            </w:r>
            <w:r w:rsidR="005948B4">
              <w:rPr>
                <w:rFonts w:hint="eastAsia"/>
                <w:lang w:eastAsia="zh-CN"/>
              </w:rPr>
              <w:t>量表</w:t>
            </w:r>
            <w:r w:rsidR="00524756">
              <w:rPr>
                <w:lang w:eastAsia="zh-CN"/>
              </w:rPr>
              <w:t>(</w:t>
            </w:r>
            <w:r w:rsidR="00435AC7">
              <w:rPr>
                <w:rFonts w:hint="eastAsia"/>
                <w:lang w:eastAsia="zh-CN"/>
              </w:rPr>
              <w:t>正在研究</w:t>
            </w:r>
            <w:r w:rsidR="00524756">
              <w:rPr>
                <w:lang w:eastAsia="zh-CN"/>
              </w:rPr>
              <w:t>)</w:t>
            </w:r>
          </w:p>
        </w:tc>
        <w:tc>
          <w:tcPr>
            <w:tcW w:w="2513" w:type="dxa"/>
            <w:tcBorders>
              <w:right w:val="single" w:sz="6" w:space="0" w:color="auto"/>
            </w:tcBorders>
          </w:tcPr>
          <w:p w:rsidR="00524756" w:rsidRDefault="00524756" w:rsidP="00524756">
            <w:pPr>
              <w:pStyle w:val="TableText0"/>
              <w:framePr w:hSpace="181" w:wrap="notBeside" w:vAnchor="text" w:hAnchor="text" w:xAlign="center" w:y="1"/>
              <w:spacing w:before="40" w:after="40"/>
              <w:rPr>
                <w:lang w:eastAsia="zh-CN"/>
              </w:rPr>
            </w:pPr>
            <w:r>
              <w:t>ITU-R BT.1082</w:t>
            </w:r>
            <w:r w:rsidR="003F1C7D">
              <w:rPr>
                <w:rFonts w:hint="eastAsia"/>
                <w:lang w:eastAsia="zh-CN"/>
              </w:rPr>
              <w:t>报告</w:t>
            </w:r>
          </w:p>
        </w:tc>
      </w:tr>
      <w:tr w:rsidR="00524756">
        <w:trPr>
          <w:cantSplit/>
          <w:jc w:val="center"/>
        </w:trPr>
        <w:tc>
          <w:tcPr>
            <w:tcW w:w="3686" w:type="dxa"/>
            <w:tcBorders>
              <w:left w:val="single" w:sz="6" w:space="0" w:color="auto"/>
              <w:right w:val="single" w:sz="6" w:space="0" w:color="auto"/>
            </w:tcBorders>
          </w:tcPr>
          <w:p w:rsidR="00524756" w:rsidRDefault="00D15064" w:rsidP="00524756">
            <w:pPr>
              <w:pStyle w:val="TableText0"/>
              <w:framePr w:hSpace="181" w:wrap="notBeside" w:vAnchor="text" w:hAnchor="text" w:xAlign="center" w:y="1"/>
              <w:spacing w:before="40" w:after="40"/>
              <w:jc w:val="left"/>
              <w:rPr>
                <w:lang w:eastAsia="zh-CN"/>
              </w:rPr>
            </w:pPr>
            <w:r>
              <w:rPr>
                <w:rFonts w:hint="eastAsia"/>
                <w:lang w:eastAsia="zh-CN"/>
              </w:rPr>
              <w:t>比较替代系统的质量</w:t>
            </w:r>
            <w:r w:rsidR="00524756">
              <w:rPr>
                <w:lang w:eastAsia="zh-CN"/>
              </w:rPr>
              <w:t>(</w:t>
            </w:r>
            <w:r>
              <w:rPr>
                <w:rFonts w:hint="eastAsia"/>
                <w:lang w:eastAsia="zh-CN"/>
              </w:rPr>
              <w:t>如果未提供基准的话</w:t>
            </w:r>
            <w:r w:rsidR="00524756">
              <w:rPr>
                <w:lang w:eastAsia="zh-CN"/>
              </w:rPr>
              <w:t>)</w:t>
            </w:r>
          </w:p>
        </w:tc>
        <w:tc>
          <w:tcPr>
            <w:tcW w:w="3441" w:type="dxa"/>
            <w:tcBorders>
              <w:right w:val="single" w:sz="6" w:space="0" w:color="auto"/>
            </w:tcBorders>
          </w:tcPr>
          <w:p w:rsidR="00524756" w:rsidRDefault="004E502B" w:rsidP="00524756">
            <w:pPr>
              <w:pStyle w:val="TableText0"/>
              <w:framePr w:hSpace="181" w:wrap="notBeside" w:vAnchor="text" w:hAnchor="text" w:xAlign="center" w:y="1"/>
              <w:spacing w:before="40" w:after="40"/>
              <w:jc w:val="left"/>
              <w:rPr>
                <w:lang w:eastAsia="zh-CN"/>
              </w:rPr>
            </w:pPr>
            <w:r>
              <w:rPr>
                <w:rFonts w:hint="eastAsia"/>
                <w:lang w:eastAsia="zh-CN"/>
              </w:rPr>
              <w:t>直接比较</w:t>
            </w:r>
            <w:r w:rsidR="000D19BB">
              <w:rPr>
                <w:rFonts w:hint="eastAsia"/>
                <w:lang w:eastAsia="zh-CN"/>
              </w:rPr>
              <w:t>法</w:t>
            </w:r>
            <w:r>
              <w:rPr>
                <w:rFonts w:hint="eastAsia"/>
                <w:lang w:eastAsia="zh-CN"/>
              </w:rPr>
              <w:t>、</w:t>
            </w:r>
            <w:r w:rsidR="00E908A3">
              <w:rPr>
                <w:rFonts w:hint="eastAsia"/>
                <w:color w:val="000000"/>
                <w:lang w:eastAsia="zh-CN"/>
              </w:rPr>
              <w:t>比</w:t>
            </w:r>
            <w:r w:rsidR="00064AD9">
              <w:rPr>
                <w:rFonts w:hint="eastAsia"/>
                <w:color w:val="000000"/>
                <w:lang w:eastAsia="zh-CN"/>
              </w:rPr>
              <w:t>率量表</w:t>
            </w:r>
            <w:r w:rsidR="000D19BB">
              <w:rPr>
                <w:rFonts w:hint="eastAsia"/>
                <w:color w:val="000000"/>
                <w:lang w:eastAsia="zh-CN"/>
              </w:rPr>
              <w:t>法</w:t>
            </w:r>
            <w:r w:rsidR="00524756">
              <w:rPr>
                <w:position w:val="6"/>
                <w:sz w:val="14"/>
                <w:lang w:eastAsia="zh-CN"/>
              </w:rPr>
              <w:t>(2)</w:t>
            </w:r>
            <w:r>
              <w:rPr>
                <w:rFonts w:hint="eastAsia"/>
                <w:lang w:eastAsia="zh-CN"/>
              </w:rPr>
              <w:t>或类别</w:t>
            </w:r>
            <w:r w:rsidR="005948B4">
              <w:rPr>
                <w:rFonts w:hint="eastAsia"/>
                <w:lang w:eastAsia="zh-CN"/>
              </w:rPr>
              <w:t>量表</w:t>
            </w:r>
            <w:r w:rsidR="00524756">
              <w:rPr>
                <w:lang w:eastAsia="zh-CN"/>
              </w:rPr>
              <w:t>(</w:t>
            </w:r>
            <w:r w:rsidR="00435AC7">
              <w:rPr>
                <w:rFonts w:hint="eastAsia"/>
                <w:lang w:eastAsia="zh-CN"/>
              </w:rPr>
              <w:t>正在研究</w:t>
            </w:r>
            <w:r w:rsidR="00524756">
              <w:rPr>
                <w:lang w:eastAsia="zh-CN"/>
              </w:rPr>
              <w:t>)</w:t>
            </w:r>
          </w:p>
        </w:tc>
        <w:tc>
          <w:tcPr>
            <w:tcW w:w="2513" w:type="dxa"/>
            <w:tcBorders>
              <w:right w:val="single" w:sz="6" w:space="0" w:color="auto"/>
            </w:tcBorders>
          </w:tcPr>
          <w:p w:rsidR="00524756" w:rsidRDefault="003F1C7D" w:rsidP="00524756">
            <w:pPr>
              <w:pStyle w:val="TableText0"/>
              <w:framePr w:hSpace="181" w:wrap="notBeside" w:vAnchor="text" w:hAnchor="text" w:xAlign="center" w:y="1"/>
              <w:spacing w:before="40" w:after="40"/>
            </w:pPr>
            <w:r>
              <w:t>ITU-R BT.1082</w:t>
            </w:r>
            <w:r>
              <w:rPr>
                <w:rFonts w:hint="eastAsia"/>
                <w:lang w:eastAsia="zh-CN"/>
              </w:rPr>
              <w:t>报告</w:t>
            </w:r>
          </w:p>
        </w:tc>
      </w:tr>
      <w:tr w:rsidR="00524756">
        <w:trPr>
          <w:cantSplit/>
          <w:trHeight w:val="661"/>
          <w:jc w:val="center"/>
        </w:trPr>
        <w:tc>
          <w:tcPr>
            <w:tcW w:w="3686" w:type="dxa"/>
            <w:tcBorders>
              <w:left w:val="single" w:sz="6" w:space="0" w:color="auto"/>
              <w:right w:val="single" w:sz="6" w:space="0" w:color="auto"/>
            </w:tcBorders>
          </w:tcPr>
          <w:p w:rsidR="00524756" w:rsidRDefault="003A4DE4" w:rsidP="00524756">
            <w:pPr>
              <w:pStyle w:val="TableText0"/>
              <w:framePr w:hSpace="181" w:wrap="notBeside" w:vAnchor="text" w:hAnchor="text" w:xAlign="center" w:y="1"/>
              <w:spacing w:before="40" w:after="40"/>
              <w:jc w:val="left"/>
              <w:rPr>
                <w:lang w:eastAsia="zh-CN"/>
              </w:rPr>
            </w:pPr>
            <w:r>
              <w:rPr>
                <w:rFonts w:hint="eastAsia"/>
                <w:lang w:eastAsia="zh-CN"/>
              </w:rPr>
              <w:t>识别出影响系统出现可感知差别的因素并衡量</w:t>
            </w:r>
            <w:r w:rsidR="00D15064">
              <w:rPr>
                <w:rFonts w:hint="eastAsia"/>
                <w:lang w:eastAsia="zh-CN"/>
              </w:rPr>
              <w:t>这些因素的可感知影响</w:t>
            </w:r>
          </w:p>
        </w:tc>
        <w:tc>
          <w:tcPr>
            <w:tcW w:w="3441" w:type="dxa"/>
            <w:tcBorders>
              <w:right w:val="single" w:sz="6" w:space="0" w:color="auto"/>
            </w:tcBorders>
          </w:tcPr>
          <w:p w:rsidR="00524756" w:rsidRDefault="004E502B" w:rsidP="00524756">
            <w:pPr>
              <w:pStyle w:val="TableText0"/>
              <w:framePr w:hSpace="181" w:wrap="notBeside" w:vAnchor="text" w:hAnchor="text" w:xAlign="center" w:y="1"/>
              <w:spacing w:before="40" w:after="40"/>
              <w:jc w:val="left"/>
            </w:pPr>
            <w:r>
              <w:rPr>
                <w:rFonts w:hint="eastAsia"/>
                <w:lang w:eastAsia="zh-CN"/>
              </w:rPr>
              <w:t>所用方法正在研究</w:t>
            </w:r>
          </w:p>
        </w:tc>
        <w:tc>
          <w:tcPr>
            <w:tcW w:w="2513" w:type="dxa"/>
            <w:tcBorders>
              <w:right w:val="single" w:sz="6" w:space="0" w:color="auto"/>
            </w:tcBorders>
          </w:tcPr>
          <w:p w:rsidR="00524756" w:rsidRDefault="003F1C7D" w:rsidP="00524756">
            <w:pPr>
              <w:pStyle w:val="TableText0"/>
              <w:framePr w:hSpace="181" w:wrap="notBeside" w:vAnchor="text" w:hAnchor="text" w:xAlign="center" w:y="1"/>
              <w:spacing w:before="40" w:after="40"/>
            </w:pPr>
            <w:r>
              <w:t>ITU-R BT.1082</w:t>
            </w:r>
            <w:r>
              <w:rPr>
                <w:rFonts w:hint="eastAsia"/>
                <w:lang w:eastAsia="zh-CN"/>
              </w:rPr>
              <w:t>报告</w:t>
            </w:r>
          </w:p>
        </w:tc>
      </w:tr>
      <w:tr w:rsidR="00524756">
        <w:trPr>
          <w:cantSplit/>
          <w:trHeight w:val="541"/>
          <w:jc w:val="center"/>
        </w:trPr>
        <w:tc>
          <w:tcPr>
            <w:tcW w:w="3686" w:type="dxa"/>
            <w:tcBorders>
              <w:left w:val="single" w:sz="6" w:space="0" w:color="auto"/>
              <w:right w:val="single" w:sz="6" w:space="0" w:color="auto"/>
            </w:tcBorders>
          </w:tcPr>
          <w:p w:rsidR="00524756" w:rsidRDefault="00D15064" w:rsidP="00524756">
            <w:pPr>
              <w:pStyle w:val="TableText0"/>
              <w:framePr w:hSpace="181" w:wrap="notBeside" w:vAnchor="text" w:hAnchor="text" w:xAlign="center" w:y="1"/>
              <w:spacing w:before="40" w:after="40"/>
              <w:jc w:val="left"/>
              <w:rPr>
                <w:lang w:eastAsia="zh-CN"/>
              </w:rPr>
            </w:pPr>
            <w:r>
              <w:rPr>
                <w:rFonts w:hint="eastAsia"/>
                <w:lang w:eastAsia="zh-CN"/>
              </w:rPr>
              <w:t>确定损伤变为可见的那一点</w:t>
            </w:r>
          </w:p>
        </w:tc>
        <w:tc>
          <w:tcPr>
            <w:tcW w:w="3441" w:type="dxa"/>
            <w:tcBorders>
              <w:right w:val="single" w:sz="6" w:space="0" w:color="auto"/>
            </w:tcBorders>
          </w:tcPr>
          <w:p w:rsidR="00524756" w:rsidRDefault="000D19BB" w:rsidP="00524756">
            <w:pPr>
              <w:pStyle w:val="TableText0"/>
              <w:framePr w:hSpace="181" w:wrap="notBeside" w:vAnchor="text" w:hAnchor="text" w:xAlign="center" w:y="1"/>
              <w:spacing w:before="40" w:after="40"/>
              <w:jc w:val="left"/>
              <w:rPr>
                <w:lang w:eastAsia="zh-CN"/>
              </w:rPr>
            </w:pPr>
            <w:r>
              <w:rPr>
                <w:rFonts w:hint="eastAsia"/>
                <w:lang w:eastAsia="zh-CN"/>
              </w:rPr>
              <w:t>迫选</w:t>
            </w:r>
            <w:r w:rsidR="004E502B">
              <w:rPr>
                <w:rFonts w:hint="eastAsia"/>
                <w:lang w:eastAsia="zh-CN"/>
              </w:rPr>
              <w:t>法</w:t>
            </w:r>
            <w:r w:rsidR="00A10DCB">
              <w:rPr>
                <w:rFonts w:hint="eastAsia"/>
                <w:lang w:eastAsia="zh-CN"/>
              </w:rPr>
              <w:t>中的门限估值</w:t>
            </w:r>
            <w:r w:rsidR="004E502B">
              <w:rPr>
                <w:rFonts w:hint="eastAsia"/>
                <w:lang w:eastAsia="zh-CN"/>
              </w:rPr>
              <w:t>或调整</w:t>
            </w:r>
            <w:r w:rsidR="0006537D">
              <w:rPr>
                <w:rFonts w:hint="eastAsia"/>
                <w:lang w:eastAsia="zh-CN"/>
              </w:rPr>
              <w:t>的</w:t>
            </w:r>
            <w:r w:rsidR="004E502B">
              <w:rPr>
                <w:rFonts w:hint="eastAsia"/>
                <w:lang w:eastAsia="zh-CN"/>
              </w:rPr>
              <w:t>方法</w:t>
            </w:r>
            <w:r w:rsidR="0006537D">
              <w:rPr>
                <w:lang w:eastAsia="zh-CN"/>
              </w:rPr>
              <w:t xml:space="preserve"> </w:t>
            </w:r>
            <w:r w:rsidR="00524756">
              <w:rPr>
                <w:lang w:eastAsia="zh-CN"/>
              </w:rPr>
              <w:t>(</w:t>
            </w:r>
            <w:r w:rsidR="00435AC7">
              <w:rPr>
                <w:rFonts w:hint="eastAsia"/>
                <w:lang w:eastAsia="zh-CN"/>
              </w:rPr>
              <w:t>正在研究</w:t>
            </w:r>
            <w:r w:rsidR="00524756">
              <w:rPr>
                <w:lang w:eastAsia="zh-CN"/>
              </w:rPr>
              <w:t>)</w:t>
            </w:r>
          </w:p>
        </w:tc>
        <w:tc>
          <w:tcPr>
            <w:tcW w:w="2513" w:type="dxa"/>
            <w:tcBorders>
              <w:right w:val="single" w:sz="6" w:space="0" w:color="auto"/>
            </w:tcBorders>
          </w:tcPr>
          <w:p w:rsidR="00524756" w:rsidRDefault="003F1C7D" w:rsidP="00524756">
            <w:pPr>
              <w:pStyle w:val="TableText0"/>
              <w:framePr w:hSpace="181" w:wrap="notBeside" w:vAnchor="text" w:hAnchor="text" w:xAlign="center" w:y="1"/>
              <w:spacing w:before="40" w:after="40"/>
            </w:pPr>
            <w:r>
              <w:t>ITU-R BT.1082</w:t>
            </w:r>
            <w:r>
              <w:rPr>
                <w:rFonts w:hint="eastAsia"/>
                <w:lang w:eastAsia="zh-CN"/>
              </w:rPr>
              <w:t>报告</w:t>
            </w:r>
          </w:p>
        </w:tc>
      </w:tr>
      <w:tr w:rsidR="00524756">
        <w:trPr>
          <w:cantSplit/>
          <w:trHeight w:val="466"/>
          <w:jc w:val="center"/>
        </w:trPr>
        <w:tc>
          <w:tcPr>
            <w:tcW w:w="3686" w:type="dxa"/>
            <w:tcBorders>
              <w:left w:val="single" w:sz="6" w:space="0" w:color="auto"/>
              <w:right w:val="single" w:sz="6" w:space="0" w:color="auto"/>
            </w:tcBorders>
          </w:tcPr>
          <w:p w:rsidR="00524756" w:rsidRDefault="00D15064" w:rsidP="00524756">
            <w:pPr>
              <w:pStyle w:val="TableText0"/>
              <w:framePr w:hSpace="181" w:wrap="notBeside" w:vAnchor="text" w:hAnchor="text" w:xAlign="center" w:y="1"/>
              <w:spacing w:before="40" w:after="40"/>
              <w:jc w:val="left"/>
              <w:rPr>
                <w:lang w:eastAsia="zh-CN"/>
              </w:rPr>
            </w:pPr>
            <w:r>
              <w:rPr>
                <w:rFonts w:hint="eastAsia"/>
                <w:lang w:eastAsia="zh-CN"/>
              </w:rPr>
              <w:t>确定系统是否出现可感知差别</w:t>
            </w:r>
          </w:p>
        </w:tc>
        <w:tc>
          <w:tcPr>
            <w:tcW w:w="3441" w:type="dxa"/>
            <w:tcBorders>
              <w:right w:val="single" w:sz="6" w:space="0" w:color="auto"/>
            </w:tcBorders>
          </w:tcPr>
          <w:p w:rsidR="00524756" w:rsidRDefault="000D19BB" w:rsidP="00524756">
            <w:pPr>
              <w:pStyle w:val="TableText0"/>
              <w:framePr w:hSpace="181" w:wrap="notBeside" w:vAnchor="text" w:hAnchor="text" w:xAlign="center" w:y="1"/>
              <w:spacing w:before="40" w:after="40"/>
              <w:jc w:val="left"/>
              <w:rPr>
                <w:lang w:eastAsia="zh-CN"/>
              </w:rPr>
            </w:pPr>
            <w:r>
              <w:rPr>
                <w:rFonts w:hint="eastAsia"/>
                <w:lang w:eastAsia="zh-CN"/>
              </w:rPr>
              <w:t>迫选</w:t>
            </w:r>
            <w:r w:rsidR="004E502B">
              <w:rPr>
                <w:rFonts w:hint="eastAsia"/>
                <w:lang w:eastAsia="zh-CN"/>
              </w:rPr>
              <w:t>法</w:t>
            </w:r>
            <w:r w:rsidR="00524756">
              <w:rPr>
                <w:lang w:eastAsia="zh-CN"/>
              </w:rPr>
              <w:t>(</w:t>
            </w:r>
            <w:r w:rsidR="00435AC7">
              <w:rPr>
                <w:rFonts w:hint="eastAsia"/>
                <w:lang w:eastAsia="zh-CN"/>
              </w:rPr>
              <w:t>正在研究</w:t>
            </w:r>
            <w:r w:rsidR="00524756">
              <w:rPr>
                <w:lang w:eastAsia="zh-CN"/>
              </w:rPr>
              <w:t>)</w:t>
            </w:r>
          </w:p>
        </w:tc>
        <w:tc>
          <w:tcPr>
            <w:tcW w:w="2513" w:type="dxa"/>
            <w:tcBorders>
              <w:right w:val="single" w:sz="6" w:space="0" w:color="auto"/>
            </w:tcBorders>
          </w:tcPr>
          <w:p w:rsidR="00524756" w:rsidRDefault="003F1C7D" w:rsidP="00524756">
            <w:pPr>
              <w:pStyle w:val="TableText0"/>
              <w:framePr w:hSpace="181" w:wrap="notBeside" w:vAnchor="text" w:hAnchor="text" w:xAlign="center" w:y="1"/>
              <w:spacing w:before="40" w:after="40"/>
            </w:pPr>
            <w:r>
              <w:t>ITU-R BT.1082</w:t>
            </w:r>
            <w:r>
              <w:rPr>
                <w:rFonts w:hint="eastAsia"/>
                <w:lang w:eastAsia="zh-CN"/>
              </w:rPr>
              <w:t>报告</w:t>
            </w:r>
          </w:p>
        </w:tc>
      </w:tr>
      <w:tr w:rsidR="003F1C7D">
        <w:trPr>
          <w:cantSplit/>
          <w:trHeight w:val="423"/>
          <w:jc w:val="center"/>
        </w:trPr>
        <w:tc>
          <w:tcPr>
            <w:tcW w:w="3686" w:type="dxa"/>
            <w:tcBorders>
              <w:left w:val="single" w:sz="6" w:space="0" w:color="auto"/>
              <w:right w:val="single" w:sz="6" w:space="0" w:color="auto"/>
            </w:tcBorders>
          </w:tcPr>
          <w:p w:rsidR="003F1C7D" w:rsidRDefault="00306324" w:rsidP="003F1C7D">
            <w:pPr>
              <w:pStyle w:val="TableText0"/>
              <w:framePr w:hSpace="181" w:wrap="notBeside" w:vAnchor="text" w:hAnchor="text" w:xAlign="center" w:y="1"/>
              <w:spacing w:before="40" w:after="40"/>
              <w:jc w:val="left"/>
              <w:rPr>
                <w:u w:val="single"/>
                <w:lang w:eastAsia="zh-CN"/>
              </w:rPr>
            </w:pPr>
            <w:r>
              <w:rPr>
                <w:rFonts w:hint="eastAsia"/>
                <w:lang w:eastAsia="zh-CN"/>
              </w:rPr>
              <w:t>测量立体图像</w:t>
            </w:r>
            <w:r w:rsidR="00D15064">
              <w:rPr>
                <w:rFonts w:hint="eastAsia"/>
                <w:lang w:eastAsia="zh-CN"/>
              </w:rPr>
              <w:t>编码的质量</w:t>
            </w:r>
          </w:p>
        </w:tc>
        <w:tc>
          <w:tcPr>
            <w:tcW w:w="3441" w:type="dxa"/>
            <w:tcBorders>
              <w:right w:val="single" w:sz="6" w:space="0" w:color="auto"/>
            </w:tcBorders>
          </w:tcPr>
          <w:p w:rsidR="003F1C7D" w:rsidRDefault="004E502B" w:rsidP="003F1C7D">
            <w:pPr>
              <w:pStyle w:val="TableText0"/>
              <w:framePr w:hSpace="181" w:wrap="notBeside" w:vAnchor="text" w:hAnchor="text" w:xAlign="center" w:y="1"/>
              <w:spacing w:before="40" w:after="40"/>
              <w:jc w:val="left"/>
              <w:rPr>
                <w:u w:val="single"/>
                <w:lang w:eastAsia="zh-CN"/>
              </w:rPr>
            </w:pPr>
            <w:r>
              <w:rPr>
                <w:rFonts w:hint="eastAsia"/>
                <w:lang w:eastAsia="zh-CN"/>
              </w:rPr>
              <w:t>双激励连续质量</w:t>
            </w:r>
            <w:r w:rsidR="005948B4">
              <w:rPr>
                <w:rFonts w:hint="eastAsia"/>
                <w:lang w:eastAsia="zh-CN"/>
              </w:rPr>
              <w:t>量表</w:t>
            </w:r>
            <w:r>
              <w:rPr>
                <w:lang w:eastAsia="zh-CN"/>
              </w:rPr>
              <w:t>(DSCQS)</w:t>
            </w:r>
            <w:r w:rsidR="007A34DB">
              <w:rPr>
                <w:rFonts w:hint="eastAsia"/>
                <w:lang w:eastAsia="zh-CN"/>
              </w:rPr>
              <w:t>法</w:t>
            </w:r>
            <w:r w:rsidR="003F1C7D">
              <w:rPr>
                <w:position w:val="6"/>
                <w:sz w:val="14"/>
                <w:lang w:eastAsia="zh-CN"/>
              </w:rPr>
              <w:t>(3)</w:t>
            </w:r>
          </w:p>
        </w:tc>
        <w:tc>
          <w:tcPr>
            <w:tcW w:w="2513" w:type="dxa"/>
            <w:tcBorders>
              <w:right w:val="single" w:sz="6" w:space="0" w:color="auto"/>
            </w:tcBorders>
          </w:tcPr>
          <w:p w:rsidR="003F1C7D" w:rsidRDefault="003F1C7D" w:rsidP="003F1C7D">
            <w:pPr>
              <w:pStyle w:val="TableText0"/>
              <w:framePr w:hSpace="181" w:wrap="notBeside" w:vAnchor="text" w:hAnchor="text" w:xAlign="center" w:y="1"/>
              <w:spacing w:before="40" w:after="40"/>
              <w:rPr>
                <w:lang w:eastAsia="zh-CN"/>
              </w:rPr>
            </w:pPr>
            <w:r>
              <w:rPr>
                <w:lang w:eastAsia="zh-CN"/>
              </w:rPr>
              <w:t>ITU-R BT.500</w:t>
            </w:r>
            <w:r>
              <w:rPr>
                <w:rFonts w:hint="eastAsia"/>
                <w:lang w:eastAsia="zh-CN"/>
              </w:rPr>
              <w:t>建议书</w:t>
            </w:r>
            <w:r>
              <w:rPr>
                <w:lang w:eastAsia="zh-CN"/>
              </w:rPr>
              <w:t xml:space="preserve">, </w:t>
            </w:r>
            <w:r>
              <w:rPr>
                <w:rFonts w:hint="eastAsia"/>
                <w:lang w:eastAsia="zh-CN"/>
              </w:rPr>
              <w:t>第</w:t>
            </w:r>
            <w:r>
              <w:rPr>
                <w:lang w:eastAsia="zh-CN"/>
              </w:rPr>
              <w:t>5</w:t>
            </w:r>
            <w:r>
              <w:rPr>
                <w:rFonts w:hint="eastAsia"/>
                <w:lang w:eastAsia="zh-CN"/>
              </w:rPr>
              <w:t>节</w:t>
            </w:r>
          </w:p>
        </w:tc>
      </w:tr>
      <w:tr w:rsidR="003F1C7D">
        <w:trPr>
          <w:cantSplit/>
          <w:trHeight w:val="410"/>
          <w:jc w:val="center"/>
        </w:trPr>
        <w:tc>
          <w:tcPr>
            <w:tcW w:w="3686" w:type="dxa"/>
            <w:tcBorders>
              <w:left w:val="single" w:sz="6" w:space="0" w:color="auto"/>
              <w:right w:val="single" w:sz="6" w:space="0" w:color="auto"/>
            </w:tcBorders>
          </w:tcPr>
          <w:p w:rsidR="003F1C7D" w:rsidRDefault="00D15064" w:rsidP="003F1C7D">
            <w:pPr>
              <w:pStyle w:val="TableText0"/>
              <w:framePr w:hSpace="181" w:wrap="notBeside" w:vAnchor="text" w:hAnchor="text" w:xAlign="center" w:y="1"/>
              <w:spacing w:before="40" w:after="40"/>
              <w:jc w:val="left"/>
              <w:rPr>
                <w:lang w:eastAsia="zh-CN"/>
              </w:rPr>
            </w:pPr>
            <w:r>
              <w:rPr>
                <w:rFonts w:hint="eastAsia"/>
                <w:lang w:eastAsia="zh-CN"/>
              </w:rPr>
              <w:t>测量两个受损</w:t>
            </w:r>
            <w:r w:rsidR="006E2C3E">
              <w:rPr>
                <w:rFonts w:hint="eastAsia"/>
                <w:lang w:eastAsia="zh-CN"/>
              </w:rPr>
              <w:t>视频</w:t>
            </w:r>
            <w:r>
              <w:rPr>
                <w:rFonts w:hint="eastAsia"/>
                <w:lang w:eastAsia="zh-CN"/>
              </w:rPr>
              <w:t>序列之间的保真度</w:t>
            </w:r>
          </w:p>
        </w:tc>
        <w:tc>
          <w:tcPr>
            <w:tcW w:w="3441" w:type="dxa"/>
            <w:tcBorders>
              <w:right w:val="single" w:sz="6" w:space="0" w:color="auto"/>
            </w:tcBorders>
          </w:tcPr>
          <w:p w:rsidR="003F1C7D" w:rsidRDefault="004E502B" w:rsidP="003F1C7D">
            <w:pPr>
              <w:pStyle w:val="TableText0"/>
              <w:framePr w:hSpace="181" w:wrap="notBeside" w:vAnchor="text" w:hAnchor="text" w:xAlign="center" w:y="1"/>
              <w:spacing w:before="40" w:after="40"/>
              <w:jc w:val="left"/>
              <w:rPr>
                <w:lang w:eastAsia="zh-CN"/>
              </w:rPr>
            </w:pPr>
            <w:r>
              <w:rPr>
                <w:rFonts w:hint="eastAsia"/>
                <w:lang w:eastAsia="zh-CN"/>
              </w:rPr>
              <w:t>同时</w:t>
            </w:r>
            <w:r w:rsidRPr="0091452C">
              <w:rPr>
                <w:rFonts w:hint="eastAsia"/>
                <w:lang w:eastAsia="zh-CN"/>
              </w:rPr>
              <w:t>双激励连续</w:t>
            </w:r>
            <w:r w:rsidR="003B3197">
              <w:rPr>
                <w:rFonts w:hint="eastAsia"/>
                <w:lang w:eastAsia="zh-CN"/>
              </w:rPr>
              <w:t>评价</w:t>
            </w:r>
            <w:r w:rsidR="003F1C7D">
              <w:rPr>
                <w:lang w:eastAsia="zh-CN"/>
              </w:rPr>
              <w:t>(SDSCE)</w:t>
            </w:r>
            <w:r w:rsidR="007A34DB">
              <w:rPr>
                <w:rFonts w:hint="eastAsia"/>
                <w:lang w:eastAsia="zh-CN"/>
              </w:rPr>
              <w:t>法</w:t>
            </w:r>
          </w:p>
        </w:tc>
        <w:tc>
          <w:tcPr>
            <w:tcW w:w="2513" w:type="dxa"/>
            <w:tcBorders>
              <w:right w:val="single" w:sz="6" w:space="0" w:color="auto"/>
            </w:tcBorders>
          </w:tcPr>
          <w:p w:rsidR="003F1C7D" w:rsidRDefault="003F1C7D" w:rsidP="003F1C7D">
            <w:pPr>
              <w:pStyle w:val="TableText0"/>
              <w:framePr w:hSpace="181" w:wrap="notBeside" w:vAnchor="text" w:hAnchor="text" w:xAlign="center" w:y="1"/>
              <w:spacing w:before="40" w:after="40"/>
              <w:rPr>
                <w:lang w:eastAsia="zh-CN"/>
              </w:rPr>
            </w:pPr>
            <w:r>
              <w:rPr>
                <w:lang w:eastAsia="zh-CN"/>
              </w:rPr>
              <w:t>ITU-R BT.500</w:t>
            </w:r>
            <w:r>
              <w:rPr>
                <w:rFonts w:hint="eastAsia"/>
                <w:lang w:eastAsia="zh-CN"/>
              </w:rPr>
              <w:t>建议书</w:t>
            </w:r>
            <w:r>
              <w:rPr>
                <w:lang w:eastAsia="zh-CN"/>
              </w:rPr>
              <w:t xml:space="preserve">, </w:t>
            </w:r>
            <w:r>
              <w:rPr>
                <w:rFonts w:hint="eastAsia"/>
                <w:lang w:eastAsia="zh-CN"/>
              </w:rPr>
              <w:t>第</w:t>
            </w:r>
            <w:r>
              <w:rPr>
                <w:rFonts w:hint="eastAsia"/>
                <w:lang w:eastAsia="zh-CN"/>
              </w:rPr>
              <w:t>6.4</w:t>
            </w:r>
            <w:r>
              <w:rPr>
                <w:rFonts w:hint="eastAsia"/>
                <w:lang w:eastAsia="zh-CN"/>
              </w:rPr>
              <w:t>节</w:t>
            </w:r>
          </w:p>
        </w:tc>
      </w:tr>
      <w:tr w:rsidR="003F1C7D">
        <w:trPr>
          <w:cantSplit/>
          <w:jc w:val="center"/>
        </w:trPr>
        <w:tc>
          <w:tcPr>
            <w:tcW w:w="3686" w:type="dxa"/>
            <w:tcBorders>
              <w:left w:val="single" w:sz="6" w:space="0" w:color="auto"/>
              <w:bottom w:val="single" w:sz="6" w:space="0" w:color="auto"/>
              <w:right w:val="single" w:sz="6" w:space="0" w:color="auto"/>
            </w:tcBorders>
          </w:tcPr>
          <w:p w:rsidR="003F1C7D" w:rsidRDefault="004A12B9" w:rsidP="003F1C7D">
            <w:pPr>
              <w:pStyle w:val="TableText0"/>
              <w:framePr w:hSpace="181" w:wrap="notBeside" w:vAnchor="text" w:hAnchor="text" w:xAlign="center" w:y="1"/>
              <w:spacing w:before="40" w:after="40"/>
              <w:jc w:val="left"/>
            </w:pPr>
            <w:r>
              <w:rPr>
                <w:rFonts w:hint="eastAsia"/>
                <w:lang w:eastAsia="zh-CN"/>
              </w:rPr>
              <w:t>比较不同的容</w:t>
            </w:r>
            <w:r w:rsidR="00D15064">
              <w:rPr>
                <w:rFonts w:hint="eastAsia"/>
                <w:lang w:eastAsia="zh-CN"/>
              </w:rPr>
              <w:t>错工具</w:t>
            </w:r>
          </w:p>
        </w:tc>
        <w:tc>
          <w:tcPr>
            <w:tcW w:w="3441" w:type="dxa"/>
            <w:tcBorders>
              <w:bottom w:val="single" w:sz="6" w:space="0" w:color="auto"/>
              <w:right w:val="single" w:sz="6" w:space="0" w:color="auto"/>
            </w:tcBorders>
          </w:tcPr>
          <w:p w:rsidR="003F1C7D" w:rsidRDefault="004E502B" w:rsidP="003F1C7D">
            <w:pPr>
              <w:pStyle w:val="TableText0"/>
              <w:framePr w:hSpace="181" w:wrap="notBeside" w:vAnchor="text" w:hAnchor="text" w:xAlign="center" w:y="1"/>
              <w:spacing w:before="40" w:after="40"/>
              <w:jc w:val="left"/>
              <w:rPr>
                <w:lang w:eastAsia="zh-CN"/>
              </w:rPr>
            </w:pPr>
            <w:r>
              <w:rPr>
                <w:rFonts w:hint="eastAsia"/>
                <w:lang w:eastAsia="zh-CN"/>
              </w:rPr>
              <w:t>同时</w:t>
            </w:r>
            <w:r w:rsidRPr="0091452C">
              <w:rPr>
                <w:rFonts w:hint="eastAsia"/>
                <w:lang w:eastAsia="zh-CN"/>
              </w:rPr>
              <w:t>双激励连续</w:t>
            </w:r>
            <w:r w:rsidR="003B3197">
              <w:rPr>
                <w:rFonts w:hint="eastAsia"/>
                <w:lang w:eastAsia="zh-CN"/>
              </w:rPr>
              <w:t>评价</w:t>
            </w:r>
            <w:r>
              <w:rPr>
                <w:lang w:eastAsia="zh-CN"/>
              </w:rPr>
              <w:t>(SDSCE)</w:t>
            </w:r>
            <w:r w:rsidR="007A34DB">
              <w:rPr>
                <w:rFonts w:hint="eastAsia"/>
                <w:lang w:eastAsia="zh-CN"/>
              </w:rPr>
              <w:t>法</w:t>
            </w:r>
          </w:p>
        </w:tc>
        <w:tc>
          <w:tcPr>
            <w:tcW w:w="2513" w:type="dxa"/>
            <w:tcBorders>
              <w:bottom w:val="single" w:sz="6" w:space="0" w:color="auto"/>
              <w:right w:val="single" w:sz="6" w:space="0" w:color="auto"/>
            </w:tcBorders>
          </w:tcPr>
          <w:p w:rsidR="003F1C7D" w:rsidRDefault="003F1C7D" w:rsidP="003F1C7D">
            <w:pPr>
              <w:pStyle w:val="TableText0"/>
              <w:framePr w:hSpace="181" w:wrap="notBeside" w:vAnchor="text" w:hAnchor="text" w:xAlign="center" w:y="1"/>
              <w:spacing w:before="40" w:after="40"/>
              <w:rPr>
                <w:lang w:eastAsia="zh-CN"/>
              </w:rPr>
            </w:pPr>
            <w:r>
              <w:rPr>
                <w:lang w:eastAsia="zh-CN"/>
              </w:rPr>
              <w:t>ITU-R BT.500</w:t>
            </w:r>
            <w:r>
              <w:rPr>
                <w:rFonts w:hint="eastAsia"/>
                <w:lang w:eastAsia="zh-CN"/>
              </w:rPr>
              <w:t>建议书</w:t>
            </w:r>
            <w:r>
              <w:rPr>
                <w:lang w:eastAsia="zh-CN"/>
              </w:rPr>
              <w:t xml:space="preserve">, </w:t>
            </w:r>
            <w:r>
              <w:rPr>
                <w:rFonts w:hint="eastAsia"/>
                <w:lang w:eastAsia="zh-CN"/>
              </w:rPr>
              <w:t>第</w:t>
            </w:r>
            <w:r>
              <w:rPr>
                <w:rFonts w:hint="eastAsia"/>
                <w:lang w:eastAsia="zh-CN"/>
              </w:rPr>
              <w:t>6.4</w:t>
            </w:r>
            <w:r>
              <w:rPr>
                <w:rFonts w:hint="eastAsia"/>
                <w:lang w:eastAsia="zh-CN"/>
              </w:rPr>
              <w:t>节</w:t>
            </w:r>
          </w:p>
        </w:tc>
      </w:tr>
      <w:tr w:rsidR="00524756" w:rsidRPr="0064298E">
        <w:trPr>
          <w:cantSplit/>
          <w:jc w:val="center"/>
        </w:trPr>
        <w:tc>
          <w:tcPr>
            <w:tcW w:w="9640" w:type="dxa"/>
            <w:gridSpan w:val="3"/>
          </w:tcPr>
          <w:p w:rsidR="00524756" w:rsidRPr="007410C7" w:rsidRDefault="00524756" w:rsidP="00524756">
            <w:pPr>
              <w:pStyle w:val="TableLegend0"/>
              <w:framePr w:hSpace="181" w:wrap="notBeside" w:vAnchor="text" w:hAnchor="text" w:xAlign="center" w:y="1"/>
              <w:tabs>
                <w:tab w:val="clear" w:pos="794"/>
                <w:tab w:val="clear" w:pos="1191"/>
                <w:tab w:val="clear" w:pos="1588"/>
                <w:tab w:val="clear" w:pos="1985"/>
                <w:tab w:val="left" w:pos="284"/>
              </w:tabs>
              <w:ind w:left="284" w:hanging="284"/>
              <w:rPr>
                <w:lang w:val="fr-FR" w:eastAsia="zh-CN"/>
              </w:rPr>
            </w:pPr>
            <w:r w:rsidRPr="007410C7">
              <w:rPr>
                <w:position w:val="6"/>
                <w:sz w:val="14"/>
                <w:lang w:val="fr-FR" w:eastAsia="zh-CN"/>
              </w:rPr>
              <w:t>(1)</w:t>
            </w:r>
            <w:r w:rsidRPr="007410C7">
              <w:rPr>
                <w:lang w:val="fr-FR" w:eastAsia="zh-CN"/>
              </w:rPr>
              <w:tab/>
            </w:r>
            <w:r w:rsidR="007410C7">
              <w:rPr>
                <w:rFonts w:hint="eastAsia"/>
                <w:lang w:eastAsia="zh-CN"/>
              </w:rPr>
              <w:t>对</w:t>
            </w:r>
            <w:r w:rsidR="007410C7" w:rsidRPr="007410C7">
              <w:rPr>
                <w:lang w:val="fr-FR" w:eastAsia="zh-CN"/>
              </w:rPr>
              <w:t>DSCQS</w:t>
            </w:r>
            <w:r w:rsidR="007410C7">
              <w:rPr>
                <w:rFonts w:hint="eastAsia"/>
                <w:lang w:val="fr-FR" w:eastAsia="zh-CN"/>
              </w:rPr>
              <w:t>和</w:t>
            </w:r>
            <w:r w:rsidR="007410C7" w:rsidRPr="007410C7">
              <w:rPr>
                <w:lang w:val="fr-FR" w:eastAsia="zh-CN"/>
              </w:rPr>
              <w:t>DSIS</w:t>
            </w:r>
            <w:r w:rsidR="007A34DB">
              <w:rPr>
                <w:rFonts w:hint="eastAsia"/>
                <w:lang w:val="fr-FR" w:eastAsia="zh-CN"/>
              </w:rPr>
              <w:t>法</w:t>
            </w:r>
            <w:r w:rsidR="007410C7">
              <w:rPr>
                <w:rFonts w:hint="eastAsia"/>
                <w:lang w:val="fr-FR" w:eastAsia="zh-CN"/>
              </w:rPr>
              <w:t>开展了关于</w:t>
            </w:r>
            <w:r w:rsidR="004E08F6">
              <w:rPr>
                <w:rFonts w:hint="eastAsia"/>
                <w:lang w:val="fr-FR" w:eastAsia="zh-CN"/>
              </w:rPr>
              <w:t>背景效应</w:t>
            </w:r>
            <w:r w:rsidR="007410C7">
              <w:rPr>
                <w:rFonts w:hint="eastAsia"/>
                <w:lang w:val="fr-FR" w:eastAsia="zh-CN"/>
              </w:rPr>
              <w:t>的一些研究。研究发现，</w:t>
            </w:r>
            <w:r w:rsidRPr="007410C7">
              <w:rPr>
                <w:lang w:val="fr-FR" w:eastAsia="zh-CN"/>
              </w:rPr>
              <w:t>DSIS</w:t>
            </w:r>
            <w:r w:rsidR="007A34DB">
              <w:rPr>
                <w:rFonts w:hint="eastAsia"/>
                <w:lang w:eastAsia="zh-CN"/>
              </w:rPr>
              <w:t>法</w:t>
            </w:r>
            <w:r w:rsidR="007410C7">
              <w:rPr>
                <w:rFonts w:hint="eastAsia"/>
                <w:lang w:eastAsia="zh-CN"/>
              </w:rPr>
              <w:t>会因</w:t>
            </w:r>
            <w:r w:rsidR="007A34DB">
              <w:rPr>
                <w:rFonts w:hint="eastAsia"/>
                <w:lang w:eastAsia="zh-CN"/>
              </w:rPr>
              <w:t>背景</w:t>
            </w:r>
            <w:r w:rsidR="007410C7">
              <w:rPr>
                <w:rFonts w:hint="eastAsia"/>
                <w:lang w:eastAsia="zh-CN"/>
              </w:rPr>
              <w:t>效应而出现一定程度的偏差。其他细节在附件</w:t>
            </w:r>
            <w:r w:rsidR="007410C7">
              <w:rPr>
                <w:rFonts w:hint="eastAsia"/>
                <w:lang w:eastAsia="zh-CN"/>
              </w:rPr>
              <w:t>1</w:t>
            </w:r>
            <w:r w:rsidR="007410C7">
              <w:rPr>
                <w:rFonts w:hint="eastAsia"/>
                <w:lang w:eastAsia="zh-CN"/>
              </w:rPr>
              <w:t>的附录</w:t>
            </w:r>
            <w:r w:rsidR="007410C7">
              <w:rPr>
                <w:rFonts w:hint="eastAsia"/>
                <w:lang w:eastAsia="zh-CN"/>
              </w:rPr>
              <w:t>3</w:t>
            </w:r>
            <w:r w:rsidR="007410C7">
              <w:rPr>
                <w:rFonts w:hint="eastAsia"/>
                <w:lang w:eastAsia="zh-CN"/>
              </w:rPr>
              <w:t>给出。</w:t>
            </w:r>
          </w:p>
          <w:p w:rsidR="00524756" w:rsidRPr="002118AE" w:rsidRDefault="00524756" w:rsidP="00524756">
            <w:pPr>
              <w:pStyle w:val="TableLegend0"/>
              <w:framePr w:hSpace="181" w:wrap="notBeside" w:vAnchor="text" w:hAnchor="text" w:xAlign="center" w:y="1"/>
              <w:tabs>
                <w:tab w:val="clear" w:pos="794"/>
                <w:tab w:val="clear" w:pos="1191"/>
                <w:tab w:val="clear" w:pos="1588"/>
                <w:tab w:val="clear" w:pos="1985"/>
                <w:tab w:val="left" w:pos="284"/>
              </w:tabs>
              <w:ind w:left="284" w:hanging="284"/>
              <w:rPr>
                <w:lang w:val="fr-FR" w:eastAsia="zh-CN"/>
              </w:rPr>
            </w:pPr>
            <w:r w:rsidRPr="007410C7">
              <w:rPr>
                <w:position w:val="6"/>
                <w:sz w:val="14"/>
                <w:lang w:val="fr-FR" w:eastAsia="zh-CN"/>
              </w:rPr>
              <w:t>(2)</w:t>
            </w:r>
            <w:r w:rsidRPr="007410C7">
              <w:rPr>
                <w:lang w:val="fr-FR" w:eastAsia="zh-CN"/>
              </w:rPr>
              <w:tab/>
            </w:r>
            <w:r w:rsidR="00655185">
              <w:rPr>
                <w:rFonts w:hint="eastAsia"/>
                <w:lang w:val="fr-FR" w:eastAsia="zh-CN"/>
              </w:rPr>
              <w:t>有些研究显示，</w:t>
            </w:r>
            <w:r w:rsidR="002118AE">
              <w:rPr>
                <w:rFonts w:hint="eastAsia"/>
                <w:lang w:val="fr-FR" w:eastAsia="zh-CN"/>
              </w:rPr>
              <w:t>在能获得</w:t>
            </w:r>
            <w:r w:rsidR="00CE31CE">
              <w:rPr>
                <w:rFonts w:hint="eastAsia"/>
                <w:lang w:val="fr-FR" w:eastAsia="zh-CN"/>
              </w:rPr>
              <w:t>各种</w:t>
            </w:r>
            <w:r w:rsidR="002118AE">
              <w:rPr>
                <w:rFonts w:hint="eastAsia"/>
                <w:lang w:val="fr-FR" w:eastAsia="zh-CN"/>
              </w:rPr>
              <w:t>质量的情况下，该方法更为稳定。</w:t>
            </w:r>
          </w:p>
          <w:p w:rsidR="00524756" w:rsidRPr="0064298E" w:rsidRDefault="00524756" w:rsidP="00524756">
            <w:pPr>
              <w:pStyle w:val="TableLegend0"/>
              <w:framePr w:hSpace="181" w:wrap="notBeside" w:vAnchor="text" w:hAnchor="text" w:xAlign="center" w:y="1"/>
              <w:tabs>
                <w:tab w:val="clear" w:pos="794"/>
                <w:tab w:val="clear" w:pos="1191"/>
                <w:tab w:val="clear" w:pos="1588"/>
                <w:tab w:val="clear" w:pos="1985"/>
                <w:tab w:val="left" w:pos="284"/>
              </w:tabs>
              <w:ind w:left="284" w:hanging="284"/>
              <w:rPr>
                <w:lang w:val="fr-FR" w:eastAsia="zh-CN"/>
              </w:rPr>
            </w:pPr>
            <w:r w:rsidRPr="0064298E">
              <w:rPr>
                <w:position w:val="6"/>
                <w:sz w:val="14"/>
                <w:lang w:val="fr-FR" w:eastAsia="zh-CN"/>
              </w:rPr>
              <w:t>(3)</w:t>
            </w:r>
            <w:r w:rsidRPr="0064298E">
              <w:rPr>
                <w:lang w:val="fr-FR" w:eastAsia="zh-CN"/>
              </w:rPr>
              <w:tab/>
            </w:r>
            <w:r w:rsidR="0064298E">
              <w:rPr>
                <w:rFonts w:hint="eastAsia"/>
                <w:lang w:val="fr-FR" w:eastAsia="zh-CN"/>
              </w:rPr>
              <w:t>由于在</w:t>
            </w:r>
            <w:r w:rsidR="003B3197">
              <w:rPr>
                <w:rFonts w:hint="eastAsia"/>
                <w:lang w:val="fr-FR" w:eastAsia="zh-CN"/>
              </w:rPr>
              <w:t>评价</w:t>
            </w:r>
            <w:r w:rsidR="0064298E">
              <w:rPr>
                <w:rFonts w:hint="eastAsia"/>
                <w:lang w:val="fr-FR" w:eastAsia="zh-CN"/>
              </w:rPr>
              <w:t>立体图像时有可能特别疲劳，</w:t>
            </w:r>
            <w:r w:rsidR="004E08F6">
              <w:rPr>
                <w:rFonts w:hint="eastAsia"/>
                <w:lang w:val="fr-FR" w:eastAsia="zh-CN"/>
              </w:rPr>
              <w:t>一个</w:t>
            </w:r>
            <w:r w:rsidR="0064298E">
              <w:rPr>
                <w:rFonts w:hint="eastAsia"/>
                <w:lang w:val="fr-FR" w:eastAsia="zh-CN"/>
              </w:rPr>
              <w:t>测试阶段总的持续时间应缩短为不到</w:t>
            </w:r>
            <w:r w:rsidR="0064298E">
              <w:rPr>
                <w:lang w:val="fr-FR" w:eastAsia="zh-CN"/>
              </w:rPr>
              <w:t>30 min</w:t>
            </w:r>
            <w:r w:rsidR="0064298E">
              <w:rPr>
                <w:rFonts w:hint="eastAsia"/>
                <w:lang w:val="fr-FR" w:eastAsia="zh-CN"/>
              </w:rPr>
              <w:t>。</w:t>
            </w:r>
          </w:p>
        </w:tc>
      </w:tr>
    </w:tbl>
    <w:p w:rsidR="00524756" w:rsidRPr="0064298E" w:rsidRDefault="00524756" w:rsidP="00524756">
      <w:pPr>
        <w:pStyle w:val="Tablefin"/>
        <w:rPr>
          <w:lang w:val="fr-FR" w:eastAsia="zh-CN"/>
        </w:rPr>
      </w:pPr>
    </w:p>
    <w:p w:rsidR="00524756" w:rsidRDefault="00524756" w:rsidP="00CF0054">
      <w:pPr>
        <w:pStyle w:val="Heading1"/>
        <w:rPr>
          <w:lang w:val="en-GB" w:eastAsia="zh-CN"/>
        </w:rPr>
      </w:pPr>
      <w:r>
        <w:rPr>
          <w:lang w:val="en-GB" w:eastAsia="zh-CN"/>
        </w:rPr>
        <w:t>4</w:t>
      </w:r>
      <w:r>
        <w:rPr>
          <w:lang w:val="en-GB" w:eastAsia="zh-CN"/>
        </w:rPr>
        <w:tab/>
      </w:r>
      <w:r w:rsidR="00104C40">
        <w:rPr>
          <w:rFonts w:hint="eastAsia"/>
          <w:lang w:eastAsia="zh-CN"/>
        </w:rPr>
        <w:t>双激励损伤</w:t>
      </w:r>
      <w:r w:rsidR="005948B4">
        <w:rPr>
          <w:rFonts w:hint="eastAsia"/>
          <w:lang w:eastAsia="zh-CN"/>
        </w:rPr>
        <w:t>量表</w:t>
      </w:r>
      <w:r w:rsidR="00CF0054">
        <w:rPr>
          <w:rFonts w:hint="eastAsia"/>
          <w:lang w:val="en-GB" w:eastAsia="zh-CN"/>
        </w:rPr>
        <w:t>（</w:t>
      </w:r>
      <w:r>
        <w:rPr>
          <w:lang w:val="en-GB" w:eastAsia="zh-CN"/>
        </w:rPr>
        <w:t>DSIS</w:t>
      </w:r>
      <w:r w:rsidR="00CF0054">
        <w:rPr>
          <w:rFonts w:hint="eastAsia"/>
          <w:lang w:val="en-GB" w:eastAsia="zh-CN"/>
        </w:rPr>
        <w:t>）</w:t>
      </w:r>
      <w:r w:rsidR="007A34DB">
        <w:rPr>
          <w:rFonts w:hint="eastAsia"/>
          <w:lang w:val="en-GB" w:eastAsia="zh-CN"/>
        </w:rPr>
        <w:t>法</w:t>
      </w:r>
      <w:r w:rsidR="00CF0054">
        <w:rPr>
          <w:rFonts w:hint="eastAsia"/>
          <w:lang w:val="en-GB" w:eastAsia="zh-CN"/>
        </w:rPr>
        <w:t>（</w:t>
      </w:r>
      <w:r>
        <w:rPr>
          <w:lang w:val="en-GB" w:eastAsia="zh-CN"/>
        </w:rPr>
        <w:t>EBU</w:t>
      </w:r>
      <w:r w:rsidR="007A34DB">
        <w:rPr>
          <w:rFonts w:hint="eastAsia"/>
          <w:lang w:val="en-GB" w:eastAsia="zh-CN"/>
        </w:rPr>
        <w:t>法</w:t>
      </w:r>
      <w:r w:rsidR="00CF0054">
        <w:rPr>
          <w:rFonts w:hint="eastAsia"/>
          <w:lang w:val="en-GB" w:eastAsia="zh-CN"/>
        </w:rPr>
        <w:t>）</w:t>
      </w:r>
    </w:p>
    <w:p w:rsidR="00524756" w:rsidRDefault="00524756" w:rsidP="00524756">
      <w:pPr>
        <w:pStyle w:val="Heading2"/>
        <w:rPr>
          <w:lang w:val="en-GB" w:eastAsia="zh-CN"/>
        </w:rPr>
      </w:pPr>
      <w:r>
        <w:rPr>
          <w:lang w:val="en-GB" w:eastAsia="zh-CN"/>
        </w:rPr>
        <w:t>4.1</w:t>
      </w:r>
      <w:r>
        <w:rPr>
          <w:lang w:val="en-GB" w:eastAsia="zh-CN"/>
        </w:rPr>
        <w:tab/>
      </w:r>
      <w:r w:rsidR="00B16DE6">
        <w:rPr>
          <w:rFonts w:hint="eastAsia"/>
          <w:lang w:val="en-GB" w:eastAsia="zh-CN"/>
        </w:rPr>
        <w:t>总体</w:t>
      </w:r>
      <w:r w:rsidR="001E658E">
        <w:rPr>
          <w:lang w:val="en-GB" w:eastAsia="zh-CN"/>
        </w:rPr>
        <w:t>说明</w:t>
      </w:r>
    </w:p>
    <w:p w:rsidR="00524756" w:rsidRDefault="00B16DE6" w:rsidP="00104C40">
      <w:pPr>
        <w:ind w:firstLineChars="200" w:firstLine="480"/>
        <w:rPr>
          <w:lang w:val="en-GB" w:eastAsia="zh-CN"/>
        </w:rPr>
      </w:pPr>
      <w:r>
        <w:rPr>
          <w:rFonts w:hint="eastAsia"/>
          <w:lang w:val="en-GB" w:eastAsia="zh-CN"/>
        </w:rPr>
        <w:t>典型的评价要么会要求</w:t>
      </w:r>
      <w:r w:rsidR="003B3197">
        <w:rPr>
          <w:rFonts w:hint="eastAsia"/>
          <w:lang w:val="en-GB" w:eastAsia="zh-CN"/>
        </w:rPr>
        <w:t>评价</w:t>
      </w:r>
      <w:r>
        <w:rPr>
          <w:rFonts w:hint="eastAsia"/>
          <w:lang w:val="en-GB" w:eastAsia="zh-CN"/>
        </w:rPr>
        <w:t>一个新</w:t>
      </w:r>
      <w:r w:rsidR="00104C40">
        <w:rPr>
          <w:rFonts w:hint="eastAsia"/>
          <w:lang w:val="en-GB" w:eastAsia="zh-CN"/>
        </w:rPr>
        <w:t>系统</w:t>
      </w:r>
      <w:r>
        <w:rPr>
          <w:rFonts w:hint="eastAsia"/>
          <w:lang w:val="en-GB" w:eastAsia="zh-CN"/>
        </w:rPr>
        <w:t>的损伤</w:t>
      </w:r>
      <w:r w:rsidR="00104C40">
        <w:rPr>
          <w:rFonts w:hint="eastAsia"/>
          <w:lang w:val="en-GB" w:eastAsia="zh-CN"/>
        </w:rPr>
        <w:t>，要么</w:t>
      </w:r>
      <w:r>
        <w:rPr>
          <w:rFonts w:hint="eastAsia"/>
          <w:lang w:val="en-GB" w:eastAsia="zh-CN"/>
        </w:rPr>
        <w:t>会</w:t>
      </w:r>
      <w:r w:rsidR="00104C40">
        <w:rPr>
          <w:rFonts w:hint="eastAsia"/>
          <w:lang w:val="en-GB" w:eastAsia="zh-CN"/>
        </w:rPr>
        <w:t>要求</w:t>
      </w:r>
      <w:r w:rsidR="003B3197">
        <w:rPr>
          <w:rFonts w:hint="eastAsia"/>
          <w:lang w:val="en-GB" w:eastAsia="zh-CN"/>
        </w:rPr>
        <w:t>评价</w:t>
      </w:r>
      <w:r w:rsidR="00104C40">
        <w:rPr>
          <w:rFonts w:hint="eastAsia"/>
          <w:lang w:val="en-GB" w:eastAsia="zh-CN"/>
        </w:rPr>
        <w:t>传输路径</w:t>
      </w:r>
      <w:r>
        <w:rPr>
          <w:rFonts w:hint="eastAsia"/>
          <w:lang w:val="en-GB" w:eastAsia="zh-CN"/>
        </w:rPr>
        <w:t>对</w:t>
      </w:r>
      <w:r w:rsidR="00104C40">
        <w:rPr>
          <w:rFonts w:hint="eastAsia"/>
          <w:lang w:val="en-GB" w:eastAsia="zh-CN"/>
        </w:rPr>
        <w:t>损伤的影响。对于测试组织者来说，第一步包括选择足够的测试素材，以便要进行的</w:t>
      </w:r>
      <w:r w:rsidR="003B3197">
        <w:rPr>
          <w:rFonts w:hint="eastAsia"/>
          <w:lang w:val="en-GB" w:eastAsia="zh-CN"/>
        </w:rPr>
        <w:t>评价</w:t>
      </w:r>
      <w:r w:rsidR="00104C40">
        <w:rPr>
          <w:rFonts w:hint="eastAsia"/>
          <w:lang w:val="en-GB" w:eastAsia="zh-CN"/>
        </w:rPr>
        <w:t>富有意义，并确定应使用的测试条件</w:t>
      </w:r>
      <w:r w:rsidR="006004DF">
        <w:rPr>
          <w:rFonts w:hint="eastAsia"/>
          <w:lang w:val="en-GB" w:eastAsia="zh-CN"/>
        </w:rPr>
        <w:t>。如果参数变化的影响受到关注，则有必要按照大致相等的为数不多的几个步长，选择覆盖损伤等级范围的一组参数值。</w:t>
      </w:r>
      <w:r w:rsidR="001709AD">
        <w:rPr>
          <w:rFonts w:hint="eastAsia"/>
          <w:lang w:val="en-GB" w:eastAsia="zh-CN"/>
        </w:rPr>
        <w:t>而对参数值不是如此变化的新系统进行</w:t>
      </w:r>
      <w:r w:rsidR="003B3197">
        <w:rPr>
          <w:rFonts w:hint="eastAsia"/>
          <w:lang w:val="en-GB" w:eastAsia="zh-CN"/>
        </w:rPr>
        <w:t>评价</w:t>
      </w:r>
      <w:r w:rsidR="001709AD">
        <w:rPr>
          <w:rFonts w:hint="eastAsia"/>
          <w:lang w:val="en-GB" w:eastAsia="zh-CN"/>
        </w:rPr>
        <w:t>时，要么</w:t>
      </w:r>
      <w:r w:rsidR="000613CB">
        <w:rPr>
          <w:rFonts w:hint="eastAsia"/>
          <w:lang w:val="en-GB" w:eastAsia="zh-CN"/>
        </w:rPr>
        <w:t>需要加上附加的但主观上类似的损伤，要么应使用另一种方法，如第</w:t>
      </w:r>
      <w:r w:rsidR="000613CB">
        <w:rPr>
          <w:rFonts w:hint="eastAsia"/>
          <w:lang w:val="en-GB" w:eastAsia="zh-CN"/>
        </w:rPr>
        <w:t>5</w:t>
      </w:r>
      <w:r w:rsidR="000613CB">
        <w:rPr>
          <w:rFonts w:hint="eastAsia"/>
          <w:lang w:val="en-GB" w:eastAsia="zh-CN"/>
        </w:rPr>
        <w:t>节中的方法。</w:t>
      </w:r>
    </w:p>
    <w:p w:rsidR="00524756" w:rsidRDefault="000613CB" w:rsidP="00CF0054">
      <w:pPr>
        <w:ind w:firstLineChars="200" w:firstLine="480"/>
        <w:rPr>
          <w:lang w:val="en-GB" w:eastAsia="zh-CN"/>
        </w:rPr>
      </w:pPr>
      <w:r>
        <w:rPr>
          <w:lang w:val="en-GB" w:eastAsia="zh-CN"/>
        </w:rPr>
        <w:t>双激励</w:t>
      </w:r>
      <w:r w:rsidR="00CF0054">
        <w:rPr>
          <w:rFonts w:hint="eastAsia"/>
          <w:lang w:val="en-GB" w:eastAsia="zh-CN"/>
        </w:rPr>
        <w:t>（</w:t>
      </w:r>
      <w:r w:rsidR="00524756">
        <w:rPr>
          <w:lang w:val="en-GB" w:eastAsia="zh-CN"/>
        </w:rPr>
        <w:t>EBU</w:t>
      </w:r>
      <w:r w:rsidR="00CF0054">
        <w:rPr>
          <w:rFonts w:hint="eastAsia"/>
          <w:lang w:val="en-GB" w:eastAsia="zh-CN"/>
        </w:rPr>
        <w:t>）</w:t>
      </w:r>
      <w:r>
        <w:rPr>
          <w:rFonts w:hint="eastAsia"/>
          <w:lang w:val="en-GB" w:eastAsia="zh-CN"/>
        </w:rPr>
        <w:t>法是一种交替方法，</w:t>
      </w:r>
      <w:r w:rsidR="0071419B">
        <w:rPr>
          <w:rFonts w:hint="eastAsia"/>
          <w:lang w:val="en-GB" w:eastAsia="zh-CN"/>
        </w:rPr>
        <w:t>因为在这种方法中，评价者首先看到</w:t>
      </w:r>
      <w:r w:rsidR="0071419B">
        <w:rPr>
          <w:rFonts w:hint="eastAsia"/>
          <w:color w:val="000000"/>
          <w:lang w:eastAsia="zh-CN"/>
        </w:rPr>
        <w:t>无损伤的基准图像，然后又看到受损伤的同一图像。随后要求评价者根据第一幅图像来</w:t>
      </w:r>
      <w:r w:rsidR="003B3197">
        <w:rPr>
          <w:rFonts w:hint="eastAsia"/>
          <w:color w:val="000000"/>
          <w:lang w:eastAsia="zh-CN"/>
        </w:rPr>
        <w:t>评价</w:t>
      </w:r>
      <w:r w:rsidR="0071419B">
        <w:rPr>
          <w:rFonts w:hint="eastAsia"/>
          <w:color w:val="000000"/>
          <w:lang w:eastAsia="zh-CN"/>
        </w:rPr>
        <w:t>第二幅。</w:t>
      </w:r>
      <w:r w:rsidR="00192544">
        <w:rPr>
          <w:rFonts w:hint="eastAsia"/>
          <w:color w:val="000000"/>
          <w:lang w:eastAsia="zh-CN"/>
        </w:rPr>
        <w:t>在持续半小时</w:t>
      </w:r>
      <w:r w:rsidR="00554A7E">
        <w:rPr>
          <w:rFonts w:hint="eastAsia"/>
          <w:color w:val="000000"/>
          <w:lang w:eastAsia="zh-CN"/>
        </w:rPr>
        <w:t>以内</w:t>
      </w:r>
      <w:r w:rsidR="00192544">
        <w:rPr>
          <w:rFonts w:hint="eastAsia"/>
          <w:color w:val="000000"/>
          <w:lang w:eastAsia="zh-CN"/>
        </w:rPr>
        <w:t>的测试</w:t>
      </w:r>
      <w:r w:rsidR="00CE1FE3">
        <w:rPr>
          <w:rFonts w:hint="eastAsia"/>
          <w:color w:val="000000"/>
          <w:lang w:eastAsia="zh-CN"/>
        </w:rPr>
        <w:t>阶段里</w:t>
      </w:r>
      <w:r w:rsidR="008A5088">
        <w:rPr>
          <w:rFonts w:hint="eastAsia"/>
          <w:color w:val="000000"/>
          <w:lang w:eastAsia="zh-CN"/>
        </w:rPr>
        <w:t>，</w:t>
      </w:r>
      <w:r w:rsidR="00F55C97">
        <w:rPr>
          <w:rFonts w:hint="eastAsia"/>
          <w:color w:val="000000"/>
          <w:lang w:eastAsia="zh-CN"/>
        </w:rPr>
        <w:t>向</w:t>
      </w:r>
      <w:r w:rsidR="008A5088">
        <w:rPr>
          <w:rFonts w:hint="eastAsia"/>
          <w:color w:val="000000"/>
          <w:lang w:eastAsia="zh-CN"/>
        </w:rPr>
        <w:t>评价者</w:t>
      </w:r>
      <w:r w:rsidR="008963E8">
        <w:rPr>
          <w:rFonts w:hint="eastAsia"/>
          <w:color w:val="000000"/>
          <w:lang w:eastAsia="zh-CN"/>
        </w:rPr>
        <w:t>以随机的顺序</w:t>
      </w:r>
      <w:r w:rsidR="00F55C97">
        <w:rPr>
          <w:rFonts w:hint="eastAsia"/>
          <w:color w:val="000000"/>
          <w:lang w:eastAsia="zh-CN"/>
        </w:rPr>
        <w:t>演示</w:t>
      </w:r>
      <w:r w:rsidR="008A5088">
        <w:rPr>
          <w:rFonts w:hint="eastAsia"/>
          <w:color w:val="000000"/>
          <w:lang w:eastAsia="zh-CN"/>
        </w:rPr>
        <w:t>一系列</w:t>
      </w:r>
      <w:r w:rsidR="008963E8">
        <w:rPr>
          <w:rFonts w:hint="eastAsia"/>
          <w:color w:val="000000"/>
          <w:lang w:eastAsia="zh-CN"/>
        </w:rPr>
        <w:t>带有随机损伤的</w:t>
      </w:r>
      <w:r w:rsidR="008A5088">
        <w:rPr>
          <w:rFonts w:hint="eastAsia"/>
          <w:color w:val="000000"/>
          <w:lang w:eastAsia="zh-CN"/>
        </w:rPr>
        <w:t>图像或序列，</w:t>
      </w:r>
      <w:r w:rsidR="001A35E1">
        <w:rPr>
          <w:rFonts w:hint="eastAsia"/>
          <w:color w:val="000000"/>
          <w:lang w:eastAsia="zh-CN"/>
        </w:rPr>
        <w:t>涵盖</w:t>
      </w:r>
      <w:r w:rsidR="002A5046">
        <w:rPr>
          <w:rFonts w:hint="eastAsia"/>
          <w:color w:val="000000"/>
          <w:lang w:eastAsia="zh-CN"/>
        </w:rPr>
        <w:t>所有必要组合。</w:t>
      </w:r>
      <w:r w:rsidR="008963E8">
        <w:rPr>
          <w:rFonts w:hint="eastAsia"/>
          <w:lang w:eastAsia="zh-CN"/>
        </w:rPr>
        <w:t>背景</w:t>
      </w:r>
      <w:r w:rsidR="00F55C97">
        <w:rPr>
          <w:rFonts w:hint="eastAsia"/>
          <w:lang w:eastAsia="zh-CN"/>
        </w:rPr>
        <w:t>效应</w:t>
      </w:r>
      <w:r w:rsidR="00B4340C">
        <w:rPr>
          <w:rFonts w:hint="eastAsia"/>
          <w:color w:val="000000"/>
          <w:lang w:eastAsia="zh-CN"/>
        </w:rPr>
        <w:t>无损伤的图像包含在这些待评</w:t>
      </w:r>
      <w:r w:rsidR="00192544">
        <w:rPr>
          <w:rFonts w:hint="eastAsia"/>
          <w:color w:val="000000"/>
          <w:lang w:eastAsia="zh-CN"/>
        </w:rPr>
        <w:t>图像或序</w:t>
      </w:r>
      <w:r w:rsidR="00DE30F3">
        <w:rPr>
          <w:rFonts w:hint="eastAsia"/>
          <w:color w:val="000000"/>
          <w:lang w:eastAsia="zh-CN"/>
        </w:rPr>
        <w:t>列中。在一系列测试阶段结束时，计算每一测试条件和测试图像的平均评</w:t>
      </w:r>
      <w:r w:rsidR="00192544">
        <w:rPr>
          <w:rFonts w:hint="eastAsia"/>
          <w:color w:val="000000"/>
          <w:lang w:eastAsia="zh-CN"/>
        </w:rPr>
        <w:t>分。</w:t>
      </w:r>
    </w:p>
    <w:p w:rsidR="00524756" w:rsidRDefault="002E60DB" w:rsidP="002E60DB">
      <w:pPr>
        <w:ind w:firstLineChars="200" w:firstLine="480"/>
        <w:rPr>
          <w:lang w:val="en-GB" w:eastAsia="zh-CN"/>
        </w:rPr>
      </w:pPr>
      <w:r>
        <w:rPr>
          <w:rFonts w:hint="eastAsia"/>
          <w:lang w:val="en-GB" w:eastAsia="zh-CN"/>
        </w:rPr>
        <w:t>该方法使用损伤</w:t>
      </w:r>
      <w:r w:rsidR="005948B4">
        <w:rPr>
          <w:rFonts w:hint="eastAsia"/>
          <w:lang w:val="en-GB" w:eastAsia="zh-CN"/>
        </w:rPr>
        <w:t>量表</w:t>
      </w:r>
      <w:r>
        <w:rPr>
          <w:rFonts w:hint="eastAsia"/>
          <w:lang w:val="en-GB" w:eastAsia="zh-CN"/>
        </w:rPr>
        <w:t>，相对于较大的损伤而言，通常可以发现这种</w:t>
      </w:r>
      <w:r w:rsidR="005948B4">
        <w:rPr>
          <w:rFonts w:hint="eastAsia"/>
          <w:lang w:val="en-GB" w:eastAsia="zh-CN"/>
        </w:rPr>
        <w:t>量表</w:t>
      </w:r>
      <w:r>
        <w:rPr>
          <w:rFonts w:hint="eastAsia"/>
          <w:lang w:val="en-GB" w:eastAsia="zh-CN"/>
        </w:rPr>
        <w:t>对较小的损伤可得出更为稳定的结果。虽然该方法有时用于有限的损伤范围，但它更适合用于</w:t>
      </w:r>
      <w:r w:rsidR="00705E10">
        <w:rPr>
          <w:rFonts w:hint="eastAsia"/>
          <w:lang w:val="en-GB" w:eastAsia="zh-CN"/>
        </w:rPr>
        <w:t>整个的损伤范围。</w:t>
      </w:r>
    </w:p>
    <w:p w:rsidR="00524756" w:rsidRDefault="00524756" w:rsidP="00524756">
      <w:pPr>
        <w:pStyle w:val="Heading2"/>
        <w:rPr>
          <w:lang w:val="en-GB" w:eastAsia="zh-CN"/>
        </w:rPr>
      </w:pPr>
      <w:r>
        <w:rPr>
          <w:lang w:val="en-GB" w:eastAsia="zh-CN"/>
        </w:rPr>
        <w:lastRenderedPageBreak/>
        <w:t>4.2</w:t>
      </w:r>
      <w:r>
        <w:rPr>
          <w:lang w:val="en-GB" w:eastAsia="zh-CN"/>
        </w:rPr>
        <w:tab/>
      </w:r>
      <w:r w:rsidR="00705E10">
        <w:rPr>
          <w:rFonts w:hint="eastAsia"/>
          <w:lang w:val="en-GB" w:eastAsia="zh-CN"/>
        </w:rPr>
        <w:t>总体布置</w:t>
      </w:r>
    </w:p>
    <w:p w:rsidR="00524756" w:rsidRDefault="00CE4C94" w:rsidP="00705E10">
      <w:pPr>
        <w:ind w:firstLineChars="200" w:firstLine="480"/>
        <w:rPr>
          <w:lang w:val="en-GB" w:eastAsia="zh-CN"/>
        </w:rPr>
      </w:pPr>
      <w:r>
        <w:rPr>
          <w:rFonts w:hint="eastAsia"/>
          <w:lang w:val="en-GB" w:eastAsia="zh-CN"/>
        </w:rPr>
        <w:t>观看条件、源信号、测试素材</w:t>
      </w:r>
      <w:r w:rsidR="00CD020B">
        <w:rPr>
          <w:rFonts w:hint="eastAsia"/>
          <w:lang w:val="en-GB" w:eastAsia="zh-CN"/>
        </w:rPr>
        <w:t>、</w:t>
      </w:r>
      <w:r>
        <w:rPr>
          <w:rFonts w:hint="eastAsia"/>
          <w:lang w:val="en-GB" w:eastAsia="zh-CN"/>
        </w:rPr>
        <w:t>观测者以及结果的表示在第</w:t>
      </w:r>
      <w:r>
        <w:rPr>
          <w:rFonts w:hint="eastAsia"/>
          <w:lang w:val="en-GB" w:eastAsia="zh-CN"/>
        </w:rPr>
        <w:t>2</w:t>
      </w:r>
      <w:r>
        <w:rPr>
          <w:rFonts w:hint="eastAsia"/>
          <w:lang w:val="en-GB" w:eastAsia="zh-CN"/>
        </w:rPr>
        <w:t>节中做了规定或按照第</w:t>
      </w:r>
      <w:r>
        <w:rPr>
          <w:rFonts w:hint="eastAsia"/>
          <w:lang w:val="en-GB" w:eastAsia="zh-CN"/>
        </w:rPr>
        <w:t>2</w:t>
      </w:r>
      <w:r>
        <w:rPr>
          <w:rFonts w:hint="eastAsia"/>
          <w:lang w:val="en-GB" w:eastAsia="zh-CN"/>
        </w:rPr>
        <w:t>节加以选择。</w:t>
      </w:r>
    </w:p>
    <w:p w:rsidR="002E51BC" w:rsidRDefault="00705E10" w:rsidP="00705E10">
      <w:pPr>
        <w:ind w:firstLineChars="200" w:firstLine="480"/>
        <w:rPr>
          <w:lang w:val="en-GB" w:eastAsia="zh-CN"/>
        </w:rPr>
      </w:pPr>
      <w:r>
        <w:rPr>
          <w:rFonts w:hint="eastAsia"/>
          <w:lang w:val="en-GB" w:eastAsia="zh-CN"/>
        </w:rPr>
        <w:t>测试系统的总体布置应如图</w:t>
      </w:r>
      <w:r>
        <w:rPr>
          <w:rFonts w:hint="eastAsia"/>
          <w:lang w:val="en-GB" w:eastAsia="zh-CN"/>
        </w:rPr>
        <w:t>2</w:t>
      </w:r>
      <w:r>
        <w:rPr>
          <w:rFonts w:hint="eastAsia"/>
          <w:lang w:val="en-GB" w:eastAsia="zh-CN"/>
        </w:rPr>
        <w:t>所示。</w:t>
      </w:r>
    </w:p>
    <w:p w:rsidR="006B5CF9" w:rsidRDefault="006B5CF9" w:rsidP="00705E10">
      <w:pPr>
        <w:ind w:firstLineChars="200" w:firstLine="480"/>
        <w:rPr>
          <w:lang w:val="en-GB" w:eastAsia="zh-CN"/>
        </w:rPr>
      </w:pPr>
    </w:p>
    <w:p w:rsidR="006B5CF9" w:rsidRPr="006B5CF9" w:rsidRDefault="006B5CF9" w:rsidP="00B45017">
      <w:pPr>
        <w:pStyle w:val="FigureNo"/>
        <w:rPr>
          <w:lang w:val="en-GB" w:eastAsia="zh-CN"/>
        </w:rPr>
      </w:pPr>
      <w:r w:rsidRPr="006B5CF9">
        <w:rPr>
          <w:rFonts w:hint="eastAsia"/>
          <w:lang w:val="en-GB" w:eastAsia="zh-CN"/>
        </w:rPr>
        <w:t>图</w:t>
      </w:r>
      <w:r w:rsidRPr="006B5CF9">
        <w:rPr>
          <w:rFonts w:hint="eastAsia"/>
          <w:lang w:val="en-GB" w:eastAsia="zh-CN"/>
        </w:rPr>
        <w:t>2</w:t>
      </w:r>
    </w:p>
    <w:p w:rsidR="006B5CF9" w:rsidRPr="006B5CF9" w:rsidRDefault="006B5CF9" w:rsidP="00B45017">
      <w:pPr>
        <w:pStyle w:val="Figuretitle"/>
        <w:rPr>
          <w:lang w:val="en-GB" w:eastAsia="zh-CN"/>
        </w:rPr>
      </w:pPr>
      <w:r w:rsidRPr="006B5CF9">
        <w:rPr>
          <w:rFonts w:hint="eastAsia"/>
          <w:lang w:val="en-GB" w:eastAsia="zh-CN"/>
        </w:rPr>
        <w:t>DSIS</w:t>
      </w:r>
      <w:r w:rsidR="007A34DB">
        <w:rPr>
          <w:rFonts w:hint="eastAsia"/>
          <w:lang w:val="en-GB" w:eastAsia="zh-CN"/>
        </w:rPr>
        <w:t>法</w:t>
      </w:r>
      <w:r w:rsidR="00B55185">
        <w:rPr>
          <w:rFonts w:hint="eastAsia"/>
          <w:lang w:val="en-GB" w:eastAsia="zh-CN"/>
        </w:rPr>
        <w:t>中</w:t>
      </w:r>
      <w:r w:rsidRPr="006B5CF9">
        <w:rPr>
          <w:rFonts w:hint="eastAsia"/>
          <w:lang w:val="en-GB" w:eastAsia="zh-CN"/>
        </w:rPr>
        <w:t>测试系统的总体布置</w:t>
      </w:r>
    </w:p>
    <w:p w:rsidR="006B5CF9" w:rsidRPr="00524756" w:rsidRDefault="00DF63BF" w:rsidP="006B5CF9">
      <w:pPr>
        <w:pStyle w:val="FigureNo"/>
        <w:rPr>
          <w:lang w:val="en-US"/>
        </w:rPr>
      </w:pPr>
      <w:r>
        <w:rPr>
          <w:noProof/>
          <w:lang w:val="en-US" w:eastAsia="zh-CN"/>
        </w:rPr>
        <mc:AlternateContent>
          <mc:Choice Requires="wpc">
            <w:drawing>
              <wp:inline distT="0" distB="0" distL="0" distR="0">
                <wp:extent cx="6124575" cy="2505075"/>
                <wp:effectExtent l="0" t="0" r="0" b="9525"/>
                <wp:docPr id="676" name="Canvas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59" name="Freeform 678"/>
                        <wps:cNvSpPr>
                          <a:spLocks/>
                        </wps:cNvSpPr>
                        <wps:spPr bwMode="auto">
                          <a:xfrm>
                            <a:off x="0" y="609600"/>
                            <a:ext cx="920750" cy="741045"/>
                          </a:xfrm>
                          <a:custGeom>
                            <a:avLst/>
                            <a:gdLst>
                              <a:gd name="T0" fmla="*/ 0 w 1450"/>
                              <a:gd name="T1" fmla="*/ 0 h 1167"/>
                              <a:gd name="T2" fmla="*/ 0 w 1450"/>
                              <a:gd name="T3" fmla="*/ 1167 h 1167"/>
                              <a:gd name="T4" fmla="*/ 1450 w 1450"/>
                              <a:gd name="T5" fmla="*/ 1167 h 1167"/>
                              <a:gd name="T6" fmla="*/ 1450 w 1450"/>
                              <a:gd name="T7" fmla="*/ 0 h 1167"/>
                              <a:gd name="T8" fmla="*/ 0 w 1450"/>
                              <a:gd name="T9" fmla="*/ 0 h 1167"/>
                              <a:gd name="T10" fmla="*/ 15 w 1450"/>
                              <a:gd name="T11" fmla="*/ 29 h 1167"/>
                              <a:gd name="T12" fmla="*/ 1436 w 1450"/>
                              <a:gd name="T13" fmla="*/ 29 h 1167"/>
                              <a:gd name="T14" fmla="*/ 1421 w 1450"/>
                              <a:gd name="T15" fmla="*/ 15 h 1167"/>
                              <a:gd name="T16" fmla="*/ 1421 w 1450"/>
                              <a:gd name="T17" fmla="*/ 1153 h 1167"/>
                              <a:gd name="T18" fmla="*/ 1436 w 1450"/>
                              <a:gd name="T19" fmla="*/ 1138 h 1167"/>
                              <a:gd name="T20" fmla="*/ 15 w 1450"/>
                              <a:gd name="T21" fmla="*/ 1138 h 1167"/>
                              <a:gd name="T22" fmla="*/ 29 w 1450"/>
                              <a:gd name="T23" fmla="*/ 1153 h 1167"/>
                              <a:gd name="T24" fmla="*/ 29 w 1450"/>
                              <a:gd name="T25" fmla="*/ 15 h 1167"/>
                              <a:gd name="T26" fmla="*/ 15 w 1450"/>
                              <a:gd name="T27" fmla="*/ 29 h 1167"/>
                              <a:gd name="T28" fmla="*/ 0 w 1450"/>
                              <a:gd name="T29" fmla="*/ 0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0" h="1167">
                                <a:moveTo>
                                  <a:pt x="0" y="0"/>
                                </a:moveTo>
                                <a:lnTo>
                                  <a:pt x="0" y="1167"/>
                                </a:lnTo>
                                <a:lnTo>
                                  <a:pt x="1450" y="1167"/>
                                </a:lnTo>
                                <a:lnTo>
                                  <a:pt x="1450" y="0"/>
                                </a:lnTo>
                                <a:lnTo>
                                  <a:pt x="0" y="0"/>
                                </a:lnTo>
                                <a:lnTo>
                                  <a:pt x="15" y="29"/>
                                </a:lnTo>
                                <a:lnTo>
                                  <a:pt x="1436" y="29"/>
                                </a:lnTo>
                                <a:lnTo>
                                  <a:pt x="1421" y="15"/>
                                </a:lnTo>
                                <a:lnTo>
                                  <a:pt x="1421" y="1153"/>
                                </a:lnTo>
                                <a:lnTo>
                                  <a:pt x="1436" y="1138"/>
                                </a:lnTo>
                                <a:lnTo>
                                  <a:pt x="15" y="1138"/>
                                </a:lnTo>
                                <a:lnTo>
                                  <a:pt x="29" y="1153"/>
                                </a:lnTo>
                                <a:lnTo>
                                  <a:pt x="29" y="15"/>
                                </a:lnTo>
                                <a:lnTo>
                                  <a:pt x="15"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0" name="Freeform 679"/>
                        <wps:cNvSpPr>
                          <a:spLocks/>
                        </wps:cNvSpPr>
                        <wps:spPr bwMode="auto">
                          <a:xfrm>
                            <a:off x="1585595" y="1332230"/>
                            <a:ext cx="810895" cy="664845"/>
                          </a:xfrm>
                          <a:custGeom>
                            <a:avLst/>
                            <a:gdLst>
                              <a:gd name="T0" fmla="*/ 0 w 1277"/>
                              <a:gd name="T1" fmla="*/ 0 h 1047"/>
                              <a:gd name="T2" fmla="*/ 0 w 1277"/>
                              <a:gd name="T3" fmla="*/ 1047 h 1047"/>
                              <a:gd name="T4" fmla="*/ 1277 w 1277"/>
                              <a:gd name="T5" fmla="*/ 1047 h 1047"/>
                              <a:gd name="T6" fmla="*/ 1277 w 1277"/>
                              <a:gd name="T7" fmla="*/ 0 h 1047"/>
                              <a:gd name="T8" fmla="*/ 0 w 1277"/>
                              <a:gd name="T9" fmla="*/ 0 h 1047"/>
                              <a:gd name="T10" fmla="*/ 14 w 1277"/>
                              <a:gd name="T11" fmla="*/ 29 h 1047"/>
                              <a:gd name="T12" fmla="*/ 1262 w 1277"/>
                              <a:gd name="T13" fmla="*/ 29 h 1047"/>
                              <a:gd name="T14" fmla="*/ 1248 w 1277"/>
                              <a:gd name="T15" fmla="*/ 15 h 1047"/>
                              <a:gd name="T16" fmla="*/ 1248 w 1277"/>
                              <a:gd name="T17" fmla="*/ 1032 h 1047"/>
                              <a:gd name="T18" fmla="*/ 1262 w 1277"/>
                              <a:gd name="T19" fmla="*/ 1018 h 1047"/>
                              <a:gd name="T20" fmla="*/ 14 w 1277"/>
                              <a:gd name="T21" fmla="*/ 1018 h 1047"/>
                              <a:gd name="T22" fmla="*/ 29 w 1277"/>
                              <a:gd name="T23" fmla="*/ 1032 h 1047"/>
                              <a:gd name="T24" fmla="*/ 29 w 1277"/>
                              <a:gd name="T25" fmla="*/ 15 h 1047"/>
                              <a:gd name="T26" fmla="*/ 14 w 1277"/>
                              <a:gd name="T27" fmla="*/ 29 h 1047"/>
                              <a:gd name="T28" fmla="*/ 0 w 1277"/>
                              <a:gd name="T29" fmla="*/ 0 h 1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7" h="1047">
                                <a:moveTo>
                                  <a:pt x="0" y="0"/>
                                </a:moveTo>
                                <a:lnTo>
                                  <a:pt x="0" y="1047"/>
                                </a:lnTo>
                                <a:lnTo>
                                  <a:pt x="1277" y="1047"/>
                                </a:lnTo>
                                <a:lnTo>
                                  <a:pt x="1277" y="0"/>
                                </a:lnTo>
                                <a:lnTo>
                                  <a:pt x="0" y="0"/>
                                </a:lnTo>
                                <a:lnTo>
                                  <a:pt x="14" y="29"/>
                                </a:lnTo>
                                <a:lnTo>
                                  <a:pt x="1262" y="29"/>
                                </a:lnTo>
                                <a:lnTo>
                                  <a:pt x="1248" y="15"/>
                                </a:lnTo>
                                <a:lnTo>
                                  <a:pt x="1248" y="1032"/>
                                </a:lnTo>
                                <a:lnTo>
                                  <a:pt x="1262" y="1018"/>
                                </a:lnTo>
                                <a:lnTo>
                                  <a:pt x="14" y="1018"/>
                                </a:lnTo>
                                <a:lnTo>
                                  <a:pt x="29" y="1032"/>
                                </a:lnTo>
                                <a:lnTo>
                                  <a:pt x="29" y="15"/>
                                </a:lnTo>
                                <a:lnTo>
                                  <a:pt x="14"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1" name="Freeform 680"/>
                        <wps:cNvSpPr>
                          <a:spLocks/>
                        </wps:cNvSpPr>
                        <wps:spPr bwMode="auto">
                          <a:xfrm>
                            <a:off x="3609975" y="646430"/>
                            <a:ext cx="795655" cy="667385"/>
                          </a:xfrm>
                          <a:custGeom>
                            <a:avLst/>
                            <a:gdLst>
                              <a:gd name="T0" fmla="*/ 0 w 1253"/>
                              <a:gd name="T1" fmla="*/ 0 h 1051"/>
                              <a:gd name="T2" fmla="*/ 0 w 1253"/>
                              <a:gd name="T3" fmla="*/ 1051 h 1051"/>
                              <a:gd name="T4" fmla="*/ 1253 w 1253"/>
                              <a:gd name="T5" fmla="*/ 1051 h 1051"/>
                              <a:gd name="T6" fmla="*/ 1253 w 1253"/>
                              <a:gd name="T7" fmla="*/ 0 h 1051"/>
                              <a:gd name="T8" fmla="*/ 0 w 1253"/>
                              <a:gd name="T9" fmla="*/ 0 h 1051"/>
                              <a:gd name="T10" fmla="*/ 14 w 1253"/>
                              <a:gd name="T11" fmla="*/ 29 h 1051"/>
                              <a:gd name="T12" fmla="*/ 1238 w 1253"/>
                              <a:gd name="T13" fmla="*/ 29 h 1051"/>
                              <a:gd name="T14" fmla="*/ 1224 w 1253"/>
                              <a:gd name="T15" fmla="*/ 14 h 1051"/>
                              <a:gd name="T16" fmla="*/ 1224 w 1253"/>
                              <a:gd name="T17" fmla="*/ 1037 h 1051"/>
                              <a:gd name="T18" fmla="*/ 1238 w 1253"/>
                              <a:gd name="T19" fmla="*/ 1022 h 1051"/>
                              <a:gd name="T20" fmla="*/ 14 w 1253"/>
                              <a:gd name="T21" fmla="*/ 1022 h 1051"/>
                              <a:gd name="T22" fmla="*/ 28 w 1253"/>
                              <a:gd name="T23" fmla="*/ 1037 h 1051"/>
                              <a:gd name="T24" fmla="*/ 28 w 1253"/>
                              <a:gd name="T25" fmla="*/ 14 h 1051"/>
                              <a:gd name="T26" fmla="*/ 14 w 1253"/>
                              <a:gd name="T27" fmla="*/ 29 h 1051"/>
                              <a:gd name="T28" fmla="*/ 0 w 1253"/>
                              <a:gd name="T29" fmla="*/ 0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3" h="1051">
                                <a:moveTo>
                                  <a:pt x="0" y="0"/>
                                </a:moveTo>
                                <a:lnTo>
                                  <a:pt x="0" y="1051"/>
                                </a:lnTo>
                                <a:lnTo>
                                  <a:pt x="1253" y="1051"/>
                                </a:lnTo>
                                <a:lnTo>
                                  <a:pt x="1253" y="0"/>
                                </a:lnTo>
                                <a:lnTo>
                                  <a:pt x="0" y="0"/>
                                </a:lnTo>
                                <a:lnTo>
                                  <a:pt x="14" y="29"/>
                                </a:lnTo>
                                <a:lnTo>
                                  <a:pt x="1238" y="29"/>
                                </a:lnTo>
                                <a:lnTo>
                                  <a:pt x="1224" y="14"/>
                                </a:lnTo>
                                <a:lnTo>
                                  <a:pt x="1224" y="1037"/>
                                </a:lnTo>
                                <a:lnTo>
                                  <a:pt x="1238" y="1022"/>
                                </a:lnTo>
                                <a:lnTo>
                                  <a:pt x="14" y="1022"/>
                                </a:lnTo>
                                <a:lnTo>
                                  <a:pt x="28" y="1037"/>
                                </a:lnTo>
                                <a:lnTo>
                                  <a:pt x="28" y="14"/>
                                </a:lnTo>
                                <a:lnTo>
                                  <a:pt x="14"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2" name="Freeform 681"/>
                        <wps:cNvSpPr>
                          <a:spLocks/>
                        </wps:cNvSpPr>
                        <wps:spPr bwMode="auto">
                          <a:xfrm>
                            <a:off x="3978910" y="804545"/>
                            <a:ext cx="57785" cy="58420"/>
                          </a:xfrm>
                          <a:custGeom>
                            <a:avLst/>
                            <a:gdLst>
                              <a:gd name="T0" fmla="*/ 0 w 91"/>
                              <a:gd name="T1" fmla="*/ 58 h 92"/>
                              <a:gd name="T2" fmla="*/ 4 w 91"/>
                              <a:gd name="T3" fmla="*/ 68 h 92"/>
                              <a:gd name="T4" fmla="*/ 14 w 91"/>
                              <a:gd name="T5" fmla="*/ 82 h 92"/>
                              <a:gd name="T6" fmla="*/ 19 w 91"/>
                              <a:gd name="T7" fmla="*/ 87 h 92"/>
                              <a:gd name="T8" fmla="*/ 38 w 91"/>
                              <a:gd name="T9" fmla="*/ 92 h 92"/>
                              <a:gd name="T10" fmla="*/ 57 w 91"/>
                              <a:gd name="T11" fmla="*/ 87 h 92"/>
                              <a:gd name="T12" fmla="*/ 72 w 91"/>
                              <a:gd name="T13" fmla="*/ 82 h 92"/>
                              <a:gd name="T14" fmla="*/ 76 w 91"/>
                              <a:gd name="T15" fmla="*/ 77 h 92"/>
                              <a:gd name="T16" fmla="*/ 81 w 91"/>
                              <a:gd name="T17" fmla="*/ 73 h 92"/>
                              <a:gd name="T18" fmla="*/ 86 w 91"/>
                              <a:gd name="T19" fmla="*/ 58 h 92"/>
                              <a:gd name="T20" fmla="*/ 91 w 91"/>
                              <a:gd name="T21" fmla="*/ 39 h 92"/>
                              <a:gd name="T22" fmla="*/ 86 w 91"/>
                              <a:gd name="T23" fmla="*/ 20 h 92"/>
                              <a:gd name="T24" fmla="*/ 81 w 91"/>
                              <a:gd name="T25" fmla="*/ 15 h 92"/>
                              <a:gd name="T26" fmla="*/ 67 w 91"/>
                              <a:gd name="T27" fmla="*/ 5 h 92"/>
                              <a:gd name="T28" fmla="*/ 57 w 91"/>
                              <a:gd name="T29" fmla="*/ 0 h 92"/>
                              <a:gd name="T30" fmla="*/ 19 w 91"/>
                              <a:gd name="T31" fmla="*/ 5 h 92"/>
                              <a:gd name="T32" fmla="*/ 0 w 91"/>
                              <a:gd name="T33" fmla="*/ 20 h 92"/>
                              <a:gd name="T34" fmla="*/ 9 w 91"/>
                              <a:gd name="T35" fmla="*/ 44 h 92"/>
                              <a:gd name="T36" fmla="*/ 14 w 91"/>
                              <a:gd name="T37" fmla="*/ 29 h 92"/>
                              <a:gd name="T38" fmla="*/ 19 w 91"/>
                              <a:gd name="T39" fmla="*/ 15 h 92"/>
                              <a:gd name="T40" fmla="*/ 28 w 91"/>
                              <a:gd name="T41" fmla="*/ 10 h 92"/>
                              <a:gd name="T42" fmla="*/ 57 w 91"/>
                              <a:gd name="T43" fmla="*/ 10 h 92"/>
                              <a:gd name="T44" fmla="*/ 67 w 91"/>
                              <a:gd name="T45" fmla="*/ 15 h 92"/>
                              <a:gd name="T46" fmla="*/ 72 w 91"/>
                              <a:gd name="T47" fmla="*/ 24 h 92"/>
                              <a:gd name="T48" fmla="*/ 76 w 91"/>
                              <a:gd name="T49" fmla="*/ 29 h 92"/>
                              <a:gd name="T50" fmla="*/ 81 w 91"/>
                              <a:gd name="T51" fmla="*/ 48 h 92"/>
                              <a:gd name="T52" fmla="*/ 76 w 91"/>
                              <a:gd name="T53" fmla="*/ 39 h 92"/>
                              <a:gd name="T54" fmla="*/ 72 w 91"/>
                              <a:gd name="T55" fmla="*/ 63 h 92"/>
                              <a:gd name="T56" fmla="*/ 67 w 91"/>
                              <a:gd name="T57" fmla="*/ 68 h 92"/>
                              <a:gd name="T58" fmla="*/ 62 w 91"/>
                              <a:gd name="T59" fmla="*/ 73 h 92"/>
                              <a:gd name="T60" fmla="*/ 38 w 91"/>
                              <a:gd name="T61" fmla="*/ 77 h 92"/>
                              <a:gd name="T62" fmla="*/ 48 w 91"/>
                              <a:gd name="T63" fmla="*/ 82 h 92"/>
                              <a:gd name="T64" fmla="*/ 28 w 91"/>
                              <a:gd name="T65" fmla="*/ 77 h 92"/>
                              <a:gd name="T66" fmla="*/ 24 w 91"/>
                              <a:gd name="T67" fmla="*/ 73 h 92"/>
                              <a:gd name="T68" fmla="*/ 14 w 91"/>
                              <a:gd name="T69" fmla="*/ 68 h 92"/>
                              <a:gd name="T70" fmla="*/ 9 w 91"/>
                              <a:gd name="T71" fmla="*/ 58 h 92"/>
                              <a:gd name="T72" fmla="*/ 0 w 91"/>
                              <a:gd name="T73" fmla="*/ 4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2">
                                <a:moveTo>
                                  <a:pt x="0" y="44"/>
                                </a:moveTo>
                                <a:lnTo>
                                  <a:pt x="0" y="58"/>
                                </a:lnTo>
                                <a:lnTo>
                                  <a:pt x="4" y="63"/>
                                </a:lnTo>
                                <a:lnTo>
                                  <a:pt x="4" y="68"/>
                                </a:lnTo>
                                <a:lnTo>
                                  <a:pt x="14" y="77"/>
                                </a:lnTo>
                                <a:lnTo>
                                  <a:pt x="14" y="82"/>
                                </a:lnTo>
                                <a:lnTo>
                                  <a:pt x="19" y="82"/>
                                </a:lnTo>
                                <a:lnTo>
                                  <a:pt x="19" y="87"/>
                                </a:lnTo>
                                <a:lnTo>
                                  <a:pt x="38" y="87"/>
                                </a:lnTo>
                                <a:lnTo>
                                  <a:pt x="38" y="92"/>
                                </a:lnTo>
                                <a:lnTo>
                                  <a:pt x="48" y="87"/>
                                </a:lnTo>
                                <a:lnTo>
                                  <a:pt x="57" y="87"/>
                                </a:lnTo>
                                <a:lnTo>
                                  <a:pt x="62" y="82"/>
                                </a:lnTo>
                                <a:lnTo>
                                  <a:pt x="72" y="82"/>
                                </a:lnTo>
                                <a:lnTo>
                                  <a:pt x="72" y="77"/>
                                </a:lnTo>
                                <a:lnTo>
                                  <a:pt x="76" y="77"/>
                                </a:lnTo>
                                <a:lnTo>
                                  <a:pt x="76" y="73"/>
                                </a:lnTo>
                                <a:lnTo>
                                  <a:pt x="81" y="73"/>
                                </a:lnTo>
                                <a:lnTo>
                                  <a:pt x="81" y="63"/>
                                </a:lnTo>
                                <a:lnTo>
                                  <a:pt x="86" y="58"/>
                                </a:lnTo>
                                <a:lnTo>
                                  <a:pt x="86" y="48"/>
                                </a:lnTo>
                                <a:lnTo>
                                  <a:pt x="91" y="39"/>
                                </a:lnTo>
                                <a:lnTo>
                                  <a:pt x="86" y="39"/>
                                </a:lnTo>
                                <a:lnTo>
                                  <a:pt x="86" y="20"/>
                                </a:lnTo>
                                <a:lnTo>
                                  <a:pt x="81" y="20"/>
                                </a:lnTo>
                                <a:lnTo>
                                  <a:pt x="81" y="15"/>
                                </a:lnTo>
                                <a:lnTo>
                                  <a:pt x="76" y="15"/>
                                </a:lnTo>
                                <a:lnTo>
                                  <a:pt x="67" y="5"/>
                                </a:lnTo>
                                <a:lnTo>
                                  <a:pt x="62" y="5"/>
                                </a:lnTo>
                                <a:lnTo>
                                  <a:pt x="57" y="0"/>
                                </a:lnTo>
                                <a:lnTo>
                                  <a:pt x="19" y="0"/>
                                </a:lnTo>
                                <a:lnTo>
                                  <a:pt x="19" y="5"/>
                                </a:lnTo>
                                <a:lnTo>
                                  <a:pt x="4" y="20"/>
                                </a:lnTo>
                                <a:lnTo>
                                  <a:pt x="0" y="20"/>
                                </a:lnTo>
                                <a:lnTo>
                                  <a:pt x="0" y="44"/>
                                </a:lnTo>
                                <a:lnTo>
                                  <a:pt x="9" y="44"/>
                                </a:lnTo>
                                <a:lnTo>
                                  <a:pt x="9" y="29"/>
                                </a:lnTo>
                                <a:lnTo>
                                  <a:pt x="14" y="29"/>
                                </a:lnTo>
                                <a:lnTo>
                                  <a:pt x="14" y="20"/>
                                </a:lnTo>
                                <a:lnTo>
                                  <a:pt x="19" y="15"/>
                                </a:lnTo>
                                <a:lnTo>
                                  <a:pt x="28" y="15"/>
                                </a:lnTo>
                                <a:lnTo>
                                  <a:pt x="28" y="10"/>
                                </a:lnTo>
                                <a:lnTo>
                                  <a:pt x="43" y="10"/>
                                </a:lnTo>
                                <a:lnTo>
                                  <a:pt x="57" y="10"/>
                                </a:lnTo>
                                <a:lnTo>
                                  <a:pt x="62" y="15"/>
                                </a:lnTo>
                                <a:lnTo>
                                  <a:pt x="67" y="15"/>
                                </a:lnTo>
                                <a:lnTo>
                                  <a:pt x="67" y="24"/>
                                </a:lnTo>
                                <a:lnTo>
                                  <a:pt x="72" y="24"/>
                                </a:lnTo>
                                <a:lnTo>
                                  <a:pt x="72" y="29"/>
                                </a:lnTo>
                                <a:lnTo>
                                  <a:pt x="76" y="29"/>
                                </a:lnTo>
                                <a:lnTo>
                                  <a:pt x="76" y="39"/>
                                </a:lnTo>
                                <a:lnTo>
                                  <a:pt x="81" y="48"/>
                                </a:lnTo>
                                <a:lnTo>
                                  <a:pt x="86" y="39"/>
                                </a:lnTo>
                                <a:lnTo>
                                  <a:pt x="76" y="39"/>
                                </a:lnTo>
                                <a:lnTo>
                                  <a:pt x="76" y="58"/>
                                </a:lnTo>
                                <a:lnTo>
                                  <a:pt x="72" y="63"/>
                                </a:lnTo>
                                <a:lnTo>
                                  <a:pt x="67" y="63"/>
                                </a:lnTo>
                                <a:lnTo>
                                  <a:pt x="67" y="68"/>
                                </a:lnTo>
                                <a:lnTo>
                                  <a:pt x="62" y="68"/>
                                </a:lnTo>
                                <a:lnTo>
                                  <a:pt x="62" y="73"/>
                                </a:lnTo>
                                <a:lnTo>
                                  <a:pt x="57" y="77"/>
                                </a:lnTo>
                                <a:lnTo>
                                  <a:pt x="38" y="77"/>
                                </a:lnTo>
                                <a:lnTo>
                                  <a:pt x="38" y="87"/>
                                </a:lnTo>
                                <a:lnTo>
                                  <a:pt x="48" y="82"/>
                                </a:lnTo>
                                <a:lnTo>
                                  <a:pt x="38" y="77"/>
                                </a:lnTo>
                                <a:lnTo>
                                  <a:pt x="28" y="77"/>
                                </a:lnTo>
                                <a:lnTo>
                                  <a:pt x="28" y="73"/>
                                </a:lnTo>
                                <a:lnTo>
                                  <a:pt x="24" y="73"/>
                                </a:lnTo>
                                <a:lnTo>
                                  <a:pt x="24" y="68"/>
                                </a:lnTo>
                                <a:lnTo>
                                  <a:pt x="14" y="68"/>
                                </a:lnTo>
                                <a:lnTo>
                                  <a:pt x="14" y="63"/>
                                </a:lnTo>
                                <a:lnTo>
                                  <a:pt x="9" y="58"/>
                                </a:lnTo>
                                <a:lnTo>
                                  <a:pt x="9" y="44"/>
                                </a:lnTo>
                                <a:lnTo>
                                  <a:pt x="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3" name="Freeform 682"/>
                        <wps:cNvSpPr>
                          <a:spLocks/>
                        </wps:cNvSpPr>
                        <wps:spPr bwMode="auto">
                          <a:xfrm>
                            <a:off x="3569970" y="0"/>
                            <a:ext cx="878205" cy="304800"/>
                          </a:xfrm>
                          <a:custGeom>
                            <a:avLst/>
                            <a:gdLst>
                              <a:gd name="T0" fmla="*/ 0 w 1383"/>
                              <a:gd name="T1" fmla="*/ 0 h 480"/>
                              <a:gd name="T2" fmla="*/ 0 w 1383"/>
                              <a:gd name="T3" fmla="*/ 480 h 480"/>
                              <a:gd name="T4" fmla="*/ 1383 w 1383"/>
                              <a:gd name="T5" fmla="*/ 480 h 480"/>
                              <a:gd name="T6" fmla="*/ 1383 w 1383"/>
                              <a:gd name="T7" fmla="*/ 0 h 480"/>
                              <a:gd name="T8" fmla="*/ 0 w 1383"/>
                              <a:gd name="T9" fmla="*/ 0 h 480"/>
                              <a:gd name="T10" fmla="*/ 15 w 1383"/>
                              <a:gd name="T11" fmla="*/ 29 h 480"/>
                              <a:gd name="T12" fmla="*/ 1369 w 1383"/>
                              <a:gd name="T13" fmla="*/ 29 h 480"/>
                              <a:gd name="T14" fmla="*/ 1354 w 1383"/>
                              <a:gd name="T15" fmla="*/ 14 h 480"/>
                              <a:gd name="T16" fmla="*/ 1354 w 1383"/>
                              <a:gd name="T17" fmla="*/ 466 h 480"/>
                              <a:gd name="T18" fmla="*/ 1369 w 1383"/>
                              <a:gd name="T19" fmla="*/ 451 h 480"/>
                              <a:gd name="T20" fmla="*/ 15 w 1383"/>
                              <a:gd name="T21" fmla="*/ 451 h 480"/>
                              <a:gd name="T22" fmla="*/ 29 w 1383"/>
                              <a:gd name="T23" fmla="*/ 466 h 480"/>
                              <a:gd name="T24" fmla="*/ 29 w 1383"/>
                              <a:gd name="T25" fmla="*/ 14 h 480"/>
                              <a:gd name="T26" fmla="*/ 15 w 1383"/>
                              <a:gd name="T27" fmla="*/ 29 h 480"/>
                              <a:gd name="T28" fmla="*/ 0 w 1383"/>
                              <a:gd name="T29" fmla="*/ 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83" h="480">
                                <a:moveTo>
                                  <a:pt x="0" y="0"/>
                                </a:moveTo>
                                <a:lnTo>
                                  <a:pt x="0" y="480"/>
                                </a:lnTo>
                                <a:lnTo>
                                  <a:pt x="1383" y="480"/>
                                </a:lnTo>
                                <a:lnTo>
                                  <a:pt x="1383" y="0"/>
                                </a:lnTo>
                                <a:lnTo>
                                  <a:pt x="0" y="0"/>
                                </a:lnTo>
                                <a:lnTo>
                                  <a:pt x="15" y="29"/>
                                </a:lnTo>
                                <a:lnTo>
                                  <a:pt x="1369" y="29"/>
                                </a:lnTo>
                                <a:lnTo>
                                  <a:pt x="1354" y="14"/>
                                </a:lnTo>
                                <a:lnTo>
                                  <a:pt x="1354" y="466"/>
                                </a:lnTo>
                                <a:lnTo>
                                  <a:pt x="1369" y="451"/>
                                </a:lnTo>
                                <a:lnTo>
                                  <a:pt x="15" y="451"/>
                                </a:lnTo>
                                <a:lnTo>
                                  <a:pt x="29" y="466"/>
                                </a:lnTo>
                                <a:lnTo>
                                  <a:pt x="29" y="14"/>
                                </a:lnTo>
                                <a:lnTo>
                                  <a:pt x="15"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4" name="Freeform 683"/>
                        <wps:cNvSpPr>
                          <a:spLocks/>
                        </wps:cNvSpPr>
                        <wps:spPr bwMode="auto">
                          <a:xfrm>
                            <a:off x="2588260" y="1097280"/>
                            <a:ext cx="58420" cy="55245"/>
                          </a:xfrm>
                          <a:custGeom>
                            <a:avLst/>
                            <a:gdLst>
                              <a:gd name="T0" fmla="*/ 0 w 92"/>
                              <a:gd name="T1" fmla="*/ 63 h 87"/>
                              <a:gd name="T2" fmla="*/ 19 w 92"/>
                              <a:gd name="T3" fmla="*/ 77 h 87"/>
                              <a:gd name="T4" fmla="*/ 39 w 92"/>
                              <a:gd name="T5" fmla="*/ 82 h 87"/>
                              <a:gd name="T6" fmla="*/ 48 w 92"/>
                              <a:gd name="T7" fmla="*/ 82 h 87"/>
                              <a:gd name="T8" fmla="*/ 63 w 92"/>
                              <a:gd name="T9" fmla="*/ 77 h 87"/>
                              <a:gd name="T10" fmla="*/ 77 w 92"/>
                              <a:gd name="T11" fmla="*/ 68 h 87"/>
                              <a:gd name="T12" fmla="*/ 82 w 92"/>
                              <a:gd name="T13" fmla="*/ 63 h 87"/>
                              <a:gd name="T14" fmla="*/ 87 w 92"/>
                              <a:gd name="T15" fmla="*/ 48 h 87"/>
                              <a:gd name="T16" fmla="*/ 87 w 92"/>
                              <a:gd name="T17" fmla="*/ 39 h 87"/>
                              <a:gd name="T18" fmla="*/ 82 w 92"/>
                              <a:gd name="T19" fmla="*/ 20 h 87"/>
                              <a:gd name="T20" fmla="*/ 77 w 92"/>
                              <a:gd name="T21" fmla="*/ 15 h 87"/>
                              <a:gd name="T22" fmla="*/ 63 w 92"/>
                              <a:gd name="T23" fmla="*/ 5 h 87"/>
                              <a:gd name="T24" fmla="*/ 19 w 92"/>
                              <a:gd name="T25" fmla="*/ 0 h 87"/>
                              <a:gd name="T26" fmla="*/ 5 w 92"/>
                              <a:gd name="T27" fmla="*/ 20 h 87"/>
                              <a:gd name="T28" fmla="*/ 0 w 92"/>
                              <a:gd name="T29" fmla="*/ 44 h 87"/>
                              <a:gd name="T30" fmla="*/ 10 w 92"/>
                              <a:gd name="T31" fmla="*/ 29 h 87"/>
                              <a:gd name="T32" fmla="*/ 15 w 92"/>
                              <a:gd name="T33" fmla="*/ 20 h 87"/>
                              <a:gd name="T34" fmla="*/ 29 w 92"/>
                              <a:gd name="T35" fmla="*/ 15 h 87"/>
                              <a:gd name="T36" fmla="*/ 43 w 92"/>
                              <a:gd name="T37" fmla="*/ 10 h 87"/>
                              <a:gd name="T38" fmla="*/ 63 w 92"/>
                              <a:gd name="T39" fmla="*/ 15 h 87"/>
                              <a:gd name="T40" fmla="*/ 67 w 92"/>
                              <a:gd name="T41" fmla="*/ 24 h 87"/>
                              <a:gd name="T42" fmla="*/ 72 w 92"/>
                              <a:gd name="T43" fmla="*/ 29 h 87"/>
                              <a:gd name="T44" fmla="*/ 77 w 92"/>
                              <a:gd name="T45" fmla="*/ 39 h 87"/>
                              <a:gd name="T46" fmla="*/ 87 w 92"/>
                              <a:gd name="T47" fmla="*/ 39 h 87"/>
                              <a:gd name="T48" fmla="*/ 77 w 92"/>
                              <a:gd name="T49" fmla="*/ 53 h 87"/>
                              <a:gd name="T50" fmla="*/ 72 w 92"/>
                              <a:gd name="T51" fmla="*/ 58 h 87"/>
                              <a:gd name="T52" fmla="*/ 67 w 92"/>
                              <a:gd name="T53" fmla="*/ 68 h 87"/>
                              <a:gd name="T54" fmla="*/ 58 w 92"/>
                              <a:gd name="T55" fmla="*/ 72 h 87"/>
                              <a:gd name="T56" fmla="*/ 39 w 92"/>
                              <a:gd name="T57" fmla="*/ 82 h 87"/>
                              <a:gd name="T58" fmla="*/ 39 w 92"/>
                              <a:gd name="T59" fmla="*/ 72 h 87"/>
                              <a:gd name="T60" fmla="*/ 29 w 92"/>
                              <a:gd name="T61" fmla="*/ 68 h 87"/>
                              <a:gd name="T62" fmla="*/ 15 w 92"/>
                              <a:gd name="T63" fmla="*/ 63 h 87"/>
                              <a:gd name="T64" fmla="*/ 10 w 92"/>
                              <a:gd name="T65" fmla="*/ 53 h 87"/>
                              <a:gd name="T66" fmla="*/ 0 w 92"/>
                              <a:gd name="T67"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87">
                                <a:moveTo>
                                  <a:pt x="0" y="44"/>
                                </a:moveTo>
                                <a:lnTo>
                                  <a:pt x="0" y="63"/>
                                </a:lnTo>
                                <a:lnTo>
                                  <a:pt x="5" y="63"/>
                                </a:lnTo>
                                <a:lnTo>
                                  <a:pt x="19" y="77"/>
                                </a:lnTo>
                                <a:lnTo>
                                  <a:pt x="19" y="82"/>
                                </a:lnTo>
                                <a:lnTo>
                                  <a:pt x="39" y="82"/>
                                </a:lnTo>
                                <a:lnTo>
                                  <a:pt x="39" y="87"/>
                                </a:lnTo>
                                <a:lnTo>
                                  <a:pt x="48" y="82"/>
                                </a:lnTo>
                                <a:lnTo>
                                  <a:pt x="58" y="82"/>
                                </a:lnTo>
                                <a:lnTo>
                                  <a:pt x="63" y="77"/>
                                </a:lnTo>
                                <a:lnTo>
                                  <a:pt x="67" y="77"/>
                                </a:lnTo>
                                <a:lnTo>
                                  <a:pt x="77" y="68"/>
                                </a:lnTo>
                                <a:lnTo>
                                  <a:pt x="82" y="68"/>
                                </a:lnTo>
                                <a:lnTo>
                                  <a:pt x="82" y="63"/>
                                </a:lnTo>
                                <a:lnTo>
                                  <a:pt x="87" y="63"/>
                                </a:lnTo>
                                <a:lnTo>
                                  <a:pt x="87" y="48"/>
                                </a:lnTo>
                                <a:lnTo>
                                  <a:pt x="92" y="39"/>
                                </a:lnTo>
                                <a:lnTo>
                                  <a:pt x="87" y="39"/>
                                </a:lnTo>
                                <a:lnTo>
                                  <a:pt x="87" y="20"/>
                                </a:lnTo>
                                <a:lnTo>
                                  <a:pt x="82" y="20"/>
                                </a:lnTo>
                                <a:lnTo>
                                  <a:pt x="82" y="15"/>
                                </a:lnTo>
                                <a:lnTo>
                                  <a:pt x="77" y="15"/>
                                </a:lnTo>
                                <a:lnTo>
                                  <a:pt x="67" y="5"/>
                                </a:lnTo>
                                <a:lnTo>
                                  <a:pt x="63" y="5"/>
                                </a:lnTo>
                                <a:lnTo>
                                  <a:pt x="58" y="0"/>
                                </a:lnTo>
                                <a:lnTo>
                                  <a:pt x="19" y="0"/>
                                </a:lnTo>
                                <a:lnTo>
                                  <a:pt x="19" y="5"/>
                                </a:lnTo>
                                <a:lnTo>
                                  <a:pt x="5" y="20"/>
                                </a:lnTo>
                                <a:lnTo>
                                  <a:pt x="0" y="20"/>
                                </a:lnTo>
                                <a:lnTo>
                                  <a:pt x="0" y="44"/>
                                </a:lnTo>
                                <a:lnTo>
                                  <a:pt x="10" y="44"/>
                                </a:lnTo>
                                <a:lnTo>
                                  <a:pt x="10" y="29"/>
                                </a:lnTo>
                                <a:lnTo>
                                  <a:pt x="15" y="29"/>
                                </a:lnTo>
                                <a:lnTo>
                                  <a:pt x="15" y="20"/>
                                </a:lnTo>
                                <a:lnTo>
                                  <a:pt x="19" y="15"/>
                                </a:lnTo>
                                <a:lnTo>
                                  <a:pt x="29" y="15"/>
                                </a:lnTo>
                                <a:lnTo>
                                  <a:pt x="29" y="10"/>
                                </a:lnTo>
                                <a:lnTo>
                                  <a:pt x="43" y="10"/>
                                </a:lnTo>
                                <a:lnTo>
                                  <a:pt x="58" y="10"/>
                                </a:lnTo>
                                <a:lnTo>
                                  <a:pt x="63" y="15"/>
                                </a:lnTo>
                                <a:lnTo>
                                  <a:pt x="67" y="15"/>
                                </a:lnTo>
                                <a:lnTo>
                                  <a:pt x="67" y="24"/>
                                </a:lnTo>
                                <a:lnTo>
                                  <a:pt x="72" y="24"/>
                                </a:lnTo>
                                <a:lnTo>
                                  <a:pt x="72" y="29"/>
                                </a:lnTo>
                                <a:lnTo>
                                  <a:pt x="77" y="29"/>
                                </a:lnTo>
                                <a:lnTo>
                                  <a:pt x="77" y="39"/>
                                </a:lnTo>
                                <a:lnTo>
                                  <a:pt x="82" y="48"/>
                                </a:lnTo>
                                <a:lnTo>
                                  <a:pt x="87" y="39"/>
                                </a:lnTo>
                                <a:lnTo>
                                  <a:pt x="77" y="39"/>
                                </a:lnTo>
                                <a:lnTo>
                                  <a:pt x="77" y="53"/>
                                </a:lnTo>
                                <a:lnTo>
                                  <a:pt x="72" y="53"/>
                                </a:lnTo>
                                <a:lnTo>
                                  <a:pt x="72" y="58"/>
                                </a:lnTo>
                                <a:lnTo>
                                  <a:pt x="67" y="58"/>
                                </a:lnTo>
                                <a:lnTo>
                                  <a:pt x="67" y="68"/>
                                </a:lnTo>
                                <a:lnTo>
                                  <a:pt x="63" y="68"/>
                                </a:lnTo>
                                <a:lnTo>
                                  <a:pt x="58" y="72"/>
                                </a:lnTo>
                                <a:lnTo>
                                  <a:pt x="39" y="72"/>
                                </a:lnTo>
                                <a:lnTo>
                                  <a:pt x="39" y="82"/>
                                </a:lnTo>
                                <a:lnTo>
                                  <a:pt x="48" y="77"/>
                                </a:lnTo>
                                <a:lnTo>
                                  <a:pt x="39" y="72"/>
                                </a:lnTo>
                                <a:lnTo>
                                  <a:pt x="29" y="72"/>
                                </a:lnTo>
                                <a:lnTo>
                                  <a:pt x="29" y="68"/>
                                </a:lnTo>
                                <a:lnTo>
                                  <a:pt x="19" y="68"/>
                                </a:lnTo>
                                <a:lnTo>
                                  <a:pt x="15" y="63"/>
                                </a:lnTo>
                                <a:lnTo>
                                  <a:pt x="15" y="53"/>
                                </a:lnTo>
                                <a:lnTo>
                                  <a:pt x="10" y="53"/>
                                </a:lnTo>
                                <a:lnTo>
                                  <a:pt x="10" y="44"/>
                                </a:lnTo>
                                <a:lnTo>
                                  <a:pt x="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5" name="Freeform 684"/>
                        <wps:cNvSpPr>
                          <a:spLocks/>
                        </wps:cNvSpPr>
                        <wps:spPr bwMode="auto">
                          <a:xfrm>
                            <a:off x="2588260" y="807720"/>
                            <a:ext cx="58420" cy="58420"/>
                          </a:xfrm>
                          <a:custGeom>
                            <a:avLst/>
                            <a:gdLst>
                              <a:gd name="T0" fmla="*/ 0 w 92"/>
                              <a:gd name="T1" fmla="*/ 58 h 92"/>
                              <a:gd name="T2" fmla="*/ 5 w 92"/>
                              <a:gd name="T3" fmla="*/ 68 h 92"/>
                              <a:gd name="T4" fmla="*/ 15 w 92"/>
                              <a:gd name="T5" fmla="*/ 82 h 92"/>
                              <a:gd name="T6" fmla="*/ 19 w 92"/>
                              <a:gd name="T7" fmla="*/ 87 h 92"/>
                              <a:gd name="T8" fmla="*/ 39 w 92"/>
                              <a:gd name="T9" fmla="*/ 92 h 92"/>
                              <a:gd name="T10" fmla="*/ 58 w 92"/>
                              <a:gd name="T11" fmla="*/ 87 h 92"/>
                              <a:gd name="T12" fmla="*/ 72 w 92"/>
                              <a:gd name="T13" fmla="*/ 82 h 92"/>
                              <a:gd name="T14" fmla="*/ 77 w 92"/>
                              <a:gd name="T15" fmla="*/ 77 h 92"/>
                              <a:gd name="T16" fmla="*/ 82 w 92"/>
                              <a:gd name="T17" fmla="*/ 72 h 92"/>
                              <a:gd name="T18" fmla="*/ 87 w 92"/>
                              <a:gd name="T19" fmla="*/ 58 h 92"/>
                              <a:gd name="T20" fmla="*/ 92 w 92"/>
                              <a:gd name="T21" fmla="*/ 39 h 92"/>
                              <a:gd name="T22" fmla="*/ 87 w 92"/>
                              <a:gd name="T23" fmla="*/ 19 h 92"/>
                              <a:gd name="T24" fmla="*/ 82 w 92"/>
                              <a:gd name="T25" fmla="*/ 15 h 92"/>
                              <a:gd name="T26" fmla="*/ 67 w 92"/>
                              <a:gd name="T27" fmla="*/ 5 h 92"/>
                              <a:gd name="T28" fmla="*/ 58 w 92"/>
                              <a:gd name="T29" fmla="*/ 0 h 92"/>
                              <a:gd name="T30" fmla="*/ 19 w 92"/>
                              <a:gd name="T31" fmla="*/ 5 h 92"/>
                              <a:gd name="T32" fmla="*/ 0 w 92"/>
                              <a:gd name="T33" fmla="*/ 19 h 92"/>
                              <a:gd name="T34" fmla="*/ 10 w 92"/>
                              <a:gd name="T35" fmla="*/ 43 h 92"/>
                              <a:gd name="T36" fmla="*/ 15 w 92"/>
                              <a:gd name="T37" fmla="*/ 29 h 92"/>
                              <a:gd name="T38" fmla="*/ 19 w 92"/>
                              <a:gd name="T39" fmla="*/ 15 h 92"/>
                              <a:gd name="T40" fmla="*/ 29 w 92"/>
                              <a:gd name="T41" fmla="*/ 10 h 92"/>
                              <a:gd name="T42" fmla="*/ 58 w 92"/>
                              <a:gd name="T43" fmla="*/ 10 h 92"/>
                              <a:gd name="T44" fmla="*/ 67 w 92"/>
                              <a:gd name="T45" fmla="*/ 15 h 92"/>
                              <a:gd name="T46" fmla="*/ 72 w 92"/>
                              <a:gd name="T47" fmla="*/ 24 h 92"/>
                              <a:gd name="T48" fmla="*/ 77 w 92"/>
                              <a:gd name="T49" fmla="*/ 29 h 92"/>
                              <a:gd name="T50" fmla="*/ 82 w 92"/>
                              <a:gd name="T51" fmla="*/ 48 h 92"/>
                              <a:gd name="T52" fmla="*/ 77 w 92"/>
                              <a:gd name="T53" fmla="*/ 39 h 92"/>
                              <a:gd name="T54" fmla="*/ 72 w 92"/>
                              <a:gd name="T55" fmla="*/ 63 h 92"/>
                              <a:gd name="T56" fmla="*/ 67 w 92"/>
                              <a:gd name="T57" fmla="*/ 68 h 92"/>
                              <a:gd name="T58" fmla="*/ 63 w 92"/>
                              <a:gd name="T59" fmla="*/ 72 h 92"/>
                              <a:gd name="T60" fmla="*/ 39 w 92"/>
                              <a:gd name="T61" fmla="*/ 77 h 92"/>
                              <a:gd name="T62" fmla="*/ 48 w 92"/>
                              <a:gd name="T63" fmla="*/ 82 h 92"/>
                              <a:gd name="T64" fmla="*/ 29 w 92"/>
                              <a:gd name="T65" fmla="*/ 77 h 92"/>
                              <a:gd name="T66" fmla="*/ 24 w 92"/>
                              <a:gd name="T67" fmla="*/ 72 h 92"/>
                              <a:gd name="T68" fmla="*/ 15 w 92"/>
                              <a:gd name="T69" fmla="*/ 68 h 92"/>
                              <a:gd name="T70" fmla="*/ 10 w 92"/>
                              <a:gd name="T71" fmla="*/ 58 h 92"/>
                              <a:gd name="T72" fmla="*/ 0 w 92"/>
                              <a:gd name="T73" fmla="*/ 43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2" h="92">
                                <a:moveTo>
                                  <a:pt x="0" y="43"/>
                                </a:moveTo>
                                <a:lnTo>
                                  <a:pt x="0" y="58"/>
                                </a:lnTo>
                                <a:lnTo>
                                  <a:pt x="5" y="63"/>
                                </a:lnTo>
                                <a:lnTo>
                                  <a:pt x="5" y="68"/>
                                </a:lnTo>
                                <a:lnTo>
                                  <a:pt x="15" y="77"/>
                                </a:lnTo>
                                <a:lnTo>
                                  <a:pt x="15" y="82"/>
                                </a:lnTo>
                                <a:lnTo>
                                  <a:pt x="19" y="82"/>
                                </a:lnTo>
                                <a:lnTo>
                                  <a:pt x="19" y="87"/>
                                </a:lnTo>
                                <a:lnTo>
                                  <a:pt x="39" y="87"/>
                                </a:lnTo>
                                <a:lnTo>
                                  <a:pt x="39" y="92"/>
                                </a:lnTo>
                                <a:lnTo>
                                  <a:pt x="48" y="87"/>
                                </a:lnTo>
                                <a:lnTo>
                                  <a:pt x="58" y="87"/>
                                </a:lnTo>
                                <a:lnTo>
                                  <a:pt x="63" y="82"/>
                                </a:lnTo>
                                <a:lnTo>
                                  <a:pt x="72" y="82"/>
                                </a:lnTo>
                                <a:lnTo>
                                  <a:pt x="72" y="77"/>
                                </a:lnTo>
                                <a:lnTo>
                                  <a:pt x="77" y="77"/>
                                </a:lnTo>
                                <a:lnTo>
                                  <a:pt x="77" y="72"/>
                                </a:lnTo>
                                <a:lnTo>
                                  <a:pt x="82" y="72"/>
                                </a:lnTo>
                                <a:lnTo>
                                  <a:pt x="82" y="63"/>
                                </a:lnTo>
                                <a:lnTo>
                                  <a:pt x="87" y="58"/>
                                </a:lnTo>
                                <a:lnTo>
                                  <a:pt x="87" y="48"/>
                                </a:lnTo>
                                <a:lnTo>
                                  <a:pt x="92" y="39"/>
                                </a:lnTo>
                                <a:lnTo>
                                  <a:pt x="87" y="39"/>
                                </a:lnTo>
                                <a:lnTo>
                                  <a:pt x="87" y="19"/>
                                </a:lnTo>
                                <a:lnTo>
                                  <a:pt x="82" y="19"/>
                                </a:lnTo>
                                <a:lnTo>
                                  <a:pt x="82" y="15"/>
                                </a:lnTo>
                                <a:lnTo>
                                  <a:pt x="77" y="15"/>
                                </a:lnTo>
                                <a:lnTo>
                                  <a:pt x="67" y="5"/>
                                </a:lnTo>
                                <a:lnTo>
                                  <a:pt x="63" y="5"/>
                                </a:lnTo>
                                <a:lnTo>
                                  <a:pt x="58" y="0"/>
                                </a:lnTo>
                                <a:lnTo>
                                  <a:pt x="19" y="0"/>
                                </a:lnTo>
                                <a:lnTo>
                                  <a:pt x="19" y="5"/>
                                </a:lnTo>
                                <a:lnTo>
                                  <a:pt x="5" y="19"/>
                                </a:lnTo>
                                <a:lnTo>
                                  <a:pt x="0" y="19"/>
                                </a:lnTo>
                                <a:lnTo>
                                  <a:pt x="0" y="43"/>
                                </a:lnTo>
                                <a:lnTo>
                                  <a:pt x="10" y="43"/>
                                </a:lnTo>
                                <a:lnTo>
                                  <a:pt x="10" y="29"/>
                                </a:lnTo>
                                <a:lnTo>
                                  <a:pt x="15" y="29"/>
                                </a:lnTo>
                                <a:lnTo>
                                  <a:pt x="15" y="19"/>
                                </a:lnTo>
                                <a:lnTo>
                                  <a:pt x="19" y="15"/>
                                </a:lnTo>
                                <a:lnTo>
                                  <a:pt x="29" y="15"/>
                                </a:lnTo>
                                <a:lnTo>
                                  <a:pt x="29" y="10"/>
                                </a:lnTo>
                                <a:lnTo>
                                  <a:pt x="43" y="10"/>
                                </a:lnTo>
                                <a:lnTo>
                                  <a:pt x="58" y="10"/>
                                </a:lnTo>
                                <a:lnTo>
                                  <a:pt x="63" y="15"/>
                                </a:lnTo>
                                <a:lnTo>
                                  <a:pt x="67" y="15"/>
                                </a:lnTo>
                                <a:lnTo>
                                  <a:pt x="67" y="24"/>
                                </a:lnTo>
                                <a:lnTo>
                                  <a:pt x="72" y="24"/>
                                </a:lnTo>
                                <a:lnTo>
                                  <a:pt x="72" y="29"/>
                                </a:lnTo>
                                <a:lnTo>
                                  <a:pt x="77" y="29"/>
                                </a:lnTo>
                                <a:lnTo>
                                  <a:pt x="77" y="39"/>
                                </a:lnTo>
                                <a:lnTo>
                                  <a:pt x="82" y="48"/>
                                </a:lnTo>
                                <a:lnTo>
                                  <a:pt x="87" y="39"/>
                                </a:lnTo>
                                <a:lnTo>
                                  <a:pt x="77" y="39"/>
                                </a:lnTo>
                                <a:lnTo>
                                  <a:pt x="77" y="58"/>
                                </a:lnTo>
                                <a:lnTo>
                                  <a:pt x="72" y="63"/>
                                </a:lnTo>
                                <a:lnTo>
                                  <a:pt x="67" y="63"/>
                                </a:lnTo>
                                <a:lnTo>
                                  <a:pt x="67" y="68"/>
                                </a:lnTo>
                                <a:lnTo>
                                  <a:pt x="63" y="68"/>
                                </a:lnTo>
                                <a:lnTo>
                                  <a:pt x="63" y="72"/>
                                </a:lnTo>
                                <a:lnTo>
                                  <a:pt x="58" y="77"/>
                                </a:lnTo>
                                <a:lnTo>
                                  <a:pt x="39" y="77"/>
                                </a:lnTo>
                                <a:lnTo>
                                  <a:pt x="39" y="87"/>
                                </a:lnTo>
                                <a:lnTo>
                                  <a:pt x="48" y="82"/>
                                </a:lnTo>
                                <a:lnTo>
                                  <a:pt x="39" y="77"/>
                                </a:lnTo>
                                <a:lnTo>
                                  <a:pt x="29" y="77"/>
                                </a:lnTo>
                                <a:lnTo>
                                  <a:pt x="29" y="72"/>
                                </a:lnTo>
                                <a:lnTo>
                                  <a:pt x="24" y="72"/>
                                </a:lnTo>
                                <a:lnTo>
                                  <a:pt x="24" y="68"/>
                                </a:lnTo>
                                <a:lnTo>
                                  <a:pt x="15" y="68"/>
                                </a:lnTo>
                                <a:lnTo>
                                  <a:pt x="15" y="63"/>
                                </a:lnTo>
                                <a:lnTo>
                                  <a:pt x="10" y="58"/>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6" name="Freeform 685"/>
                        <wps:cNvSpPr>
                          <a:spLocks/>
                        </wps:cNvSpPr>
                        <wps:spPr bwMode="auto">
                          <a:xfrm>
                            <a:off x="2579370" y="969645"/>
                            <a:ext cx="155575" cy="142875"/>
                          </a:xfrm>
                          <a:custGeom>
                            <a:avLst/>
                            <a:gdLst>
                              <a:gd name="T0" fmla="*/ 226 w 245"/>
                              <a:gd name="T1" fmla="*/ 0 h 225"/>
                              <a:gd name="T2" fmla="*/ 0 w 245"/>
                              <a:gd name="T3" fmla="*/ 206 h 225"/>
                              <a:gd name="T4" fmla="*/ 19 w 245"/>
                              <a:gd name="T5" fmla="*/ 225 h 225"/>
                              <a:gd name="T6" fmla="*/ 245 w 245"/>
                              <a:gd name="T7" fmla="*/ 19 h 225"/>
                              <a:gd name="T8" fmla="*/ 226 w 245"/>
                              <a:gd name="T9" fmla="*/ 0 h 225"/>
                            </a:gdLst>
                            <a:ahLst/>
                            <a:cxnLst>
                              <a:cxn ang="0">
                                <a:pos x="T0" y="T1"/>
                              </a:cxn>
                              <a:cxn ang="0">
                                <a:pos x="T2" y="T3"/>
                              </a:cxn>
                              <a:cxn ang="0">
                                <a:pos x="T4" y="T5"/>
                              </a:cxn>
                              <a:cxn ang="0">
                                <a:pos x="T6" y="T7"/>
                              </a:cxn>
                              <a:cxn ang="0">
                                <a:pos x="T8" y="T9"/>
                              </a:cxn>
                            </a:cxnLst>
                            <a:rect l="0" t="0" r="r" b="b"/>
                            <a:pathLst>
                              <a:path w="245" h="225">
                                <a:moveTo>
                                  <a:pt x="226" y="0"/>
                                </a:moveTo>
                                <a:lnTo>
                                  <a:pt x="0" y="206"/>
                                </a:lnTo>
                                <a:lnTo>
                                  <a:pt x="19" y="225"/>
                                </a:lnTo>
                                <a:lnTo>
                                  <a:pt x="245" y="19"/>
                                </a:lnTo>
                                <a:lnTo>
                                  <a:pt x="2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7" name="Oval 686"/>
                        <wps:cNvSpPr>
                          <a:spLocks noChangeArrowheads="1"/>
                        </wps:cNvSpPr>
                        <wps:spPr bwMode="auto">
                          <a:xfrm>
                            <a:off x="2701290" y="957580"/>
                            <a:ext cx="52070" cy="514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 name="Freeform 687"/>
                        <wps:cNvSpPr>
                          <a:spLocks/>
                        </wps:cNvSpPr>
                        <wps:spPr bwMode="auto">
                          <a:xfrm>
                            <a:off x="2698115" y="954405"/>
                            <a:ext cx="55245" cy="54610"/>
                          </a:xfrm>
                          <a:custGeom>
                            <a:avLst/>
                            <a:gdLst>
                              <a:gd name="T0" fmla="*/ 0 w 87"/>
                              <a:gd name="T1" fmla="*/ 43 h 86"/>
                              <a:gd name="T2" fmla="*/ 0 w 87"/>
                              <a:gd name="T3" fmla="*/ 62 h 86"/>
                              <a:gd name="T4" fmla="*/ 5 w 87"/>
                              <a:gd name="T5" fmla="*/ 62 h 86"/>
                              <a:gd name="T6" fmla="*/ 19 w 87"/>
                              <a:gd name="T7" fmla="*/ 77 h 86"/>
                              <a:gd name="T8" fmla="*/ 19 w 87"/>
                              <a:gd name="T9" fmla="*/ 81 h 86"/>
                              <a:gd name="T10" fmla="*/ 39 w 87"/>
                              <a:gd name="T11" fmla="*/ 81 h 86"/>
                              <a:gd name="T12" fmla="*/ 39 w 87"/>
                              <a:gd name="T13" fmla="*/ 86 h 86"/>
                              <a:gd name="T14" fmla="*/ 48 w 87"/>
                              <a:gd name="T15" fmla="*/ 81 h 86"/>
                              <a:gd name="T16" fmla="*/ 63 w 87"/>
                              <a:gd name="T17" fmla="*/ 81 h 86"/>
                              <a:gd name="T18" fmla="*/ 63 w 87"/>
                              <a:gd name="T19" fmla="*/ 77 h 86"/>
                              <a:gd name="T20" fmla="*/ 77 w 87"/>
                              <a:gd name="T21" fmla="*/ 62 h 86"/>
                              <a:gd name="T22" fmla="*/ 82 w 87"/>
                              <a:gd name="T23" fmla="*/ 62 h 86"/>
                              <a:gd name="T24" fmla="*/ 82 w 87"/>
                              <a:gd name="T25" fmla="*/ 48 h 86"/>
                              <a:gd name="T26" fmla="*/ 87 w 87"/>
                              <a:gd name="T27" fmla="*/ 38 h 86"/>
                              <a:gd name="T28" fmla="*/ 82 w 87"/>
                              <a:gd name="T29" fmla="*/ 38 h 86"/>
                              <a:gd name="T30" fmla="*/ 82 w 87"/>
                              <a:gd name="T31" fmla="*/ 19 h 86"/>
                              <a:gd name="T32" fmla="*/ 77 w 87"/>
                              <a:gd name="T33" fmla="*/ 19 h 86"/>
                              <a:gd name="T34" fmla="*/ 63 w 87"/>
                              <a:gd name="T35" fmla="*/ 5 h 86"/>
                              <a:gd name="T36" fmla="*/ 63 w 87"/>
                              <a:gd name="T37" fmla="*/ 0 h 86"/>
                              <a:gd name="T38" fmla="*/ 19 w 87"/>
                              <a:gd name="T39" fmla="*/ 0 h 86"/>
                              <a:gd name="T40" fmla="*/ 19 w 87"/>
                              <a:gd name="T41" fmla="*/ 5 h 86"/>
                              <a:gd name="T42" fmla="*/ 5 w 87"/>
                              <a:gd name="T43" fmla="*/ 19 h 86"/>
                              <a:gd name="T44" fmla="*/ 0 w 87"/>
                              <a:gd name="T45" fmla="*/ 19 h 86"/>
                              <a:gd name="T46" fmla="*/ 0 w 87"/>
                              <a:gd name="T47" fmla="*/ 43 h 86"/>
                              <a:gd name="T48" fmla="*/ 10 w 87"/>
                              <a:gd name="T49" fmla="*/ 43 h 86"/>
                              <a:gd name="T50" fmla="*/ 10 w 87"/>
                              <a:gd name="T51" fmla="*/ 29 h 86"/>
                              <a:gd name="T52" fmla="*/ 15 w 87"/>
                              <a:gd name="T53" fmla="*/ 29 h 86"/>
                              <a:gd name="T54" fmla="*/ 15 w 87"/>
                              <a:gd name="T55" fmla="*/ 19 h 86"/>
                              <a:gd name="T56" fmla="*/ 19 w 87"/>
                              <a:gd name="T57" fmla="*/ 14 h 86"/>
                              <a:gd name="T58" fmla="*/ 29 w 87"/>
                              <a:gd name="T59" fmla="*/ 14 h 86"/>
                              <a:gd name="T60" fmla="*/ 29 w 87"/>
                              <a:gd name="T61" fmla="*/ 9 h 86"/>
                              <a:gd name="T62" fmla="*/ 43 w 87"/>
                              <a:gd name="T63" fmla="*/ 9 h 86"/>
                              <a:gd name="T64" fmla="*/ 53 w 87"/>
                              <a:gd name="T65" fmla="*/ 9 h 86"/>
                              <a:gd name="T66" fmla="*/ 53 w 87"/>
                              <a:gd name="T67" fmla="*/ 14 h 86"/>
                              <a:gd name="T68" fmla="*/ 63 w 87"/>
                              <a:gd name="T69" fmla="*/ 14 h 86"/>
                              <a:gd name="T70" fmla="*/ 67 w 87"/>
                              <a:gd name="T71" fmla="*/ 19 h 86"/>
                              <a:gd name="T72" fmla="*/ 67 w 87"/>
                              <a:gd name="T73" fmla="*/ 29 h 86"/>
                              <a:gd name="T74" fmla="*/ 72 w 87"/>
                              <a:gd name="T75" fmla="*/ 29 h 86"/>
                              <a:gd name="T76" fmla="*/ 72 w 87"/>
                              <a:gd name="T77" fmla="*/ 38 h 86"/>
                              <a:gd name="T78" fmla="*/ 77 w 87"/>
                              <a:gd name="T79" fmla="*/ 48 h 86"/>
                              <a:gd name="T80" fmla="*/ 82 w 87"/>
                              <a:gd name="T81" fmla="*/ 38 h 86"/>
                              <a:gd name="T82" fmla="*/ 72 w 87"/>
                              <a:gd name="T83" fmla="*/ 38 h 86"/>
                              <a:gd name="T84" fmla="*/ 72 w 87"/>
                              <a:gd name="T85" fmla="*/ 53 h 86"/>
                              <a:gd name="T86" fmla="*/ 67 w 87"/>
                              <a:gd name="T87" fmla="*/ 53 h 86"/>
                              <a:gd name="T88" fmla="*/ 67 w 87"/>
                              <a:gd name="T89" fmla="*/ 62 h 86"/>
                              <a:gd name="T90" fmla="*/ 63 w 87"/>
                              <a:gd name="T91" fmla="*/ 67 h 86"/>
                              <a:gd name="T92" fmla="*/ 53 w 87"/>
                              <a:gd name="T93" fmla="*/ 67 h 86"/>
                              <a:gd name="T94" fmla="*/ 53 w 87"/>
                              <a:gd name="T95" fmla="*/ 72 h 86"/>
                              <a:gd name="T96" fmla="*/ 39 w 87"/>
                              <a:gd name="T97" fmla="*/ 72 h 86"/>
                              <a:gd name="T98" fmla="*/ 39 w 87"/>
                              <a:gd name="T99" fmla="*/ 81 h 86"/>
                              <a:gd name="T100" fmla="*/ 48 w 87"/>
                              <a:gd name="T101" fmla="*/ 77 h 86"/>
                              <a:gd name="T102" fmla="*/ 39 w 87"/>
                              <a:gd name="T103" fmla="*/ 72 h 86"/>
                              <a:gd name="T104" fmla="*/ 29 w 87"/>
                              <a:gd name="T105" fmla="*/ 72 h 86"/>
                              <a:gd name="T106" fmla="*/ 29 w 87"/>
                              <a:gd name="T107" fmla="*/ 67 h 86"/>
                              <a:gd name="T108" fmla="*/ 19 w 87"/>
                              <a:gd name="T109" fmla="*/ 67 h 86"/>
                              <a:gd name="T110" fmla="*/ 15 w 87"/>
                              <a:gd name="T111" fmla="*/ 62 h 86"/>
                              <a:gd name="T112" fmla="*/ 15 w 87"/>
                              <a:gd name="T113" fmla="*/ 53 h 86"/>
                              <a:gd name="T114" fmla="*/ 10 w 87"/>
                              <a:gd name="T115" fmla="*/ 53 h 86"/>
                              <a:gd name="T116" fmla="*/ 10 w 87"/>
                              <a:gd name="T117" fmla="*/ 43 h 86"/>
                              <a:gd name="T118" fmla="*/ 0 w 87"/>
                              <a:gd name="T119"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 h="86">
                                <a:moveTo>
                                  <a:pt x="0" y="43"/>
                                </a:moveTo>
                                <a:lnTo>
                                  <a:pt x="0" y="62"/>
                                </a:lnTo>
                                <a:lnTo>
                                  <a:pt x="5" y="62"/>
                                </a:lnTo>
                                <a:lnTo>
                                  <a:pt x="19" y="77"/>
                                </a:lnTo>
                                <a:lnTo>
                                  <a:pt x="19" y="81"/>
                                </a:lnTo>
                                <a:lnTo>
                                  <a:pt x="39" y="81"/>
                                </a:lnTo>
                                <a:lnTo>
                                  <a:pt x="39" y="86"/>
                                </a:lnTo>
                                <a:lnTo>
                                  <a:pt x="48" y="81"/>
                                </a:lnTo>
                                <a:lnTo>
                                  <a:pt x="63" y="81"/>
                                </a:lnTo>
                                <a:lnTo>
                                  <a:pt x="63" y="77"/>
                                </a:lnTo>
                                <a:lnTo>
                                  <a:pt x="77" y="62"/>
                                </a:lnTo>
                                <a:lnTo>
                                  <a:pt x="82" y="62"/>
                                </a:lnTo>
                                <a:lnTo>
                                  <a:pt x="82" y="48"/>
                                </a:lnTo>
                                <a:lnTo>
                                  <a:pt x="87" y="38"/>
                                </a:lnTo>
                                <a:lnTo>
                                  <a:pt x="82" y="38"/>
                                </a:lnTo>
                                <a:lnTo>
                                  <a:pt x="82" y="19"/>
                                </a:lnTo>
                                <a:lnTo>
                                  <a:pt x="77" y="19"/>
                                </a:lnTo>
                                <a:lnTo>
                                  <a:pt x="63" y="5"/>
                                </a:lnTo>
                                <a:lnTo>
                                  <a:pt x="63" y="0"/>
                                </a:lnTo>
                                <a:lnTo>
                                  <a:pt x="19" y="0"/>
                                </a:lnTo>
                                <a:lnTo>
                                  <a:pt x="19" y="5"/>
                                </a:lnTo>
                                <a:lnTo>
                                  <a:pt x="5" y="19"/>
                                </a:lnTo>
                                <a:lnTo>
                                  <a:pt x="0" y="19"/>
                                </a:lnTo>
                                <a:lnTo>
                                  <a:pt x="0" y="43"/>
                                </a:lnTo>
                                <a:lnTo>
                                  <a:pt x="10" y="43"/>
                                </a:lnTo>
                                <a:lnTo>
                                  <a:pt x="10" y="29"/>
                                </a:lnTo>
                                <a:lnTo>
                                  <a:pt x="15" y="29"/>
                                </a:lnTo>
                                <a:lnTo>
                                  <a:pt x="15" y="19"/>
                                </a:lnTo>
                                <a:lnTo>
                                  <a:pt x="19" y="14"/>
                                </a:lnTo>
                                <a:lnTo>
                                  <a:pt x="29" y="14"/>
                                </a:lnTo>
                                <a:lnTo>
                                  <a:pt x="29" y="9"/>
                                </a:lnTo>
                                <a:lnTo>
                                  <a:pt x="43" y="9"/>
                                </a:lnTo>
                                <a:lnTo>
                                  <a:pt x="53" y="9"/>
                                </a:lnTo>
                                <a:lnTo>
                                  <a:pt x="53" y="14"/>
                                </a:lnTo>
                                <a:lnTo>
                                  <a:pt x="63" y="14"/>
                                </a:lnTo>
                                <a:lnTo>
                                  <a:pt x="67" y="19"/>
                                </a:lnTo>
                                <a:lnTo>
                                  <a:pt x="67" y="29"/>
                                </a:lnTo>
                                <a:lnTo>
                                  <a:pt x="72" y="29"/>
                                </a:lnTo>
                                <a:lnTo>
                                  <a:pt x="72" y="38"/>
                                </a:lnTo>
                                <a:lnTo>
                                  <a:pt x="77" y="48"/>
                                </a:lnTo>
                                <a:lnTo>
                                  <a:pt x="82" y="38"/>
                                </a:lnTo>
                                <a:lnTo>
                                  <a:pt x="72" y="38"/>
                                </a:lnTo>
                                <a:lnTo>
                                  <a:pt x="72" y="53"/>
                                </a:lnTo>
                                <a:lnTo>
                                  <a:pt x="67" y="53"/>
                                </a:lnTo>
                                <a:lnTo>
                                  <a:pt x="67" y="62"/>
                                </a:lnTo>
                                <a:lnTo>
                                  <a:pt x="63" y="67"/>
                                </a:lnTo>
                                <a:lnTo>
                                  <a:pt x="53" y="67"/>
                                </a:lnTo>
                                <a:lnTo>
                                  <a:pt x="53" y="72"/>
                                </a:lnTo>
                                <a:lnTo>
                                  <a:pt x="39" y="72"/>
                                </a:lnTo>
                                <a:lnTo>
                                  <a:pt x="39" y="81"/>
                                </a:lnTo>
                                <a:lnTo>
                                  <a:pt x="48" y="77"/>
                                </a:lnTo>
                                <a:lnTo>
                                  <a:pt x="39" y="72"/>
                                </a:lnTo>
                                <a:lnTo>
                                  <a:pt x="29" y="72"/>
                                </a:lnTo>
                                <a:lnTo>
                                  <a:pt x="29" y="67"/>
                                </a:lnTo>
                                <a:lnTo>
                                  <a:pt x="19" y="67"/>
                                </a:lnTo>
                                <a:lnTo>
                                  <a:pt x="15" y="62"/>
                                </a:lnTo>
                                <a:lnTo>
                                  <a:pt x="15" y="53"/>
                                </a:lnTo>
                                <a:lnTo>
                                  <a:pt x="10" y="53"/>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9" name="Freeform 688"/>
                        <wps:cNvSpPr>
                          <a:spLocks/>
                        </wps:cNvSpPr>
                        <wps:spPr bwMode="auto">
                          <a:xfrm>
                            <a:off x="3972560" y="847725"/>
                            <a:ext cx="158750" cy="146050"/>
                          </a:xfrm>
                          <a:custGeom>
                            <a:avLst/>
                            <a:gdLst>
                              <a:gd name="T0" fmla="*/ 0 w 250"/>
                              <a:gd name="T1" fmla="*/ 19 h 230"/>
                              <a:gd name="T2" fmla="*/ 230 w 250"/>
                              <a:gd name="T3" fmla="*/ 230 h 230"/>
                              <a:gd name="T4" fmla="*/ 250 w 250"/>
                              <a:gd name="T5" fmla="*/ 211 h 230"/>
                              <a:gd name="T6" fmla="*/ 19 w 250"/>
                              <a:gd name="T7" fmla="*/ 0 h 230"/>
                              <a:gd name="T8" fmla="*/ 0 w 250"/>
                              <a:gd name="T9" fmla="*/ 19 h 230"/>
                            </a:gdLst>
                            <a:ahLst/>
                            <a:cxnLst>
                              <a:cxn ang="0">
                                <a:pos x="T0" y="T1"/>
                              </a:cxn>
                              <a:cxn ang="0">
                                <a:pos x="T2" y="T3"/>
                              </a:cxn>
                              <a:cxn ang="0">
                                <a:pos x="T4" y="T5"/>
                              </a:cxn>
                              <a:cxn ang="0">
                                <a:pos x="T6" y="T7"/>
                              </a:cxn>
                              <a:cxn ang="0">
                                <a:pos x="T8" y="T9"/>
                              </a:cxn>
                            </a:cxnLst>
                            <a:rect l="0" t="0" r="r" b="b"/>
                            <a:pathLst>
                              <a:path w="250" h="230">
                                <a:moveTo>
                                  <a:pt x="0" y="19"/>
                                </a:moveTo>
                                <a:lnTo>
                                  <a:pt x="230" y="230"/>
                                </a:lnTo>
                                <a:lnTo>
                                  <a:pt x="250" y="211"/>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0" name="Oval 689"/>
                        <wps:cNvSpPr>
                          <a:spLocks noChangeArrowheads="1"/>
                        </wps:cNvSpPr>
                        <wps:spPr bwMode="auto">
                          <a:xfrm>
                            <a:off x="4094480" y="957580"/>
                            <a:ext cx="54610" cy="514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1" name="Freeform 690"/>
                        <wps:cNvSpPr>
                          <a:spLocks/>
                        </wps:cNvSpPr>
                        <wps:spPr bwMode="auto">
                          <a:xfrm>
                            <a:off x="4091305" y="954405"/>
                            <a:ext cx="57785" cy="54610"/>
                          </a:xfrm>
                          <a:custGeom>
                            <a:avLst/>
                            <a:gdLst>
                              <a:gd name="T0" fmla="*/ 0 w 91"/>
                              <a:gd name="T1" fmla="*/ 62 h 86"/>
                              <a:gd name="T2" fmla="*/ 19 w 91"/>
                              <a:gd name="T3" fmla="*/ 77 h 86"/>
                              <a:gd name="T4" fmla="*/ 39 w 91"/>
                              <a:gd name="T5" fmla="*/ 81 h 86"/>
                              <a:gd name="T6" fmla="*/ 48 w 91"/>
                              <a:gd name="T7" fmla="*/ 81 h 86"/>
                              <a:gd name="T8" fmla="*/ 63 w 91"/>
                              <a:gd name="T9" fmla="*/ 77 h 86"/>
                              <a:gd name="T10" fmla="*/ 77 w 91"/>
                              <a:gd name="T11" fmla="*/ 67 h 86"/>
                              <a:gd name="T12" fmla="*/ 82 w 91"/>
                              <a:gd name="T13" fmla="*/ 62 h 86"/>
                              <a:gd name="T14" fmla="*/ 87 w 91"/>
                              <a:gd name="T15" fmla="*/ 48 h 86"/>
                              <a:gd name="T16" fmla="*/ 87 w 91"/>
                              <a:gd name="T17" fmla="*/ 38 h 86"/>
                              <a:gd name="T18" fmla="*/ 82 w 91"/>
                              <a:gd name="T19" fmla="*/ 19 h 86"/>
                              <a:gd name="T20" fmla="*/ 77 w 91"/>
                              <a:gd name="T21" fmla="*/ 14 h 86"/>
                              <a:gd name="T22" fmla="*/ 63 w 91"/>
                              <a:gd name="T23" fmla="*/ 5 h 86"/>
                              <a:gd name="T24" fmla="*/ 19 w 91"/>
                              <a:gd name="T25" fmla="*/ 0 h 86"/>
                              <a:gd name="T26" fmla="*/ 5 w 91"/>
                              <a:gd name="T27" fmla="*/ 19 h 86"/>
                              <a:gd name="T28" fmla="*/ 0 w 91"/>
                              <a:gd name="T29" fmla="*/ 43 h 86"/>
                              <a:gd name="T30" fmla="*/ 10 w 91"/>
                              <a:gd name="T31" fmla="*/ 29 h 86"/>
                              <a:gd name="T32" fmla="*/ 15 w 91"/>
                              <a:gd name="T33" fmla="*/ 19 h 86"/>
                              <a:gd name="T34" fmla="*/ 29 w 91"/>
                              <a:gd name="T35" fmla="*/ 14 h 86"/>
                              <a:gd name="T36" fmla="*/ 43 w 91"/>
                              <a:gd name="T37" fmla="*/ 9 h 86"/>
                              <a:gd name="T38" fmla="*/ 63 w 91"/>
                              <a:gd name="T39" fmla="*/ 14 h 86"/>
                              <a:gd name="T40" fmla="*/ 67 w 91"/>
                              <a:gd name="T41" fmla="*/ 24 h 86"/>
                              <a:gd name="T42" fmla="*/ 72 w 91"/>
                              <a:gd name="T43" fmla="*/ 29 h 86"/>
                              <a:gd name="T44" fmla="*/ 77 w 91"/>
                              <a:gd name="T45" fmla="*/ 38 h 86"/>
                              <a:gd name="T46" fmla="*/ 87 w 91"/>
                              <a:gd name="T47" fmla="*/ 38 h 86"/>
                              <a:gd name="T48" fmla="*/ 77 w 91"/>
                              <a:gd name="T49" fmla="*/ 53 h 86"/>
                              <a:gd name="T50" fmla="*/ 72 w 91"/>
                              <a:gd name="T51" fmla="*/ 57 h 86"/>
                              <a:gd name="T52" fmla="*/ 67 w 91"/>
                              <a:gd name="T53" fmla="*/ 67 h 86"/>
                              <a:gd name="T54" fmla="*/ 58 w 91"/>
                              <a:gd name="T55" fmla="*/ 72 h 86"/>
                              <a:gd name="T56" fmla="*/ 39 w 91"/>
                              <a:gd name="T57" fmla="*/ 81 h 86"/>
                              <a:gd name="T58" fmla="*/ 39 w 91"/>
                              <a:gd name="T59" fmla="*/ 72 h 86"/>
                              <a:gd name="T60" fmla="*/ 29 w 91"/>
                              <a:gd name="T61" fmla="*/ 67 h 86"/>
                              <a:gd name="T62" fmla="*/ 15 w 91"/>
                              <a:gd name="T63" fmla="*/ 62 h 86"/>
                              <a:gd name="T64" fmla="*/ 10 w 91"/>
                              <a:gd name="T65" fmla="*/ 53 h 86"/>
                              <a:gd name="T66" fmla="*/ 0 w 91"/>
                              <a:gd name="T6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86">
                                <a:moveTo>
                                  <a:pt x="0" y="43"/>
                                </a:moveTo>
                                <a:lnTo>
                                  <a:pt x="0" y="62"/>
                                </a:lnTo>
                                <a:lnTo>
                                  <a:pt x="5" y="62"/>
                                </a:lnTo>
                                <a:lnTo>
                                  <a:pt x="19" y="77"/>
                                </a:lnTo>
                                <a:lnTo>
                                  <a:pt x="19" y="81"/>
                                </a:lnTo>
                                <a:lnTo>
                                  <a:pt x="39" y="81"/>
                                </a:lnTo>
                                <a:lnTo>
                                  <a:pt x="39" y="86"/>
                                </a:lnTo>
                                <a:lnTo>
                                  <a:pt x="48" y="81"/>
                                </a:lnTo>
                                <a:lnTo>
                                  <a:pt x="58" y="81"/>
                                </a:lnTo>
                                <a:lnTo>
                                  <a:pt x="63" y="77"/>
                                </a:lnTo>
                                <a:lnTo>
                                  <a:pt x="67" y="77"/>
                                </a:lnTo>
                                <a:lnTo>
                                  <a:pt x="77" y="67"/>
                                </a:lnTo>
                                <a:lnTo>
                                  <a:pt x="82" y="67"/>
                                </a:lnTo>
                                <a:lnTo>
                                  <a:pt x="82" y="62"/>
                                </a:lnTo>
                                <a:lnTo>
                                  <a:pt x="87" y="62"/>
                                </a:lnTo>
                                <a:lnTo>
                                  <a:pt x="87" y="48"/>
                                </a:lnTo>
                                <a:lnTo>
                                  <a:pt x="91" y="38"/>
                                </a:lnTo>
                                <a:lnTo>
                                  <a:pt x="87" y="38"/>
                                </a:lnTo>
                                <a:lnTo>
                                  <a:pt x="87" y="19"/>
                                </a:lnTo>
                                <a:lnTo>
                                  <a:pt x="82" y="19"/>
                                </a:lnTo>
                                <a:lnTo>
                                  <a:pt x="82" y="14"/>
                                </a:lnTo>
                                <a:lnTo>
                                  <a:pt x="77" y="14"/>
                                </a:lnTo>
                                <a:lnTo>
                                  <a:pt x="67" y="5"/>
                                </a:lnTo>
                                <a:lnTo>
                                  <a:pt x="63" y="5"/>
                                </a:lnTo>
                                <a:lnTo>
                                  <a:pt x="58" y="0"/>
                                </a:lnTo>
                                <a:lnTo>
                                  <a:pt x="19" y="0"/>
                                </a:lnTo>
                                <a:lnTo>
                                  <a:pt x="19" y="5"/>
                                </a:lnTo>
                                <a:lnTo>
                                  <a:pt x="5" y="19"/>
                                </a:lnTo>
                                <a:lnTo>
                                  <a:pt x="0" y="19"/>
                                </a:lnTo>
                                <a:lnTo>
                                  <a:pt x="0" y="43"/>
                                </a:lnTo>
                                <a:lnTo>
                                  <a:pt x="10" y="43"/>
                                </a:lnTo>
                                <a:lnTo>
                                  <a:pt x="10" y="29"/>
                                </a:lnTo>
                                <a:lnTo>
                                  <a:pt x="15" y="29"/>
                                </a:lnTo>
                                <a:lnTo>
                                  <a:pt x="15" y="19"/>
                                </a:lnTo>
                                <a:lnTo>
                                  <a:pt x="19" y="14"/>
                                </a:lnTo>
                                <a:lnTo>
                                  <a:pt x="29" y="14"/>
                                </a:lnTo>
                                <a:lnTo>
                                  <a:pt x="29" y="9"/>
                                </a:lnTo>
                                <a:lnTo>
                                  <a:pt x="43" y="9"/>
                                </a:lnTo>
                                <a:lnTo>
                                  <a:pt x="58" y="9"/>
                                </a:lnTo>
                                <a:lnTo>
                                  <a:pt x="63" y="14"/>
                                </a:lnTo>
                                <a:lnTo>
                                  <a:pt x="67" y="14"/>
                                </a:lnTo>
                                <a:lnTo>
                                  <a:pt x="67" y="24"/>
                                </a:lnTo>
                                <a:lnTo>
                                  <a:pt x="72" y="24"/>
                                </a:lnTo>
                                <a:lnTo>
                                  <a:pt x="72" y="29"/>
                                </a:lnTo>
                                <a:lnTo>
                                  <a:pt x="77" y="29"/>
                                </a:lnTo>
                                <a:lnTo>
                                  <a:pt x="77" y="38"/>
                                </a:lnTo>
                                <a:lnTo>
                                  <a:pt x="82" y="48"/>
                                </a:lnTo>
                                <a:lnTo>
                                  <a:pt x="87" y="38"/>
                                </a:lnTo>
                                <a:lnTo>
                                  <a:pt x="77" y="38"/>
                                </a:lnTo>
                                <a:lnTo>
                                  <a:pt x="77" y="53"/>
                                </a:lnTo>
                                <a:lnTo>
                                  <a:pt x="72" y="53"/>
                                </a:lnTo>
                                <a:lnTo>
                                  <a:pt x="72" y="57"/>
                                </a:lnTo>
                                <a:lnTo>
                                  <a:pt x="67" y="57"/>
                                </a:lnTo>
                                <a:lnTo>
                                  <a:pt x="67" y="67"/>
                                </a:lnTo>
                                <a:lnTo>
                                  <a:pt x="63" y="67"/>
                                </a:lnTo>
                                <a:lnTo>
                                  <a:pt x="58" y="72"/>
                                </a:lnTo>
                                <a:lnTo>
                                  <a:pt x="39" y="72"/>
                                </a:lnTo>
                                <a:lnTo>
                                  <a:pt x="39" y="81"/>
                                </a:lnTo>
                                <a:lnTo>
                                  <a:pt x="48" y="77"/>
                                </a:lnTo>
                                <a:lnTo>
                                  <a:pt x="39" y="72"/>
                                </a:lnTo>
                                <a:lnTo>
                                  <a:pt x="29" y="72"/>
                                </a:lnTo>
                                <a:lnTo>
                                  <a:pt x="29" y="67"/>
                                </a:lnTo>
                                <a:lnTo>
                                  <a:pt x="19" y="67"/>
                                </a:lnTo>
                                <a:lnTo>
                                  <a:pt x="15" y="62"/>
                                </a:lnTo>
                                <a:lnTo>
                                  <a:pt x="15" y="53"/>
                                </a:lnTo>
                                <a:lnTo>
                                  <a:pt x="10" y="53"/>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2" name="Freeform 691"/>
                        <wps:cNvSpPr>
                          <a:spLocks/>
                        </wps:cNvSpPr>
                        <wps:spPr bwMode="auto">
                          <a:xfrm>
                            <a:off x="1350645" y="1097280"/>
                            <a:ext cx="54610" cy="55245"/>
                          </a:xfrm>
                          <a:custGeom>
                            <a:avLst/>
                            <a:gdLst>
                              <a:gd name="T0" fmla="*/ 0 w 86"/>
                              <a:gd name="T1" fmla="*/ 44 h 87"/>
                              <a:gd name="T2" fmla="*/ 0 w 86"/>
                              <a:gd name="T3" fmla="*/ 63 h 87"/>
                              <a:gd name="T4" fmla="*/ 5 w 86"/>
                              <a:gd name="T5" fmla="*/ 63 h 87"/>
                              <a:gd name="T6" fmla="*/ 19 w 86"/>
                              <a:gd name="T7" fmla="*/ 77 h 87"/>
                              <a:gd name="T8" fmla="*/ 19 w 86"/>
                              <a:gd name="T9" fmla="*/ 82 h 87"/>
                              <a:gd name="T10" fmla="*/ 38 w 86"/>
                              <a:gd name="T11" fmla="*/ 82 h 87"/>
                              <a:gd name="T12" fmla="*/ 38 w 86"/>
                              <a:gd name="T13" fmla="*/ 87 h 87"/>
                              <a:gd name="T14" fmla="*/ 48 w 86"/>
                              <a:gd name="T15" fmla="*/ 82 h 87"/>
                              <a:gd name="T16" fmla="*/ 62 w 86"/>
                              <a:gd name="T17" fmla="*/ 82 h 87"/>
                              <a:gd name="T18" fmla="*/ 62 w 86"/>
                              <a:gd name="T19" fmla="*/ 77 h 87"/>
                              <a:gd name="T20" fmla="*/ 77 w 86"/>
                              <a:gd name="T21" fmla="*/ 63 h 87"/>
                              <a:gd name="T22" fmla="*/ 82 w 86"/>
                              <a:gd name="T23" fmla="*/ 63 h 87"/>
                              <a:gd name="T24" fmla="*/ 82 w 86"/>
                              <a:gd name="T25" fmla="*/ 48 h 87"/>
                              <a:gd name="T26" fmla="*/ 86 w 86"/>
                              <a:gd name="T27" fmla="*/ 39 h 87"/>
                              <a:gd name="T28" fmla="*/ 82 w 86"/>
                              <a:gd name="T29" fmla="*/ 39 h 87"/>
                              <a:gd name="T30" fmla="*/ 82 w 86"/>
                              <a:gd name="T31" fmla="*/ 20 h 87"/>
                              <a:gd name="T32" fmla="*/ 77 w 86"/>
                              <a:gd name="T33" fmla="*/ 20 h 87"/>
                              <a:gd name="T34" fmla="*/ 62 w 86"/>
                              <a:gd name="T35" fmla="*/ 5 h 87"/>
                              <a:gd name="T36" fmla="*/ 62 w 86"/>
                              <a:gd name="T37" fmla="*/ 0 h 87"/>
                              <a:gd name="T38" fmla="*/ 19 w 86"/>
                              <a:gd name="T39" fmla="*/ 0 h 87"/>
                              <a:gd name="T40" fmla="*/ 19 w 86"/>
                              <a:gd name="T41" fmla="*/ 5 h 87"/>
                              <a:gd name="T42" fmla="*/ 5 w 86"/>
                              <a:gd name="T43" fmla="*/ 20 h 87"/>
                              <a:gd name="T44" fmla="*/ 0 w 86"/>
                              <a:gd name="T45" fmla="*/ 20 h 87"/>
                              <a:gd name="T46" fmla="*/ 0 w 86"/>
                              <a:gd name="T47" fmla="*/ 44 h 87"/>
                              <a:gd name="T48" fmla="*/ 10 w 86"/>
                              <a:gd name="T49" fmla="*/ 44 h 87"/>
                              <a:gd name="T50" fmla="*/ 10 w 86"/>
                              <a:gd name="T51" fmla="*/ 29 h 87"/>
                              <a:gd name="T52" fmla="*/ 14 w 86"/>
                              <a:gd name="T53" fmla="*/ 29 h 87"/>
                              <a:gd name="T54" fmla="*/ 14 w 86"/>
                              <a:gd name="T55" fmla="*/ 20 h 87"/>
                              <a:gd name="T56" fmla="*/ 19 w 86"/>
                              <a:gd name="T57" fmla="*/ 15 h 87"/>
                              <a:gd name="T58" fmla="*/ 29 w 86"/>
                              <a:gd name="T59" fmla="*/ 15 h 87"/>
                              <a:gd name="T60" fmla="*/ 29 w 86"/>
                              <a:gd name="T61" fmla="*/ 10 h 87"/>
                              <a:gd name="T62" fmla="*/ 43 w 86"/>
                              <a:gd name="T63" fmla="*/ 10 h 87"/>
                              <a:gd name="T64" fmla="*/ 53 w 86"/>
                              <a:gd name="T65" fmla="*/ 10 h 87"/>
                              <a:gd name="T66" fmla="*/ 53 w 86"/>
                              <a:gd name="T67" fmla="*/ 15 h 87"/>
                              <a:gd name="T68" fmla="*/ 62 w 86"/>
                              <a:gd name="T69" fmla="*/ 15 h 87"/>
                              <a:gd name="T70" fmla="*/ 67 w 86"/>
                              <a:gd name="T71" fmla="*/ 20 h 87"/>
                              <a:gd name="T72" fmla="*/ 67 w 86"/>
                              <a:gd name="T73" fmla="*/ 29 h 87"/>
                              <a:gd name="T74" fmla="*/ 72 w 86"/>
                              <a:gd name="T75" fmla="*/ 29 h 87"/>
                              <a:gd name="T76" fmla="*/ 72 w 86"/>
                              <a:gd name="T77" fmla="*/ 39 h 87"/>
                              <a:gd name="T78" fmla="*/ 77 w 86"/>
                              <a:gd name="T79" fmla="*/ 48 h 87"/>
                              <a:gd name="T80" fmla="*/ 82 w 86"/>
                              <a:gd name="T81" fmla="*/ 39 h 87"/>
                              <a:gd name="T82" fmla="*/ 72 w 86"/>
                              <a:gd name="T83" fmla="*/ 39 h 87"/>
                              <a:gd name="T84" fmla="*/ 72 w 86"/>
                              <a:gd name="T85" fmla="*/ 53 h 87"/>
                              <a:gd name="T86" fmla="*/ 67 w 86"/>
                              <a:gd name="T87" fmla="*/ 53 h 87"/>
                              <a:gd name="T88" fmla="*/ 67 w 86"/>
                              <a:gd name="T89" fmla="*/ 63 h 87"/>
                              <a:gd name="T90" fmla="*/ 62 w 86"/>
                              <a:gd name="T91" fmla="*/ 68 h 87"/>
                              <a:gd name="T92" fmla="*/ 53 w 86"/>
                              <a:gd name="T93" fmla="*/ 68 h 87"/>
                              <a:gd name="T94" fmla="*/ 53 w 86"/>
                              <a:gd name="T95" fmla="*/ 72 h 87"/>
                              <a:gd name="T96" fmla="*/ 38 w 86"/>
                              <a:gd name="T97" fmla="*/ 72 h 87"/>
                              <a:gd name="T98" fmla="*/ 38 w 86"/>
                              <a:gd name="T99" fmla="*/ 82 h 87"/>
                              <a:gd name="T100" fmla="*/ 48 w 86"/>
                              <a:gd name="T101" fmla="*/ 77 h 87"/>
                              <a:gd name="T102" fmla="*/ 38 w 86"/>
                              <a:gd name="T103" fmla="*/ 72 h 87"/>
                              <a:gd name="T104" fmla="*/ 29 w 86"/>
                              <a:gd name="T105" fmla="*/ 72 h 87"/>
                              <a:gd name="T106" fmla="*/ 29 w 86"/>
                              <a:gd name="T107" fmla="*/ 68 h 87"/>
                              <a:gd name="T108" fmla="*/ 19 w 86"/>
                              <a:gd name="T109" fmla="*/ 68 h 87"/>
                              <a:gd name="T110" fmla="*/ 14 w 86"/>
                              <a:gd name="T111" fmla="*/ 63 h 87"/>
                              <a:gd name="T112" fmla="*/ 14 w 86"/>
                              <a:gd name="T113" fmla="*/ 53 h 87"/>
                              <a:gd name="T114" fmla="*/ 10 w 86"/>
                              <a:gd name="T115" fmla="*/ 53 h 87"/>
                              <a:gd name="T116" fmla="*/ 10 w 86"/>
                              <a:gd name="T117" fmla="*/ 44 h 87"/>
                              <a:gd name="T118" fmla="*/ 0 w 86"/>
                              <a:gd name="T119"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 h="87">
                                <a:moveTo>
                                  <a:pt x="0" y="44"/>
                                </a:moveTo>
                                <a:lnTo>
                                  <a:pt x="0" y="63"/>
                                </a:lnTo>
                                <a:lnTo>
                                  <a:pt x="5" y="63"/>
                                </a:lnTo>
                                <a:lnTo>
                                  <a:pt x="19" y="77"/>
                                </a:lnTo>
                                <a:lnTo>
                                  <a:pt x="19" y="82"/>
                                </a:lnTo>
                                <a:lnTo>
                                  <a:pt x="38" y="82"/>
                                </a:lnTo>
                                <a:lnTo>
                                  <a:pt x="38" y="87"/>
                                </a:lnTo>
                                <a:lnTo>
                                  <a:pt x="48" y="82"/>
                                </a:lnTo>
                                <a:lnTo>
                                  <a:pt x="62" y="82"/>
                                </a:lnTo>
                                <a:lnTo>
                                  <a:pt x="62" y="77"/>
                                </a:lnTo>
                                <a:lnTo>
                                  <a:pt x="77" y="63"/>
                                </a:lnTo>
                                <a:lnTo>
                                  <a:pt x="82" y="63"/>
                                </a:lnTo>
                                <a:lnTo>
                                  <a:pt x="82" y="48"/>
                                </a:lnTo>
                                <a:lnTo>
                                  <a:pt x="86" y="39"/>
                                </a:lnTo>
                                <a:lnTo>
                                  <a:pt x="82" y="39"/>
                                </a:lnTo>
                                <a:lnTo>
                                  <a:pt x="82" y="20"/>
                                </a:lnTo>
                                <a:lnTo>
                                  <a:pt x="77" y="20"/>
                                </a:lnTo>
                                <a:lnTo>
                                  <a:pt x="62" y="5"/>
                                </a:lnTo>
                                <a:lnTo>
                                  <a:pt x="62" y="0"/>
                                </a:lnTo>
                                <a:lnTo>
                                  <a:pt x="19" y="0"/>
                                </a:lnTo>
                                <a:lnTo>
                                  <a:pt x="19" y="5"/>
                                </a:lnTo>
                                <a:lnTo>
                                  <a:pt x="5" y="20"/>
                                </a:lnTo>
                                <a:lnTo>
                                  <a:pt x="0" y="20"/>
                                </a:lnTo>
                                <a:lnTo>
                                  <a:pt x="0" y="44"/>
                                </a:lnTo>
                                <a:lnTo>
                                  <a:pt x="10" y="44"/>
                                </a:lnTo>
                                <a:lnTo>
                                  <a:pt x="10" y="29"/>
                                </a:lnTo>
                                <a:lnTo>
                                  <a:pt x="14" y="29"/>
                                </a:lnTo>
                                <a:lnTo>
                                  <a:pt x="14" y="20"/>
                                </a:lnTo>
                                <a:lnTo>
                                  <a:pt x="19" y="15"/>
                                </a:lnTo>
                                <a:lnTo>
                                  <a:pt x="29" y="15"/>
                                </a:lnTo>
                                <a:lnTo>
                                  <a:pt x="29" y="10"/>
                                </a:lnTo>
                                <a:lnTo>
                                  <a:pt x="43" y="10"/>
                                </a:lnTo>
                                <a:lnTo>
                                  <a:pt x="53" y="10"/>
                                </a:lnTo>
                                <a:lnTo>
                                  <a:pt x="53" y="15"/>
                                </a:lnTo>
                                <a:lnTo>
                                  <a:pt x="62" y="15"/>
                                </a:lnTo>
                                <a:lnTo>
                                  <a:pt x="67" y="20"/>
                                </a:lnTo>
                                <a:lnTo>
                                  <a:pt x="67" y="29"/>
                                </a:lnTo>
                                <a:lnTo>
                                  <a:pt x="72" y="29"/>
                                </a:lnTo>
                                <a:lnTo>
                                  <a:pt x="72" y="39"/>
                                </a:lnTo>
                                <a:lnTo>
                                  <a:pt x="77" y="48"/>
                                </a:lnTo>
                                <a:lnTo>
                                  <a:pt x="82" y="39"/>
                                </a:lnTo>
                                <a:lnTo>
                                  <a:pt x="72" y="39"/>
                                </a:lnTo>
                                <a:lnTo>
                                  <a:pt x="72" y="53"/>
                                </a:lnTo>
                                <a:lnTo>
                                  <a:pt x="67" y="53"/>
                                </a:lnTo>
                                <a:lnTo>
                                  <a:pt x="67" y="63"/>
                                </a:lnTo>
                                <a:lnTo>
                                  <a:pt x="62" y="68"/>
                                </a:lnTo>
                                <a:lnTo>
                                  <a:pt x="53" y="68"/>
                                </a:lnTo>
                                <a:lnTo>
                                  <a:pt x="53" y="72"/>
                                </a:lnTo>
                                <a:lnTo>
                                  <a:pt x="38" y="72"/>
                                </a:lnTo>
                                <a:lnTo>
                                  <a:pt x="38" y="82"/>
                                </a:lnTo>
                                <a:lnTo>
                                  <a:pt x="48" y="77"/>
                                </a:lnTo>
                                <a:lnTo>
                                  <a:pt x="38" y="72"/>
                                </a:lnTo>
                                <a:lnTo>
                                  <a:pt x="29" y="72"/>
                                </a:lnTo>
                                <a:lnTo>
                                  <a:pt x="29" y="68"/>
                                </a:lnTo>
                                <a:lnTo>
                                  <a:pt x="19" y="68"/>
                                </a:lnTo>
                                <a:lnTo>
                                  <a:pt x="14" y="63"/>
                                </a:lnTo>
                                <a:lnTo>
                                  <a:pt x="14" y="53"/>
                                </a:lnTo>
                                <a:lnTo>
                                  <a:pt x="10" y="53"/>
                                </a:lnTo>
                                <a:lnTo>
                                  <a:pt x="10" y="44"/>
                                </a:lnTo>
                                <a:lnTo>
                                  <a:pt x="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3" name="Freeform 692"/>
                        <wps:cNvSpPr>
                          <a:spLocks/>
                        </wps:cNvSpPr>
                        <wps:spPr bwMode="auto">
                          <a:xfrm>
                            <a:off x="1350645" y="807720"/>
                            <a:ext cx="54610" cy="58420"/>
                          </a:xfrm>
                          <a:custGeom>
                            <a:avLst/>
                            <a:gdLst>
                              <a:gd name="T0" fmla="*/ 0 w 86"/>
                              <a:gd name="T1" fmla="*/ 58 h 92"/>
                              <a:gd name="T2" fmla="*/ 5 w 86"/>
                              <a:gd name="T3" fmla="*/ 68 h 92"/>
                              <a:gd name="T4" fmla="*/ 14 w 86"/>
                              <a:gd name="T5" fmla="*/ 82 h 92"/>
                              <a:gd name="T6" fmla="*/ 19 w 86"/>
                              <a:gd name="T7" fmla="*/ 87 h 92"/>
                              <a:gd name="T8" fmla="*/ 38 w 86"/>
                              <a:gd name="T9" fmla="*/ 92 h 92"/>
                              <a:gd name="T10" fmla="*/ 62 w 86"/>
                              <a:gd name="T11" fmla="*/ 87 h 92"/>
                              <a:gd name="T12" fmla="*/ 67 w 86"/>
                              <a:gd name="T13" fmla="*/ 82 h 92"/>
                              <a:gd name="T14" fmla="*/ 77 w 86"/>
                              <a:gd name="T15" fmla="*/ 68 h 92"/>
                              <a:gd name="T16" fmla="*/ 82 w 86"/>
                              <a:gd name="T17" fmla="*/ 58 h 92"/>
                              <a:gd name="T18" fmla="*/ 86 w 86"/>
                              <a:gd name="T19" fmla="*/ 39 h 92"/>
                              <a:gd name="T20" fmla="*/ 82 w 86"/>
                              <a:gd name="T21" fmla="*/ 19 h 92"/>
                              <a:gd name="T22" fmla="*/ 62 w 86"/>
                              <a:gd name="T23" fmla="*/ 5 h 92"/>
                              <a:gd name="T24" fmla="*/ 19 w 86"/>
                              <a:gd name="T25" fmla="*/ 0 h 92"/>
                              <a:gd name="T26" fmla="*/ 5 w 86"/>
                              <a:gd name="T27" fmla="*/ 19 h 92"/>
                              <a:gd name="T28" fmla="*/ 0 w 86"/>
                              <a:gd name="T29" fmla="*/ 43 h 92"/>
                              <a:gd name="T30" fmla="*/ 10 w 86"/>
                              <a:gd name="T31" fmla="*/ 29 h 92"/>
                              <a:gd name="T32" fmla="*/ 14 w 86"/>
                              <a:gd name="T33" fmla="*/ 19 h 92"/>
                              <a:gd name="T34" fmla="*/ 29 w 86"/>
                              <a:gd name="T35" fmla="*/ 15 h 92"/>
                              <a:gd name="T36" fmla="*/ 43 w 86"/>
                              <a:gd name="T37" fmla="*/ 10 h 92"/>
                              <a:gd name="T38" fmla="*/ 53 w 86"/>
                              <a:gd name="T39" fmla="*/ 15 h 92"/>
                              <a:gd name="T40" fmla="*/ 67 w 86"/>
                              <a:gd name="T41" fmla="*/ 19 h 92"/>
                              <a:gd name="T42" fmla="*/ 72 w 86"/>
                              <a:gd name="T43" fmla="*/ 29 h 92"/>
                              <a:gd name="T44" fmla="*/ 77 w 86"/>
                              <a:gd name="T45" fmla="*/ 48 h 92"/>
                              <a:gd name="T46" fmla="*/ 72 w 86"/>
                              <a:gd name="T47" fmla="*/ 39 h 92"/>
                              <a:gd name="T48" fmla="*/ 67 w 86"/>
                              <a:gd name="T49" fmla="*/ 63 h 92"/>
                              <a:gd name="T50" fmla="*/ 58 w 86"/>
                              <a:gd name="T51" fmla="*/ 68 h 92"/>
                              <a:gd name="T52" fmla="*/ 53 w 86"/>
                              <a:gd name="T53" fmla="*/ 72 h 92"/>
                              <a:gd name="T54" fmla="*/ 38 w 86"/>
                              <a:gd name="T55" fmla="*/ 77 h 92"/>
                              <a:gd name="T56" fmla="*/ 48 w 86"/>
                              <a:gd name="T57" fmla="*/ 82 h 92"/>
                              <a:gd name="T58" fmla="*/ 29 w 86"/>
                              <a:gd name="T59" fmla="*/ 77 h 92"/>
                              <a:gd name="T60" fmla="*/ 24 w 86"/>
                              <a:gd name="T61" fmla="*/ 72 h 92"/>
                              <a:gd name="T62" fmla="*/ 14 w 86"/>
                              <a:gd name="T63" fmla="*/ 68 h 92"/>
                              <a:gd name="T64" fmla="*/ 10 w 86"/>
                              <a:gd name="T65" fmla="*/ 58 h 92"/>
                              <a:gd name="T66" fmla="*/ 0 w 86"/>
                              <a:gd name="T67" fmla="*/ 43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92">
                                <a:moveTo>
                                  <a:pt x="0" y="43"/>
                                </a:moveTo>
                                <a:lnTo>
                                  <a:pt x="0" y="58"/>
                                </a:lnTo>
                                <a:lnTo>
                                  <a:pt x="5" y="63"/>
                                </a:lnTo>
                                <a:lnTo>
                                  <a:pt x="5" y="68"/>
                                </a:lnTo>
                                <a:lnTo>
                                  <a:pt x="14" y="77"/>
                                </a:lnTo>
                                <a:lnTo>
                                  <a:pt x="14" y="82"/>
                                </a:lnTo>
                                <a:lnTo>
                                  <a:pt x="19" y="82"/>
                                </a:lnTo>
                                <a:lnTo>
                                  <a:pt x="19" y="87"/>
                                </a:lnTo>
                                <a:lnTo>
                                  <a:pt x="38" y="87"/>
                                </a:lnTo>
                                <a:lnTo>
                                  <a:pt x="38" y="92"/>
                                </a:lnTo>
                                <a:lnTo>
                                  <a:pt x="48" y="87"/>
                                </a:lnTo>
                                <a:lnTo>
                                  <a:pt x="62" y="87"/>
                                </a:lnTo>
                                <a:lnTo>
                                  <a:pt x="62" y="82"/>
                                </a:lnTo>
                                <a:lnTo>
                                  <a:pt x="67" y="82"/>
                                </a:lnTo>
                                <a:lnTo>
                                  <a:pt x="67" y="77"/>
                                </a:lnTo>
                                <a:lnTo>
                                  <a:pt x="77" y="68"/>
                                </a:lnTo>
                                <a:lnTo>
                                  <a:pt x="77" y="63"/>
                                </a:lnTo>
                                <a:lnTo>
                                  <a:pt x="82" y="58"/>
                                </a:lnTo>
                                <a:lnTo>
                                  <a:pt x="82" y="48"/>
                                </a:lnTo>
                                <a:lnTo>
                                  <a:pt x="86" y="39"/>
                                </a:lnTo>
                                <a:lnTo>
                                  <a:pt x="82" y="39"/>
                                </a:lnTo>
                                <a:lnTo>
                                  <a:pt x="82" y="19"/>
                                </a:lnTo>
                                <a:lnTo>
                                  <a:pt x="77" y="19"/>
                                </a:lnTo>
                                <a:lnTo>
                                  <a:pt x="62" y="5"/>
                                </a:lnTo>
                                <a:lnTo>
                                  <a:pt x="62" y="0"/>
                                </a:lnTo>
                                <a:lnTo>
                                  <a:pt x="19" y="0"/>
                                </a:lnTo>
                                <a:lnTo>
                                  <a:pt x="19" y="5"/>
                                </a:lnTo>
                                <a:lnTo>
                                  <a:pt x="5" y="19"/>
                                </a:lnTo>
                                <a:lnTo>
                                  <a:pt x="0" y="19"/>
                                </a:lnTo>
                                <a:lnTo>
                                  <a:pt x="0" y="43"/>
                                </a:lnTo>
                                <a:lnTo>
                                  <a:pt x="10" y="43"/>
                                </a:lnTo>
                                <a:lnTo>
                                  <a:pt x="10" y="29"/>
                                </a:lnTo>
                                <a:lnTo>
                                  <a:pt x="14" y="29"/>
                                </a:lnTo>
                                <a:lnTo>
                                  <a:pt x="14" y="19"/>
                                </a:lnTo>
                                <a:lnTo>
                                  <a:pt x="19" y="15"/>
                                </a:lnTo>
                                <a:lnTo>
                                  <a:pt x="29" y="15"/>
                                </a:lnTo>
                                <a:lnTo>
                                  <a:pt x="29" y="10"/>
                                </a:lnTo>
                                <a:lnTo>
                                  <a:pt x="43" y="10"/>
                                </a:lnTo>
                                <a:lnTo>
                                  <a:pt x="53" y="10"/>
                                </a:lnTo>
                                <a:lnTo>
                                  <a:pt x="53" y="15"/>
                                </a:lnTo>
                                <a:lnTo>
                                  <a:pt x="62" y="15"/>
                                </a:lnTo>
                                <a:lnTo>
                                  <a:pt x="67" y="19"/>
                                </a:lnTo>
                                <a:lnTo>
                                  <a:pt x="67" y="29"/>
                                </a:lnTo>
                                <a:lnTo>
                                  <a:pt x="72" y="29"/>
                                </a:lnTo>
                                <a:lnTo>
                                  <a:pt x="72" y="39"/>
                                </a:lnTo>
                                <a:lnTo>
                                  <a:pt x="77" y="48"/>
                                </a:lnTo>
                                <a:lnTo>
                                  <a:pt x="82" y="39"/>
                                </a:lnTo>
                                <a:lnTo>
                                  <a:pt x="72" y="39"/>
                                </a:lnTo>
                                <a:lnTo>
                                  <a:pt x="72" y="58"/>
                                </a:lnTo>
                                <a:lnTo>
                                  <a:pt x="67" y="63"/>
                                </a:lnTo>
                                <a:lnTo>
                                  <a:pt x="67" y="68"/>
                                </a:lnTo>
                                <a:lnTo>
                                  <a:pt x="58" y="68"/>
                                </a:lnTo>
                                <a:lnTo>
                                  <a:pt x="58" y="72"/>
                                </a:lnTo>
                                <a:lnTo>
                                  <a:pt x="53" y="72"/>
                                </a:lnTo>
                                <a:lnTo>
                                  <a:pt x="53" y="77"/>
                                </a:lnTo>
                                <a:lnTo>
                                  <a:pt x="38" y="77"/>
                                </a:lnTo>
                                <a:lnTo>
                                  <a:pt x="38" y="87"/>
                                </a:lnTo>
                                <a:lnTo>
                                  <a:pt x="48" y="82"/>
                                </a:lnTo>
                                <a:lnTo>
                                  <a:pt x="38" y="77"/>
                                </a:lnTo>
                                <a:lnTo>
                                  <a:pt x="29" y="77"/>
                                </a:lnTo>
                                <a:lnTo>
                                  <a:pt x="29" y="72"/>
                                </a:lnTo>
                                <a:lnTo>
                                  <a:pt x="24" y="72"/>
                                </a:lnTo>
                                <a:lnTo>
                                  <a:pt x="24" y="68"/>
                                </a:lnTo>
                                <a:lnTo>
                                  <a:pt x="14" y="68"/>
                                </a:lnTo>
                                <a:lnTo>
                                  <a:pt x="14" y="63"/>
                                </a:lnTo>
                                <a:lnTo>
                                  <a:pt x="10" y="58"/>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Freeform 693"/>
                        <wps:cNvSpPr>
                          <a:spLocks/>
                        </wps:cNvSpPr>
                        <wps:spPr bwMode="auto">
                          <a:xfrm>
                            <a:off x="1259205" y="969645"/>
                            <a:ext cx="158750" cy="142875"/>
                          </a:xfrm>
                          <a:custGeom>
                            <a:avLst/>
                            <a:gdLst>
                              <a:gd name="T0" fmla="*/ 0 w 250"/>
                              <a:gd name="T1" fmla="*/ 19 h 225"/>
                              <a:gd name="T2" fmla="*/ 230 w 250"/>
                              <a:gd name="T3" fmla="*/ 225 h 225"/>
                              <a:gd name="T4" fmla="*/ 250 w 250"/>
                              <a:gd name="T5" fmla="*/ 206 h 225"/>
                              <a:gd name="T6" fmla="*/ 19 w 250"/>
                              <a:gd name="T7" fmla="*/ 0 h 225"/>
                              <a:gd name="T8" fmla="*/ 0 w 250"/>
                              <a:gd name="T9" fmla="*/ 19 h 225"/>
                            </a:gdLst>
                            <a:ahLst/>
                            <a:cxnLst>
                              <a:cxn ang="0">
                                <a:pos x="T0" y="T1"/>
                              </a:cxn>
                              <a:cxn ang="0">
                                <a:pos x="T2" y="T3"/>
                              </a:cxn>
                              <a:cxn ang="0">
                                <a:pos x="T4" y="T5"/>
                              </a:cxn>
                              <a:cxn ang="0">
                                <a:pos x="T6" y="T7"/>
                              </a:cxn>
                              <a:cxn ang="0">
                                <a:pos x="T8" y="T9"/>
                              </a:cxn>
                            </a:cxnLst>
                            <a:rect l="0" t="0" r="r" b="b"/>
                            <a:pathLst>
                              <a:path w="250" h="225">
                                <a:moveTo>
                                  <a:pt x="0" y="19"/>
                                </a:moveTo>
                                <a:lnTo>
                                  <a:pt x="230" y="225"/>
                                </a:lnTo>
                                <a:lnTo>
                                  <a:pt x="250" y="206"/>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 name="Oval 694"/>
                        <wps:cNvSpPr>
                          <a:spLocks noChangeArrowheads="1"/>
                        </wps:cNvSpPr>
                        <wps:spPr bwMode="auto">
                          <a:xfrm>
                            <a:off x="1243965" y="957580"/>
                            <a:ext cx="54610" cy="514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 name="Freeform 695"/>
                        <wps:cNvSpPr>
                          <a:spLocks/>
                        </wps:cNvSpPr>
                        <wps:spPr bwMode="auto">
                          <a:xfrm>
                            <a:off x="1240790" y="954405"/>
                            <a:ext cx="57785" cy="54610"/>
                          </a:xfrm>
                          <a:custGeom>
                            <a:avLst/>
                            <a:gdLst>
                              <a:gd name="T0" fmla="*/ 0 w 91"/>
                              <a:gd name="T1" fmla="*/ 62 h 86"/>
                              <a:gd name="T2" fmla="*/ 19 w 91"/>
                              <a:gd name="T3" fmla="*/ 77 h 86"/>
                              <a:gd name="T4" fmla="*/ 39 w 91"/>
                              <a:gd name="T5" fmla="*/ 81 h 86"/>
                              <a:gd name="T6" fmla="*/ 48 w 91"/>
                              <a:gd name="T7" fmla="*/ 81 h 86"/>
                              <a:gd name="T8" fmla="*/ 63 w 91"/>
                              <a:gd name="T9" fmla="*/ 77 h 86"/>
                              <a:gd name="T10" fmla="*/ 77 w 91"/>
                              <a:gd name="T11" fmla="*/ 67 h 86"/>
                              <a:gd name="T12" fmla="*/ 82 w 91"/>
                              <a:gd name="T13" fmla="*/ 62 h 86"/>
                              <a:gd name="T14" fmla="*/ 87 w 91"/>
                              <a:gd name="T15" fmla="*/ 48 h 86"/>
                              <a:gd name="T16" fmla="*/ 87 w 91"/>
                              <a:gd name="T17" fmla="*/ 38 h 86"/>
                              <a:gd name="T18" fmla="*/ 82 w 91"/>
                              <a:gd name="T19" fmla="*/ 19 h 86"/>
                              <a:gd name="T20" fmla="*/ 77 w 91"/>
                              <a:gd name="T21" fmla="*/ 14 h 86"/>
                              <a:gd name="T22" fmla="*/ 63 w 91"/>
                              <a:gd name="T23" fmla="*/ 5 h 86"/>
                              <a:gd name="T24" fmla="*/ 19 w 91"/>
                              <a:gd name="T25" fmla="*/ 0 h 86"/>
                              <a:gd name="T26" fmla="*/ 5 w 91"/>
                              <a:gd name="T27" fmla="*/ 19 h 86"/>
                              <a:gd name="T28" fmla="*/ 0 w 91"/>
                              <a:gd name="T29" fmla="*/ 43 h 86"/>
                              <a:gd name="T30" fmla="*/ 10 w 91"/>
                              <a:gd name="T31" fmla="*/ 29 h 86"/>
                              <a:gd name="T32" fmla="*/ 15 w 91"/>
                              <a:gd name="T33" fmla="*/ 19 h 86"/>
                              <a:gd name="T34" fmla="*/ 29 w 91"/>
                              <a:gd name="T35" fmla="*/ 14 h 86"/>
                              <a:gd name="T36" fmla="*/ 43 w 91"/>
                              <a:gd name="T37" fmla="*/ 9 h 86"/>
                              <a:gd name="T38" fmla="*/ 63 w 91"/>
                              <a:gd name="T39" fmla="*/ 14 h 86"/>
                              <a:gd name="T40" fmla="*/ 67 w 91"/>
                              <a:gd name="T41" fmla="*/ 24 h 86"/>
                              <a:gd name="T42" fmla="*/ 72 w 91"/>
                              <a:gd name="T43" fmla="*/ 29 h 86"/>
                              <a:gd name="T44" fmla="*/ 77 w 91"/>
                              <a:gd name="T45" fmla="*/ 38 h 86"/>
                              <a:gd name="T46" fmla="*/ 87 w 91"/>
                              <a:gd name="T47" fmla="*/ 38 h 86"/>
                              <a:gd name="T48" fmla="*/ 77 w 91"/>
                              <a:gd name="T49" fmla="*/ 53 h 86"/>
                              <a:gd name="T50" fmla="*/ 72 w 91"/>
                              <a:gd name="T51" fmla="*/ 57 h 86"/>
                              <a:gd name="T52" fmla="*/ 67 w 91"/>
                              <a:gd name="T53" fmla="*/ 67 h 86"/>
                              <a:gd name="T54" fmla="*/ 58 w 91"/>
                              <a:gd name="T55" fmla="*/ 72 h 86"/>
                              <a:gd name="T56" fmla="*/ 39 w 91"/>
                              <a:gd name="T57" fmla="*/ 81 h 86"/>
                              <a:gd name="T58" fmla="*/ 39 w 91"/>
                              <a:gd name="T59" fmla="*/ 72 h 86"/>
                              <a:gd name="T60" fmla="*/ 29 w 91"/>
                              <a:gd name="T61" fmla="*/ 67 h 86"/>
                              <a:gd name="T62" fmla="*/ 15 w 91"/>
                              <a:gd name="T63" fmla="*/ 62 h 86"/>
                              <a:gd name="T64" fmla="*/ 10 w 91"/>
                              <a:gd name="T65" fmla="*/ 53 h 86"/>
                              <a:gd name="T66" fmla="*/ 0 w 91"/>
                              <a:gd name="T6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86">
                                <a:moveTo>
                                  <a:pt x="0" y="43"/>
                                </a:moveTo>
                                <a:lnTo>
                                  <a:pt x="0" y="62"/>
                                </a:lnTo>
                                <a:lnTo>
                                  <a:pt x="5" y="62"/>
                                </a:lnTo>
                                <a:lnTo>
                                  <a:pt x="19" y="77"/>
                                </a:lnTo>
                                <a:lnTo>
                                  <a:pt x="19" y="81"/>
                                </a:lnTo>
                                <a:lnTo>
                                  <a:pt x="39" y="81"/>
                                </a:lnTo>
                                <a:lnTo>
                                  <a:pt x="39" y="86"/>
                                </a:lnTo>
                                <a:lnTo>
                                  <a:pt x="48" y="81"/>
                                </a:lnTo>
                                <a:lnTo>
                                  <a:pt x="58" y="81"/>
                                </a:lnTo>
                                <a:lnTo>
                                  <a:pt x="63" y="77"/>
                                </a:lnTo>
                                <a:lnTo>
                                  <a:pt x="67" y="77"/>
                                </a:lnTo>
                                <a:lnTo>
                                  <a:pt x="77" y="67"/>
                                </a:lnTo>
                                <a:lnTo>
                                  <a:pt x="82" y="67"/>
                                </a:lnTo>
                                <a:lnTo>
                                  <a:pt x="82" y="62"/>
                                </a:lnTo>
                                <a:lnTo>
                                  <a:pt x="87" y="62"/>
                                </a:lnTo>
                                <a:lnTo>
                                  <a:pt x="87" y="48"/>
                                </a:lnTo>
                                <a:lnTo>
                                  <a:pt x="91" y="38"/>
                                </a:lnTo>
                                <a:lnTo>
                                  <a:pt x="87" y="38"/>
                                </a:lnTo>
                                <a:lnTo>
                                  <a:pt x="87" y="19"/>
                                </a:lnTo>
                                <a:lnTo>
                                  <a:pt x="82" y="19"/>
                                </a:lnTo>
                                <a:lnTo>
                                  <a:pt x="82" y="14"/>
                                </a:lnTo>
                                <a:lnTo>
                                  <a:pt x="77" y="14"/>
                                </a:lnTo>
                                <a:lnTo>
                                  <a:pt x="67" y="5"/>
                                </a:lnTo>
                                <a:lnTo>
                                  <a:pt x="63" y="5"/>
                                </a:lnTo>
                                <a:lnTo>
                                  <a:pt x="58" y="0"/>
                                </a:lnTo>
                                <a:lnTo>
                                  <a:pt x="19" y="0"/>
                                </a:lnTo>
                                <a:lnTo>
                                  <a:pt x="19" y="5"/>
                                </a:lnTo>
                                <a:lnTo>
                                  <a:pt x="5" y="19"/>
                                </a:lnTo>
                                <a:lnTo>
                                  <a:pt x="0" y="19"/>
                                </a:lnTo>
                                <a:lnTo>
                                  <a:pt x="0" y="43"/>
                                </a:lnTo>
                                <a:lnTo>
                                  <a:pt x="10" y="43"/>
                                </a:lnTo>
                                <a:lnTo>
                                  <a:pt x="10" y="29"/>
                                </a:lnTo>
                                <a:lnTo>
                                  <a:pt x="15" y="29"/>
                                </a:lnTo>
                                <a:lnTo>
                                  <a:pt x="15" y="19"/>
                                </a:lnTo>
                                <a:lnTo>
                                  <a:pt x="19" y="14"/>
                                </a:lnTo>
                                <a:lnTo>
                                  <a:pt x="29" y="14"/>
                                </a:lnTo>
                                <a:lnTo>
                                  <a:pt x="29" y="9"/>
                                </a:lnTo>
                                <a:lnTo>
                                  <a:pt x="43" y="9"/>
                                </a:lnTo>
                                <a:lnTo>
                                  <a:pt x="58" y="9"/>
                                </a:lnTo>
                                <a:lnTo>
                                  <a:pt x="63" y="14"/>
                                </a:lnTo>
                                <a:lnTo>
                                  <a:pt x="67" y="14"/>
                                </a:lnTo>
                                <a:lnTo>
                                  <a:pt x="67" y="24"/>
                                </a:lnTo>
                                <a:lnTo>
                                  <a:pt x="72" y="24"/>
                                </a:lnTo>
                                <a:lnTo>
                                  <a:pt x="72" y="29"/>
                                </a:lnTo>
                                <a:lnTo>
                                  <a:pt x="77" y="29"/>
                                </a:lnTo>
                                <a:lnTo>
                                  <a:pt x="77" y="38"/>
                                </a:lnTo>
                                <a:lnTo>
                                  <a:pt x="82" y="48"/>
                                </a:lnTo>
                                <a:lnTo>
                                  <a:pt x="87" y="38"/>
                                </a:lnTo>
                                <a:lnTo>
                                  <a:pt x="77" y="38"/>
                                </a:lnTo>
                                <a:lnTo>
                                  <a:pt x="77" y="53"/>
                                </a:lnTo>
                                <a:lnTo>
                                  <a:pt x="72" y="53"/>
                                </a:lnTo>
                                <a:lnTo>
                                  <a:pt x="72" y="57"/>
                                </a:lnTo>
                                <a:lnTo>
                                  <a:pt x="67" y="57"/>
                                </a:lnTo>
                                <a:lnTo>
                                  <a:pt x="67" y="67"/>
                                </a:lnTo>
                                <a:lnTo>
                                  <a:pt x="63" y="67"/>
                                </a:lnTo>
                                <a:lnTo>
                                  <a:pt x="58" y="72"/>
                                </a:lnTo>
                                <a:lnTo>
                                  <a:pt x="39" y="72"/>
                                </a:lnTo>
                                <a:lnTo>
                                  <a:pt x="39" y="81"/>
                                </a:lnTo>
                                <a:lnTo>
                                  <a:pt x="48" y="77"/>
                                </a:lnTo>
                                <a:lnTo>
                                  <a:pt x="39" y="72"/>
                                </a:lnTo>
                                <a:lnTo>
                                  <a:pt x="29" y="72"/>
                                </a:lnTo>
                                <a:lnTo>
                                  <a:pt x="29" y="67"/>
                                </a:lnTo>
                                <a:lnTo>
                                  <a:pt x="19" y="67"/>
                                </a:lnTo>
                                <a:lnTo>
                                  <a:pt x="15" y="62"/>
                                </a:lnTo>
                                <a:lnTo>
                                  <a:pt x="15" y="53"/>
                                </a:lnTo>
                                <a:lnTo>
                                  <a:pt x="10" y="53"/>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7" name="Rectangle 696"/>
                        <wps:cNvSpPr>
                          <a:spLocks noChangeArrowheads="1"/>
                        </wps:cNvSpPr>
                        <wps:spPr bwMode="auto">
                          <a:xfrm>
                            <a:off x="4003040" y="295910"/>
                            <a:ext cx="6350" cy="508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8" name="Rectangle 697"/>
                        <wps:cNvSpPr>
                          <a:spLocks noChangeArrowheads="1"/>
                        </wps:cNvSpPr>
                        <wps:spPr bwMode="auto">
                          <a:xfrm>
                            <a:off x="4146550" y="978535"/>
                            <a:ext cx="6184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9" name="Rectangle 698"/>
                        <wps:cNvSpPr>
                          <a:spLocks noChangeArrowheads="1"/>
                        </wps:cNvSpPr>
                        <wps:spPr bwMode="auto">
                          <a:xfrm>
                            <a:off x="2747010" y="978535"/>
                            <a:ext cx="1188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 name="Oval 699"/>
                        <wps:cNvSpPr>
                          <a:spLocks noChangeArrowheads="1"/>
                        </wps:cNvSpPr>
                        <wps:spPr bwMode="auto">
                          <a:xfrm>
                            <a:off x="3923665" y="957580"/>
                            <a:ext cx="55245" cy="514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 name="Freeform 700"/>
                        <wps:cNvSpPr>
                          <a:spLocks/>
                        </wps:cNvSpPr>
                        <wps:spPr bwMode="auto">
                          <a:xfrm>
                            <a:off x="3920490" y="954405"/>
                            <a:ext cx="58420" cy="54610"/>
                          </a:xfrm>
                          <a:custGeom>
                            <a:avLst/>
                            <a:gdLst>
                              <a:gd name="T0" fmla="*/ 0 w 92"/>
                              <a:gd name="T1" fmla="*/ 62 h 86"/>
                              <a:gd name="T2" fmla="*/ 20 w 92"/>
                              <a:gd name="T3" fmla="*/ 77 h 86"/>
                              <a:gd name="T4" fmla="*/ 39 w 92"/>
                              <a:gd name="T5" fmla="*/ 81 h 86"/>
                              <a:gd name="T6" fmla="*/ 48 w 92"/>
                              <a:gd name="T7" fmla="*/ 81 h 86"/>
                              <a:gd name="T8" fmla="*/ 63 w 92"/>
                              <a:gd name="T9" fmla="*/ 77 h 86"/>
                              <a:gd name="T10" fmla="*/ 77 w 92"/>
                              <a:gd name="T11" fmla="*/ 67 h 86"/>
                              <a:gd name="T12" fmla="*/ 82 w 92"/>
                              <a:gd name="T13" fmla="*/ 62 h 86"/>
                              <a:gd name="T14" fmla="*/ 87 w 92"/>
                              <a:gd name="T15" fmla="*/ 48 h 86"/>
                              <a:gd name="T16" fmla="*/ 87 w 92"/>
                              <a:gd name="T17" fmla="*/ 38 h 86"/>
                              <a:gd name="T18" fmla="*/ 82 w 92"/>
                              <a:gd name="T19" fmla="*/ 19 h 86"/>
                              <a:gd name="T20" fmla="*/ 77 w 92"/>
                              <a:gd name="T21" fmla="*/ 14 h 86"/>
                              <a:gd name="T22" fmla="*/ 63 w 92"/>
                              <a:gd name="T23" fmla="*/ 5 h 86"/>
                              <a:gd name="T24" fmla="*/ 20 w 92"/>
                              <a:gd name="T25" fmla="*/ 0 h 86"/>
                              <a:gd name="T26" fmla="*/ 5 w 92"/>
                              <a:gd name="T27" fmla="*/ 19 h 86"/>
                              <a:gd name="T28" fmla="*/ 0 w 92"/>
                              <a:gd name="T29" fmla="*/ 43 h 86"/>
                              <a:gd name="T30" fmla="*/ 10 w 92"/>
                              <a:gd name="T31" fmla="*/ 29 h 86"/>
                              <a:gd name="T32" fmla="*/ 15 w 92"/>
                              <a:gd name="T33" fmla="*/ 19 h 86"/>
                              <a:gd name="T34" fmla="*/ 29 w 92"/>
                              <a:gd name="T35" fmla="*/ 14 h 86"/>
                              <a:gd name="T36" fmla="*/ 68 w 92"/>
                              <a:gd name="T37" fmla="*/ 14 h 86"/>
                              <a:gd name="T38" fmla="*/ 72 w 92"/>
                              <a:gd name="T39" fmla="*/ 24 h 86"/>
                              <a:gd name="T40" fmla="*/ 77 w 92"/>
                              <a:gd name="T41" fmla="*/ 29 h 86"/>
                              <a:gd name="T42" fmla="*/ 82 w 92"/>
                              <a:gd name="T43" fmla="*/ 48 h 86"/>
                              <a:gd name="T44" fmla="*/ 77 w 92"/>
                              <a:gd name="T45" fmla="*/ 38 h 86"/>
                              <a:gd name="T46" fmla="*/ 72 w 92"/>
                              <a:gd name="T47" fmla="*/ 53 h 86"/>
                              <a:gd name="T48" fmla="*/ 68 w 92"/>
                              <a:gd name="T49" fmla="*/ 57 h 86"/>
                              <a:gd name="T50" fmla="*/ 63 w 92"/>
                              <a:gd name="T51" fmla="*/ 67 h 86"/>
                              <a:gd name="T52" fmla="*/ 39 w 92"/>
                              <a:gd name="T53" fmla="*/ 72 h 86"/>
                              <a:gd name="T54" fmla="*/ 48 w 92"/>
                              <a:gd name="T55" fmla="*/ 77 h 86"/>
                              <a:gd name="T56" fmla="*/ 29 w 92"/>
                              <a:gd name="T57" fmla="*/ 72 h 86"/>
                              <a:gd name="T58" fmla="*/ 20 w 92"/>
                              <a:gd name="T59" fmla="*/ 67 h 86"/>
                              <a:gd name="T60" fmla="*/ 15 w 92"/>
                              <a:gd name="T61" fmla="*/ 53 h 86"/>
                              <a:gd name="T62" fmla="*/ 10 w 92"/>
                              <a:gd name="T6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2" h="86">
                                <a:moveTo>
                                  <a:pt x="0" y="43"/>
                                </a:moveTo>
                                <a:lnTo>
                                  <a:pt x="0" y="62"/>
                                </a:lnTo>
                                <a:lnTo>
                                  <a:pt x="5" y="62"/>
                                </a:lnTo>
                                <a:lnTo>
                                  <a:pt x="20" y="77"/>
                                </a:lnTo>
                                <a:lnTo>
                                  <a:pt x="20" y="81"/>
                                </a:lnTo>
                                <a:lnTo>
                                  <a:pt x="39" y="81"/>
                                </a:lnTo>
                                <a:lnTo>
                                  <a:pt x="39" y="86"/>
                                </a:lnTo>
                                <a:lnTo>
                                  <a:pt x="48" y="81"/>
                                </a:lnTo>
                                <a:lnTo>
                                  <a:pt x="58" y="81"/>
                                </a:lnTo>
                                <a:lnTo>
                                  <a:pt x="63" y="77"/>
                                </a:lnTo>
                                <a:lnTo>
                                  <a:pt x="68" y="77"/>
                                </a:lnTo>
                                <a:lnTo>
                                  <a:pt x="77" y="67"/>
                                </a:lnTo>
                                <a:lnTo>
                                  <a:pt x="82" y="67"/>
                                </a:lnTo>
                                <a:lnTo>
                                  <a:pt x="82" y="62"/>
                                </a:lnTo>
                                <a:lnTo>
                                  <a:pt x="87" y="62"/>
                                </a:lnTo>
                                <a:lnTo>
                                  <a:pt x="87" y="48"/>
                                </a:lnTo>
                                <a:lnTo>
                                  <a:pt x="92" y="38"/>
                                </a:lnTo>
                                <a:lnTo>
                                  <a:pt x="87" y="38"/>
                                </a:lnTo>
                                <a:lnTo>
                                  <a:pt x="87" y="19"/>
                                </a:lnTo>
                                <a:lnTo>
                                  <a:pt x="82" y="19"/>
                                </a:lnTo>
                                <a:lnTo>
                                  <a:pt x="82" y="14"/>
                                </a:lnTo>
                                <a:lnTo>
                                  <a:pt x="77" y="14"/>
                                </a:lnTo>
                                <a:lnTo>
                                  <a:pt x="68" y="5"/>
                                </a:lnTo>
                                <a:lnTo>
                                  <a:pt x="63" y="5"/>
                                </a:lnTo>
                                <a:lnTo>
                                  <a:pt x="58" y="0"/>
                                </a:lnTo>
                                <a:lnTo>
                                  <a:pt x="20" y="0"/>
                                </a:lnTo>
                                <a:lnTo>
                                  <a:pt x="20" y="5"/>
                                </a:lnTo>
                                <a:lnTo>
                                  <a:pt x="5" y="19"/>
                                </a:lnTo>
                                <a:lnTo>
                                  <a:pt x="0" y="19"/>
                                </a:lnTo>
                                <a:lnTo>
                                  <a:pt x="0" y="43"/>
                                </a:lnTo>
                                <a:lnTo>
                                  <a:pt x="10" y="43"/>
                                </a:lnTo>
                                <a:lnTo>
                                  <a:pt x="10" y="29"/>
                                </a:lnTo>
                                <a:lnTo>
                                  <a:pt x="15" y="29"/>
                                </a:lnTo>
                                <a:lnTo>
                                  <a:pt x="15" y="19"/>
                                </a:lnTo>
                                <a:lnTo>
                                  <a:pt x="20" y="14"/>
                                </a:lnTo>
                                <a:lnTo>
                                  <a:pt x="29" y="14"/>
                                </a:lnTo>
                                <a:lnTo>
                                  <a:pt x="29" y="9"/>
                                </a:lnTo>
                                <a:lnTo>
                                  <a:pt x="68" y="14"/>
                                </a:lnTo>
                                <a:lnTo>
                                  <a:pt x="68" y="24"/>
                                </a:lnTo>
                                <a:lnTo>
                                  <a:pt x="72" y="24"/>
                                </a:lnTo>
                                <a:lnTo>
                                  <a:pt x="72" y="29"/>
                                </a:lnTo>
                                <a:lnTo>
                                  <a:pt x="77" y="29"/>
                                </a:lnTo>
                                <a:lnTo>
                                  <a:pt x="77" y="38"/>
                                </a:lnTo>
                                <a:lnTo>
                                  <a:pt x="82" y="48"/>
                                </a:lnTo>
                                <a:lnTo>
                                  <a:pt x="87" y="38"/>
                                </a:lnTo>
                                <a:lnTo>
                                  <a:pt x="77" y="38"/>
                                </a:lnTo>
                                <a:lnTo>
                                  <a:pt x="77" y="53"/>
                                </a:lnTo>
                                <a:lnTo>
                                  <a:pt x="72" y="53"/>
                                </a:lnTo>
                                <a:lnTo>
                                  <a:pt x="72" y="57"/>
                                </a:lnTo>
                                <a:lnTo>
                                  <a:pt x="68" y="57"/>
                                </a:lnTo>
                                <a:lnTo>
                                  <a:pt x="68" y="67"/>
                                </a:lnTo>
                                <a:lnTo>
                                  <a:pt x="63" y="67"/>
                                </a:lnTo>
                                <a:lnTo>
                                  <a:pt x="58" y="72"/>
                                </a:lnTo>
                                <a:lnTo>
                                  <a:pt x="39" y="72"/>
                                </a:lnTo>
                                <a:lnTo>
                                  <a:pt x="39" y="81"/>
                                </a:lnTo>
                                <a:lnTo>
                                  <a:pt x="48" y="77"/>
                                </a:lnTo>
                                <a:lnTo>
                                  <a:pt x="39" y="72"/>
                                </a:lnTo>
                                <a:lnTo>
                                  <a:pt x="29" y="72"/>
                                </a:lnTo>
                                <a:lnTo>
                                  <a:pt x="29" y="67"/>
                                </a:lnTo>
                                <a:lnTo>
                                  <a:pt x="20" y="67"/>
                                </a:lnTo>
                                <a:lnTo>
                                  <a:pt x="15" y="62"/>
                                </a:lnTo>
                                <a:lnTo>
                                  <a:pt x="15" y="53"/>
                                </a:lnTo>
                                <a:lnTo>
                                  <a:pt x="10" y="53"/>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 name="Rectangle 701"/>
                        <wps:cNvSpPr>
                          <a:spLocks noChangeArrowheads="1"/>
                        </wps:cNvSpPr>
                        <wps:spPr bwMode="auto">
                          <a:xfrm>
                            <a:off x="3320415" y="981710"/>
                            <a:ext cx="5715" cy="682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3" name="Oval 702"/>
                        <wps:cNvSpPr>
                          <a:spLocks noChangeArrowheads="1"/>
                        </wps:cNvSpPr>
                        <wps:spPr bwMode="auto">
                          <a:xfrm>
                            <a:off x="3295650" y="951230"/>
                            <a:ext cx="60960" cy="6096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4" name="Freeform 703"/>
                        <wps:cNvSpPr>
                          <a:spLocks/>
                        </wps:cNvSpPr>
                        <wps:spPr bwMode="auto">
                          <a:xfrm>
                            <a:off x="3289935" y="944880"/>
                            <a:ext cx="66675" cy="67310"/>
                          </a:xfrm>
                          <a:custGeom>
                            <a:avLst/>
                            <a:gdLst>
                              <a:gd name="T0" fmla="*/ 4 w 105"/>
                              <a:gd name="T1" fmla="*/ 77 h 106"/>
                              <a:gd name="T2" fmla="*/ 9 w 105"/>
                              <a:gd name="T3" fmla="*/ 87 h 106"/>
                              <a:gd name="T4" fmla="*/ 14 w 105"/>
                              <a:gd name="T5" fmla="*/ 92 h 106"/>
                              <a:gd name="T6" fmla="*/ 19 w 105"/>
                              <a:gd name="T7" fmla="*/ 96 h 106"/>
                              <a:gd name="T8" fmla="*/ 48 w 105"/>
                              <a:gd name="T9" fmla="*/ 106 h 106"/>
                              <a:gd name="T10" fmla="*/ 57 w 105"/>
                              <a:gd name="T11" fmla="*/ 101 h 106"/>
                              <a:gd name="T12" fmla="*/ 76 w 105"/>
                              <a:gd name="T13" fmla="*/ 96 h 106"/>
                              <a:gd name="T14" fmla="*/ 86 w 105"/>
                              <a:gd name="T15" fmla="*/ 92 h 106"/>
                              <a:gd name="T16" fmla="*/ 91 w 105"/>
                              <a:gd name="T17" fmla="*/ 87 h 106"/>
                              <a:gd name="T18" fmla="*/ 96 w 105"/>
                              <a:gd name="T19" fmla="*/ 77 h 106"/>
                              <a:gd name="T20" fmla="*/ 100 w 105"/>
                              <a:gd name="T21" fmla="*/ 58 h 106"/>
                              <a:gd name="T22" fmla="*/ 105 w 105"/>
                              <a:gd name="T23" fmla="*/ 48 h 106"/>
                              <a:gd name="T24" fmla="*/ 96 w 105"/>
                              <a:gd name="T25" fmla="*/ 20 h 106"/>
                              <a:gd name="T26" fmla="*/ 91 w 105"/>
                              <a:gd name="T27" fmla="*/ 15 h 106"/>
                              <a:gd name="T28" fmla="*/ 86 w 105"/>
                              <a:gd name="T29" fmla="*/ 10 h 106"/>
                              <a:gd name="T30" fmla="*/ 76 w 105"/>
                              <a:gd name="T31" fmla="*/ 5 h 106"/>
                              <a:gd name="T32" fmla="*/ 28 w 105"/>
                              <a:gd name="T33" fmla="*/ 0 h 106"/>
                              <a:gd name="T34" fmla="*/ 19 w 105"/>
                              <a:gd name="T35" fmla="*/ 15 h 106"/>
                              <a:gd name="T36" fmla="*/ 14 w 105"/>
                              <a:gd name="T37" fmla="*/ 20 h 106"/>
                              <a:gd name="T38" fmla="*/ 0 w 105"/>
                              <a:gd name="T39" fmla="*/ 29 h 106"/>
                              <a:gd name="T40" fmla="*/ 19 w 105"/>
                              <a:gd name="T41" fmla="*/ 53 h 106"/>
                              <a:gd name="T42" fmla="*/ 24 w 105"/>
                              <a:gd name="T43" fmla="*/ 34 h 106"/>
                              <a:gd name="T44" fmla="*/ 24 w 105"/>
                              <a:gd name="T45" fmla="*/ 29 h 106"/>
                              <a:gd name="T46" fmla="*/ 28 w 105"/>
                              <a:gd name="T47" fmla="*/ 24 h 106"/>
                              <a:gd name="T48" fmla="*/ 33 w 105"/>
                              <a:gd name="T49" fmla="*/ 24 h 106"/>
                              <a:gd name="T50" fmla="*/ 52 w 105"/>
                              <a:gd name="T51" fmla="*/ 20 h 106"/>
                              <a:gd name="T52" fmla="*/ 67 w 105"/>
                              <a:gd name="T53" fmla="*/ 20 h 106"/>
                              <a:gd name="T54" fmla="*/ 76 w 105"/>
                              <a:gd name="T55" fmla="*/ 24 h 106"/>
                              <a:gd name="T56" fmla="*/ 81 w 105"/>
                              <a:gd name="T57" fmla="*/ 29 h 106"/>
                              <a:gd name="T58" fmla="*/ 81 w 105"/>
                              <a:gd name="T59" fmla="*/ 34 h 106"/>
                              <a:gd name="T60" fmla="*/ 86 w 105"/>
                              <a:gd name="T61" fmla="*/ 53 h 106"/>
                              <a:gd name="T62" fmla="*/ 100 w 105"/>
                              <a:gd name="T63" fmla="*/ 44 h 106"/>
                              <a:gd name="T64" fmla="*/ 91 w 105"/>
                              <a:gd name="T65" fmla="*/ 68 h 106"/>
                              <a:gd name="T66" fmla="*/ 86 w 105"/>
                              <a:gd name="T67" fmla="*/ 77 h 106"/>
                              <a:gd name="T68" fmla="*/ 81 w 105"/>
                              <a:gd name="T69" fmla="*/ 82 h 106"/>
                              <a:gd name="T70" fmla="*/ 76 w 105"/>
                              <a:gd name="T71" fmla="*/ 87 h 106"/>
                              <a:gd name="T72" fmla="*/ 67 w 105"/>
                              <a:gd name="T73" fmla="*/ 92 h 106"/>
                              <a:gd name="T74" fmla="*/ 43 w 105"/>
                              <a:gd name="T75" fmla="*/ 101 h 106"/>
                              <a:gd name="T76" fmla="*/ 52 w 105"/>
                              <a:gd name="T77" fmla="*/ 87 h 106"/>
                              <a:gd name="T78" fmla="*/ 28 w 105"/>
                              <a:gd name="T79" fmla="*/ 82 h 106"/>
                              <a:gd name="T80" fmla="*/ 24 w 105"/>
                              <a:gd name="T81" fmla="*/ 77 h 106"/>
                              <a:gd name="T82" fmla="*/ 19 w 105"/>
                              <a:gd name="T83" fmla="*/ 68 h 106"/>
                              <a:gd name="T84" fmla="*/ 19 w 105"/>
                              <a:gd name="T85"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6">
                                <a:moveTo>
                                  <a:pt x="0" y="53"/>
                                </a:moveTo>
                                <a:lnTo>
                                  <a:pt x="4" y="77"/>
                                </a:lnTo>
                                <a:lnTo>
                                  <a:pt x="9" y="77"/>
                                </a:lnTo>
                                <a:lnTo>
                                  <a:pt x="9" y="87"/>
                                </a:lnTo>
                                <a:lnTo>
                                  <a:pt x="14" y="87"/>
                                </a:lnTo>
                                <a:lnTo>
                                  <a:pt x="14" y="92"/>
                                </a:lnTo>
                                <a:lnTo>
                                  <a:pt x="19" y="92"/>
                                </a:lnTo>
                                <a:lnTo>
                                  <a:pt x="19" y="96"/>
                                </a:lnTo>
                                <a:lnTo>
                                  <a:pt x="28" y="106"/>
                                </a:lnTo>
                                <a:lnTo>
                                  <a:pt x="48" y="106"/>
                                </a:lnTo>
                                <a:lnTo>
                                  <a:pt x="62" y="101"/>
                                </a:lnTo>
                                <a:lnTo>
                                  <a:pt x="57" y="101"/>
                                </a:lnTo>
                                <a:lnTo>
                                  <a:pt x="76" y="101"/>
                                </a:lnTo>
                                <a:lnTo>
                                  <a:pt x="76" y="96"/>
                                </a:lnTo>
                                <a:lnTo>
                                  <a:pt x="86" y="96"/>
                                </a:lnTo>
                                <a:lnTo>
                                  <a:pt x="86" y="92"/>
                                </a:lnTo>
                                <a:lnTo>
                                  <a:pt x="91" y="92"/>
                                </a:lnTo>
                                <a:lnTo>
                                  <a:pt x="91" y="87"/>
                                </a:lnTo>
                                <a:lnTo>
                                  <a:pt x="96" y="87"/>
                                </a:lnTo>
                                <a:lnTo>
                                  <a:pt x="96" y="77"/>
                                </a:lnTo>
                                <a:lnTo>
                                  <a:pt x="100" y="77"/>
                                </a:lnTo>
                                <a:lnTo>
                                  <a:pt x="100" y="58"/>
                                </a:lnTo>
                                <a:lnTo>
                                  <a:pt x="100" y="63"/>
                                </a:lnTo>
                                <a:lnTo>
                                  <a:pt x="105" y="48"/>
                                </a:lnTo>
                                <a:lnTo>
                                  <a:pt x="105" y="29"/>
                                </a:lnTo>
                                <a:lnTo>
                                  <a:pt x="96" y="20"/>
                                </a:lnTo>
                                <a:lnTo>
                                  <a:pt x="91" y="20"/>
                                </a:lnTo>
                                <a:lnTo>
                                  <a:pt x="91" y="15"/>
                                </a:lnTo>
                                <a:lnTo>
                                  <a:pt x="86" y="15"/>
                                </a:lnTo>
                                <a:lnTo>
                                  <a:pt x="86" y="10"/>
                                </a:lnTo>
                                <a:lnTo>
                                  <a:pt x="76" y="10"/>
                                </a:lnTo>
                                <a:lnTo>
                                  <a:pt x="76" y="5"/>
                                </a:lnTo>
                                <a:lnTo>
                                  <a:pt x="52" y="0"/>
                                </a:lnTo>
                                <a:lnTo>
                                  <a:pt x="28" y="0"/>
                                </a:lnTo>
                                <a:lnTo>
                                  <a:pt x="19" y="10"/>
                                </a:lnTo>
                                <a:lnTo>
                                  <a:pt x="19" y="15"/>
                                </a:lnTo>
                                <a:lnTo>
                                  <a:pt x="14" y="15"/>
                                </a:lnTo>
                                <a:lnTo>
                                  <a:pt x="14" y="20"/>
                                </a:lnTo>
                                <a:lnTo>
                                  <a:pt x="9" y="20"/>
                                </a:lnTo>
                                <a:lnTo>
                                  <a:pt x="0" y="29"/>
                                </a:lnTo>
                                <a:lnTo>
                                  <a:pt x="0" y="53"/>
                                </a:lnTo>
                                <a:lnTo>
                                  <a:pt x="19" y="53"/>
                                </a:lnTo>
                                <a:lnTo>
                                  <a:pt x="19" y="39"/>
                                </a:lnTo>
                                <a:lnTo>
                                  <a:pt x="24" y="34"/>
                                </a:lnTo>
                                <a:lnTo>
                                  <a:pt x="19" y="29"/>
                                </a:lnTo>
                                <a:lnTo>
                                  <a:pt x="24" y="29"/>
                                </a:lnTo>
                                <a:lnTo>
                                  <a:pt x="24" y="24"/>
                                </a:lnTo>
                                <a:lnTo>
                                  <a:pt x="28" y="24"/>
                                </a:lnTo>
                                <a:lnTo>
                                  <a:pt x="28" y="20"/>
                                </a:lnTo>
                                <a:lnTo>
                                  <a:pt x="33" y="24"/>
                                </a:lnTo>
                                <a:lnTo>
                                  <a:pt x="38" y="20"/>
                                </a:lnTo>
                                <a:lnTo>
                                  <a:pt x="52" y="20"/>
                                </a:lnTo>
                                <a:lnTo>
                                  <a:pt x="67" y="15"/>
                                </a:lnTo>
                                <a:lnTo>
                                  <a:pt x="67" y="20"/>
                                </a:lnTo>
                                <a:lnTo>
                                  <a:pt x="76" y="20"/>
                                </a:lnTo>
                                <a:lnTo>
                                  <a:pt x="76" y="24"/>
                                </a:lnTo>
                                <a:lnTo>
                                  <a:pt x="81" y="24"/>
                                </a:lnTo>
                                <a:lnTo>
                                  <a:pt x="81" y="29"/>
                                </a:lnTo>
                                <a:lnTo>
                                  <a:pt x="86" y="29"/>
                                </a:lnTo>
                                <a:lnTo>
                                  <a:pt x="81" y="34"/>
                                </a:lnTo>
                                <a:lnTo>
                                  <a:pt x="86" y="39"/>
                                </a:lnTo>
                                <a:lnTo>
                                  <a:pt x="86" y="53"/>
                                </a:lnTo>
                                <a:lnTo>
                                  <a:pt x="96" y="58"/>
                                </a:lnTo>
                                <a:lnTo>
                                  <a:pt x="100" y="44"/>
                                </a:lnTo>
                                <a:lnTo>
                                  <a:pt x="91" y="48"/>
                                </a:lnTo>
                                <a:lnTo>
                                  <a:pt x="91" y="68"/>
                                </a:lnTo>
                                <a:lnTo>
                                  <a:pt x="86" y="68"/>
                                </a:lnTo>
                                <a:lnTo>
                                  <a:pt x="86" y="77"/>
                                </a:lnTo>
                                <a:lnTo>
                                  <a:pt x="81" y="77"/>
                                </a:lnTo>
                                <a:lnTo>
                                  <a:pt x="81" y="82"/>
                                </a:lnTo>
                                <a:lnTo>
                                  <a:pt x="76" y="82"/>
                                </a:lnTo>
                                <a:lnTo>
                                  <a:pt x="76" y="87"/>
                                </a:lnTo>
                                <a:lnTo>
                                  <a:pt x="67" y="87"/>
                                </a:lnTo>
                                <a:lnTo>
                                  <a:pt x="67" y="92"/>
                                </a:lnTo>
                                <a:lnTo>
                                  <a:pt x="48" y="92"/>
                                </a:lnTo>
                                <a:lnTo>
                                  <a:pt x="43" y="101"/>
                                </a:lnTo>
                                <a:lnTo>
                                  <a:pt x="57" y="96"/>
                                </a:lnTo>
                                <a:lnTo>
                                  <a:pt x="52" y="87"/>
                                </a:lnTo>
                                <a:lnTo>
                                  <a:pt x="28" y="87"/>
                                </a:lnTo>
                                <a:lnTo>
                                  <a:pt x="28" y="82"/>
                                </a:lnTo>
                                <a:lnTo>
                                  <a:pt x="24" y="82"/>
                                </a:lnTo>
                                <a:lnTo>
                                  <a:pt x="24" y="77"/>
                                </a:lnTo>
                                <a:lnTo>
                                  <a:pt x="19" y="77"/>
                                </a:lnTo>
                                <a:lnTo>
                                  <a:pt x="19" y="68"/>
                                </a:lnTo>
                                <a:lnTo>
                                  <a:pt x="14" y="68"/>
                                </a:lnTo>
                                <a:lnTo>
                                  <a:pt x="19" y="53"/>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5" name="Freeform 704"/>
                        <wps:cNvSpPr>
                          <a:spLocks/>
                        </wps:cNvSpPr>
                        <wps:spPr bwMode="auto">
                          <a:xfrm>
                            <a:off x="2386965" y="1152525"/>
                            <a:ext cx="234950" cy="514985"/>
                          </a:xfrm>
                          <a:custGeom>
                            <a:avLst/>
                            <a:gdLst>
                              <a:gd name="T0" fmla="*/ 0 w 370"/>
                              <a:gd name="T1" fmla="*/ 811 h 811"/>
                              <a:gd name="T2" fmla="*/ 370 w 370"/>
                              <a:gd name="T3" fmla="*/ 811 h 811"/>
                              <a:gd name="T4" fmla="*/ 370 w 370"/>
                              <a:gd name="T5" fmla="*/ 0 h 811"/>
                              <a:gd name="T6" fmla="*/ 360 w 370"/>
                              <a:gd name="T7" fmla="*/ 0 h 811"/>
                              <a:gd name="T8" fmla="*/ 360 w 370"/>
                              <a:gd name="T9" fmla="*/ 806 h 811"/>
                              <a:gd name="T10" fmla="*/ 365 w 370"/>
                              <a:gd name="T11" fmla="*/ 802 h 811"/>
                              <a:gd name="T12" fmla="*/ 0 w 370"/>
                              <a:gd name="T13" fmla="*/ 802 h 811"/>
                              <a:gd name="T14" fmla="*/ 0 w 370"/>
                              <a:gd name="T15" fmla="*/ 811 h 8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0" h="811">
                                <a:moveTo>
                                  <a:pt x="0" y="811"/>
                                </a:moveTo>
                                <a:lnTo>
                                  <a:pt x="370" y="811"/>
                                </a:lnTo>
                                <a:lnTo>
                                  <a:pt x="370" y="0"/>
                                </a:lnTo>
                                <a:lnTo>
                                  <a:pt x="360" y="0"/>
                                </a:lnTo>
                                <a:lnTo>
                                  <a:pt x="360" y="806"/>
                                </a:lnTo>
                                <a:lnTo>
                                  <a:pt x="365" y="802"/>
                                </a:lnTo>
                                <a:lnTo>
                                  <a:pt x="0" y="802"/>
                                </a:lnTo>
                                <a:lnTo>
                                  <a:pt x="0" y="8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6" name="Freeform 705"/>
                        <wps:cNvSpPr>
                          <a:spLocks/>
                        </wps:cNvSpPr>
                        <wps:spPr bwMode="auto">
                          <a:xfrm>
                            <a:off x="1945005" y="636905"/>
                            <a:ext cx="91440" cy="36830"/>
                          </a:xfrm>
                          <a:custGeom>
                            <a:avLst/>
                            <a:gdLst>
                              <a:gd name="T0" fmla="*/ 0 w 144"/>
                              <a:gd name="T1" fmla="*/ 0 h 58"/>
                              <a:gd name="T2" fmla="*/ 144 w 144"/>
                              <a:gd name="T3" fmla="*/ 29 h 58"/>
                              <a:gd name="T4" fmla="*/ 0 w 144"/>
                              <a:gd name="T5" fmla="*/ 58 h 58"/>
                              <a:gd name="T6" fmla="*/ 0 w 144"/>
                              <a:gd name="T7" fmla="*/ 0 h 58"/>
                            </a:gdLst>
                            <a:ahLst/>
                            <a:cxnLst>
                              <a:cxn ang="0">
                                <a:pos x="T0" y="T1"/>
                              </a:cxn>
                              <a:cxn ang="0">
                                <a:pos x="T2" y="T3"/>
                              </a:cxn>
                              <a:cxn ang="0">
                                <a:pos x="T4" y="T5"/>
                              </a:cxn>
                              <a:cxn ang="0">
                                <a:pos x="T6" y="T7"/>
                              </a:cxn>
                            </a:cxnLst>
                            <a:rect l="0" t="0" r="r" b="b"/>
                            <a:pathLst>
                              <a:path w="144" h="58">
                                <a:moveTo>
                                  <a:pt x="0" y="0"/>
                                </a:moveTo>
                                <a:lnTo>
                                  <a:pt x="144" y="29"/>
                                </a:lnTo>
                                <a:lnTo>
                                  <a:pt x="0" y="58"/>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87" name="Freeform 706"/>
                        <wps:cNvSpPr>
                          <a:spLocks/>
                        </wps:cNvSpPr>
                        <wps:spPr bwMode="auto">
                          <a:xfrm>
                            <a:off x="3987800" y="436245"/>
                            <a:ext cx="36830" cy="91440"/>
                          </a:xfrm>
                          <a:custGeom>
                            <a:avLst/>
                            <a:gdLst>
                              <a:gd name="T0" fmla="*/ 58 w 58"/>
                              <a:gd name="T1" fmla="*/ 0 h 144"/>
                              <a:gd name="T2" fmla="*/ 29 w 58"/>
                              <a:gd name="T3" fmla="*/ 144 h 144"/>
                              <a:gd name="T4" fmla="*/ 0 w 58"/>
                              <a:gd name="T5" fmla="*/ 0 h 144"/>
                              <a:gd name="T6" fmla="*/ 58 w 58"/>
                              <a:gd name="T7" fmla="*/ 0 h 144"/>
                            </a:gdLst>
                            <a:ahLst/>
                            <a:cxnLst>
                              <a:cxn ang="0">
                                <a:pos x="T0" y="T1"/>
                              </a:cxn>
                              <a:cxn ang="0">
                                <a:pos x="T2" y="T3"/>
                              </a:cxn>
                              <a:cxn ang="0">
                                <a:pos x="T4" y="T5"/>
                              </a:cxn>
                              <a:cxn ang="0">
                                <a:pos x="T6" y="T7"/>
                              </a:cxn>
                            </a:cxnLst>
                            <a:rect l="0" t="0" r="r" b="b"/>
                            <a:pathLst>
                              <a:path w="58" h="144">
                                <a:moveTo>
                                  <a:pt x="58" y="0"/>
                                </a:moveTo>
                                <a:lnTo>
                                  <a:pt x="29" y="144"/>
                                </a:lnTo>
                                <a:lnTo>
                                  <a:pt x="0" y="0"/>
                                </a:lnTo>
                                <a:lnTo>
                                  <a:pt x="5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0" name="Freeform 707"/>
                        <wps:cNvSpPr>
                          <a:spLocks/>
                        </wps:cNvSpPr>
                        <wps:spPr bwMode="auto">
                          <a:xfrm>
                            <a:off x="1359535" y="1396365"/>
                            <a:ext cx="36830" cy="91440"/>
                          </a:xfrm>
                          <a:custGeom>
                            <a:avLst/>
                            <a:gdLst>
                              <a:gd name="T0" fmla="*/ 0 w 58"/>
                              <a:gd name="T1" fmla="*/ 0 h 144"/>
                              <a:gd name="T2" fmla="*/ 29 w 58"/>
                              <a:gd name="T3" fmla="*/ 144 h 144"/>
                              <a:gd name="T4" fmla="*/ 58 w 58"/>
                              <a:gd name="T5" fmla="*/ 0 h 144"/>
                              <a:gd name="T6" fmla="*/ 0 w 58"/>
                              <a:gd name="T7" fmla="*/ 0 h 144"/>
                            </a:gdLst>
                            <a:ahLst/>
                            <a:cxnLst>
                              <a:cxn ang="0">
                                <a:pos x="T0" y="T1"/>
                              </a:cxn>
                              <a:cxn ang="0">
                                <a:pos x="T2" y="T3"/>
                              </a:cxn>
                              <a:cxn ang="0">
                                <a:pos x="T4" y="T5"/>
                              </a:cxn>
                              <a:cxn ang="0">
                                <a:pos x="T6" y="T7"/>
                              </a:cxn>
                            </a:cxnLst>
                            <a:rect l="0" t="0" r="r" b="b"/>
                            <a:pathLst>
                              <a:path w="58" h="144">
                                <a:moveTo>
                                  <a:pt x="0" y="0"/>
                                </a:moveTo>
                                <a:lnTo>
                                  <a:pt x="29" y="144"/>
                                </a:lnTo>
                                <a:lnTo>
                                  <a:pt x="58" y="0"/>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1" name="Freeform 708"/>
                        <wps:cNvSpPr>
                          <a:spLocks/>
                        </wps:cNvSpPr>
                        <wps:spPr bwMode="auto">
                          <a:xfrm>
                            <a:off x="2600325" y="1396365"/>
                            <a:ext cx="33655" cy="91440"/>
                          </a:xfrm>
                          <a:custGeom>
                            <a:avLst/>
                            <a:gdLst>
                              <a:gd name="T0" fmla="*/ 0 w 53"/>
                              <a:gd name="T1" fmla="*/ 144 h 144"/>
                              <a:gd name="T2" fmla="*/ 29 w 53"/>
                              <a:gd name="T3" fmla="*/ 0 h 144"/>
                              <a:gd name="T4" fmla="*/ 53 w 53"/>
                              <a:gd name="T5" fmla="*/ 144 h 144"/>
                              <a:gd name="T6" fmla="*/ 0 w 53"/>
                              <a:gd name="T7" fmla="*/ 144 h 144"/>
                            </a:gdLst>
                            <a:ahLst/>
                            <a:cxnLst>
                              <a:cxn ang="0">
                                <a:pos x="T0" y="T1"/>
                              </a:cxn>
                              <a:cxn ang="0">
                                <a:pos x="T2" y="T3"/>
                              </a:cxn>
                              <a:cxn ang="0">
                                <a:pos x="T4" y="T5"/>
                              </a:cxn>
                              <a:cxn ang="0">
                                <a:pos x="T6" y="T7"/>
                              </a:cxn>
                            </a:cxnLst>
                            <a:rect l="0" t="0" r="r" b="b"/>
                            <a:pathLst>
                              <a:path w="53" h="144">
                                <a:moveTo>
                                  <a:pt x="0" y="144"/>
                                </a:moveTo>
                                <a:lnTo>
                                  <a:pt x="29" y="0"/>
                                </a:lnTo>
                                <a:lnTo>
                                  <a:pt x="53" y="144"/>
                                </a:lnTo>
                                <a:lnTo>
                                  <a:pt x="0" y="1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2" name="Freeform 709"/>
                        <wps:cNvSpPr>
                          <a:spLocks/>
                        </wps:cNvSpPr>
                        <wps:spPr bwMode="auto">
                          <a:xfrm>
                            <a:off x="2774315" y="1655445"/>
                            <a:ext cx="1097915" cy="810895"/>
                          </a:xfrm>
                          <a:custGeom>
                            <a:avLst/>
                            <a:gdLst>
                              <a:gd name="T0" fmla="*/ 0 w 1729"/>
                              <a:gd name="T1" fmla="*/ 0 h 1277"/>
                              <a:gd name="T2" fmla="*/ 0 w 1729"/>
                              <a:gd name="T3" fmla="*/ 1277 h 1277"/>
                              <a:gd name="T4" fmla="*/ 1729 w 1729"/>
                              <a:gd name="T5" fmla="*/ 1277 h 1277"/>
                              <a:gd name="T6" fmla="*/ 1729 w 1729"/>
                              <a:gd name="T7" fmla="*/ 0 h 1277"/>
                              <a:gd name="T8" fmla="*/ 0 w 1729"/>
                              <a:gd name="T9" fmla="*/ 0 h 1277"/>
                              <a:gd name="T10" fmla="*/ 15 w 1729"/>
                              <a:gd name="T11" fmla="*/ 29 h 1277"/>
                              <a:gd name="T12" fmla="*/ 1714 w 1729"/>
                              <a:gd name="T13" fmla="*/ 29 h 1277"/>
                              <a:gd name="T14" fmla="*/ 1700 w 1729"/>
                              <a:gd name="T15" fmla="*/ 14 h 1277"/>
                              <a:gd name="T16" fmla="*/ 1700 w 1729"/>
                              <a:gd name="T17" fmla="*/ 1263 h 1277"/>
                              <a:gd name="T18" fmla="*/ 1714 w 1729"/>
                              <a:gd name="T19" fmla="*/ 1248 h 1277"/>
                              <a:gd name="T20" fmla="*/ 15 w 1729"/>
                              <a:gd name="T21" fmla="*/ 1248 h 1277"/>
                              <a:gd name="T22" fmla="*/ 29 w 1729"/>
                              <a:gd name="T23" fmla="*/ 1263 h 1277"/>
                              <a:gd name="T24" fmla="*/ 29 w 1729"/>
                              <a:gd name="T25" fmla="*/ 14 h 1277"/>
                              <a:gd name="T26" fmla="*/ 15 w 1729"/>
                              <a:gd name="T27" fmla="*/ 29 h 1277"/>
                              <a:gd name="T28" fmla="*/ 0 w 1729"/>
                              <a:gd name="T29" fmla="*/ 0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29" h="1277">
                                <a:moveTo>
                                  <a:pt x="0" y="0"/>
                                </a:moveTo>
                                <a:lnTo>
                                  <a:pt x="0" y="1277"/>
                                </a:lnTo>
                                <a:lnTo>
                                  <a:pt x="1729" y="1277"/>
                                </a:lnTo>
                                <a:lnTo>
                                  <a:pt x="1729" y="0"/>
                                </a:lnTo>
                                <a:lnTo>
                                  <a:pt x="0" y="0"/>
                                </a:lnTo>
                                <a:lnTo>
                                  <a:pt x="15" y="29"/>
                                </a:lnTo>
                                <a:lnTo>
                                  <a:pt x="1714" y="29"/>
                                </a:lnTo>
                                <a:lnTo>
                                  <a:pt x="1700" y="14"/>
                                </a:lnTo>
                                <a:lnTo>
                                  <a:pt x="1700" y="1263"/>
                                </a:lnTo>
                                <a:lnTo>
                                  <a:pt x="1714" y="1248"/>
                                </a:lnTo>
                                <a:lnTo>
                                  <a:pt x="15" y="1248"/>
                                </a:lnTo>
                                <a:lnTo>
                                  <a:pt x="29" y="1263"/>
                                </a:lnTo>
                                <a:lnTo>
                                  <a:pt x="29" y="14"/>
                                </a:lnTo>
                                <a:lnTo>
                                  <a:pt x="15"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710"/>
                        <wps:cNvSpPr>
                          <a:spLocks/>
                        </wps:cNvSpPr>
                        <wps:spPr bwMode="auto">
                          <a:xfrm>
                            <a:off x="2816860" y="1697990"/>
                            <a:ext cx="1012190" cy="612775"/>
                          </a:xfrm>
                          <a:custGeom>
                            <a:avLst/>
                            <a:gdLst>
                              <a:gd name="T0" fmla="*/ 0 w 1594"/>
                              <a:gd name="T1" fmla="*/ 0 h 965"/>
                              <a:gd name="T2" fmla="*/ 0 w 1594"/>
                              <a:gd name="T3" fmla="*/ 965 h 965"/>
                              <a:gd name="T4" fmla="*/ 1594 w 1594"/>
                              <a:gd name="T5" fmla="*/ 965 h 965"/>
                              <a:gd name="T6" fmla="*/ 1594 w 1594"/>
                              <a:gd name="T7" fmla="*/ 0 h 965"/>
                              <a:gd name="T8" fmla="*/ 0 w 1594"/>
                              <a:gd name="T9" fmla="*/ 0 h 965"/>
                              <a:gd name="T10" fmla="*/ 5 w 1594"/>
                              <a:gd name="T11" fmla="*/ 10 h 965"/>
                              <a:gd name="T12" fmla="*/ 1590 w 1594"/>
                              <a:gd name="T13" fmla="*/ 10 h 965"/>
                              <a:gd name="T14" fmla="*/ 1585 w 1594"/>
                              <a:gd name="T15" fmla="*/ 5 h 965"/>
                              <a:gd name="T16" fmla="*/ 1585 w 1594"/>
                              <a:gd name="T17" fmla="*/ 961 h 965"/>
                              <a:gd name="T18" fmla="*/ 1590 w 1594"/>
                              <a:gd name="T19" fmla="*/ 956 h 965"/>
                              <a:gd name="T20" fmla="*/ 5 w 1594"/>
                              <a:gd name="T21" fmla="*/ 956 h 965"/>
                              <a:gd name="T22" fmla="*/ 10 w 1594"/>
                              <a:gd name="T23" fmla="*/ 961 h 965"/>
                              <a:gd name="T24" fmla="*/ 10 w 1594"/>
                              <a:gd name="T25" fmla="*/ 5 h 965"/>
                              <a:gd name="T26" fmla="*/ 5 w 1594"/>
                              <a:gd name="T27" fmla="*/ 10 h 965"/>
                              <a:gd name="T28" fmla="*/ 0 w 1594"/>
                              <a:gd name="T29" fmla="*/ 0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4" h="965">
                                <a:moveTo>
                                  <a:pt x="0" y="0"/>
                                </a:moveTo>
                                <a:lnTo>
                                  <a:pt x="0" y="965"/>
                                </a:lnTo>
                                <a:lnTo>
                                  <a:pt x="1594" y="965"/>
                                </a:lnTo>
                                <a:lnTo>
                                  <a:pt x="1594" y="0"/>
                                </a:lnTo>
                                <a:lnTo>
                                  <a:pt x="0" y="0"/>
                                </a:lnTo>
                                <a:lnTo>
                                  <a:pt x="5" y="10"/>
                                </a:lnTo>
                                <a:lnTo>
                                  <a:pt x="1590" y="10"/>
                                </a:lnTo>
                                <a:lnTo>
                                  <a:pt x="1585" y="5"/>
                                </a:lnTo>
                                <a:lnTo>
                                  <a:pt x="1585" y="961"/>
                                </a:lnTo>
                                <a:lnTo>
                                  <a:pt x="1590" y="956"/>
                                </a:lnTo>
                                <a:lnTo>
                                  <a:pt x="5" y="956"/>
                                </a:lnTo>
                                <a:lnTo>
                                  <a:pt x="10" y="961"/>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711"/>
                        <wps:cNvSpPr>
                          <a:spLocks/>
                        </wps:cNvSpPr>
                        <wps:spPr bwMode="auto">
                          <a:xfrm>
                            <a:off x="2816860" y="2344420"/>
                            <a:ext cx="686435" cy="79375"/>
                          </a:xfrm>
                          <a:custGeom>
                            <a:avLst/>
                            <a:gdLst>
                              <a:gd name="T0" fmla="*/ 0 w 1081"/>
                              <a:gd name="T1" fmla="*/ 0 h 125"/>
                              <a:gd name="T2" fmla="*/ 0 w 1081"/>
                              <a:gd name="T3" fmla="*/ 125 h 125"/>
                              <a:gd name="T4" fmla="*/ 1081 w 1081"/>
                              <a:gd name="T5" fmla="*/ 125 h 125"/>
                              <a:gd name="T6" fmla="*/ 1081 w 1081"/>
                              <a:gd name="T7" fmla="*/ 0 h 125"/>
                              <a:gd name="T8" fmla="*/ 0 w 1081"/>
                              <a:gd name="T9" fmla="*/ 0 h 125"/>
                              <a:gd name="T10" fmla="*/ 5 w 1081"/>
                              <a:gd name="T11" fmla="*/ 10 h 125"/>
                              <a:gd name="T12" fmla="*/ 1076 w 1081"/>
                              <a:gd name="T13" fmla="*/ 10 h 125"/>
                              <a:gd name="T14" fmla="*/ 1071 w 1081"/>
                              <a:gd name="T15" fmla="*/ 5 h 125"/>
                              <a:gd name="T16" fmla="*/ 1071 w 1081"/>
                              <a:gd name="T17" fmla="*/ 120 h 125"/>
                              <a:gd name="T18" fmla="*/ 1076 w 1081"/>
                              <a:gd name="T19" fmla="*/ 115 h 125"/>
                              <a:gd name="T20" fmla="*/ 5 w 1081"/>
                              <a:gd name="T21" fmla="*/ 115 h 125"/>
                              <a:gd name="T22" fmla="*/ 10 w 1081"/>
                              <a:gd name="T23" fmla="*/ 120 h 125"/>
                              <a:gd name="T24" fmla="*/ 10 w 1081"/>
                              <a:gd name="T25" fmla="*/ 5 h 125"/>
                              <a:gd name="T26" fmla="*/ 5 w 1081"/>
                              <a:gd name="T27" fmla="*/ 10 h 125"/>
                              <a:gd name="T28" fmla="*/ 0 w 1081"/>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81" h="125">
                                <a:moveTo>
                                  <a:pt x="0" y="0"/>
                                </a:moveTo>
                                <a:lnTo>
                                  <a:pt x="0" y="125"/>
                                </a:lnTo>
                                <a:lnTo>
                                  <a:pt x="1081" y="125"/>
                                </a:lnTo>
                                <a:lnTo>
                                  <a:pt x="1081" y="0"/>
                                </a:lnTo>
                                <a:lnTo>
                                  <a:pt x="0" y="0"/>
                                </a:lnTo>
                                <a:lnTo>
                                  <a:pt x="5" y="10"/>
                                </a:lnTo>
                                <a:lnTo>
                                  <a:pt x="1076" y="10"/>
                                </a:lnTo>
                                <a:lnTo>
                                  <a:pt x="1071" y="5"/>
                                </a:lnTo>
                                <a:lnTo>
                                  <a:pt x="1071" y="120"/>
                                </a:lnTo>
                                <a:lnTo>
                                  <a:pt x="1076" y="115"/>
                                </a:lnTo>
                                <a:lnTo>
                                  <a:pt x="5" y="115"/>
                                </a:lnTo>
                                <a:lnTo>
                                  <a:pt x="10" y="12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12"/>
                        <wps:cNvSpPr>
                          <a:spLocks/>
                        </wps:cNvSpPr>
                        <wps:spPr bwMode="auto">
                          <a:xfrm>
                            <a:off x="3536315" y="2344420"/>
                            <a:ext cx="79375" cy="79375"/>
                          </a:xfrm>
                          <a:custGeom>
                            <a:avLst/>
                            <a:gdLst>
                              <a:gd name="T0" fmla="*/ 0 w 125"/>
                              <a:gd name="T1" fmla="*/ 0 h 125"/>
                              <a:gd name="T2" fmla="*/ 0 w 125"/>
                              <a:gd name="T3" fmla="*/ 125 h 125"/>
                              <a:gd name="T4" fmla="*/ 125 w 125"/>
                              <a:gd name="T5" fmla="*/ 125 h 125"/>
                              <a:gd name="T6" fmla="*/ 125 w 125"/>
                              <a:gd name="T7" fmla="*/ 0 h 125"/>
                              <a:gd name="T8" fmla="*/ 0 w 125"/>
                              <a:gd name="T9" fmla="*/ 0 h 125"/>
                              <a:gd name="T10" fmla="*/ 5 w 125"/>
                              <a:gd name="T11" fmla="*/ 10 h 125"/>
                              <a:gd name="T12" fmla="*/ 120 w 125"/>
                              <a:gd name="T13" fmla="*/ 10 h 125"/>
                              <a:gd name="T14" fmla="*/ 116 w 125"/>
                              <a:gd name="T15" fmla="*/ 5 h 125"/>
                              <a:gd name="T16" fmla="*/ 116 w 125"/>
                              <a:gd name="T17" fmla="*/ 120 h 125"/>
                              <a:gd name="T18" fmla="*/ 120 w 125"/>
                              <a:gd name="T19" fmla="*/ 115 h 125"/>
                              <a:gd name="T20" fmla="*/ 5 w 125"/>
                              <a:gd name="T21" fmla="*/ 115 h 125"/>
                              <a:gd name="T22" fmla="*/ 10 w 125"/>
                              <a:gd name="T23" fmla="*/ 120 h 125"/>
                              <a:gd name="T24" fmla="*/ 10 w 125"/>
                              <a:gd name="T25" fmla="*/ 5 h 125"/>
                              <a:gd name="T26" fmla="*/ 5 w 125"/>
                              <a:gd name="T27" fmla="*/ 10 h 125"/>
                              <a:gd name="T28" fmla="*/ 0 w 125"/>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125">
                                <a:moveTo>
                                  <a:pt x="0" y="0"/>
                                </a:moveTo>
                                <a:lnTo>
                                  <a:pt x="0" y="125"/>
                                </a:lnTo>
                                <a:lnTo>
                                  <a:pt x="125" y="125"/>
                                </a:lnTo>
                                <a:lnTo>
                                  <a:pt x="125" y="0"/>
                                </a:lnTo>
                                <a:lnTo>
                                  <a:pt x="0" y="0"/>
                                </a:lnTo>
                                <a:lnTo>
                                  <a:pt x="5" y="10"/>
                                </a:lnTo>
                                <a:lnTo>
                                  <a:pt x="120" y="10"/>
                                </a:lnTo>
                                <a:lnTo>
                                  <a:pt x="116" y="5"/>
                                </a:lnTo>
                                <a:lnTo>
                                  <a:pt x="116" y="120"/>
                                </a:lnTo>
                                <a:lnTo>
                                  <a:pt x="120" y="115"/>
                                </a:lnTo>
                                <a:lnTo>
                                  <a:pt x="5" y="115"/>
                                </a:lnTo>
                                <a:lnTo>
                                  <a:pt x="10" y="12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13"/>
                        <wps:cNvSpPr>
                          <a:spLocks/>
                        </wps:cNvSpPr>
                        <wps:spPr bwMode="auto">
                          <a:xfrm>
                            <a:off x="3642995" y="2344420"/>
                            <a:ext cx="79375" cy="79375"/>
                          </a:xfrm>
                          <a:custGeom>
                            <a:avLst/>
                            <a:gdLst>
                              <a:gd name="T0" fmla="*/ 0 w 125"/>
                              <a:gd name="T1" fmla="*/ 0 h 125"/>
                              <a:gd name="T2" fmla="*/ 0 w 125"/>
                              <a:gd name="T3" fmla="*/ 125 h 125"/>
                              <a:gd name="T4" fmla="*/ 125 w 125"/>
                              <a:gd name="T5" fmla="*/ 125 h 125"/>
                              <a:gd name="T6" fmla="*/ 125 w 125"/>
                              <a:gd name="T7" fmla="*/ 0 h 125"/>
                              <a:gd name="T8" fmla="*/ 0 w 125"/>
                              <a:gd name="T9" fmla="*/ 0 h 125"/>
                              <a:gd name="T10" fmla="*/ 5 w 125"/>
                              <a:gd name="T11" fmla="*/ 10 h 125"/>
                              <a:gd name="T12" fmla="*/ 120 w 125"/>
                              <a:gd name="T13" fmla="*/ 10 h 125"/>
                              <a:gd name="T14" fmla="*/ 116 w 125"/>
                              <a:gd name="T15" fmla="*/ 5 h 125"/>
                              <a:gd name="T16" fmla="*/ 116 w 125"/>
                              <a:gd name="T17" fmla="*/ 120 h 125"/>
                              <a:gd name="T18" fmla="*/ 120 w 125"/>
                              <a:gd name="T19" fmla="*/ 115 h 125"/>
                              <a:gd name="T20" fmla="*/ 5 w 125"/>
                              <a:gd name="T21" fmla="*/ 115 h 125"/>
                              <a:gd name="T22" fmla="*/ 10 w 125"/>
                              <a:gd name="T23" fmla="*/ 120 h 125"/>
                              <a:gd name="T24" fmla="*/ 10 w 125"/>
                              <a:gd name="T25" fmla="*/ 5 h 125"/>
                              <a:gd name="T26" fmla="*/ 5 w 125"/>
                              <a:gd name="T27" fmla="*/ 10 h 125"/>
                              <a:gd name="T28" fmla="*/ 0 w 125"/>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125">
                                <a:moveTo>
                                  <a:pt x="0" y="0"/>
                                </a:moveTo>
                                <a:lnTo>
                                  <a:pt x="0" y="125"/>
                                </a:lnTo>
                                <a:lnTo>
                                  <a:pt x="125" y="125"/>
                                </a:lnTo>
                                <a:lnTo>
                                  <a:pt x="125" y="0"/>
                                </a:lnTo>
                                <a:lnTo>
                                  <a:pt x="0" y="0"/>
                                </a:lnTo>
                                <a:lnTo>
                                  <a:pt x="5" y="10"/>
                                </a:lnTo>
                                <a:lnTo>
                                  <a:pt x="120" y="10"/>
                                </a:lnTo>
                                <a:lnTo>
                                  <a:pt x="116" y="5"/>
                                </a:lnTo>
                                <a:lnTo>
                                  <a:pt x="116" y="120"/>
                                </a:lnTo>
                                <a:lnTo>
                                  <a:pt x="120" y="115"/>
                                </a:lnTo>
                                <a:lnTo>
                                  <a:pt x="5" y="115"/>
                                </a:lnTo>
                                <a:lnTo>
                                  <a:pt x="10" y="12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14"/>
                        <wps:cNvSpPr>
                          <a:spLocks/>
                        </wps:cNvSpPr>
                        <wps:spPr bwMode="auto">
                          <a:xfrm>
                            <a:off x="3752850" y="2344420"/>
                            <a:ext cx="76200" cy="79375"/>
                          </a:xfrm>
                          <a:custGeom>
                            <a:avLst/>
                            <a:gdLst>
                              <a:gd name="T0" fmla="*/ 0 w 120"/>
                              <a:gd name="T1" fmla="*/ 0 h 125"/>
                              <a:gd name="T2" fmla="*/ 0 w 120"/>
                              <a:gd name="T3" fmla="*/ 125 h 125"/>
                              <a:gd name="T4" fmla="*/ 120 w 120"/>
                              <a:gd name="T5" fmla="*/ 125 h 125"/>
                              <a:gd name="T6" fmla="*/ 120 w 120"/>
                              <a:gd name="T7" fmla="*/ 0 h 125"/>
                              <a:gd name="T8" fmla="*/ 0 w 120"/>
                              <a:gd name="T9" fmla="*/ 0 h 125"/>
                              <a:gd name="T10" fmla="*/ 5 w 120"/>
                              <a:gd name="T11" fmla="*/ 10 h 125"/>
                              <a:gd name="T12" fmla="*/ 116 w 120"/>
                              <a:gd name="T13" fmla="*/ 10 h 125"/>
                              <a:gd name="T14" fmla="*/ 111 w 120"/>
                              <a:gd name="T15" fmla="*/ 5 h 125"/>
                              <a:gd name="T16" fmla="*/ 111 w 120"/>
                              <a:gd name="T17" fmla="*/ 120 h 125"/>
                              <a:gd name="T18" fmla="*/ 116 w 120"/>
                              <a:gd name="T19" fmla="*/ 115 h 125"/>
                              <a:gd name="T20" fmla="*/ 5 w 120"/>
                              <a:gd name="T21" fmla="*/ 115 h 125"/>
                              <a:gd name="T22" fmla="*/ 10 w 120"/>
                              <a:gd name="T23" fmla="*/ 120 h 125"/>
                              <a:gd name="T24" fmla="*/ 10 w 120"/>
                              <a:gd name="T25" fmla="*/ 5 h 125"/>
                              <a:gd name="T26" fmla="*/ 5 w 120"/>
                              <a:gd name="T27" fmla="*/ 10 h 125"/>
                              <a:gd name="T28" fmla="*/ 0 w 120"/>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125">
                                <a:moveTo>
                                  <a:pt x="0" y="0"/>
                                </a:moveTo>
                                <a:lnTo>
                                  <a:pt x="0" y="125"/>
                                </a:lnTo>
                                <a:lnTo>
                                  <a:pt x="120" y="125"/>
                                </a:lnTo>
                                <a:lnTo>
                                  <a:pt x="120" y="0"/>
                                </a:lnTo>
                                <a:lnTo>
                                  <a:pt x="0" y="0"/>
                                </a:lnTo>
                                <a:lnTo>
                                  <a:pt x="5" y="10"/>
                                </a:lnTo>
                                <a:lnTo>
                                  <a:pt x="116" y="10"/>
                                </a:lnTo>
                                <a:lnTo>
                                  <a:pt x="111" y="5"/>
                                </a:lnTo>
                                <a:lnTo>
                                  <a:pt x="111" y="120"/>
                                </a:lnTo>
                                <a:lnTo>
                                  <a:pt x="116" y="115"/>
                                </a:lnTo>
                                <a:lnTo>
                                  <a:pt x="5" y="115"/>
                                </a:lnTo>
                                <a:lnTo>
                                  <a:pt x="10" y="12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715"/>
                        <wps:cNvSpPr>
                          <a:spLocks/>
                        </wps:cNvSpPr>
                        <wps:spPr bwMode="auto">
                          <a:xfrm>
                            <a:off x="4756150" y="539750"/>
                            <a:ext cx="1097280" cy="810895"/>
                          </a:xfrm>
                          <a:custGeom>
                            <a:avLst/>
                            <a:gdLst>
                              <a:gd name="T0" fmla="*/ 0 w 1728"/>
                              <a:gd name="T1" fmla="*/ 0 h 1277"/>
                              <a:gd name="T2" fmla="*/ 0 w 1728"/>
                              <a:gd name="T3" fmla="*/ 1277 h 1277"/>
                              <a:gd name="T4" fmla="*/ 1728 w 1728"/>
                              <a:gd name="T5" fmla="*/ 1277 h 1277"/>
                              <a:gd name="T6" fmla="*/ 1728 w 1728"/>
                              <a:gd name="T7" fmla="*/ 0 h 1277"/>
                              <a:gd name="T8" fmla="*/ 0 w 1728"/>
                              <a:gd name="T9" fmla="*/ 0 h 1277"/>
                              <a:gd name="T10" fmla="*/ 14 w 1728"/>
                              <a:gd name="T11" fmla="*/ 29 h 1277"/>
                              <a:gd name="T12" fmla="*/ 1714 w 1728"/>
                              <a:gd name="T13" fmla="*/ 29 h 1277"/>
                              <a:gd name="T14" fmla="*/ 1699 w 1728"/>
                              <a:gd name="T15" fmla="*/ 14 h 1277"/>
                              <a:gd name="T16" fmla="*/ 1699 w 1728"/>
                              <a:gd name="T17" fmla="*/ 1263 h 1277"/>
                              <a:gd name="T18" fmla="*/ 1714 w 1728"/>
                              <a:gd name="T19" fmla="*/ 1248 h 1277"/>
                              <a:gd name="T20" fmla="*/ 14 w 1728"/>
                              <a:gd name="T21" fmla="*/ 1248 h 1277"/>
                              <a:gd name="T22" fmla="*/ 29 w 1728"/>
                              <a:gd name="T23" fmla="*/ 1263 h 1277"/>
                              <a:gd name="T24" fmla="*/ 29 w 1728"/>
                              <a:gd name="T25" fmla="*/ 14 h 1277"/>
                              <a:gd name="T26" fmla="*/ 14 w 1728"/>
                              <a:gd name="T27" fmla="*/ 29 h 1277"/>
                              <a:gd name="T28" fmla="*/ 0 w 1728"/>
                              <a:gd name="T29" fmla="*/ 0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28" h="1277">
                                <a:moveTo>
                                  <a:pt x="0" y="0"/>
                                </a:moveTo>
                                <a:lnTo>
                                  <a:pt x="0" y="1277"/>
                                </a:lnTo>
                                <a:lnTo>
                                  <a:pt x="1728" y="1277"/>
                                </a:lnTo>
                                <a:lnTo>
                                  <a:pt x="1728" y="0"/>
                                </a:lnTo>
                                <a:lnTo>
                                  <a:pt x="0" y="0"/>
                                </a:lnTo>
                                <a:lnTo>
                                  <a:pt x="14" y="29"/>
                                </a:lnTo>
                                <a:lnTo>
                                  <a:pt x="1714" y="29"/>
                                </a:lnTo>
                                <a:lnTo>
                                  <a:pt x="1699" y="14"/>
                                </a:lnTo>
                                <a:lnTo>
                                  <a:pt x="1699" y="1263"/>
                                </a:lnTo>
                                <a:lnTo>
                                  <a:pt x="1714" y="1248"/>
                                </a:lnTo>
                                <a:lnTo>
                                  <a:pt x="14" y="1248"/>
                                </a:lnTo>
                                <a:lnTo>
                                  <a:pt x="29" y="1263"/>
                                </a:lnTo>
                                <a:lnTo>
                                  <a:pt x="29" y="14"/>
                                </a:lnTo>
                                <a:lnTo>
                                  <a:pt x="14"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716"/>
                        <wps:cNvSpPr>
                          <a:spLocks/>
                        </wps:cNvSpPr>
                        <wps:spPr bwMode="auto">
                          <a:xfrm>
                            <a:off x="4795520" y="582295"/>
                            <a:ext cx="1015365" cy="612775"/>
                          </a:xfrm>
                          <a:custGeom>
                            <a:avLst/>
                            <a:gdLst>
                              <a:gd name="T0" fmla="*/ 0 w 1599"/>
                              <a:gd name="T1" fmla="*/ 0 h 965"/>
                              <a:gd name="T2" fmla="*/ 0 w 1599"/>
                              <a:gd name="T3" fmla="*/ 965 h 965"/>
                              <a:gd name="T4" fmla="*/ 1599 w 1599"/>
                              <a:gd name="T5" fmla="*/ 965 h 965"/>
                              <a:gd name="T6" fmla="*/ 1599 w 1599"/>
                              <a:gd name="T7" fmla="*/ 0 h 965"/>
                              <a:gd name="T8" fmla="*/ 0 w 1599"/>
                              <a:gd name="T9" fmla="*/ 0 h 965"/>
                              <a:gd name="T10" fmla="*/ 5 w 1599"/>
                              <a:gd name="T11" fmla="*/ 10 h 965"/>
                              <a:gd name="T12" fmla="*/ 1594 w 1599"/>
                              <a:gd name="T13" fmla="*/ 10 h 965"/>
                              <a:gd name="T14" fmla="*/ 1589 w 1599"/>
                              <a:gd name="T15" fmla="*/ 5 h 965"/>
                              <a:gd name="T16" fmla="*/ 1589 w 1599"/>
                              <a:gd name="T17" fmla="*/ 960 h 965"/>
                              <a:gd name="T18" fmla="*/ 1594 w 1599"/>
                              <a:gd name="T19" fmla="*/ 955 h 965"/>
                              <a:gd name="T20" fmla="*/ 5 w 1599"/>
                              <a:gd name="T21" fmla="*/ 955 h 965"/>
                              <a:gd name="T22" fmla="*/ 10 w 1599"/>
                              <a:gd name="T23" fmla="*/ 960 h 965"/>
                              <a:gd name="T24" fmla="*/ 10 w 1599"/>
                              <a:gd name="T25" fmla="*/ 5 h 965"/>
                              <a:gd name="T26" fmla="*/ 5 w 1599"/>
                              <a:gd name="T27" fmla="*/ 10 h 965"/>
                              <a:gd name="T28" fmla="*/ 0 w 1599"/>
                              <a:gd name="T29" fmla="*/ 0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9" h="965">
                                <a:moveTo>
                                  <a:pt x="0" y="0"/>
                                </a:moveTo>
                                <a:lnTo>
                                  <a:pt x="0" y="965"/>
                                </a:lnTo>
                                <a:lnTo>
                                  <a:pt x="1599" y="965"/>
                                </a:lnTo>
                                <a:lnTo>
                                  <a:pt x="1599" y="0"/>
                                </a:lnTo>
                                <a:lnTo>
                                  <a:pt x="0" y="0"/>
                                </a:lnTo>
                                <a:lnTo>
                                  <a:pt x="5" y="10"/>
                                </a:lnTo>
                                <a:lnTo>
                                  <a:pt x="1594" y="10"/>
                                </a:lnTo>
                                <a:lnTo>
                                  <a:pt x="1589" y="5"/>
                                </a:lnTo>
                                <a:lnTo>
                                  <a:pt x="1589" y="960"/>
                                </a:lnTo>
                                <a:lnTo>
                                  <a:pt x="1594" y="955"/>
                                </a:lnTo>
                                <a:lnTo>
                                  <a:pt x="5" y="955"/>
                                </a:lnTo>
                                <a:lnTo>
                                  <a:pt x="10" y="96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717"/>
                        <wps:cNvSpPr>
                          <a:spLocks/>
                        </wps:cNvSpPr>
                        <wps:spPr bwMode="auto">
                          <a:xfrm>
                            <a:off x="4795520" y="1228725"/>
                            <a:ext cx="688975" cy="79375"/>
                          </a:xfrm>
                          <a:custGeom>
                            <a:avLst/>
                            <a:gdLst>
                              <a:gd name="T0" fmla="*/ 0 w 1085"/>
                              <a:gd name="T1" fmla="*/ 0 h 125"/>
                              <a:gd name="T2" fmla="*/ 0 w 1085"/>
                              <a:gd name="T3" fmla="*/ 125 h 125"/>
                              <a:gd name="T4" fmla="*/ 1085 w 1085"/>
                              <a:gd name="T5" fmla="*/ 125 h 125"/>
                              <a:gd name="T6" fmla="*/ 1085 w 1085"/>
                              <a:gd name="T7" fmla="*/ 0 h 125"/>
                              <a:gd name="T8" fmla="*/ 0 w 1085"/>
                              <a:gd name="T9" fmla="*/ 0 h 125"/>
                              <a:gd name="T10" fmla="*/ 5 w 1085"/>
                              <a:gd name="T11" fmla="*/ 9 h 125"/>
                              <a:gd name="T12" fmla="*/ 1080 w 1085"/>
                              <a:gd name="T13" fmla="*/ 9 h 125"/>
                              <a:gd name="T14" fmla="*/ 1076 w 1085"/>
                              <a:gd name="T15" fmla="*/ 5 h 125"/>
                              <a:gd name="T16" fmla="*/ 1076 w 1085"/>
                              <a:gd name="T17" fmla="*/ 120 h 125"/>
                              <a:gd name="T18" fmla="*/ 1080 w 1085"/>
                              <a:gd name="T19" fmla="*/ 115 h 125"/>
                              <a:gd name="T20" fmla="*/ 5 w 1085"/>
                              <a:gd name="T21" fmla="*/ 115 h 125"/>
                              <a:gd name="T22" fmla="*/ 10 w 1085"/>
                              <a:gd name="T23" fmla="*/ 120 h 125"/>
                              <a:gd name="T24" fmla="*/ 10 w 1085"/>
                              <a:gd name="T25" fmla="*/ 5 h 125"/>
                              <a:gd name="T26" fmla="*/ 5 w 1085"/>
                              <a:gd name="T27" fmla="*/ 9 h 125"/>
                              <a:gd name="T28" fmla="*/ 0 w 1085"/>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85" h="125">
                                <a:moveTo>
                                  <a:pt x="0" y="0"/>
                                </a:moveTo>
                                <a:lnTo>
                                  <a:pt x="0" y="125"/>
                                </a:lnTo>
                                <a:lnTo>
                                  <a:pt x="1085" y="125"/>
                                </a:lnTo>
                                <a:lnTo>
                                  <a:pt x="1085" y="0"/>
                                </a:lnTo>
                                <a:lnTo>
                                  <a:pt x="0" y="0"/>
                                </a:lnTo>
                                <a:lnTo>
                                  <a:pt x="5" y="9"/>
                                </a:lnTo>
                                <a:lnTo>
                                  <a:pt x="1080" y="9"/>
                                </a:lnTo>
                                <a:lnTo>
                                  <a:pt x="1076" y="5"/>
                                </a:lnTo>
                                <a:lnTo>
                                  <a:pt x="1076" y="120"/>
                                </a:lnTo>
                                <a:lnTo>
                                  <a:pt x="1080" y="115"/>
                                </a:lnTo>
                                <a:lnTo>
                                  <a:pt x="5" y="115"/>
                                </a:lnTo>
                                <a:lnTo>
                                  <a:pt x="10" y="120"/>
                                </a:lnTo>
                                <a:lnTo>
                                  <a:pt x="10"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18"/>
                        <wps:cNvSpPr>
                          <a:spLocks/>
                        </wps:cNvSpPr>
                        <wps:spPr bwMode="auto">
                          <a:xfrm>
                            <a:off x="5518150" y="1228725"/>
                            <a:ext cx="76200" cy="79375"/>
                          </a:xfrm>
                          <a:custGeom>
                            <a:avLst/>
                            <a:gdLst>
                              <a:gd name="T0" fmla="*/ 0 w 120"/>
                              <a:gd name="T1" fmla="*/ 0 h 125"/>
                              <a:gd name="T2" fmla="*/ 0 w 120"/>
                              <a:gd name="T3" fmla="*/ 125 h 125"/>
                              <a:gd name="T4" fmla="*/ 120 w 120"/>
                              <a:gd name="T5" fmla="*/ 125 h 125"/>
                              <a:gd name="T6" fmla="*/ 120 w 120"/>
                              <a:gd name="T7" fmla="*/ 0 h 125"/>
                              <a:gd name="T8" fmla="*/ 0 w 120"/>
                              <a:gd name="T9" fmla="*/ 0 h 125"/>
                              <a:gd name="T10" fmla="*/ 5 w 120"/>
                              <a:gd name="T11" fmla="*/ 9 h 125"/>
                              <a:gd name="T12" fmla="*/ 115 w 120"/>
                              <a:gd name="T13" fmla="*/ 9 h 125"/>
                              <a:gd name="T14" fmla="*/ 111 w 120"/>
                              <a:gd name="T15" fmla="*/ 5 h 125"/>
                              <a:gd name="T16" fmla="*/ 111 w 120"/>
                              <a:gd name="T17" fmla="*/ 120 h 125"/>
                              <a:gd name="T18" fmla="*/ 115 w 120"/>
                              <a:gd name="T19" fmla="*/ 115 h 125"/>
                              <a:gd name="T20" fmla="*/ 5 w 120"/>
                              <a:gd name="T21" fmla="*/ 115 h 125"/>
                              <a:gd name="T22" fmla="*/ 10 w 120"/>
                              <a:gd name="T23" fmla="*/ 120 h 125"/>
                              <a:gd name="T24" fmla="*/ 10 w 120"/>
                              <a:gd name="T25" fmla="*/ 5 h 125"/>
                              <a:gd name="T26" fmla="*/ 5 w 120"/>
                              <a:gd name="T27" fmla="*/ 9 h 125"/>
                              <a:gd name="T28" fmla="*/ 0 w 120"/>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125">
                                <a:moveTo>
                                  <a:pt x="0" y="0"/>
                                </a:moveTo>
                                <a:lnTo>
                                  <a:pt x="0" y="125"/>
                                </a:lnTo>
                                <a:lnTo>
                                  <a:pt x="120" y="125"/>
                                </a:lnTo>
                                <a:lnTo>
                                  <a:pt x="120" y="0"/>
                                </a:lnTo>
                                <a:lnTo>
                                  <a:pt x="0" y="0"/>
                                </a:lnTo>
                                <a:lnTo>
                                  <a:pt x="5" y="9"/>
                                </a:lnTo>
                                <a:lnTo>
                                  <a:pt x="115" y="9"/>
                                </a:lnTo>
                                <a:lnTo>
                                  <a:pt x="111" y="5"/>
                                </a:lnTo>
                                <a:lnTo>
                                  <a:pt x="111" y="120"/>
                                </a:lnTo>
                                <a:lnTo>
                                  <a:pt x="115" y="115"/>
                                </a:lnTo>
                                <a:lnTo>
                                  <a:pt x="5" y="115"/>
                                </a:lnTo>
                                <a:lnTo>
                                  <a:pt x="10" y="120"/>
                                </a:lnTo>
                                <a:lnTo>
                                  <a:pt x="10"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719"/>
                        <wps:cNvSpPr>
                          <a:spLocks/>
                        </wps:cNvSpPr>
                        <wps:spPr bwMode="auto">
                          <a:xfrm>
                            <a:off x="5624830" y="1228725"/>
                            <a:ext cx="79375" cy="79375"/>
                          </a:xfrm>
                          <a:custGeom>
                            <a:avLst/>
                            <a:gdLst>
                              <a:gd name="T0" fmla="*/ 0 w 125"/>
                              <a:gd name="T1" fmla="*/ 0 h 125"/>
                              <a:gd name="T2" fmla="*/ 0 w 125"/>
                              <a:gd name="T3" fmla="*/ 125 h 125"/>
                              <a:gd name="T4" fmla="*/ 125 w 125"/>
                              <a:gd name="T5" fmla="*/ 125 h 125"/>
                              <a:gd name="T6" fmla="*/ 125 w 125"/>
                              <a:gd name="T7" fmla="*/ 0 h 125"/>
                              <a:gd name="T8" fmla="*/ 0 w 125"/>
                              <a:gd name="T9" fmla="*/ 0 h 125"/>
                              <a:gd name="T10" fmla="*/ 5 w 125"/>
                              <a:gd name="T11" fmla="*/ 9 h 125"/>
                              <a:gd name="T12" fmla="*/ 120 w 125"/>
                              <a:gd name="T13" fmla="*/ 9 h 125"/>
                              <a:gd name="T14" fmla="*/ 115 w 125"/>
                              <a:gd name="T15" fmla="*/ 5 h 125"/>
                              <a:gd name="T16" fmla="*/ 115 w 125"/>
                              <a:gd name="T17" fmla="*/ 120 h 125"/>
                              <a:gd name="T18" fmla="*/ 120 w 125"/>
                              <a:gd name="T19" fmla="*/ 115 h 125"/>
                              <a:gd name="T20" fmla="*/ 5 w 125"/>
                              <a:gd name="T21" fmla="*/ 115 h 125"/>
                              <a:gd name="T22" fmla="*/ 10 w 125"/>
                              <a:gd name="T23" fmla="*/ 120 h 125"/>
                              <a:gd name="T24" fmla="*/ 10 w 125"/>
                              <a:gd name="T25" fmla="*/ 5 h 125"/>
                              <a:gd name="T26" fmla="*/ 5 w 125"/>
                              <a:gd name="T27" fmla="*/ 9 h 125"/>
                              <a:gd name="T28" fmla="*/ 0 w 125"/>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125">
                                <a:moveTo>
                                  <a:pt x="0" y="0"/>
                                </a:moveTo>
                                <a:lnTo>
                                  <a:pt x="0" y="125"/>
                                </a:lnTo>
                                <a:lnTo>
                                  <a:pt x="125" y="125"/>
                                </a:lnTo>
                                <a:lnTo>
                                  <a:pt x="125" y="0"/>
                                </a:lnTo>
                                <a:lnTo>
                                  <a:pt x="0" y="0"/>
                                </a:lnTo>
                                <a:lnTo>
                                  <a:pt x="5" y="9"/>
                                </a:lnTo>
                                <a:lnTo>
                                  <a:pt x="120" y="9"/>
                                </a:lnTo>
                                <a:lnTo>
                                  <a:pt x="115" y="5"/>
                                </a:lnTo>
                                <a:lnTo>
                                  <a:pt x="115" y="120"/>
                                </a:lnTo>
                                <a:lnTo>
                                  <a:pt x="120" y="115"/>
                                </a:lnTo>
                                <a:lnTo>
                                  <a:pt x="5" y="115"/>
                                </a:lnTo>
                                <a:lnTo>
                                  <a:pt x="10" y="120"/>
                                </a:lnTo>
                                <a:lnTo>
                                  <a:pt x="10"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720"/>
                        <wps:cNvSpPr>
                          <a:spLocks/>
                        </wps:cNvSpPr>
                        <wps:spPr bwMode="auto">
                          <a:xfrm>
                            <a:off x="5731510" y="1228725"/>
                            <a:ext cx="79375" cy="79375"/>
                          </a:xfrm>
                          <a:custGeom>
                            <a:avLst/>
                            <a:gdLst>
                              <a:gd name="T0" fmla="*/ 0 w 125"/>
                              <a:gd name="T1" fmla="*/ 0 h 125"/>
                              <a:gd name="T2" fmla="*/ 0 w 125"/>
                              <a:gd name="T3" fmla="*/ 125 h 125"/>
                              <a:gd name="T4" fmla="*/ 125 w 125"/>
                              <a:gd name="T5" fmla="*/ 125 h 125"/>
                              <a:gd name="T6" fmla="*/ 125 w 125"/>
                              <a:gd name="T7" fmla="*/ 0 h 125"/>
                              <a:gd name="T8" fmla="*/ 0 w 125"/>
                              <a:gd name="T9" fmla="*/ 0 h 125"/>
                              <a:gd name="T10" fmla="*/ 5 w 125"/>
                              <a:gd name="T11" fmla="*/ 9 h 125"/>
                              <a:gd name="T12" fmla="*/ 120 w 125"/>
                              <a:gd name="T13" fmla="*/ 9 h 125"/>
                              <a:gd name="T14" fmla="*/ 115 w 125"/>
                              <a:gd name="T15" fmla="*/ 5 h 125"/>
                              <a:gd name="T16" fmla="*/ 115 w 125"/>
                              <a:gd name="T17" fmla="*/ 120 h 125"/>
                              <a:gd name="T18" fmla="*/ 120 w 125"/>
                              <a:gd name="T19" fmla="*/ 115 h 125"/>
                              <a:gd name="T20" fmla="*/ 5 w 125"/>
                              <a:gd name="T21" fmla="*/ 115 h 125"/>
                              <a:gd name="T22" fmla="*/ 10 w 125"/>
                              <a:gd name="T23" fmla="*/ 120 h 125"/>
                              <a:gd name="T24" fmla="*/ 10 w 125"/>
                              <a:gd name="T25" fmla="*/ 5 h 125"/>
                              <a:gd name="T26" fmla="*/ 5 w 125"/>
                              <a:gd name="T27" fmla="*/ 9 h 125"/>
                              <a:gd name="T28" fmla="*/ 0 w 125"/>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125">
                                <a:moveTo>
                                  <a:pt x="0" y="0"/>
                                </a:moveTo>
                                <a:lnTo>
                                  <a:pt x="0" y="125"/>
                                </a:lnTo>
                                <a:lnTo>
                                  <a:pt x="125" y="125"/>
                                </a:lnTo>
                                <a:lnTo>
                                  <a:pt x="125" y="0"/>
                                </a:lnTo>
                                <a:lnTo>
                                  <a:pt x="0" y="0"/>
                                </a:lnTo>
                                <a:lnTo>
                                  <a:pt x="5" y="9"/>
                                </a:lnTo>
                                <a:lnTo>
                                  <a:pt x="120" y="9"/>
                                </a:lnTo>
                                <a:lnTo>
                                  <a:pt x="115" y="5"/>
                                </a:lnTo>
                                <a:lnTo>
                                  <a:pt x="115" y="120"/>
                                </a:lnTo>
                                <a:lnTo>
                                  <a:pt x="120" y="115"/>
                                </a:lnTo>
                                <a:lnTo>
                                  <a:pt x="5" y="115"/>
                                </a:lnTo>
                                <a:lnTo>
                                  <a:pt x="10" y="120"/>
                                </a:lnTo>
                                <a:lnTo>
                                  <a:pt x="10"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721"/>
                        <wps:cNvSpPr>
                          <a:spLocks/>
                        </wps:cNvSpPr>
                        <wps:spPr bwMode="auto">
                          <a:xfrm>
                            <a:off x="1374775" y="652145"/>
                            <a:ext cx="1243965" cy="158750"/>
                          </a:xfrm>
                          <a:custGeom>
                            <a:avLst/>
                            <a:gdLst>
                              <a:gd name="T0" fmla="*/ 10 w 1959"/>
                              <a:gd name="T1" fmla="*/ 250 h 250"/>
                              <a:gd name="T2" fmla="*/ 10 w 1959"/>
                              <a:gd name="T3" fmla="*/ 5 h 250"/>
                              <a:gd name="T4" fmla="*/ 5 w 1959"/>
                              <a:gd name="T5" fmla="*/ 10 h 250"/>
                              <a:gd name="T6" fmla="*/ 1954 w 1959"/>
                              <a:gd name="T7" fmla="*/ 10 h 250"/>
                              <a:gd name="T8" fmla="*/ 1950 w 1959"/>
                              <a:gd name="T9" fmla="*/ 5 h 250"/>
                              <a:gd name="T10" fmla="*/ 1950 w 1959"/>
                              <a:gd name="T11" fmla="*/ 245 h 250"/>
                              <a:gd name="T12" fmla="*/ 1959 w 1959"/>
                              <a:gd name="T13" fmla="*/ 245 h 250"/>
                              <a:gd name="T14" fmla="*/ 1959 w 1959"/>
                              <a:gd name="T15" fmla="*/ 0 h 250"/>
                              <a:gd name="T16" fmla="*/ 0 w 1959"/>
                              <a:gd name="T17" fmla="*/ 0 h 250"/>
                              <a:gd name="T18" fmla="*/ 0 w 1959"/>
                              <a:gd name="T19" fmla="*/ 250 h 250"/>
                              <a:gd name="T20" fmla="*/ 10 w 1959"/>
                              <a:gd name="T2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59" h="250">
                                <a:moveTo>
                                  <a:pt x="10" y="250"/>
                                </a:moveTo>
                                <a:lnTo>
                                  <a:pt x="10" y="5"/>
                                </a:lnTo>
                                <a:lnTo>
                                  <a:pt x="5" y="10"/>
                                </a:lnTo>
                                <a:lnTo>
                                  <a:pt x="1954" y="10"/>
                                </a:lnTo>
                                <a:lnTo>
                                  <a:pt x="1950" y="5"/>
                                </a:lnTo>
                                <a:lnTo>
                                  <a:pt x="1950" y="245"/>
                                </a:lnTo>
                                <a:lnTo>
                                  <a:pt x="1959" y="245"/>
                                </a:lnTo>
                                <a:lnTo>
                                  <a:pt x="1959" y="0"/>
                                </a:lnTo>
                                <a:lnTo>
                                  <a:pt x="0" y="0"/>
                                </a:lnTo>
                                <a:lnTo>
                                  <a:pt x="0" y="250"/>
                                </a:lnTo>
                                <a:lnTo>
                                  <a:pt x="10"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722"/>
                        <wps:cNvSpPr>
                          <a:spLocks/>
                        </wps:cNvSpPr>
                        <wps:spPr bwMode="auto">
                          <a:xfrm>
                            <a:off x="1374775" y="1152525"/>
                            <a:ext cx="219710" cy="514985"/>
                          </a:xfrm>
                          <a:custGeom>
                            <a:avLst/>
                            <a:gdLst>
                              <a:gd name="T0" fmla="*/ 0 w 346"/>
                              <a:gd name="T1" fmla="*/ 0 h 811"/>
                              <a:gd name="T2" fmla="*/ 0 w 346"/>
                              <a:gd name="T3" fmla="*/ 811 h 811"/>
                              <a:gd name="T4" fmla="*/ 346 w 346"/>
                              <a:gd name="T5" fmla="*/ 811 h 811"/>
                              <a:gd name="T6" fmla="*/ 346 w 346"/>
                              <a:gd name="T7" fmla="*/ 802 h 811"/>
                              <a:gd name="T8" fmla="*/ 5 w 346"/>
                              <a:gd name="T9" fmla="*/ 802 h 811"/>
                              <a:gd name="T10" fmla="*/ 10 w 346"/>
                              <a:gd name="T11" fmla="*/ 806 h 811"/>
                              <a:gd name="T12" fmla="*/ 10 w 346"/>
                              <a:gd name="T13" fmla="*/ 0 h 811"/>
                              <a:gd name="T14" fmla="*/ 0 w 346"/>
                              <a:gd name="T15" fmla="*/ 0 h 8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6" h="811">
                                <a:moveTo>
                                  <a:pt x="0" y="0"/>
                                </a:moveTo>
                                <a:lnTo>
                                  <a:pt x="0" y="811"/>
                                </a:lnTo>
                                <a:lnTo>
                                  <a:pt x="346" y="811"/>
                                </a:lnTo>
                                <a:lnTo>
                                  <a:pt x="346" y="802"/>
                                </a:lnTo>
                                <a:lnTo>
                                  <a:pt x="5" y="802"/>
                                </a:lnTo>
                                <a:lnTo>
                                  <a:pt x="10" y="806"/>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Rectangle 723"/>
                        <wps:cNvSpPr>
                          <a:spLocks noChangeArrowheads="1"/>
                        </wps:cNvSpPr>
                        <wps:spPr bwMode="auto">
                          <a:xfrm>
                            <a:off x="911860" y="978535"/>
                            <a:ext cx="3289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Freeform 724"/>
                        <wps:cNvSpPr>
                          <a:spLocks/>
                        </wps:cNvSpPr>
                        <wps:spPr bwMode="auto">
                          <a:xfrm>
                            <a:off x="1036955" y="960120"/>
                            <a:ext cx="91440" cy="36830"/>
                          </a:xfrm>
                          <a:custGeom>
                            <a:avLst/>
                            <a:gdLst>
                              <a:gd name="T0" fmla="*/ 0 w 144"/>
                              <a:gd name="T1" fmla="*/ 0 h 58"/>
                              <a:gd name="T2" fmla="*/ 144 w 144"/>
                              <a:gd name="T3" fmla="*/ 29 h 58"/>
                              <a:gd name="T4" fmla="*/ 0 w 144"/>
                              <a:gd name="T5" fmla="*/ 58 h 58"/>
                              <a:gd name="T6" fmla="*/ 0 w 144"/>
                              <a:gd name="T7" fmla="*/ 0 h 58"/>
                            </a:gdLst>
                            <a:ahLst/>
                            <a:cxnLst>
                              <a:cxn ang="0">
                                <a:pos x="T0" y="T1"/>
                              </a:cxn>
                              <a:cxn ang="0">
                                <a:pos x="T2" y="T3"/>
                              </a:cxn>
                              <a:cxn ang="0">
                                <a:pos x="T4" y="T5"/>
                              </a:cxn>
                              <a:cxn ang="0">
                                <a:pos x="T6" y="T7"/>
                              </a:cxn>
                            </a:cxnLst>
                            <a:rect l="0" t="0" r="r" b="b"/>
                            <a:pathLst>
                              <a:path w="144" h="58">
                                <a:moveTo>
                                  <a:pt x="0" y="0"/>
                                </a:moveTo>
                                <a:lnTo>
                                  <a:pt x="144" y="29"/>
                                </a:lnTo>
                                <a:lnTo>
                                  <a:pt x="0" y="58"/>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0" name="Rectangle 726"/>
                        <wps:cNvSpPr>
                          <a:spLocks noChangeArrowheads="1"/>
                        </wps:cNvSpPr>
                        <wps:spPr bwMode="auto">
                          <a:xfrm>
                            <a:off x="5461635" y="2250440"/>
                            <a:ext cx="4940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A44F43" w:rsidRDefault="00953BE9" w:rsidP="006B5CF9">
                              <w:pPr>
                                <w:rPr>
                                  <w:sz w:val="16"/>
                                  <w:szCs w:val="16"/>
                                  <w:shd w:val="pct15" w:color="auto" w:fill="FFFFFF"/>
                                </w:rPr>
                              </w:pPr>
                              <w:r w:rsidRPr="00A44F43">
                                <w:rPr>
                                  <w:rFonts w:hint="eastAsia"/>
                                  <w:color w:val="000000"/>
                                  <w:sz w:val="16"/>
                                  <w:szCs w:val="16"/>
                                  <w:lang w:eastAsia="zh-CN"/>
                                </w:rPr>
                                <w:t>BT.0</w:t>
                              </w:r>
                              <w:r w:rsidRPr="00A44F43">
                                <w:rPr>
                                  <w:color w:val="000000"/>
                                  <w:sz w:val="16"/>
                                  <w:szCs w:val="16"/>
                                </w:rPr>
                                <w:t>500-02</w:t>
                              </w:r>
                            </w:p>
                          </w:txbxContent>
                        </wps:txbx>
                        <wps:bodyPr rot="0" vert="horz" wrap="none" lIns="0" tIns="0" rIns="0" bIns="0" anchor="t" anchorCtr="0" upright="1">
                          <a:noAutofit/>
                        </wps:bodyPr>
                      </wps:wsp>
                      <wps:wsp>
                        <wps:cNvPr id="821" name="Rectangle 727"/>
                        <wps:cNvSpPr>
                          <a:spLocks noChangeArrowheads="1"/>
                        </wps:cNvSpPr>
                        <wps:spPr bwMode="auto">
                          <a:xfrm>
                            <a:off x="3768090" y="64770"/>
                            <a:ext cx="5041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134CAF" w:rsidRDefault="00953BE9" w:rsidP="006B5CF9">
                              <w:pPr>
                                <w:spacing w:before="0"/>
                                <w:rPr>
                                  <w:sz w:val="18"/>
                                  <w:szCs w:val="18"/>
                                  <w:lang w:eastAsia="zh-CN"/>
                                </w:rPr>
                              </w:pPr>
                              <w:r w:rsidRPr="00134CAF">
                                <w:rPr>
                                  <w:rFonts w:hint="eastAsia"/>
                                  <w:sz w:val="18"/>
                                  <w:szCs w:val="18"/>
                                  <w:lang w:eastAsia="zh-CN"/>
                                </w:rPr>
                                <w:t>灰度电平</w:t>
                              </w:r>
                            </w:p>
                          </w:txbxContent>
                        </wps:txbx>
                        <wps:bodyPr rot="0" vert="horz" wrap="square" lIns="0" tIns="0" rIns="0" bIns="0" anchor="t" anchorCtr="0" upright="1">
                          <a:noAutofit/>
                        </wps:bodyPr>
                      </wps:wsp>
                      <wps:wsp>
                        <wps:cNvPr id="822" name="Rectangle 728"/>
                        <wps:cNvSpPr>
                          <a:spLocks noChangeArrowheads="1"/>
                        </wps:cNvSpPr>
                        <wps:spPr bwMode="auto">
                          <a:xfrm>
                            <a:off x="3801110" y="1029970"/>
                            <a:ext cx="5321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B5CF9">
                              <w:pPr>
                                <w:spacing w:before="0"/>
                                <w:rPr>
                                  <w:lang w:eastAsia="zh-CN"/>
                                </w:rPr>
                              </w:pPr>
                              <w:r>
                                <w:rPr>
                                  <w:rFonts w:hint="eastAsia"/>
                                  <w:color w:val="000000"/>
                                  <w:sz w:val="18"/>
                                  <w:szCs w:val="18"/>
                                  <w:lang w:eastAsia="zh-CN"/>
                                </w:rPr>
                                <w:t>定时开关</w:t>
                              </w:r>
                            </w:p>
                          </w:txbxContent>
                        </wps:txbx>
                        <wps:bodyPr rot="0" vert="horz" wrap="square" lIns="0" tIns="0" rIns="0" bIns="0" anchor="t" anchorCtr="0" upright="1">
                          <a:noAutofit/>
                        </wps:bodyPr>
                      </wps:wsp>
                      <wps:wsp>
                        <wps:cNvPr id="823" name="Rectangle 729"/>
                        <wps:cNvSpPr>
                          <a:spLocks noChangeArrowheads="1"/>
                        </wps:cNvSpPr>
                        <wps:spPr bwMode="auto">
                          <a:xfrm>
                            <a:off x="5036820" y="762000"/>
                            <a:ext cx="5721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B5CF9">
                              <w:pPr>
                                <w:rPr>
                                  <w:lang w:eastAsia="zh-CN"/>
                                </w:rPr>
                              </w:pPr>
                              <w:r>
                                <w:rPr>
                                  <w:rFonts w:hint="eastAsia"/>
                                  <w:color w:val="000000"/>
                                  <w:sz w:val="18"/>
                                  <w:szCs w:val="18"/>
                                  <w:lang w:eastAsia="zh-CN"/>
                                </w:rPr>
                                <w:t>评价显示器</w:t>
                              </w:r>
                            </w:p>
                          </w:txbxContent>
                        </wps:txbx>
                        <wps:bodyPr rot="0" vert="horz" wrap="none" lIns="0" tIns="0" rIns="0" bIns="0" anchor="t" anchorCtr="0" upright="1">
                          <a:spAutoFit/>
                        </wps:bodyPr>
                      </wps:wsp>
                      <wps:wsp>
                        <wps:cNvPr id="824" name="Rectangle 730"/>
                        <wps:cNvSpPr>
                          <a:spLocks noChangeArrowheads="1"/>
                        </wps:cNvSpPr>
                        <wps:spPr bwMode="auto">
                          <a:xfrm>
                            <a:off x="3047365" y="1878330"/>
                            <a:ext cx="5988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B5CF9">
                              <w:pPr>
                                <w:rPr>
                                  <w:lang w:eastAsia="zh-CN"/>
                                </w:rPr>
                              </w:pPr>
                              <w:r>
                                <w:rPr>
                                  <w:rFonts w:hint="eastAsia"/>
                                  <w:color w:val="000000"/>
                                  <w:sz w:val="18"/>
                                  <w:szCs w:val="18"/>
                                  <w:lang w:eastAsia="zh-CN"/>
                                </w:rPr>
                                <w:t>预览监视器</w:t>
                              </w:r>
                            </w:p>
                          </w:txbxContent>
                        </wps:txbx>
                        <wps:bodyPr rot="0" vert="horz" wrap="square" lIns="0" tIns="0" rIns="0" bIns="0" anchor="t" anchorCtr="0" upright="1">
                          <a:noAutofit/>
                        </wps:bodyPr>
                      </wps:wsp>
                      <wps:wsp>
                        <wps:cNvPr id="825" name="Rectangle 731"/>
                        <wps:cNvSpPr>
                          <a:spLocks noChangeArrowheads="1"/>
                        </wps:cNvSpPr>
                        <wps:spPr bwMode="auto">
                          <a:xfrm>
                            <a:off x="1763395" y="1506855"/>
                            <a:ext cx="4578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B5CF9">
                              <w:pPr>
                                <w:rPr>
                                  <w:lang w:eastAsia="zh-CN"/>
                                </w:rPr>
                              </w:pPr>
                              <w:r>
                                <w:rPr>
                                  <w:rFonts w:hint="eastAsia"/>
                                  <w:color w:val="000000"/>
                                  <w:sz w:val="18"/>
                                  <w:szCs w:val="18"/>
                                  <w:lang w:eastAsia="zh-CN"/>
                                </w:rPr>
                                <w:t>待测系统</w:t>
                              </w:r>
                            </w:p>
                          </w:txbxContent>
                        </wps:txbx>
                        <wps:bodyPr rot="0" vert="horz" wrap="none" lIns="0" tIns="0" rIns="0" bIns="0" anchor="t" anchorCtr="0" upright="1">
                          <a:spAutoFit/>
                        </wps:bodyPr>
                      </wps:wsp>
                      <wps:wsp>
                        <wps:cNvPr id="826" name="Rectangle 732"/>
                        <wps:cNvSpPr>
                          <a:spLocks noChangeArrowheads="1"/>
                        </wps:cNvSpPr>
                        <wps:spPr bwMode="auto">
                          <a:xfrm>
                            <a:off x="87630" y="808355"/>
                            <a:ext cx="723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6B5CF9">
                              <w:pPr>
                                <w:spacing w:before="0"/>
                                <w:jc w:val="center"/>
                                <w:rPr>
                                  <w:color w:val="000000"/>
                                  <w:sz w:val="18"/>
                                  <w:szCs w:val="18"/>
                                  <w:lang w:eastAsia="zh-CN"/>
                                </w:rPr>
                              </w:pPr>
                              <w:r>
                                <w:rPr>
                                  <w:rFonts w:hint="eastAsia"/>
                                  <w:color w:val="000000"/>
                                  <w:sz w:val="18"/>
                                  <w:szCs w:val="18"/>
                                  <w:lang w:eastAsia="zh-CN"/>
                                </w:rPr>
                                <w:t>源信号</w:t>
                              </w:r>
                              <w:r>
                                <w:rPr>
                                  <w:rFonts w:hint="eastAsia"/>
                                  <w:color w:val="000000"/>
                                  <w:sz w:val="18"/>
                                  <w:szCs w:val="18"/>
                                  <w:lang w:eastAsia="zh-CN"/>
                                </w:rPr>
                                <w:t xml:space="preserve"> (</w:t>
                              </w:r>
                              <w:r>
                                <w:rPr>
                                  <w:rFonts w:hint="eastAsia"/>
                                  <w:color w:val="000000"/>
                                  <w:sz w:val="18"/>
                                  <w:szCs w:val="18"/>
                                  <w:lang w:eastAsia="zh-CN"/>
                                </w:rPr>
                                <w:t>例如</w:t>
                              </w:r>
                            </w:p>
                            <w:p w:rsidR="00953BE9" w:rsidRDefault="00953BE9" w:rsidP="006B5CF9">
                              <w:pPr>
                                <w:spacing w:before="0"/>
                                <w:jc w:val="center"/>
                                <w:rPr>
                                  <w:lang w:eastAsia="zh-CN"/>
                                </w:rPr>
                              </w:pPr>
                              <w:r>
                                <w:rPr>
                                  <w:rFonts w:hint="eastAsia"/>
                                  <w:color w:val="000000"/>
                                  <w:sz w:val="18"/>
                                  <w:szCs w:val="18"/>
                                  <w:lang w:eastAsia="zh-CN"/>
                                </w:rPr>
                                <w:t>幻灯片扫描器</w:t>
                              </w:r>
                              <w:r>
                                <w:rPr>
                                  <w:rFonts w:hint="eastAsia"/>
                                  <w:color w:val="000000"/>
                                  <w:sz w:val="18"/>
                                  <w:szCs w:val="18"/>
                                  <w:lang w:eastAsia="zh-CN"/>
                                </w:rPr>
                                <w:t>)</w:t>
                              </w:r>
                            </w:p>
                          </w:txbxContent>
                        </wps:txbx>
                        <wps:bodyPr rot="0" vert="horz" wrap="none" lIns="0" tIns="0" rIns="0" bIns="0" anchor="t" anchorCtr="0" upright="1">
                          <a:spAutoFit/>
                        </wps:bodyPr>
                      </wps:wsp>
                    </wpc:wpc>
                  </a:graphicData>
                </a:graphic>
              </wp:inline>
            </w:drawing>
          </mc:Choice>
          <mc:Fallback>
            <w:pict>
              <v:group id="Canvas 676" o:spid="_x0000_s1136" editas="canvas" style="width:482.25pt;height:197.25pt;mso-position-horizontal-relative:char;mso-position-vertical-relative:line" coordsize="61245,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">
                <v:shape id="_x0000_s1137" type="#_x0000_t75" style="position:absolute;width:61245;height:25050;visibility:visible;mso-wrap-style:square">
                  <v:fill o:detectmouseclick="t"/>
                  <v:path o:connecttype="none"/>
                </v:shape>
                <v:shape id="Freeform 678" o:spid="_x0000_s1138" style="position:absolute;top:6096;width:9207;height:7410;visibility:visible;mso-wrap-style:square;v-text-anchor:top" coordsize="145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9z8QA&#10;AADdAAAADwAAAGRycy9kb3ducmV2LnhtbESPQWsCMRSE7wX/Q3hCbzXRtUW3RhGL0GOrxfNz87q7&#10;7eZl2aRu9t83guBxmJlvmNUm2kZcqPO1Yw3TiQJBXDhTc6nh67h/WoDwAdlg45g0DORhsx49rDA3&#10;rudPuhxCKRKEfY4aqhDaXEpfVGTRT1xLnLxv11kMSXalNB32CW4bOVPqRVqsOS1U2NKuouL38Gc1&#10;vA1xyHZqjz/zoIY2nvvpKfvQ+nEct68gAsVwD9/a70ZDNn9ewvV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Pc/EAAAA3QAAAA8AAAAAAAAAAAAAAAAAmAIAAGRycy9k&#10;b3ducmV2LnhtbFBLBQYAAAAABAAEAPUAAACJAwAAAAA=&#10;" path="m,l,1167r1450,l1450,,,,15,29r1421,l1421,15r,1138l1436,1138r-1421,l29,1153,29,15,15,29,,xe" fillcolor="black" stroked="f">
                  <v:path arrowok="t" o:connecttype="custom" o:connectlocs="0,0;0,741045;920750,741045;920750,0;0,0;9525,18415;911860,18415;902335,9525;902335,732155;911860,722630;9525,722630;18415,732155;18415,9525;9525,18415;0,0" o:connectangles="0,0,0,0,0,0,0,0,0,0,0,0,0,0,0"/>
                </v:shape>
                <v:shape id="Freeform 679" o:spid="_x0000_s1139" style="position:absolute;left:15855;top:13322;width:8109;height:6648;visibility:visible;mso-wrap-style:square;v-text-anchor:top" coordsize="1277,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McIA&#10;AADdAAAADwAAAGRycy9kb3ducmV2LnhtbERP3WrCMBS+H/gO4QjeDE3nRpVqFBkIvdnEnwc4Nsem&#10;2JyUJGrd0y8Xg11+fP/LdW9bcScfGscK3iYZCOLK6YZrBafjdjwHESKyxtYxKXhSgPVq8LLEQrsH&#10;7+l+iLVIIRwKVGBi7AopQ2XIYpi4jjhxF+ctxgR9LbXHRwq3rZxmWS4tNpwaDHb0aai6Hm5WgY+B&#10;S1N/l8cZ009+3u+2X687pUbDfrMAEamP/+I/d6kVvH/kaX96k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7cxwgAAAN0AAAAPAAAAAAAAAAAAAAAAAJgCAABkcnMvZG93&#10;bnJldi54bWxQSwUGAAAAAAQABAD1AAAAhwMAAAAA&#10;" path="m,l,1047r1277,l1277,,,,14,29r1248,l1248,15r,1017l1262,1018r-1248,l29,1032,29,15,14,29,,xe" fillcolor="black" stroked="f">
                  <v:path arrowok="t" o:connecttype="custom" o:connectlocs="0,0;0,664845;810895,664845;810895,0;0,0;8890,18415;801370,18415;792480,9525;792480,655320;801370,646430;8890,646430;18415,655320;18415,9525;8890,18415;0,0" o:connectangles="0,0,0,0,0,0,0,0,0,0,0,0,0,0,0"/>
                </v:shape>
                <v:shape id="Freeform 680" o:spid="_x0000_s1140" style="position:absolute;left:36099;top:6464;width:7957;height:6674;visibility:visible;mso-wrap-style:square;v-text-anchor:top" coordsize="125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u6MYA&#10;AADdAAAADwAAAGRycy9kb3ducmV2LnhtbESPQWvCQBSE70L/w/IKvenGmkqbuoqIgnhqrYceX7Ov&#10;SWr2bci+JvHfu4WCx2FmvmEWq8HVqqM2VJ4NTCcJKOLc24oLA6eP3fgZVBBki7VnMnChAKvl3WiB&#10;mfU9v1N3lEJFCIcMDZQiTaZ1yEtyGCa+IY7et28dSpRtoW2LfYS7Wj8myVw7rDgulNjQpqT8fPx1&#10;Bmj7c1pvXnbSf6bF4fzU+Tf5So15uB/Wr6CEBrmF/9t7a2CWzqfw9yY+Ab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wu6MYAAADdAAAADwAAAAAAAAAAAAAAAACYAgAAZHJz&#10;L2Rvd25yZXYueG1sUEsFBgAAAAAEAAQA9QAAAIsDAAAAAA==&#10;" path="m,l,1051r1253,l1253,,,,14,29r1224,l1224,14r,1023l1238,1022r-1224,l28,1037,28,14,14,29,,xe" fillcolor="black" stroked="f">
                  <v:path arrowok="t" o:connecttype="custom" o:connectlocs="0,0;0,667385;795655,667385;795655,0;0,0;8890,18415;786130,18415;777240,8890;777240,658495;786130,648970;8890,648970;17780,658495;17780,8890;8890,18415;0,0" o:connectangles="0,0,0,0,0,0,0,0,0,0,0,0,0,0,0"/>
                </v:shape>
                <v:shape id="Freeform 681" o:spid="_x0000_s1141" style="position:absolute;left:39789;top:8045;width:577;height:584;visibility:visible;mso-wrap-style:square;v-text-anchor:top" coordsize="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168YA&#10;AADdAAAADwAAAGRycy9kb3ducmV2LnhtbESPQWvCQBSE7wX/w/IEL2I2TYuWNKtYQYj0UKqFXh/Z&#10;ZxLNvg3Z1cR/3xWEHoeZ+YbJVoNpxJU6V1tW8BzFIIgLq2suFfwctrM3EM4ja2wsk4IbOVgtR08Z&#10;ptr2/E3XvS9FgLBLUUHlfZtK6YqKDLrItsTBO9rOoA+yK6XusA9w08gkjufSYM1hocKWNhUV5/3F&#10;KDgdpkOys7/9B8e3HBef9qsoc6Um42H9DsLT4P/Dj3auFby8zhO4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f168YAAADdAAAADwAAAAAAAAAAAAAAAACYAgAAZHJz&#10;L2Rvd25yZXYueG1sUEsFBgAAAAAEAAQA9QAAAIsDAAAAAA==&#10;" path="m,44l,58r4,5l4,68r10,9l14,82r5,l19,87r19,l38,92,48,87r9,l62,82r10,l72,77r4,l76,73r5,l81,63r5,-5l86,48r5,-9l86,39r,-19l81,20r,-5l76,15,67,5r-5,l57,,19,r,5l4,20,,20,,44r9,l9,29r5,l14,20r5,-5l28,15r,-5l43,10r14,l62,15r5,l67,24r5,l72,29r4,l76,39r5,9l86,39r-10,l76,58r-4,5l67,63r,5l62,68r,5l57,77r-19,l38,87,48,82,38,77r-10,l28,73r-4,l24,68r-10,l14,63,9,58,9,44,,44xe" fillcolor="black" stroked="f">
                  <v:path arrowok="t" o:connecttype="custom" o:connectlocs="0,36830;2540,43180;8890,52070;12065,55245;24130,58420;36195,55245;45720,52070;48260,48895;51435,46355;54610,36830;57785,24765;54610,12700;51435,9525;42545,3175;36195,0;12065,3175;0,12700;5715,27940;8890,18415;12065,9525;17780,6350;36195,6350;42545,9525;45720,15240;48260,18415;51435,30480;48260,24765;45720,40005;42545,43180;39370,46355;24130,48895;30480,52070;17780,48895;15240,46355;8890,43180;5715,36830;0,27940" o:connectangles="0,0,0,0,0,0,0,0,0,0,0,0,0,0,0,0,0,0,0,0,0,0,0,0,0,0,0,0,0,0,0,0,0,0,0,0,0"/>
                </v:shape>
                <v:shape id="Freeform 682" o:spid="_x0000_s1142" style="position:absolute;left:35699;width:8782;height:3048;visibility:visible;mso-wrap-style:square;v-text-anchor:top" coordsize="13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vh8UA&#10;AADdAAAADwAAAGRycy9kb3ducmV2LnhtbESPT2sCMRTE74LfIbxCb5qtiqyrUbTQVujJPxdvj83r&#10;7tLkZUmirv30Rih4HGbmN8xi1VkjLuRD41jB2zADQVw63XCl4Hj4GOQgQkTWaByTghsFWC37vQUW&#10;2l15R5d9rESCcChQQR1jW0gZyposhqFriZP347zFmKSvpPZ4TXBr5CjLptJiw2mhxpbeayp/92er&#10;4Bx2M/PFt022zf3pMzeHOPn+U+r1pVvPQUTq4jP8395qBePJdAyP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HxQAAAN0AAAAPAAAAAAAAAAAAAAAAAJgCAABkcnMv&#10;ZG93bnJldi54bWxQSwUGAAAAAAQABAD1AAAAigMAAAAA&#10;" path="m,l,480r1383,l1383,,,,15,29r1354,l1354,14r,452l1369,451,15,451r14,15l29,14,15,29,,xe" fillcolor="black" stroked="f">
                  <v:path arrowok="t" o:connecttype="custom" o:connectlocs="0,0;0,304800;878205,304800;878205,0;0,0;9525,18415;869315,18415;859790,8890;859790,295910;869315,286385;9525,286385;18415,295910;18415,8890;9525,18415;0,0" o:connectangles="0,0,0,0,0,0,0,0,0,0,0,0,0,0,0"/>
                </v:shape>
                <v:shape id="Freeform 683" o:spid="_x0000_s1143" style="position:absolute;left:25882;top:10972;width:584;height:553;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zcMcA&#10;AADdAAAADwAAAGRycy9kb3ducmV2LnhtbESPT2sCMRTE74V+h/AKvdVsrYisRlFR2kMv9b+3x+a5&#10;u3Tzsk3SdeunN0LB4zAzv2FGk9ZUoiHnS8sKXjsJCOLM6pJzBZv18mUAwgdkjZVlUvBHHibjx4cR&#10;ptqe+YuaVchFhLBPUUERQp1K6bOCDPqOrYmjd7LOYIjS5VI7PEe4qWQ3SfrSYMlxocCa5gVl36tf&#10;o2BbNfKym9nFuzvMNvuf4+d86TKlnp/a6RBEoDbcw//tD63grdfvwe1Nf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s3DHAAAA3QAAAA8AAAAAAAAAAAAAAAAAmAIAAGRy&#10;cy9kb3ducmV2LnhtbFBLBQYAAAAABAAEAPUAAACMAwAAAAA=&#10;" path="m,44l,63r5,l19,77r,5l39,82r,5l48,82r10,l63,77r4,l77,68r5,l82,63r5,l87,48r5,-9l87,39r,-19l82,20r,-5l77,15,67,5r-4,l58,,19,r,5l5,20,,20,,44r10,l10,29r5,l15,20r4,-5l29,15r,-5l43,10r15,l63,15r4,l67,24r5,l72,29r5,l77,39r5,9l87,39r-10,l77,53r-5,l72,58r-5,l67,68r-4,l58,72r-19,l39,82r9,-5l39,72r-10,l29,68r-10,l15,63r,-10l10,53r,-9l,44xe" fillcolor="black" stroked="f">
                  <v:path arrowok="t" o:connecttype="custom" o:connectlocs="0,40005;12065,48895;24765,52070;30480,52070;40005,48895;48895,43180;52070,40005;55245,30480;55245,24765;52070,12700;48895,9525;40005,3175;12065,0;3175,12700;0,27940;6350,18415;9525,12700;18415,9525;27305,6350;40005,9525;42545,15240;45720,18415;48895,24765;55245,24765;48895,33655;45720,36830;42545,43180;36830,45720;24765,52070;24765,45720;18415,43180;9525,40005;6350,33655;0,27940" o:connectangles="0,0,0,0,0,0,0,0,0,0,0,0,0,0,0,0,0,0,0,0,0,0,0,0,0,0,0,0,0,0,0,0,0,0"/>
                </v:shape>
                <v:shape id="Freeform 684" o:spid="_x0000_s1144" style="position:absolute;left:25882;top:8077;width:584;height:584;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r9sYA&#10;AADdAAAADwAAAGRycy9kb3ducmV2LnhtbESPQWvCQBSE70L/w/IK3nTTakWjqwSh6MFSYr14e2af&#10;SWj2bciuMfn3bqHgcZiZb5jVpjOVaKlxpWUFb+MIBHFmdcm5gtPP52gOwnlkjZVlUtCTg836ZbDC&#10;WNs7p9QefS4ChF2MCgrv61hKlxVk0I1tTRy8q20M+iCbXOoG7wFuKvkeRTNpsOSwUGBN24Ky3+PN&#10;KJgn3aFsd1/p9/ay8Mn50ht76pUavnbJEoSnzj/D/+29VjCZzj7g701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9r9sYAAADdAAAADwAAAAAAAAAAAAAAAACYAgAAZHJz&#10;L2Rvd25yZXYueG1sUEsFBgAAAAAEAAQA9QAAAIsDAAAAAA==&#10;" path="m,43l,58r5,5l5,68r10,9l15,82r4,l19,87r20,l39,92r9,-5l58,87r5,-5l72,82r,-5l77,77r,-5l82,72r,-9l87,58r,-10l92,39r-5,l87,19r-5,l82,15r-5,l67,5r-4,l58,,19,r,5l5,19,,19,,43r10,l10,29r5,l15,19r4,-4l29,15r,-5l43,10r15,l63,15r4,l67,24r5,l72,29r5,l77,39r5,9l87,39r-10,l77,58r-5,5l67,63r,5l63,68r,4l58,77r-19,l39,87r9,-5l39,77r-10,l29,72r-5,l24,68r-9,l15,63,10,58r,-15l,43xe" fillcolor="black" stroked="f">
                  <v:path arrowok="t" o:connecttype="custom" o:connectlocs="0,36830;3175,43180;9525,52070;12065,55245;24765,58420;36830,55245;45720,52070;48895,48895;52070,45720;55245,36830;58420,24765;55245,12065;52070,9525;42545,3175;36830,0;12065,3175;0,12065;6350,27305;9525,18415;12065,9525;18415,6350;36830,6350;42545,9525;45720,15240;48895,18415;52070,30480;48895,24765;45720,40005;42545,43180;40005,45720;24765,48895;30480,52070;18415,48895;15240,45720;9525,43180;6350,36830;0,27305" o:connectangles="0,0,0,0,0,0,0,0,0,0,0,0,0,0,0,0,0,0,0,0,0,0,0,0,0,0,0,0,0,0,0,0,0,0,0,0,0"/>
                </v:shape>
                <v:shape id="Freeform 685" o:spid="_x0000_s1145" style="position:absolute;left:25793;top:9696;width:1556;height:1429;visibility:visible;mso-wrap-style:square;v-text-anchor:top" coordsize="24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KoMYA&#10;AADdAAAADwAAAGRycy9kb3ducmV2LnhtbESPS2vDMBCE74X8B7GB3hq5D5vgRAkhUDC0UPKAXBdr&#10;Y7uxVo6k2O6/rwqFHIeZ+YZZrkfTip6cbywreJ4lIIhLqxuuFBwP709zED4ga2wtk4If8rBeTR6W&#10;mGs78I76fahEhLDPUUEdQpdL6cuaDPqZ7Yijd7bOYIjSVVI7HCLctPIlSTJpsOG4UGNH25rKy/5m&#10;FFzY3Jr0nOJV74rvw8m46+fXh1KP03GzABFoDPfwf7vQCl7fsg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KoMYAAADdAAAADwAAAAAAAAAAAAAAAACYAgAAZHJz&#10;L2Rvd25yZXYueG1sUEsFBgAAAAAEAAQA9QAAAIsDAAAAAA==&#10;" path="m226,l,206r19,19l245,19,226,xe" fillcolor="black" stroked="f">
                  <v:path arrowok="t" o:connecttype="custom" o:connectlocs="143510,0;0,130810;12065,142875;155575,12065;143510,0" o:connectangles="0,0,0,0,0"/>
                </v:shape>
                <v:oval id="Oval 686" o:spid="_x0000_s1146" style="position:absolute;left:27012;top:9575;width:521;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gFMQA&#10;AADdAAAADwAAAGRycy9kb3ducmV2LnhtbESPQWsCMRSE74X+h/AKvZSarVtUtkYp2oLXqnh+3Tx3&#10;QzcvSxLX7L9vhEKPw8x8wyzXyXZiIB+MYwUvkwIEce204UbB8fD5vAARIrLGzjEpGCnAenV/t8RK&#10;uyt/0bCPjcgQDhUqaGPsKylD3ZLFMHE9cfbOzluMWfpGao/XDLednBbFTFo0nBda7GnTUv2zv1gF&#10;w9Gfkh+Nmfdjmb635Yd9wkKpx4f0/gYiUor/4b/2TisoX2dzuL3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oBTEAAAA3QAAAA8AAAAAAAAAAAAAAAAAmAIAAGRycy9k&#10;b3ducmV2LnhtbFBLBQYAAAAABAAEAPUAAACJAwAAAAA=&#10;" stroked="f"/>
                <v:shape id="Freeform 687" o:spid="_x0000_s1147" style="position:absolute;left:26981;top:9544;width:552;height:54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N08EA&#10;AADdAAAADwAAAGRycy9kb3ducmV2LnhtbERPTUvDQBC9C/6HZQRvdlNbgqTdllAIiJ5sBfE2ZKZJ&#10;aHY2ZtY2/nv3UOjx8b7X28n35syjdkEczGcZGJY6UCeNg89D9fQCRiMKYR+EHfyxwnZzf7fGgsJF&#10;Pvi8j41JIaIFOmhjHAprtW7Zo87CwJK4Yxg9xgTHxtKIlxTue/ucZbn12ElqaHHgXcv1af/rHVD/&#10;9VbGRbmjb/rxSpXm1bs69/gwlSswkad4E1/dr+RgsczT3PQmPQG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cTdPBAAAA3QAAAA8AAAAAAAAAAAAAAAAAmAIAAGRycy9kb3du&#10;cmV2LnhtbFBLBQYAAAAABAAEAPUAAACGAwAAAAA=&#10;" path="m,43l,62r5,l19,77r,4l39,81r,5l48,81r15,l63,77,77,62r5,l82,48,87,38r-5,l82,19r-5,l63,5,63,,19,r,5l5,19,,19,,43r10,l10,29r5,l15,19r4,-5l29,14r,-5l43,9r10,l53,14r10,l67,19r,10l72,29r,9l77,48,82,38r-10,l72,53r-5,l67,62r-4,5l53,67r,5l39,72r,9l48,77,39,72r-10,l29,67r-10,l15,62r,-9l10,53r,-10l,43xe" fillcolor="black" stroked="f">
                  <v:path arrowok="t" o:connecttype="custom" o:connectlocs="0,27305;0,39370;3175,39370;12065,48895;12065,51435;24765,51435;24765,54610;30480,51435;40005,51435;40005,48895;48895,39370;52070,39370;52070,30480;55245,24130;52070,24130;52070,12065;48895,12065;40005,3175;40005,0;12065,0;12065,3175;3175,12065;0,12065;0,27305;6350,27305;6350,18415;9525,18415;9525,12065;12065,8890;18415,8890;18415,5715;27305,5715;33655,5715;33655,8890;40005,8890;42545,12065;42545,18415;45720,18415;45720,24130;48895,30480;52070,24130;45720,24130;45720,33655;42545,33655;42545,39370;40005,42545;33655,42545;33655,45720;24765,45720;24765,51435;30480,48895;24765,45720;18415,45720;18415,42545;12065,42545;9525,39370;9525,33655;6350,33655;6350,27305;0,27305" o:connectangles="0,0,0,0,0,0,0,0,0,0,0,0,0,0,0,0,0,0,0,0,0,0,0,0,0,0,0,0,0,0,0,0,0,0,0,0,0,0,0,0,0,0,0,0,0,0,0,0,0,0,0,0,0,0,0,0,0,0,0,0"/>
                </v:shape>
                <v:shape id="Freeform 688" o:spid="_x0000_s1148" style="position:absolute;left:39725;top:8477;width:1588;height:1460;visibility:visible;mso-wrap-style:square;v-text-anchor:top" coordsize="25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w5MUA&#10;AADdAAAADwAAAGRycy9kb3ducmV2LnhtbESPT2sCMRTE7wW/Q3iCt5q1itjVKG3BP1QvtQWvz81z&#10;s7h5WTbRXf30plDocZiZ3zCzRWtLcaXaF44VDPoJCOLM6YJzBT/fy+cJCB+QNZaOScGNPCzmnacZ&#10;pto1/EXXfchFhLBPUYEJoUql9Jkhi77vKuLonVxtMURZ51LX2ES4LeVLkoylxYLjgsGKPgxl5/3F&#10;Kli9Uyabw92t23zrj/Tp74Z2SvW67dsURKA2/If/2hutYDgav8Lv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7DkxQAAAN0AAAAPAAAAAAAAAAAAAAAAAJgCAABkcnMv&#10;ZG93bnJldi54bWxQSwUGAAAAAAQABAD1AAAAigMAAAAA&#10;" path="m,19l230,230r20,-19l19,,,19xe" fillcolor="black" stroked="f">
                  <v:path arrowok="t" o:connecttype="custom" o:connectlocs="0,12065;146050,146050;158750,133985;12065,0;0,12065" o:connectangles="0,0,0,0,0"/>
                </v:shape>
                <v:oval id="Oval 689" o:spid="_x0000_s1149" style="position:absolute;left:40944;top:9575;width:546;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uvcEA&#10;AADdAAAADwAAAGRycy9kb3ducmV2LnhtbERPz2vCMBS+C/sfwhN2kZluHVOqUcacsOuc7Pxsnm2w&#10;eSlJrOl/vxyEHT++3+ttsp0YyAfjWMHzvABBXDttuFFw/Nk/LUGEiKyxc0wKRgqw3TxM1lhpd+Nv&#10;Gg6xETmEQ4UK2hj7SspQt2QxzF1PnLmz8xZjhr6R2uMth9tOvhTFm7RoODe02NNHS/XlcLUKhqP/&#10;TX40ZtGPZTrtyk87w0Kpx2l6X4GIlOK/+O7+0grK10Xen9/k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8rr3BAAAA3QAAAA8AAAAAAAAAAAAAAAAAmAIAAGRycy9kb3du&#10;cmV2LnhtbFBLBQYAAAAABAAEAPUAAACGAwAAAAA=&#10;" stroked="f"/>
                <v:shape id="Freeform 690" o:spid="_x0000_s1150" style="position:absolute;left:40913;top:9544;width:577;height:546;visibility:visible;mso-wrap-style:square;v-text-anchor:top" coordsize="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zWMcA&#10;AADdAAAADwAAAGRycy9kb3ducmV2LnhtbESP0WrCQBRE34X+w3ILvukmttQaXUWkVltoaKMfcMne&#10;JqHZuzG7avx7Vyj4OMzMGWa26EwtTtS6yrKCeBiBIM6trrhQsN+tB68gnEfWWFsmBRdysJg/9GaY&#10;aHvmHzplvhABwi5BBaX3TSKly0sy6Ia2IQ7er20N+iDbQuoWzwFuajmKohdpsOKwUGJDq5Lyv+xo&#10;FHynHxtfZ5P4q3lLL5PPw2h32L4r1X/sllMQnjp/D/+3t1rB0/M4ht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sM1jHAAAA3QAAAA8AAAAAAAAAAAAAAAAAmAIAAGRy&#10;cy9kb3ducmV2LnhtbFBLBQYAAAAABAAEAPUAAACMAwAAAAA=&#10;" path="m,43l,62r5,l19,77r,4l39,81r,5l48,81r10,l63,77r4,l77,67r5,l82,62r5,l87,48,91,38r-4,l87,19r-5,l82,14r-5,l67,5r-4,l58,,19,r,5l5,19,,19,,43r10,l10,29r5,l15,19r4,-5l29,14r,-5l43,9r15,l63,14r4,l67,24r5,l72,29r5,l77,38r5,10l87,38r-10,l77,53r-5,l72,57r-5,l67,67r-4,l58,72r-19,l39,81r9,-4l39,72r-10,l29,67r-10,l15,62r,-9l10,53r,-10l,43xe" fillcolor="black" stroked="f">
                  <v:path arrowok="t" o:connecttype="custom" o:connectlocs="0,39370;12065,48895;24765,51435;30480,51435;40005,48895;48895,42545;52070,39370;55245,30480;55245,24130;52070,12065;48895,8890;40005,3175;12065,0;3175,12065;0,27305;6350,18415;9525,12065;18415,8890;27305,5715;40005,8890;42545,15240;45720,18415;48895,24130;55245,24130;48895,33655;45720,36195;42545,42545;36830,45720;24765,51435;24765,45720;18415,42545;9525,39370;6350,33655;0,27305" o:connectangles="0,0,0,0,0,0,0,0,0,0,0,0,0,0,0,0,0,0,0,0,0,0,0,0,0,0,0,0,0,0,0,0,0,0"/>
                </v:shape>
                <v:shape id="Freeform 691" o:spid="_x0000_s1151" style="position:absolute;left:13506;top:10972;width:546;height:553;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hfcYA&#10;AADdAAAADwAAAGRycy9kb3ducmV2LnhtbESPzWsCMRTE74L/Q3iCF6lZtfixNYoIBT304Efvz81z&#10;s3Tzsm6ibv3rm4LgcZiZ3zDzZWNLcaPaF44VDPoJCOLM6YJzBcfD59sUhA/IGkvHpOCXPCwX7dYc&#10;U+3uvKPbPuQiQtinqMCEUKVS+syQRd93FXH0zq62GKKsc6lrvEe4LeUwScbSYsFxwWBFa0PZz/5q&#10;I+V8+TrM+HtrNqfsgaPdsedniVLdTrP6ABGoCa/ws73RCkbvky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uhfcYAAADdAAAADwAAAAAAAAAAAAAAAACYAgAAZHJz&#10;L2Rvd25yZXYueG1sUEsFBgAAAAAEAAQA9QAAAIsDAAAAAA==&#10;" path="m,44l,63r5,l19,77r,5l38,82r,5l48,82r14,l62,77,77,63r5,l82,48r4,-9l82,39r,-19l77,20,62,5,62,,19,r,5l5,20,,20,,44r10,l10,29r4,l14,20r5,-5l29,15r,-5l43,10r10,l53,15r9,l67,20r,9l72,29r,10l77,48r5,-9l72,39r,14l67,53r,10l62,68r-9,l53,72r-15,l38,82,48,77,38,72r-9,l29,68r-10,l14,63r,-10l10,53r,-9l,44xe" fillcolor="black" stroked="f">
                  <v:path arrowok="t" o:connecttype="custom" o:connectlocs="0,27940;0,40005;3175,40005;12065,48895;12065,52070;24130,52070;24130,55245;30480,52070;39370,52070;39370,48895;48895,40005;52070,40005;52070,30480;54610,24765;52070,24765;52070,12700;48895,12700;39370,3175;39370,0;12065,0;12065,3175;3175,12700;0,12700;0,27940;6350,27940;6350,18415;8890,18415;8890,12700;12065,9525;18415,9525;18415,6350;27305,6350;33655,6350;33655,9525;39370,9525;42545,12700;42545,18415;45720,18415;45720,24765;48895,30480;52070,24765;45720,24765;45720,33655;42545,33655;42545,40005;39370,43180;33655,43180;33655,45720;24130,45720;24130,52070;30480,48895;24130,45720;18415,45720;18415,43180;12065,43180;8890,40005;8890,33655;6350,33655;6350,27940;0,27940" o:connectangles="0,0,0,0,0,0,0,0,0,0,0,0,0,0,0,0,0,0,0,0,0,0,0,0,0,0,0,0,0,0,0,0,0,0,0,0,0,0,0,0,0,0,0,0,0,0,0,0,0,0,0,0,0,0,0,0,0,0,0,0"/>
                </v:shape>
                <v:shape id="Freeform 692" o:spid="_x0000_s1152" style="position:absolute;left:13506;top:8077;width:546;height:584;visibility:visible;mso-wrap-style:square;v-text-anchor:top" coordsize="8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efcgA&#10;AADdAAAADwAAAGRycy9kb3ducmV2LnhtbESPT2vCQBTE7wW/w/IKvYhubILa1FVEKNhTW/+Ax0f2&#10;NQlm34bsNon59N2C0OMwM79hVpveVKKlxpWWFcymEQjizOqScwWn49tkCcJ5ZI2VZVJwIweb9ehh&#10;ham2HX9Re/C5CBB2KSoovK9TKV1WkEE3tTVx8L5tY9AH2eRSN9gFuKnkcxTNpcGSw0KBNe0Kyq6H&#10;H6NguN6wHX++d3XcfQz77HwZXpJEqafHfvsKwlPv/8P39l4riJNFDH9vw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c159yAAAAN0AAAAPAAAAAAAAAAAAAAAAAJgCAABk&#10;cnMvZG93bnJldi54bWxQSwUGAAAAAAQABAD1AAAAjQMAAAAA&#10;" path="m,43l,58r5,5l5,68r9,9l14,82r5,l19,87r19,l38,92,48,87r14,l62,82r5,l67,77,77,68r,-5l82,58r,-10l86,39r-4,l82,19r-5,l62,5,62,,19,r,5l5,19,,19,,43r10,l10,29r4,l14,19r5,-4l29,15r,-5l43,10r10,l53,15r9,l67,19r,10l72,29r,10l77,48r5,-9l72,39r,19l67,63r,5l58,68r,4l53,72r,5l38,77r,10l48,82,38,77r-9,l29,72r-5,l24,68r-10,l14,63,10,58r,-15l,43xe" fillcolor="black" stroked="f">
                  <v:path arrowok="t" o:connecttype="custom" o:connectlocs="0,36830;3175,43180;8890,52070;12065,55245;24130,58420;39370,55245;42545,52070;48895,43180;52070,36830;54610,24765;52070,12065;39370,3175;12065,0;3175,12065;0,27305;6350,18415;8890,12065;18415,9525;27305,6350;33655,9525;42545,12065;45720,18415;48895,30480;45720,24765;42545,40005;36830,43180;33655,45720;24130,48895;30480,52070;18415,48895;15240,45720;8890,43180;6350,36830;0,27305" o:connectangles="0,0,0,0,0,0,0,0,0,0,0,0,0,0,0,0,0,0,0,0,0,0,0,0,0,0,0,0,0,0,0,0,0,0"/>
                </v:shape>
                <v:shape id="Freeform 693" o:spid="_x0000_s1153" style="position:absolute;left:12592;top:9696;width:1587;height:1429;visibility:visible;mso-wrap-style:square;v-text-anchor:top" coordsize="25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54McA&#10;AADdAAAADwAAAGRycy9kb3ducmV2LnhtbESPT2vCQBTE70K/w/IK3symKiqpq1RBW+qh9Q89P7LP&#10;bNrs25DdxvTbu0LB4zAzv2Hmy85WoqXGl44VPCUpCOLc6ZILBafjZjAD4QOyxsoxKfgjD8vFQ2+O&#10;mXYX3lN7CIWIEPYZKjAh1JmUPjdk0SeuJo7e2TUWQ5RNIXWDlwi3lRym6URaLDkuGKxpbSj/Ofxa&#10;BZ85b7crvZ7QuTUf31/D6at73ynVf+xenkEE6sI9/N9+0wpG4+kY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eDHAAAA3QAAAA8AAAAAAAAAAAAAAAAAmAIAAGRy&#10;cy9kb3ducmV2LnhtbFBLBQYAAAAABAAEAPUAAACMAwAAAAA=&#10;" path="m,19l230,225r20,-19l19,,,19xe" fillcolor="black" stroked="f">
                  <v:path arrowok="t" o:connecttype="custom" o:connectlocs="0,12065;146050,142875;158750,130810;12065,0;0,12065" o:connectangles="0,0,0,0,0"/>
                </v:shape>
                <v:oval id="Oval 694" o:spid="_x0000_s1154" style="position:absolute;left:12439;top:9575;width:546;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NJcUA&#10;AADdAAAADwAAAGRycy9kb3ducmV2LnhtbESPzWrDMBCE74G+g9hCLyGRW6dNcaOE0B/ItWnIeWtt&#10;bVFrZSTFkd++KgRyHGbmG2a1SbYTA/lgHCu4nxcgiGunDTcKDl8fs2cQISJr7ByTgpECbNY3kxVW&#10;2p35k4Z9bESGcKhQQRtjX0kZ6pYshrnribP347zFmKVvpPZ4znDbyYeieJIWDeeFFnt6ban+3Z+s&#10;guHgj8mPxiz7sUzfb+W7nWKh1N1t2r6AiJTiNXxp77SCcrF8hP83+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w0lxQAAAN0AAAAPAAAAAAAAAAAAAAAAAJgCAABkcnMv&#10;ZG93bnJldi54bWxQSwUGAAAAAAQABAD1AAAAigMAAAAA&#10;" stroked="f"/>
                <v:shape id="Freeform 695" o:spid="_x0000_s1155" style="position:absolute;left:12407;top:9544;width:578;height:546;visibility:visible;mso-wrap-style:square;v-text-anchor:top" coordsize="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rLMcA&#10;AADdAAAADwAAAGRycy9kb3ducmV2LnhtbESP0WrCQBRE3wX/YbmCb7pRi9bUVUTUqlBpYz/gkr1N&#10;gtm7Mbtq/Hu3UOjjMDNnmNmiMaW4Ue0KywoG/QgEcWp1wZmC79Om9wrCeWSNpWVS8CAHi3m7NcNY&#10;2zt/0S3xmQgQdjEqyL2vYildmpNB17cVcfB+bG3QB1lnUtd4D3BTymEUjaXBgsNCjhWtckrPydUo&#10;+Dzu332ZTAcf1fr4mB4uw9Nlt1Wq22mWbyA8Nf4//NfeaQWjl8kYft+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FqyzHAAAA3QAAAA8AAAAAAAAAAAAAAAAAmAIAAGRy&#10;cy9kb3ducmV2LnhtbFBLBQYAAAAABAAEAPUAAACMAwAAAAA=&#10;" path="m,43l,62r5,l19,77r,4l39,81r,5l48,81r10,l63,77r4,l77,67r5,l82,62r5,l87,48,91,38r-4,l87,19r-5,l82,14r-5,l67,5r-4,l58,,19,r,5l5,19,,19,,43r10,l10,29r5,l15,19r4,-5l29,14r,-5l43,9r15,l63,14r4,l67,24r5,l72,29r5,l77,38r5,10l87,38r-10,l77,53r-5,l72,57r-5,l67,67r-4,l58,72r-19,l39,81r9,-4l39,72r-10,l29,67r-10,l15,62r,-9l10,53r,-10l,43xe" fillcolor="black" stroked="f">
                  <v:path arrowok="t" o:connecttype="custom" o:connectlocs="0,39370;12065,48895;24765,51435;30480,51435;40005,48895;48895,42545;52070,39370;55245,30480;55245,24130;52070,12065;48895,8890;40005,3175;12065,0;3175,12065;0,27305;6350,18415;9525,12065;18415,8890;27305,5715;40005,8890;42545,15240;45720,18415;48895,24130;55245,24130;48895,33655;45720,36195;42545,42545;36830,45720;24765,51435;24765,45720;18415,42545;9525,39370;6350,33655;0,27305" o:connectangles="0,0,0,0,0,0,0,0,0,0,0,0,0,0,0,0,0,0,0,0,0,0,0,0,0,0,0,0,0,0,0,0,0,0"/>
                </v:shape>
                <v:rect id="Rectangle 696" o:spid="_x0000_s1156" style="position:absolute;left:40030;top:2959;width:63;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8UcgA&#10;AADdAAAADwAAAGRycy9kb3ducmV2LnhtbESPzWsCMRTE74L/Q3hCb5qttX6sRqlCoZeCXwe9PTev&#10;u4ubl20Sddu/vikIHoeZ+Q0zWzSmEldyvrSs4LmXgCDOrC45V7DfvXfHIHxA1lhZJgU/5GExb7dm&#10;mGp74w1dtyEXEcI+RQVFCHUqpc8KMuh7tiaO3pd1BkOULpfa4S3CTSX7STKUBkuOCwXWtCooO28v&#10;RsFyMl5+rwf8+bs5Hel4OJ1f+y5R6qnTvE1BBGrCI3xvf2gFL4PR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S7xRyAAAAN0AAAAPAAAAAAAAAAAAAAAAAJgCAABk&#10;cnMvZG93bnJldi54bWxQSwUGAAAAAAQABAD1AAAAjQMAAAAA&#10;" fillcolor="black" stroked="f"/>
                <v:rect id="Rectangle 697" o:spid="_x0000_s1157" style="position:absolute;left:41465;top:9785;width:618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oI8QA&#10;AADdAAAADwAAAGRycy9kb3ducmV2LnhtbERPu27CMBTdK/EP1kViKw6PUggYBEiVuiAB7VC2S3xJ&#10;IuLrYBtI+fp6qMR4dN6zRWMqcSPnS8sKet0EBHFmdcm5gu+vj9cxCB+QNVaWScEveVjMWy8zTLW9&#10;845u+5CLGMI+RQVFCHUqpc8KMui7tiaO3Mk6gyFCl0vt8B7DTSX7STKSBkuODQXWtC4oO++vRsFq&#10;Ml5dtkPePHbHAx1+jue3vkuU6rSb5RREoCY8xf/uT61gMHyPc+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KCPEAAAA3QAAAA8AAAAAAAAAAAAAAAAAmAIAAGRycy9k&#10;b3ducmV2LnhtbFBLBQYAAAAABAAEAPUAAACJAwAAAAA=&#10;" fillcolor="black" stroked="f"/>
                <v:rect id="Rectangle 698" o:spid="_x0000_s1158" style="position:absolute;left:27470;top:9785;width:118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NuMgA&#10;AADdAAAADwAAAGRycy9kb3ducmV2LnhtbESPT2sCMRTE74LfITyhN83WWv+sRqlCwUtBrQe9PTev&#10;u4ubl20Sde2nbwpCj8PM/IaZLRpTiSs5X1pW8NxLQBBnVpecK9h/vnfHIHxA1lhZJgV38rCYt1sz&#10;TLW98Zauu5CLCGGfooIihDqV0mcFGfQ9WxNH78s6gyFKl0vt8BbhppL9JBlKgyXHhQJrWhWUnXcX&#10;o2A5GS+/NwP++NmejnQ8nM6vfZco9dRp3qYgAjXhP/xor7WCl8Fo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I24yAAAAN0AAAAPAAAAAAAAAAAAAAAAAJgCAABk&#10;cnMvZG93bnJldi54bWxQSwUGAAAAAAQABAD1AAAAjQMAAAAA&#10;" fillcolor="black" stroked="f"/>
                <v:oval id="Oval 699" o:spid="_x0000_s1159" style="position:absolute;left:39236;top:9575;width:553;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emsEA&#10;AADdAAAADwAAAGRycy9kb3ducmV2LnhtbERPz2vCMBS+C/sfwhN2EU23jk2qUcacsOuc7Pxsnm2w&#10;eSlJrOl/vxyEHT++3+ttsp0YyAfjWMHTogBBXDttuFFw/NnPlyBCRNbYOSYFIwXYbh4ma6y0u/E3&#10;DYfYiBzCoUIFbYx9JWWoW7IYFq4nztzZeYsxQ99I7fGWw20nn4viVVo0nBta7OmjpfpyuFoFw9H/&#10;Jj8a89aPZTrtyk87w0Kpx2l6X4GIlOK/+O7+0grKl2Xen9/k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p3prBAAAA3QAAAA8AAAAAAAAAAAAAAAAAmAIAAGRycy9kb3du&#10;cmV2LnhtbFBLBQYAAAAABAAEAPUAAACGAwAAAAA=&#10;" stroked="f"/>
                <v:shape id="Freeform 700" o:spid="_x0000_s1160" style="position:absolute;left:39204;top:9544;width:585;height:546;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vZ8UA&#10;AADdAAAADwAAAGRycy9kb3ducmV2LnhtbESPUUsDMRCE3wX/Q1jBF7G5qyL1bFqkINQXuVZ/wJKs&#10;d8HL5ki27dVfbwTBx2FmvmGW6ykM6kgp+8gG6lkFithG57kz8PH+crsAlQXZ4RCZDJwpw3p1ebHE&#10;xsUT7+i4l04VCOcGDfQiY6N1tj0FzLM4EhfvM6aAUmTqtEt4KvAw6HlVPeiAnstCjyNterJf+0Mw&#10;8Jq2/vB408q5tfPv+k02YltvzPXV9PwESmiS//Bfe+sM3N0vavh9U5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m9nxQAAAN0AAAAPAAAAAAAAAAAAAAAAAJgCAABkcnMv&#10;ZG93bnJldi54bWxQSwUGAAAAAAQABAD1AAAAigMAAAAA&#10;" path="m,43l,62r5,l20,77r,4l39,81r,5l48,81r10,l63,77r5,l77,67r5,l82,62r5,l87,48,92,38r-5,l87,19r-5,l82,14r-5,l68,5r-5,l58,,20,r,5l5,19,,19,,43r10,l10,29r5,l15,19r5,-5l29,14r,-5l68,14r,10l72,24r,5l77,29r,9l82,48,87,38r-10,l77,53r-5,l72,57r-4,l68,67r-5,l58,72r-19,l39,81r9,-4l39,72r-10,l29,67r-9,l15,62r,-9l10,53r,-10l,43xe" fillcolor="black" stroked="f">
                  <v:path arrowok="t" o:connecttype="custom" o:connectlocs="0,39370;12700,48895;24765,51435;30480,51435;40005,48895;48895,42545;52070,39370;55245,30480;55245,24130;52070,12065;48895,8890;40005,3175;12700,0;3175,12065;0,27305;6350,18415;9525,12065;18415,8890;43180,8890;45720,15240;48895,18415;52070,30480;48895,24130;45720,33655;43180,36195;40005,42545;24765,45720;30480,48895;18415,45720;12700,42545;9525,33655;6350,27305" o:connectangles="0,0,0,0,0,0,0,0,0,0,0,0,0,0,0,0,0,0,0,0,0,0,0,0,0,0,0,0,0,0,0,0"/>
                </v:shape>
                <v:rect id="Rectangle 701" o:spid="_x0000_s1161" style="position:absolute;left:33204;top:9817;width:57;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v7scA&#10;AADdAAAADwAAAGRycy9kb3ducmV2LnhtbESPQWvCQBSE74X+h+UJvdWNqZUYXaUWBC+FanvQ2zP7&#10;TILZt+nuqrG/visUPA4z8w0znXemEWdyvrasYNBPQBAXVtdcKvj+Wj5nIHxA1thYJgVX8jCfPT5M&#10;Mdf2wms6b0IpIoR9jgqqENpcSl9UZND3bUscvYN1BkOUrpTa4SXCTSPTJBlJgzXHhQpbeq+oOG5O&#10;RsFinC1+Pof88bve72i33R9fU5co9dTr3iYgAnXhHv5vr7SCl2GW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pb+7HAAAA3QAAAA8AAAAAAAAAAAAAAAAAmAIAAGRy&#10;cy9kb3ducmV2LnhtbFBLBQYAAAAABAAEAPUAAACMAwAAAAA=&#10;" fillcolor="black" stroked="f"/>
                <v:oval id="Oval 702" o:spid="_x0000_s1162" style="position:absolute;left:32956;top:9512;width:61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w58YA&#10;AADdAAAADwAAAGRycy9kb3ducmV2LnhtbESPT2sCMRTE74LfITzBW836F7saRUSp9CBoC8XbY/Pc&#10;Xd28LEnU7bc3hYLHYWZ+w8yXjanEnZwvLSvo9xIQxJnVJecKvr+2b1MQPiBrrCyTgl/ysFy0W3NM&#10;tX3wge7HkIsIYZ+igiKEOpXSZwUZ9D1bE0fvbJ3BEKXLpXb4iHBTyUGSTKTBkuNCgTWtC8qux5tR&#10;4DbjjyCv283osr/8vNvPkz7psVLdTrOagQjUhFf4v73TCoaj6RD+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4w58YAAADdAAAADwAAAAAAAAAAAAAAAACYAgAAZHJz&#10;L2Rvd25yZXYueG1sUEsFBgAAAAAEAAQA9QAAAIsDAAAAAA==&#10;" fillcolor="black" stroked="f"/>
                <v:shape id="Freeform 703" o:spid="_x0000_s1163" style="position:absolute;left:32899;top:9448;width:667;height:673;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BFsQA&#10;AADdAAAADwAAAGRycy9kb3ducmV2LnhtbESPzYrCQBCE74LvMLSwN51klUWiYwjCggcv6uq5yXR+&#10;TKYnZkbNvr2zsOCxqK6vutbpYFrxoN7VlhXEswgEcW51zaWCn9P3dAnCeWSNrWVS8EsO0s14tMZE&#10;2ycf6HH0pQgQdgkqqLzvEildXpFBN7MdcfAK2xv0Qfal1D0+A9y08jOKvqTBmkNDhR1tK8qb492E&#10;N5qruZlL0cZd2ZyLLNoXMTqlPiZDtgLhafDv4//0TiuYL5YL+FsTEC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QRbEAAAA3QAAAA8AAAAAAAAAAAAAAAAAmAIAAGRycy9k&#10;b3ducmV2LnhtbFBLBQYAAAAABAAEAPUAAACJAwAAAAA=&#10;" path="m,53l4,77r5,l9,87r5,l14,92r5,l19,96r9,10l48,106r14,-5l57,101r19,l76,96r10,l86,92r5,l91,87r5,l96,77r4,l100,58r,5l105,48r,-19l96,20r-5,l91,15r-5,l86,10r-10,l76,5,52,,28,,19,10r,5l14,15r,5l9,20,,29,,53r19,l19,39r5,-5l19,29r5,l24,24r4,l28,20r5,4l38,20r14,l67,15r,5l76,20r,4l81,24r,5l86,29r-5,5l86,39r,14l96,58r4,-14l91,48r,20l86,68r,9l81,77r,5l76,82r,5l67,87r,5l48,92r-5,9l57,96,52,87r-24,l28,82r-4,l24,77r-5,l19,68r-5,l19,53,,53xe" fillcolor="black" stroked="f">
                  <v:path arrowok="t" o:connecttype="custom" o:connectlocs="2540,48895;5715,55245;8890,58420;12065,60960;30480,67310;36195,64135;48260,60960;54610,58420;57785,55245;60960,48895;63500,36830;66675,30480;60960,12700;57785,9525;54610,6350;48260,3175;17780,0;12065,9525;8890,12700;0,18415;12065,33655;15240,21590;15240,18415;17780,15240;20955,15240;33020,12700;42545,12700;48260,15240;51435,18415;51435,21590;54610,33655;63500,27940;57785,43180;54610,48895;51435,52070;48260,55245;42545,58420;27305,64135;33020,55245;17780,52070;15240,48895;12065,43180;12065,33655" o:connectangles="0,0,0,0,0,0,0,0,0,0,0,0,0,0,0,0,0,0,0,0,0,0,0,0,0,0,0,0,0,0,0,0,0,0,0,0,0,0,0,0,0,0,0"/>
                </v:shape>
                <v:shape id="Freeform 704" o:spid="_x0000_s1164" style="position:absolute;left:23869;top:11525;width:2350;height:5150;visibility:visible;mso-wrap-style:square;v-text-anchor:top" coordsize="37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NyscA&#10;AADdAAAADwAAAGRycy9kb3ducmV2LnhtbESPQWvCQBSE7wX/w/KE3uqmrdUQXaWtCJ5amop6fGRf&#10;s8Hs2zS7TeK/dwuFHoeZ+YZZrgdbi45aXzlWcD9JQBAXTldcKth/bu9SED4ga6wdk4ILeVivRjdL&#10;zLTr+YO6PJQiQthnqMCE0GRS+sKQRT9xDXH0vlxrMUTZllK32Ee4reVDksykxYrjgsGGXg0V5/zH&#10;Kqj7eT68fJ+7d5McT+nbdjM7mI1St+PheQEi0BD+w3/tnVbwOE2f4Pd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UTcrHAAAA3QAAAA8AAAAAAAAAAAAAAAAAmAIAAGRy&#10;cy9kb3ducmV2LnhtbFBLBQYAAAAABAAEAPUAAACMAwAAAAA=&#10;" path="m,811r370,l370,,360,r,806l365,802,,802r,9xe" fillcolor="black" stroked="f">
                  <v:path arrowok="t" o:connecttype="custom" o:connectlocs="0,514985;234950,514985;234950,0;228600,0;228600,511810;231775,509270;0,509270;0,514985" o:connectangles="0,0,0,0,0,0,0,0"/>
                </v:shape>
                <v:shape id="Freeform 705" o:spid="_x0000_s1165" style="position:absolute;left:19450;top:6369;width:914;height:36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i68YA&#10;AADdAAAADwAAAGRycy9kb3ducmV2LnhtbESPQWvCQBSE74L/YXkFb7ppFQmpq5SqoIKIRgrentnX&#10;JJh9G7Krxn/vCoUeh5n5hpnMWlOJGzWutKzgfRCBIM6sLjlXcEyX/RiE88gaK8uk4EEOZtNuZ4KJ&#10;tnfe0+3gcxEg7BJUUHhfJ1K6rCCDbmBr4uD92sagD7LJpW7wHuCmkh9RNJYGSw4LBdb0XVB2OVyN&#10;AvPj4r2rtnmano+n9Wa+w8V8p1Tvrf36BOGp9f/hv/ZKKxiO4jG83o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ti68YAAADdAAAADwAAAAAAAAAAAAAAAACYAgAAZHJz&#10;L2Rvd25yZXYueG1sUEsFBgAAAAAEAAQA9QAAAIsDAAAAAA==&#10;" path="m,l144,29,,58,,xe" fillcolor="black" strokeweight="0">
                  <v:path arrowok="t" o:connecttype="custom" o:connectlocs="0,0;91440,18415;0,36830;0,0" o:connectangles="0,0,0,0"/>
                </v:shape>
                <v:shape id="Freeform 706" o:spid="_x0000_s1166" style="position:absolute;left:39878;top:4362;width:368;height:91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sYsQA&#10;AADdAAAADwAAAGRycy9kb3ducmV2LnhtbESP0WoCMRRE34X+Q7iFvmm2reiyNYoIhdoXqfoBt5tr&#10;EtzcLJvorn/fCEIfh5k5wyxWg2/ElbroAit4nRQgiOugHRsFx8PnuAQRE7LGJjApuFGE1fJptMBK&#10;h55/6LpPRmQIxwoV2JTaSspYW/IYJ6Elzt4pdB5Tlp2RusM+w30j34piJj06zgsWW9pYqs/7i1dg&#10;Noft7ltf+l9pS+NnzhxdvVbq5XlYf4BINKT/8KP9pRW8T8s53N/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7GLEAAAA3QAAAA8AAAAAAAAAAAAAAAAAmAIAAGRycy9k&#10;b3ducmV2LnhtbFBLBQYAAAAABAAEAPUAAACJAwAAAAA=&#10;" path="m58,l29,144,,,58,xe" fillcolor="black" strokeweight="0">
                  <v:path arrowok="t" o:connecttype="custom" o:connectlocs="36830,0;18415,91440;0,0;36830,0" o:connectangles="0,0,0,0"/>
                </v:shape>
                <v:shape id="Freeform 707" o:spid="_x0000_s1167" style="position:absolute;left:13595;top:13963;width:368;height:915;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Tor4A&#10;AADcAAAADwAAAGRycy9kb3ducmV2LnhtbERPzYrCMBC+L/gOYQRva+oepFSjiCC4XmTVBxibMQk2&#10;k9JEW9/eHIQ9fnz/y/XgG/GkLrrACmbTAgRxHbRjo+By3n2XIGJC1tgEJgUvirBejb6WWOnQ8x89&#10;T8mIHMKxQgU2pbaSMtaWPMZpaIkzdwudx5RhZ6TusM/hvpE/RTGXHh3nBostbS3V99PDKzDb8+/x&#10;oB/9VdrS+LkzF1dvlJqMh80CRKIh/Ys/7r1WUBZ5fj6Tj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V06K+AAAA3AAAAA8AAAAAAAAAAAAAAAAAmAIAAGRycy9kb3ducmV2&#10;LnhtbFBLBQYAAAAABAAEAPUAAACDAwAAAAA=&#10;" path="m,l29,144,58,,,xe" fillcolor="black" strokeweight="0">
                  <v:path arrowok="t" o:connecttype="custom" o:connectlocs="0,0;18415,91440;36830,0;0,0" o:connectangles="0,0,0,0"/>
                </v:shape>
                <v:shape id="Freeform 708" o:spid="_x0000_s1168" style="position:absolute;left:26003;top:13963;width:336;height:915;visibility:visible;mso-wrap-style:square;v-text-anchor:top" coordsize="5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OC8QA&#10;AADcAAAADwAAAGRycy9kb3ducmV2LnhtbESPQWsCMRSE7wX/Q3iCt5pdKWVZjSJKS7GXupWeH5vn&#10;ZnHzsmyixn9vBKHHYWa+YRaraDtxocG3jhXk0wwEce10y42Cw+/HawHCB2SNnWNScCMPq+XoZYGl&#10;dlfe06UKjUgQ9iUqMCH0pZS+NmTRT11PnLyjGyyGJIdG6gGvCW47Ocuyd2mx5bRgsKeNofpUna2C&#10;n/NuVuVVcTt87/q41+ZzG9/+lJqM43oOIlAM/+Fn+0srKLIc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jgvEAAAA3AAAAA8AAAAAAAAAAAAAAAAAmAIAAGRycy9k&#10;b3ducmV2LnhtbFBLBQYAAAAABAAEAPUAAACJAwAAAAA=&#10;" path="m,144l29,,53,144,,144xe" fillcolor="black" strokeweight="0">
                  <v:path arrowok="t" o:connecttype="custom" o:connectlocs="0,91440;18415,0;33655,91440;0,91440" o:connectangles="0,0,0,0"/>
                </v:shape>
                <v:shape id="Freeform 709" o:spid="_x0000_s1169" style="position:absolute;left:27743;top:16554;width:10979;height:8109;visibility:visible;mso-wrap-style:square;v-text-anchor:top" coordsize="1729,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NIsUA&#10;AADcAAAADwAAAGRycy9kb3ducmV2LnhtbESPQWvCQBSE7wX/w/KE3upGqWKjq4goBDyZKqW31+wz&#10;CWbfxuyq0V/vCkKPw8x8w0znranEhRpXWlbQ70UgiDOrS84V7L7XH2MQziNrrCyTghs5mM86b1OM&#10;tb3yli6pz0WAsItRQeF9HUvpsoIMup6tiYN3sI1BH2STS93gNcBNJQdRNJIGSw4LBda0LCg7pmej&#10;4Ov087tpk5Xd53/J55C2t/sxS5V677aLCQhPrf8Pv9qJVjCOBv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c0ixQAAANwAAAAPAAAAAAAAAAAAAAAAAJgCAABkcnMv&#10;ZG93bnJldi54bWxQSwUGAAAAAAQABAD1AAAAigMAAAAA&#10;" path="m,l,1277r1729,l1729,,,,15,29r1699,l1700,14r,1249l1714,1248r-1699,l29,1263,29,14,15,29,,xe" fillcolor="black" stroked="f">
                  <v:path arrowok="t" o:connecttype="custom" o:connectlocs="0,0;0,810895;1097915,810895;1097915,0;0,0;9525,18415;1088390,18415;1079500,8890;1079500,802005;1088390,792480;9525,792480;18415,802005;18415,8890;9525,18415;0,0" o:connectangles="0,0,0,0,0,0,0,0,0,0,0,0,0,0,0"/>
                </v:shape>
                <v:shape id="Freeform 710" o:spid="_x0000_s1170" style="position:absolute;left:28168;top:16979;width:10122;height:6128;visibility:visible;mso-wrap-style:square;v-text-anchor:top" coordsize="1594,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rcYA&#10;AADcAAAADwAAAGRycy9kb3ducmV2LnhtbESPS2vCQBSF9wX/w3CFbkQn1ioSHSVIpd20xRe6vGSu&#10;STBzJ8xMTfrvO4VCl4fz+DjLdWdqcSfnK8sKxqMEBHFudcWFguNhO5yD8AFZY22ZFHyTh/Wq97DE&#10;VNuWd3Tfh0LEEfYpKihDaFIpfV6SQT+yDXH0rtYZDFG6QmqHbRw3tXxKkpk0WHEklNjQpqT8tv8y&#10;EfJRD94vl8Hp9XOSteeXbPs8dWOlHvtdtgARqAv/4b/2m1YwTy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rcYAAADcAAAADwAAAAAAAAAAAAAAAACYAgAAZHJz&#10;L2Rvd25yZXYueG1sUEsFBgAAAAAEAAQA9QAAAIsDAAAAAA==&#10;" path="m,l,965r1594,l1594,,,,5,10r1585,l1585,5r,956l1590,956,5,956r5,5l10,5,5,10,,xe" fillcolor="black" stroked="f">
                  <v:path arrowok="t" o:connecttype="custom" o:connectlocs="0,0;0,612775;1012190,612775;1012190,0;0,0;3175,6350;1009650,6350;1006475,3175;1006475,610235;1009650,607060;3175,607060;6350,610235;6350,3175;3175,6350;0,0" o:connectangles="0,0,0,0,0,0,0,0,0,0,0,0,0,0,0"/>
                </v:shape>
                <v:shape id="Freeform 711" o:spid="_x0000_s1171" style="position:absolute;left:28168;top:23444;width:6864;height:793;visibility:visible;mso-wrap-style:square;v-text-anchor:top" coordsize="10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DosIA&#10;AADcAAAADwAAAGRycy9kb3ducmV2LnhtbESPQWsCMRSE7wX/Q3iCt5ooUpbVKKJIa2+1vXh7bp6b&#10;xc3LkkRd/70pFHocZuYbZrHqXStuFGLjWcNkrEAQV940XGv4+d69FiBiQjbYeiYND4qwWg5eFlga&#10;f+cvuh1SLTKEY4kabEpdKWWsLDmMY98RZ+/sg8OUZailCXjPcNfKqVJv0mHDecFiRxtL1eVwdRqq&#10;PX7S9fLuCrO1D+WOwZ+nJ61Hw349B5GoT//hv/aH0VCoGfyey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wOiwgAAANwAAAAPAAAAAAAAAAAAAAAAAJgCAABkcnMvZG93&#10;bnJldi54bWxQSwUGAAAAAAQABAD1AAAAhwMAAAAA&#10;" path="m,l,125r1081,l1081,,,,5,10r1071,l1071,5r,115l1076,115,5,115r5,5l10,5,5,10,,xe" fillcolor="black" stroked="f">
                  <v:path arrowok="t" o:connecttype="custom" o:connectlocs="0,0;0,79375;686435,79375;686435,0;0,0;3175,6350;683260,6350;680085,3175;680085,76200;683260,73025;3175,73025;6350,76200;6350,3175;3175,6350;0,0" o:connectangles="0,0,0,0,0,0,0,0,0,0,0,0,0,0,0"/>
                </v:shape>
                <v:shape id="Freeform 712" o:spid="_x0000_s1172" style="position:absolute;left:35363;top:23444;width:793;height:793;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nLMMA&#10;AADcAAAADwAAAGRycy9kb3ducmV2LnhtbESPT2sCMRTE7wW/Q3iCt5q1UJGtUbRQqd7WP/T6SJ6b&#10;xc3Lsknd9dsbQfA4zMxvmPmyd7W4Uhsqzwom4wwEsfam4lLB8fDzPgMRIrLB2jMpuFGA5WLwNsfc&#10;+I4Luu5jKRKEQ44KbIxNLmXQlhyGsW+Ik3f2rcOYZFtK02KX4K6WH1k2lQ4rTgsWG/q2pC/7f6dA&#10;r4vJZnMJuuhO5+Ouilvb/G2VGg371ReISH18hZ/tX6Ngln3C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nLMMAAADcAAAADwAAAAAAAAAAAAAAAACYAgAAZHJzL2Rv&#10;d25yZXYueG1sUEsFBgAAAAAEAAQA9QAAAIgDAAAAAA==&#10;" path="m,l,125r125,l125,,,,5,10r115,l116,5r,115l120,115,5,115r5,5l10,5,5,10,,xe" fillcolor="black" stroked="f">
                  <v:path arrowok="t" o:connecttype="custom" o:connectlocs="0,0;0,79375;79375,79375;79375,0;0,0;3175,6350;76200,6350;73660,3175;73660,76200;76200,73025;3175,73025;6350,76200;6350,3175;3175,6350;0,0" o:connectangles="0,0,0,0,0,0,0,0,0,0,0,0,0,0,0"/>
                </v:shape>
                <v:shape id="Freeform 713" o:spid="_x0000_s1173" style="position:absolute;left:36429;top:23444;width:794;height:793;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5W8MA&#10;AADcAAAADwAAAGRycy9kb3ducmV2LnhtbESPT4vCMBTE74LfITxhb5rqQaQaZRWUdW/1D3t9JM+m&#10;2LyUJmu7334jCB6HmfkNs9r0rhYPakPlWcF0koEg1t5UXCq4nPfjBYgQkQ3WnknBHwXYrIeDFebG&#10;d1zQ4xRLkSAcclRgY2xyKYO25DBMfEOcvJtvHcYk21KaFrsEd7WcZdlcOqw4LVhsaGdJ30+/ToHe&#10;FtPD4R500V1vl+8qHm3zc1TqY9R/LkFE6uM7/Gp/GQWLbA7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5W8MAAADcAAAADwAAAAAAAAAAAAAAAACYAgAAZHJzL2Rv&#10;d25yZXYueG1sUEsFBgAAAAAEAAQA9QAAAIgDAAAAAA==&#10;" path="m,l,125r125,l125,,,,5,10r115,l116,5r,115l120,115,5,115r5,5l10,5,5,10,,xe" fillcolor="black" stroked="f">
                  <v:path arrowok="t" o:connecttype="custom" o:connectlocs="0,0;0,79375;79375,79375;79375,0;0,0;3175,6350;76200,6350;73660,3175;73660,76200;76200,73025;3175,73025;6350,76200;6350,3175;3175,6350;0,0" o:connectangles="0,0,0,0,0,0,0,0,0,0,0,0,0,0,0"/>
                </v:shape>
                <v:shape id="Freeform 714" o:spid="_x0000_s1174" style="position:absolute;left:37528;top:23444;width:762;height:793;visibility:visible;mso-wrap-style:square;v-text-anchor:top" coordsize="12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M+cQA&#10;AADcAAAADwAAAGRycy9kb3ducmV2LnhtbESPQWvCQBSE74L/YXlCb7rbFlMbXUUKQi5iG+39kX0m&#10;odm3Ibua+O9dQehxmJlvmNVmsI24UudrxxpeZwoEceFMzaWG03E3XYDwAdlg45g03MjDZj0erTA1&#10;rucfuuahFBHCPkUNVQhtKqUvKrLoZ64ljt7ZdRZDlF0pTYd9hNtGvimVSIs1x4UKW/qqqPjLL1bD&#10;52X7Pc/e94fDvpyzypJd0ue/Wr9Mhu0SRKAh/Ief7cxoWKgP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jPnEAAAA3AAAAA8AAAAAAAAAAAAAAAAAmAIAAGRycy9k&#10;b3ducmV2LnhtbFBLBQYAAAAABAAEAPUAAACJAwAAAAA=&#10;" path="m,l,125r120,l120,,,,5,10r111,l111,5r,115l116,115,5,115r5,5l10,5,5,10,,xe" fillcolor="black" stroked="f">
                  <v:path arrowok="t" o:connecttype="custom" o:connectlocs="0,0;0,79375;76200,79375;76200,0;0,0;3175,6350;73660,6350;70485,3175;70485,76200;73660,73025;3175,73025;6350,76200;6350,3175;3175,6350;0,0" o:connectangles="0,0,0,0,0,0,0,0,0,0,0,0,0,0,0"/>
                </v:shape>
                <v:shape id="Freeform 715" o:spid="_x0000_s1175" style="position:absolute;left:47561;top:5397;width:10973;height:8109;visibility:visible;mso-wrap-style:square;v-text-anchor:top" coordsize="1728,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b18MA&#10;AADcAAAADwAAAGRycy9kb3ducmV2LnhtbERPy2oCMRTdF/yHcAvdadIWH4xGkbaWbhQcBbeXyXVm&#10;cHIzJBmd+vVmUejycN6LVW8bcSUfascaXkcKBHHhTM2lhuNhM5yBCBHZYOOYNPxSgNVy8LTAzLgb&#10;7+max1KkEA4ZaqhibDMpQ1GRxTByLXHizs5bjAn6UhqPtxRuG/mm1ERarDk1VNjSR0XFJe+sht14&#10;u/l6V5N6ur/7/PituvvnqdP65blfz0FE6uO/+M/9YzTMVFqbzq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mb18MAAADcAAAADwAAAAAAAAAAAAAAAACYAgAAZHJzL2Rv&#10;d25yZXYueG1sUEsFBgAAAAAEAAQA9QAAAIgDAAAAAA==&#10;" path="m,l,1277r1728,l1728,,,,14,29r1700,l1699,14r,1249l1714,1248r-1700,l29,1263,29,14,14,29,,xe" fillcolor="black" stroked="f">
                  <v:path arrowok="t" o:connecttype="custom" o:connectlocs="0,0;0,810895;1097280,810895;1097280,0;0,0;8890,18415;1088390,18415;1078865,8890;1078865,802005;1088390,792480;8890,792480;18415,802005;18415,8890;8890,18415;0,0" o:connectangles="0,0,0,0,0,0,0,0,0,0,0,0,0,0,0"/>
                </v:shape>
                <v:shape id="Freeform 716" o:spid="_x0000_s1176" style="position:absolute;left:47955;top:5822;width:10153;height:6128;visibility:visible;mso-wrap-style:square;v-text-anchor:top" coordsize="159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x0MMA&#10;AADcAAAADwAAAGRycy9kb3ducmV2LnhtbESPQWsCMRSE7wX/Q3iFXkSzVhBdjSKCpZcKq+L5sXlm&#10;QzcvyybV9N83gtDjMDPfMKtNcq24UR+sZwWTcQGCuPbaslFwPu1HcxAhImtsPZOCXwqwWQ9eVlhq&#10;f+eKbsdoRIZwKFFBE2NXShnqhhyGse+Is3f1vcOYZW+k7vGe4a6V70Uxkw4t54UGO9o1VH8ff5yC&#10;NNsPKzf8uE4PxrYXq5MJX5VSb69puwQRKcX/8LP9qRXMiwU8zu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Gx0MMAAADcAAAADwAAAAAAAAAAAAAAAACYAgAAZHJzL2Rv&#10;d25yZXYueG1sUEsFBgAAAAAEAAQA9QAAAIgDAAAAAA==&#10;" path="m,l,965r1599,l1599,,,,5,10r1589,l1589,5r,955l1594,955,5,955r5,5l10,5,5,10,,xe" fillcolor="black" stroked="f">
                  <v:path arrowok="t" o:connecttype="custom" o:connectlocs="0,0;0,612775;1015365,612775;1015365,0;0,0;3175,6350;1012190,6350;1009015,3175;1009015,609600;1012190,606425;3175,606425;6350,609600;6350,3175;3175,6350;0,0" o:connectangles="0,0,0,0,0,0,0,0,0,0,0,0,0,0,0"/>
                </v:shape>
                <v:shape id="Freeform 717" o:spid="_x0000_s1177" style="position:absolute;left:47955;top:12287;width:6889;height:794;visibility:visible;mso-wrap-style:square;v-text-anchor:top" coordsize="108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GzcIA&#10;AADcAAAADwAAAGRycy9kb3ducmV2LnhtbERPyWrDMBC9F/IPYgK5lFqOC41xo4SQ2tBbaZb7YE1t&#10;p9bIkVTH+fvqUOjx8fb1djK9GMn5zrKCZZKCIK6t7rhRcDpWTzkIH5A19pZJwZ08bDezhzUW2t74&#10;k8ZDaEQMYV+ggjaEoZDS1y0Z9IkdiCP3ZZ3BEKFrpHZ4i+Gml1mavkiDHceGFgfat1R/H36Mgjdb&#10;Xh6fSzdkq4/KXMrzdVXhVanFfNq9ggg0hX/xn/tdK8iXcX4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cbNwgAAANwAAAAPAAAAAAAAAAAAAAAAAJgCAABkcnMvZG93&#10;bnJldi54bWxQSwUGAAAAAAQABAD1AAAAhwMAAAAA&#10;" path="m,l,125r1085,l1085,,,,5,9r1075,l1076,5r,115l1080,115,5,115r5,5l10,5,5,9,,xe" fillcolor="black" stroked="f">
                  <v:path arrowok="t" o:connecttype="custom" o:connectlocs="0,0;0,79375;688975,79375;688975,0;0,0;3175,5715;685800,5715;683260,3175;683260,76200;685800,73025;3175,73025;6350,76200;6350,3175;3175,5715;0,0" o:connectangles="0,0,0,0,0,0,0,0,0,0,0,0,0,0,0"/>
                </v:shape>
                <v:shape id="Freeform 718" o:spid="_x0000_s1178" style="position:absolute;left:55181;top:12287;width:762;height:794;visibility:visible;mso-wrap-style:square;v-text-anchor:top" coordsize="12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5vMMA&#10;AADcAAAADwAAAGRycy9kb3ducmV2LnhtbESPQYvCMBSE7wv+h/AEb2uqYtFqFBGEXsTdqvdH82yL&#10;zUtpoq3/3ggLexxm5htmve1NLZ7Uusqygsk4AkGcW11xoeByPnwvQDiPrLG2TApe5GC7GXytMdG2&#10;4196Zr4QAcIuQQWl900ipctLMujGtiEO3s22Bn2QbSF1i12Am1pOoyiWBisOCyU2tC8pv2cPo2D5&#10;2P3M09nxdDoWc47S+BB32VWp0bDfrUB46v1/+K+dagWLyRQ+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y5vMMAAADcAAAADwAAAAAAAAAAAAAAAACYAgAAZHJzL2Rv&#10;d25yZXYueG1sUEsFBgAAAAAEAAQA9QAAAIgDAAAAAA==&#10;" path="m,l,125r120,l120,,,,5,9r110,l111,5r,115l115,115,5,115r5,5l10,5,5,9,,xe" fillcolor="black" stroked="f">
                  <v:path arrowok="t" o:connecttype="custom" o:connectlocs="0,0;0,79375;76200,79375;76200,0;0,0;3175,5715;73025,5715;70485,3175;70485,76200;73025,73025;3175,73025;6350,76200;6350,3175;3175,5715;0,0" o:connectangles="0,0,0,0,0,0,0,0,0,0,0,0,0,0,0"/>
                </v:shape>
                <v:shape id="Freeform 719" o:spid="_x0000_s1179" style="position:absolute;left:56248;top:12287;width:794;height:794;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MHsMA&#10;AADcAAAADwAAAGRycy9kb3ducmV2LnhtbESPQWsCMRSE7wX/Q3hCbzW7FUS2RmkFRb2ttfT6SJ6b&#10;xc3Lsknd7b83guBxmJlvmMVqcI24UhdqzwrySQaCWHtTc6Xg9L15m4MIEdlg45kU/FOA1XL0ssDC&#10;+J5Luh5jJRKEQ4EKbIxtIWXQlhyGiW+Jk3f2ncOYZFdJ02Gf4K6R71k2kw5rTgsWW1pb0pfjn1Og&#10;v8p8u70EXfY/59Ohjnvb/u6Veh0Pnx8gIg3xGX60d0bBPJ/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YMHsMAAADcAAAADwAAAAAAAAAAAAAAAACYAgAAZHJzL2Rv&#10;d25yZXYueG1sUEsFBgAAAAAEAAQA9QAAAIgDAAAAAA==&#10;" path="m,l,125r125,l125,,,,5,9r115,l115,5r,115l120,115,5,115r5,5l10,5,5,9,,xe" fillcolor="black" stroked="f">
                  <v:path arrowok="t" o:connecttype="custom" o:connectlocs="0,0;0,79375;79375,79375;79375,0;0,0;3175,5715;76200,5715;73025,3175;73025,76200;76200,73025;3175,73025;6350,76200;6350,3175;3175,5715;0,0" o:connectangles="0,0,0,0,0,0,0,0,0,0,0,0,0,0,0"/>
                </v:shape>
                <v:shape id="Freeform 720" o:spid="_x0000_s1180" style="position:absolute;left:57315;top:12287;width:793;height:794;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asMA&#10;AADcAAAADwAAAGRycy9kb3ducmV2LnhtbESPQWsCMRSE7wX/Q3hCbzW7RUS2RmkFRb2ttfT6SJ6b&#10;xc3Lsknd7b83guBxmJlvmMVqcI24UhdqzwrySQaCWHtTc6Xg9L15m4MIEdlg45kU/FOA1XL0ssDC&#10;+J5Luh5jJRKEQ4EKbIxtIWXQlhyGiW+Jk3f2ncOYZFdJ02Gf4K6R71k2kw5rTgsWW1pb0pfjn1Og&#10;v8p8u70EXfY/59Ohjnvb/u6Veh0Pnx8gIg3xGX60d0bBPJ/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UasMAAADcAAAADwAAAAAAAAAAAAAAAACYAgAAZHJzL2Rv&#10;d25yZXYueG1sUEsFBgAAAAAEAAQA9QAAAIgDAAAAAA==&#10;" path="m,l,125r125,l125,,,,5,9r115,l115,5r,115l120,115,5,115r5,5l10,5,5,9,,xe" fillcolor="black" stroked="f">
                  <v:path arrowok="t" o:connecttype="custom" o:connectlocs="0,0;0,79375;79375,79375;79375,0;0,0;3175,5715;76200,5715;73025,3175;73025,76200;76200,73025;3175,73025;6350,76200;6350,3175;3175,5715;0,0" o:connectangles="0,0,0,0,0,0,0,0,0,0,0,0,0,0,0"/>
                </v:shape>
                <v:shape id="Freeform 721" o:spid="_x0000_s1181" style="position:absolute;left:13747;top:6521;width:12440;height:1587;visibility:visible;mso-wrap-style:square;v-text-anchor:top" coordsize="195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pz8MA&#10;AADcAAAADwAAAGRycy9kb3ducmV2LnhtbESPQYvCMBSE74L/ITzBm6YVdtFqFBG76MGDddnzs3m2&#10;xealNLHWf28WFvY4zMw3zGrTm1p01LrKsoJ4GoEgzq2uuFDwfUkncxDOI2usLZOCFznYrIeDFSba&#10;PvlMXeYLESDsElRQet8kUrq8JINuahvi4N1sa9AH2RZSt/gMcFPLWRR9SoMVh4USG9qVlN+zh1FQ&#10;XX+6GXXHL3+O96lLT4vmcNJKjUf9dgnCU+//w3/tg1Ywjz/g9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xpz8MAAADcAAAADwAAAAAAAAAAAAAAAACYAgAAZHJzL2Rv&#10;d25yZXYueG1sUEsFBgAAAAAEAAQA9QAAAIgDAAAAAA==&#10;" path="m10,250l10,5,5,10r1949,l1950,5r,240l1959,245,1959,,,,,250r10,xe" fillcolor="black" stroked="f">
                  <v:path arrowok="t" o:connecttype="custom" o:connectlocs="6350,158750;6350,3175;3175,6350;1240790,6350;1238250,3175;1238250,155575;1243965,155575;1243965,0;0,0;0,158750;6350,158750" o:connectangles="0,0,0,0,0,0,0,0,0,0,0"/>
                </v:shape>
                <v:shape id="Freeform 722" o:spid="_x0000_s1182" style="position:absolute;left:13747;top:11525;width:2197;height:5150;visibility:visible;mso-wrap-style:square;v-text-anchor:top" coordsize="34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tocQA&#10;AADcAAAADwAAAGRycy9kb3ducmV2LnhtbESP3WrCQBSE7wu+w3KE3tVdK4hEVykVIQhFmha9Pc2e&#10;JsHs2ZDd5uft3YLg5TAz3zCb3WBr0VHrK8ca5jMFgjh3puJCw/fX4WUFwgdkg7Vj0jCSh9128rTB&#10;xLieP6nLQiEihH2CGsoQmkRKn5dk0c9cQxy9X9daDFG2hTQt9hFua/mq1FJarDgulNjQe0n5Nfuz&#10;GtKjWlyup+zMrMafy7758MRG6+fp8LYGEWgIj/C9nRoNq/kS/s/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raHEAAAA3AAAAA8AAAAAAAAAAAAAAAAAmAIAAGRycy9k&#10;b3ducmV2LnhtbFBLBQYAAAAABAAEAPUAAACJAwAAAAA=&#10;" path="m,l,811r346,l346,802,5,802r5,4l10,,,xe" fillcolor="black" stroked="f">
                  <v:path arrowok="t" o:connecttype="custom" o:connectlocs="0,0;0,514985;219710,514985;219710,509270;3175,509270;6350,511810;6350,0;0,0" o:connectangles="0,0,0,0,0,0,0,0"/>
                </v:shape>
                <v:rect id="Rectangle 723" o:spid="_x0000_s1183" style="position:absolute;left:9118;top:9785;width:328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LKscA&#10;AADcAAAADwAAAGRycy9kb3ducmV2LnhtbESPQWvCQBSE74X+h+UVvDUbpbYxdRUtCF4KanvQ2zP7&#10;mgSzb+PuqrG/3hUKPQ4z8w0znnamEWdyvrasoJ+kIIgLq2suFXx/LZ4zED4ga2wsk4IreZhOHh/G&#10;mGt74TWdN6EUEcI+RwVVCG0upS8qMugT2xJH78c6gyFKV0rt8BLhppGDNH2VBmuOCxW29FFRcdic&#10;jIL5KJsfVy/8+bve72i33R+GA5cq1XvqZu8gAnXhP/zXXmoFWf8N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iCyrHAAAA3AAAAA8AAAAAAAAAAAAAAAAAmAIAAGRy&#10;cy9kb3ducmV2LnhtbFBLBQYAAAAABAAEAPUAAACMAwAAAAA=&#10;" fillcolor="black" stroked="f"/>
                <v:shape id="Freeform 724" o:spid="_x0000_s1184" style="position:absolute;left:10369;top:9601;width:914;height:36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z5cMA&#10;AADcAAAADwAAAGRycy9kb3ducmV2LnhtbERPy2rCQBTdF/yH4Qrd1YldlJA6iviAWihiEgrurplr&#10;EszcCZkxSf++sxBcHs57sRpNI3rqXG1ZwXwWgSAurK65VJBn+7cYhPPIGhvLpOCPHKyWk5cFJtoO&#10;fKI+9aUIIewSVFB53yZSuqIig25mW+LAXW1n0AfYlVJ3OIRw08j3KPqQBmsODRW2tKmouKV3o8D8&#10;uvjkmp8yyy75+fC9PeJue1TqdTquP0F4Gv1T/HB/aQXxPKwN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z5cMAAADcAAAADwAAAAAAAAAAAAAAAACYAgAAZHJzL2Rv&#10;d25yZXYueG1sUEsFBgAAAAAEAAQA9QAAAIgDAAAAAA==&#10;" path="m,l144,29,,58,,xe" fillcolor="black" strokeweight="0">
                  <v:path arrowok="t" o:connecttype="custom" o:connectlocs="0,0;91440,18415;0,36830;0,0" o:connectangles="0,0,0,0"/>
                </v:shape>
                <v:rect id="Rectangle 726" o:spid="_x0000_s1185" style="position:absolute;left:54616;top:22504;width:4940;height: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6AMAA&#10;AADcAAAADwAAAGRycy9kb3ducmV2LnhtbERPy4rCMBTdC/5DuII7TSsiWo2iA+Iw4MLHB1yaa1Nt&#10;bjpJ1M7fTxYDszyc92rT2Ua8yIfasYJ8nIEgLp2uuVJwvexHcxAhImtsHJOCHwqwWfd7Kyy0e/OJ&#10;XudYiRTCoUAFJsa2kDKUhiyGsWuJE3dz3mJM0FdSe3yncNvISZbNpMWaU4PBlj4MlY/z0yqg3eG0&#10;uG+DOUqfh/z4NVtMD99KDQfddgkiUhf/xX/uT61gPkn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U6AMAAAADcAAAADwAAAAAAAAAAAAAAAACYAgAAZHJzL2Rvd25y&#10;ZXYueG1sUEsFBgAAAAAEAAQA9QAAAIUDAAAAAA==&#10;" filled="f" stroked="f">
                  <v:textbox inset="0,0,0,0">
                    <w:txbxContent>
                      <w:p w:rsidR="00CD1263" w:rsidRPr="00A44F43" w:rsidRDefault="00CD1263" w:rsidP="006B5CF9">
                        <w:pPr>
                          <w:rPr>
                            <w:sz w:val="16"/>
                            <w:szCs w:val="16"/>
                            <w:shd w:val="pct15" w:color="auto" w:fill="FFFFFF"/>
                          </w:rPr>
                        </w:pPr>
                        <w:r w:rsidRPr="00A44F43">
                          <w:rPr>
                            <w:rFonts w:hint="eastAsia"/>
                            <w:color w:val="000000"/>
                            <w:sz w:val="16"/>
                            <w:szCs w:val="16"/>
                            <w:lang w:eastAsia="zh-CN"/>
                          </w:rPr>
                          <w:t>BT.0</w:t>
                        </w:r>
                        <w:r w:rsidRPr="00A44F43">
                          <w:rPr>
                            <w:color w:val="000000"/>
                            <w:sz w:val="16"/>
                            <w:szCs w:val="16"/>
                          </w:rPr>
                          <w:t>500-02</w:t>
                        </w:r>
                      </w:p>
                    </w:txbxContent>
                  </v:textbox>
                </v:rect>
                <v:rect id="Rectangle 727" o:spid="_x0000_s1186" style="position:absolute;left:37680;top:647;width:504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CD1263" w:rsidRPr="00134CAF" w:rsidRDefault="00CD1263" w:rsidP="006B5CF9">
                        <w:pPr>
                          <w:spacing w:before="0"/>
                          <w:rPr>
                            <w:sz w:val="18"/>
                            <w:szCs w:val="18"/>
                            <w:lang w:eastAsia="zh-CN"/>
                          </w:rPr>
                        </w:pPr>
                        <w:r w:rsidRPr="00134CAF">
                          <w:rPr>
                            <w:rFonts w:hint="eastAsia"/>
                            <w:sz w:val="18"/>
                            <w:szCs w:val="18"/>
                            <w:lang w:eastAsia="zh-CN"/>
                          </w:rPr>
                          <w:t>灰度电平</w:t>
                        </w:r>
                      </w:p>
                    </w:txbxContent>
                  </v:textbox>
                </v:rect>
                <v:rect id="Rectangle 728" o:spid="_x0000_s1187" style="position:absolute;left:38011;top:10299;width:532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CD1263" w:rsidRDefault="00CD1263" w:rsidP="006B5CF9">
                        <w:pPr>
                          <w:spacing w:before="0"/>
                          <w:rPr>
                            <w:lang w:eastAsia="zh-CN"/>
                          </w:rPr>
                        </w:pPr>
                        <w:r>
                          <w:rPr>
                            <w:rFonts w:hint="eastAsia"/>
                            <w:color w:val="000000"/>
                            <w:sz w:val="18"/>
                            <w:szCs w:val="18"/>
                            <w:lang w:eastAsia="zh-CN"/>
                          </w:rPr>
                          <w:t>定时开关</w:t>
                        </w:r>
                      </w:p>
                    </w:txbxContent>
                  </v:textbox>
                </v:rect>
                <v:rect id="Rectangle 729" o:spid="_x0000_s1188" style="position:absolute;left:50368;top:7620;width:5721;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CD1263" w:rsidRDefault="00CD1263" w:rsidP="006B5CF9">
                        <w:pPr>
                          <w:rPr>
                            <w:lang w:eastAsia="zh-CN"/>
                          </w:rPr>
                        </w:pPr>
                        <w:r>
                          <w:rPr>
                            <w:rFonts w:hint="eastAsia"/>
                            <w:color w:val="000000"/>
                            <w:sz w:val="18"/>
                            <w:szCs w:val="18"/>
                            <w:lang w:eastAsia="zh-CN"/>
                          </w:rPr>
                          <w:t>评价显示器</w:t>
                        </w:r>
                      </w:p>
                    </w:txbxContent>
                  </v:textbox>
                </v:rect>
                <v:rect id="Rectangle 730" o:spid="_x0000_s1189" style="position:absolute;left:30473;top:18783;width:598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CD1263" w:rsidRDefault="00CD1263" w:rsidP="006B5CF9">
                        <w:pPr>
                          <w:rPr>
                            <w:lang w:eastAsia="zh-CN"/>
                          </w:rPr>
                        </w:pPr>
                        <w:r>
                          <w:rPr>
                            <w:rFonts w:hint="eastAsia"/>
                            <w:color w:val="000000"/>
                            <w:sz w:val="18"/>
                            <w:szCs w:val="18"/>
                            <w:lang w:eastAsia="zh-CN"/>
                          </w:rPr>
                          <w:t>预览监视器</w:t>
                        </w:r>
                      </w:p>
                    </w:txbxContent>
                  </v:textbox>
                </v:rect>
                <v:rect id="Rectangle 731" o:spid="_x0000_s1190" style="position:absolute;left:17633;top:15068;width:457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CD1263" w:rsidRDefault="00CD1263" w:rsidP="006B5CF9">
                        <w:pPr>
                          <w:rPr>
                            <w:lang w:eastAsia="zh-CN"/>
                          </w:rPr>
                        </w:pPr>
                        <w:r>
                          <w:rPr>
                            <w:rFonts w:hint="eastAsia"/>
                            <w:color w:val="000000"/>
                            <w:sz w:val="18"/>
                            <w:szCs w:val="18"/>
                            <w:lang w:eastAsia="zh-CN"/>
                          </w:rPr>
                          <w:t>待测系统</w:t>
                        </w:r>
                      </w:p>
                    </w:txbxContent>
                  </v:textbox>
                </v:rect>
                <v:rect id="Rectangle 732" o:spid="_x0000_s1191" style="position:absolute;left:876;top:8083;width:7239;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rsidR="00CD1263" w:rsidRDefault="00CD1263" w:rsidP="006B5CF9">
                        <w:pPr>
                          <w:spacing w:before="0"/>
                          <w:jc w:val="center"/>
                          <w:rPr>
                            <w:color w:val="000000"/>
                            <w:sz w:val="18"/>
                            <w:szCs w:val="18"/>
                            <w:lang w:eastAsia="zh-CN"/>
                          </w:rPr>
                        </w:pPr>
                        <w:r>
                          <w:rPr>
                            <w:rFonts w:hint="eastAsia"/>
                            <w:color w:val="000000"/>
                            <w:sz w:val="18"/>
                            <w:szCs w:val="18"/>
                            <w:lang w:eastAsia="zh-CN"/>
                          </w:rPr>
                          <w:t>源信号</w:t>
                        </w:r>
                        <w:r>
                          <w:rPr>
                            <w:rFonts w:hint="eastAsia"/>
                            <w:color w:val="000000"/>
                            <w:sz w:val="18"/>
                            <w:szCs w:val="18"/>
                            <w:lang w:eastAsia="zh-CN"/>
                          </w:rPr>
                          <w:t xml:space="preserve"> (</w:t>
                        </w:r>
                        <w:r>
                          <w:rPr>
                            <w:rFonts w:hint="eastAsia"/>
                            <w:color w:val="000000"/>
                            <w:sz w:val="18"/>
                            <w:szCs w:val="18"/>
                            <w:lang w:eastAsia="zh-CN"/>
                          </w:rPr>
                          <w:t>例如</w:t>
                        </w:r>
                      </w:p>
                      <w:p w:rsidR="00CD1263" w:rsidRDefault="00CD1263" w:rsidP="006B5CF9">
                        <w:pPr>
                          <w:spacing w:before="0"/>
                          <w:jc w:val="center"/>
                          <w:rPr>
                            <w:lang w:eastAsia="zh-CN"/>
                          </w:rPr>
                        </w:pPr>
                        <w:r>
                          <w:rPr>
                            <w:rFonts w:hint="eastAsia"/>
                            <w:color w:val="000000"/>
                            <w:sz w:val="18"/>
                            <w:szCs w:val="18"/>
                            <w:lang w:eastAsia="zh-CN"/>
                          </w:rPr>
                          <w:t>幻灯片扫描器</w:t>
                        </w:r>
                        <w:r>
                          <w:rPr>
                            <w:rFonts w:hint="eastAsia"/>
                            <w:color w:val="000000"/>
                            <w:sz w:val="18"/>
                            <w:szCs w:val="18"/>
                            <w:lang w:eastAsia="zh-CN"/>
                          </w:rPr>
                          <w:t>)</w:t>
                        </w:r>
                      </w:p>
                    </w:txbxContent>
                  </v:textbox>
                </v:rect>
                <w10:anchorlock/>
              </v:group>
            </w:pict>
          </mc:Fallback>
        </mc:AlternateContent>
      </w:r>
    </w:p>
    <w:p w:rsidR="006B5CF9" w:rsidRDefault="006B5CF9" w:rsidP="001B466B">
      <w:pPr>
        <w:ind w:firstLineChars="200" w:firstLine="480"/>
        <w:rPr>
          <w:lang w:val="en-GB" w:eastAsia="zh-CN"/>
        </w:rPr>
      </w:pPr>
    </w:p>
    <w:p w:rsidR="00524756" w:rsidRDefault="001B466B" w:rsidP="001B466B">
      <w:pPr>
        <w:ind w:firstLineChars="200" w:firstLine="480"/>
        <w:rPr>
          <w:lang w:val="en-GB" w:eastAsia="zh-CN"/>
        </w:rPr>
      </w:pPr>
      <w:r>
        <w:rPr>
          <w:rFonts w:hint="eastAsia"/>
          <w:lang w:val="en-GB" w:eastAsia="zh-CN"/>
        </w:rPr>
        <w:t>评价者</w:t>
      </w:r>
      <w:r w:rsidR="006C1D67">
        <w:rPr>
          <w:rFonts w:hint="eastAsia"/>
          <w:lang w:val="en-GB" w:eastAsia="zh-CN"/>
        </w:rPr>
        <w:t>观看的是一台评价显示器，其信号来自一个定时开关。与定时开关相连的信号通路</w:t>
      </w:r>
      <w:r w:rsidR="00ED22EC">
        <w:rPr>
          <w:rFonts w:hint="eastAsia"/>
          <w:lang w:val="en-GB" w:eastAsia="zh-CN"/>
        </w:rPr>
        <w:t>可直接连至</w:t>
      </w:r>
      <w:r w:rsidR="006C1D67">
        <w:rPr>
          <w:rFonts w:hint="eastAsia"/>
          <w:lang w:val="en-GB" w:eastAsia="zh-CN"/>
        </w:rPr>
        <w:t>源信号，</w:t>
      </w:r>
      <w:r w:rsidR="00ED22EC">
        <w:rPr>
          <w:rFonts w:hint="eastAsia"/>
          <w:lang w:val="en-GB" w:eastAsia="zh-CN"/>
        </w:rPr>
        <w:t>也可通过待测系统间接连至源信号。评价者会看到一系列图像或序列，它们是成对排列的，每对中的第一个</w:t>
      </w:r>
      <w:r w:rsidR="002C7198">
        <w:rPr>
          <w:rFonts w:hint="eastAsia"/>
          <w:lang w:val="en-GB" w:eastAsia="zh-CN"/>
        </w:rPr>
        <w:t>是</w:t>
      </w:r>
      <w:r w:rsidR="00ED22EC">
        <w:rPr>
          <w:rFonts w:hint="eastAsia"/>
          <w:lang w:val="en-GB" w:eastAsia="zh-CN"/>
        </w:rPr>
        <w:t>直</w:t>
      </w:r>
      <w:r w:rsidR="002C7198">
        <w:rPr>
          <w:rFonts w:hint="eastAsia"/>
          <w:lang w:val="en-GB" w:eastAsia="zh-CN"/>
        </w:rPr>
        <w:t>达的</w:t>
      </w:r>
      <w:r w:rsidR="00ED22EC">
        <w:rPr>
          <w:rFonts w:hint="eastAsia"/>
          <w:lang w:val="en-GB" w:eastAsia="zh-CN"/>
        </w:rPr>
        <w:t>自源信号，第二个是经过待测系统的相同图像。</w:t>
      </w:r>
    </w:p>
    <w:p w:rsidR="00524756" w:rsidRDefault="00524756" w:rsidP="00524756">
      <w:pPr>
        <w:pStyle w:val="Heading2"/>
        <w:spacing w:before="260"/>
        <w:rPr>
          <w:lang w:val="en-GB" w:eastAsia="zh-CN"/>
        </w:rPr>
      </w:pPr>
      <w:r>
        <w:rPr>
          <w:lang w:val="en-GB" w:eastAsia="zh-CN"/>
        </w:rPr>
        <w:t>4.3</w:t>
      </w:r>
      <w:r>
        <w:rPr>
          <w:lang w:val="en-GB" w:eastAsia="zh-CN"/>
        </w:rPr>
        <w:tab/>
      </w:r>
      <w:r w:rsidR="000433A1">
        <w:rPr>
          <w:rFonts w:hint="eastAsia"/>
          <w:color w:val="000000"/>
          <w:lang w:eastAsia="zh-CN"/>
        </w:rPr>
        <w:t>测试素材的演示</w:t>
      </w:r>
    </w:p>
    <w:p w:rsidR="00524756" w:rsidRDefault="000433A1" w:rsidP="000433A1">
      <w:pPr>
        <w:ind w:firstLineChars="200" w:firstLine="480"/>
        <w:rPr>
          <w:lang w:val="en-GB" w:eastAsia="zh-CN"/>
        </w:rPr>
      </w:pPr>
      <w:r>
        <w:rPr>
          <w:rFonts w:hint="eastAsia"/>
          <w:lang w:val="en-GB" w:eastAsia="zh-CN"/>
        </w:rPr>
        <w:t>一个</w:t>
      </w:r>
      <w:r w:rsidR="00FB0316">
        <w:rPr>
          <w:lang w:val="en-GB" w:eastAsia="zh-CN"/>
        </w:rPr>
        <w:t>测试阶段</w:t>
      </w:r>
      <w:r w:rsidR="00E80EDC">
        <w:rPr>
          <w:rFonts w:hint="eastAsia"/>
          <w:lang w:val="en-GB" w:eastAsia="zh-CN"/>
        </w:rPr>
        <w:t>由多次演示组成。演示的结构</w:t>
      </w:r>
      <w:r>
        <w:rPr>
          <w:rFonts w:hint="eastAsia"/>
          <w:lang w:val="en-GB" w:eastAsia="zh-CN"/>
        </w:rPr>
        <w:t>有下述</w:t>
      </w:r>
      <w:r>
        <w:rPr>
          <w:rFonts w:hint="eastAsia"/>
          <w:lang w:val="en-GB" w:eastAsia="zh-CN"/>
        </w:rPr>
        <w:t>I</w:t>
      </w:r>
      <w:r>
        <w:rPr>
          <w:rFonts w:hint="eastAsia"/>
          <w:lang w:val="en-GB" w:eastAsia="zh-CN"/>
        </w:rPr>
        <w:t>和</w:t>
      </w:r>
      <w:r>
        <w:rPr>
          <w:rFonts w:hint="eastAsia"/>
          <w:lang w:val="en-GB" w:eastAsia="zh-CN"/>
        </w:rPr>
        <w:t>II</w:t>
      </w:r>
      <w:r>
        <w:rPr>
          <w:rFonts w:hint="eastAsia"/>
          <w:lang w:val="en-GB" w:eastAsia="zh-CN"/>
        </w:rPr>
        <w:t>两种变</w:t>
      </w:r>
      <w:r w:rsidR="00D462ED">
        <w:rPr>
          <w:rFonts w:hint="eastAsia"/>
          <w:lang w:val="en-GB" w:eastAsia="zh-CN"/>
        </w:rPr>
        <w:t>型</w:t>
      </w:r>
      <w:r>
        <w:rPr>
          <w:rFonts w:hint="eastAsia"/>
          <w:lang w:val="en-GB" w:eastAsia="zh-CN"/>
        </w:rPr>
        <w:t>。</w:t>
      </w:r>
    </w:p>
    <w:p w:rsidR="00524756" w:rsidRDefault="00D462ED" w:rsidP="00524756">
      <w:pPr>
        <w:pStyle w:val="enumlev1"/>
        <w:tabs>
          <w:tab w:val="left" w:pos="964"/>
        </w:tabs>
        <w:ind w:left="1191" w:hanging="1191"/>
        <w:rPr>
          <w:lang w:val="en-GB" w:eastAsia="zh-CN"/>
        </w:rPr>
      </w:pPr>
      <w:r>
        <w:rPr>
          <w:rFonts w:hint="eastAsia"/>
          <w:lang w:val="en-GB" w:eastAsia="zh-CN"/>
        </w:rPr>
        <w:t>变型</w:t>
      </w:r>
      <w:r w:rsidR="00524756">
        <w:rPr>
          <w:lang w:val="en-GB" w:eastAsia="zh-CN"/>
        </w:rPr>
        <w:t>I</w:t>
      </w:r>
      <w:r w:rsidR="000433A1">
        <w:rPr>
          <w:rFonts w:hint="eastAsia"/>
          <w:lang w:val="en-GB" w:eastAsia="zh-CN"/>
        </w:rPr>
        <w:t>：</w:t>
      </w:r>
      <w:r w:rsidR="00524756">
        <w:rPr>
          <w:lang w:val="en-GB" w:eastAsia="zh-CN"/>
        </w:rPr>
        <w:tab/>
      </w:r>
      <w:r w:rsidR="000433A1">
        <w:rPr>
          <w:rFonts w:hint="eastAsia"/>
          <w:lang w:val="en-GB" w:eastAsia="zh-CN"/>
        </w:rPr>
        <w:t>基准图像或序列以及测试图像或序列只演示一次，如图</w:t>
      </w:r>
      <w:smartTag w:uri="urn:schemas-microsoft-com:office:smarttags" w:element="chmetcnv">
        <w:smartTagPr>
          <w:attr w:name="UnitName" w:val="a"/>
          <w:attr w:name="SourceValue" w:val="3"/>
          <w:attr w:name="HasSpace" w:val="False"/>
          <w:attr w:name="Negative" w:val="False"/>
          <w:attr w:name="NumberType" w:val="1"/>
          <w:attr w:name="TCSC" w:val="0"/>
        </w:smartTagPr>
        <w:r w:rsidR="000433A1">
          <w:rPr>
            <w:rFonts w:hint="eastAsia"/>
            <w:lang w:val="en-GB" w:eastAsia="zh-CN"/>
          </w:rPr>
          <w:t>3a</w:t>
        </w:r>
      </w:smartTag>
      <w:r w:rsidR="000433A1">
        <w:rPr>
          <w:rFonts w:hint="eastAsia"/>
          <w:lang w:val="en-GB" w:eastAsia="zh-CN"/>
        </w:rPr>
        <w:t>)</w:t>
      </w:r>
      <w:r w:rsidR="000433A1">
        <w:rPr>
          <w:rFonts w:hint="eastAsia"/>
          <w:lang w:val="en-GB" w:eastAsia="zh-CN"/>
        </w:rPr>
        <w:t>所示。</w:t>
      </w:r>
    </w:p>
    <w:p w:rsidR="00524756" w:rsidRDefault="00D462ED" w:rsidP="00524756">
      <w:pPr>
        <w:pStyle w:val="enumlev1"/>
        <w:tabs>
          <w:tab w:val="left" w:pos="964"/>
        </w:tabs>
        <w:spacing w:before="60"/>
        <w:ind w:left="1191" w:hanging="1191"/>
        <w:rPr>
          <w:lang w:val="en-GB" w:eastAsia="zh-CN"/>
        </w:rPr>
      </w:pPr>
      <w:r>
        <w:rPr>
          <w:rFonts w:hint="eastAsia"/>
          <w:lang w:val="en-GB" w:eastAsia="zh-CN"/>
        </w:rPr>
        <w:t>变型</w:t>
      </w:r>
      <w:r w:rsidR="00524756">
        <w:rPr>
          <w:lang w:val="en-GB" w:eastAsia="zh-CN"/>
        </w:rPr>
        <w:t>II</w:t>
      </w:r>
      <w:r w:rsidR="000433A1">
        <w:rPr>
          <w:rFonts w:hint="eastAsia"/>
          <w:lang w:val="en-GB" w:eastAsia="zh-CN"/>
        </w:rPr>
        <w:t>：</w:t>
      </w:r>
      <w:r w:rsidR="00524756">
        <w:rPr>
          <w:lang w:val="en-GB" w:eastAsia="zh-CN"/>
        </w:rPr>
        <w:tab/>
      </w:r>
      <w:r w:rsidR="000433A1">
        <w:rPr>
          <w:rFonts w:hint="eastAsia"/>
          <w:lang w:val="en-GB" w:eastAsia="zh-CN"/>
        </w:rPr>
        <w:t>基准图像或序列以及测试图像或序列演示两次，如图</w:t>
      </w:r>
      <w:r w:rsidR="000433A1">
        <w:rPr>
          <w:rFonts w:hint="eastAsia"/>
          <w:lang w:val="en-GB" w:eastAsia="zh-CN"/>
        </w:rPr>
        <w:t>3b)</w:t>
      </w:r>
      <w:r w:rsidR="000433A1">
        <w:rPr>
          <w:rFonts w:hint="eastAsia"/>
          <w:lang w:val="en-GB" w:eastAsia="zh-CN"/>
        </w:rPr>
        <w:t>所示。</w:t>
      </w:r>
    </w:p>
    <w:p w:rsidR="00524756" w:rsidRDefault="00D462ED" w:rsidP="002D7D4B">
      <w:pPr>
        <w:ind w:firstLineChars="200" w:firstLine="480"/>
        <w:rPr>
          <w:lang w:val="en-GB" w:eastAsia="zh-CN"/>
        </w:rPr>
      </w:pPr>
      <w:r>
        <w:rPr>
          <w:rFonts w:hint="eastAsia"/>
          <w:lang w:val="en-GB" w:eastAsia="zh-CN"/>
        </w:rPr>
        <w:t>变型</w:t>
      </w:r>
      <w:r w:rsidR="002D7D4B">
        <w:rPr>
          <w:lang w:val="en-GB" w:eastAsia="zh-CN"/>
        </w:rPr>
        <w:t>II</w:t>
      </w:r>
      <w:r>
        <w:rPr>
          <w:rFonts w:hint="eastAsia"/>
          <w:lang w:val="en-GB" w:eastAsia="zh-CN"/>
        </w:rPr>
        <w:t>比变型</w:t>
      </w:r>
      <w:r w:rsidR="002D7D4B">
        <w:rPr>
          <w:lang w:val="en-GB" w:eastAsia="zh-CN"/>
        </w:rPr>
        <w:t>I</w:t>
      </w:r>
      <w:r w:rsidR="002D7D4B">
        <w:rPr>
          <w:rFonts w:hint="eastAsia"/>
          <w:lang w:val="en-GB" w:eastAsia="zh-CN"/>
        </w:rPr>
        <w:t>费时，在需要鉴别的损伤非常小或待测的是活动序列时可以使用。</w:t>
      </w:r>
    </w:p>
    <w:p w:rsidR="00524756" w:rsidRDefault="00524756" w:rsidP="00524756">
      <w:pPr>
        <w:pStyle w:val="Heading2"/>
        <w:spacing w:before="260"/>
        <w:rPr>
          <w:lang w:val="en-GB" w:eastAsia="zh-CN"/>
        </w:rPr>
      </w:pPr>
      <w:r>
        <w:rPr>
          <w:lang w:val="en-GB" w:eastAsia="zh-CN"/>
        </w:rPr>
        <w:t>4.4</w:t>
      </w:r>
      <w:r>
        <w:rPr>
          <w:lang w:val="en-GB" w:eastAsia="zh-CN"/>
        </w:rPr>
        <w:tab/>
      </w:r>
      <w:r w:rsidR="002D7D4B">
        <w:rPr>
          <w:rFonts w:hint="eastAsia"/>
          <w:lang w:val="en-GB" w:eastAsia="zh-CN"/>
        </w:rPr>
        <w:t>分级</w:t>
      </w:r>
      <w:r w:rsidR="005948B4">
        <w:rPr>
          <w:rFonts w:hint="eastAsia"/>
          <w:lang w:val="en-GB" w:eastAsia="zh-CN"/>
        </w:rPr>
        <w:t>量表</w:t>
      </w:r>
    </w:p>
    <w:p w:rsidR="00524756" w:rsidRDefault="00B97622" w:rsidP="002D7D4B">
      <w:pPr>
        <w:ind w:firstLineChars="200" w:firstLine="480"/>
        <w:rPr>
          <w:lang w:val="en-GB" w:eastAsia="zh-CN"/>
        </w:rPr>
      </w:pPr>
      <w:r>
        <w:rPr>
          <w:rFonts w:hint="eastAsia"/>
          <w:lang w:val="en-GB" w:eastAsia="zh-CN"/>
        </w:rPr>
        <w:t>应采</w:t>
      </w:r>
      <w:r w:rsidR="002D7D4B">
        <w:rPr>
          <w:rFonts w:hint="eastAsia"/>
          <w:lang w:val="en-GB" w:eastAsia="zh-CN"/>
        </w:rPr>
        <w:t>用五级损伤</w:t>
      </w:r>
      <w:r w:rsidR="005948B4">
        <w:rPr>
          <w:rFonts w:hint="eastAsia"/>
          <w:lang w:val="en-GB" w:eastAsia="zh-CN"/>
        </w:rPr>
        <w:t>量表</w:t>
      </w:r>
      <w:r w:rsidR="002D7D4B">
        <w:rPr>
          <w:rFonts w:hint="eastAsia"/>
          <w:lang w:val="en-GB" w:eastAsia="zh-CN"/>
        </w:rPr>
        <w:t>：</w:t>
      </w:r>
    </w:p>
    <w:p w:rsidR="00524756" w:rsidRDefault="00524756" w:rsidP="00524756">
      <w:pPr>
        <w:pStyle w:val="enumlev1"/>
        <w:rPr>
          <w:lang w:val="en-GB" w:eastAsia="zh-CN"/>
        </w:rPr>
      </w:pPr>
      <w:r>
        <w:rPr>
          <w:lang w:val="en-GB" w:eastAsia="zh-CN"/>
        </w:rPr>
        <w:t>5</w:t>
      </w:r>
      <w:r>
        <w:rPr>
          <w:lang w:val="en-GB" w:eastAsia="zh-CN"/>
        </w:rPr>
        <w:tab/>
      </w:r>
      <w:r w:rsidR="002D7D4B">
        <w:rPr>
          <w:rFonts w:hint="eastAsia"/>
          <w:lang w:val="en-GB" w:eastAsia="zh-CN"/>
        </w:rPr>
        <w:t>不可察觉</w:t>
      </w:r>
    </w:p>
    <w:p w:rsidR="00524756" w:rsidRDefault="00524756" w:rsidP="00524756">
      <w:pPr>
        <w:pStyle w:val="enumlev1"/>
        <w:rPr>
          <w:lang w:val="en-GB" w:eastAsia="zh-CN"/>
        </w:rPr>
      </w:pPr>
      <w:r>
        <w:rPr>
          <w:lang w:val="en-GB" w:eastAsia="zh-CN"/>
        </w:rPr>
        <w:t>4</w:t>
      </w:r>
      <w:r>
        <w:rPr>
          <w:lang w:val="en-GB" w:eastAsia="zh-CN"/>
        </w:rPr>
        <w:tab/>
      </w:r>
      <w:r w:rsidR="002D7D4B">
        <w:rPr>
          <w:rFonts w:hint="eastAsia"/>
          <w:lang w:val="en-GB" w:eastAsia="zh-CN"/>
        </w:rPr>
        <w:t>可察觉，但不讨厌</w:t>
      </w:r>
    </w:p>
    <w:p w:rsidR="00524756" w:rsidRDefault="00524756" w:rsidP="00524756">
      <w:pPr>
        <w:pStyle w:val="enumlev1"/>
        <w:rPr>
          <w:lang w:val="en-GB" w:eastAsia="zh-CN"/>
        </w:rPr>
      </w:pPr>
      <w:r>
        <w:rPr>
          <w:lang w:val="en-GB" w:eastAsia="zh-CN"/>
        </w:rPr>
        <w:t>3</w:t>
      </w:r>
      <w:r>
        <w:rPr>
          <w:lang w:val="en-GB" w:eastAsia="zh-CN"/>
        </w:rPr>
        <w:tab/>
      </w:r>
      <w:r w:rsidR="002D7D4B">
        <w:rPr>
          <w:rFonts w:hint="eastAsia"/>
          <w:lang w:val="en-GB" w:eastAsia="zh-CN"/>
        </w:rPr>
        <w:t>稍微讨厌</w:t>
      </w:r>
    </w:p>
    <w:p w:rsidR="00524756" w:rsidRDefault="00524756" w:rsidP="00524756">
      <w:pPr>
        <w:pStyle w:val="enumlev1"/>
        <w:rPr>
          <w:lang w:val="en-GB" w:eastAsia="zh-CN"/>
        </w:rPr>
      </w:pPr>
      <w:r>
        <w:rPr>
          <w:lang w:val="en-GB" w:eastAsia="zh-CN"/>
        </w:rPr>
        <w:t>2</w:t>
      </w:r>
      <w:r>
        <w:rPr>
          <w:lang w:val="en-GB" w:eastAsia="zh-CN"/>
        </w:rPr>
        <w:tab/>
      </w:r>
      <w:r w:rsidR="002D7D4B">
        <w:rPr>
          <w:rFonts w:hint="eastAsia"/>
          <w:lang w:val="en-GB" w:eastAsia="zh-CN"/>
        </w:rPr>
        <w:t>讨厌</w:t>
      </w:r>
    </w:p>
    <w:p w:rsidR="00524756" w:rsidRDefault="00524756" w:rsidP="00524756">
      <w:pPr>
        <w:pStyle w:val="enumlev1"/>
        <w:rPr>
          <w:lang w:val="en-GB" w:eastAsia="zh-CN"/>
        </w:rPr>
      </w:pPr>
      <w:r>
        <w:rPr>
          <w:lang w:val="en-GB" w:eastAsia="zh-CN"/>
        </w:rPr>
        <w:t>1</w:t>
      </w:r>
      <w:r>
        <w:rPr>
          <w:lang w:val="en-GB" w:eastAsia="zh-CN"/>
        </w:rPr>
        <w:tab/>
      </w:r>
      <w:r w:rsidR="002D7D4B">
        <w:rPr>
          <w:rFonts w:hint="eastAsia"/>
          <w:lang w:val="en-GB" w:eastAsia="zh-CN"/>
        </w:rPr>
        <w:t>很讨厌。</w:t>
      </w:r>
    </w:p>
    <w:p w:rsidR="00524756" w:rsidRDefault="00B97622" w:rsidP="00B97622">
      <w:pPr>
        <w:ind w:firstLineChars="200" w:firstLine="480"/>
        <w:rPr>
          <w:lang w:val="en-GB" w:eastAsia="zh-CN"/>
        </w:rPr>
      </w:pPr>
      <w:r>
        <w:rPr>
          <w:rFonts w:hint="eastAsia"/>
          <w:lang w:val="en-GB" w:eastAsia="zh-CN"/>
        </w:rPr>
        <w:lastRenderedPageBreak/>
        <w:t>评价者应使用一种给出非常明确的</w:t>
      </w:r>
      <w:r w:rsidR="005948B4">
        <w:rPr>
          <w:rFonts w:hint="eastAsia"/>
          <w:lang w:val="en-GB" w:eastAsia="zh-CN"/>
        </w:rPr>
        <w:t>量表</w:t>
      </w:r>
      <w:r>
        <w:rPr>
          <w:rFonts w:hint="eastAsia"/>
          <w:lang w:val="en-GB" w:eastAsia="zh-CN"/>
        </w:rPr>
        <w:t>的表格，</w:t>
      </w:r>
      <w:r w:rsidR="0025494F">
        <w:rPr>
          <w:rFonts w:hint="eastAsia"/>
          <w:lang w:val="en-GB" w:eastAsia="zh-CN"/>
        </w:rPr>
        <w:t>有编了号的框或其方式来记录分级。</w:t>
      </w:r>
    </w:p>
    <w:p w:rsidR="00524756" w:rsidRDefault="00524756" w:rsidP="00524756">
      <w:pPr>
        <w:pStyle w:val="Heading2"/>
        <w:rPr>
          <w:lang w:val="en-GB" w:eastAsia="zh-CN"/>
        </w:rPr>
      </w:pPr>
      <w:r>
        <w:rPr>
          <w:lang w:val="en-GB" w:eastAsia="zh-CN"/>
        </w:rPr>
        <w:t>4.5</w:t>
      </w:r>
      <w:r>
        <w:rPr>
          <w:lang w:val="en-GB" w:eastAsia="zh-CN"/>
        </w:rPr>
        <w:tab/>
      </w:r>
      <w:r w:rsidR="0025494F">
        <w:rPr>
          <w:rFonts w:hint="eastAsia"/>
          <w:lang w:val="en-GB" w:eastAsia="zh-CN"/>
        </w:rPr>
        <w:t>评价须知</w:t>
      </w:r>
    </w:p>
    <w:p w:rsidR="00524756" w:rsidRDefault="0025494F" w:rsidP="008406F1">
      <w:pPr>
        <w:ind w:firstLineChars="200" w:firstLine="480"/>
        <w:rPr>
          <w:lang w:val="en-GB" w:eastAsia="zh-CN"/>
        </w:rPr>
      </w:pPr>
      <w:r>
        <w:rPr>
          <w:rFonts w:hint="eastAsia"/>
          <w:lang w:val="en-US" w:eastAsia="zh-CN"/>
        </w:rPr>
        <w:t>在每一测试阶段开始时，应向观察者解释评价类型、分级</w:t>
      </w:r>
      <w:r w:rsidR="005948B4">
        <w:rPr>
          <w:rFonts w:hint="eastAsia"/>
          <w:lang w:val="en-US" w:eastAsia="zh-CN"/>
        </w:rPr>
        <w:t>量表</w:t>
      </w:r>
      <w:r>
        <w:rPr>
          <w:rFonts w:hint="eastAsia"/>
          <w:lang w:val="en-US" w:eastAsia="zh-CN"/>
        </w:rPr>
        <w:t>、顺序及定时</w:t>
      </w:r>
      <w:r w:rsidR="008406F1">
        <w:rPr>
          <w:rFonts w:hint="eastAsia"/>
          <w:lang w:val="en-US" w:eastAsia="zh-CN"/>
        </w:rPr>
        <w:t>（</w:t>
      </w:r>
      <w:r w:rsidR="004D6C1C">
        <w:rPr>
          <w:rFonts w:hint="eastAsia"/>
          <w:lang w:val="en-US" w:eastAsia="zh-CN"/>
        </w:rPr>
        <w:t>基准图像、灰、测试图像、评分</w:t>
      </w:r>
      <w:r>
        <w:rPr>
          <w:rFonts w:hint="eastAsia"/>
          <w:lang w:val="en-US" w:eastAsia="zh-CN"/>
        </w:rPr>
        <w:t>期</w:t>
      </w:r>
      <w:r w:rsidR="008406F1">
        <w:rPr>
          <w:rFonts w:hint="eastAsia"/>
          <w:lang w:val="en-US" w:eastAsia="zh-CN"/>
        </w:rPr>
        <w:t>）</w:t>
      </w:r>
      <w:r>
        <w:rPr>
          <w:rFonts w:hint="eastAsia"/>
          <w:lang w:val="en-US" w:eastAsia="zh-CN"/>
        </w:rPr>
        <w:t>。应</w:t>
      </w:r>
      <w:r w:rsidR="00667F33">
        <w:rPr>
          <w:rFonts w:hint="eastAsia"/>
          <w:lang w:val="en-US" w:eastAsia="zh-CN"/>
        </w:rPr>
        <w:t>在</w:t>
      </w:r>
      <w:r>
        <w:rPr>
          <w:rFonts w:hint="eastAsia"/>
          <w:lang w:val="en-US" w:eastAsia="zh-CN"/>
        </w:rPr>
        <w:t>图像</w:t>
      </w:r>
      <w:r w:rsidR="00667F33">
        <w:rPr>
          <w:rFonts w:hint="eastAsia"/>
          <w:lang w:val="en-US" w:eastAsia="zh-CN"/>
        </w:rPr>
        <w:t>中显示</w:t>
      </w:r>
      <w:r>
        <w:rPr>
          <w:rFonts w:hint="eastAsia"/>
          <w:lang w:val="en-US" w:eastAsia="zh-CN"/>
        </w:rPr>
        <w:t>要评价的损伤的范围和类型，</w:t>
      </w:r>
      <w:r w:rsidR="00667F33">
        <w:rPr>
          <w:rFonts w:hint="eastAsia"/>
          <w:lang w:val="en-US" w:eastAsia="zh-CN"/>
        </w:rPr>
        <w:t>该</w:t>
      </w:r>
      <w:r>
        <w:rPr>
          <w:rFonts w:hint="eastAsia"/>
          <w:lang w:val="en-US" w:eastAsia="zh-CN"/>
        </w:rPr>
        <w:t>图像不同于测试中要用的图像，但具有可相比较的</w:t>
      </w:r>
      <w:r w:rsidR="00BB308E">
        <w:rPr>
          <w:rFonts w:hint="eastAsia"/>
          <w:lang w:val="en-US" w:eastAsia="zh-CN"/>
        </w:rPr>
        <w:t>感受性</w:t>
      </w:r>
      <w:r>
        <w:rPr>
          <w:rFonts w:hint="eastAsia"/>
          <w:lang w:val="en-US" w:eastAsia="zh-CN"/>
        </w:rPr>
        <w:t>。</w:t>
      </w:r>
      <w:r w:rsidR="00667F33">
        <w:rPr>
          <w:rFonts w:hint="eastAsia"/>
          <w:lang w:val="en-US" w:eastAsia="zh-CN"/>
        </w:rPr>
        <w:t>不能暗示看到的最低质量必须对应于最低的主观等级。</w:t>
      </w:r>
      <w:r w:rsidR="00CE31CE">
        <w:rPr>
          <w:rFonts w:hint="eastAsia"/>
          <w:lang w:val="en-GB" w:eastAsia="zh-CN"/>
        </w:rPr>
        <w:t>应要求观察者根据图像给出的总</w:t>
      </w:r>
      <w:r w:rsidR="00667F33">
        <w:rPr>
          <w:rFonts w:hint="eastAsia"/>
          <w:lang w:val="en-GB" w:eastAsia="zh-CN"/>
        </w:rPr>
        <w:t>体印象来做出其判断，并</w:t>
      </w:r>
      <w:r w:rsidR="004308CC">
        <w:rPr>
          <w:rFonts w:hint="eastAsia"/>
          <w:lang w:val="en-GB" w:eastAsia="zh-CN"/>
        </w:rPr>
        <w:t>把这种判断用规定主观</w:t>
      </w:r>
      <w:r w:rsidR="00902D2F">
        <w:rPr>
          <w:rFonts w:hint="eastAsia"/>
          <w:lang w:val="en-GB" w:eastAsia="zh-CN"/>
        </w:rPr>
        <w:t>尺度</w:t>
      </w:r>
      <w:r w:rsidR="004308CC">
        <w:rPr>
          <w:rFonts w:hint="eastAsia"/>
          <w:lang w:val="en-GB" w:eastAsia="zh-CN"/>
        </w:rPr>
        <w:t>的措词来表示。</w:t>
      </w:r>
    </w:p>
    <w:p w:rsidR="00524756" w:rsidRDefault="003006E4" w:rsidP="003006E4">
      <w:pPr>
        <w:ind w:firstLineChars="200" w:firstLine="480"/>
        <w:rPr>
          <w:lang w:val="en-GB" w:eastAsia="zh-CN"/>
        </w:rPr>
      </w:pPr>
      <w:r>
        <w:rPr>
          <w:rFonts w:hint="eastAsia"/>
          <w:lang w:val="en-GB" w:eastAsia="zh-CN"/>
        </w:rPr>
        <w:t>应要求观察者在</w:t>
      </w:r>
      <w:r>
        <w:rPr>
          <w:lang w:val="en-GB" w:eastAsia="zh-CN"/>
        </w:rPr>
        <w:t>T1</w:t>
      </w:r>
      <w:r>
        <w:rPr>
          <w:rFonts w:hint="eastAsia"/>
          <w:lang w:val="en-GB" w:eastAsia="zh-CN"/>
        </w:rPr>
        <w:t>和</w:t>
      </w:r>
      <w:r>
        <w:rPr>
          <w:lang w:val="en-GB" w:eastAsia="zh-CN"/>
        </w:rPr>
        <w:t>T3</w:t>
      </w:r>
      <w:r>
        <w:rPr>
          <w:rFonts w:hint="eastAsia"/>
          <w:lang w:val="en-GB" w:eastAsia="zh-CN"/>
        </w:rPr>
        <w:t>的整个持续时间内观看图像。只允许在</w:t>
      </w:r>
      <w:r>
        <w:rPr>
          <w:lang w:val="en-GB" w:eastAsia="zh-CN"/>
        </w:rPr>
        <w:t>T4</w:t>
      </w:r>
      <w:r>
        <w:rPr>
          <w:rFonts w:hint="eastAsia"/>
          <w:lang w:val="en-GB" w:eastAsia="zh-CN"/>
        </w:rPr>
        <w:t>期间内评分。</w:t>
      </w:r>
    </w:p>
    <w:p w:rsidR="00C9172C" w:rsidRPr="00C9172C" w:rsidRDefault="00C9172C" w:rsidP="00B45017">
      <w:pPr>
        <w:pStyle w:val="FigureNo"/>
        <w:rPr>
          <w:lang w:val="en-GB" w:eastAsia="zh-CN"/>
        </w:rPr>
      </w:pPr>
      <w:r w:rsidRPr="00C9172C">
        <w:rPr>
          <w:rFonts w:hint="eastAsia"/>
          <w:lang w:val="en-GB" w:eastAsia="zh-CN"/>
        </w:rPr>
        <w:t>图</w:t>
      </w:r>
      <w:r w:rsidRPr="00C9172C">
        <w:rPr>
          <w:rFonts w:hint="eastAsia"/>
          <w:lang w:val="en-GB" w:eastAsia="zh-CN"/>
        </w:rPr>
        <w:t>3</w:t>
      </w:r>
    </w:p>
    <w:p w:rsidR="00C9172C" w:rsidRPr="00C9172C" w:rsidRDefault="00C9172C" w:rsidP="00B45017">
      <w:pPr>
        <w:pStyle w:val="Figuretitle"/>
        <w:rPr>
          <w:lang w:val="en-GB" w:eastAsia="zh-CN"/>
        </w:rPr>
      </w:pPr>
      <w:r w:rsidRPr="00C9172C">
        <w:rPr>
          <w:rFonts w:hint="eastAsia"/>
          <w:lang w:val="en-GB" w:eastAsia="zh-CN"/>
        </w:rPr>
        <w:t>测试素材的演示结构</w:t>
      </w:r>
    </w:p>
    <w:p w:rsidR="00524756" w:rsidRPr="00E9308F" w:rsidRDefault="00DF63BF" w:rsidP="00E9308F">
      <w:pPr>
        <w:pStyle w:val="FigureNo"/>
        <w:keepNext w:val="0"/>
        <w:spacing w:before="240" w:after="0"/>
        <w:rPr>
          <w:lang w:val="en-GB" w:eastAsia="zh-CN"/>
        </w:rPr>
      </w:pPr>
      <w:r>
        <w:rPr>
          <w:noProof/>
          <w:lang w:val="en-US" w:eastAsia="zh-CN"/>
        </w:rPr>
        <mc:AlternateContent>
          <mc:Choice Requires="wpc">
            <w:drawing>
              <wp:inline distT="0" distB="0" distL="0" distR="0">
                <wp:extent cx="2609215" cy="3665855"/>
                <wp:effectExtent l="0" t="0" r="635" b="1270"/>
                <wp:docPr id="811" name="Canvas 8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53" name="Freeform 813"/>
                        <wps:cNvSpPr>
                          <a:spLocks/>
                        </wps:cNvSpPr>
                        <wps:spPr bwMode="auto">
                          <a:xfrm>
                            <a:off x="723900" y="140335"/>
                            <a:ext cx="1294765" cy="436245"/>
                          </a:xfrm>
                          <a:custGeom>
                            <a:avLst/>
                            <a:gdLst>
                              <a:gd name="T0" fmla="*/ 0 w 2039"/>
                              <a:gd name="T1" fmla="*/ 687 h 687"/>
                              <a:gd name="T2" fmla="*/ 345 w 2039"/>
                              <a:gd name="T3" fmla="*/ 687 h 687"/>
                              <a:gd name="T4" fmla="*/ 345 w 2039"/>
                              <a:gd name="T5" fmla="*/ 5 h 687"/>
                              <a:gd name="T6" fmla="*/ 341 w 2039"/>
                              <a:gd name="T7" fmla="*/ 10 h 687"/>
                              <a:gd name="T8" fmla="*/ 792 w 2039"/>
                              <a:gd name="T9" fmla="*/ 10 h 687"/>
                              <a:gd name="T10" fmla="*/ 787 w 2039"/>
                              <a:gd name="T11" fmla="*/ 5 h 687"/>
                              <a:gd name="T12" fmla="*/ 787 w 2039"/>
                              <a:gd name="T13" fmla="*/ 687 h 687"/>
                              <a:gd name="T14" fmla="*/ 1027 w 2039"/>
                              <a:gd name="T15" fmla="*/ 687 h 687"/>
                              <a:gd name="T16" fmla="*/ 1027 w 2039"/>
                              <a:gd name="T17" fmla="*/ 5 h 687"/>
                              <a:gd name="T18" fmla="*/ 1022 w 2039"/>
                              <a:gd name="T19" fmla="*/ 10 h 687"/>
                              <a:gd name="T20" fmla="*/ 1473 w 2039"/>
                              <a:gd name="T21" fmla="*/ 10 h 687"/>
                              <a:gd name="T22" fmla="*/ 1468 w 2039"/>
                              <a:gd name="T23" fmla="*/ 5 h 687"/>
                              <a:gd name="T24" fmla="*/ 1468 w 2039"/>
                              <a:gd name="T25" fmla="*/ 687 h 687"/>
                              <a:gd name="T26" fmla="*/ 2039 w 2039"/>
                              <a:gd name="T27" fmla="*/ 687 h 687"/>
                              <a:gd name="T28" fmla="*/ 2039 w 2039"/>
                              <a:gd name="T29" fmla="*/ 677 h 687"/>
                              <a:gd name="T30" fmla="*/ 1473 w 2039"/>
                              <a:gd name="T31" fmla="*/ 677 h 687"/>
                              <a:gd name="T32" fmla="*/ 1478 w 2039"/>
                              <a:gd name="T33" fmla="*/ 682 h 687"/>
                              <a:gd name="T34" fmla="*/ 1478 w 2039"/>
                              <a:gd name="T35" fmla="*/ 5 h 687"/>
                              <a:gd name="T36" fmla="*/ 1478 w 2039"/>
                              <a:gd name="T37" fmla="*/ 0 h 687"/>
                              <a:gd name="T38" fmla="*/ 1473 w 2039"/>
                              <a:gd name="T39" fmla="*/ 0 h 687"/>
                              <a:gd name="T40" fmla="*/ 1022 w 2039"/>
                              <a:gd name="T41" fmla="*/ 0 h 687"/>
                              <a:gd name="T42" fmla="*/ 1017 w 2039"/>
                              <a:gd name="T43" fmla="*/ 0 h 687"/>
                              <a:gd name="T44" fmla="*/ 1017 w 2039"/>
                              <a:gd name="T45" fmla="*/ 5 h 687"/>
                              <a:gd name="T46" fmla="*/ 1017 w 2039"/>
                              <a:gd name="T47" fmla="*/ 682 h 687"/>
                              <a:gd name="T48" fmla="*/ 1022 w 2039"/>
                              <a:gd name="T49" fmla="*/ 677 h 687"/>
                              <a:gd name="T50" fmla="*/ 792 w 2039"/>
                              <a:gd name="T51" fmla="*/ 677 h 687"/>
                              <a:gd name="T52" fmla="*/ 797 w 2039"/>
                              <a:gd name="T53" fmla="*/ 682 h 687"/>
                              <a:gd name="T54" fmla="*/ 797 w 2039"/>
                              <a:gd name="T55" fmla="*/ 5 h 687"/>
                              <a:gd name="T56" fmla="*/ 797 w 2039"/>
                              <a:gd name="T57" fmla="*/ 0 h 687"/>
                              <a:gd name="T58" fmla="*/ 792 w 2039"/>
                              <a:gd name="T59" fmla="*/ 0 h 687"/>
                              <a:gd name="T60" fmla="*/ 341 w 2039"/>
                              <a:gd name="T61" fmla="*/ 0 h 687"/>
                              <a:gd name="T62" fmla="*/ 336 w 2039"/>
                              <a:gd name="T63" fmla="*/ 0 h 687"/>
                              <a:gd name="T64" fmla="*/ 336 w 2039"/>
                              <a:gd name="T65" fmla="*/ 5 h 687"/>
                              <a:gd name="T66" fmla="*/ 336 w 2039"/>
                              <a:gd name="T67" fmla="*/ 682 h 687"/>
                              <a:gd name="T68" fmla="*/ 341 w 2039"/>
                              <a:gd name="T69" fmla="*/ 677 h 687"/>
                              <a:gd name="T70" fmla="*/ 0 w 2039"/>
                              <a:gd name="T71" fmla="*/ 677 h 687"/>
                              <a:gd name="T72" fmla="*/ 0 w 2039"/>
                              <a:gd name="T73" fmla="*/ 687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39" h="687">
                                <a:moveTo>
                                  <a:pt x="0" y="687"/>
                                </a:moveTo>
                                <a:lnTo>
                                  <a:pt x="345" y="687"/>
                                </a:lnTo>
                                <a:lnTo>
                                  <a:pt x="345" y="5"/>
                                </a:lnTo>
                                <a:lnTo>
                                  <a:pt x="341" y="10"/>
                                </a:lnTo>
                                <a:lnTo>
                                  <a:pt x="792" y="10"/>
                                </a:lnTo>
                                <a:lnTo>
                                  <a:pt x="787" y="5"/>
                                </a:lnTo>
                                <a:lnTo>
                                  <a:pt x="787" y="687"/>
                                </a:lnTo>
                                <a:lnTo>
                                  <a:pt x="1027" y="687"/>
                                </a:lnTo>
                                <a:lnTo>
                                  <a:pt x="1027" y="5"/>
                                </a:lnTo>
                                <a:lnTo>
                                  <a:pt x="1022" y="10"/>
                                </a:lnTo>
                                <a:lnTo>
                                  <a:pt x="1473" y="10"/>
                                </a:lnTo>
                                <a:lnTo>
                                  <a:pt x="1468" y="5"/>
                                </a:lnTo>
                                <a:lnTo>
                                  <a:pt x="1468" y="687"/>
                                </a:lnTo>
                                <a:lnTo>
                                  <a:pt x="2039" y="687"/>
                                </a:lnTo>
                                <a:lnTo>
                                  <a:pt x="2039" y="677"/>
                                </a:lnTo>
                                <a:lnTo>
                                  <a:pt x="1473" y="677"/>
                                </a:lnTo>
                                <a:lnTo>
                                  <a:pt x="1478" y="682"/>
                                </a:lnTo>
                                <a:lnTo>
                                  <a:pt x="1478" y="5"/>
                                </a:lnTo>
                                <a:lnTo>
                                  <a:pt x="1478" y="0"/>
                                </a:lnTo>
                                <a:lnTo>
                                  <a:pt x="1473" y="0"/>
                                </a:lnTo>
                                <a:lnTo>
                                  <a:pt x="1022" y="0"/>
                                </a:lnTo>
                                <a:lnTo>
                                  <a:pt x="1017" y="0"/>
                                </a:lnTo>
                                <a:lnTo>
                                  <a:pt x="1017" y="5"/>
                                </a:lnTo>
                                <a:lnTo>
                                  <a:pt x="1017" y="682"/>
                                </a:lnTo>
                                <a:lnTo>
                                  <a:pt x="1022" y="677"/>
                                </a:lnTo>
                                <a:lnTo>
                                  <a:pt x="792" y="677"/>
                                </a:lnTo>
                                <a:lnTo>
                                  <a:pt x="797" y="682"/>
                                </a:lnTo>
                                <a:lnTo>
                                  <a:pt x="797" y="5"/>
                                </a:lnTo>
                                <a:lnTo>
                                  <a:pt x="797" y="0"/>
                                </a:lnTo>
                                <a:lnTo>
                                  <a:pt x="792" y="0"/>
                                </a:lnTo>
                                <a:lnTo>
                                  <a:pt x="341" y="0"/>
                                </a:lnTo>
                                <a:lnTo>
                                  <a:pt x="336" y="0"/>
                                </a:lnTo>
                                <a:lnTo>
                                  <a:pt x="336" y="5"/>
                                </a:lnTo>
                                <a:lnTo>
                                  <a:pt x="336" y="682"/>
                                </a:lnTo>
                                <a:lnTo>
                                  <a:pt x="341" y="677"/>
                                </a:lnTo>
                                <a:lnTo>
                                  <a:pt x="0" y="677"/>
                                </a:lnTo>
                                <a:lnTo>
                                  <a:pt x="0" y="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4" name="Freeform 814"/>
                        <wps:cNvSpPr>
                          <a:spLocks/>
                        </wps:cNvSpPr>
                        <wps:spPr bwMode="auto">
                          <a:xfrm>
                            <a:off x="638810" y="494030"/>
                            <a:ext cx="97155" cy="161925"/>
                          </a:xfrm>
                          <a:custGeom>
                            <a:avLst/>
                            <a:gdLst>
                              <a:gd name="T0" fmla="*/ 144 w 153"/>
                              <a:gd name="T1" fmla="*/ 0 h 255"/>
                              <a:gd name="T2" fmla="*/ 0 w 153"/>
                              <a:gd name="T3" fmla="*/ 245 h 255"/>
                              <a:gd name="T4" fmla="*/ 9 w 153"/>
                              <a:gd name="T5" fmla="*/ 255 h 255"/>
                              <a:gd name="T6" fmla="*/ 153 w 153"/>
                              <a:gd name="T7" fmla="*/ 10 h 255"/>
                              <a:gd name="T8" fmla="*/ 144 w 153"/>
                              <a:gd name="T9" fmla="*/ 0 h 255"/>
                            </a:gdLst>
                            <a:ahLst/>
                            <a:cxnLst>
                              <a:cxn ang="0">
                                <a:pos x="T0" y="T1"/>
                              </a:cxn>
                              <a:cxn ang="0">
                                <a:pos x="T2" y="T3"/>
                              </a:cxn>
                              <a:cxn ang="0">
                                <a:pos x="T4" y="T5"/>
                              </a:cxn>
                              <a:cxn ang="0">
                                <a:pos x="T6" y="T7"/>
                              </a:cxn>
                              <a:cxn ang="0">
                                <a:pos x="T8" y="T9"/>
                              </a:cxn>
                            </a:cxnLst>
                            <a:rect l="0" t="0" r="r" b="b"/>
                            <a:pathLst>
                              <a:path w="153" h="255">
                                <a:moveTo>
                                  <a:pt x="144" y="0"/>
                                </a:moveTo>
                                <a:lnTo>
                                  <a:pt x="0" y="245"/>
                                </a:lnTo>
                                <a:lnTo>
                                  <a:pt x="9" y="255"/>
                                </a:lnTo>
                                <a:lnTo>
                                  <a:pt x="153" y="10"/>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5" name="Freeform 815"/>
                        <wps:cNvSpPr>
                          <a:spLocks/>
                        </wps:cNvSpPr>
                        <wps:spPr bwMode="auto">
                          <a:xfrm>
                            <a:off x="675005" y="494030"/>
                            <a:ext cx="97790" cy="161925"/>
                          </a:xfrm>
                          <a:custGeom>
                            <a:avLst/>
                            <a:gdLst>
                              <a:gd name="T0" fmla="*/ 144 w 154"/>
                              <a:gd name="T1" fmla="*/ 0 h 255"/>
                              <a:gd name="T2" fmla="*/ 0 w 154"/>
                              <a:gd name="T3" fmla="*/ 245 h 255"/>
                              <a:gd name="T4" fmla="*/ 10 w 154"/>
                              <a:gd name="T5" fmla="*/ 255 h 255"/>
                              <a:gd name="T6" fmla="*/ 154 w 154"/>
                              <a:gd name="T7" fmla="*/ 10 h 255"/>
                              <a:gd name="T8" fmla="*/ 144 w 154"/>
                              <a:gd name="T9" fmla="*/ 0 h 255"/>
                            </a:gdLst>
                            <a:ahLst/>
                            <a:cxnLst>
                              <a:cxn ang="0">
                                <a:pos x="T0" y="T1"/>
                              </a:cxn>
                              <a:cxn ang="0">
                                <a:pos x="T2" y="T3"/>
                              </a:cxn>
                              <a:cxn ang="0">
                                <a:pos x="T4" y="T5"/>
                              </a:cxn>
                              <a:cxn ang="0">
                                <a:pos x="T6" y="T7"/>
                              </a:cxn>
                              <a:cxn ang="0">
                                <a:pos x="T8" y="T9"/>
                              </a:cxn>
                            </a:cxnLst>
                            <a:rect l="0" t="0" r="r" b="b"/>
                            <a:pathLst>
                              <a:path w="154" h="255">
                                <a:moveTo>
                                  <a:pt x="144" y="0"/>
                                </a:moveTo>
                                <a:lnTo>
                                  <a:pt x="0" y="245"/>
                                </a:lnTo>
                                <a:lnTo>
                                  <a:pt x="10" y="255"/>
                                </a:lnTo>
                                <a:lnTo>
                                  <a:pt x="154" y="10"/>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16"/>
                        <wps:cNvSpPr>
                          <a:spLocks/>
                        </wps:cNvSpPr>
                        <wps:spPr bwMode="auto">
                          <a:xfrm>
                            <a:off x="1970405" y="494030"/>
                            <a:ext cx="97155" cy="161925"/>
                          </a:xfrm>
                          <a:custGeom>
                            <a:avLst/>
                            <a:gdLst>
                              <a:gd name="T0" fmla="*/ 144 w 153"/>
                              <a:gd name="T1" fmla="*/ 0 h 255"/>
                              <a:gd name="T2" fmla="*/ 0 w 153"/>
                              <a:gd name="T3" fmla="*/ 245 h 255"/>
                              <a:gd name="T4" fmla="*/ 9 w 153"/>
                              <a:gd name="T5" fmla="*/ 255 h 255"/>
                              <a:gd name="T6" fmla="*/ 153 w 153"/>
                              <a:gd name="T7" fmla="*/ 10 h 255"/>
                              <a:gd name="T8" fmla="*/ 144 w 153"/>
                              <a:gd name="T9" fmla="*/ 0 h 255"/>
                            </a:gdLst>
                            <a:ahLst/>
                            <a:cxnLst>
                              <a:cxn ang="0">
                                <a:pos x="T0" y="T1"/>
                              </a:cxn>
                              <a:cxn ang="0">
                                <a:pos x="T2" y="T3"/>
                              </a:cxn>
                              <a:cxn ang="0">
                                <a:pos x="T4" y="T5"/>
                              </a:cxn>
                              <a:cxn ang="0">
                                <a:pos x="T6" y="T7"/>
                              </a:cxn>
                              <a:cxn ang="0">
                                <a:pos x="T8" y="T9"/>
                              </a:cxn>
                            </a:cxnLst>
                            <a:rect l="0" t="0" r="r" b="b"/>
                            <a:pathLst>
                              <a:path w="153" h="255">
                                <a:moveTo>
                                  <a:pt x="144" y="0"/>
                                </a:moveTo>
                                <a:lnTo>
                                  <a:pt x="0" y="245"/>
                                </a:lnTo>
                                <a:lnTo>
                                  <a:pt x="9" y="255"/>
                                </a:lnTo>
                                <a:lnTo>
                                  <a:pt x="153" y="10"/>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17"/>
                        <wps:cNvSpPr>
                          <a:spLocks/>
                        </wps:cNvSpPr>
                        <wps:spPr bwMode="auto">
                          <a:xfrm>
                            <a:off x="2006600" y="494030"/>
                            <a:ext cx="97790" cy="161925"/>
                          </a:xfrm>
                          <a:custGeom>
                            <a:avLst/>
                            <a:gdLst>
                              <a:gd name="T0" fmla="*/ 144 w 154"/>
                              <a:gd name="T1" fmla="*/ 0 h 255"/>
                              <a:gd name="T2" fmla="*/ 0 w 154"/>
                              <a:gd name="T3" fmla="*/ 245 h 255"/>
                              <a:gd name="T4" fmla="*/ 10 w 154"/>
                              <a:gd name="T5" fmla="*/ 255 h 255"/>
                              <a:gd name="T6" fmla="*/ 154 w 154"/>
                              <a:gd name="T7" fmla="*/ 10 h 255"/>
                              <a:gd name="T8" fmla="*/ 144 w 154"/>
                              <a:gd name="T9" fmla="*/ 0 h 255"/>
                            </a:gdLst>
                            <a:ahLst/>
                            <a:cxnLst>
                              <a:cxn ang="0">
                                <a:pos x="T0" y="T1"/>
                              </a:cxn>
                              <a:cxn ang="0">
                                <a:pos x="T2" y="T3"/>
                              </a:cxn>
                              <a:cxn ang="0">
                                <a:pos x="T4" y="T5"/>
                              </a:cxn>
                              <a:cxn ang="0">
                                <a:pos x="T6" y="T7"/>
                              </a:cxn>
                              <a:cxn ang="0">
                                <a:pos x="T8" y="T9"/>
                              </a:cxn>
                            </a:cxnLst>
                            <a:rect l="0" t="0" r="r" b="b"/>
                            <a:pathLst>
                              <a:path w="154" h="255">
                                <a:moveTo>
                                  <a:pt x="144" y="0"/>
                                </a:moveTo>
                                <a:lnTo>
                                  <a:pt x="0" y="245"/>
                                </a:lnTo>
                                <a:lnTo>
                                  <a:pt x="10" y="255"/>
                                </a:lnTo>
                                <a:lnTo>
                                  <a:pt x="154" y="10"/>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Line 818"/>
                        <wps:cNvCnPr/>
                        <wps:spPr bwMode="auto">
                          <a:xfrm>
                            <a:off x="1372870" y="610235"/>
                            <a:ext cx="635" cy="35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Line 819"/>
                        <wps:cNvCnPr/>
                        <wps:spPr bwMode="auto">
                          <a:xfrm>
                            <a:off x="2018665" y="683260"/>
                            <a:ext cx="635" cy="2863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6" name="Line 820"/>
                        <wps:cNvCnPr/>
                        <wps:spPr bwMode="auto">
                          <a:xfrm>
                            <a:off x="1449070" y="935990"/>
                            <a:ext cx="4965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7" name="Freeform 821"/>
                        <wps:cNvSpPr>
                          <a:spLocks/>
                        </wps:cNvSpPr>
                        <wps:spPr bwMode="auto">
                          <a:xfrm>
                            <a:off x="1381760" y="917575"/>
                            <a:ext cx="85725" cy="33655"/>
                          </a:xfrm>
                          <a:custGeom>
                            <a:avLst/>
                            <a:gdLst>
                              <a:gd name="T0" fmla="*/ 135 w 135"/>
                              <a:gd name="T1" fmla="*/ 0 h 53"/>
                              <a:gd name="T2" fmla="*/ 0 w 135"/>
                              <a:gd name="T3" fmla="*/ 29 h 53"/>
                              <a:gd name="T4" fmla="*/ 135 w 135"/>
                              <a:gd name="T5" fmla="*/ 53 h 53"/>
                              <a:gd name="T6" fmla="*/ 135 w 135"/>
                              <a:gd name="T7" fmla="*/ 0 h 53"/>
                            </a:gdLst>
                            <a:ahLst/>
                            <a:cxnLst>
                              <a:cxn ang="0">
                                <a:pos x="T0" y="T1"/>
                              </a:cxn>
                              <a:cxn ang="0">
                                <a:pos x="T2" y="T3"/>
                              </a:cxn>
                              <a:cxn ang="0">
                                <a:pos x="T4" y="T5"/>
                              </a:cxn>
                              <a:cxn ang="0">
                                <a:pos x="T6" y="T7"/>
                              </a:cxn>
                            </a:cxnLst>
                            <a:rect l="0" t="0" r="r" b="b"/>
                            <a:pathLst>
                              <a:path w="135" h="53">
                                <a:moveTo>
                                  <a:pt x="135" y="0"/>
                                </a:moveTo>
                                <a:lnTo>
                                  <a:pt x="0" y="29"/>
                                </a:lnTo>
                                <a:lnTo>
                                  <a:pt x="135" y="53"/>
                                </a:lnTo>
                                <a:lnTo>
                                  <a:pt x="13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8" name="Freeform 822"/>
                        <wps:cNvSpPr>
                          <a:spLocks/>
                        </wps:cNvSpPr>
                        <wps:spPr bwMode="auto">
                          <a:xfrm>
                            <a:off x="1924685" y="917575"/>
                            <a:ext cx="85090" cy="33655"/>
                          </a:xfrm>
                          <a:custGeom>
                            <a:avLst/>
                            <a:gdLst>
                              <a:gd name="T0" fmla="*/ 0 w 134"/>
                              <a:gd name="T1" fmla="*/ 53 h 53"/>
                              <a:gd name="T2" fmla="*/ 134 w 134"/>
                              <a:gd name="T3" fmla="*/ 29 h 53"/>
                              <a:gd name="T4" fmla="*/ 0 w 134"/>
                              <a:gd name="T5" fmla="*/ 0 h 53"/>
                              <a:gd name="T6" fmla="*/ 0 w 134"/>
                              <a:gd name="T7" fmla="*/ 53 h 53"/>
                            </a:gdLst>
                            <a:ahLst/>
                            <a:cxnLst>
                              <a:cxn ang="0">
                                <a:pos x="T0" y="T1"/>
                              </a:cxn>
                              <a:cxn ang="0">
                                <a:pos x="T2" y="T3"/>
                              </a:cxn>
                              <a:cxn ang="0">
                                <a:pos x="T4" y="T5"/>
                              </a:cxn>
                              <a:cxn ang="0">
                                <a:pos x="T6" y="T7"/>
                              </a:cxn>
                            </a:cxnLst>
                            <a:rect l="0" t="0" r="r" b="b"/>
                            <a:pathLst>
                              <a:path w="134" h="53">
                                <a:moveTo>
                                  <a:pt x="0" y="53"/>
                                </a:moveTo>
                                <a:lnTo>
                                  <a:pt x="134" y="29"/>
                                </a:lnTo>
                                <a:lnTo>
                                  <a:pt x="0"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9" name="Freeform 823"/>
                        <wps:cNvSpPr>
                          <a:spLocks/>
                        </wps:cNvSpPr>
                        <wps:spPr bwMode="auto">
                          <a:xfrm>
                            <a:off x="208915" y="2530475"/>
                            <a:ext cx="94615" cy="155575"/>
                          </a:xfrm>
                          <a:custGeom>
                            <a:avLst/>
                            <a:gdLst>
                              <a:gd name="T0" fmla="*/ 139 w 149"/>
                              <a:gd name="T1" fmla="*/ 0 h 245"/>
                              <a:gd name="T2" fmla="*/ 0 w 149"/>
                              <a:gd name="T3" fmla="*/ 245 h 245"/>
                              <a:gd name="T4" fmla="*/ 10 w 149"/>
                              <a:gd name="T5" fmla="*/ 245 h 245"/>
                              <a:gd name="T6" fmla="*/ 149 w 149"/>
                              <a:gd name="T7" fmla="*/ 0 h 245"/>
                              <a:gd name="T8" fmla="*/ 139 w 149"/>
                              <a:gd name="T9" fmla="*/ 0 h 245"/>
                            </a:gdLst>
                            <a:ahLst/>
                            <a:cxnLst>
                              <a:cxn ang="0">
                                <a:pos x="T0" y="T1"/>
                              </a:cxn>
                              <a:cxn ang="0">
                                <a:pos x="T2" y="T3"/>
                              </a:cxn>
                              <a:cxn ang="0">
                                <a:pos x="T4" y="T5"/>
                              </a:cxn>
                              <a:cxn ang="0">
                                <a:pos x="T6" y="T7"/>
                              </a:cxn>
                              <a:cxn ang="0">
                                <a:pos x="T8" y="T9"/>
                              </a:cxn>
                            </a:cxnLst>
                            <a:rect l="0" t="0" r="r" b="b"/>
                            <a:pathLst>
                              <a:path w="149" h="245">
                                <a:moveTo>
                                  <a:pt x="139" y="0"/>
                                </a:moveTo>
                                <a:lnTo>
                                  <a:pt x="0" y="245"/>
                                </a:lnTo>
                                <a:lnTo>
                                  <a:pt x="10" y="245"/>
                                </a:lnTo>
                                <a:lnTo>
                                  <a:pt x="149" y="0"/>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24"/>
                        <wps:cNvSpPr>
                          <a:spLocks/>
                        </wps:cNvSpPr>
                        <wps:spPr bwMode="auto">
                          <a:xfrm>
                            <a:off x="245745" y="2530475"/>
                            <a:ext cx="93980" cy="155575"/>
                          </a:xfrm>
                          <a:custGeom>
                            <a:avLst/>
                            <a:gdLst>
                              <a:gd name="T0" fmla="*/ 139 w 148"/>
                              <a:gd name="T1" fmla="*/ 0 h 245"/>
                              <a:gd name="T2" fmla="*/ 0 w 148"/>
                              <a:gd name="T3" fmla="*/ 245 h 245"/>
                              <a:gd name="T4" fmla="*/ 9 w 148"/>
                              <a:gd name="T5" fmla="*/ 245 h 245"/>
                              <a:gd name="T6" fmla="*/ 148 w 148"/>
                              <a:gd name="T7" fmla="*/ 0 h 245"/>
                              <a:gd name="T8" fmla="*/ 139 w 148"/>
                              <a:gd name="T9" fmla="*/ 0 h 245"/>
                            </a:gdLst>
                            <a:ahLst/>
                            <a:cxnLst>
                              <a:cxn ang="0">
                                <a:pos x="T0" y="T1"/>
                              </a:cxn>
                              <a:cxn ang="0">
                                <a:pos x="T2" y="T3"/>
                              </a:cxn>
                              <a:cxn ang="0">
                                <a:pos x="T4" y="T5"/>
                              </a:cxn>
                              <a:cxn ang="0">
                                <a:pos x="T6" y="T7"/>
                              </a:cxn>
                              <a:cxn ang="0">
                                <a:pos x="T8" y="T9"/>
                              </a:cxn>
                            </a:cxnLst>
                            <a:rect l="0" t="0" r="r" b="b"/>
                            <a:pathLst>
                              <a:path w="148" h="245">
                                <a:moveTo>
                                  <a:pt x="139" y="0"/>
                                </a:moveTo>
                                <a:lnTo>
                                  <a:pt x="0" y="245"/>
                                </a:lnTo>
                                <a:lnTo>
                                  <a:pt x="9" y="245"/>
                                </a:lnTo>
                                <a:lnTo>
                                  <a:pt x="148" y="0"/>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25"/>
                        <wps:cNvSpPr>
                          <a:spLocks/>
                        </wps:cNvSpPr>
                        <wps:spPr bwMode="auto">
                          <a:xfrm>
                            <a:off x="2402840" y="2527935"/>
                            <a:ext cx="97790" cy="161290"/>
                          </a:xfrm>
                          <a:custGeom>
                            <a:avLst/>
                            <a:gdLst>
                              <a:gd name="T0" fmla="*/ 144 w 154"/>
                              <a:gd name="T1" fmla="*/ 0 h 254"/>
                              <a:gd name="T2" fmla="*/ 0 w 154"/>
                              <a:gd name="T3" fmla="*/ 244 h 254"/>
                              <a:gd name="T4" fmla="*/ 10 w 154"/>
                              <a:gd name="T5" fmla="*/ 254 h 254"/>
                              <a:gd name="T6" fmla="*/ 154 w 154"/>
                              <a:gd name="T7" fmla="*/ 9 h 254"/>
                              <a:gd name="T8" fmla="*/ 144 w 154"/>
                              <a:gd name="T9" fmla="*/ 0 h 254"/>
                            </a:gdLst>
                            <a:ahLst/>
                            <a:cxnLst>
                              <a:cxn ang="0">
                                <a:pos x="T0" y="T1"/>
                              </a:cxn>
                              <a:cxn ang="0">
                                <a:pos x="T2" y="T3"/>
                              </a:cxn>
                              <a:cxn ang="0">
                                <a:pos x="T4" y="T5"/>
                              </a:cxn>
                              <a:cxn ang="0">
                                <a:pos x="T6" y="T7"/>
                              </a:cxn>
                              <a:cxn ang="0">
                                <a:pos x="T8" y="T9"/>
                              </a:cxn>
                            </a:cxnLst>
                            <a:rect l="0" t="0" r="r" b="b"/>
                            <a:pathLst>
                              <a:path w="154" h="254">
                                <a:moveTo>
                                  <a:pt x="144" y="0"/>
                                </a:moveTo>
                                <a:lnTo>
                                  <a:pt x="0" y="244"/>
                                </a:lnTo>
                                <a:lnTo>
                                  <a:pt x="10" y="254"/>
                                </a:lnTo>
                                <a:lnTo>
                                  <a:pt x="154" y="9"/>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26"/>
                        <wps:cNvSpPr>
                          <a:spLocks/>
                        </wps:cNvSpPr>
                        <wps:spPr bwMode="auto">
                          <a:xfrm>
                            <a:off x="2439670" y="2527935"/>
                            <a:ext cx="97155" cy="161290"/>
                          </a:xfrm>
                          <a:custGeom>
                            <a:avLst/>
                            <a:gdLst>
                              <a:gd name="T0" fmla="*/ 144 w 153"/>
                              <a:gd name="T1" fmla="*/ 0 h 254"/>
                              <a:gd name="T2" fmla="*/ 0 w 153"/>
                              <a:gd name="T3" fmla="*/ 244 h 254"/>
                              <a:gd name="T4" fmla="*/ 9 w 153"/>
                              <a:gd name="T5" fmla="*/ 254 h 254"/>
                              <a:gd name="T6" fmla="*/ 153 w 153"/>
                              <a:gd name="T7" fmla="*/ 9 h 254"/>
                              <a:gd name="T8" fmla="*/ 144 w 153"/>
                              <a:gd name="T9" fmla="*/ 0 h 254"/>
                            </a:gdLst>
                            <a:ahLst/>
                            <a:cxnLst>
                              <a:cxn ang="0">
                                <a:pos x="T0" y="T1"/>
                              </a:cxn>
                              <a:cxn ang="0">
                                <a:pos x="T2" y="T3"/>
                              </a:cxn>
                              <a:cxn ang="0">
                                <a:pos x="T4" y="T5"/>
                              </a:cxn>
                              <a:cxn ang="0">
                                <a:pos x="T6" y="T7"/>
                              </a:cxn>
                              <a:cxn ang="0">
                                <a:pos x="T8" y="T9"/>
                              </a:cxn>
                            </a:cxnLst>
                            <a:rect l="0" t="0" r="r" b="b"/>
                            <a:pathLst>
                              <a:path w="153" h="254">
                                <a:moveTo>
                                  <a:pt x="144" y="0"/>
                                </a:moveTo>
                                <a:lnTo>
                                  <a:pt x="0" y="244"/>
                                </a:lnTo>
                                <a:lnTo>
                                  <a:pt x="9" y="254"/>
                                </a:lnTo>
                                <a:lnTo>
                                  <a:pt x="153" y="9"/>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27"/>
                        <wps:cNvSpPr>
                          <a:spLocks/>
                        </wps:cNvSpPr>
                        <wps:spPr bwMode="auto">
                          <a:xfrm>
                            <a:off x="291465" y="2174240"/>
                            <a:ext cx="2160270" cy="438785"/>
                          </a:xfrm>
                          <a:custGeom>
                            <a:avLst/>
                            <a:gdLst>
                              <a:gd name="T0" fmla="*/ 345 w 3402"/>
                              <a:gd name="T1" fmla="*/ 691 h 691"/>
                              <a:gd name="T2" fmla="*/ 340 w 3402"/>
                              <a:gd name="T3" fmla="*/ 9 h 691"/>
                              <a:gd name="T4" fmla="*/ 791 w 3402"/>
                              <a:gd name="T5" fmla="*/ 4 h 691"/>
                              <a:gd name="T6" fmla="*/ 1026 w 3402"/>
                              <a:gd name="T7" fmla="*/ 691 h 691"/>
                              <a:gd name="T8" fmla="*/ 1022 w 3402"/>
                              <a:gd name="T9" fmla="*/ 9 h 691"/>
                              <a:gd name="T10" fmla="*/ 1468 w 3402"/>
                              <a:gd name="T11" fmla="*/ 4 h 691"/>
                              <a:gd name="T12" fmla="*/ 1708 w 3402"/>
                              <a:gd name="T13" fmla="*/ 691 h 691"/>
                              <a:gd name="T14" fmla="*/ 1703 w 3402"/>
                              <a:gd name="T15" fmla="*/ 9 h 691"/>
                              <a:gd name="T16" fmla="*/ 2149 w 3402"/>
                              <a:gd name="T17" fmla="*/ 4 h 691"/>
                              <a:gd name="T18" fmla="*/ 2384 w 3402"/>
                              <a:gd name="T19" fmla="*/ 691 h 691"/>
                              <a:gd name="T20" fmla="*/ 2380 w 3402"/>
                              <a:gd name="T21" fmla="*/ 9 h 691"/>
                              <a:gd name="T22" fmla="*/ 2831 w 3402"/>
                              <a:gd name="T23" fmla="*/ 4 h 691"/>
                              <a:gd name="T24" fmla="*/ 3402 w 3402"/>
                              <a:gd name="T25" fmla="*/ 691 h 691"/>
                              <a:gd name="T26" fmla="*/ 2836 w 3402"/>
                              <a:gd name="T27" fmla="*/ 681 h 691"/>
                              <a:gd name="T28" fmla="*/ 2840 w 3402"/>
                              <a:gd name="T29" fmla="*/ 4 h 691"/>
                              <a:gd name="T30" fmla="*/ 2836 w 3402"/>
                              <a:gd name="T31" fmla="*/ 0 h 691"/>
                              <a:gd name="T32" fmla="*/ 2375 w 3402"/>
                              <a:gd name="T33" fmla="*/ 0 h 691"/>
                              <a:gd name="T34" fmla="*/ 2375 w 3402"/>
                              <a:gd name="T35" fmla="*/ 686 h 691"/>
                              <a:gd name="T36" fmla="*/ 2154 w 3402"/>
                              <a:gd name="T37" fmla="*/ 681 h 691"/>
                              <a:gd name="T38" fmla="*/ 2159 w 3402"/>
                              <a:gd name="T39" fmla="*/ 4 h 691"/>
                              <a:gd name="T40" fmla="*/ 2154 w 3402"/>
                              <a:gd name="T41" fmla="*/ 0 h 691"/>
                              <a:gd name="T42" fmla="*/ 1698 w 3402"/>
                              <a:gd name="T43" fmla="*/ 0 h 691"/>
                              <a:gd name="T44" fmla="*/ 1698 w 3402"/>
                              <a:gd name="T45" fmla="*/ 686 h 691"/>
                              <a:gd name="T46" fmla="*/ 1473 w 3402"/>
                              <a:gd name="T47" fmla="*/ 681 h 691"/>
                              <a:gd name="T48" fmla="*/ 1478 w 3402"/>
                              <a:gd name="T49" fmla="*/ 4 h 691"/>
                              <a:gd name="T50" fmla="*/ 1473 w 3402"/>
                              <a:gd name="T51" fmla="*/ 0 h 691"/>
                              <a:gd name="T52" fmla="*/ 1017 w 3402"/>
                              <a:gd name="T53" fmla="*/ 0 h 691"/>
                              <a:gd name="T54" fmla="*/ 1017 w 3402"/>
                              <a:gd name="T55" fmla="*/ 686 h 691"/>
                              <a:gd name="T56" fmla="*/ 796 w 3402"/>
                              <a:gd name="T57" fmla="*/ 681 h 691"/>
                              <a:gd name="T58" fmla="*/ 801 w 3402"/>
                              <a:gd name="T59" fmla="*/ 4 h 691"/>
                              <a:gd name="T60" fmla="*/ 796 w 3402"/>
                              <a:gd name="T61" fmla="*/ 0 h 691"/>
                              <a:gd name="T62" fmla="*/ 335 w 3402"/>
                              <a:gd name="T63" fmla="*/ 0 h 691"/>
                              <a:gd name="T64" fmla="*/ 335 w 3402"/>
                              <a:gd name="T65" fmla="*/ 686 h 691"/>
                              <a:gd name="T66" fmla="*/ 0 w 3402"/>
                              <a:gd name="T67" fmla="*/ 681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02" h="691">
                                <a:moveTo>
                                  <a:pt x="0" y="691"/>
                                </a:moveTo>
                                <a:lnTo>
                                  <a:pt x="345" y="691"/>
                                </a:lnTo>
                                <a:lnTo>
                                  <a:pt x="345" y="4"/>
                                </a:lnTo>
                                <a:lnTo>
                                  <a:pt x="340" y="9"/>
                                </a:lnTo>
                                <a:lnTo>
                                  <a:pt x="796" y="9"/>
                                </a:lnTo>
                                <a:lnTo>
                                  <a:pt x="791" y="4"/>
                                </a:lnTo>
                                <a:lnTo>
                                  <a:pt x="791" y="691"/>
                                </a:lnTo>
                                <a:lnTo>
                                  <a:pt x="1026" y="691"/>
                                </a:lnTo>
                                <a:lnTo>
                                  <a:pt x="1026" y="4"/>
                                </a:lnTo>
                                <a:lnTo>
                                  <a:pt x="1022" y="9"/>
                                </a:lnTo>
                                <a:lnTo>
                                  <a:pt x="1473" y="9"/>
                                </a:lnTo>
                                <a:lnTo>
                                  <a:pt x="1468" y="4"/>
                                </a:lnTo>
                                <a:lnTo>
                                  <a:pt x="1468" y="691"/>
                                </a:lnTo>
                                <a:lnTo>
                                  <a:pt x="1708" y="691"/>
                                </a:lnTo>
                                <a:lnTo>
                                  <a:pt x="1708" y="4"/>
                                </a:lnTo>
                                <a:lnTo>
                                  <a:pt x="1703" y="9"/>
                                </a:lnTo>
                                <a:lnTo>
                                  <a:pt x="2154" y="9"/>
                                </a:lnTo>
                                <a:lnTo>
                                  <a:pt x="2149" y="4"/>
                                </a:lnTo>
                                <a:lnTo>
                                  <a:pt x="2149" y="691"/>
                                </a:lnTo>
                                <a:lnTo>
                                  <a:pt x="2384" y="691"/>
                                </a:lnTo>
                                <a:lnTo>
                                  <a:pt x="2384" y="4"/>
                                </a:lnTo>
                                <a:lnTo>
                                  <a:pt x="2380" y="9"/>
                                </a:lnTo>
                                <a:lnTo>
                                  <a:pt x="2836" y="9"/>
                                </a:lnTo>
                                <a:lnTo>
                                  <a:pt x="2831" y="4"/>
                                </a:lnTo>
                                <a:lnTo>
                                  <a:pt x="2831" y="691"/>
                                </a:lnTo>
                                <a:lnTo>
                                  <a:pt x="3402" y="691"/>
                                </a:lnTo>
                                <a:lnTo>
                                  <a:pt x="3402" y="681"/>
                                </a:lnTo>
                                <a:lnTo>
                                  <a:pt x="2836" y="681"/>
                                </a:lnTo>
                                <a:lnTo>
                                  <a:pt x="2840" y="686"/>
                                </a:lnTo>
                                <a:lnTo>
                                  <a:pt x="2840" y="4"/>
                                </a:lnTo>
                                <a:lnTo>
                                  <a:pt x="2840" y="0"/>
                                </a:lnTo>
                                <a:lnTo>
                                  <a:pt x="2836" y="0"/>
                                </a:lnTo>
                                <a:lnTo>
                                  <a:pt x="2380" y="0"/>
                                </a:lnTo>
                                <a:lnTo>
                                  <a:pt x="2375" y="0"/>
                                </a:lnTo>
                                <a:lnTo>
                                  <a:pt x="2375" y="4"/>
                                </a:lnTo>
                                <a:lnTo>
                                  <a:pt x="2375" y="686"/>
                                </a:lnTo>
                                <a:lnTo>
                                  <a:pt x="2380" y="681"/>
                                </a:lnTo>
                                <a:lnTo>
                                  <a:pt x="2154" y="681"/>
                                </a:lnTo>
                                <a:lnTo>
                                  <a:pt x="2159" y="686"/>
                                </a:lnTo>
                                <a:lnTo>
                                  <a:pt x="2159" y="4"/>
                                </a:lnTo>
                                <a:lnTo>
                                  <a:pt x="2159" y="0"/>
                                </a:lnTo>
                                <a:lnTo>
                                  <a:pt x="2154" y="0"/>
                                </a:lnTo>
                                <a:lnTo>
                                  <a:pt x="1703" y="0"/>
                                </a:lnTo>
                                <a:lnTo>
                                  <a:pt x="1698" y="0"/>
                                </a:lnTo>
                                <a:lnTo>
                                  <a:pt x="1698" y="4"/>
                                </a:lnTo>
                                <a:lnTo>
                                  <a:pt x="1698" y="686"/>
                                </a:lnTo>
                                <a:lnTo>
                                  <a:pt x="1703" y="681"/>
                                </a:lnTo>
                                <a:lnTo>
                                  <a:pt x="1473" y="681"/>
                                </a:lnTo>
                                <a:lnTo>
                                  <a:pt x="1478" y="686"/>
                                </a:lnTo>
                                <a:lnTo>
                                  <a:pt x="1478" y="4"/>
                                </a:lnTo>
                                <a:lnTo>
                                  <a:pt x="1478" y="0"/>
                                </a:lnTo>
                                <a:lnTo>
                                  <a:pt x="1473" y="0"/>
                                </a:lnTo>
                                <a:lnTo>
                                  <a:pt x="1022" y="0"/>
                                </a:lnTo>
                                <a:lnTo>
                                  <a:pt x="1017" y="0"/>
                                </a:lnTo>
                                <a:lnTo>
                                  <a:pt x="1017" y="4"/>
                                </a:lnTo>
                                <a:lnTo>
                                  <a:pt x="1017" y="686"/>
                                </a:lnTo>
                                <a:lnTo>
                                  <a:pt x="1022" y="681"/>
                                </a:lnTo>
                                <a:lnTo>
                                  <a:pt x="796" y="681"/>
                                </a:lnTo>
                                <a:lnTo>
                                  <a:pt x="801" y="686"/>
                                </a:lnTo>
                                <a:lnTo>
                                  <a:pt x="801" y="4"/>
                                </a:lnTo>
                                <a:lnTo>
                                  <a:pt x="801" y="0"/>
                                </a:lnTo>
                                <a:lnTo>
                                  <a:pt x="796" y="0"/>
                                </a:lnTo>
                                <a:lnTo>
                                  <a:pt x="340" y="0"/>
                                </a:lnTo>
                                <a:lnTo>
                                  <a:pt x="335" y="0"/>
                                </a:lnTo>
                                <a:lnTo>
                                  <a:pt x="335" y="4"/>
                                </a:lnTo>
                                <a:lnTo>
                                  <a:pt x="335" y="686"/>
                                </a:lnTo>
                                <a:lnTo>
                                  <a:pt x="340" y="681"/>
                                </a:lnTo>
                                <a:lnTo>
                                  <a:pt x="0" y="681"/>
                                </a:lnTo>
                                <a:lnTo>
                                  <a:pt x="0" y="6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Line 828"/>
                        <wps:cNvCnPr/>
                        <wps:spPr bwMode="auto">
                          <a:xfrm>
                            <a:off x="1372870" y="2646680"/>
                            <a:ext cx="635" cy="35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Line 829"/>
                        <wps:cNvCnPr/>
                        <wps:spPr bwMode="auto">
                          <a:xfrm>
                            <a:off x="2451735" y="2716530"/>
                            <a:ext cx="635" cy="289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Line 830"/>
                        <wps:cNvCnPr/>
                        <wps:spPr bwMode="auto">
                          <a:xfrm>
                            <a:off x="1449070" y="2969895"/>
                            <a:ext cx="923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Freeform 831"/>
                        <wps:cNvSpPr>
                          <a:spLocks/>
                        </wps:cNvSpPr>
                        <wps:spPr bwMode="auto">
                          <a:xfrm>
                            <a:off x="1384935" y="2951480"/>
                            <a:ext cx="85725" cy="36830"/>
                          </a:xfrm>
                          <a:custGeom>
                            <a:avLst/>
                            <a:gdLst>
                              <a:gd name="T0" fmla="*/ 135 w 135"/>
                              <a:gd name="T1" fmla="*/ 0 h 58"/>
                              <a:gd name="T2" fmla="*/ 0 w 135"/>
                              <a:gd name="T3" fmla="*/ 29 h 58"/>
                              <a:gd name="T4" fmla="*/ 135 w 135"/>
                              <a:gd name="T5" fmla="*/ 58 h 58"/>
                              <a:gd name="T6" fmla="*/ 135 w 135"/>
                              <a:gd name="T7" fmla="*/ 0 h 58"/>
                            </a:gdLst>
                            <a:ahLst/>
                            <a:cxnLst>
                              <a:cxn ang="0">
                                <a:pos x="T0" y="T1"/>
                              </a:cxn>
                              <a:cxn ang="0">
                                <a:pos x="T2" y="T3"/>
                              </a:cxn>
                              <a:cxn ang="0">
                                <a:pos x="T4" y="T5"/>
                              </a:cxn>
                              <a:cxn ang="0">
                                <a:pos x="T6" y="T7"/>
                              </a:cxn>
                            </a:cxnLst>
                            <a:rect l="0" t="0" r="r" b="b"/>
                            <a:pathLst>
                              <a:path w="135" h="58">
                                <a:moveTo>
                                  <a:pt x="135" y="0"/>
                                </a:moveTo>
                                <a:lnTo>
                                  <a:pt x="0" y="29"/>
                                </a:lnTo>
                                <a:lnTo>
                                  <a:pt x="135" y="58"/>
                                </a:lnTo>
                                <a:lnTo>
                                  <a:pt x="13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8" name="Freeform 832"/>
                        <wps:cNvSpPr>
                          <a:spLocks/>
                        </wps:cNvSpPr>
                        <wps:spPr bwMode="auto">
                          <a:xfrm>
                            <a:off x="2357120" y="2951480"/>
                            <a:ext cx="82550" cy="36830"/>
                          </a:xfrm>
                          <a:custGeom>
                            <a:avLst/>
                            <a:gdLst>
                              <a:gd name="T0" fmla="*/ 0 w 130"/>
                              <a:gd name="T1" fmla="*/ 58 h 58"/>
                              <a:gd name="T2" fmla="*/ 130 w 130"/>
                              <a:gd name="T3" fmla="*/ 29 h 58"/>
                              <a:gd name="T4" fmla="*/ 0 w 130"/>
                              <a:gd name="T5" fmla="*/ 0 h 58"/>
                              <a:gd name="T6" fmla="*/ 0 w 130"/>
                              <a:gd name="T7" fmla="*/ 58 h 58"/>
                            </a:gdLst>
                            <a:ahLst/>
                            <a:cxnLst>
                              <a:cxn ang="0">
                                <a:pos x="T0" y="T1"/>
                              </a:cxn>
                              <a:cxn ang="0">
                                <a:pos x="T2" y="T3"/>
                              </a:cxn>
                              <a:cxn ang="0">
                                <a:pos x="T4" y="T5"/>
                              </a:cxn>
                              <a:cxn ang="0">
                                <a:pos x="T6" y="T7"/>
                              </a:cxn>
                            </a:cxnLst>
                            <a:rect l="0" t="0" r="r" b="b"/>
                            <a:pathLst>
                              <a:path w="130" h="58">
                                <a:moveTo>
                                  <a:pt x="0" y="58"/>
                                </a:moveTo>
                                <a:lnTo>
                                  <a:pt x="130" y="29"/>
                                </a:lnTo>
                                <a:lnTo>
                                  <a:pt x="0" y="0"/>
                                </a:lnTo>
                                <a:lnTo>
                                  <a:pt x="0" y="5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9" name="Rectangle 833"/>
                        <wps:cNvSpPr>
                          <a:spLocks noChangeArrowheads="1"/>
                        </wps:cNvSpPr>
                        <wps:spPr bwMode="auto">
                          <a:xfrm>
                            <a:off x="589915" y="203708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T1</w:t>
                              </w:r>
                            </w:p>
                          </w:txbxContent>
                        </wps:txbx>
                        <wps:bodyPr rot="0" vert="horz" wrap="none" lIns="0" tIns="0" rIns="0" bIns="0" anchor="t" anchorCtr="0" upright="1">
                          <a:spAutoFit/>
                        </wps:bodyPr>
                      </wps:wsp>
                      <wps:wsp>
                        <wps:cNvPr id="851" name="Rectangle 834"/>
                        <wps:cNvSpPr>
                          <a:spLocks noChangeArrowheads="1"/>
                        </wps:cNvSpPr>
                        <wps:spPr bwMode="auto">
                          <a:xfrm>
                            <a:off x="806450" y="203708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T2</w:t>
                              </w:r>
                            </w:p>
                          </w:txbxContent>
                        </wps:txbx>
                        <wps:bodyPr rot="0" vert="horz" wrap="none" lIns="0" tIns="0" rIns="0" bIns="0" anchor="t" anchorCtr="0" upright="1">
                          <a:spAutoFit/>
                        </wps:bodyPr>
                      </wps:wsp>
                      <wps:wsp>
                        <wps:cNvPr id="852" name="Rectangle 835"/>
                        <wps:cNvSpPr>
                          <a:spLocks noChangeArrowheads="1"/>
                        </wps:cNvSpPr>
                        <wps:spPr bwMode="auto">
                          <a:xfrm>
                            <a:off x="1022350" y="203708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T3</w:t>
                              </w:r>
                            </w:p>
                          </w:txbxContent>
                        </wps:txbx>
                        <wps:bodyPr rot="0" vert="horz" wrap="none" lIns="0" tIns="0" rIns="0" bIns="0" anchor="t" anchorCtr="0" upright="1">
                          <a:spAutoFit/>
                        </wps:bodyPr>
                      </wps:wsp>
                      <wps:wsp>
                        <wps:cNvPr id="853" name="Rectangle 836"/>
                        <wps:cNvSpPr>
                          <a:spLocks noChangeArrowheads="1"/>
                        </wps:cNvSpPr>
                        <wps:spPr bwMode="auto">
                          <a:xfrm>
                            <a:off x="2211070" y="203708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T4</w:t>
                              </w:r>
                            </w:p>
                          </w:txbxContent>
                        </wps:txbx>
                        <wps:bodyPr rot="0" vert="horz" wrap="none" lIns="0" tIns="0" rIns="0" bIns="0" anchor="t" anchorCtr="0" upright="1">
                          <a:spAutoFit/>
                        </wps:bodyPr>
                      </wps:wsp>
                      <wps:wsp>
                        <wps:cNvPr id="854" name="Rectangle 837"/>
                        <wps:cNvSpPr>
                          <a:spLocks noChangeArrowheads="1"/>
                        </wps:cNvSpPr>
                        <wps:spPr bwMode="auto">
                          <a:xfrm>
                            <a:off x="1452245" y="203708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T1</w:t>
                              </w:r>
                            </w:p>
                          </w:txbxContent>
                        </wps:txbx>
                        <wps:bodyPr rot="0" vert="horz" wrap="none" lIns="0" tIns="0" rIns="0" bIns="0" anchor="t" anchorCtr="0" upright="1">
                          <a:spAutoFit/>
                        </wps:bodyPr>
                      </wps:wsp>
                      <wps:wsp>
                        <wps:cNvPr id="855" name="Rectangle 838"/>
                        <wps:cNvSpPr>
                          <a:spLocks noChangeArrowheads="1"/>
                        </wps:cNvSpPr>
                        <wps:spPr bwMode="auto">
                          <a:xfrm>
                            <a:off x="1668780" y="203708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T2</w:t>
                              </w:r>
                            </w:p>
                          </w:txbxContent>
                        </wps:txbx>
                        <wps:bodyPr rot="0" vert="horz" wrap="none" lIns="0" tIns="0" rIns="0" bIns="0" anchor="t" anchorCtr="0" upright="1">
                          <a:spAutoFit/>
                        </wps:bodyPr>
                      </wps:wsp>
                      <wps:wsp>
                        <wps:cNvPr id="856" name="Rectangle 839"/>
                        <wps:cNvSpPr>
                          <a:spLocks noChangeArrowheads="1"/>
                        </wps:cNvSpPr>
                        <wps:spPr bwMode="auto">
                          <a:xfrm>
                            <a:off x="1884680" y="203708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T3</w:t>
                              </w:r>
                            </w:p>
                          </w:txbxContent>
                        </wps:txbx>
                        <wps:bodyPr rot="0" vert="horz" wrap="none" lIns="0" tIns="0" rIns="0" bIns="0" anchor="t" anchorCtr="0" upright="1">
                          <a:spAutoFit/>
                        </wps:bodyPr>
                      </wps:wsp>
                      <wps:wsp>
                        <wps:cNvPr id="857" name="Rectangle 840"/>
                        <wps:cNvSpPr>
                          <a:spLocks noChangeArrowheads="1"/>
                        </wps:cNvSpPr>
                        <wps:spPr bwMode="auto">
                          <a:xfrm>
                            <a:off x="1238885" y="203708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T2</w:t>
                              </w:r>
                            </w:p>
                          </w:txbxContent>
                        </wps:txbx>
                        <wps:bodyPr rot="0" vert="horz" wrap="none" lIns="0" tIns="0" rIns="0" bIns="0" anchor="t" anchorCtr="0" upright="1">
                          <a:spAutoFit/>
                        </wps:bodyPr>
                      </wps:wsp>
                      <wps:wsp>
                        <wps:cNvPr id="858" name="Rectangle 841"/>
                        <wps:cNvSpPr>
                          <a:spLocks noChangeArrowheads="1"/>
                        </wps:cNvSpPr>
                        <wps:spPr bwMode="auto">
                          <a:xfrm>
                            <a:off x="1778000"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T4</w:t>
                              </w:r>
                            </w:p>
                          </w:txbxContent>
                        </wps:txbx>
                        <wps:bodyPr rot="0" vert="horz" wrap="none" lIns="0" tIns="0" rIns="0" bIns="0" anchor="t" anchorCtr="0" upright="1">
                          <a:spAutoFit/>
                        </wps:bodyPr>
                      </wps:wsp>
                      <wps:wsp>
                        <wps:cNvPr id="859" name="Rectangle 842"/>
                        <wps:cNvSpPr>
                          <a:spLocks noChangeArrowheads="1"/>
                        </wps:cNvSpPr>
                        <wps:spPr bwMode="auto">
                          <a:xfrm>
                            <a:off x="1022350"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T1</w:t>
                              </w:r>
                            </w:p>
                          </w:txbxContent>
                        </wps:txbx>
                        <wps:bodyPr rot="0" vert="horz" wrap="none" lIns="0" tIns="0" rIns="0" bIns="0" anchor="t" anchorCtr="0" upright="1">
                          <a:spAutoFit/>
                        </wps:bodyPr>
                      </wps:wsp>
                      <wps:wsp>
                        <wps:cNvPr id="860" name="Rectangle 843"/>
                        <wps:cNvSpPr>
                          <a:spLocks noChangeArrowheads="1"/>
                        </wps:cNvSpPr>
                        <wps:spPr bwMode="auto">
                          <a:xfrm>
                            <a:off x="1238885"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T2</w:t>
                              </w:r>
                            </w:p>
                          </w:txbxContent>
                        </wps:txbx>
                        <wps:bodyPr rot="0" vert="horz" wrap="none" lIns="0" tIns="0" rIns="0" bIns="0" anchor="t" anchorCtr="0" upright="1">
                          <a:spAutoFit/>
                        </wps:bodyPr>
                      </wps:wsp>
                      <wps:wsp>
                        <wps:cNvPr id="861" name="Rectangle 844"/>
                        <wps:cNvSpPr>
                          <a:spLocks noChangeArrowheads="1"/>
                        </wps:cNvSpPr>
                        <wps:spPr bwMode="auto">
                          <a:xfrm>
                            <a:off x="1452245"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pPr>
                              <w:r>
                                <w:rPr>
                                  <w:color w:val="000000"/>
                                  <w:sz w:val="18"/>
                                  <w:szCs w:val="18"/>
                                </w:rPr>
                                <w:t>T3</w:t>
                              </w:r>
                            </w:p>
                          </w:txbxContent>
                        </wps:txbx>
                        <wps:bodyPr rot="0" vert="horz" wrap="none" lIns="0" tIns="0" rIns="0" bIns="0" anchor="t" anchorCtr="0" upright="1">
                          <a:spAutoFit/>
                        </wps:bodyPr>
                      </wps:wsp>
                      <wps:wsp>
                        <wps:cNvPr id="862" name="Rectangle 845"/>
                        <wps:cNvSpPr>
                          <a:spLocks noChangeArrowheads="1"/>
                        </wps:cNvSpPr>
                        <wps:spPr bwMode="auto">
                          <a:xfrm>
                            <a:off x="1588135" y="795020"/>
                            <a:ext cx="264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rPr>
                                  <w:lang w:eastAsia="zh-CN"/>
                                </w:rPr>
                              </w:pPr>
                              <w:r>
                                <w:rPr>
                                  <w:rFonts w:hint="eastAsia"/>
                                  <w:color w:val="000000"/>
                                  <w:sz w:val="18"/>
                                  <w:szCs w:val="18"/>
                                  <w:lang w:eastAsia="zh-CN"/>
                                </w:rPr>
                                <w:t>评分</w:t>
                              </w:r>
                            </w:p>
                          </w:txbxContent>
                        </wps:txbx>
                        <wps:bodyPr rot="0" vert="horz" wrap="square" lIns="0" tIns="0" rIns="0" bIns="0" anchor="t" anchorCtr="0" upright="1">
                          <a:noAutofit/>
                        </wps:bodyPr>
                      </wps:wsp>
                      <wps:wsp>
                        <wps:cNvPr id="863" name="Rectangle 846"/>
                        <wps:cNvSpPr>
                          <a:spLocks noChangeArrowheads="1"/>
                        </wps:cNvSpPr>
                        <wps:spPr bwMode="auto">
                          <a:xfrm>
                            <a:off x="1108075" y="1277620"/>
                            <a:ext cx="3841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r>
                                <w:rPr>
                                  <w:color w:val="000000"/>
                                  <w:sz w:val="18"/>
                                  <w:szCs w:val="18"/>
                                </w:rPr>
                                <w:t>a)</w:t>
                              </w:r>
                              <w:r>
                                <w:rPr>
                                  <w:rFonts w:hint="eastAsia"/>
                                  <w:color w:val="000000"/>
                                  <w:sz w:val="18"/>
                                  <w:szCs w:val="18"/>
                                  <w:lang w:eastAsia="zh-CN"/>
                                </w:rPr>
                                <w:t xml:space="preserve"> </w:t>
                              </w:r>
                              <w:r>
                                <w:rPr>
                                  <w:rFonts w:hint="eastAsia"/>
                                  <w:color w:val="000000"/>
                                  <w:sz w:val="18"/>
                                  <w:szCs w:val="18"/>
                                  <w:lang w:eastAsia="zh-CN"/>
                                </w:rPr>
                                <w:t>变型</w:t>
                              </w:r>
                              <w:r>
                                <w:rPr>
                                  <w:color w:val="000000"/>
                                  <w:sz w:val="18"/>
                                  <w:szCs w:val="18"/>
                                </w:rPr>
                                <w:t>I</w:t>
                              </w:r>
                            </w:p>
                          </w:txbxContent>
                        </wps:txbx>
                        <wps:bodyPr rot="0" vert="horz" wrap="none" lIns="0" tIns="0" rIns="0" bIns="0" anchor="t" anchorCtr="0" upright="1">
                          <a:spAutoFit/>
                        </wps:bodyPr>
                      </wps:wsp>
                      <wps:wsp>
                        <wps:cNvPr id="3456" name="Rectangle 847"/>
                        <wps:cNvSpPr>
                          <a:spLocks noChangeArrowheads="1"/>
                        </wps:cNvSpPr>
                        <wps:spPr bwMode="auto">
                          <a:xfrm>
                            <a:off x="1807845" y="2834005"/>
                            <a:ext cx="2292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pPr>
                                <w:spacing w:before="0"/>
                                <w:rPr>
                                  <w:lang w:eastAsia="zh-CN"/>
                                </w:rPr>
                              </w:pPr>
                              <w:r>
                                <w:rPr>
                                  <w:rFonts w:hint="eastAsia"/>
                                  <w:color w:val="000000"/>
                                  <w:sz w:val="18"/>
                                  <w:szCs w:val="18"/>
                                  <w:lang w:eastAsia="zh-CN"/>
                                </w:rPr>
                                <w:t>评分</w:t>
                              </w:r>
                            </w:p>
                          </w:txbxContent>
                        </wps:txbx>
                        <wps:bodyPr rot="0" vert="horz" wrap="none" lIns="0" tIns="0" rIns="0" bIns="0" anchor="t" anchorCtr="0" upright="1">
                          <a:noAutofit/>
                        </wps:bodyPr>
                      </wps:wsp>
                      <wps:wsp>
                        <wps:cNvPr id="3457" name="Rectangle 848"/>
                        <wps:cNvSpPr>
                          <a:spLocks noChangeArrowheads="1"/>
                        </wps:cNvSpPr>
                        <wps:spPr bwMode="auto">
                          <a:xfrm>
                            <a:off x="1108075" y="3309620"/>
                            <a:ext cx="4572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E9308F">
                              <w:r>
                                <w:rPr>
                                  <w:color w:val="000000"/>
                                  <w:sz w:val="18"/>
                                  <w:szCs w:val="18"/>
                                </w:rPr>
                                <w:t xml:space="preserve">b) </w:t>
                              </w:r>
                              <w:r>
                                <w:rPr>
                                  <w:rFonts w:hint="eastAsia"/>
                                  <w:color w:val="000000"/>
                                  <w:sz w:val="18"/>
                                  <w:szCs w:val="18"/>
                                  <w:lang w:eastAsia="zh-CN"/>
                                </w:rPr>
                                <w:t xml:space="preserve"> </w:t>
                              </w:r>
                              <w:r>
                                <w:rPr>
                                  <w:rFonts w:hint="eastAsia"/>
                                  <w:color w:val="000000"/>
                                  <w:sz w:val="18"/>
                                  <w:szCs w:val="18"/>
                                  <w:lang w:eastAsia="zh-CN"/>
                                </w:rPr>
                                <w:t>变型</w:t>
                              </w:r>
                              <w:r>
                                <w:rPr>
                                  <w:color w:val="000000"/>
                                  <w:sz w:val="18"/>
                                  <w:szCs w:val="18"/>
                                </w:rPr>
                                <w:t>II</w:t>
                              </w:r>
                            </w:p>
                          </w:txbxContent>
                        </wps:txbx>
                        <wps:bodyPr rot="0" vert="horz" wrap="none" lIns="0" tIns="0" rIns="0" bIns="0" anchor="t" anchorCtr="0" upright="1">
                          <a:spAutoFit/>
                        </wps:bodyPr>
                      </wps:wsp>
                      <wps:wsp>
                        <wps:cNvPr id="3458" name="Rectangle 849"/>
                        <wps:cNvSpPr>
                          <a:spLocks noChangeArrowheads="1"/>
                        </wps:cNvSpPr>
                        <wps:spPr bwMode="auto">
                          <a:xfrm>
                            <a:off x="1941830" y="3261360"/>
                            <a:ext cx="127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811" o:spid="_x0000_s1192" editas="canvas" style="width:205.45pt;height:288.65pt;mso-position-horizontal-relative:char;mso-position-vertical-relative:line" coordsize="26092,36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">
                <v:shape id="_x0000_s1193" type="#_x0000_t75" style="position:absolute;width:26092;height:36658;visibility:visible;mso-wrap-style:square">
                  <v:fill o:detectmouseclick="t"/>
                  <v:path o:connecttype="none"/>
                </v:shape>
                <v:shape id="Freeform 813" o:spid="_x0000_s1194" style="position:absolute;left:7239;top:1403;width:12947;height:4362;visibility:visible;mso-wrap-style:square;v-text-anchor:top" coordsize="2039,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oFsUA&#10;AADdAAAADwAAAGRycy9kb3ducmV2LnhtbESP0WrCQBRE3wv+w3IF3+omWo1EV7FioYgvRj/gkr0m&#10;wezdkN3G5O/dQqGPw8ycYTa73tSio9ZVlhXE0wgEcW51xYWC2/XrfQXCeWSNtWVSMJCD3Xb0tsFU&#10;2ydfqMt8IQKEXYoKSu+bVEqXl2TQTW1DHLy7bQ36INtC6hafAW5qOYuipTRYcVgosaFDSfkj+zEK&#10;qJHJ8BlXx/N5mQ1Rd0rixSlRajLu92sQnnr/H/5rf2sF84/FHH7fhCc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CgWxQAAAN0AAAAPAAAAAAAAAAAAAAAAAJgCAABkcnMv&#10;ZG93bnJldi54bWxQSwUGAAAAAAQABAD1AAAAigMAAAAA&#10;" path="m,687r345,l345,5r-4,5l792,10,787,5r,682l1027,687r,-682l1022,10r451,l1468,5r,682l2039,687r,-10l1473,677r5,5l1478,5r,-5l1473,,1022,r-5,l1017,5r,677l1022,677r-230,l797,682,797,5r,-5l792,,341,r-5,l336,5r,677l341,677,,677r,10xe" fillcolor="black" stroked="f">
                  <v:path arrowok="t" o:connecttype="custom" o:connectlocs="0,436245;219075,436245;219075,3175;216535,6350;502920,6350;499745,3175;499745,436245;652145,436245;652145,3175;648970,6350;935355,6350;932180,3175;932180,436245;1294765,436245;1294765,429895;935355,429895;938530,433070;938530,3175;938530,0;935355,0;648970,0;645795,0;645795,3175;645795,433070;648970,429895;502920,429895;506095,433070;506095,3175;506095,0;502920,0;216535,0;213360,0;213360,3175;213360,433070;216535,429895;0,429895;0,436245" o:connectangles="0,0,0,0,0,0,0,0,0,0,0,0,0,0,0,0,0,0,0,0,0,0,0,0,0,0,0,0,0,0,0,0,0,0,0,0,0"/>
                </v:shape>
                <v:shape id="Freeform 814" o:spid="_x0000_s1195" style="position:absolute;left:6388;top:4940;width:971;height:1619;visibility:visible;mso-wrap-style:square;v-text-anchor:top" coordsize="1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1v8MA&#10;AADdAAAADwAAAGRycy9kb3ducmV2LnhtbESP3YrCMBSE7wXfIRxh7zRd/5BqFFHU9dLuPsCxObZl&#10;m5PSZNvq05sFwcthZr5hVpvOlKKh2hWWFXyOIhDEqdUFZwp+vg/DBQjnkTWWlknBnRxs1v3eCmNt&#10;W75Qk/hMBAi7GBXk3lexlC7NyaAb2Yo4eDdbG/RB1pnUNbYBbko5jqK5NFhwWMixol1O6W/yZxS4&#10;5pqejvvD3banm8PrmY8Pmij1Mei2SxCeOv8Ov9pfWsFkOpvC/5v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M1v8MAAADdAAAADwAAAAAAAAAAAAAAAACYAgAAZHJzL2Rv&#10;d25yZXYueG1sUEsFBgAAAAAEAAQA9QAAAIgDAAAAAA==&#10;" path="m144,l,245r9,10l153,10,144,xe" fillcolor="black" stroked="f">
                  <v:path arrowok="t" o:connecttype="custom" o:connectlocs="91440,0;0,155575;5715,161925;97155,6350;91440,0" o:connectangles="0,0,0,0,0"/>
                </v:shape>
                <v:shape id="Freeform 815" o:spid="_x0000_s1196" style="position:absolute;left:6750;top:4940;width:977;height:1619;visibility:visible;mso-wrap-style:square;v-text-anchor:top" coordsize="1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q8cA&#10;AADdAAAADwAAAGRycy9kb3ducmV2LnhtbESPT2vCQBTE74LfYXmF3nRTrX9IXUUUSy+CRsX29si+&#10;JtHs25BdNX77bkHwOMzMb5jJrDGluFLtCssK3roRCOLU6oIzBfvdqjMG4TyyxtIyKbiTg9m03Zpg&#10;rO2Nt3RNfCYChF2MCnLvq1hKl+Zk0HVtRRy8X1sb9EHWmdQ13gLclLIXRUNpsOCwkGNFi5zSc3Ix&#10;Coajde/yvfnxdEwOn3aFp8UIl0q9vjTzDxCeGv8MP9pfWkH/fTCA/zfh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iqvHAAAA3QAAAA8AAAAAAAAAAAAAAAAAmAIAAGRy&#10;cy9kb3ducmV2LnhtbFBLBQYAAAAABAAEAPUAAACMAwAAAAA=&#10;" path="m144,l,245r10,10l154,10,144,xe" fillcolor="black" stroked="f">
                  <v:path arrowok="t" o:connecttype="custom" o:connectlocs="91440,0;0,155575;6350,161925;97790,6350;91440,0" o:connectangles="0,0,0,0,0"/>
                </v:shape>
                <v:shape id="Freeform 816" o:spid="_x0000_s1197" style="position:absolute;left:19704;top:4940;width:971;height:1619;visibility:visible;mso-wrap-style:square;v-text-anchor:top" coordsize="1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UIMAA&#10;AADcAAAADwAAAGRycy9kb3ducmV2LnhtbESP3arCMBCE7wXfIazgnaYqiFSjiOLf5VEfYG3Wtths&#10;ShPb6tMbQTiXw8x8wyxWrSlETZXLLSsYDSMQxInVOacKrpfdYAbCeWSNhWVS8CIHq2W3s8BY24b/&#10;qD77VAQIuxgVZN6XsZQuycigG9qSOHh3Wxn0QVap1BU2AW4KOY6iqTSYc1jIsKRNRsnj/DQKXH1L&#10;Dvvt7mWbw93h7cT7N02U6vfa9RyEp9b/h3/to1Ywm4zh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aUIMAAAADcAAAADwAAAAAAAAAAAAAAAACYAgAAZHJzL2Rvd25y&#10;ZXYueG1sUEsFBgAAAAAEAAQA9QAAAIUDAAAAAA==&#10;" path="m144,l,245r9,10l153,10,144,xe" fillcolor="black" stroked="f">
                  <v:path arrowok="t" o:connecttype="custom" o:connectlocs="91440,0;0,155575;5715,161925;97155,6350;91440,0" o:connectangles="0,0,0,0,0"/>
                </v:shape>
                <v:shape id="Freeform 817" o:spid="_x0000_s1198" style="position:absolute;left:20066;top:4940;width:977;height:1619;visibility:visible;mso-wrap-style:square;v-text-anchor:top" coordsize="1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ZxMQA&#10;AADcAAAADwAAAGRycy9kb3ducmV2LnhtbESPQYvCMBSE74L/ITzBm6YqqHSNIoriZUGry663R/Ns&#10;q81LaaJ2/70RFvY4zMw3zGzRmFI8qHaFZQWDfgSCOLW64EzB6bjpTUE4j6yxtEwKfsnBYt5uzTDW&#10;9skHeiQ+EwHCLkYFufdVLKVLczLo+rYiDt7F1gZ9kHUmdY3PADelHEbRWBosOCzkWNEqp/SW3I2C&#10;8eRzeP/Znz19J19bu8HraoJrpbqdZvkBwlPj/8N/7Z1WMB2N4H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pmcTEAAAA3AAAAA8AAAAAAAAAAAAAAAAAmAIAAGRycy9k&#10;b3ducmV2LnhtbFBLBQYAAAAABAAEAPUAAACJAwAAAAA=&#10;" path="m144,l,245r10,10l154,10,144,xe" fillcolor="black" stroked="f">
                  <v:path arrowok="t" o:connecttype="custom" o:connectlocs="91440,0;0,155575;6350,161925;97790,6350;91440,0" o:connectangles="0,0,0,0,0"/>
                </v:shape>
                <v:line id="Line 818" o:spid="_x0000_s1199" style="position:absolute;visibility:visible;mso-wrap-style:square" from="13728,6102" to="13735,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kkMUAAADcAAAADwAAAGRycy9kb3ducmV2LnhtbESPQWvCQBSE7wX/w/KE3uomttoYs4pI&#10;i/VmrUKPj+wzWcy+Ddmtpv++WxA8DjPzDVMse9uIC3XeOFaQjhIQxKXThisFh6/3pwyED8gaG8ek&#10;4Jc8LBeDhwJz7a78SZd9qESEsM9RQR1Cm0vpy5os+pFriaN3cp3FEGVXSd3hNcJtI8dJMpUWDceF&#10;Glta11Se9z9WgdlNN5Pt63F2lG+bkH5n58zYg1KPw341BxGoD/fwrf2hFWTPL/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7kkMUAAADcAAAADwAAAAAAAAAA&#10;AAAAAAChAgAAZHJzL2Rvd25yZXYueG1sUEsFBgAAAAAEAAQA+QAAAJMDAAAAAA==&#10;" strokeweight="0"/>
                <v:line id="Line 819" o:spid="_x0000_s1200" style="position:absolute;visibility:visible;mso-wrap-style:square" from="20186,6832" to="20193,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BC8QAAADcAAAADwAAAGRycy9kb3ducmV2LnhtbESPT4vCMBTE7wt+h/CEvWnqilqrUWRx&#10;0b35Fzw+mmcbbF5Kk9XutzcLwh6HmfkNM1+2thJ3arxxrGDQT0AQ504bLhScjl+9FIQPyBorx6Tg&#10;lzwsF523OWbaPXhP90MoRISwz1BBGUKdSenzkiz6vquJo3d1jcUQZVNI3eAjwm0lP5JkLC0ajgsl&#10;1vRZUn47/FgFZjfejL4n5+lZrjdhcElvqbEnpd677WoGIlAb/sOv9lYrSIc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kELxAAAANwAAAAPAAAAAAAAAAAA&#10;AAAAAKECAABkcnMvZG93bnJldi54bWxQSwUGAAAAAAQABAD5AAAAkgMAAAAA&#10;" strokeweight="0"/>
                <v:line id="Line 820" o:spid="_x0000_s1201" style="position:absolute;visibility:visible;mso-wrap-style:square" from="14490,9359" to="19456,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ffMUAAADcAAAADwAAAGRycy9kb3ducmV2LnhtbESPT2vCQBTE74LfYXmCN92oNKapq0hp&#10;UW+tf6DHR/Y1Wcy+Ddmtpt/eFQSPw8z8hlmsOluLC7XeOFYwGScgiAunDZcKjofPUQbCB2SNtWNS&#10;8E8eVst+b4G5dlf+pss+lCJC2OeooAqhyaX0RUUW/dg1xNH7da3FEGVbSt3iNcJtLadJkkqLhuNC&#10;hQ29V1Sc939WgflKNy+7+en1JD82YfKTnTNjj0oNB936DUSgLjzDj/ZWK8hm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DffMUAAADcAAAADwAAAAAAAAAA&#10;AAAAAAChAgAAZHJzL2Rvd25yZXYueG1sUEsFBgAAAAAEAAQA+QAAAJMDAAAAAA==&#10;" strokeweight="0"/>
                <v:shape id="Freeform 821" o:spid="_x0000_s1202" style="position:absolute;left:13817;top:9175;width:857;height:337;visibility:visible;mso-wrap-style:square;v-text-anchor:top" coordsize="1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4jsMA&#10;AADcAAAADwAAAGRycy9kb3ducmV2LnhtbESPT2vCQBTE7wW/w/IEb3WjgVaiqwQhxWNNI3h8ZJ9J&#10;MPs2ZLf58+27hUKPw8z8hjmcJtOKgXrXWFawWUcgiEurG64UFF/Z6w6E88gaW8ukYCYHp+Pi5YCJ&#10;tiNfach9JQKEXYIKau+7REpX1mTQrW1HHLyH7Q36IPtK6h7HADet3EbRmzTYcFiosaNzTeUz/zYK&#10;Ptxc5Fw8rLxn99ucXbM4/bwptVpO6R6Ep8n/h//aF61gF7/D75lw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14jsMAAADcAAAADwAAAAAAAAAAAAAAAACYAgAAZHJzL2Rv&#10;d25yZXYueG1sUEsFBgAAAAAEAAQA9QAAAIgDAAAAAA==&#10;" path="m135,l,29,135,53,135,xe" fillcolor="black" strokeweight="0">
                  <v:path arrowok="t" o:connecttype="custom" o:connectlocs="85725,0;0,18415;85725,33655;85725,0" o:connectangles="0,0,0,0"/>
                </v:shape>
                <v:shape id="Freeform 822" o:spid="_x0000_s1203" style="position:absolute;left:19246;top:9175;width:851;height:337;visibility:visible;mso-wrap-style:square;v-text-anchor:top" coordsize="1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fM8AA&#10;AADcAAAADwAAAGRycy9kb3ducmV2LnhtbERPy4rCMBTdD/gP4QruxlQF0WoUFQQRfAtuL821rTY3&#10;pYnama83C8Hl4bzH09oU4kmVyy0r6LQjEMSJ1TmnCs6n5e8AhPPIGgvLpOCPHEwnjZ8xxtq++EDP&#10;o09FCGEXo4LM+zKW0iUZGXRtWxIH7morgz7AKpW6wlcIN4XsRlFfGsw5NGRY0iKj5H58GAXzzdbt&#10;D8Pyetsl6+7/2Q1nl2ijVKtZz0YgPNX+K/64V1rBoBfWhjPhCMj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dfM8AAAADcAAAADwAAAAAAAAAAAAAAAACYAgAAZHJzL2Rvd25y&#10;ZXYueG1sUEsFBgAAAAAEAAQA9QAAAIUDAAAAAA==&#10;" path="m,53l134,29,,,,53xe" fillcolor="black" strokeweight="0">
                  <v:path arrowok="t" o:connecttype="custom" o:connectlocs="0,33655;85090,18415;0,0;0,33655" o:connectangles="0,0,0,0"/>
                </v:shape>
                <v:shape id="Freeform 823" o:spid="_x0000_s1204" style="position:absolute;left:2089;top:25304;width:946;height:1556;visibility:visible;mso-wrap-style:square;v-text-anchor:top" coordsize="14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TA8YA&#10;AADcAAAADwAAAGRycy9kb3ducmV2LnhtbESPQWsCMRSE7wX/Q3iCt5qtQrFbo4iobL0Ut6Wlt8fm&#10;dbM0eVk2Udd/b4SCx2FmvmHmy95ZcaIuNJ4VPI0zEMSV1w3XCj4/to8zECEia7SeScGFAiwXg4c5&#10;5tqf+UCnMtYiQTjkqMDE2OZShsqQwzD2LXHyfn3nMCbZ1VJ3eE5wZ+Uky56lw4bTgsGW1oaqv/Lo&#10;FDSmsGEy/f752qzeju/rnd0XB6vUaNivXkFE6uM9/N8utILZ9AV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yTA8YAAADcAAAADwAAAAAAAAAAAAAAAACYAgAAZHJz&#10;L2Rvd25yZXYueG1sUEsFBgAAAAAEAAQA9QAAAIsDAAAAAA==&#10;" path="m139,l,245r10,l149,,139,xe" fillcolor="black" stroked="f">
                  <v:path arrowok="t" o:connecttype="custom" o:connectlocs="88265,0;0,155575;6350,155575;94615,0;88265,0" o:connectangles="0,0,0,0,0"/>
                </v:shape>
                <v:shape id="Freeform 824" o:spid="_x0000_s1205" style="position:absolute;left:2457;top:25304;width:940;height:1556;visibility:visible;mso-wrap-style:square;v-text-anchor:top" coordsize="14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UF8QA&#10;AADcAAAADwAAAGRycy9kb3ducmV2LnhtbERPy2rCQBTdF/yH4Qrd1YlSRGImon1RCl0YXejumrlm&#10;YjN3QmaqsV/fWQguD+edLXrbiDN1vnasYDxKQBCXTtdcKdhu3p9mIHxA1tg4JgVX8rDIBw8Zptpd&#10;eE3nIlQihrBPUYEJoU2l9KUhi37kWuLIHV1nMUTYVVJ3eInhtpGTJJlKizXHBoMtvRgqf4pfq0Ce&#10;6G/y9b3f1bvrYbV+fTMfy+lKqcdhv5yDCNSHu/jm/tQKZs9xfjw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VBfEAAAA3AAAAA8AAAAAAAAAAAAAAAAAmAIAAGRycy9k&#10;b3ducmV2LnhtbFBLBQYAAAAABAAEAPUAAACJAwAAAAA=&#10;" path="m139,l,245r9,l148,r-9,xe" fillcolor="black" stroked="f">
                  <v:path arrowok="t" o:connecttype="custom" o:connectlocs="88265,0;0,155575;5715,155575;93980,0;88265,0" o:connectangles="0,0,0,0,0"/>
                </v:shape>
                <v:shape id="Freeform 825" o:spid="_x0000_s1206" style="position:absolute;left:24028;top:25279;width:978;height:1613;visibility:visible;mso-wrap-style:square;v-text-anchor:top" coordsize="15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ZtMMA&#10;AADcAAAADwAAAGRycy9kb3ducmV2LnhtbESPQYvCMBSE78L+h/AWvNlUES1do8guqx70YN0f8Gie&#10;bbF5KUlW6783guBxmJlvmMWqN624kvONZQXjJAVBXFrdcKXg7/Q7ykD4gKyxtUwK7uRhtfwYLDDX&#10;9sZHuhahEhHCPkcFdQhdLqUvazLoE9sRR+9sncEQpaukdniLcNPKSZrOpMGG40KNHX3XVF6Kf6Ng&#10;gtsNzWXR7bb36cGFn8ztz6VSw89+/QUiUB/e4Vd7pxVk0zE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hZtMMAAADcAAAADwAAAAAAAAAAAAAAAACYAgAAZHJzL2Rv&#10;d25yZXYueG1sUEsFBgAAAAAEAAQA9QAAAIgDAAAAAA==&#10;" path="m144,l,244r10,10l154,9,144,xe" fillcolor="black" stroked="f">
                  <v:path arrowok="t" o:connecttype="custom" o:connectlocs="91440,0;0,154940;6350,161290;97790,5715;91440,0" o:connectangles="0,0,0,0,0"/>
                </v:shape>
                <v:shape id="Freeform 826" o:spid="_x0000_s1207" style="position:absolute;left:24396;top:25279;width:972;height:1613;visibility:visible;mso-wrap-style:square;v-text-anchor:top" coordsize="15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UfsMA&#10;AADcAAAADwAAAGRycy9kb3ducmV2LnhtbERPy2rCQBTdF/oPwy1010yqIiZ1IqIIogvRVqG728zN&#10;AzN3Qmaq0a/vFApdHs57OutNIy7UudqygtcoBkGcW11zqeDjffUyAeE8ssbGMim4kYNZ9vgwxVTb&#10;K+/pcvClCCHsUlRQed+mUrq8IoMusi1x4ArbGfQBdqXUHV5DuGnkII7H0mDNoaHClhYV5efDt1HA&#10;J7NZ7pLkc3Qs6N5uv4b3MEip56d+/gbCU+//xX/utVYwGQ3g90w4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rUfsMAAADcAAAADwAAAAAAAAAAAAAAAACYAgAAZHJzL2Rv&#10;d25yZXYueG1sUEsFBgAAAAAEAAQA9QAAAIgDAAAAAA==&#10;" path="m144,l,244r9,10l153,9,144,xe" fillcolor="black" stroked="f">
                  <v:path arrowok="t" o:connecttype="custom" o:connectlocs="91440,0;0,154940;5715,161290;97155,5715;91440,0" o:connectangles="0,0,0,0,0"/>
                </v:shape>
                <v:shape id="Freeform 827" o:spid="_x0000_s1208" style="position:absolute;left:2914;top:21742;width:21603;height:4388;visibility:visible;mso-wrap-style:square;v-text-anchor:top" coordsize="34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rXcUA&#10;AADcAAAADwAAAGRycy9kb3ducmV2LnhtbESPQWsCMRSE7wX/Q3hCbzVRS122RikFqadK1714e2xe&#10;N4ublyWJuu2vbwqFHoeZ+YZZb0fXiyuF2HnWMJ8pEMSNNx23Gurj7qEAEROywd4zafiiCNvN5G6N&#10;pfE3/qBrlVqRIRxL1GBTGkopY2PJYZz5gTh7nz44TFmGVpqAtwx3vVwo9SQddpwXLA70aqk5Vxen&#10;YRn31fvpTR3mtf1eLYqDOreh1vp+Or48g0g0pv/wX3tvNBSPS/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tdxQAAANwAAAAPAAAAAAAAAAAAAAAAAJgCAABkcnMv&#10;ZG93bnJldi54bWxQSwUGAAAAAAQABAD1AAAAigMAAAAA&#10;" path="m,691r345,l345,4r-5,5l796,9,791,4r,687l1026,691r,-687l1022,9r451,l1468,4r,687l1708,691r,-687l1703,9r451,l2149,4r,687l2384,691r,-687l2380,9r456,l2831,4r,687l3402,691r,-10l2836,681r4,5l2840,4r,-4l2836,,2380,r-5,l2375,4r,682l2380,681r-226,l2159,686r,-682l2159,r-5,l1703,r-5,l1698,4r,682l1703,681r-230,l1478,686r,-682l1478,r-5,l1022,r-5,l1017,4r,682l1022,681r-226,l801,686,801,4r,-4l796,,340,r-5,l335,4r,682l340,681,,681r,10xe" fillcolor="black" stroked="f">
                  <v:path arrowok="t" o:connecttype="custom" o:connectlocs="219075,438785;215900,5715;502285,2540;651510,438785;648970,5715;932180,2540;1084580,438785;1081405,5715;1364615,2540;1513840,438785;1511300,5715;1797685,2540;2160270,438785;1800860,432435;1803400,2540;1800860,0;1508125,0;1508125,435610;1367790,432435;1370965,2540;1367790,0;1078230,0;1078230,435610;935355,432435;938530,2540;935355,0;645795,0;645795,435610;505460,432435;508635,2540;505460,0;212725,0;212725,435610;0,432435" o:connectangles="0,0,0,0,0,0,0,0,0,0,0,0,0,0,0,0,0,0,0,0,0,0,0,0,0,0,0,0,0,0,0,0,0,0"/>
                </v:shape>
                <v:line id="Line 828" o:spid="_x0000_s1209" style="position:absolute;visibility:visible;mso-wrap-style:square" from="13728,26466" to="13735,3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X7cQAAADcAAAADwAAAGRycy9kb3ducmV2LnhtbESPT4vCMBTE78J+h/AWvGmquG6tRllE&#10;cb25/gGPj+ZtG2xeShO1++03guBxmJnfMLNFaytxo8YbxwoG/QQEce604ULB8bDupSB8QNZYOSYF&#10;f+RhMX/rzDDT7s4/dNuHQkQI+wwVlCHUmZQ+L8mi77uaOHq/rrEYomwKqRu8R7it5DBJxtKi4bhQ&#10;Yk3LkvLL/moVmN1487H9PE1OcrUJg3N6SY09KtV9b7+mIAK14RV+tr+1gnQ0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JftxAAAANwAAAAPAAAAAAAAAAAA&#10;AAAAAKECAABkcnMvZG93bnJldi54bWxQSwUGAAAAAAQABAD5AAAAkgMAAAAA&#10;" strokeweight="0"/>
                <v:line id="Line 829" o:spid="_x0000_s1210" style="position:absolute;visibility:visible;mso-wrap-style:square" from="24517,27165" to="24523,3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dsQAAADcAAAADwAAAGRycy9kb3ducmV2LnhtbESPW4vCMBSE3xf8D+EI+6api5dajSKL&#10;i+6bV/Dx0BzbYHNSmqx2/71ZEPZxmJlvmPmytZW4U+ONYwWDfgKCOHfacKHgdPzqpSB8QNZYOSYF&#10;v+Rhuei8zTHT7sF7uh9CISKEfYYKyhDqTEqfl2TR911NHL2rayyGKJtC6gYfEW4r+ZEkY2nRcFwo&#10;sabPkvLb4ccqMLvxZvQ9OU/Pcr0Jg0t6S409KfXebVczEIHa8B9+tbdaQToc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DJ2xAAAANwAAAAPAAAAAAAAAAAA&#10;AAAAAKECAABkcnMvZG93bnJldi54bWxQSwUGAAAAAAQABAD5AAAAkgMAAAAA&#10;" strokeweight="0"/>
                <v:line id="Line 830" o:spid="_x0000_s1211" style="position:absolute;visibility:visible;mso-wrap-style:square" from="14490,29698" to="23723,2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sAcUAAADcAAAADwAAAGRycy9kb3ducmV2LnhtbESPT2vCQBTE74LfYXmCN90oNqapq0hp&#10;UW+tf6DHR/Y1Wcy+Ddmtpt/eFQSPw8z8hlmsOluLC7XeOFYwGScgiAunDZcKjofPUQbCB2SNtWNS&#10;8E8eVst+b4G5dlf+pss+lCJC2OeooAqhyaX0RUUW/dg1xNH7da3FEGVbSt3iNcJtLadJkkqLhuNC&#10;hQ29V1Sc939WgflKNy+7+en1JD82YfKTnTNjj0oNB936DUSgLjzDj/ZWK8hm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asAcUAAADcAAAADwAAAAAAAAAA&#10;AAAAAAChAgAAZHJzL2Rvd25yZXYueG1sUEsFBgAAAAAEAAQA+QAAAJMDAAAAAA==&#10;" strokeweight="0"/>
                <v:shape id="Freeform 831" o:spid="_x0000_s1212" style="position:absolute;left:13849;top:29514;width:857;height:369;visibility:visible;mso-wrap-style:square;v-text-anchor:top" coordsize="1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acYA&#10;AADcAAAADwAAAGRycy9kb3ducmV2LnhtbESP3WrCQBSE74W+w3IK3plNJVSJriIFQYUW/9BenmaP&#10;Sdrs2SS71fTtu0Khl8PMfMNM552pxJVaV1pW8BTFIIgzq0vOFRwPy8EYhPPIGivLpOCHHMxnD70p&#10;ptreeEfXvc9FgLBLUUHhfZ1K6bKCDLrI1sTBu9jWoA+yzaVu8RbgppLDOH6WBksOCwXW9FJQ9rX/&#10;Ngq4e10n288G9fn9bTNMPprjqdko1X/sFhMQnjr/H/5rr7SCcTKC+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c/acYAAADcAAAADwAAAAAAAAAAAAAAAACYAgAAZHJz&#10;L2Rvd25yZXYueG1sUEsFBgAAAAAEAAQA9QAAAIsDAAAAAA==&#10;" path="m135,l,29,135,58,135,xe" fillcolor="black" strokeweight="0">
                  <v:path arrowok="t" o:connecttype="custom" o:connectlocs="85725,0;0,18415;85725,36830;85725,0" o:connectangles="0,0,0,0"/>
                </v:shape>
                <v:shape id="Freeform 832" o:spid="_x0000_s1213" style="position:absolute;left:23571;top:29514;width:825;height:369;visibility:visible;mso-wrap-style:square;v-text-anchor:top" coordsize="1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BUMIA&#10;AADcAAAADwAAAGRycy9kb3ducmV2LnhtbERPTWsCMRC9C/0PYQreNGuRYrdGEaGiPVhce+hx2Ex3&#10;lyaTbZLq9t93DkKPj/e9XA/eqQvF1AU2MJsWoIjrYDtuDLyfXyYLUCkjW3SBycAvJViv7kZLLG24&#10;8okuVW6UhHAq0UCbc19qneqWPKZp6ImF+wzRYxYYG20jXiXcO/1QFI/aY8fS0GJP25bqr+rHG1hU&#10;eTd3T9tjdYjuO72dP9Lrbm/M+H7YPIPKNOR/8c29t+Kby1o5I0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oFQwgAAANwAAAAPAAAAAAAAAAAAAAAAAJgCAABkcnMvZG93&#10;bnJldi54bWxQSwUGAAAAAAQABAD1AAAAhwMAAAAA&#10;" path="m,58l130,29,,,,58xe" fillcolor="black" strokeweight="0">
                  <v:path arrowok="t" o:connecttype="custom" o:connectlocs="0,36830;82550,18415;0,0;0,36830" o:connectangles="0,0,0,0"/>
                </v:shape>
                <v:rect id="Rectangle 833" o:spid="_x0000_s1214" style="position:absolute;left:5899;top:20370;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rsidR="00CD1263" w:rsidRDefault="00CD1263" w:rsidP="00E9308F">
                        <w:pPr>
                          <w:spacing w:before="0"/>
                        </w:pPr>
                        <w:r>
                          <w:rPr>
                            <w:color w:val="000000"/>
                            <w:sz w:val="18"/>
                            <w:szCs w:val="18"/>
                          </w:rPr>
                          <w:t>T1</w:t>
                        </w:r>
                      </w:p>
                    </w:txbxContent>
                  </v:textbox>
                </v:rect>
                <v:rect id="Rectangle 834" o:spid="_x0000_s1215" style="position:absolute;left:8064;top:20370;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rsidR="00CD1263" w:rsidRDefault="00CD1263" w:rsidP="00E9308F">
                        <w:pPr>
                          <w:spacing w:before="0"/>
                        </w:pPr>
                        <w:r>
                          <w:rPr>
                            <w:color w:val="000000"/>
                            <w:sz w:val="18"/>
                            <w:szCs w:val="18"/>
                          </w:rPr>
                          <w:t>T2</w:t>
                        </w:r>
                      </w:p>
                    </w:txbxContent>
                  </v:textbox>
                </v:rect>
                <v:rect id="Rectangle 835" o:spid="_x0000_s1216" style="position:absolute;left:10223;top:20370;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rsidR="00CD1263" w:rsidRDefault="00CD1263" w:rsidP="00E9308F">
                        <w:pPr>
                          <w:spacing w:before="0"/>
                        </w:pPr>
                        <w:r>
                          <w:rPr>
                            <w:color w:val="000000"/>
                            <w:sz w:val="18"/>
                            <w:szCs w:val="18"/>
                          </w:rPr>
                          <w:t>T3</w:t>
                        </w:r>
                      </w:p>
                    </w:txbxContent>
                  </v:textbox>
                </v:rect>
                <v:rect id="Rectangle 836" o:spid="_x0000_s1217" style="position:absolute;left:22110;top:20370;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rsidR="00CD1263" w:rsidRDefault="00CD1263" w:rsidP="00E9308F">
                        <w:pPr>
                          <w:spacing w:before="0"/>
                        </w:pPr>
                        <w:r>
                          <w:rPr>
                            <w:color w:val="000000"/>
                            <w:sz w:val="18"/>
                            <w:szCs w:val="18"/>
                          </w:rPr>
                          <w:t>T4</w:t>
                        </w:r>
                      </w:p>
                    </w:txbxContent>
                  </v:textbox>
                </v:rect>
                <v:rect id="Rectangle 837" o:spid="_x0000_s1218" style="position:absolute;left:14522;top:20370;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rsidR="00CD1263" w:rsidRDefault="00CD1263" w:rsidP="00E9308F">
                        <w:pPr>
                          <w:spacing w:before="0"/>
                        </w:pPr>
                        <w:r>
                          <w:rPr>
                            <w:color w:val="000000"/>
                            <w:sz w:val="18"/>
                            <w:szCs w:val="18"/>
                          </w:rPr>
                          <w:t>T1</w:t>
                        </w:r>
                      </w:p>
                    </w:txbxContent>
                  </v:textbox>
                </v:rect>
                <v:rect id="Rectangle 838" o:spid="_x0000_s1219" style="position:absolute;left:16687;top:20370;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rsidR="00CD1263" w:rsidRDefault="00CD1263" w:rsidP="00E9308F">
                        <w:pPr>
                          <w:spacing w:before="0"/>
                        </w:pPr>
                        <w:r>
                          <w:rPr>
                            <w:color w:val="000000"/>
                            <w:sz w:val="18"/>
                            <w:szCs w:val="18"/>
                          </w:rPr>
                          <w:t>T2</w:t>
                        </w:r>
                      </w:p>
                    </w:txbxContent>
                  </v:textbox>
                </v:rect>
                <v:rect id="Rectangle 839" o:spid="_x0000_s1220" style="position:absolute;left:18846;top:20370;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rsidR="00CD1263" w:rsidRDefault="00CD1263" w:rsidP="00E9308F">
                        <w:pPr>
                          <w:spacing w:before="0"/>
                        </w:pPr>
                        <w:r>
                          <w:rPr>
                            <w:color w:val="000000"/>
                            <w:sz w:val="18"/>
                            <w:szCs w:val="18"/>
                          </w:rPr>
                          <w:t>T3</w:t>
                        </w:r>
                      </w:p>
                    </w:txbxContent>
                  </v:textbox>
                </v:rect>
                <v:rect id="Rectangle 840" o:spid="_x0000_s1221" style="position:absolute;left:12388;top:20370;width:12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CD1263" w:rsidRDefault="00CD1263" w:rsidP="00E9308F">
                        <w:pPr>
                          <w:spacing w:before="0"/>
                        </w:pPr>
                        <w:r>
                          <w:rPr>
                            <w:color w:val="000000"/>
                            <w:sz w:val="18"/>
                            <w:szCs w:val="18"/>
                          </w:rPr>
                          <w:t>T2</w:t>
                        </w:r>
                      </w:p>
                    </w:txbxContent>
                  </v:textbox>
                </v:rect>
                <v:rect id="Rectangle 841" o:spid="_x0000_s1222" style="position:absolute;left:17780;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CD1263" w:rsidRDefault="00CD1263" w:rsidP="00E9308F">
                        <w:pPr>
                          <w:spacing w:before="0"/>
                        </w:pPr>
                        <w:r>
                          <w:rPr>
                            <w:color w:val="000000"/>
                            <w:sz w:val="18"/>
                            <w:szCs w:val="18"/>
                          </w:rPr>
                          <w:t>T4</w:t>
                        </w:r>
                      </w:p>
                    </w:txbxContent>
                  </v:textbox>
                </v:rect>
                <v:rect id="Rectangle 842" o:spid="_x0000_s1223" style="position:absolute;left:10223;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rsidR="00CD1263" w:rsidRDefault="00CD1263" w:rsidP="00E9308F">
                        <w:pPr>
                          <w:spacing w:before="0"/>
                        </w:pPr>
                        <w:r>
                          <w:rPr>
                            <w:color w:val="000000"/>
                            <w:sz w:val="18"/>
                            <w:szCs w:val="18"/>
                          </w:rPr>
                          <w:t>T1</w:t>
                        </w:r>
                      </w:p>
                    </w:txbxContent>
                  </v:textbox>
                </v:rect>
                <v:rect id="Rectangle 843" o:spid="_x0000_s1224" style="position:absolute;left:12388;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rsidR="00CD1263" w:rsidRDefault="00CD1263" w:rsidP="00E9308F">
                        <w:pPr>
                          <w:spacing w:before="0"/>
                        </w:pPr>
                        <w:r>
                          <w:rPr>
                            <w:color w:val="000000"/>
                            <w:sz w:val="18"/>
                            <w:szCs w:val="18"/>
                          </w:rPr>
                          <w:t>T2</w:t>
                        </w:r>
                      </w:p>
                    </w:txbxContent>
                  </v:textbox>
                </v:rect>
                <v:rect id="Rectangle 844" o:spid="_x0000_s1225" style="position:absolute;left:14522;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CD1263" w:rsidRDefault="00CD1263" w:rsidP="00E9308F">
                        <w:pPr>
                          <w:spacing w:before="0"/>
                        </w:pPr>
                        <w:r>
                          <w:rPr>
                            <w:color w:val="000000"/>
                            <w:sz w:val="18"/>
                            <w:szCs w:val="18"/>
                          </w:rPr>
                          <w:t>T3</w:t>
                        </w:r>
                      </w:p>
                    </w:txbxContent>
                  </v:textbox>
                </v:rect>
                <v:rect id="Rectangle 845" o:spid="_x0000_s1226" style="position:absolute;left:15881;top:7950;width:264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CD1263" w:rsidRDefault="00CD1263" w:rsidP="00E9308F">
                        <w:pPr>
                          <w:spacing w:before="0"/>
                          <w:rPr>
                            <w:lang w:eastAsia="zh-CN"/>
                          </w:rPr>
                        </w:pPr>
                        <w:r>
                          <w:rPr>
                            <w:rFonts w:hint="eastAsia"/>
                            <w:color w:val="000000"/>
                            <w:sz w:val="18"/>
                            <w:szCs w:val="18"/>
                            <w:lang w:eastAsia="zh-CN"/>
                          </w:rPr>
                          <w:t>评分</w:t>
                        </w:r>
                      </w:p>
                    </w:txbxContent>
                  </v:textbox>
                </v:rect>
                <v:rect id="Rectangle 846" o:spid="_x0000_s1227" style="position:absolute;left:11080;top:12776;width:3842;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rsidR="00CD1263" w:rsidRDefault="00CD1263" w:rsidP="00E9308F">
                        <w:r>
                          <w:rPr>
                            <w:color w:val="000000"/>
                            <w:sz w:val="18"/>
                            <w:szCs w:val="18"/>
                          </w:rPr>
                          <w:t>a)</w:t>
                        </w:r>
                        <w:r>
                          <w:rPr>
                            <w:rFonts w:hint="eastAsia"/>
                            <w:color w:val="000000"/>
                            <w:sz w:val="18"/>
                            <w:szCs w:val="18"/>
                            <w:lang w:eastAsia="zh-CN"/>
                          </w:rPr>
                          <w:t xml:space="preserve"> </w:t>
                        </w:r>
                        <w:r>
                          <w:rPr>
                            <w:rFonts w:hint="eastAsia"/>
                            <w:color w:val="000000"/>
                            <w:sz w:val="18"/>
                            <w:szCs w:val="18"/>
                            <w:lang w:eastAsia="zh-CN"/>
                          </w:rPr>
                          <w:t>变型</w:t>
                        </w:r>
                        <w:r>
                          <w:rPr>
                            <w:color w:val="000000"/>
                            <w:sz w:val="18"/>
                            <w:szCs w:val="18"/>
                          </w:rPr>
                          <w:t>I</w:t>
                        </w:r>
                      </w:p>
                    </w:txbxContent>
                  </v:textbox>
                </v:rect>
                <v:rect id="Rectangle 847" o:spid="_x0000_s1228" style="position:absolute;left:18078;top:28340;width:2292;height:1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dccYA&#10;AADdAAAADwAAAGRycy9kb3ducmV2LnhtbESP0WoCMRRE3wv+Q7hC32p2W7voahQVxFLwQesHXDbX&#10;zbabm20Sdfv3TUHo4zAzZ5j5sretuJIPjWMF+SgDQVw53XCt4PSxfZqACBFZY+uYFPxQgOVi8DDH&#10;UrsbH+h6jLVIEA4lKjAxdqWUoTJkMYxcR5y8s/MWY5K+ltrjLcFtK5+zrJAWG04LBjvaGKq+jher&#10;gNa7w/RzFcxe+jzk+/diOt59K/U47FczEJH6+B++t9+0gpfxawF/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dccYAAADdAAAADwAAAAAAAAAAAAAAAACYAgAAZHJz&#10;L2Rvd25yZXYueG1sUEsFBgAAAAAEAAQA9QAAAIsDAAAAAA==&#10;" filled="f" stroked="f">
                  <v:textbox inset="0,0,0,0">
                    <w:txbxContent>
                      <w:p w:rsidR="00CD1263" w:rsidRDefault="00CD1263" w:rsidP="00E9308F">
                        <w:pPr>
                          <w:spacing w:before="0"/>
                          <w:rPr>
                            <w:lang w:eastAsia="zh-CN"/>
                          </w:rPr>
                        </w:pPr>
                        <w:r>
                          <w:rPr>
                            <w:rFonts w:hint="eastAsia"/>
                            <w:color w:val="000000"/>
                            <w:sz w:val="18"/>
                            <w:szCs w:val="18"/>
                            <w:lang w:eastAsia="zh-CN"/>
                          </w:rPr>
                          <w:t>评分</w:t>
                        </w:r>
                      </w:p>
                    </w:txbxContent>
                  </v:textbox>
                </v:rect>
                <v:rect id="Rectangle 848" o:spid="_x0000_s1229" style="position:absolute;left:11080;top:33096;width:4572;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hGcQA&#10;AADdAAAADwAAAGRycy9kb3ducmV2LnhtbESP3WoCMRSE7wXfIRyhd5rVtla2RhFBsNIb1z7AYXP2&#10;hyYnSxLd7ds3guDlMDPfMOvtYI24kQ+tYwXzWQaCuHS65VrBz+UwXYEIEVmjcUwK/ijAdjMerTHX&#10;rucz3YpYiwThkKOCJsYulzKUDVkMM9cRJ69y3mJM0tdSe+wT3Bq5yLKltNhyWmiwo31D5W9xtQrk&#10;pTj0q8L4zJ0W1bf5Op4rckq9TIbdJ4hIQ3yGH+2jVvD69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IRnEAAAA3QAAAA8AAAAAAAAAAAAAAAAAmAIAAGRycy9k&#10;b3ducmV2LnhtbFBLBQYAAAAABAAEAPUAAACJAwAAAAA=&#10;" filled="f" stroked="f">
                  <v:textbox style="mso-fit-shape-to-text:t" inset="0,0,0,0">
                    <w:txbxContent>
                      <w:p w:rsidR="00CD1263" w:rsidRDefault="00CD1263" w:rsidP="00E9308F">
                        <w:r>
                          <w:rPr>
                            <w:color w:val="000000"/>
                            <w:sz w:val="18"/>
                            <w:szCs w:val="18"/>
                          </w:rPr>
                          <w:t xml:space="preserve">b) </w:t>
                        </w:r>
                        <w:r>
                          <w:rPr>
                            <w:rFonts w:hint="eastAsia"/>
                            <w:color w:val="000000"/>
                            <w:sz w:val="18"/>
                            <w:szCs w:val="18"/>
                            <w:lang w:eastAsia="zh-CN"/>
                          </w:rPr>
                          <w:t xml:space="preserve"> </w:t>
                        </w:r>
                        <w:r>
                          <w:rPr>
                            <w:rFonts w:hint="eastAsia"/>
                            <w:color w:val="000000"/>
                            <w:sz w:val="18"/>
                            <w:szCs w:val="18"/>
                            <w:lang w:eastAsia="zh-CN"/>
                          </w:rPr>
                          <w:t>变型</w:t>
                        </w:r>
                        <w:r>
                          <w:rPr>
                            <w:color w:val="000000"/>
                            <w:sz w:val="18"/>
                            <w:szCs w:val="18"/>
                          </w:rPr>
                          <w:t>II</w:t>
                        </w:r>
                      </w:p>
                    </w:txbxContent>
                  </v:textbox>
                </v:rect>
                <v:rect id="Rectangle 849" o:spid="_x0000_s1230" style="position:absolute;left:19418;top:32613;width:127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O4cMA&#10;AADdAAAADwAAAGRycy9kb3ducmV2LnhtbERPz2vCMBS+D/Y/hDfYbSabtczOKGNQEHQH68Dro3m2&#10;Zc1L18S2/vfmIOz48f1ebSbbioF63zjW8DpTIIhLZxquNPwc85d3ED4gG2wdk4YredisHx9WmBk3&#10;8oGGIlQihrDPUEMdQpdJ6cuaLPqZ64gjd3a9xRBhX0nT4xjDbSvflEqlxYZjQ40dfdVU/hYXqwHT&#10;xPx9n+f74+6S4rKaVL44Ka2fn6bPDxCBpvAvvru3RsM8WcS5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MO4cMAAADdAAAADwAAAAAAAAAAAAAAAACYAgAAZHJzL2Rv&#10;d25yZXYueG1sUEsFBgAAAAAEAAQA9QAAAIgDAAAAAA==&#10;" stroked="f"/>
                <w10:anchorlock/>
              </v:group>
            </w:pict>
          </mc:Fallback>
        </mc:AlternateContent>
      </w:r>
    </w:p>
    <w:tbl>
      <w:tblPr>
        <w:tblStyle w:val="TableGrid"/>
        <w:tblW w:w="0" w:type="auto"/>
        <w:tblInd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2"/>
        <w:gridCol w:w="3548"/>
      </w:tblGrid>
      <w:tr w:rsidR="00C9172C">
        <w:trPr>
          <w:trHeight w:hRule="exact" w:val="345"/>
        </w:trPr>
        <w:tc>
          <w:tcPr>
            <w:tcW w:w="1132" w:type="dxa"/>
          </w:tcPr>
          <w:p w:rsidR="00C9172C" w:rsidRPr="00C9172C" w:rsidRDefault="00C9172C" w:rsidP="00C9172C">
            <w:pPr>
              <w:pStyle w:val="Figuretitle"/>
              <w:jc w:val="both"/>
              <w:rPr>
                <w:lang w:eastAsia="zh-CN"/>
              </w:rPr>
            </w:pPr>
            <w:r>
              <w:rPr>
                <w:rFonts w:hint="eastAsia"/>
                <w:lang w:eastAsia="zh-CN"/>
              </w:rPr>
              <w:t>演示阶段：</w:t>
            </w:r>
          </w:p>
        </w:tc>
        <w:tc>
          <w:tcPr>
            <w:tcW w:w="3548" w:type="dxa"/>
          </w:tcPr>
          <w:p w:rsidR="00C9172C" w:rsidRPr="00C9172C" w:rsidRDefault="00C9172C" w:rsidP="00C9172C">
            <w:pPr>
              <w:pStyle w:val="Figure"/>
              <w:jc w:val="both"/>
              <w:rPr>
                <w:caps w:val="0"/>
                <w:lang w:eastAsia="zh-CN"/>
              </w:rPr>
            </w:pPr>
          </w:p>
        </w:tc>
      </w:tr>
      <w:tr w:rsidR="00C9172C">
        <w:tc>
          <w:tcPr>
            <w:tcW w:w="1132" w:type="dxa"/>
          </w:tcPr>
          <w:p w:rsidR="00C9172C" w:rsidRPr="00C9172C" w:rsidRDefault="00C9172C" w:rsidP="00C9172C">
            <w:pPr>
              <w:pStyle w:val="Figuretitle"/>
              <w:jc w:val="both"/>
              <w:rPr>
                <w:rFonts w:ascii="Times New Roman" w:hAnsi="Times New Roman"/>
                <w:b w:val="0"/>
                <w:lang w:eastAsia="zh-CN"/>
              </w:rPr>
            </w:pPr>
            <w:r w:rsidRPr="00C9172C">
              <w:rPr>
                <w:rFonts w:ascii="Times New Roman" w:hAnsi="Times New Roman" w:hint="eastAsia"/>
                <w:b w:val="0"/>
                <w:lang w:eastAsia="zh-CN"/>
              </w:rPr>
              <w:t>T1 = 10 s</w:t>
            </w:r>
          </w:p>
        </w:tc>
        <w:tc>
          <w:tcPr>
            <w:tcW w:w="3548" w:type="dxa"/>
          </w:tcPr>
          <w:p w:rsidR="00C9172C" w:rsidRPr="00C9172C" w:rsidRDefault="00C9172C" w:rsidP="00C9172C">
            <w:pPr>
              <w:pStyle w:val="Figuretitle"/>
              <w:jc w:val="both"/>
              <w:rPr>
                <w:b w:val="0"/>
                <w:lang w:eastAsia="zh-CN"/>
              </w:rPr>
            </w:pPr>
            <w:r>
              <w:rPr>
                <w:rFonts w:hint="eastAsia"/>
                <w:b w:val="0"/>
                <w:lang w:eastAsia="zh-CN"/>
              </w:rPr>
              <w:t>基准图像</w:t>
            </w:r>
          </w:p>
        </w:tc>
      </w:tr>
      <w:tr w:rsidR="00C9172C">
        <w:tc>
          <w:tcPr>
            <w:tcW w:w="1132" w:type="dxa"/>
          </w:tcPr>
          <w:p w:rsidR="00C9172C" w:rsidRPr="00C9172C" w:rsidRDefault="00C9172C" w:rsidP="00C9172C">
            <w:pPr>
              <w:pStyle w:val="Figuretitle"/>
              <w:jc w:val="both"/>
              <w:rPr>
                <w:rFonts w:ascii="Times New Roman" w:hAnsi="Times New Roman"/>
                <w:b w:val="0"/>
                <w:lang w:eastAsia="zh-CN"/>
              </w:rPr>
            </w:pPr>
            <w:r w:rsidRPr="00C9172C">
              <w:rPr>
                <w:rFonts w:ascii="Times New Roman" w:hAnsi="Times New Roman" w:hint="eastAsia"/>
                <w:b w:val="0"/>
                <w:lang w:eastAsia="zh-CN"/>
              </w:rPr>
              <w:t>T2 = 3 s</w:t>
            </w:r>
          </w:p>
        </w:tc>
        <w:tc>
          <w:tcPr>
            <w:tcW w:w="3548" w:type="dxa"/>
          </w:tcPr>
          <w:p w:rsidR="00C9172C" w:rsidRPr="00C9172C" w:rsidRDefault="00C9172C" w:rsidP="00C9172C">
            <w:pPr>
              <w:pStyle w:val="Figuretitle"/>
              <w:jc w:val="both"/>
              <w:rPr>
                <w:rFonts w:ascii="Times New Roman" w:hAnsi="Times New Roman"/>
                <w:b w:val="0"/>
                <w:lang w:eastAsia="zh-CN"/>
              </w:rPr>
            </w:pPr>
            <w:r w:rsidRPr="00C9172C">
              <w:rPr>
                <w:rFonts w:ascii="Times New Roman" w:hint="eastAsia"/>
                <w:b w:val="0"/>
                <w:lang w:eastAsia="zh-CN"/>
              </w:rPr>
              <w:t>由</w:t>
            </w:r>
            <w:r w:rsidRPr="00C9172C">
              <w:rPr>
                <w:rFonts w:ascii="Times New Roman" w:hAnsi="Times New Roman" w:hint="eastAsia"/>
                <w:b w:val="0"/>
                <w:lang w:eastAsia="zh-CN"/>
              </w:rPr>
              <w:t>200 mV</w:t>
            </w:r>
            <w:r>
              <w:rPr>
                <w:rFonts w:ascii="Times New Roman" w:hint="eastAsia"/>
                <w:b w:val="0"/>
                <w:lang w:eastAsia="zh-CN"/>
              </w:rPr>
              <w:t>图像</w:t>
            </w:r>
            <w:r w:rsidRPr="00C9172C">
              <w:rPr>
                <w:rFonts w:ascii="Times New Roman" w:hint="eastAsia"/>
                <w:b w:val="0"/>
                <w:lang w:eastAsia="zh-CN"/>
              </w:rPr>
              <w:t>电平产生的中灰度</w:t>
            </w:r>
            <w:r w:rsidR="001E75FB">
              <w:rPr>
                <w:rFonts w:ascii="Times New Roman" w:hint="eastAsia"/>
                <w:b w:val="0"/>
                <w:lang w:eastAsia="zh-CN"/>
              </w:rPr>
              <w:t>场</w:t>
            </w:r>
          </w:p>
        </w:tc>
      </w:tr>
      <w:tr w:rsidR="00C9172C">
        <w:tc>
          <w:tcPr>
            <w:tcW w:w="1132" w:type="dxa"/>
          </w:tcPr>
          <w:p w:rsidR="00C9172C" w:rsidRPr="00C9172C" w:rsidRDefault="00C9172C" w:rsidP="00C9172C">
            <w:pPr>
              <w:pStyle w:val="Figuretitle"/>
              <w:jc w:val="both"/>
              <w:rPr>
                <w:rFonts w:ascii="Times New Roman" w:hAnsi="Times New Roman"/>
                <w:b w:val="0"/>
                <w:lang w:eastAsia="zh-CN"/>
              </w:rPr>
            </w:pPr>
            <w:r>
              <w:rPr>
                <w:rFonts w:ascii="Times New Roman" w:hAnsi="Times New Roman" w:hint="eastAsia"/>
                <w:b w:val="0"/>
                <w:lang w:eastAsia="zh-CN"/>
              </w:rPr>
              <w:t>T3 = 10 s</w:t>
            </w:r>
          </w:p>
        </w:tc>
        <w:tc>
          <w:tcPr>
            <w:tcW w:w="3548" w:type="dxa"/>
          </w:tcPr>
          <w:p w:rsidR="00C9172C" w:rsidRPr="00C9172C" w:rsidRDefault="00C9172C" w:rsidP="00C9172C">
            <w:pPr>
              <w:pStyle w:val="Figuretitle"/>
              <w:jc w:val="both"/>
              <w:rPr>
                <w:rFonts w:ascii="Times New Roman" w:hAnsi="Times New Roman"/>
                <w:b w:val="0"/>
                <w:lang w:eastAsia="zh-CN"/>
              </w:rPr>
            </w:pPr>
            <w:r>
              <w:rPr>
                <w:rFonts w:ascii="Times New Roman" w:hAnsi="Times New Roman" w:hint="eastAsia"/>
                <w:b w:val="0"/>
                <w:lang w:eastAsia="zh-CN"/>
              </w:rPr>
              <w:t>测试条件</w:t>
            </w:r>
          </w:p>
        </w:tc>
      </w:tr>
      <w:tr w:rsidR="00C9172C">
        <w:tc>
          <w:tcPr>
            <w:tcW w:w="1132" w:type="dxa"/>
          </w:tcPr>
          <w:p w:rsidR="00C9172C" w:rsidRPr="00C9172C" w:rsidRDefault="00C9172C" w:rsidP="00C9172C">
            <w:pPr>
              <w:pStyle w:val="Figuretitle"/>
              <w:jc w:val="both"/>
              <w:rPr>
                <w:rFonts w:ascii="Times New Roman" w:hAnsi="Times New Roman"/>
                <w:b w:val="0"/>
                <w:lang w:eastAsia="zh-CN"/>
              </w:rPr>
            </w:pPr>
            <w:r w:rsidRPr="00C9172C">
              <w:rPr>
                <w:rFonts w:ascii="Times New Roman" w:hAnsi="Times New Roman" w:hint="eastAsia"/>
                <w:b w:val="0"/>
                <w:lang w:eastAsia="zh-CN"/>
              </w:rPr>
              <w:t>T4 = 5-11 s</w:t>
            </w:r>
          </w:p>
        </w:tc>
        <w:tc>
          <w:tcPr>
            <w:tcW w:w="3548" w:type="dxa"/>
          </w:tcPr>
          <w:p w:rsidR="00C9172C" w:rsidRPr="00C9172C" w:rsidRDefault="00C9172C" w:rsidP="00C9172C">
            <w:pPr>
              <w:pStyle w:val="Figuretitle"/>
              <w:jc w:val="both"/>
              <w:rPr>
                <w:b w:val="0"/>
                <w:lang w:eastAsia="zh-CN"/>
              </w:rPr>
            </w:pPr>
            <w:r>
              <w:rPr>
                <w:rFonts w:hint="eastAsia"/>
                <w:b w:val="0"/>
                <w:lang w:eastAsia="zh-CN"/>
              </w:rPr>
              <w:t>中灰度</w:t>
            </w:r>
            <w:r w:rsidR="001E75FB">
              <w:rPr>
                <w:rFonts w:hint="eastAsia"/>
                <w:b w:val="0"/>
                <w:lang w:eastAsia="zh-CN"/>
              </w:rPr>
              <w:t>场</w:t>
            </w:r>
          </w:p>
        </w:tc>
      </w:tr>
      <w:tr w:rsidR="00C9172C">
        <w:tc>
          <w:tcPr>
            <w:tcW w:w="4680" w:type="dxa"/>
            <w:gridSpan w:val="2"/>
          </w:tcPr>
          <w:p w:rsidR="00C9172C" w:rsidRDefault="003329DF" w:rsidP="00C9172C">
            <w:pPr>
              <w:pStyle w:val="Figuretitle"/>
              <w:jc w:val="both"/>
              <w:rPr>
                <w:rFonts w:ascii="Times New Roman"/>
                <w:b w:val="0"/>
                <w:lang w:eastAsia="zh-CN"/>
              </w:rPr>
            </w:pPr>
            <w:r w:rsidRPr="003329DF">
              <w:rPr>
                <w:rFonts w:ascii="Times New Roman" w:hint="eastAsia"/>
                <w:b w:val="0"/>
                <w:lang w:eastAsia="zh-CN"/>
              </w:rPr>
              <w:t>实验显示，将</w:t>
            </w:r>
            <w:r w:rsidRPr="003329DF">
              <w:rPr>
                <w:rFonts w:ascii="Times New Roman" w:hAnsi="Times New Roman" w:hint="eastAsia"/>
                <w:b w:val="0"/>
                <w:lang w:eastAsia="zh-CN"/>
              </w:rPr>
              <w:t>T1</w:t>
            </w:r>
            <w:r w:rsidRPr="003329DF">
              <w:rPr>
                <w:rFonts w:ascii="Times New Roman" w:hint="eastAsia"/>
                <w:b w:val="0"/>
                <w:lang w:eastAsia="zh-CN"/>
              </w:rPr>
              <w:t>和</w:t>
            </w:r>
            <w:r w:rsidRPr="003329DF">
              <w:rPr>
                <w:rFonts w:ascii="Times New Roman" w:hAnsi="Times New Roman" w:hint="eastAsia"/>
                <w:b w:val="0"/>
                <w:lang w:eastAsia="zh-CN"/>
              </w:rPr>
              <w:t>T3</w:t>
            </w:r>
            <w:r w:rsidRPr="003329DF">
              <w:rPr>
                <w:rFonts w:ascii="Times New Roman" w:hint="eastAsia"/>
                <w:b w:val="0"/>
                <w:lang w:eastAsia="zh-CN"/>
              </w:rPr>
              <w:t>延长至</w:t>
            </w:r>
            <w:r w:rsidRPr="003329DF">
              <w:rPr>
                <w:rFonts w:ascii="Times New Roman" w:hAnsi="Times New Roman" w:hint="eastAsia"/>
                <w:b w:val="0"/>
                <w:lang w:eastAsia="zh-CN"/>
              </w:rPr>
              <w:t>10 s</w:t>
            </w:r>
            <w:r w:rsidRPr="003329DF">
              <w:rPr>
                <w:rFonts w:ascii="Times New Roman" w:hint="eastAsia"/>
                <w:b w:val="0"/>
                <w:lang w:eastAsia="zh-CN"/>
              </w:rPr>
              <w:t>以上不会提高评价者确定图像或序列的等级的能力。</w:t>
            </w:r>
          </w:p>
          <w:p w:rsidR="00E9308F" w:rsidRPr="00A44F43" w:rsidRDefault="0080799C" w:rsidP="00E9308F">
            <w:pPr>
              <w:pStyle w:val="Figure"/>
              <w:spacing w:after="0"/>
              <w:jc w:val="right"/>
              <w:rPr>
                <w:sz w:val="16"/>
                <w:szCs w:val="16"/>
                <w:lang w:eastAsia="zh-CN"/>
              </w:rPr>
            </w:pPr>
            <w:r w:rsidRPr="00A44F43">
              <w:rPr>
                <w:rFonts w:hint="eastAsia"/>
                <w:sz w:val="16"/>
                <w:szCs w:val="16"/>
                <w:lang w:eastAsia="zh-CN"/>
              </w:rPr>
              <w:t>BT</w:t>
            </w:r>
            <w:r w:rsidR="00F20CB4" w:rsidRPr="00A44F43">
              <w:rPr>
                <w:rFonts w:hint="eastAsia"/>
                <w:sz w:val="16"/>
                <w:szCs w:val="16"/>
                <w:lang w:eastAsia="zh-CN"/>
              </w:rPr>
              <w:t>.</w:t>
            </w:r>
            <w:r w:rsidR="006B7967" w:rsidRPr="00A44F43">
              <w:rPr>
                <w:rFonts w:hint="eastAsia"/>
                <w:sz w:val="16"/>
                <w:szCs w:val="16"/>
                <w:lang w:eastAsia="zh-CN"/>
              </w:rPr>
              <w:t>0</w:t>
            </w:r>
            <w:r w:rsidR="00E9308F" w:rsidRPr="00A44F43">
              <w:rPr>
                <w:rFonts w:hint="eastAsia"/>
                <w:sz w:val="16"/>
                <w:szCs w:val="16"/>
                <w:lang w:eastAsia="zh-CN"/>
              </w:rPr>
              <w:t>500-03</w:t>
            </w:r>
          </w:p>
        </w:tc>
      </w:tr>
    </w:tbl>
    <w:p w:rsidR="00C9172C" w:rsidRPr="00C9172C" w:rsidRDefault="00C9172C" w:rsidP="00C9172C">
      <w:pPr>
        <w:pStyle w:val="Figuretitle"/>
        <w:rPr>
          <w:lang w:eastAsia="zh-CN"/>
        </w:rPr>
      </w:pPr>
    </w:p>
    <w:p w:rsidR="00524756" w:rsidRDefault="00375CD1" w:rsidP="00524756">
      <w:pPr>
        <w:pStyle w:val="Heading2"/>
        <w:spacing w:before="200"/>
        <w:rPr>
          <w:lang w:val="en-GB" w:eastAsia="zh-CN"/>
        </w:rPr>
      </w:pPr>
      <w:r>
        <w:rPr>
          <w:lang w:val="en-GB" w:eastAsia="zh-CN"/>
        </w:rPr>
        <w:br w:type="page"/>
      </w:r>
      <w:r w:rsidR="00524756">
        <w:rPr>
          <w:lang w:val="en-GB" w:eastAsia="zh-CN"/>
        </w:rPr>
        <w:lastRenderedPageBreak/>
        <w:t>4.6</w:t>
      </w:r>
      <w:r w:rsidR="00524756">
        <w:rPr>
          <w:lang w:val="en-GB" w:eastAsia="zh-CN"/>
        </w:rPr>
        <w:tab/>
      </w:r>
      <w:r w:rsidR="00FB0316">
        <w:rPr>
          <w:lang w:val="en-GB" w:eastAsia="zh-CN"/>
        </w:rPr>
        <w:t>测试阶段</w:t>
      </w:r>
    </w:p>
    <w:p w:rsidR="00524756" w:rsidRDefault="009A02BE" w:rsidP="009A02BE">
      <w:pPr>
        <w:ind w:firstLineChars="200" w:firstLine="480"/>
        <w:rPr>
          <w:lang w:val="en-GB" w:eastAsia="zh-CN"/>
        </w:rPr>
      </w:pPr>
      <w:r>
        <w:rPr>
          <w:rFonts w:hint="eastAsia"/>
          <w:lang w:val="en-GB" w:eastAsia="zh-CN"/>
        </w:rPr>
        <w:t>图</w:t>
      </w:r>
      <w:r w:rsidR="003807A5">
        <w:rPr>
          <w:rFonts w:hint="eastAsia"/>
          <w:lang w:val="en-GB" w:eastAsia="zh-CN"/>
        </w:rPr>
        <w:t>像和损伤的演示应以伪随机顺序进行，每一测试阶段最好采用不同的序列</w:t>
      </w:r>
      <w:r w:rsidR="00DC5442">
        <w:rPr>
          <w:rFonts w:hint="eastAsia"/>
          <w:lang w:val="en-GB" w:eastAsia="zh-CN"/>
        </w:rPr>
        <w:t>。在任何情况下，同一测试图像或序列，不管损伤程度是否相同，绝不应</w:t>
      </w:r>
      <w:r>
        <w:rPr>
          <w:rFonts w:hint="eastAsia"/>
          <w:lang w:val="en-GB" w:eastAsia="zh-CN"/>
        </w:rPr>
        <w:t>连续演示两次。</w:t>
      </w:r>
    </w:p>
    <w:p w:rsidR="00524756" w:rsidRDefault="0078147A" w:rsidP="003955F6">
      <w:pPr>
        <w:ind w:firstLineChars="200" w:firstLine="480"/>
        <w:rPr>
          <w:lang w:val="en-GB" w:eastAsia="zh-CN"/>
        </w:rPr>
      </w:pPr>
      <w:r>
        <w:rPr>
          <w:rFonts w:hint="eastAsia"/>
          <w:lang w:val="en-GB" w:eastAsia="zh-CN"/>
        </w:rPr>
        <w:t>在选择损伤范围时，应使得大多数观察者用到所有等级；</w:t>
      </w:r>
      <w:r w:rsidR="009A3AC7">
        <w:rPr>
          <w:rFonts w:hint="eastAsia"/>
          <w:lang w:val="en-GB" w:eastAsia="zh-CN"/>
        </w:rPr>
        <w:t>应以总平均分</w:t>
      </w:r>
      <w:r w:rsidR="003955F6">
        <w:rPr>
          <w:rFonts w:hint="eastAsia"/>
          <w:lang w:val="en-GB" w:eastAsia="zh-CN"/>
        </w:rPr>
        <w:t>（</w:t>
      </w:r>
      <w:r w:rsidR="00C86038">
        <w:rPr>
          <w:rFonts w:hint="eastAsia"/>
          <w:lang w:val="en-GB" w:eastAsia="zh-CN"/>
        </w:rPr>
        <w:t>实验</w:t>
      </w:r>
      <w:r w:rsidR="009A3AC7">
        <w:rPr>
          <w:rFonts w:hint="eastAsia"/>
          <w:lang w:val="en-GB" w:eastAsia="zh-CN"/>
        </w:rPr>
        <w:t>中所有判断的平均值</w:t>
      </w:r>
      <w:r w:rsidR="003955F6">
        <w:rPr>
          <w:rFonts w:hint="eastAsia"/>
          <w:lang w:val="en-GB" w:eastAsia="zh-CN"/>
        </w:rPr>
        <w:t>）</w:t>
      </w:r>
      <w:r w:rsidR="009A3AC7">
        <w:rPr>
          <w:rFonts w:hint="eastAsia"/>
          <w:lang w:val="en-GB" w:eastAsia="zh-CN"/>
        </w:rPr>
        <w:t>接近</w:t>
      </w:r>
      <w:r w:rsidR="009A3AC7">
        <w:rPr>
          <w:rFonts w:hint="eastAsia"/>
          <w:lang w:val="en-GB" w:eastAsia="zh-CN"/>
        </w:rPr>
        <w:t>3</w:t>
      </w:r>
      <w:r w:rsidR="009A3AC7">
        <w:rPr>
          <w:rFonts w:hint="eastAsia"/>
          <w:lang w:val="en-GB" w:eastAsia="zh-CN"/>
        </w:rPr>
        <w:t>为目标。</w:t>
      </w:r>
    </w:p>
    <w:p w:rsidR="00524756" w:rsidRDefault="00751256" w:rsidP="009A3AC7">
      <w:pPr>
        <w:ind w:firstLineChars="200" w:firstLine="480"/>
        <w:rPr>
          <w:lang w:val="en-GB" w:eastAsia="zh-CN"/>
        </w:rPr>
      </w:pPr>
      <w:r>
        <w:rPr>
          <w:rFonts w:hint="eastAsia"/>
          <w:lang w:val="en-GB" w:eastAsia="zh-CN"/>
        </w:rPr>
        <w:t>一个测试阶段应大致</w:t>
      </w:r>
      <w:r w:rsidR="007E020A">
        <w:rPr>
          <w:rFonts w:hint="eastAsia"/>
          <w:lang w:val="en-GB" w:eastAsia="zh-CN"/>
        </w:rPr>
        <w:t>不超过半小时，包括解释和准备时间；测试序列可从表示损伤范围的几幅图像开始；对这几幅图像的判断在最后结果中不予考虑。</w:t>
      </w:r>
    </w:p>
    <w:p w:rsidR="00524756" w:rsidRDefault="00DF7778" w:rsidP="00586659">
      <w:pPr>
        <w:ind w:firstLineChars="200" w:firstLine="480"/>
        <w:rPr>
          <w:lang w:val="en-GB" w:eastAsia="zh-CN"/>
        </w:rPr>
      </w:pPr>
      <w:r>
        <w:rPr>
          <w:rFonts w:hint="eastAsia"/>
          <w:lang w:val="en-GB" w:eastAsia="zh-CN"/>
        </w:rPr>
        <w:t>关于损伤程度的其他见解</w:t>
      </w:r>
      <w:r w:rsidR="004B6351">
        <w:rPr>
          <w:rFonts w:hint="eastAsia"/>
          <w:lang w:val="en-GB" w:eastAsia="zh-CN"/>
        </w:rPr>
        <w:t>在</w:t>
      </w:r>
      <w:r w:rsidR="00586659">
        <w:rPr>
          <w:rFonts w:hint="eastAsia"/>
          <w:lang w:val="en-GB" w:eastAsia="zh-CN"/>
        </w:rPr>
        <w:t>附件</w:t>
      </w:r>
      <w:r w:rsidR="00586659">
        <w:rPr>
          <w:rFonts w:hint="eastAsia"/>
          <w:lang w:val="en-GB" w:eastAsia="zh-CN"/>
        </w:rPr>
        <w:t>1</w:t>
      </w:r>
      <w:r w:rsidR="00586659">
        <w:rPr>
          <w:rFonts w:hint="eastAsia"/>
          <w:lang w:val="en-GB" w:eastAsia="zh-CN"/>
        </w:rPr>
        <w:t>的附录</w:t>
      </w:r>
      <w:r w:rsidR="00586659">
        <w:rPr>
          <w:rFonts w:hint="eastAsia"/>
          <w:lang w:val="en-GB" w:eastAsia="zh-CN"/>
        </w:rPr>
        <w:t>2</w:t>
      </w:r>
      <w:r w:rsidR="00586659">
        <w:rPr>
          <w:rFonts w:hint="eastAsia"/>
          <w:lang w:val="en-GB" w:eastAsia="zh-CN"/>
        </w:rPr>
        <w:t>中给出。</w:t>
      </w:r>
    </w:p>
    <w:p w:rsidR="00524756" w:rsidRDefault="00524756" w:rsidP="00CF0054">
      <w:pPr>
        <w:pStyle w:val="Heading1"/>
        <w:spacing w:before="320"/>
        <w:rPr>
          <w:lang w:val="en-GB" w:eastAsia="zh-CN"/>
        </w:rPr>
      </w:pPr>
      <w:r>
        <w:rPr>
          <w:lang w:val="en-GB" w:eastAsia="zh-CN"/>
        </w:rPr>
        <w:t>5</w:t>
      </w:r>
      <w:r>
        <w:rPr>
          <w:lang w:val="en-GB" w:eastAsia="zh-CN"/>
        </w:rPr>
        <w:tab/>
      </w:r>
      <w:r w:rsidR="000613CB">
        <w:rPr>
          <w:lang w:val="en-GB" w:eastAsia="zh-CN"/>
        </w:rPr>
        <w:t>双激励</w:t>
      </w:r>
      <w:r w:rsidR="00673F21">
        <w:rPr>
          <w:rFonts w:hint="eastAsia"/>
          <w:lang w:val="en-GB" w:eastAsia="zh-CN"/>
        </w:rPr>
        <w:t>连续质量</w:t>
      </w:r>
      <w:r w:rsidR="005948B4">
        <w:rPr>
          <w:rFonts w:hint="eastAsia"/>
          <w:lang w:val="en-GB" w:eastAsia="zh-CN"/>
        </w:rPr>
        <w:t>量表</w:t>
      </w:r>
      <w:r w:rsidR="00CF0054">
        <w:rPr>
          <w:rFonts w:hint="eastAsia"/>
          <w:lang w:val="en-GB" w:eastAsia="zh-CN"/>
        </w:rPr>
        <w:t>（</w:t>
      </w:r>
      <w:r>
        <w:rPr>
          <w:lang w:val="en-GB" w:eastAsia="zh-CN"/>
        </w:rPr>
        <w:t>DSCQS</w:t>
      </w:r>
      <w:r w:rsidR="00CF0054">
        <w:rPr>
          <w:rFonts w:hint="eastAsia"/>
          <w:lang w:val="en-GB" w:eastAsia="zh-CN"/>
        </w:rPr>
        <w:t>）</w:t>
      </w:r>
      <w:r w:rsidR="007A34DB">
        <w:rPr>
          <w:rFonts w:hint="eastAsia"/>
          <w:lang w:val="en-GB" w:eastAsia="zh-CN"/>
        </w:rPr>
        <w:t>法</w:t>
      </w:r>
    </w:p>
    <w:p w:rsidR="00524756" w:rsidRDefault="00524756" w:rsidP="00524756">
      <w:pPr>
        <w:pStyle w:val="Heading2"/>
        <w:spacing w:before="280"/>
        <w:rPr>
          <w:lang w:val="en-GB" w:eastAsia="zh-CN"/>
        </w:rPr>
      </w:pPr>
      <w:r>
        <w:rPr>
          <w:lang w:val="en-GB" w:eastAsia="zh-CN"/>
        </w:rPr>
        <w:t>5.1</w:t>
      </w:r>
      <w:r>
        <w:rPr>
          <w:lang w:val="en-GB" w:eastAsia="zh-CN"/>
        </w:rPr>
        <w:tab/>
      </w:r>
      <w:r w:rsidR="00B16DE6">
        <w:rPr>
          <w:rFonts w:hint="eastAsia"/>
          <w:lang w:val="en-GB" w:eastAsia="zh-CN"/>
        </w:rPr>
        <w:t>总体</w:t>
      </w:r>
      <w:r w:rsidR="001E658E">
        <w:rPr>
          <w:lang w:val="en-GB" w:eastAsia="zh-CN"/>
        </w:rPr>
        <w:t>说明</w:t>
      </w:r>
    </w:p>
    <w:p w:rsidR="00524756" w:rsidRDefault="00561FD9" w:rsidP="00B16DE6">
      <w:pPr>
        <w:ind w:firstLineChars="200" w:firstLine="480"/>
        <w:rPr>
          <w:lang w:val="en-GB" w:eastAsia="zh-CN"/>
        </w:rPr>
      </w:pPr>
      <w:r>
        <w:rPr>
          <w:rFonts w:hint="eastAsia"/>
          <w:lang w:val="en-GB" w:eastAsia="zh-CN"/>
        </w:rPr>
        <w:t>一次</w:t>
      </w:r>
      <w:r w:rsidR="00C53C79">
        <w:rPr>
          <w:rFonts w:hint="eastAsia"/>
          <w:lang w:val="en-GB" w:eastAsia="zh-CN"/>
        </w:rPr>
        <w:t>典型的评价</w:t>
      </w:r>
      <w:r>
        <w:rPr>
          <w:rFonts w:hint="eastAsia"/>
          <w:lang w:val="en-GB" w:eastAsia="zh-CN"/>
        </w:rPr>
        <w:t>可能需要</w:t>
      </w:r>
      <w:r w:rsidR="003B3197">
        <w:rPr>
          <w:rFonts w:hint="eastAsia"/>
          <w:lang w:val="en-GB" w:eastAsia="zh-CN"/>
        </w:rPr>
        <w:t>评价</w:t>
      </w:r>
      <w:r w:rsidR="00C53C79">
        <w:rPr>
          <w:rFonts w:hint="eastAsia"/>
          <w:lang w:val="en-GB" w:eastAsia="zh-CN"/>
        </w:rPr>
        <w:t>一个新</w:t>
      </w:r>
      <w:r w:rsidR="00B16DE6">
        <w:rPr>
          <w:rFonts w:hint="eastAsia"/>
          <w:lang w:val="en-GB" w:eastAsia="zh-CN"/>
        </w:rPr>
        <w:t>系统</w:t>
      </w:r>
      <w:r w:rsidR="00C53C79">
        <w:rPr>
          <w:rFonts w:hint="eastAsia"/>
          <w:lang w:val="en-GB" w:eastAsia="zh-CN"/>
        </w:rPr>
        <w:t>的质量，或</w:t>
      </w:r>
      <w:r>
        <w:rPr>
          <w:rFonts w:hint="eastAsia"/>
          <w:lang w:val="en-GB" w:eastAsia="zh-CN"/>
        </w:rPr>
        <w:t>需要</w:t>
      </w:r>
      <w:r w:rsidR="003B3197">
        <w:rPr>
          <w:rFonts w:hint="eastAsia"/>
          <w:lang w:val="en-GB" w:eastAsia="zh-CN"/>
        </w:rPr>
        <w:t>评价</w:t>
      </w:r>
      <w:r w:rsidR="00B16DE6">
        <w:rPr>
          <w:rFonts w:hint="eastAsia"/>
          <w:lang w:val="en-GB" w:eastAsia="zh-CN"/>
        </w:rPr>
        <w:t>传输路径</w:t>
      </w:r>
      <w:r w:rsidR="00C53C79">
        <w:rPr>
          <w:rFonts w:hint="eastAsia"/>
          <w:lang w:val="en-GB" w:eastAsia="zh-CN"/>
        </w:rPr>
        <w:t>对质量</w:t>
      </w:r>
      <w:r w:rsidR="00B16DE6">
        <w:rPr>
          <w:rFonts w:hint="eastAsia"/>
          <w:lang w:val="en-GB" w:eastAsia="zh-CN"/>
        </w:rPr>
        <w:t>的影响。</w:t>
      </w:r>
      <w:r w:rsidR="001D1424">
        <w:rPr>
          <w:rFonts w:hint="eastAsia"/>
          <w:lang w:val="en-GB" w:eastAsia="zh-CN"/>
        </w:rPr>
        <w:t>在无法提供可展示</w:t>
      </w:r>
      <w:r w:rsidR="00CE31CE">
        <w:rPr>
          <w:rFonts w:hint="eastAsia"/>
          <w:lang w:val="en-GB" w:eastAsia="zh-CN"/>
        </w:rPr>
        <w:t>各种</w:t>
      </w:r>
      <w:r w:rsidR="001D1424">
        <w:rPr>
          <w:rFonts w:hint="eastAsia"/>
          <w:lang w:val="en-GB" w:eastAsia="zh-CN"/>
        </w:rPr>
        <w:t>质量的测试激励</w:t>
      </w:r>
      <w:r w:rsidR="00321A80">
        <w:rPr>
          <w:rFonts w:hint="eastAsia"/>
          <w:lang w:val="en-GB" w:eastAsia="zh-CN"/>
        </w:rPr>
        <w:t>和</w:t>
      </w:r>
      <w:r w:rsidR="001D1424">
        <w:rPr>
          <w:rFonts w:hint="eastAsia"/>
          <w:lang w:val="en-GB" w:eastAsia="zh-CN"/>
        </w:rPr>
        <w:t>测试条件的情况下，</w:t>
      </w:r>
      <w:r w:rsidR="000613CB">
        <w:rPr>
          <w:lang w:val="en-GB" w:eastAsia="zh-CN"/>
        </w:rPr>
        <w:t>双激励</w:t>
      </w:r>
      <w:r w:rsidR="001D1424">
        <w:rPr>
          <w:rFonts w:hint="eastAsia"/>
          <w:lang w:val="en-GB" w:eastAsia="zh-CN"/>
        </w:rPr>
        <w:t>法被认为特别有用。</w:t>
      </w:r>
    </w:p>
    <w:p w:rsidR="00524756" w:rsidRDefault="00302920" w:rsidP="00302920">
      <w:pPr>
        <w:ind w:firstLineChars="200" w:firstLine="480"/>
        <w:rPr>
          <w:lang w:val="en-GB" w:eastAsia="zh-CN"/>
        </w:rPr>
      </w:pPr>
      <w:r>
        <w:rPr>
          <w:rFonts w:hint="eastAsia"/>
          <w:lang w:val="en-GB" w:eastAsia="zh-CN"/>
        </w:rPr>
        <w:t>该方法是一种交替方法，因为在这种方法中，要求评价者观</w:t>
      </w:r>
      <w:r w:rsidR="0058092F">
        <w:rPr>
          <w:rFonts w:hint="eastAsia"/>
          <w:lang w:val="en-GB" w:eastAsia="zh-CN"/>
        </w:rPr>
        <w:t>看</w:t>
      </w:r>
      <w:r>
        <w:rPr>
          <w:rFonts w:hint="eastAsia"/>
          <w:lang w:val="en-GB" w:eastAsia="zh-CN"/>
        </w:rPr>
        <w:t>一对</w:t>
      </w:r>
      <w:r>
        <w:rPr>
          <w:rFonts w:hint="eastAsia"/>
          <w:color w:val="000000"/>
          <w:lang w:eastAsia="zh-CN"/>
        </w:rPr>
        <w:t>图像，</w:t>
      </w:r>
      <w:r w:rsidR="0058092F">
        <w:rPr>
          <w:rFonts w:hint="eastAsia"/>
          <w:color w:val="000000"/>
          <w:lang w:eastAsia="zh-CN"/>
        </w:rPr>
        <w:t>每一个都来自同一信号源，只不过一个经过要</w:t>
      </w:r>
      <w:r w:rsidR="009748BF">
        <w:rPr>
          <w:rFonts w:hint="eastAsia"/>
          <w:color w:val="000000"/>
          <w:lang w:eastAsia="zh-CN"/>
        </w:rPr>
        <w:t>检查</w:t>
      </w:r>
      <w:r w:rsidR="0058092F">
        <w:rPr>
          <w:rFonts w:hint="eastAsia"/>
          <w:color w:val="000000"/>
          <w:lang w:eastAsia="zh-CN"/>
        </w:rPr>
        <w:t>的</w:t>
      </w:r>
      <w:r w:rsidR="006B2969">
        <w:rPr>
          <w:rFonts w:hint="eastAsia"/>
          <w:color w:val="000000"/>
          <w:lang w:eastAsia="zh-CN"/>
        </w:rPr>
        <w:t>流程</w:t>
      </w:r>
      <w:r w:rsidR="0058092F">
        <w:rPr>
          <w:rFonts w:hint="eastAsia"/>
          <w:color w:val="000000"/>
          <w:lang w:eastAsia="zh-CN"/>
        </w:rPr>
        <w:t>，另一个</w:t>
      </w:r>
      <w:r w:rsidR="00C64331">
        <w:rPr>
          <w:rFonts w:hint="eastAsia"/>
          <w:color w:val="000000"/>
          <w:lang w:eastAsia="zh-CN"/>
        </w:rPr>
        <w:t>是</w:t>
      </w:r>
      <w:r w:rsidR="0058092F">
        <w:rPr>
          <w:rFonts w:hint="eastAsia"/>
          <w:color w:val="000000"/>
          <w:lang w:eastAsia="zh-CN"/>
        </w:rPr>
        <w:t>直</w:t>
      </w:r>
      <w:r w:rsidR="00C64331">
        <w:rPr>
          <w:rFonts w:hint="eastAsia"/>
          <w:color w:val="000000"/>
          <w:lang w:eastAsia="zh-CN"/>
        </w:rPr>
        <w:t>达的</w:t>
      </w:r>
      <w:r w:rsidR="0058092F">
        <w:rPr>
          <w:rFonts w:hint="eastAsia"/>
          <w:color w:val="000000"/>
          <w:lang w:eastAsia="zh-CN"/>
        </w:rPr>
        <w:t>信号源。</w:t>
      </w:r>
      <w:r w:rsidR="0058092F">
        <w:rPr>
          <w:rFonts w:hint="eastAsia"/>
          <w:lang w:val="en-GB" w:eastAsia="zh-CN"/>
        </w:rPr>
        <w:t>要求评价者评价二者的质量。</w:t>
      </w:r>
    </w:p>
    <w:p w:rsidR="00524756" w:rsidRDefault="002F4016" w:rsidP="00CF0054">
      <w:pPr>
        <w:ind w:firstLineChars="200" w:firstLine="480"/>
        <w:rPr>
          <w:lang w:val="en-GB" w:eastAsia="zh-CN"/>
        </w:rPr>
      </w:pPr>
      <w:r>
        <w:rPr>
          <w:rFonts w:hint="eastAsia"/>
          <w:color w:val="000000"/>
          <w:lang w:eastAsia="zh-CN"/>
        </w:rPr>
        <w:t>在持续半小时以内的</w:t>
      </w:r>
      <w:r w:rsidR="006F46DD">
        <w:rPr>
          <w:rFonts w:hint="eastAsia"/>
          <w:color w:val="000000"/>
          <w:lang w:eastAsia="zh-CN"/>
        </w:rPr>
        <w:t>各</w:t>
      </w:r>
      <w:r>
        <w:rPr>
          <w:rFonts w:hint="eastAsia"/>
          <w:color w:val="000000"/>
          <w:lang w:eastAsia="zh-CN"/>
        </w:rPr>
        <w:t>测试阶段里，</w:t>
      </w:r>
      <w:r w:rsidR="008963E8">
        <w:rPr>
          <w:rFonts w:hint="eastAsia"/>
          <w:color w:val="000000"/>
          <w:lang w:eastAsia="zh-CN"/>
        </w:rPr>
        <w:t>向</w:t>
      </w:r>
      <w:r>
        <w:rPr>
          <w:rFonts w:hint="eastAsia"/>
          <w:color w:val="000000"/>
          <w:lang w:eastAsia="zh-CN"/>
        </w:rPr>
        <w:t>评价者</w:t>
      </w:r>
      <w:r w:rsidR="008963E8">
        <w:rPr>
          <w:rFonts w:hint="eastAsia"/>
          <w:color w:val="000000"/>
          <w:lang w:eastAsia="zh-CN"/>
        </w:rPr>
        <w:t>以随机的顺序演示</w:t>
      </w:r>
      <w:r>
        <w:rPr>
          <w:rFonts w:hint="eastAsia"/>
          <w:color w:val="000000"/>
          <w:lang w:eastAsia="zh-CN"/>
        </w:rPr>
        <w:t>一系列</w:t>
      </w:r>
      <w:r w:rsidR="008963E8">
        <w:rPr>
          <w:rFonts w:hint="eastAsia"/>
          <w:color w:val="000000"/>
          <w:lang w:eastAsia="zh-CN"/>
        </w:rPr>
        <w:t>带有随机损伤的</w:t>
      </w:r>
      <w:r>
        <w:rPr>
          <w:rFonts w:hint="eastAsia"/>
          <w:color w:val="000000"/>
          <w:lang w:eastAsia="zh-CN"/>
        </w:rPr>
        <w:t>图像对</w:t>
      </w:r>
      <w:r w:rsidR="00CF0054">
        <w:rPr>
          <w:rFonts w:hint="eastAsia"/>
          <w:color w:val="000000"/>
          <w:lang w:eastAsia="zh-CN"/>
        </w:rPr>
        <w:t>（</w:t>
      </w:r>
      <w:r w:rsidR="00E1583D">
        <w:rPr>
          <w:rFonts w:hint="eastAsia"/>
          <w:color w:val="000000"/>
          <w:lang w:eastAsia="zh-CN"/>
        </w:rPr>
        <w:t>每对中两幅图像的顺序是随机的</w:t>
      </w:r>
      <w:r w:rsidR="00CF0054">
        <w:rPr>
          <w:rFonts w:hint="eastAsia"/>
          <w:color w:val="000000"/>
          <w:lang w:eastAsia="zh-CN"/>
        </w:rPr>
        <w:t>）</w:t>
      </w:r>
      <w:r>
        <w:rPr>
          <w:rFonts w:hint="eastAsia"/>
          <w:color w:val="000000"/>
          <w:lang w:eastAsia="zh-CN"/>
        </w:rPr>
        <w:t>，涵盖所有必要</w:t>
      </w:r>
      <w:r w:rsidR="00E1583D">
        <w:rPr>
          <w:rFonts w:hint="eastAsia"/>
          <w:color w:val="000000"/>
          <w:lang w:eastAsia="zh-CN"/>
        </w:rPr>
        <w:t>的</w:t>
      </w:r>
      <w:r>
        <w:rPr>
          <w:rFonts w:hint="eastAsia"/>
          <w:color w:val="000000"/>
          <w:lang w:eastAsia="zh-CN"/>
        </w:rPr>
        <w:t>组合。在</w:t>
      </w:r>
      <w:r w:rsidR="006F46DD">
        <w:rPr>
          <w:rFonts w:hint="eastAsia"/>
          <w:color w:val="000000"/>
          <w:lang w:eastAsia="zh-CN"/>
        </w:rPr>
        <w:t>所有</w:t>
      </w:r>
      <w:r w:rsidR="00DE30F3">
        <w:rPr>
          <w:rFonts w:hint="eastAsia"/>
          <w:color w:val="000000"/>
          <w:lang w:eastAsia="zh-CN"/>
        </w:rPr>
        <w:t>测试阶段结束时，计算每一测试条件和测试图像的平均评</w:t>
      </w:r>
      <w:r>
        <w:rPr>
          <w:rFonts w:hint="eastAsia"/>
          <w:color w:val="000000"/>
          <w:lang w:eastAsia="zh-CN"/>
        </w:rPr>
        <w:t>分。</w:t>
      </w:r>
    </w:p>
    <w:p w:rsidR="00524756" w:rsidRDefault="00524756" w:rsidP="00524756">
      <w:pPr>
        <w:pStyle w:val="Heading2"/>
        <w:spacing w:before="280"/>
        <w:rPr>
          <w:lang w:val="en-GB" w:eastAsia="zh-CN"/>
        </w:rPr>
      </w:pPr>
      <w:r>
        <w:rPr>
          <w:lang w:val="en-GB" w:eastAsia="zh-CN"/>
        </w:rPr>
        <w:t>5.2</w:t>
      </w:r>
      <w:r>
        <w:rPr>
          <w:lang w:val="en-GB" w:eastAsia="zh-CN"/>
        </w:rPr>
        <w:tab/>
      </w:r>
      <w:r w:rsidR="00CD020B">
        <w:rPr>
          <w:rFonts w:hint="eastAsia"/>
          <w:lang w:val="en-GB" w:eastAsia="zh-CN"/>
        </w:rPr>
        <w:t>总体布置</w:t>
      </w:r>
    </w:p>
    <w:p w:rsidR="00524756" w:rsidRDefault="00CD020B" w:rsidP="00CD020B">
      <w:pPr>
        <w:ind w:firstLineChars="200" w:firstLine="480"/>
        <w:rPr>
          <w:lang w:val="en-GB" w:eastAsia="zh-CN"/>
        </w:rPr>
      </w:pPr>
      <w:r>
        <w:rPr>
          <w:rFonts w:hint="eastAsia"/>
          <w:lang w:val="en-GB" w:eastAsia="zh-CN"/>
        </w:rPr>
        <w:t>观看条件、源信号、测试素材、观测者以及结果的表示在第</w:t>
      </w:r>
      <w:r>
        <w:rPr>
          <w:rFonts w:hint="eastAsia"/>
          <w:lang w:val="en-GB" w:eastAsia="zh-CN"/>
        </w:rPr>
        <w:t>2</w:t>
      </w:r>
      <w:r>
        <w:rPr>
          <w:rFonts w:hint="eastAsia"/>
          <w:lang w:val="en-GB" w:eastAsia="zh-CN"/>
        </w:rPr>
        <w:t>节中做了规定或按照第</w:t>
      </w:r>
      <w:r>
        <w:rPr>
          <w:rFonts w:hint="eastAsia"/>
          <w:lang w:val="en-GB" w:eastAsia="zh-CN"/>
        </w:rPr>
        <w:t>2</w:t>
      </w:r>
      <w:r>
        <w:rPr>
          <w:rFonts w:hint="eastAsia"/>
          <w:lang w:val="en-GB" w:eastAsia="zh-CN"/>
        </w:rPr>
        <w:t>节加以选择。</w:t>
      </w:r>
      <w:r w:rsidR="00FB0316">
        <w:rPr>
          <w:lang w:val="en-GB" w:eastAsia="zh-CN"/>
        </w:rPr>
        <w:t>测试阶段</w:t>
      </w:r>
      <w:r>
        <w:rPr>
          <w:rFonts w:hint="eastAsia"/>
          <w:lang w:val="en-GB" w:eastAsia="zh-CN"/>
        </w:rPr>
        <w:t>的说明见第</w:t>
      </w:r>
      <w:r>
        <w:rPr>
          <w:lang w:val="en-GB" w:eastAsia="zh-CN"/>
        </w:rPr>
        <w:t>4.6</w:t>
      </w:r>
      <w:r>
        <w:rPr>
          <w:rFonts w:hint="eastAsia"/>
          <w:lang w:val="en-GB" w:eastAsia="zh-CN"/>
        </w:rPr>
        <w:t>节。</w:t>
      </w:r>
    </w:p>
    <w:p w:rsidR="00524756" w:rsidRDefault="00E238CA" w:rsidP="00E238CA">
      <w:pPr>
        <w:ind w:firstLineChars="200" w:firstLine="480"/>
        <w:rPr>
          <w:lang w:val="en-GB" w:eastAsia="zh-CN"/>
        </w:rPr>
      </w:pPr>
      <w:r>
        <w:rPr>
          <w:rFonts w:hint="eastAsia"/>
          <w:lang w:val="en-GB" w:eastAsia="zh-CN"/>
        </w:rPr>
        <w:t>测试系统的总体布置应如图</w:t>
      </w:r>
      <w:r>
        <w:rPr>
          <w:rFonts w:hint="eastAsia"/>
          <w:lang w:val="en-GB" w:eastAsia="zh-CN"/>
        </w:rPr>
        <w:t>4</w:t>
      </w:r>
      <w:r>
        <w:rPr>
          <w:rFonts w:hint="eastAsia"/>
          <w:lang w:val="en-GB" w:eastAsia="zh-CN"/>
        </w:rPr>
        <w:t>所示。</w:t>
      </w:r>
    </w:p>
    <w:p w:rsidR="00524756" w:rsidRDefault="00524756" w:rsidP="00524756">
      <w:pPr>
        <w:pStyle w:val="Heading2"/>
        <w:spacing w:before="280"/>
        <w:rPr>
          <w:lang w:val="en-GB" w:eastAsia="zh-CN"/>
        </w:rPr>
      </w:pPr>
      <w:r>
        <w:rPr>
          <w:lang w:val="en-GB" w:eastAsia="zh-CN"/>
        </w:rPr>
        <w:t>5.3</w:t>
      </w:r>
      <w:r>
        <w:rPr>
          <w:lang w:val="en-GB" w:eastAsia="zh-CN"/>
        </w:rPr>
        <w:tab/>
      </w:r>
      <w:r w:rsidR="006C2910">
        <w:rPr>
          <w:rFonts w:hint="eastAsia"/>
          <w:lang w:val="en-GB" w:eastAsia="zh-CN"/>
        </w:rPr>
        <w:t>测试素材的演示</w:t>
      </w:r>
    </w:p>
    <w:p w:rsidR="00524756" w:rsidRDefault="00E80EDC" w:rsidP="003955F6">
      <w:pPr>
        <w:ind w:firstLineChars="200" w:firstLine="480"/>
        <w:rPr>
          <w:lang w:val="en-GB" w:eastAsia="zh-CN"/>
        </w:rPr>
      </w:pPr>
      <w:r>
        <w:rPr>
          <w:rFonts w:hint="eastAsia"/>
          <w:lang w:val="en-GB" w:eastAsia="zh-CN"/>
        </w:rPr>
        <w:t>一个</w:t>
      </w:r>
      <w:r>
        <w:rPr>
          <w:lang w:val="en-GB" w:eastAsia="zh-CN"/>
        </w:rPr>
        <w:t>测试阶段</w:t>
      </w:r>
      <w:r>
        <w:rPr>
          <w:rFonts w:hint="eastAsia"/>
          <w:lang w:val="en-GB" w:eastAsia="zh-CN"/>
        </w:rPr>
        <w:t>由多次演示组成。对于只有一位观察者</w:t>
      </w:r>
      <w:r w:rsidR="003807A5">
        <w:rPr>
          <w:rFonts w:hint="eastAsia"/>
          <w:lang w:val="en-GB" w:eastAsia="zh-CN"/>
        </w:rPr>
        <w:t>的</w:t>
      </w:r>
      <w:r w:rsidR="00D462ED">
        <w:rPr>
          <w:rFonts w:hint="eastAsia"/>
          <w:lang w:val="en-GB" w:eastAsia="zh-CN"/>
        </w:rPr>
        <w:t>变型</w:t>
      </w:r>
      <w:r>
        <w:rPr>
          <w:lang w:val="en-GB" w:eastAsia="zh-CN"/>
        </w:rPr>
        <w:t>I</w:t>
      </w:r>
      <w:r>
        <w:rPr>
          <w:rFonts w:hint="eastAsia"/>
          <w:lang w:val="en-GB" w:eastAsia="zh-CN"/>
        </w:rPr>
        <w:t>，</w:t>
      </w:r>
      <w:r w:rsidR="003807A5">
        <w:rPr>
          <w:rFonts w:hint="eastAsia"/>
          <w:lang w:val="en-GB" w:eastAsia="zh-CN"/>
        </w:rPr>
        <w:t>每次</w:t>
      </w:r>
      <w:r w:rsidR="003807A5" w:rsidRPr="00A1173F">
        <w:rPr>
          <w:rFonts w:hint="eastAsia"/>
          <w:color w:val="000000"/>
          <w:lang w:eastAsia="zh-CN"/>
        </w:rPr>
        <w:t>演</w:t>
      </w:r>
      <w:r w:rsidR="003807A5">
        <w:rPr>
          <w:rFonts w:hint="eastAsia"/>
          <w:lang w:val="en-GB" w:eastAsia="zh-CN"/>
        </w:rPr>
        <w:t>示时观察者都可以在信号</w:t>
      </w:r>
      <w:r w:rsidR="00524756">
        <w:rPr>
          <w:lang w:val="en-GB" w:eastAsia="zh-CN"/>
        </w:rPr>
        <w:t>A</w:t>
      </w:r>
      <w:r w:rsidR="003807A5">
        <w:rPr>
          <w:rFonts w:hint="eastAsia"/>
          <w:lang w:val="en-GB" w:eastAsia="zh-CN"/>
        </w:rPr>
        <w:t>和信号</w:t>
      </w:r>
      <w:r w:rsidR="003807A5">
        <w:rPr>
          <w:rFonts w:hint="eastAsia"/>
          <w:lang w:val="en-GB" w:eastAsia="zh-CN"/>
        </w:rPr>
        <w:t>B</w:t>
      </w:r>
      <w:r w:rsidR="003807A5">
        <w:rPr>
          <w:rFonts w:hint="eastAsia"/>
          <w:lang w:val="en-GB" w:eastAsia="zh-CN"/>
        </w:rPr>
        <w:t>之间自由转换，</w:t>
      </w:r>
      <w:r w:rsidR="004837FD">
        <w:rPr>
          <w:rFonts w:hint="eastAsia"/>
          <w:lang w:val="en-GB" w:eastAsia="zh-CN"/>
        </w:rPr>
        <w:t>直到观察者得出与每一信号的质量相关的心理尺度为止。</w:t>
      </w:r>
      <w:r w:rsidR="00D462ED">
        <w:rPr>
          <w:rFonts w:hint="eastAsia"/>
          <w:lang w:val="en-GB" w:eastAsia="zh-CN"/>
        </w:rPr>
        <w:t>对于同时有几位观察者的变型</w:t>
      </w:r>
      <w:r w:rsidR="00430793">
        <w:rPr>
          <w:lang w:val="en-GB" w:eastAsia="zh-CN"/>
        </w:rPr>
        <w:t>I</w:t>
      </w:r>
      <w:r w:rsidR="00430793">
        <w:rPr>
          <w:rFonts w:hint="eastAsia"/>
          <w:lang w:val="en-GB" w:eastAsia="zh-CN"/>
        </w:rPr>
        <w:t>I</w:t>
      </w:r>
      <w:r w:rsidR="00430793">
        <w:rPr>
          <w:rFonts w:hint="eastAsia"/>
          <w:lang w:val="en-GB" w:eastAsia="zh-CN"/>
        </w:rPr>
        <w:t>，</w:t>
      </w:r>
      <w:r w:rsidR="00293401">
        <w:rPr>
          <w:rFonts w:hint="eastAsia"/>
          <w:lang w:val="en-GB" w:eastAsia="zh-CN"/>
        </w:rPr>
        <w:t>在记录结果之前，条件对要显示一次或多次，</w:t>
      </w:r>
      <w:r w:rsidR="00B57CE6">
        <w:rPr>
          <w:rFonts w:hint="eastAsia"/>
          <w:lang w:val="en-GB" w:eastAsia="zh-CN"/>
        </w:rPr>
        <w:t>每</w:t>
      </w:r>
      <w:r w:rsidR="00C971A6">
        <w:rPr>
          <w:rFonts w:hint="eastAsia"/>
          <w:lang w:val="en-GB" w:eastAsia="zh-CN"/>
        </w:rPr>
        <w:t>次</w:t>
      </w:r>
      <w:r w:rsidR="00293401">
        <w:rPr>
          <w:rFonts w:hint="eastAsia"/>
          <w:lang w:val="en-GB" w:eastAsia="zh-CN"/>
        </w:rPr>
        <w:t>持续时间相同，以便让观察者得出与这一对条件的质量相关的心理尺度</w:t>
      </w:r>
      <w:r w:rsidR="00B57CE6">
        <w:rPr>
          <w:rFonts w:hint="eastAsia"/>
          <w:lang w:val="en-GB" w:eastAsia="zh-CN"/>
        </w:rPr>
        <w:t>，然后再把条件对显示一次或多次，同时记录结果</w:t>
      </w:r>
      <w:r w:rsidR="00293401">
        <w:rPr>
          <w:rFonts w:hint="eastAsia"/>
          <w:lang w:val="en-GB" w:eastAsia="zh-CN"/>
        </w:rPr>
        <w:t>。</w:t>
      </w:r>
      <w:r w:rsidR="00B57CE6">
        <w:rPr>
          <w:rFonts w:hint="eastAsia"/>
          <w:lang w:val="en-GB" w:eastAsia="zh-CN"/>
        </w:rPr>
        <w:t>重复的次数取决于测试序列的长度。对于静止图像，使用</w:t>
      </w:r>
      <w:r w:rsidR="00B57CE6">
        <w:rPr>
          <w:rFonts w:hint="eastAsia"/>
          <w:lang w:val="en-GB" w:eastAsia="zh-CN"/>
        </w:rPr>
        <w:t>3-4 s</w:t>
      </w:r>
      <w:r w:rsidR="00B57CE6">
        <w:rPr>
          <w:rFonts w:hint="eastAsia"/>
          <w:lang w:val="en-GB" w:eastAsia="zh-CN"/>
        </w:rPr>
        <w:t>的序列并重复</w:t>
      </w:r>
      <w:r w:rsidR="00B57CE6">
        <w:rPr>
          <w:rFonts w:hint="eastAsia"/>
          <w:lang w:val="en-GB" w:eastAsia="zh-CN"/>
        </w:rPr>
        <w:t>5</w:t>
      </w:r>
      <w:r w:rsidR="00B57CE6">
        <w:rPr>
          <w:rFonts w:hint="eastAsia"/>
          <w:lang w:val="en-GB" w:eastAsia="zh-CN"/>
        </w:rPr>
        <w:t>次</w:t>
      </w:r>
      <w:r w:rsidR="003955F6">
        <w:rPr>
          <w:rFonts w:hint="eastAsia"/>
          <w:lang w:val="en-GB" w:eastAsia="zh-CN"/>
        </w:rPr>
        <w:t>（</w:t>
      </w:r>
      <w:r w:rsidR="00B57CE6">
        <w:rPr>
          <w:rFonts w:hint="eastAsia"/>
          <w:lang w:val="en-GB" w:eastAsia="zh-CN"/>
        </w:rPr>
        <w:t>在最后</w:t>
      </w:r>
      <w:r w:rsidR="00B57CE6">
        <w:rPr>
          <w:rFonts w:hint="eastAsia"/>
          <w:lang w:val="en-GB" w:eastAsia="zh-CN"/>
        </w:rPr>
        <w:t>2</w:t>
      </w:r>
      <w:r w:rsidR="00B57CE6">
        <w:rPr>
          <w:rFonts w:hint="eastAsia"/>
          <w:lang w:val="en-GB" w:eastAsia="zh-CN"/>
        </w:rPr>
        <w:t>次期间评分</w:t>
      </w:r>
      <w:r w:rsidR="003955F6">
        <w:rPr>
          <w:rFonts w:hint="eastAsia"/>
          <w:lang w:val="en-GB" w:eastAsia="zh-CN"/>
        </w:rPr>
        <w:t>）</w:t>
      </w:r>
      <w:r w:rsidR="00B57CE6">
        <w:rPr>
          <w:rFonts w:hint="eastAsia"/>
          <w:lang w:val="en-GB" w:eastAsia="zh-CN"/>
        </w:rPr>
        <w:t>可能是合适的。对于</w:t>
      </w:r>
      <w:r w:rsidR="001A43C5">
        <w:rPr>
          <w:rFonts w:hint="eastAsia"/>
          <w:lang w:val="en-GB" w:eastAsia="zh-CN"/>
        </w:rPr>
        <w:t>受到时变扰动</w:t>
      </w:r>
      <w:r w:rsidR="00ED0DD2">
        <w:rPr>
          <w:rFonts w:hint="eastAsia"/>
          <w:lang w:val="en-GB" w:eastAsia="zh-CN"/>
        </w:rPr>
        <w:t>的</w:t>
      </w:r>
      <w:r w:rsidR="00B57CE6">
        <w:rPr>
          <w:rFonts w:hint="eastAsia"/>
          <w:lang w:val="en-GB" w:eastAsia="zh-CN"/>
        </w:rPr>
        <w:t>活动图像，</w:t>
      </w:r>
      <w:r w:rsidR="00CF0054">
        <w:rPr>
          <w:rFonts w:hint="eastAsia"/>
          <w:lang w:val="en-GB" w:eastAsia="zh-CN"/>
        </w:rPr>
        <w:t>10</w:t>
      </w:r>
      <w:r w:rsidR="00CF0054">
        <w:rPr>
          <w:lang w:val="en-US" w:eastAsia="zh-CN"/>
        </w:rPr>
        <w:t> </w:t>
      </w:r>
      <w:r w:rsidR="007A0017">
        <w:rPr>
          <w:rFonts w:hint="eastAsia"/>
          <w:lang w:val="en-GB" w:eastAsia="zh-CN"/>
        </w:rPr>
        <w:t>s</w:t>
      </w:r>
      <w:r w:rsidR="007A0017">
        <w:rPr>
          <w:rFonts w:hint="eastAsia"/>
          <w:lang w:val="en-GB" w:eastAsia="zh-CN"/>
        </w:rPr>
        <w:t>的序列和</w:t>
      </w:r>
      <w:r w:rsidR="007A0017">
        <w:rPr>
          <w:rFonts w:hint="eastAsia"/>
          <w:lang w:val="en-GB" w:eastAsia="zh-CN"/>
        </w:rPr>
        <w:t>2</w:t>
      </w:r>
      <w:r w:rsidR="007A0017">
        <w:rPr>
          <w:rFonts w:hint="eastAsia"/>
          <w:lang w:val="en-GB" w:eastAsia="zh-CN"/>
        </w:rPr>
        <w:t>次重复</w:t>
      </w:r>
      <w:r w:rsidR="003955F6">
        <w:rPr>
          <w:rFonts w:hint="eastAsia"/>
          <w:lang w:val="en-GB" w:eastAsia="zh-CN"/>
        </w:rPr>
        <w:t>（</w:t>
      </w:r>
      <w:r w:rsidR="007A0017">
        <w:rPr>
          <w:rFonts w:hint="eastAsia"/>
          <w:lang w:val="en-GB" w:eastAsia="zh-CN"/>
        </w:rPr>
        <w:t>在第</w:t>
      </w:r>
      <w:r w:rsidR="007A0017">
        <w:rPr>
          <w:rFonts w:hint="eastAsia"/>
          <w:lang w:val="en-GB" w:eastAsia="zh-CN"/>
        </w:rPr>
        <w:t>2</w:t>
      </w:r>
      <w:r w:rsidR="007A0017">
        <w:rPr>
          <w:rFonts w:hint="eastAsia"/>
          <w:lang w:val="en-GB" w:eastAsia="zh-CN"/>
        </w:rPr>
        <w:t>次重复期间评分</w:t>
      </w:r>
      <w:r w:rsidR="003955F6">
        <w:rPr>
          <w:rFonts w:hint="eastAsia"/>
          <w:lang w:val="en-GB" w:eastAsia="zh-CN"/>
        </w:rPr>
        <w:t>）</w:t>
      </w:r>
      <w:r w:rsidR="007A0017">
        <w:rPr>
          <w:rFonts w:hint="eastAsia"/>
          <w:lang w:val="en-GB" w:eastAsia="zh-CN"/>
        </w:rPr>
        <w:t>可能是合适的。图</w:t>
      </w:r>
      <w:r w:rsidR="007A0017">
        <w:rPr>
          <w:rFonts w:hint="eastAsia"/>
          <w:lang w:val="en-GB" w:eastAsia="zh-CN"/>
        </w:rPr>
        <w:t>5</w:t>
      </w:r>
      <w:r w:rsidR="007A0017">
        <w:rPr>
          <w:rFonts w:hint="eastAsia"/>
          <w:lang w:val="en-GB" w:eastAsia="zh-CN"/>
        </w:rPr>
        <w:t>示岀了演示的结构。</w:t>
      </w:r>
    </w:p>
    <w:p w:rsidR="00B45017" w:rsidRDefault="00D61987" w:rsidP="003955F6">
      <w:pPr>
        <w:ind w:firstLineChars="200" w:firstLine="480"/>
        <w:rPr>
          <w:lang w:val="en-GB" w:eastAsia="zh-CN"/>
        </w:rPr>
      </w:pPr>
      <w:r>
        <w:rPr>
          <w:rFonts w:hint="eastAsia"/>
          <w:lang w:val="en-GB" w:eastAsia="zh-CN"/>
        </w:rPr>
        <w:t>如果现实情况把可用序列的长度限制在不到</w:t>
      </w:r>
      <w:r>
        <w:rPr>
          <w:rFonts w:hint="eastAsia"/>
          <w:lang w:val="en-GB" w:eastAsia="zh-CN"/>
        </w:rPr>
        <w:t>10 s</w:t>
      </w:r>
      <w:r>
        <w:rPr>
          <w:rFonts w:hint="eastAsia"/>
          <w:lang w:val="en-GB" w:eastAsia="zh-CN"/>
        </w:rPr>
        <w:t>，则可以把这些比较短的序列组合成段，将显示时间扩展到</w:t>
      </w:r>
      <w:r w:rsidR="00524756">
        <w:rPr>
          <w:lang w:val="en-GB" w:eastAsia="zh-CN"/>
        </w:rPr>
        <w:t>10 s</w:t>
      </w:r>
      <w:r>
        <w:rPr>
          <w:rFonts w:hint="eastAsia"/>
          <w:lang w:val="en-GB" w:eastAsia="zh-CN"/>
        </w:rPr>
        <w:t>。为了把连接点处的不连续性降至最低，</w:t>
      </w:r>
      <w:r w:rsidR="000652A3">
        <w:rPr>
          <w:rFonts w:hint="eastAsia"/>
          <w:lang w:val="en-GB" w:eastAsia="zh-CN"/>
        </w:rPr>
        <w:t>由连续的序列组成的段</w:t>
      </w:r>
    </w:p>
    <w:p w:rsidR="00B45017" w:rsidRDefault="00B45017">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B45017" w:rsidRDefault="00B4501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24756" w:rsidRDefault="000652A3" w:rsidP="00B45017">
      <w:pPr>
        <w:rPr>
          <w:lang w:val="en-GB" w:eastAsia="zh-CN"/>
        </w:rPr>
      </w:pPr>
      <w:r>
        <w:rPr>
          <w:rFonts w:hint="eastAsia"/>
          <w:lang w:val="en-GB" w:eastAsia="zh-CN"/>
        </w:rPr>
        <w:t>在时间上可能是</w:t>
      </w:r>
      <w:r w:rsidR="00510940">
        <w:rPr>
          <w:rFonts w:hint="eastAsia"/>
          <w:lang w:val="en-GB" w:eastAsia="zh-CN"/>
        </w:rPr>
        <w:t>逆</w:t>
      </w:r>
      <w:r>
        <w:rPr>
          <w:rFonts w:hint="eastAsia"/>
          <w:lang w:val="en-GB" w:eastAsia="zh-CN"/>
        </w:rPr>
        <w:t>向</w:t>
      </w:r>
      <w:r w:rsidR="00510940">
        <w:rPr>
          <w:rFonts w:hint="eastAsia"/>
          <w:lang w:val="en-GB" w:eastAsia="zh-CN"/>
        </w:rPr>
        <w:t>的</w:t>
      </w:r>
      <w:r w:rsidR="003955F6">
        <w:rPr>
          <w:rFonts w:hint="eastAsia"/>
          <w:lang w:val="en-GB" w:eastAsia="zh-CN"/>
        </w:rPr>
        <w:t>（</w:t>
      </w:r>
      <w:r w:rsidR="00510940">
        <w:rPr>
          <w:rFonts w:hint="eastAsia"/>
          <w:lang w:val="en-GB" w:eastAsia="zh-CN"/>
        </w:rPr>
        <w:t>有时称为“回文式”显示</w:t>
      </w:r>
      <w:r w:rsidR="003955F6">
        <w:rPr>
          <w:rFonts w:hint="eastAsia"/>
          <w:lang w:val="en-GB" w:eastAsia="zh-CN"/>
        </w:rPr>
        <w:t>）</w:t>
      </w:r>
      <w:r w:rsidR="00510940">
        <w:rPr>
          <w:rFonts w:hint="eastAsia"/>
          <w:lang w:val="en-GB" w:eastAsia="zh-CN"/>
        </w:rPr>
        <w:t>。</w:t>
      </w:r>
      <w:r w:rsidR="00B543EE">
        <w:rPr>
          <w:rFonts w:hint="eastAsia"/>
          <w:lang w:val="en-GB" w:eastAsia="zh-CN"/>
        </w:rPr>
        <w:t>必须</w:t>
      </w:r>
      <w:r w:rsidR="00024C4D">
        <w:rPr>
          <w:rFonts w:hint="eastAsia"/>
          <w:lang w:val="en-GB" w:eastAsia="zh-CN"/>
        </w:rPr>
        <w:t>多加小心，确保</w:t>
      </w:r>
      <w:r w:rsidR="00B543EE">
        <w:rPr>
          <w:rFonts w:hint="eastAsia"/>
          <w:lang w:val="en-GB" w:eastAsia="zh-CN"/>
        </w:rPr>
        <w:t>作为</w:t>
      </w:r>
      <w:r>
        <w:rPr>
          <w:rFonts w:hint="eastAsia"/>
          <w:lang w:val="en-GB" w:eastAsia="zh-CN"/>
        </w:rPr>
        <w:t>逆向的</w:t>
      </w:r>
      <w:r w:rsidR="00B543EE">
        <w:rPr>
          <w:rFonts w:hint="eastAsia"/>
          <w:lang w:val="en-GB" w:eastAsia="zh-CN"/>
        </w:rPr>
        <w:t>段显示的测试条件能体现因果过程，即测试条件是逆</w:t>
      </w:r>
      <w:r>
        <w:rPr>
          <w:rFonts w:hint="eastAsia"/>
          <w:lang w:val="en-GB" w:eastAsia="zh-CN"/>
        </w:rPr>
        <w:t>向显示</w:t>
      </w:r>
      <w:r w:rsidR="00B543EE">
        <w:rPr>
          <w:rFonts w:hint="eastAsia"/>
          <w:lang w:val="en-GB" w:eastAsia="zh-CN"/>
        </w:rPr>
        <w:t>的源信号通过待测系统而得到的。</w:t>
      </w:r>
    </w:p>
    <w:p w:rsidR="00D462ED" w:rsidRDefault="00D462ED" w:rsidP="00524756">
      <w:pPr>
        <w:rPr>
          <w:lang w:val="en-GB" w:eastAsia="zh-CN"/>
        </w:rPr>
      </w:pPr>
    </w:p>
    <w:p w:rsidR="00D462ED" w:rsidRPr="00D462ED" w:rsidRDefault="00D462ED" w:rsidP="00B45017">
      <w:pPr>
        <w:pStyle w:val="FigureNo"/>
        <w:rPr>
          <w:lang w:val="en-GB" w:eastAsia="zh-CN"/>
        </w:rPr>
      </w:pPr>
      <w:r w:rsidRPr="00D462ED">
        <w:rPr>
          <w:rFonts w:hint="eastAsia"/>
          <w:lang w:val="en-GB" w:eastAsia="zh-CN"/>
        </w:rPr>
        <w:t>图</w:t>
      </w:r>
      <w:r w:rsidRPr="00D462ED">
        <w:rPr>
          <w:rFonts w:hint="eastAsia"/>
          <w:lang w:val="en-GB" w:eastAsia="zh-CN"/>
        </w:rPr>
        <w:t>4</w:t>
      </w:r>
    </w:p>
    <w:p w:rsidR="00D462ED" w:rsidRPr="00D462ED" w:rsidRDefault="00D462ED" w:rsidP="00B45017">
      <w:pPr>
        <w:pStyle w:val="Figuretitle"/>
        <w:rPr>
          <w:lang w:val="en-GB" w:eastAsia="zh-CN"/>
        </w:rPr>
      </w:pPr>
      <w:r w:rsidRPr="00D462ED">
        <w:rPr>
          <w:rFonts w:hint="eastAsia"/>
          <w:lang w:val="en-GB" w:eastAsia="zh-CN"/>
        </w:rPr>
        <w:t>DSCQS</w:t>
      </w:r>
      <w:r w:rsidR="007A34DB">
        <w:rPr>
          <w:rFonts w:hint="eastAsia"/>
          <w:lang w:val="en-GB" w:eastAsia="zh-CN"/>
        </w:rPr>
        <w:t>法</w:t>
      </w:r>
      <w:r>
        <w:rPr>
          <w:rFonts w:hint="eastAsia"/>
          <w:lang w:val="en-GB" w:eastAsia="zh-CN"/>
        </w:rPr>
        <w:t>中测试</w:t>
      </w:r>
      <w:r w:rsidRPr="00D462ED">
        <w:rPr>
          <w:rFonts w:hint="eastAsia"/>
          <w:lang w:val="en-GB" w:eastAsia="zh-CN"/>
        </w:rPr>
        <w:t>系统的总体布置</w:t>
      </w:r>
    </w:p>
    <w:p w:rsidR="00B55185" w:rsidRDefault="00DF63BF" w:rsidP="00A44F43">
      <w:pPr>
        <w:pStyle w:val="FigureNo"/>
        <w:jc w:val="right"/>
        <w:rPr>
          <w:lang w:eastAsia="zh-CN"/>
        </w:rPr>
      </w:pPr>
      <w:r>
        <w:rPr>
          <w:noProof/>
          <w:lang w:val="en-US" w:eastAsia="zh-CN"/>
        </w:rPr>
        <mc:AlternateContent>
          <mc:Choice Requires="wpc">
            <w:drawing>
              <wp:inline distT="0" distB="0" distL="0" distR="0" wp14:anchorId="6A6F2A45" wp14:editId="45B59479">
                <wp:extent cx="5910580" cy="2956560"/>
                <wp:effectExtent l="0" t="0" r="4445" b="5715"/>
                <wp:docPr id="850" name="Canvas 8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14" name="Freeform 852"/>
                        <wps:cNvSpPr>
                          <a:spLocks/>
                        </wps:cNvSpPr>
                        <wps:spPr bwMode="auto">
                          <a:xfrm>
                            <a:off x="8890" y="600710"/>
                            <a:ext cx="917575" cy="737235"/>
                          </a:xfrm>
                          <a:custGeom>
                            <a:avLst/>
                            <a:gdLst>
                              <a:gd name="T0" fmla="*/ 0 w 1445"/>
                              <a:gd name="T1" fmla="*/ 0 h 1161"/>
                              <a:gd name="T2" fmla="*/ 0 w 1445"/>
                              <a:gd name="T3" fmla="*/ 1161 h 1161"/>
                              <a:gd name="T4" fmla="*/ 1445 w 1445"/>
                              <a:gd name="T5" fmla="*/ 1161 h 1161"/>
                              <a:gd name="T6" fmla="*/ 1445 w 1445"/>
                              <a:gd name="T7" fmla="*/ 0 h 1161"/>
                              <a:gd name="T8" fmla="*/ 0 w 1445"/>
                              <a:gd name="T9" fmla="*/ 0 h 1161"/>
                              <a:gd name="T10" fmla="*/ 15 w 1445"/>
                              <a:gd name="T11" fmla="*/ 29 h 1161"/>
                              <a:gd name="T12" fmla="*/ 1431 w 1445"/>
                              <a:gd name="T13" fmla="*/ 29 h 1161"/>
                              <a:gd name="T14" fmla="*/ 1417 w 1445"/>
                              <a:gd name="T15" fmla="*/ 14 h 1161"/>
                              <a:gd name="T16" fmla="*/ 1417 w 1445"/>
                              <a:gd name="T17" fmla="*/ 1147 h 1161"/>
                              <a:gd name="T18" fmla="*/ 1431 w 1445"/>
                              <a:gd name="T19" fmla="*/ 1133 h 1161"/>
                              <a:gd name="T20" fmla="*/ 15 w 1445"/>
                              <a:gd name="T21" fmla="*/ 1133 h 1161"/>
                              <a:gd name="T22" fmla="*/ 29 w 1445"/>
                              <a:gd name="T23" fmla="*/ 1147 h 1161"/>
                              <a:gd name="T24" fmla="*/ 29 w 1445"/>
                              <a:gd name="T25" fmla="*/ 14 h 1161"/>
                              <a:gd name="T26" fmla="*/ 15 w 1445"/>
                              <a:gd name="T27" fmla="*/ 29 h 1161"/>
                              <a:gd name="T28" fmla="*/ 0 w 1445"/>
                              <a:gd name="T29" fmla="*/ 0 h 1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1161">
                                <a:moveTo>
                                  <a:pt x="0" y="0"/>
                                </a:moveTo>
                                <a:lnTo>
                                  <a:pt x="0" y="1161"/>
                                </a:lnTo>
                                <a:lnTo>
                                  <a:pt x="1445" y="1161"/>
                                </a:lnTo>
                                <a:lnTo>
                                  <a:pt x="1445" y="0"/>
                                </a:lnTo>
                                <a:lnTo>
                                  <a:pt x="0" y="0"/>
                                </a:lnTo>
                                <a:lnTo>
                                  <a:pt x="15" y="29"/>
                                </a:lnTo>
                                <a:lnTo>
                                  <a:pt x="1431" y="29"/>
                                </a:lnTo>
                                <a:lnTo>
                                  <a:pt x="1417" y="14"/>
                                </a:lnTo>
                                <a:lnTo>
                                  <a:pt x="1417" y="1147"/>
                                </a:lnTo>
                                <a:lnTo>
                                  <a:pt x="1431" y="1133"/>
                                </a:lnTo>
                                <a:lnTo>
                                  <a:pt x="15" y="1133"/>
                                </a:lnTo>
                                <a:lnTo>
                                  <a:pt x="29" y="1147"/>
                                </a:lnTo>
                                <a:lnTo>
                                  <a:pt x="29" y="14"/>
                                </a:lnTo>
                                <a:lnTo>
                                  <a:pt x="15"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5" name="Freeform 853"/>
                        <wps:cNvSpPr>
                          <a:spLocks/>
                        </wps:cNvSpPr>
                        <wps:spPr bwMode="auto">
                          <a:xfrm>
                            <a:off x="1594485" y="1320165"/>
                            <a:ext cx="807720" cy="664210"/>
                          </a:xfrm>
                          <a:custGeom>
                            <a:avLst/>
                            <a:gdLst>
                              <a:gd name="T0" fmla="*/ 0 w 1272"/>
                              <a:gd name="T1" fmla="*/ 0 h 1046"/>
                              <a:gd name="T2" fmla="*/ 0 w 1272"/>
                              <a:gd name="T3" fmla="*/ 1046 h 1046"/>
                              <a:gd name="T4" fmla="*/ 1272 w 1272"/>
                              <a:gd name="T5" fmla="*/ 1046 h 1046"/>
                              <a:gd name="T6" fmla="*/ 1272 w 1272"/>
                              <a:gd name="T7" fmla="*/ 0 h 1046"/>
                              <a:gd name="T8" fmla="*/ 0 w 1272"/>
                              <a:gd name="T9" fmla="*/ 0 h 1046"/>
                              <a:gd name="T10" fmla="*/ 14 w 1272"/>
                              <a:gd name="T11" fmla="*/ 28 h 1046"/>
                              <a:gd name="T12" fmla="*/ 1257 w 1272"/>
                              <a:gd name="T13" fmla="*/ 28 h 1046"/>
                              <a:gd name="T14" fmla="*/ 1243 w 1272"/>
                              <a:gd name="T15" fmla="*/ 14 h 1046"/>
                              <a:gd name="T16" fmla="*/ 1243 w 1272"/>
                              <a:gd name="T17" fmla="*/ 1031 h 1046"/>
                              <a:gd name="T18" fmla="*/ 1257 w 1272"/>
                              <a:gd name="T19" fmla="*/ 1017 h 1046"/>
                              <a:gd name="T20" fmla="*/ 14 w 1272"/>
                              <a:gd name="T21" fmla="*/ 1017 h 1046"/>
                              <a:gd name="T22" fmla="*/ 28 w 1272"/>
                              <a:gd name="T23" fmla="*/ 1031 h 1046"/>
                              <a:gd name="T24" fmla="*/ 28 w 1272"/>
                              <a:gd name="T25" fmla="*/ 14 h 1046"/>
                              <a:gd name="T26" fmla="*/ 14 w 1272"/>
                              <a:gd name="T27" fmla="*/ 28 h 1046"/>
                              <a:gd name="T28" fmla="*/ 0 w 1272"/>
                              <a:gd name="T29" fmla="*/ 0 h 1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2" h="1046">
                                <a:moveTo>
                                  <a:pt x="0" y="0"/>
                                </a:moveTo>
                                <a:lnTo>
                                  <a:pt x="0" y="1046"/>
                                </a:lnTo>
                                <a:lnTo>
                                  <a:pt x="1272" y="1046"/>
                                </a:lnTo>
                                <a:lnTo>
                                  <a:pt x="1272" y="0"/>
                                </a:lnTo>
                                <a:lnTo>
                                  <a:pt x="0" y="0"/>
                                </a:lnTo>
                                <a:lnTo>
                                  <a:pt x="14" y="28"/>
                                </a:lnTo>
                                <a:lnTo>
                                  <a:pt x="1257" y="28"/>
                                </a:lnTo>
                                <a:lnTo>
                                  <a:pt x="1243" y="14"/>
                                </a:lnTo>
                                <a:lnTo>
                                  <a:pt x="1243" y="1031"/>
                                </a:lnTo>
                                <a:lnTo>
                                  <a:pt x="1257" y="1017"/>
                                </a:lnTo>
                                <a:lnTo>
                                  <a:pt x="14" y="1017"/>
                                </a:lnTo>
                                <a:lnTo>
                                  <a:pt x="28" y="1031"/>
                                </a:lnTo>
                                <a:lnTo>
                                  <a:pt x="28" y="14"/>
                                </a:lnTo>
                                <a:lnTo>
                                  <a:pt x="14"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6" name="Freeform 854"/>
                        <wps:cNvSpPr>
                          <a:spLocks/>
                        </wps:cNvSpPr>
                        <wps:spPr bwMode="auto">
                          <a:xfrm>
                            <a:off x="1356360" y="1085215"/>
                            <a:ext cx="57785" cy="55245"/>
                          </a:xfrm>
                          <a:custGeom>
                            <a:avLst/>
                            <a:gdLst>
                              <a:gd name="T0" fmla="*/ 0 w 91"/>
                              <a:gd name="T1" fmla="*/ 63 h 87"/>
                              <a:gd name="T2" fmla="*/ 19 w 91"/>
                              <a:gd name="T3" fmla="*/ 77 h 87"/>
                              <a:gd name="T4" fmla="*/ 39 w 91"/>
                              <a:gd name="T5" fmla="*/ 82 h 87"/>
                              <a:gd name="T6" fmla="*/ 48 w 91"/>
                              <a:gd name="T7" fmla="*/ 82 h 87"/>
                              <a:gd name="T8" fmla="*/ 63 w 91"/>
                              <a:gd name="T9" fmla="*/ 77 h 87"/>
                              <a:gd name="T10" fmla="*/ 77 w 91"/>
                              <a:gd name="T11" fmla="*/ 67 h 87"/>
                              <a:gd name="T12" fmla="*/ 82 w 91"/>
                              <a:gd name="T13" fmla="*/ 63 h 87"/>
                              <a:gd name="T14" fmla="*/ 87 w 91"/>
                              <a:gd name="T15" fmla="*/ 48 h 87"/>
                              <a:gd name="T16" fmla="*/ 87 w 91"/>
                              <a:gd name="T17" fmla="*/ 39 h 87"/>
                              <a:gd name="T18" fmla="*/ 82 w 91"/>
                              <a:gd name="T19" fmla="*/ 19 h 87"/>
                              <a:gd name="T20" fmla="*/ 77 w 91"/>
                              <a:gd name="T21" fmla="*/ 15 h 87"/>
                              <a:gd name="T22" fmla="*/ 63 w 91"/>
                              <a:gd name="T23" fmla="*/ 5 h 87"/>
                              <a:gd name="T24" fmla="*/ 19 w 91"/>
                              <a:gd name="T25" fmla="*/ 0 h 87"/>
                              <a:gd name="T26" fmla="*/ 5 w 91"/>
                              <a:gd name="T27" fmla="*/ 19 h 87"/>
                              <a:gd name="T28" fmla="*/ 0 w 91"/>
                              <a:gd name="T29" fmla="*/ 43 h 87"/>
                              <a:gd name="T30" fmla="*/ 10 w 91"/>
                              <a:gd name="T31" fmla="*/ 29 h 87"/>
                              <a:gd name="T32" fmla="*/ 15 w 91"/>
                              <a:gd name="T33" fmla="*/ 19 h 87"/>
                              <a:gd name="T34" fmla="*/ 29 w 91"/>
                              <a:gd name="T35" fmla="*/ 15 h 87"/>
                              <a:gd name="T36" fmla="*/ 43 w 91"/>
                              <a:gd name="T37" fmla="*/ 10 h 87"/>
                              <a:gd name="T38" fmla="*/ 63 w 91"/>
                              <a:gd name="T39" fmla="*/ 15 h 87"/>
                              <a:gd name="T40" fmla="*/ 67 w 91"/>
                              <a:gd name="T41" fmla="*/ 24 h 87"/>
                              <a:gd name="T42" fmla="*/ 72 w 91"/>
                              <a:gd name="T43" fmla="*/ 29 h 87"/>
                              <a:gd name="T44" fmla="*/ 77 w 91"/>
                              <a:gd name="T45" fmla="*/ 39 h 87"/>
                              <a:gd name="T46" fmla="*/ 87 w 91"/>
                              <a:gd name="T47" fmla="*/ 39 h 87"/>
                              <a:gd name="T48" fmla="*/ 77 w 91"/>
                              <a:gd name="T49" fmla="*/ 53 h 87"/>
                              <a:gd name="T50" fmla="*/ 72 w 91"/>
                              <a:gd name="T51" fmla="*/ 58 h 87"/>
                              <a:gd name="T52" fmla="*/ 67 w 91"/>
                              <a:gd name="T53" fmla="*/ 67 h 87"/>
                              <a:gd name="T54" fmla="*/ 58 w 91"/>
                              <a:gd name="T55" fmla="*/ 72 h 87"/>
                              <a:gd name="T56" fmla="*/ 39 w 91"/>
                              <a:gd name="T57" fmla="*/ 82 h 87"/>
                              <a:gd name="T58" fmla="*/ 39 w 91"/>
                              <a:gd name="T59" fmla="*/ 72 h 87"/>
                              <a:gd name="T60" fmla="*/ 29 w 91"/>
                              <a:gd name="T61" fmla="*/ 67 h 87"/>
                              <a:gd name="T62" fmla="*/ 15 w 91"/>
                              <a:gd name="T63" fmla="*/ 63 h 87"/>
                              <a:gd name="T64" fmla="*/ 10 w 91"/>
                              <a:gd name="T65" fmla="*/ 53 h 87"/>
                              <a:gd name="T66" fmla="*/ 0 w 91"/>
                              <a:gd name="T67"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87">
                                <a:moveTo>
                                  <a:pt x="0" y="43"/>
                                </a:moveTo>
                                <a:lnTo>
                                  <a:pt x="0" y="63"/>
                                </a:lnTo>
                                <a:lnTo>
                                  <a:pt x="5" y="63"/>
                                </a:lnTo>
                                <a:lnTo>
                                  <a:pt x="19" y="77"/>
                                </a:lnTo>
                                <a:lnTo>
                                  <a:pt x="19" y="82"/>
                                </a:lnTo>
                                <a:lnTo>
                                  <a:pt x="39" y="82"/>
                                </a:lnTo>
                                <a:lnTo>
                                  <a:pt x="39" y="87"/>
                                </a:lnTo>
                                <a:lnTo>
                                  <a:pt x="48" y="82"/>
                                </a:lnTo>
                                <a:lnTo>
                                  <a:pt x="58" y="82"/>
                                </a:lnTo>
                                <a:lnTo>
                                  <a:pt x="63" y="77"/>
                                </a:lnTo>
                                <a:lnTo>
                                  <a:pt x="67" y="77"/>
                                </a:lnTo>
                                <a:lnTo>
                                  <a:pt x="77" y="67"/>
                                </a:lnTo>
                                <a:lnTo>
                                  <a:pt x="82" y="67"/>
                                </a:lnTo>
                                <a:lnTo>
                                  <a:pt x="82" y="63"/>
                                </a:lnTo>
                                <a:lnTo>
                                  <a:pt x="87" y="63"/>
                                </a:lnTo>
                                <a:lnTo>
                                  <a:pt x="87" y="48"/>
                                </a:lnTo>
                                <a:lnTo>
                                  <a:pt x="91" y="39"/>
                                </a:lnTo>
                                <a:lnTo>
                                  <a:pt x="87" y="39"/>
                                </a:lnTo>
                                <a:lnTo>
                                  <a:pt x="87" y="19"/>
                                </a:lnTo>
                                <a:lnTo>
                                  <a:pt x="82" y="19"/>
                                </a:lnTo>
                                <a:lnTo>
                                  <a:pt x="82" y="15"/>
                                </a:lnTo>
                                <a:lnTo>
                                  <a:pt x="77" y="15"/>
                                </a:lnTo>
                                <a:lnTo>
                                  <a:pt x="67" y="5"/>
                                </a:lnTo>
                                <a:lnTo>
                                  <a:pt x="63" y="5"/>
                                </a:lnTo>
                                <a:lnTo>
                                  <a:pt x="58" y="0"/>
                                </a:lnTo>
                                <a:lnTo>
                                  <a:pt x="19" y="0"/>
                                </a:lnTo>
                                <a:lnTo>
                                  <a:pt x="19" y="5"/>
                                </a:lnTo>
                                <a:lnTo>
                                  <a:pt x="5" y="19"/>
                                </a:lnTo>
                                <a:lnTo>
                                  <a:pt x="0" y="19"/>
                                </a:lnTo>
                                <a:lnTo>
                                  <a:pt x="0" y="43"/>
                                </a:lnTo>
                                <a:lnTo>
                                  <a:pt x="10" y="43"/>
                                </a:lnTo>
                                <a:lnTo>
                                  <a:pt x="10" y="29"/>
                                </a:lnTo>
                                <a:lnTo>
                                  <a:pt x="15" y="29"/>
                                </a:lnTo>
                                <a:lnTo>
                                  <a:pt x="15" y="19"/>
                                </a:lnTo>
                                <a:lnTo>
                                  <a:pt x="19" y="15"/>
                                </a:lnTo>
                                <a:lnTo>
                                  <a:pt x="29" y="15"/>
                                </a:lnTo>
                                <a:lnTo>
                                  <a:pt x="29" y="10"/>
                                </a:lnTo>
                                <a:lnTo>
                                  <a:pt x="43" y="10"/>
                                </a:lnTo>
                                <a:lnTo>
                                  <a:pt x="58" y="10"/>
                                </a:lnTo>
                                <a:lnTo>
                                  <a:pt x="63" y="15"/>
                                </a:lnTo>
                                <a:lnTo>
                                  <a:pt x="67" y="15"/>
                                </a:lnTo>
                                <a:lnTo>
                                  <a:pt x="67" y="24"/>
                                </a:lnTo>
                                <a:lnTo>
                                  <a:pt x="72" y="24"/>
                                </a:lnTo>
                                <a:lnTo>
                                  <a:pt x="72" y="29"/>
                                </a:lnTo>
                                <a:lnTo>
                                  <a:pt x="77" y="29"/>
                                </a:lnTo>
                                <a:lnTo>
                                  <a:pt x="77" y="39"/>
                                </a:lnTo>
                                <a:lnTo>
                                  <a:pt x="82" y="48"/>
                                </a:lnTo>
                                <a:lnTo>
                                  <a:pt x="87" y="39"/>
                                </a:lnTo>
                                <a:lnTo>
                                  <a:pt x="77" y="39"/>
                                </a:lnTo>
                                <a:lnTo>
                                  <a:pt x="77" y="53"/>
                                </a:lnTo>
                                <a:lnTo>
                                  <a:pt x="72" y="53"/>
                                </a:lnTo>
                                <a:lnTo>
                                  <a:pt x="72" y="58"/>
                                </a:lnTo>
                                <a:lnTo>
                                  <a:pt x="67" y="58"/>
                                </a:lnTo>
                                <a:lnTo>
                                  <a:pt x="67" y="67"/>
                                </a:lnTo>
                                <a:lnTo>
                                  <a:pt x="63" y="67"/>
                                </a:lnTo>
                                <a:lnTo>
                                  <a:pt x="58" y="72"/>
                                </a:lnTo>
                                <a:lnTo>
                                  <a:pt x="39" y="72"/>
                                </a:lnTo>
                                <a:lnTo>
                                  <a:pt x="39" y="82"/>
                                </a:lnTo>
                                <a:lnTo>
                                  <a:pt x="48" y="77"/>
                                </a:lnTo>
                                <a:lnTo>
                                  <a:pt x="39" y="72"/>
                                </a:lnTo>
                                <a:lnTo>
                                  <a:pt x="29" y="72"/>
                                </a:lnTo>
                                <a:lnTo>
                                  <a:pt x="29" y="67"/>
                                </a:lnTo>
                                <a:lnTo>
                                  <a:pt x="19" y="67"/>
                                </a:lnTo>
                                <a:lnTo>
                                  <a:pt x="15" y="63"/>
                                </a:lnTo>
                                <a:lnTo>
                                  <a:pt x="15" y="53"/>
                                </a:lnTo>
                                <a:lnTo>
                                  <a:pt x="10" y="53"/>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 name="Freeform 855"/>
                        <wps:cNvSpPr>
                          <a:spLocks/>
                        </wps:cNvSpPr>
                        <wps:spPr bwMode="auto">
                          <a:xfrm>
                            <a:off x="1356360" y="795655"/>
                            <a:ext cx="57785" cy="57785"/>
                          </a:xfrm>
                          <a:custGeom>
                            <a:avLst/>
                            <a:gdLst>
                              <a:gd name="T0" fmla="*/ 0 w 91"/>
                              <a:gd name="T1" fmla="*/ 58 h 91"/>
                              <a:gd name="T2" fmla="*/ 5 w 91"/>
                              <a:gd name="T3" fmla="*/ 67 h 91"/>
                              <a:gd name="T4" fmla="*/ 15 w 91"/>
                              <a:gd name="T5" fmla="*/ 82 h 91"/>
                              <a:gd name="T6" fmla="*/ 19 w 91"/>
                              <a:gd name="T7" fmla="*/ 87 h 91"/>
                              <a:gd name="T8" fmla="*/ 39 w 91"/>
                              <a:gd name="T9" fmla="*/ 91 h 91"/>
                              <a:gd name="T10" fmla="*/ 58 w 91"/>
                              <a:gd name="T11" fmla="*/ 87 h 91"/>
                              <a:gd name="T12" fmla="*/ 72 w 91"/>
                              <a:gd name="T13" fmla="*/ 82 h 91"/>
                              <a:gd name="T14" fmla="*/ 77 w 91"/>
                              <a:gd name="T15" fmla="*/ 77 h 91"/>
                              <a:gd name="T16" fmla="*/ 82 w 91"/>
                              <a:gd name="T17" fmla="*/ 72 h 91"/>
                              <a:gd name="T18" fmla="*/ 87 w 91"/>
                              <a:gd name="T19" fmla="*/ 58 h 91"/>
                              <a:gd name="T20" fmla="*/ 91 w 91"/>
                              <a:gd name="T21" fmla="*/ 39 h 91"/>
                              <a:gd name="T22" fmla="*/ 87 w 91"/>
                              <a:gd name="T23" fmla="*/ 19 h 91"/>
                              <a:gd name="T24" fmla="*/ 82 w 91"/>
                              <a:gd name="T25" fmla="*/ 15 h 91"/>
                              <a:gd name="T26" fmla="*/ 67 w 91"/>
                              <a:gd name="T27" fmla="*/ 5 h 91"/>
                              <a:gd name="T28" fmla="*/ 58 w 91"/>
                              <a:gd name="T29" fmla="*/ 0 h 91"/>
                              <a:gd name="T30" fmla="*/ 19 w 91"/>
                              <a:gd name="T31" fmla="*/ 5 h 91"/>
                              <a:gd name="T32" fmla="*/ 0 w 91"/>
                              <a:gd name="T33" fmla="*/ 19 h 91"/>
                              <a:gd name="T34" fmla="*/ 10 w 91"/>
                              <a:gd name="T35" fmla="*/ 43 h 91"/>
                              <a:gd name="T36" fmla="*/ 15 w 91"/>
                              <a:gd name="T37" fmla="*/ 29 h 91"/>
                              <a:gd name="T38" fmla="*/ 19 w 91"/>
                              <a:gd name="T39" fmla="*/ 15 h 91"/>
                              <a:gd name="T40" fmla="*/ 29 w 91"/>
                              <a:gd name="T41" fmla="*/ 10 h 91"/>
                              <a:gd name="T42" fmla="*/ 58 w 91"/>
                              <a:gd name="T43" fmla="*/ 10 h 91"/>
                              <a:gd name="T44" fmla="*/ 67 w 91"/>
                              <a:gd name="T45" fmla="*/ 15 h 91"/>
                              <a:gd name="T46" fmla="*/ 72 w 91"/>
                              <a:gd name="T47" fmla="*/ 24 h 91"/>
                              <a:gd name="T48" fmla="*/ 77 w 91"/>
                              <a:gd name="T49" fmla="*/ 29 h 91"/>
                              <a:gd name="T50" fmla="*/ 82 w 91"/>
                              <a:gd name="T51" fmla="*/ 48 h 91"/>
                              <a:gd name="T52" fmla="*/ 77 w 91"/>
                              <a:gd name="T53" fmla="*/ 39 h 91"/>
                              <a:gd name="T54" fmla="*/ 72 w 91"/>
                              <a:gd name="T55" fmla="*/ 63 h 91"/>
                              <a:gd name="T56" fmla="*/ 67 w 91"/>
                              <a:gd name="T57" fmla="*/ 67 h 91"/>
                              <a:gd name="T58" fmla="*/ 63 w 91"/>
                              <a:gd name="T59" fmla="*/ 72 h 91"/>
                              <a:gd name="T60" fmla="*/ 39 w 91"/>
                              <a:gd name="T61" fmla="*/ 77 h 91"/>
                              <a:gd name="T62" fmla="*/ 48 w 91"/>
                              <a:gd name="T63" fmla="*/ 82 h 91"/>
                              <a:gd name="T64" fmla="*/ 29 w 91"/>
                              <a:gd name="T65" fmla="*/ 77 h 91"/>
                              <a:gd name="T66" fmla="*/ 24 w 91"/>
                              <a:gd name="T67" fmla="*/ 72 h 91"/>
                              <a:gd name="T68" fmla="*/ 15 w 91"/>
                              <a:gd name="T69" fmla="*/ 67 h 91"/>
                              <a:gd name="T70" fmla="*/ 10 w 91"/>
                              <a:gd name="T71" fmla="*/ 58 h 91"/>
                              <a:gd name="T72" fmla="*/ 0 w 91"/>
                              <a:gd name="T7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1">
                                <a:moveTo>
                                  <a:pt x="0" y="43"/>
                                </a:moveTo>
                                <a:lnTo>
                                  <a:pt x="0" y="58"/>
                                </a:lnTo>
                                <a:lnTo>
                                  <a:pt x="5" y="63"/>
                                </a:lnTo>
                                <a:lnTo>
                                  <a:pt x="5" y="67"/>
                                </a:lnTo>
                                <a:lnTo>
                                  <a:pt x="15" y="77"/>
                                </a:lnTo>
                                <a:lnTo>
                                  <a:pt x="15" y="82"/>
                                </a:lnTo>
                                <a:lnTo>
                                  <a:pt x="19" y="82"/>
                                </a:lnTo>
                                <a:lnTo>
                                  <a:pt x="19" y="87"/>
                                </a:lnTo>
                                <a:lnTo>
                                  <a:pt x="39" y="87"/>
                                </a:lnTo>
                                <a:lnTo>
                                  <a:pt x="39" y="91"/>
                                </a:lnTo>
                                <a:lnTo>
                                  <a:pt x="48" y="87"/>
                                </a:lnTo>
                                <a:lnTo>
                                  <a:pt x="58" y="87"/>
                                </a:lnTo>
                                <a:lnTo>
                                  <a:pt x="63" y="82"/>
                                </a:lnTo>
                                <a:lnTo>
                                  <a:pt x="72" y="82"/>
                                </a:lnTo>
                                <a:lnTo>
                                  <a:pt x="72" y="77"/>
                                </a:lnTo>
                                <a:lnTo>
                                  <a:pt x="77" y="77"/>
                                </a:lnTo>
                                <a:lnTo>
                                  <a:pt x="77" y="72"/>
                                </a:lnTo>
                                <a:lnTo>
                                  <a:pt x="82" y="72"/>
                                </a:lnTo>
                                <a:lnTo>
                                  <a:pt x="82" y="63"/>
                                </a:lnTo>
                                <a:lnTo>
                                  <a:pt x="87" y="58"/>
                                </a:lnTo>
                                <a:lnTo>
                                  <a:pt x="87" y="48"/>
                                </a:lnTo>
                                <a:lnTo>
                                  <a:pt x="91" y="39"/>
                                </a:lnTo>
                                <a:lnTo>
                                  <a:pt x="87" y="39"/>
                                </a:lnTo>
                                <a:lnTo>
                                  <a:pt x="87" y="19"/>
                                </a:lnTo>
                                <a:lnTo>
                                  <a:pt x="82" y="19"/>
                                </a:lnTo>
                                <a:lnTo>
                                  <a:pt x="82" y="15"/>
                                </a:lnTo>
                                <a:lnTo>
                                  <a:pt x="77" y="15"/>
                                </a:lnTo>
                                <a:lnTo>
                                  <a:pt x="67" y="5"/>
                                </a:lnTo>
                                <a:lnTo>
                                  <a:pt x="63" y="5"/>
                                </a:lnTo>
                                <a:lnTo>
                                  <a:pt x="58" y="0"/>
                                </a:lnTo>
                                <a:lnTo>
                                  <a:pt x="19" y="0"/>
                                </a:lnTo>
                                <a:lnTo>
                                  <a:pt x="19" y="5"/>
                                </a:lnTo>
                                <a:lnTo>
                                  <a:pt x="5" y="19"/>
                                </a:lnTo>
                                <a:lnTo>
                                  <a:pt x="0" y="19"/>
                                </a:lnTo>
                                <a:lnTo>
                                  <a:pt x="0" y="43"/>
                                </a:lnTo>
                                <a:lnTo>
                                  <a:pt x="10" y="43"/>
                                </a:lnTo>
                                <a:lnTo>
                                  <a:pt x="10" y="29"/>
                                </a:lnTo>
                                <a:lnTo>
                                  <a:pt x="15" y="29"/>
                                </a:lnTo>
                                <a:lnTo>
                                  <a:pt x="15" y="19"/>
                                </a:lnTo>
                                <a:lnTo>
                                  <a:pt x="19" y="15"/>
                                </a:lnTo>
                                <a:lnTo>
                                  <a:pt x="29" y="15"/>
                                </a:lnTo>
                                <a:lnTo>
                                  <a:pt x="29" y="10"/>
                                </a:lnTo>
                                <a:lnTo>
                                  <a:pt x="43" y="10"/>
                                </a:lnTo>
                                <a:lnTo>
                                  <a:pt x="58" y="10"/>
                                </a:lnTo>
                                <a:lnTo>
                                  <a:pt x="63" y="15"/>
                                </a:lnTo>
                                <a:lnTo>
                                  <a:pt x="67" y="15"/>
                                </a:lnTo>
                                <a:lnTo>
                                  <a:pt x="67" y="24"/>
                                </a:lnTo>
                                <a:lnTo>
                                  <a:pt x="72" y="24"/>
                                </a:lnTo>
                                <a:lnTo>
                                  <a:pt x="72" y="29"/>
                                </a:lnTo>
                                <a:lnTo>
                                  <a:pt x="77" y="29"/>
                                </a:lnTo>
                                <a:lnTo>
                                  <a:pt x="77" y="39"/>
                                </a:lnTo>
                                <a:lnTo>
                                  <a:pt x="82" y="48"/>
                                </a:lnTo>
                                <a:lnTo>
                                  <a:pt x="87" y="39"/>
                                </a:lnTo>
                                <a:lnTo>
                                  <a:pt x="77" y="39"/>
                                </a:lnTo>
                                <a:lnTo>
                                  <a:pt x="77" y="58"/>
                                </a:lnTo>
                                <a:lnTo>
                                  <a:pt x="72" y="63"/>
                                </a:lnTo>
                                <a:lnTo>
                                  <a:pt x="67" y="63"/>
                                </a:lnTo>
                                <a:lnTo>
                                  <a:pt x="67" y="67"/>
                                </a:lnTo>
                                <a:lnTo>
                                  <a:pt x="63" y="67"/>
                                </a:lnTo>
                                <a:lnTo>
                                  <a:pt x="63" y="72"/>
                                </a:lnTo>
                                <a:lnTo>
                                  <a:pt x="58" y="77"/>
                                </a:lnTo>
                                <a:lnTo>
                                  <a:pt x="39" y="77"/>
                                </a:lnTo>
                                <a:lnTo>
                                  <a:pt x="39" y="87"/>
                                </a:lnTo>
                                <a:lnTo>
                                  <a:pt x="48" y="82"/>
                                </a:lnTo>
                                <a:lnTo>
                                  <a:pt x="39" y="77"/>
                                </a:lnTo>
                                <a:lnTo>
                                  <a:pt x="29" y="77"/>
                                </a:lnTo>
                                <a:lnTo>
                                  <a:pt x="29" y="72"/>
                                </a:lnTo>
                                <a:lnTo>
                                  <a:pt x="24" y="72"/>
                                </a:lnTo>
                                <a:lnTo>
                                  <a:pt x="24" y="67"/>
                                </a:lnTo>
                                <a:lnTo>
                                  <a:pt x="15" y="67"/>
                                </a:lnTo>
                                <a:lnTo>
                                  <a:pt x="15" y="63"/>
                                </a:lnTo>
                                <a:lnTo>
                                  <a:pt x="10" y="58"/>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8" name="Freeform 856"/>
                        <wps:cNvSpPr>
                          <a:spLocks/>
                        </wps:cNvSpPr>
                        <wps:spPr bwMode="auto">
                          <a:xfrm>
                            <a:off x="1268095" y="954405"/>
                            <a:ext cx="155575" cy="146050"/>
                          </a:xfrm>
                          <a:custGeom>
                            <a:avLst/>
                            <a:gdLst>
                              <a:gd name="T0" fmla="*/ 0 w 245"/>
                              <a:gd name="T1" fmla="*/ 19 h 230"/>
                              <a:gd name="T2" fmla="*/ 226 w 245"/>
                              <a:gd name="T3" fmla="*/ 230 h 230"/>
                              <a:gd name="T4" fmla="*/ 245 w 245"/>
                              <a:gd name="T5" fmla="*/ 211 h 230"/>
                              <a:gd name="T6" fmla="*/ 19 w 245"/>
                              <a:gd name="T7" fmla="*/ 0 h 230"/>
                              <a:gd name="T8" fmla="*/ 0 w 245"/>
                              <a:gd name="T9" fmla="*/ 19 h 230"/>
                            </a:gdLst>
                            <a:ahLst/>
                            <a:cxnLst>
                              <a:cxn ang="0">
                                <a:pos x="T0" y="T1"/>
                              </a:cxn>
                              <a:cxn ang="0">
                                <a:pos x="T2" y="T3"/>
                              </a:cxn>
                              <a:cxn ang="0">
                                <a:pos x="T4" y="T5"/>
                              </a:cxn>
                              <a:cxn ang="0">
                                <a:pos x="T6" y="T7"/>
                              </a:cxn>
                              <a:cxn ang="0">
                                <a:pos x="T8" y="T9"/>
                              </a:cxn>
                            </a:cxnLst>
                            <a:rect l="0" t="0" r="r" b="b"/>
                            <a:pathLst>
                              <a:path w="245" h="230">
                                <a:moveTo>
                                  <a:pt x="0" y="19"/>
                                </a:moveTo>
                                <a:lnTo>
                                  <a:pt x="226" y="230"/>
                                </a:lnTo>
                                <a:lnTo>
                                  <a:pt x="245" y="211"/>
                                </a:lnTo>
                                <a:lnTo>
                                  <a:pt x="1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9" name="Oval 857"/>
                        <wps:cNvSpPr>
                          <a:spLocks noChangeArrowheads="1"/>
                        </wps:cNvSpPr>
                        <wps:spPr bwMode="auto">
                          <a:xfrm>
                            <a:off x="1252855" y="944880"/>
                            <a:ext cx="52070" cy="520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0" name="Freeform 858"/>
                        <wps:cNvSpPr>
                          <a:spLocks/>
                        </wps:cNvSpPr>
                        <wps:spPr bwMode="auto">
                          <a:xfrm>
                            <a:off x="1249680" y="942340"/>
                            <a:ext cx="55245" cy="54610"/>
                          </a:xfrm>
                          <a:custGeom>
                            <a:avLst/>
                            <a:gdLst>
                              <a:gd name="T0" fmla="*/ 0 w 87"/>
                              <a:gd name="T1" fmla="*/ 43 h 86"/>
                              <a:gd name="T2" fmla="*/ 0 w 87"/>
                              <a:gd name="T3" fmla="*/ 62 h 86"/>
                              <a:gd name="T4" fmla="*/ 5 w 87"/>
                              <a:gd name="T5" fmla="*/ 62 h 86"/>
                              <a:gd name="T6" fmla="*/ 19 w 87"/>
                              <a:gd name="T7" fmla="*/ 76 h 86"/>
                              <a:gd name="T8" fmla="*/ 19 w 87"/>
                              <a:gd name="T9" fmla="*/ 81 h 86"/>
                              <a:gd name="T10" fmla="*/ 39 w 87"/>
                              <a:gd name="T11" fmla="*/ 81 h 86"/>
                              <a:gd name="T12" fmla="*/ 39 w 87"/>
                              <a:gd name="T13" fmla="*/ 86 h 86"/>
                              <a:gd name="T14" fmla="*/ 48 w 87"/>
                              <a:gd name="T15" fmla="*/ 81 h 86"/>
                              <a:gd name="T16" fmla="*/ 63 w 87"/>
                              <a:gd name="T17" fmla="*/ 81 h 86"/>
                              <a:gd name="T18" fmla="*/ 63 w 87"/>
                              <a:gd name="T19" fmla="*/ 76 h 86"/>
                              <a:gd name="T20" fmla="*/ 77 w 87"/>
                              <a:gd name="T21" fmla="*/ 62 h 86"/>
                              <a:gd name="T22" fmla="*/ 82 w 87"/>
                              <a:gd name="T23" fmla="*/ 62 h 86"/>
                              <a:gd name="T24" fmla="*/ 82 w 87"/>
                              <a:gd name="T25" fmla="*/ 48 h 86"/>
                              <a:gd name="T26" fmla="*/ 87 w 87"/>
                              <a:gd name="T27" fmla="*/ 38 h 86"/>
                              <a:gd name="T28" fmla="*/ 82 w 87"/>
                              <a:gd name="T29" fmla="*/ 38 h 86"/>
                              <a:gd name="T30" fmla="*/ 82 w 87"/>
                              <a:gd name="T31" fmla="*/ 19 h 86"/>
                              <a:gd name="T32" fmla="*/ 77 w 87"/>
                              <a:gd name="T33" fmla="*/ 19 h 86"/>
                              <a:gd name="T34" fmla="*/ 63 w 87"/>
                              <a:gd name="T35" fmla="*/ 4 h 86"/>
                              <a:gd name="T36" fmla="*/ 63 w 87"/>
                              <a:gd name="T37" fmla="*/ 0 h 86"/>
                              <a:gd name="T38" fmla="*/ 19 w 87"/>
                              <a:gd name="T39" fmla="*/ 0 h 86"/>
                              <a:gd name="T40" fmla="*/ 19 w 87"/>
                              <a:gd name="T41" fmla="*/ 4 h 86"/>
                              <a:gd name="T42" fmla="*/ 5 w 87"/>
                              <a:gd name="T43" fmla="*/ 19 h 86"/>
                              <a:gd name="T44" fmla="*/ 0 w 87"/>
                              <a:gd name="T45" fmla="*/ 19 h 86"/>
                              <a:gd name="T46" fmla="*/ 0 w 87"/>
                              <a:gd name="T47" fmla="*/ 43 h 86"/>
                              <a:gd name="T48" fmla="*/ 10 w 87"/>
                              <a:gd name="T49" fmla="*/ 43 h 86"/>
                              <a:gd name="T50" fmla="*/ 10 w 87"/>
                              <a:gd name="T51" fmla="*/ 28 h 86"/>
                              <a:gd name="T52" fmla="*/ 15 w 87"/>
                              <a:gd name="T53" fmla="*/ 28 h 86"/>
                              <a:gd name="T54" fmla="*/ 15 w 87"/>
                              <a:gd name="T55" fmla="*/ 19 h 86"/>
                              <a:gd name="T56" fmla="*/ 19 w 87"/>
                              <a:gd name="T57" fmla="*/ 14 h 86"/>
                              <a:gd name="T58" fmla="*/ 29 w 87"/>
                              <a:gd name="T59" fmla="*/ 14 h 86"/>
                              <a:gd name="T60" fmla="*/ 29 w 87"/>
                              <a:gd name="T61" fmla="*/ 9 h 86"/>
                              <a:gd name="T62" fmla="*/ 43 w 87"/>
                              <a:gd name="T63" fmla="*/ 9 h 86"/>
                              <a:gd name="T64" fmla="*/ 53 w 87"/>
                              <a:gd name="T65" fmla="*/ 9 h 86"/>
                              <a:gd name="T66" fmla="*/ 53 w 87"/>
                              <a:gd name="T67" fmla="*/ 14 h 86"/>
                              <a:gd name="T68" fmla="*/ 63 w 87"/>
                              <a:gd name="T69" fmla="*/ 14 h 86"/>
                              <a:gd name="T70" fmla="*/ 67 w 87"/>
                              <a:gd name="T71" fmla="*/ 19 h 86"/>
                              <a:gd name="T72" fmla="*/ 67 w 87"/>
                              <a:gd name="T73" fmla="*/ 28 h 86"/>
                              <a:gd name="T74" fmla="*/ 72 w 87"/>
                              <a:gd name="T75" fmla="*/ 28 h 86"/>
                              <a:gd name="T76" fmla="*/ 72 w 87"/>
                              <a:gd name="T77" fmla="*/ 38 h 86"/>
                              <a:gd name="T78" fmla="*/ 77 w 87"/>
                              <a:gd name="T79" fmla="*/ 48 h 86"/>
                              <a:gd name="T80" fmla="*/ 82 w 87"/>
                              <a:gd name="T81" fmla="*/ 38 h 86"/>
                              <a:gd name="T82" fmla="*/ 72 w 87"/>
                              <a:gd name="T83" fmla="*/ 38 h 86"/>
                              <a:gd name="T84" fmla="*/ 72 w 87"/>
                              <a:gd name="T85" fmla="*/ 52 h 86"/>
                              <a:gd name="T86" fmla="*/ 67 w 87"/>
                              <a:gd name="T87" fmla="*/ 52 h 86"/>
                              <a:gd name="T88" fmla="*/ 67 w 87"/>
                              <a:gd name="T89" fmla="*/ 62 h 86"/>
                              <a:gd name="T90" fmla="*/ 63 w 87"/>
                              <a:gd name="T91" fmla="*/ 67 h 86"/>
                              <a:gd name="T92" fmla="*/ 53 w 87"/>
                              <a:gd name="T93" fmla="*/ 67 h 86"/>
                              <a:gd name="T94" fmla="*/ 53 w 87"/>
                              <a:gd name="T95" fmla="*/ 72 h 86"/>
                              <a:gd name="T96" fmla="*/ 39 w 87"/>
                              <a:gd name="T97" fmla="*/ 72 h 86"/>
                              <a:gd name="T98" fmla="*/ 39 w 87"/>
                              <a:gd name="T99" fmla="*/ 81 h 86"/>
                              <a:gd name="T100" fmla="*/ 48 w 87"/>
                              <a:gd name="T101" fmla="*/ 76 h 86"/>
                              <a:gd name="T102" fmla="*/ 39 w 87"/>
                              <a:gd name="T103" fmla="*/ 72 h 86"/>
                              <a:gd name="T104" fmla="*/ 29 w 87"/>
                              <a:gd name="T105" fmla="*/ 72 h 86"/>
                              <a:gd name="T106" fmla="*/ 29 w 87"/>
                              <a:gd name="T107" fmla="*/ 67 h 86"/>
                              <a:gd name="T108" fmla="*/ 19 w 87"/>
                              <a:gd name="T109" fmla="*/ 67 h 86"/>
                              <a:gd name="T110" fmla="*/ 15 w 87"/>
                              <a:gd name="T111" fmla="*/ 62 h 86"/>
                              <a:gd name="T112" fmla="*/ 15 w 87"/>
                              <a:gd name="T113" fmla="*/ 52 h 86"/>
                              <a:gd name="T114" fmla="*/ 10 w 87"/>
                              <a:gd name="T115" fmla="*/ 52 h 86"/>
                              <a:gd name="T116" fmla="*/ 10 w 87"/>
                              <a:gd name="T117" fmla="*/ 43 h 86"/>
                              <a:gd name="T118" fmla="*/ 0 w 87"/>
                              <a:gd name="T119"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 h="86">
                                <a:moveTo>
                                  <a:pt x="0" y="43"/>
                                </a:moveTo>
                                <a:lnTo>
                                  <a:pt x="0" y="62"/>
                                </a:lnTo>
                                <a:lnTo>
                                  <a:pt x="5" y="62"/>
                                </a:lnTo>
                                <a:lnTo>
                                  <a:pt x="19" y="76"/>
                                </a:lnTo>
                                <a:lnTo>
                                  <a:pt x="19" y="81"/>
                                </a:lnTo>
                                <a:lnTo>
                                  <a:pt x="39" y="81"/>
                                </a:lnTo>
                                <a:lnTo>
                                  <a:pt x="39" y="86"/>
                                </a:lnTo>
                                <a:lnTo>
                                  <a:pt x="48" y="81"/>
                                </a:lnTo>
                                <a:lnTo>
                                  <a:pt x="63" y="81"/>
                                </a:lnTo>
                                <a:lnTo>
                                  <a:pt x="63" y="76"/>
                                </a:lnTo>
                                <a:lnTo>
                                  <a:pt x="77" y="62"/>
                                </a:lnTo>
                                <a:lnTo>
                                  <a:pt x="82" y="62"/>
                                </a:lnTo>
                                <a:lnTo>
                                  <a:pt x="82" y="48"/>
                                </a:lnTo>
                                <a:lnTo>
                                  <a:pt x="87" y="38"/>
                                </a:lnTo>
                                <a:lnTo>
                                  <a:pt x="82" y="38"/>
                                </a:lnTo>
                                <a:lnTo>
                                  <a:pt x="82" y="19"/>
                                </a:lnTo>
                                <a:lnTo>
                                  <a:pt x="77" y="19"/>
                                </a:lnTo>
                                <a:lnTo>
                                  <a:pt x="63" y="4"/>
                                </a:lnTo>
                                <a:lnTo>
                                  <a:pt x="63" y="0"/>
                                </a:lnTo>
                                <a:lnTo>
                                  <a:pt x="19" y="0"/>
                                </a:lnTo>
                                <a:lnTo>
                                  <a:pt x="19" y="4"/>
                                </a:lnTo>
                                <a:lnTo>
                                  <a:pt x="5" y="19"/>
                                </a:lnTo>
                                <a:lnTo>
                                  <a:pt x="0" y="19"/>
                                </a:lnTo>
                                <a:lnTo>
                                  <a:pt x="0" y="43"/>
                                </a:lnTo>
                                <a:lnTo>
                                  <a:pt x="10" y="43"/>
                                </a:lnTo>
                                <a:lnTo>
                                  <a:pt x="10" y="28"/>
                                </a:lnTo>
                                <a:lnTo>
                                  <a:pt x="15" y="28"/>
                                </a:lnTo>
                                <a:lnTo>
                                  <a:pt x="15" y="19"/>
                                </a:lnTo>
                                <a:lnTo>
                                  <a:pt x="19" y="14"/>
                                </a:lnTo>
                                <a:lnTo>
                                  <a:pt x="29" y="14"/>
                                </a:lnTo>
                                <a:lnTo>
                                  <a:pt x="29" y="9"/>
                                </a:lnTo>
                                <a:lnTo>
                                  <a:pt x="43" y="9"/>
                                </a:lnTo>
                                <a:lnTo>
                                  <a:pt x="53" y="9"/>
                                </a:lnTo>
                                <a:lnTo>
                                  <a:pt x="53" y="14"/>
                                </a:lnTo>
                                <a:lnTo>
                                  <a:pt x="63" y="14"/>
                                </a:lnTo>
                                <a:lnTo>
                                  <a:pt x="67" y="19"/>
                                </a:lnTo>
                                <a:lnTo>
                                  <a:pt x="67" y="28"/>
                                </a:lnTo>
                                <a:lnTo>
                                  <a:pt x="72" y="28"/>
                                </a:lnTo>
                                <a:lnTo>
                                  <a:pt x="72" y="38"/>
                                </a:lnTo>
                                <a:lnTo>
                                  <a:pt x="77" y="48"/>
                                </a:lnTo>
                                <a:lnTo>
                                  <a:pt x="82" y="38"/>
                                </a:lnTo>
                                <a:lnTo>
                                  <a:pt x="72" y="38"/>
                                </a:lnTo>
                                <a:lnTo>
                                  <a:pt x="72" y="52"/>
                                </a:lnTo>
                                <a:lnTo>
                                  <a:pt x="67" y="52"/>
                                </a:lnTo>
                                <a:lnTo>
                                  <a:pt x="67" y="62"/>
                                </a:lnTo>
                                <a:lnTo>
                                  <a:pt x="63" y="67"/>
                                </a:lnTo>
                                <a:lnTo>
                                  <a:pt x="53" y="67"/>
                                </a:lnTo>
                                <a:lnTo>
                                  <a:pt x="53" y="72"/>
                                </a:lnTo>
                                <a:lnTo>
                                  <a:pt x="39" y="72"/>
                                </a:lnTo>
                                <a:lnTo>
                                  <a:pt x="39" y="81"/>
                                </a:lnTo>
                                <a:lnTo>
                                  <a:pt x="48" y="76"/>
                                </a:lnTo>
                                <a:lnTo>
                                  <a:pt x="39" y="72"/>
                                </a:lnTo>
                                <a:lnTo>
                                  <a:pt x="29" y="72"/>
                                </a:lnTo>
                                <a:lnTo>
                                  <a:pt x="29" y="67"/>
                                </a:lnTo>
                                <a:lnTo>
                                  <a:pt x="19" y="67"/>
                                </a:lnTo>
                                <a:lnTo>
                                  <a:pt x="15" y="62"/>
                                </a:lnTo>
                                <a:lnTo>
                                  <a:pt x="15" y="52"/>
                                </a:lnTo>
                                <a:lnTo>
                                  <a:pt x="10" y="52"/>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 name="Rectangle 859"/>
                        <wps:cNvSpPr>
                          <a:spLocks noChangeArrowheads="1"/>
                        </wps:cNvSpPr>
                        <wps:spPr bwMode="auto">
                          <a:xfrm>
                            <a:off x="4435475" y="966470"/>
                            <a:ext cx="3321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2" name="Freeform 860"/>
                        <wps:cNvSpPr>
                          <a:spLocks/>
                        </wps:cNvSpPr>
                        <wps:spPr bwMode="auto">
                          <a:xfrm>
                            <a:off x="2597150" y="445135"/>
                            <a:ext cx="91440" cy="36830"/>
                          </a:xfrm>
                          <a:custGeom>
                            <a:avLst/>
                            <a:gdLst>
                              <a:gd name="T0" fmla="*/ 0 w 144"/>
                              <a:gd name="T1" fmla="*/ 0 h 58"/>
                              <a:gd name="T2" fmla="*/ 144 w 144"/>
                              <a:gd name="T3" fmla="*/ 29 h 58"/>
                              <a:gd name="T4" fmla="*/ 0 w 144"/>
                              <a:gd name="T5" fmla="*/ 58 h 58"/>
                              <a:gd name="T6" fmla="*/ 0 w 144"/>
                              <a:gd name="T7" fmla="*/ 0 h 58"/>
                            </a:gdLst>
                            <a:ahLst/>
                            <a:cxnLst>
                              <a:cxn ang="0">
                                <a:pos x="T0" y="T1"/>
                              </a:cxn>
                              <a:cxn ang="0">
                                <a:pos x="T2" y="T3"/>
                              </a:cxn>
                              <a:cxn ang="0">
                                <a:pos x="T4" y="T5"/>
                              </a:cxn>
                              <a:cxn ang="0">
                                <a:pos x="T6" y="T7"/>
                              </a:cxn>
                            </a:cxnLst>
                            <a:rect l="0" t="0" r="r" b="b"/>
                            <a:pathLst>
                              <a:path w="144" h="58">
                                <a:moveTo>
                                  <a:pt x="0" y="0"/>
                                </a:moveTo>
                                <a:lnTo>
                                  <a:pt x="144" y="29"/>
                                </a:lnTo>
                                <a:lnTo>
                                  <a:pt x="0" y="58"/>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23" name="Freeform 861"/>
                        <wps:cNvSpPr>
                          <a:spLocks/>
                        </wps:cNvSpPr>
                        <wps:spPr bwMode="auto">
                          <a:xfrm>
                            <a:off x="1368425" y="1398905"/>
                            <a:ext cx="36830" cy="91440"/>
                          </a:xfrm>
                          <a:custGeom>
                            <a:avLst/>
                            <a:gdLst>
                              <a:gd name="T0" fmla="*/ 0 w 58"/>
                              <a:gd name="T1" fmla="*/ 0 h 144"/>
                              <a:gd name="T2" fmla="*/ 29 w 58"/>
                              <a:gd name="T3" fmla="*/ 144 h 144"/>
                              <a:gd name="T4" fmla="*/ 58 w 58"/>
                              <a:gd name="T5" fmla="*/ 0 h 144"/>
                              <a:gd name="T6" fmla="*/ 0 w 58"/>
                              <a:gd name="T7" fmla="*/ 0 h 144"/>
                            </a:gdLst>
                            <a:ahLst/>
                            <a:cxnLst>
                              <a:cxn ang="0">
                                <a:pos x="T0" y="T1"/>
                              </a:cxn>
                              <a:cxn ang="0">
                                <a:pos x="T2" y="T3"/>
                              </a:cxn>
                              <a:cxn ang="0">
                                <a:pos x="T4" y="T5"/>
                              </a:cxn>
                              <a:cxn ang="0">
                                <a:pos x="T6" y="T7"/>
                              </a:cxn>
                            </a:cxnLst>
                            <a:rect l="0" t="0" r="r" b="b"/>
                            <a:pathLst>
                              <a:path w="58" h="144">
                                <a:moveTo>
                                  <a:pt x="0" y="0"/>
                                </a:moveTo>
                                <a:lnTo>
                                  <a:pt x="29" y="144"/>
                                </a:lnTo>
                                <a:lnTo>
                                  <a:pt x="58" y="0"/>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8" name="Freeform 862"/>
                        <wps:cNvSpPr>
                          <a:spLocks/>
                        </wps:cNvSpPr>
                        <wps:spPr bwMode="auto">
                          <a:xfrm>
                            <a:off x="2746375" y="2145665"/>
                            <a:ext cx="1097280" cy="810895"/>
                          </a:xfrm>
                          <a:custGeom>
                            <a:avLst/>
                            <a:gdLst>
                              <a:gd name="T0" fmla="*/ 0 w 1728"/>
                              <a:gd name="T1" fmla="*/ 0 h 1277"/>
                              <a:gd name="T2" fmla="*/ 0 w 1728"/>
                              <a:gd name="T3" fmla="*/ 1277 h 1277"/>
                              <a:gd name="T4" fmla="*/ 1728 w 1728"/>
                              <a:gd name="T5" fmla="*/ 1277 h 1277"/>
                              <a:gd name="T6" fmla="*/ 1728 w 1728"/>
                              <a:gd name="T7" fmla="*/ 0 h 1277"/>
                              <a:gd name="T8" fmla="*/ 0 w 1728"/>
                              <a:gd name="T9" fmla="*/ 0 h 1277"/>
                              <a:gd name="T10" fmla="*/ 15 w 1728"/>
                              <a:gd name="T11" fmla="*/ 29 h 1277"/>
                              <a:gd name="T12" fmla="*/ 1714 w 1728"/>
                              <a:gd name="T13" fmla="*/ 29 h 1277"/>
                              <a:gd name="T14" fmla="*/ 1700 w 1728"/>
                              <a:gd name="T15" fmla="*/ 15 h 1277"/>
                              <a:gd name="T16" fmla="*/ 1700 w 1728"/>
                              <a:gd name="T17" fmla="*/ 1262 h 1277"/>
                              <a:gd name="T18" fmla="*/ 1714 w 1728"/>
                              <a:gd name="T19" fmla="*/ 1248 h 1277"/>
                              <a:gd name="T20" fmla="*/ 15 w 1728"/>
                              <a:gd name="T21" fmla="*/ 1248 h 1277"/>
                              <a:gd name="T22" fmla="*/ 29 w 1728"/>
                              <a:gd name="T23" fmla="*/ 1262 h 1277"/>
                              <a:gd name="T24" fmla="*/ 29 w 1728"/>
                              <a:gd name="T25" fmla="*/ 15 h 1277"/>
                              <a:gd name="T26" fmla="*/ 15 w 1728"/>
                              <a:gd name="T27" fmla="*/ 29 h 1277"/>
                              <a:gd name="T28" fmla="*/ 0 w 1728"/>
                              <a:gd name="T29" fmla="*/ 0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28" h="1277">
                                <a:moveTo>
                                  <a:pt x="0" y="0"/>
                                </a:moveTo>
                                <a:lnTo>
                                  <a:pt x="0" y="1277"/>
                                </a:lnTo>
                                <a:lnTo>
                                  <a:pt x="1728" y="1277"/>
                                </a:lnTo>
                                <a:lnTo>
                                  <a:pt x="1728" y="0"/>
                                </a:lnTo>
                                <a:lnTo>
                                  <a:pt x="0" y="0"/>
                                </a:lnTo>
                                <a:lnTo>
                                  <a:pt x="15" y="29"/>
                                </a:lnTo>
                                <a:lnTo>
                                  <a:pt x="1714" y="29"/>
                                </a:lnTo>
                                <a:lnTo>
                                  <a:pt x="1700" y="15"/>
                                </a:lnTo>
                                <a:lnTo>
                                  <a:pt x="1700" y="1262"/>
                                </a:lnTo>
                                <a:lnTo>
                                  <a:pt x="1714" y="1248"/>
                                </a:lnTo>
                                <a:lnTo>
                                  <a:pt x="15" y="1248"/>
                                </a:lnTo>
                                <a:lnTo>
                                  <a:pt x="29" y="1262"/>
                                </a:lnTo>
                                <a:lnTo>
                                  <a:pt x="29" y="15"/>
                                </a:lnTo>
                                <a:lnTo>
                                  <a:pt x="15"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863"/>
                        <wps:cNvSpPr>
                          <a:spLocks/>
                        </wps:cNvSpPr>
                        <wps:spPr bwMode="auto">
                          <a:xfrm>
                            <a:off x="2786380" y="2188210"/>
                            <a:ext cx="1014730" cy="615950"/>
                          </a:xfrm>
                          <a:custGeom>
                            <a:avLst/>
                            <a:gdLst>
                              <a:gd name="T0" fmla="*/ 0 w 1598"/>
                              <a:gd name="T1" fmla="*/ 0 h 970"/>
                              <a:gd name="T2" fmla="*/ 0 w 1598"/>
                              <a:gd name="T3" fmla="*/ 970 h 970"/>
                              <a:gd name="T4" fmla="*/ 1598 w 1598"/>
                              <a:gd name="T5" fmla="*/ 970 h 970"/>
                              <a:gd name="T6" fmla="*/ 1598 w 1598"/>
                              <a:gd name="T7" fmla="*/ 0 h 970"/>
                              <a:gd name="T8" fmla="*/ 0 w 1598"/>
                              <a:gd name="T9" fmla="*/ 0 h 970"/>
                              <a:gd name="T10" fmla="*/ 4 w 1598"/>
                              <a:gd name="T11" fmla="*/ 10 h 970"/>
                              <a:gd name="T12" fmla="*/ 1593 w 1598"/>
                              <a:gd name="T13" fmla="*/ 10 h 970"/>
                              <a:gd name="T14" fmla="*/ 1589 w 1598"/>
                              <a:gd name="T15" fmla="*/ 5 h 970"/>
                              <a:gd name="T16" fmla="*/ 1589 w 1598"/>
                              <a:gd name="T17" fmla="*/ 965 h 970"/>
                              <a:gd name="T18" fmla="*/ 1593 w 1598"/>
                              <a:gd name="T19" fmla="*/ 960 h 970"/>
                              <a:gd name="T20" fmla="*/ 4 w 1598"/>
                              <a:gd name="T21" fmla="*/ 960 h 970"/>
                              <a:gd name="T22" fmla="*/ 9 w 1598"/>
                              <a:gd name="T23" fmla="*/ 965 h 970"/>
                              <a:gd name="T24" fmla="*/ 9 w 1598"/>
                              <a:gd name="T25" fmla="*/ 5 h 970"/>
                              <a:gd name="T26" fmla="*/ 4 w 1598"/>
                              <a:gd name="T27" fmla="*/ 10 h 970"/>
                              <a:gd name="T28" fmla="*/ 0 w 1598"/>
                              <a:gd name="T29" fmla="*/ 0 h 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8" h="970">
                                <a:moveTo>
                                  <a:pt x="0" y="0"/>
                                </a:moveTo>
                                <a:lnTo>
                                  <a:pt x="0" y="970"/>
                                </a:lnTo>
                                <a:lnTo>
                                  <a:pt x="1598" y="970"/>
                                </a:lnTo>
                                <a:lnTo>
                                  <a:pt x="1598" y="0"/>
                                </a:lnTo>
                                <a:lnTo>
                                  <a:pt x="0" y="0"/>
                                </a:lnTo>
                                <a:lnTo>
                                  <a:pt x="4" y="10"/>
                                </a:lnTo>
                                <a:lnTo>
                                  <a:pt x="1593" y="10"/>
                                </a:lnTo>
                                <a:lnTo>
                                  <a:pt x="1589" y="5"/>
                                </a:lnTo>
                                <a:lnTo>
                                  <a:pt x="1589" y="965"/>
                                </a:lnTo>
                                <a:lnTo>
                                  <a:pt x="1593" y="960"/>
                                </a:lnTo>
                                <a:lnTo>
                                  <a:pt x="4" y="960"/>
                                </a:lnTo>
                                <a:lnTo>
                                  <a:pt x="9" y="965"/>
                                </a:lnTo>
                                <a:lnTo>
                                  <a:pt x="9" y="5"/>
                                </a:lnTo>
                                <a:lnTo>
                                  <a:pt x="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864"/>
                        <wps:cNvSpPr>
                          <a:spLocks/>
                        </wps:cNvSpPr>
                        <wps:spPr bwMode="auto">
                          <a:xfrm>
                            <a:off x="2786380" y="2837815"/>
                            <a:ext cx="688340" cy="76200"/>
                          </a:xfrm>
                          <a:custGeom>
                            <a:avLst/>
                            <a:gdLst>
                              <a:gd name="T0" fmla="*/ 0 w 1084"/>
                              <a:gd name="T1" fmla="*/ 0 h 120"/>
                              <a:gd name="T2" fmla="*/ 0 w 1084"/>
                              <a:gd name="T3" fmla="*/ 120 h 120"/>
                              <a:gd name="T4" fmla="*/ 1084 w 1084"/>
                              <a:gd name="T5" fmla="*/ 120 h 120"/>
                              <a:gd name="T6" fmla="*/ 1084 w 1084"/>
                              <a:gd name="T7" fmla="*/ 0 h 120"/>
                              <a:gd name="T8" fmla="*/ 0 w 1084"/>
                              <a:gd name="T9" fmla="*/ 0 h 120"/>
                              <a:gd name="T10" fmla="*/ 4 w 1084"/>
                              <a:gd name="T11" fmla="*/ 9 h 120"/>
                              <a:gd name="T12" fmla="*/ 1080 w 1084"/>
                              <a:gd name="T13" fmla="*/ 9 h 120"/>
                              <a:gd name="T14" fmla="*/ 1075 w 1084"/>
                              <a:gd name="T15" fmla="*/ 4 h 120"/>
                              <a:gd name="T16" fmla="*/ 1075 w 1084"/>
                              <a:gd name="T17" fmla="*/ 115 h 120"/>
                              <a:gd name="T18" fmla="*/ 1080 w 1084"/>
                              <a:gd name="T19" fmla="*/ 110 h 120"/>
                              <a:gd name="T20" fmla="*/ 4 w 1084"/>
                              <a:gd name="T21" fmla="*/ 110 h 120"/>
                              <a:gd name="T22" fmla="*/ 9 w 1084"/>
                              <a:gd name="T23" fmla="*/ 115 h 120"/>
                              <a:gd name="T24" fmla="*/ 9 w 1084"/>
                              <a:gd name="T25" fmla="*/ 4 h 120"/>
                              <a:gd name="T26" fmla="*/ 4 w 1084"/>
                              <a:gd name="T27" fmla="*/ 9 h 120"/>
                              <a:gd name="T28" fmla="*/ 0 w 1084"/>
                              <a:gd name="T2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84" h="120">
                                <a:moveTo>
                                  <a:pt x="0" y="0"/>
                                </a:moveTo>
                                <a:lnTo>
                                  <a:pt x="0" y="120"/>
                                </a:lnTo>
                                <a:lnTo>
                                  <a:pt x="1084" y="120"/>
                                </a:lnTo>
                                <a:lnTo>
                                  <a:pt x="1084" y="0"/>
                                </a:lnTo>
                                <a:lnTo>
                                  <a:pt x="0" y="0"/>
                                </a:lnTo>
                                <a:lnTo>
                                  <a:pt x="4" y="9"/>
                                </a:lnTo>
                                <a:lnTo>
                                  <a:pt x="1080" y="9"/>
                                </a:lnTo>
                                <a:lnTo>
                                  <a:pt x="1075" y="4"/>
                                </a:lnTo>
                                <a:lnTo>
                                  <a:pt x="1075" y="115"/>
                                </a:lnTo>
                                <a:lnTo>
                                  <a:pt x="1080" y="110"/>
                                </a:lnTo>
                                <a:lnTo>
                                  <a:pt x="4" y="110"/>
                                </a:lnTo>
                                <a:lnTo>
                                  <a:pt x="9" y="115"/>
                                </a:lnTo>
                                <a:lnTo>
                                  <a:pt x="9" y="4"/>
                                </a:lnTo>
                                <a:lnTo>
                                  <a:pt x="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865"/>
                        <wps:cNvSpPr>
                          <a:spLocks/>
                        </wps:cNvSpPr>
                        <wps:spPr bwMode="auto">
                          <a:xfrm>
                            <a:off x="3508375" y="2837815"/>
                            <a:ext cx="76200" cy="76200"/>
                          </a:xfrm>
                          <a:custGeom>
                            <a:avLst/>
                            <a:gdLst>
                              <a:gd name="T0" fmla="*/ 0 w 120"/>
                              <a:gd name="T1" fmla="*/ 0 h 120"/>
                              <a:gd name="T2" fmla="*/ 0 w 120"/>
                              <a:gd name="T3" fmla="*/ 120 h 120"/>
                              <a:gd name="T4" fmla="*/ 120 w 120"/>
                              <a:gd name="T5" fmla="*/ 120 h 120"/>
                              <a:gd name="T6" fmla="*/ 120 w 120"/>
                              <a:gd name="T7" fmla="*/ 0 h 120"/>
                              <a:gd name="T8" fmla="*/ 0 w 120"/>
                              <a:gd name="T9" fmla="*/ 0 h 120"/>
                              <a:gd name="T10" fmla="*/ 5 w 120"/>
                              <a:gd name="T11" fmla="*/ 9 h 120"/>
                              <a:gd name="T12" fmla="*/ 115 w 120"/>
                              <a:gd name="T13" fmla="*/ 9 h 120"/>
                              <a:gd name="T14" fmla="*/ 111 w 120"/>
                              <a:gd name="T15" fmla="*/ 4 h 120"/>
                              <a:gd name="T16" fmla="*/ 111 w 120"/>
                              <a:gd name="T17" fmla="*/ 115 h 120"/>
                              <a:gd name="T18" fmla="*/ 115 w 120"/>
                              <a:gd name="T19" fmla="*/ 110 h 120"/>
                              <a:gd name="T20" fmla="*/ 5 w 120"/>
                              <a:gd name="T21" fmla="*/ 110 h 120"/>
                              <a:gd name="T22" fmla="*/ 10 w 120"/>
                              <a:gd name="T23" fmla="*/ 115 h 120"/>
                              <a:gd name="T24" fmla="*/ 10 w 120"/>
                              <a:gd name="T25" fmla="*/ 4 h 120"/>
                              <a:gd name="T26" fmla="*/ 5 w 120"/>
                              <a:gd name="T27" fmla="*/ 9 h 120"/>
                              <a:gd name="T28" fmla="*/ 0 w 120"/>
                              <a:gd name="T2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120">
                                <a:moveTo>
                                  <a:pt x="0" y="0"/>
                                </a:moveTo>
                                <a:lnTo>
                                  <a:pt x="0" y="120"/>
                                </a:lnTo>
                                <a:lnTo>
                                  <a:pt x="120" y="120"/>
                                </a:lnTo>
                                <a:lnTo>
                                  <a:pt x="120" y="0"/>
                                </a:lnTo>
                                <a:lnTo>
                                  <a:pt x="0" y="0"/>
                                </a:lnTo>
                                <a:lnTo>
                                  <a:pt x="5" y="9"/>
                                </a:lnTo>
                                <a:lnTo>
                                  <a:pt x="115" y="9"/>
                                </a:lnTo>
                                <a:lnTo>
                                  <a:pt x="111" y="4"/>
                                </a:lnTo>
                                <a:lnTo>
                                  <a:pt x="111" y="115"/>
                                </a:lnTo>
                                <a:lnTo>
                                  <a:pt x="115" y="110"/>
                                </a:lnTo>
                                <a:lnTo>
                                  <a:pt x="5" y="110"/>
                                </a:lnTo>
                                <a:lnTo>
                                  <a:pt x="10" y="115"/>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866"/>
                        <wps:cNvSpPr>
                          <a:spLocks/>
                        </wps:cNvSpPr>
                        <wps:spPr bwMode="auto">
                          <a:xfrm>
                            <a:off x="3615055" y="2837815"/>
                            <a:ext cx="79375" cy="76200"/>
                          </a:xfrm>
                          <a:custGeom>
                            <a:avLst/>
                            <a:gdLst>
                              <a:gd name="T0" fmla="*/ 0 w 125"/>
                              <a:gd name="T1" fmla="*/ 0 h 120"/>
                              <a:gd name="T2" fmla="*/ 0 w 125"/>
                              <a:gd name="T3" fmla="*/ 120 h 120"/>
                              <a:gd name="T4" fmla="*/ 125 w 125"/>
                              <a:gd name="T5" fmla="*/ 120 h 120"/>
                              <a:gd name="T6" fmla="*/ 125 w 125"/>
                              <a:gd name="T7" fmla="*/ 0 h 120"/>
                              <a:gd name="T8" fmla="*/ 0 w 125"/>
                              <a:gd name="T9" fmla="*/ 0 h 120"/>
                              <a:gd name="T10" fmla="*/ 5 w 125"/>
                              <a:gd name="T11" fmla="*/ 9 h 120"/>
                              <a:gd name="T12" fmla="*/ 120 w 125"/>
                              <a:gd name="T13" fmla="*/ 9 h 120"/>
                              <a:gd name="T14" fmla="*/ 115 w 125"/>
                              <a:gd name="T15" fmla="*/ 4 h 120"/>
                              <a:gd name="T16" fmla="*/ 115 w 125"/>
                              <a:gd name="T17" fmla="*/ 115 h 120"/>
                              <a:gd name="T18" fmla="*/ 120 w 125"/>
                              <a:gd name="T19" fmla="*/ 110 h 120"/>
                              <a:gd name="T20" fmla="*/ 5 w 125"/>
                              <a:gd name="T21" fmla="*/ 110 h 120"/>
                              <a:gd name="T22" fmla="*/ 10 w 125"/>
                              <a:gd name="T23" fmla="*/ 115 h 120"/>
                              <a:gd name="T24" fmla="*/ 10 w 125"/>
                              <a:gd name="T25" fmla="*/ 4 h 120"/>
                              <a:gd name="T26" fmla="*/ 5 w 125"/>
                              <a:gd name="T27" fmla="*/ 9 h 120"/>
                              <a:gd name="T28" fmla="*/ 0 w 125"/>
                              <a:gd name="T2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120">
                                <a:moveTo>
                                  <a:pt x="0" y="0"/>
                                </a:moveTo>
                                <a:lnTo>
                                  <a:pt x="0" y="120"/>
                                </a:lnTo>
                                <a:lnTo>
                                  <a:pt x="125" y="120"/>
                                </a:lnTo>
                                <a:lnTo>
                                  <a:pt x="125" y="0"/>
                                </a:lnTo>
                                <a:lnTo>
                                  <a:pt x="0" y="0"/>
                                </a:lnTo>
                                <a:lnTo>
                                  <a:pt x="5" y="9"/>
                                </a:lnTo>
                                <a:lnTo>
                                  <a:pt x="120" y="9"/>
                                </a:lnTo>
                                <a:lnTo>
                                  <a:pt x="115" y="4"/>
                                </a:lnTo>
                                <a:lnTo>
                                  <a:pt x="115" y="115"/>
                                </a:lnTo>
                                <a:lnTo>
                                  <a:pt x="120" y="110"/>
                                </a:lnTo>
                                <a:lnTo>
                                  <a:pt x="5" y="110"/>
                                </a:lnTo>
                                <a:lnTo>
                                  <a:pt x="10" y="115"/>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867"/>
                        <wps:cNvSpPr>
                          <a:spLocks/>
                        </wps:cNvSpPr>
                        <wps:spPr bwMode="auto">
                          <a:xfrm>
                            <a:off x="3721735" y="2837815"/>
                            <a:ext cx="79375" cy="76200"/>
                          </a:xfrm>
                          <a:custGeom>
                            <a:avLst/>
                            <a:gdLst>
                              <a:gd name="T0" fmla="*/ 0 w 125"/>
                              <a:gd name="T1" fmla="*/ 0 h 120"/>
                              <a:gd name="T2" fmla="*/ 0 w 125"/>
                              <a:gd name="T3" fmla="*/ 120 h 120"/>
                              <a:gd name="T4" fmla="*/ 125 w 125"/>
                              <a:gd name="T5" fmla="*/ 120 h 120"/>
                              <a:gd name="T6" fmla="*/ 125 w 125"/>
                              <a:gd name="T7" fmla="*/ 0 h 120"/>
                              <a:gd name="T8" fmla="*/ 0 w 125"/>
                              <a:gd name="T9" fmla="*/ 0 h 120"/>
                              <a:gd name="T10" fmla="*/ 5 w 125"/>
                              <a:gd name="T11" fmla="*/ 9 h 120"/>
                              <a:gd name="T12" fmla="*/ 120 w 125"/>
                              <a:gd name="T13" fmla="*/ 9 h 120"/>
                              <a:gd name="T14" fmla="*/ 116 w 125"/>
                              <a:gd name="T15" fmla="*/ 4 h 120"/>
                              <a:gd name="T16" fmla="*/ 116 w 125"/>
                              <a:gd name="T17" fmla="*/ 115 h 120"/>
                              <a:gd name="T18" fmla="*/ 120 w 125"/>
                              <a:gd name="T19" fmla="*/ 110 h 120"/>
                              <a:gd name="T20" fmla="*/ 5 w 125"/>
                              <a:gd name="T21" fmla="*/ 110 h 120"/>
                              <a:gd name="T22" fmla="*/ 10 w 125"/>
                              <a:gd name="T23" fmla="*/ 115 h 120"/>
                              <a:gd name="T24" fmla="*/ 10 w 125"/>
                              <a:gd name="T25" fmla="*/ 4 h 120"/>
                              <a:gd name="T26" fmla="*/ 5 w 125"/>
                              <a:gd name="T27" fmla="*/ 9 h 120"/>
                              <a:gd name="T28" fmla="*/ 0 w 125"/>
                              <a:gd name="T2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120">
                                <a:moveTo>
                                  <a:pt x="0" y="0"/>
                                </a:moveTo>
                                <a:lnTo>
                                  <a:pt x="0" y="120"/>
                                </a:lnTo>
                                <a:lnTo>
                                  <a:pt x="125" y="120"/>
                                </a:lnTo>
                                <a:lnTo>
                                  <a:pt x="125" y="0"/>
                                </a:lnTo>
                                <a:lnTo>
                                  <a:pt x="0" y="0"/>
                                </a:lnTo>
                                <a:lnTo>
                                  <a:pt x="5" y="9"/>
                                </a:lnTo>
                                <a:lnTo>
                                  <a:pt x="120" y="9"/>
                                </a:lnTo>
                                <a:lnTo>
                                  <a:pt x="116" y="4"/>
                                </a:lnTo>
                                <a:lnTo>
                                  <a:pt x="116" y="115"/>
                                </a:lnTo>
                                <a:lnTo>
                                  <a:pt x="120" y="110"/>
                                </a:lnTo>
                                <a:lnTo>
                                  <a:pt x="5" y="110"/>
                                </a:lnTo>
                                <a:lnTo>
                                  <a:pt x="10" y="115"/>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868"/>
                        <wps:cNvSpPr>
                          <a:spLocks/>
                        </wps:cNvSpPr>
                        <wps:spPr bwMode="auto">
                          <a:xfrm>
                            <a:off x="4761230" y="563880"/>
                            <a:ext cx="1097280" cy="810895"/>
                          </a:xfrm>
                          <a:custGeom>
                            <a:avLst/>
                            <a:gdLst>
                              <a:gd name="T0" fmla="*/ 0 w 1728"/>
                              <a:gd name="T1" fmla="*/ 0 h 1277"/>
                              <a:gd name="T2" fmla="*/ 0 w 1728"/>
                              <a:gd name="T3" fmla="*/ 1277 h 1277"/>
                              <a:gd name="T4" fmla="*/ 1728 w 1728"/>
                              <a:gd name="T5" fmla="*/ 1277 h 1277"/>
                              <a:gd name="T6" fmla="*/ 1728 w 1728"/>
                              <a:gd name="T7" fmla="*/ 0 h 1277"/>
                              <a:gd name="T8" fmla="*/ 0 w 1728"/>
                              <a:gd name="T9" fmla="*/ 0 h 1277"/>
                              <a:gd name="T10" fmla="*/ 15 w 1728"/>
                              <a:gd name="T11" fmla="*/ 29 h 1277"/>
                              <a:gd name="T12" fmla="*/ 1714 w 1728"/>
                              <a:gd name="T13" fmla="*/ 29 h 1277"/>
                              <a:gd name="T14" fmla="*/ 1700 w 1728"/>
                              <a:gd name="T15" fmla="*/ 15 h 1277"/>
                              <a:gd name="T16" fmla="*/ 1700 w 1728"/>
                              <a:gd name="T17" fmla="*/ 1263 h 1277"/>
                              <a:gd name="T18" fmla="*/ 1714 w 1728"/>
                              <a:gd name="T19" fmla="*/ 1248 h 1277"/>
                              <a:gd name="T20" fmla="*/ 15 w 1728"/>
                              <a:gd name="T21" fmla="*/ 1248 h 1277"/>
                              <a:gd name="T22" fmla="*/ 29 w 1728"/>
                              <a:gd name="T23" fmla="*/ 1263 h 1277"/>
                              <a:gd name="T24" fmla="*/ 29 w 1728"/>
                              <a:gd name="T25" fmla="*/ 15 h 1277"/>
                              <a:gd name="T26" fmla="*/ 15 w 1728"/>
                              <a:gd name="T27" fmla="*/ 29 h 1277"/>
                              <a:gd name="T28" fmla="*/ 0 w 1728"/>
                              <a:gd name="T29" fmla="*/ 0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28" h="1277">
                                <a:moveTo>
                                  <a:pt x="0" y="0"/>
                                </a:moveTo>
                                <a:lnTo>
                                  <a:pt x="0" y="1277"/>
                                </a:lnTo>
                                <a:lnTo>
                                  <a:pt x="1728" y="1277"/>
                                </a:lnTo>
                                <a:lnTo>
                                  <a:pt x="1728" y="0"/>
                                </a:lnTo>
                                <a:lnTo>
                                  <a:pt x="0" y="0"/>
                                </a:lnTo>
                                <a:lnTo>
                                  <a:pt x="15" y="29"/>
                                </a:lnTo>
                                <a:lnTo>
                                  <a:pt x="1714" y="29"/>
                                </a:lnTo>
                                <a:lnTo>
                                  <a:pt x="1700" y="15"/>
                                </a:lnTo>
                                <a:lnTo>
                                  <a:pt x="1700" y="1263"/>
                                </a:lnTo>
                                <a:lnTo>
                                  <a:pt x="1714" y="1248"/>
                                </a:lnTo>
                                <a:lnTo>
                                  <a:pt x="15" y="1248"/>
                                </a:lnTo>
                                <a:lnTo>
                                  <a:pt x="29" y="1263"/>
                                </a:lnTo>
                                <a:lnTo>
                                  <a:pt x="29" y="15"/>
                                </a:lnTo>
                                <a:lnTo>
                                  <a:pt x="15"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869"/>
                        <wps:cNvSpPr>
                          <a:spLocks/>
                        </wps:cNvSpPr>
                        <wps:spPr bwMode="auto">
                          <a:xfrm>
                            <a:off x="4803775" y="607060"/>
                            <a:ext cx="1012190" cy="612140"/>
                          </a:xfrm>
                          <a:custGeom>
                            <a:avLst/>
                            <a:gdLst>
                              <a:gd name="T0" fmla="*/ 0 w 1594"/>
                              <a:gd name="T1" fmla="*/ 0 h 964"/>
                              <a:gd name="T2" fmla="*/ 0 w 1594"/>
                              <a:gd name="T3" fmla="*/ 964 h 964"/>
                              <a:gd name="T4" fmla="*/ 1594 w 1594"/>
                              <a:gd name="T5" fmla="*/ 964 h 964"/>
                              <a:gd name="T6" fmla="*/ 1594 w 1594"/>
                              <a:gd name="T7" fmla="*/ 0 h 964"/>
                              <a:gd name="T8" fmla="*/ 0 w 1594"/>
                              <a:gd name="T9" fmla="*/ 0 h 964"/>
                              <a:gd name="T10" fmla="*/ 5 w 1594"/>
                              <a:gd name="T11" fmla="*/ 9 h 964"/>
                              <a:gd name="T12" fmla="*/ 1589 w 1594"/>
                              <a:gd name="T13" fmla="*/ 9 h 964"/>
                              <a:gd name="T14" fmla="*/ 1585 w 1594"/>
                              <a:gd name="T15" fmla="*/ 4 h 964"/>
                              <a:gd name="T16" fmla="*/ 1585 w 1594"/>
                              <a:gd name="T17" fmla="*/ 959 h 964"/>
                              <a:gd name="T18" fmla="*/ 1589 w 1594"/>
                              <a:gd name="T19" fmla="*/ 955 h 964"/>
                              <a:gd name="T20" fmla="*/ 5 w 1594"/>
                              <a:gd name="T21" fmla="*/ 955 h 964"/>
                              <a:gd name="T22" fmla="*/ 10 w 1594"/>
                              <a:gd name="T23" fmla="*/ 959 h 964"/>
                              <a:gd name="T24" fmla="*/ 10 w 1594"/>
                              <a:gd name="T25" fmla="*/ 4 h 964"/>
                              <a:gd name="T26" fmla="*/ 5 w 1594"/>
                              <a:gd name="T27" fmla="*/ 9 h 964"/>
                              <a:gd name="T28" fmla="*/ 0 w 1594"/>
                              <a:gd name="T29"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4" h="964">
                                <a:moveTo>
                                  <a:pt x="0" y="0"/>
                                </a:moveTo>
                                <a:lnTo>
                                  <a:pt x="0" y="964"/>
                                </a:lnTo>
                                <a:lnTo>
                                  <a:pt x="1594" y="964"/>
                                </a:lnTo>
                                <a:lnTo>
                                  <a:pt x="1594" y="0"/>
                                </a:lnTo>
                                <a:lnTo>
                                  <a:pt x="0" y="0"/>
                                </a:lnTo>
                                <a:lnTo>
                                  <a:pt x="5" y="9"/>
                                </a:lnTo>
                                <a:lnTo>
                                  <a:pt x="1589" y="9"/>
                                </a:lnTo>
                                <a:lnTo>
                                  <a:pt x="1585" y="4"/>
                                </a:lnTo>
                                <a:lnTo>
                                  <a:pt x="1585" y="959"/>
                                </a:lnTo>
                                <a:lnTo>
                                  <a:pt x="1589" y="955"/>
                                </a:lnTo>
                                <a:lnTo>
                                  <a:pt x="5" y="955"/>
                                </a:lnTo>
                                <a:lnTo>
                                  <a:pt x="10" y="959"/>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870"/>
                        <wps:cNvSpPr>
                          <a:spLocks/>
                        </wps:cNvSpPr>
                        <wps:spPr bwMode="auto">
                          <a:xfrm>
                            <a:off x="4803775" y="1252855"/>
                            <a:ext cx="686435" cy="79375"/>
                          </a:xfrm>
                          <a:custGeom>
                            <a:avLst/>
                            <a:gdLst>
                              <a:gd name="T0" fmla="*/ 0 w 1081"/>
                              <a:gd name="T1" fmla="*/ 0 h 125"/>
                              <a:gd name="T2" fmla="*/ 0 w 1081"/>
                              <a:gd name="T3" fmla="*/ 125 h 125"/>
                              <a:gd name="T4" fmla="*/ 1081 w 1081"/>
                              <a:gd name="T5" fmla="*/ 125 h 125"/>
                              <a:gd name="T6" fmla="*/ 1081 w 1081"/>
                              <a:gd name="T7" fmla="*/ 0 h 125"/>
                              <a:gd name="T8" fmla="*/ 0 w 1081"/>
                              <a:gd name="T9" fmla="*/ 0 h 125"/>
                              <a:gd name="T10" fmla="*/ 5 w 1081"/>
                              <a:gd name="T11" fmla="*/ 10 h 125"/>
                              <a:gd name="T12" fmla="*/ 1076 w 1081"/>
                              <a:gd name="T13" fmla="*/ 10 h 125"/>
                              <a:gd name="T14" fmla="*/ 1071 w 1081"/>
                              <a:gd name="T15" fmla="*/ 5 h 125"/>
                              <a:gd name="T16" fmla="*/ 1071 w 1081"/>
                              <a:gd name="T17" fmla="*/ 120 h 125"/>
                              <a:gd name="T18" fmla="*/ 1076 w 1081"/>
                              <a:gd name="T19" fmla="*/ 115 h 125"/>
                              <a:gd name="T20" fmla="*/ 5 w 1081"/>
                              <a:gd name="T21" fmla="*/ 115 h 125"/>
                              <a:gd name="T22" fmla="*/ 10 w 1081"/>
                              <a:gd name="T23" fmla="*/ 120 h 125"/>
                              <a:gd name="T24" fmla="*/ 10 w 1081"/>
                              <a:gd name="T25" fmla="*/ 5 h 125"/>
                              <a:gd name="T26" fmla="*/ 5 w 1081"/>
                              <a:gd name="T27" fmla="*/ 10 h 125"/>
                              <a:gd name="T28" fmla="*/ 0 w 1081"/>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81" h="125">
                                <a:moveTo>
                                  <a:pt x="0" y="0"/>
                                </a:moveTo>
                                <a:lnTo>
                                  <a:pt x="0" y="125"/>
                                </a:lnTo>
                                <a:lnTo>
                                  <a:pt x="1081" y="125"/>
                                </a:lnTo>
                                <a:lnTo>
                                  <a:pt x="1081" y="0"/>
                                </a:lnTo>
                                <a:lnTo>
                                  <a:pt x="0" y="0"/>
                                </a:lnTo>
                                <a:lnTo>
                                  <a:pt x="5" y="10"/>
                                </a:lnTo>
                                <a:lnTo>
                                  <a:pt x="1076" y="10"/>
                                </a:lnTo>
                                <a:lnTo>
                                  <a:pt x="1071" y="5"/>
                                </a:lnTo>
                                <a:lnTo>
                                  <a:pt x="1071" y="120"/>
                                </a:lnTo>
                                <a:lnTo>
                                  <a:pt x="1076" y="115"/>
                                </a:lnTo>
                                <a:lnTo>
                                  <a:pt x="5" y="115"/>
                                </a:lnTo>
                                <a:lnTo>
                                  <a:pt x="10" y="12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871"/>
                        <wps:cNvSpPr>
                          <a:spLocks/>
                        </wps:cNvSpPr>
                        <wps:spPr bwMode="auto">
                          <a:xfrm>
                            <a:off x="5523230" y="1252855"/>
                            <a:ext cx="79375" cy="79375"/>
                          </a:xfrm>
                          <a:custGeom>
                            <a:avLst/>
                            <a:gdLst>
                              <a:gd name="T0" fmla="*/ 0 w 125"/>
                              <a:gd name="T1" fmla="*/ 0 h 125"/>
                              <a:gd name="T2" fmla="*/ 0 w 125"/>
                              <a:gd name="T3" fmla="*/ 125 h 125"/>
                              <a:gd name="T4" fmla="*/ 125 w 125"/>
                              <a:gd name="T5" fmla="*/ 125 h 125"/>
                              <a:gd name="T6" fmla="*/ 125 w 125"/>
                              <a:gd name="T7" fmla="*/ 0 h 125"/>
                              <a:gd name="T8" fmla="*/ 0 w 125"/>
                              <a:gd name="T9" fmla="*/ 0 h 125"/>
                              <a:gd name="T10" fmla="*/ 5 w 125"/>
                              <a:gd name="T11" fmla="*/ 10 h 125"/>
                              <a:gd name="T12" fmla="*/ 120 w 125"/>
                              <a:gd name="T13" fmla="*/ 10 h 125"/>
                              <a:gd name="T14" fmla="*/ 116 w 125"/>
                              <a:gd name="T15" fmla="*/ 5 h 125"/>
                              <a:gd name="T16" fmla="*/ 116 w 125"/>
                              <a:gd name="T17" fmla="*/ 120 h 125"/>
                              <a:gd name="T18" fmla="*/ 120 w 125"/>
                              <a:gd name="T19" fmla="*/ 115 h 125"/>
                              <a:gd name="T20" fmla="*/ 5 w 125"/>
                              <a:gd name="T21" fmla="*/ 115 h 125"/>
                              <a:gd name="T22" fmla="*/ 10 w 125"/>
                              <a:gd name="T23" fmla="*/ 120 h 125"/>
                              <a:gd name="T24" fmla="*/ 10 w 125"/>
                              <a:gd name="T25" fmla="*/ 5 h 125"/>
                              <a:gd name="T26" fmla="*/ 5 w 125"/>
                              <a:gd name="T27" fmla="*/ 10 h 125"/>
                              <a:gd name="T28" fmla="*/ 0 w 125"/>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125">
                                <a:moveTo>
                                  <a:pt x="0" y="0"/>
                                </a:moveTo>
                                <a:lnTo>
                                  <a:pt x="0" y="125"/>
                                </a:lnTo>
                                <a:lnTo>
                                  <a:pt x="125" y="125"/>
                                </a:lnTo>
                                <a:lnTo>
                                  <a:pt x="125" y="0"/>
                                </a:lnTo>
                                <a:lnTo>
                                  <a:pt x="0" y="0"/>
                                </a:lnTo>
                                <a:lnTo>
                                  <a:pt x="5" y="10"/>
                                </a:lnTo>
                                <a:lnTo>
                                  <a:pt x="120" y="10"/>
                                </a:lnTo>
                                <a:lnTo>
                                  <a:pt x="116" y="5"/>
                                </a:lnTo>
                                <a:lnTo>
                                  <a:pt x="116" y="120"/>
                                </a:lnTo>
                                <a:lnTo>
                                  <a:pt x="120" y="115"/>
                                </a:lnTo>
                                <a:lnTo>
                                  <a:pt x="5" y="115"/>
                                </a:lnTo>
                                <a:lnTo>
                                  <a:pt x="10" y="12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872"/>
                        <wps:cNvSpPr>
                          <a:spLocks/>
                        </wps:cNvSpPr>
                        <wps:spPr bwMode="auto">
                          <a:xfrm>
                            <a:off x="5629910" y="1252855"/>
                            <a:ext cx="79375" cy="79375"/>
                          </a:xfrm>
                          <a:custGeom>
                            <a:avLst/>
                            <a:gdLst>
                              <a:gd name="T0" fmla="*/ 0 w 125"/>
                              <a:gd name="T1" fmla="*/ 0 h 125"/>
                              <a:gd name="T2" fmla="*/ 0 w 125"/>
                              <a:gd name="T3" fmla="*/ 125 h 125"/>
                              <a:gd name="T4" fmla="*/ 125 w 125"/>
                              <a:gd name="T5" fmla="*/ 125 h 125"/>
                              <a:gd name="T6" fmla="*/ 125 w 125"/>
                              <a:gd name="T7" fmla="*/ 0 h 125"/>
                              <a:gd name="T8" fmla="*/ 0 w 125"/>
                              <a:gd name="T9" fmla="*/ 0 h 125"/>
                              <a:gd name="T10" fmla="*/ 5 w 125"/>
                              <a:gd name="T11" fmla="*/ 10 h 125"/>
                              <a:gd name="T12" fmla="*/ 120 w 125"/>
                              <a:gd name="T13" fmla="*/ 10 h 125"/>
                              <a:gd name="T14" fmla="*/ 116 w 125"/>
                              <a:gd name="T15" fmla="*/ 5 h 125"/>
                              <a:gd name="T16" fmla="*/ 116 w 125"/>
                              <a:gd name="T17" fmla="*/ 120 h 125"/>
                              <a:gd name="T18" fmla="*/ 120 w 125"/>
                              <a:gd name="T19" fmla="*/ 115 h 125"/>
                              <a:gd name="T20" fmla="*/ 5 w 125"/>
                              <a:gd name="T21" fmla="*/ 115 h 125"/>
                              <a:gd name="T22" fmla="*/ 10 w 125"/>
                              <a:gd name="T23" fmla="*/ 120 h 125"/>
                              <a:gd name="T24" fmla="*/ 10 w 125"/>
                              <a:gd name="T25" fmla="*/ 5 h 125"/>
                              <a:gd name="T26" fmla="*/ 5 w 125"/>
                              <a:gd name="T27" fmla="*/ 10 h 125"/>
                              <a:gd name="T28" fmla="*/ 0 w 125"/>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125">
                                <a:moveTo>
                                  <a:pt x="0" y="0"/>
                                </a:moveTo>
                                <a:lnTo>
                                  <a:pt x="0" y="125"/>
                                </a:lnTo>
                                <a:lnTo>
                                  <a:pt x="125" y="125"/>
                                </a:lnTo>
                                <a:lnTo>
                                  <a:pt x="125" y="0"/>
                                </a:lnTo>
                                <a:lnTo>
                                  <a:pt x="0" y="0"/>
                                </a:lnTo>
                                <a:lnTo>
                                  <a:pt x="5" y="10"/>
                                </a:lnTo>
                                <a:lnTo>
                                  <a:pt x="120" y="10"/>
                                </a:lnTo>
                                <a:lnTo>
                                  <a:pt x="116" y="5"/>
                                </a:lnTo>
                                <a:lnTo>
                                  <a:pt x="116" y="120"/>
                                </a:lnTo>
                                <a:lnTo>
                                  <a:pt x="120" y="115"/>
                                </a:lnTo>
                                <a:lnTo>
                                  <a:pt x="5" y="115"/>
                                </a:lnTo>
                                <a:lnTo>
                                  <a:pt x="10" y="12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873"/>
                        <wps:cNvSpPr>
                          <a:spLocks/>
                        </wps:cNvSpPr>
                        <wps:spPr bwMode="auto">
                          <a:xfrm>
                            <a:off x="5739765" y="1252855"/>
                            <a:ext cx="76200" cy="79375"/>
                          </a:xfrm>
                          <a:custGeom>
                            <a:avLst/>
                            <a:gdLst>
                              <a:gd name="T0" fmla="*/ 0 w 120"/>
                              <a:gd name="T1" fmla="*/ 0 h 125"/>
                              <a:gd name="T2" fmla="*/ 0 w 120"/>
                              <a:gd name="T3" fmla="*/ 125 h 125"/>
                              <a:gd name="T4" fmla="*/ 120 w 120"/>
                              <a:gd name="T5" fmla="*/ 125 h 125"/>
                              <a:gd name="T6" fmla="*/ 120 w 120"/>
                              <a:gd name="T7" fmla="*/ 0 h 125"/>
                              <a:gd name="T8" fmla="*/ 0 w 120"/>
                              <a:gd name="T9" fmla="*/ 0 h 125"/>
                              <a:gd name="T10" fmla="*/ 5 w 120"/>
                              <a:gd name="T11" fmla="*/ 10 h 125"/>
                              <a:gd name="T12" fmla="*/ 115 w 120"/>
                              <a:gd name="T13" fmla="*/ 10 h 125"/>
                              <a:gd name="T14" fmla="*/ 111 w 120"/>
                              <a:gd name="T15" fmla="*/ 5 h 125"/>
                              <a:gd name="T16" fmla="*/ 111 w 120"/>
                              <a:gd name="T17" fmla="*/ 120 h 125"/>
                              <a:gd name="T18" fmla="*/ 115 w 120"/>
                              <a:gd name="T19" fmla="*/ 115 h 125"/>
                              <a:gd name="T20" fmla="*/ 5 w 120"/>
                              <a:gd name="T21" fmla="*/ 115 h 125"/>
                              <a:gd name="T22" fmla="*/ 10 w 120"/>
                              <a:gd name="T23" fmla="*/ 120 h 125"/>
                              <a:gd name="T24" fmla="*/ 10 w 120"/>
                              <a:gd name="T25" fmla="*/ 5 h 125"/>
                              <a:gd name="T26" fmla="*/ 5 w 120"/>
                              <a:gd name="T27" fmla="*/ 10 h 125"/>
                              <a:gd name="T28" fmla="*/ 0 w 120"/>
                              <a:gd name="T2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125">
                                <a:moveTo>
                                  <a:pt x="0" y="0"/>
                                </a:moveTo>
                                <a:lnTo>
                                  <a:pt x="0" y="125"/>
                                </a:lnTo>
                                <a:lnTo>
                                  <a:pt x="120" y="125"/>
                                </a:lnTo>
                                <a:lnTo>
                                  <a:pt x="120" y="0"/>
                                </a:lnTo>
                                <a:lnTo>
                                  <a:pt x="0" y="0"/>
                                </a:lnTo>
                                <a:lnTo>
                                  <a:pt x="5" y="10"/>
                                </a:lnTo>
                                <a:lnTo>
                                  <a:pt x="115" y="10"/>
                                </a:lnTo>
                                <a:lnTo>
                                  <a:pt x="111" y="5"/>
                                </a:lnTo>
                                <a:lnTo>
                                  <a:pt x="111" y="120"/>
                                </a:lnTo>
                                <a:lnTo>
                                  <a:pt x="115" y="115"/>
                                </a:lnTo>
                                <a:lnTo>
                                  <a:pt x="5" y="115"/>
                                </a:lnTo>
                                <a:lnTo>
                                  <a:pt x="10" y="12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Rectangle 874"/>
                        <wps:cNvSpPr>
                          <a:spLocks noChangeArrowheads="1"/>
                        </wps:cNvSpPr>
                        <wps:spPr bwMode="auto">
                          <a:xfrm>
                            <a:off x="917575" y="966470"/>
                            <a:ext cx="3352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Freeform 875"/>
                        <wps:cNvSpPr>
                          <a:spLocks/>
                        </wps:cNvSpPr>
                        <wps:spPr bwMode="auto">
                          <a:xfrm>
                            <a:off x="1048385" y="951230"/>
                            <a:ext cx="91440" cy="33655"/>
                          </a:xfrm>
                          <a:custGeom>
                            <a:avLst/>
                            <a:gdLst>
                              <a:gd name="T0" fmla="*/ 0 w 144"/>
                              <a:gd name="T1" fmla="*/ 0 h 53"/>
                              <a:gd name="T2" fmla="*/ 144 w 144"/>
                              <a:gd name="T3" fmla="*/ 24 h 53"/>
                              <a:gd name="T4" fmla="*/ 0 w 144"/>
                              <a:gd name="T5" fmla="*/ 53 h 53"/>
                              <a:gd name="T6" fmla="*/ 0 w 144"/>
                              <a:gd name="T7" fmla="*/ 0 h 53"/>
                            </a:gdLst>
                            <a:ahLst/>
                            <a:cxnLst>
                              <a:cxn ang="0">
                                <a:pos x="T0" y="T1"/>
                              </a:cxn>
                              <a:cxn ang="0">
                                <a:pos x="T2" y="T3"/>
                              </a:cxn>
                              <a:cxn ang="0">
                                <a:pos x="T4" y="T5"/>
                              </a:cxn>
                              <a:cxn ang="0">
                                <a:pos x="T6" y="T7"/>
                              </a:cxn>
                            </a:cxnLst>
                            <a:rect l="0" t="0" r="r" b="b"/>
                            <a:pathLst>
                              <a:path w="144" h="53">
                                <a:moveTo>
                                  <a:pt x="0" y="0"/>
                                </a:moveTo>
                                <a:lnTo>
                                  <a:pt x="144" y="24"/>
                                </a:lnTo>
                                <a:lnTo>
                                  <a:pt x="0" y="53"/>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2" name="Freeform 876"/>
                        <wps:cNvSpPr>
                          <a:spLocks/>
                        </wps:cNvSpPr>
                        <wps:spPr bwMode="auto">
                          <a:xfrm>
                            <a:off x="1383665" y="1140460"/>
                            <a:ext cx="219710" cy="523875"/>
                          </a:xfrm>
                          <a:custGeom>
                            <a:avLst/>
                            <a:gdLst>
                              <a:gd name="T0" fmla="*/ 0 w 346"/>
                              <a:gd name="T1" fmla="*/ 0 h 825"/>
                              <a:gd name="T2" fmla="*/ 0 w 346"/>
                              <a:gd name="T3" fmla="*/ 825 h 825"/>
                              <a:gd name="T4" fmla="*/ 346 w 346"/>
                              <a:gd name="T5" fmla="*/ 825 h 825"/>
                              <a:gd name="T6" fmla="*/ 346 w 346"/>
                              <a:gd name="T7" fmla="*/ 815 h 825"/>
                              <a:gd name="T8" fmla="*/ 5 w 346"/>
                              <a:gd name="T9" fmla="*/ 815 h 825"/>
                              <a:gd name="T10" fmla="*/ 10 w 346"/>
                              <a:gd name="T11" fmla="*/ 820 h 825"/>
                              <a:gd name="T12" fmla="*/ 10 w 346"/>
                              <a:gd name="T13" fmla="*/ 0 h 825"/>
                              <a:gd name="T14" fmla="*/ 0 w 346"/>
                              <a:gd name="T15" fmla="*/ 0 h 8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6" h="825">
                                <a:moveTo>
                                  <a:pt x="0" y="0"/>
                                </a:moveTo>
                                <a:lnTo>
                                  <a:pt x="0" y="825"/>
                                </a:lnTo>
                                <a:lnTo>
                                  <a:pt x="346" y="825"/>
                                </a:lnTo>
                                <a:lnTo>
                                  <a:pt x="346" y="815"/>
                                </a:lnTo>
                                <a:lnTo>
                                  <a:pt x="5" y="815"/>
                                </a:lnTo>
                                <a:lnTo>
                                  <a:pt x="10" y="82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877"/>
                        <wps:cNvSpPr>
                          <a:spLocks/>
                        </wps:cNvSpPr>
                        <wps:spPr bwMode="auto">
                          <a:xfrm>
                            <a:off x="4273550" y="1085215"/>
                            <a:ext cx="57785" cy="55245"/>
                          </a:xfrm>
                          <a:custGeom>
                            <a:avLst/>
                            <a:gdLst>
                              <a:gd name="T0" fmla="*/ 0 w 91"/>
                              <a:gd name="T1" fmla="*/ 63 h 87"/>
                              <a:gd name="T2" fmla="*/ 19 w 91"/>
                              <a:gd name="T3" fmla="*/ 77 h 87"/>
                              <a:gd name="T4" fmla="*/ 39 w 91"/>
                              <a:gd name="T5" fmla="*/ 82 h 87"/>
                              <a:gd name="T6" fmla="*/ 48 w 91"/>
                              <a:gd name="T7" fmla="*/ 82 h 87"/>
                              <a:gd name="T8" fmla="*/ 63 w 91"/>
                              <a:gd name="T9" fmla="*/ 77 h 87"/>
                              <a:gd name="T10" fmla="*/ 77 w 91"/>
                              <a:gd name="T11" fmla="*/ 67 h 87"/>
                              <a:gd name="T12" fmla="*/ 82 w 91"/>
                              <a:gd name="T13" fmla="*/ 63 h 87"/>
                              <a:gd name="T14" fmla="*/ 87 w 91"/>
                              <a:gd name="T15" fmla="*/ 48 h 87"/>
                              <a:gd name="T16" fmla="*/ 87 w 91"/>
                              <a:gd name="T17" fmla="*/ 39 h 87"/>
                              <a:gd name="T18" fmla="*/ 82 w 91"/>
                              <a:gd name="T19" fmla="*/ 19 h 87"/>
                              <a:gd name="T20" fmla="*/ 77 w 91"/>
                              <a:gd name="T21" fmla="*/ 15 h 87"/>
                              <a:gd name="T22" fmla="*/ 63 w 91"/>
                              <a:gd name="T23" fmla="*/ 5 h 87"/>
                              <a:gd name="T24" fmla="*/ 19 w 91"/>
                              <a:gd name="T25" fmla="*/ 0 h 87"/>
                              <a:gd name="T26" fmla="*/ 5 w 91"/>
                              <a:gd name="T27" fmla="*/ 19 h 87"/>
                              <a:gd name="T28" fmla="*/ 0 w 91"/>
                              <a:gd name="T29" fmla="*/ 43 h 87"/>
                              <a:gd name="T30" fmla="*/ 10 w 91"/>
                              <a:gd name="T31" fmla="*/ 29 h 87"/>
                              <a:gd name="T32" fmla="*/ 15 w 91"/>
                              <a:gd name="T33" fmla="*/ 19 h 87"/>
                              <a:gd name="T34" fmla="*/ 29 w 91"/>
                              <a:gd name="T35" fmla="*/ 15 h 87"/>
                              <a:gd name="T36" fmla="*/ 43 w 91"/>
                              <a:gd name="T37" fmla="*/ 10 h 87"/>
                              <a:gd name="T38" fmla="*/ 63 w 91"/>
                              <a:gd name="T39" fmla="*/ 15 h 87"/>
                              <a:gd name="T40" fmla="*/ 67 w 91"/>
                              <a:gd name="T41" fmla="*/ 24 h 87"/>
                              <a:gd name="T42" fmla="*/ 72 w 91"/>
                              <a:gd name="T43" fmla="*/ 29 h 87"/>
                              <a:gd name="T44" fmla="*/ 77 w 91"/>
                              <a:gd name="T45" fmla="*/ 39 h 87"/>
                              <a:gd name="T46" fmla="*/ 87 w 91"/>
                              <a:gd name="T47" fmla="*/ 39 h 87"/>
                              <a:gd name="T48" fmla="*/ 77 w 91"/>
                              <a:gd name="T49" fmla="*/ 53 h 87"/>
                              <a:gd name="T50" fmla="*/ 72 w 91"/>
                              <a:gd name="T51" fmla="*/ 58 h 87"/>
                              <a:gd name="T52" fmla="*/ 67 w 91"/>
                              <a:gd name="T53" fmla="*/ 67 h 87"/>
                              <a:gd name="T54" fmla="*/ 58 w 91"/>
                              <a:gd name="T55" fmla="*/ 72 h 87"/>
                              <a:gd name="T56" fmla="*/ 39 w 91"/>
                              <a:gd name="T57" fmla="*/ 82 h 87"/>
                              <a:gd name="T58" fmla="*/ 39 w 91"/>
                              <a:gd name="T59" fmla="*/ 72 h 87"/>
                              <a:gd name="T60" fmla="*/ 29 w 91"/>
                              <a:gd name="T61" fmla="*/ 67 h 87"/>
                              <a:gd name="T62" fmla="*/ 15 w 91"/>
                              <a:gd name="T63" fmla="*/ 63 h 87"/>
                              <a:gd name="T64" fmla="*/ 10 w 91"/>
                              <a:gd name="T65" fmla="*/ 53 h 87"/>
                              <a:gd name="T66" fmla="*/ 0 w 91"/>
                              <a:gd name="T67"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87">
                                <a:moveTo>
                                  <a:pt x="0" y="43"/>
                                </a:moveTo>
                                <a:lnTo>
                                  <a:pt x="0" y="63"/>
                                </a:lnTo>
                                <a:lnTo>
                                  <a:pt x="5" y="63"/>
                                </a:lnTo>
                                <a:lnTo>
                                  <a:pt x="19" y="77"/>
                                </a:lnTo>
                                <a:lnTo>
                                  <a:pt x="19" y="82"/>
                                </a:lnTo>
                                <a:lnTo>
                                  <a:pt x="39" y="82"/>
                                </a:lnTo>
                                <a:lnTo>
                                  <a:pt x="39" y="87"/>
                                </a:lnTo>
                                <a:lnTo>
                                  <a:pt x="48" y="82"/>
                                </a:lnTo>
                                <a:lnTo>
                                  <a:pt x="58" y="82"/>
                                </a:lnTo>
                                <a:lnTo>
                                  <a:pt x="63" y="77"/>
                                </a:lnTo>
                                <a:lnTo>
                                  <a:pt x="67" y="77"/>
                                </a:lnTo>
                                <a:lnTo>
                                  <a:pt x="77" y="67"/>
                                </a:lnTo>
                                <a:lnTo>
                                  <a:pt x="82" y="67"/>
                                </a:lnTo>
                                <a:lnTo>
                                  <a:pt x="82" y="63"/>
                                </a:lnTo>
                                <a:lnTo>
                                  <a:pt x="87" y="63"/>
                                </a:lnTo>
                                <a:lnTo>
                                  <a:pt x="87" y="48"/>
                                </a:lnTo>
                                <a:lnTo>
                                  <a:pt x="91" y="39"/>
                                </a:lnTo>
                                <a:lnTo>
                                  <a:pt x="87" y="39"/>
                                </a:lnTo>
                                <a:lnTo>
                                  <a:pt x="87" y="19"/>
                                </a:lnTo>
                                <a:lnTo>
                                  <a:pt x="82" y="19"/>
                                </a:lnTo>
                                <a:lnTo>
                                  <a:pt x="82" y="15"/>
                                </a:lnTo>
                                <a:lnTo>
                                  <a:pt x="77" y="15"/>
                                </a:lnTo>
                                <a:lnTo>
                                  <a:pt x="67" y="5"/>
                                </a:lnTo>
                                <a:lnTo>
                                  <a:pt x="63" y="5"/>
                                </a:lnTo>
                                <a:lnTo>
                                  <a:pt x="58" y="0"/>
                                </a:lnTo>
                                <a:lnTo>
                                  <a:pt x="19" y="0"/>
                                </a:lnTo>
                                <a:lnTo>
                                  <a:pt x="19" y="5"/>
                                </a:lnTo>
                                <a:lnTo>
                                  <a:pt x="5" y="19"/>
                                </a:lnTo>
                                <a:lnTo>
                                  <a:pt x="0" y="19"/>
                                </a:lnTo>
                                <a:lnTo>
                                  <a:pt x="0" y="43"/>
                                </a:lnTo>
                                <a:lnTo>
                                  <a:pt x="10" y="43"/>
                                </a:lnTo>
                                <a:lnTo>
                                  <a:pt x="10" y="29"/>
                                </a:lnTo>
                                <a:lnTo>
                                  <a:pt x="15" y="29"/>
                                </a:lnTo>
                                <a:lnTo>
                                  <a:pt x="15" y="19"/>
                                </a:lnTo>
                                <a:lnTo>
                                  <a:pt x="19" y="15"/>
                                </a:lnTo>
                                <a:lnTo>
                                  <a:pt x="29" y="15"/>
                                </a:lnTo>
                                <a:lnTo>
                                  <a:pt x="29" y="10"/>
                                </a:lnTo>
                                <a:lnTo>
                                  <a:pt x="43" y="10"/>
                                </a:lnTo>
                                <a:lnTo>
                                  <a:pt x="58" y="10"/>
                                </a:lnTo>
                                <a:lnTo>
                                  <a:pt x="63" y="15"/>
                                </a:lnTo>
                                <a:lnTo>
                                  <a:pt x="67" y="15"/>
                                </a:lnTo>
                                <a:lnTo>
                                  <a:pt x="67" y="24"/>
                                </a:lnTo>
                                <a:lnTo>
                                  <a:pt x="72" y="24"/>
                                </a:lnTo>
                                <a:lnTo>
                                  <a:pt x="72" y="29"/>
                                </a:lnTo>
                                <a:lnTo>
                                  <a:pt x="77" y="29"/>
                                </a:lnTo>
                                <a:lnTo>
                                  <a:pt x="77" y="39"/>
                                </a:lnTo>
                                <a:lnTo>
                                  <a:pt x="82" y="48"/>
                                </a:lnTo>
                                <a:lnTo>
                                  <a:pt x="87" y="39"/>
                                </a:lnTo>
                                <a:lnTo>
                                  <a:pt x="77" y="39"/>
                                </a:lnTo>
                                <a:lnTo>
                                  <a:pt x="77" y="53"/>
                                </a:lnTo>
                                <a:lnTo>
                                  <a:pt x="72" y="53"/>
                                </a:lnTo>
                                <a:lnTo>
                                  <a:pt x="72" y="58"/>
                                </a:lnTo>
                                <a:lnTo>
                                  <a:pt x="67" y="58"/>
                                </a:lnTo>
                                <a:lnTo>
                                  <a:pt x="67" y="67"/>
                                </a:lnTo>
                                <a:lnTo>
                                  <a:pt x="63" y="67"/>
                                </a:lnTo>
                                <a:lnTo>
                                  <a:pt x="58" y="72"/>
                                </a:lnTo>
                                <a:lnTo>
                                  <a:pt x="39" y="72"/>
                                </a:lnTo>
                                <a:lnTo>
                                  <a:pt x="39" y="82"/>
                                </a:lnTo>
                                <a:lnTo>
                                  <a:pt x="48" y="77"/>
                                </a:lnTo>
                                <a:lnTo>
                                  <a:pt x="39" y="72"/>
                                </a:lnTo>
                                <a:lnTo>
                                  <a:pt x="29" y="72"/>
                                </a:lnTo>
                                <a:lnTo>
                                  <a:pt x="29" y="67"/>
                                </a:lnTo>
                                <a:lnTo>
                                  <a:pt x="19" y="67"/>
                                </a:lnTo>
                                <a:lnTo>
                                  <a:pt x="15" y="63"/>
                                </a:lnTo>
                                <a:lnTo>
                                  <a:pt x="15" y="53"/>
                                </a:lnTo>
                                <a:lnTo>
                                  <a:pt x="10" y="53"/>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878"/>
                        <wps:cNvSpPr>
                          <a:spLocks/>
                        </wps:cNvSpPr>
                        <wps:spPr bwMode="auto">
                          <a:xfrm>
                            <a:off x="4273550" y="795655"/>
                            <a:ext cx="57785" cy="57785"/>
                          </a:xfrm>
                          <a:custGeom>
                            <a:avLst/>
                            <a:gdLst>
                              <a:gd name="T0" fmla="*/ 0 w 91"/>
                              <a:gd name="T1" fmla="*/ 58 h 91"/>
                              <a:gd name="T2" fmla="*/ 5 w 91"/>
                              <a:gd name="T3" fmla="*/ 67 h 91"/>
                              <a:gd name="T4" fmla="*/ 15 w 91"/>
                              <a:gd name="T5" fmla="*/ 82 h 91"/>
                              <a:gd name="T6" fmla="*/ 19 w 91"/>
                              <a:gd name="T7" fmla="*/ 87 h 91"/>
                              <a:gd name="T8" fmla="*/ 39 w 91"/>
                              <a:gd name="T9" fmla="*/ 91 h 91"/>
                              <a:gd name="T10" fmla="*/ 58 w 91"/>
                              <a:gd name="T11" fmla="*/ 87 h 91"/>
                              <a:gd name="T12" fmla="*/ 72 w 91"/>
                              <a:gd name="T13" fmla="*/ 82 h 91"/>
                              <a:gd name="T14" fmla="*/ 77 w 91"/>
                              <a:gd name="T15" fmla="*/ 77 h 91"/>
                              <a:gd name="T16" fmla="*/ 82 w 91"/>
                              <a:gd name="T17" fmla="*/ 72 h 91"/>
                              <a:gd name="T18" fmla="*/ 87 w 91"/>
                              <a:gd name="T19" fmla="*/ 58 h 91"/>
                              <a:gd name="T20" fmla="*/ 91 w 91"/>
                              <a:gd name="T21" fmla="*/ 39 h 91"/>
                              <a:gd name="T22" fmla="*/ 87 w 91"/>
                              <a:gd name="T23" fmla="*/ 19 h 91"/>
                              <a:gd name="T24" fmla="*/ 82 w 91"/>
                              <a:gd name="T25" fmla="*/ 15 h 91"/>
                              <a:gd name="T26" fmla="*/ 67 w 91"/>
                              <a:gd name="T27" fmla="*/ 5 h 91"/>
                              <a:gd name="T28" fmla="*/ 58 w 91"/>
                              <a:gd name="T29" fmla="*/ 0 h 91"/>
                              <a:gd name="T30" fmla="*/ 19 w 91"/>
                              <a:gd name="T31" fmla="*/ 5 h 91"/>
                              <a:gd name="T32" fmla="*/ 0 w 91"/>
                              <a:gd name="T33" fmla="*/ 19 h 91"/>
                              <a:gd name="T34" fmla="*/ 10 w 91"/>
                              <a:gd name="T35" fmla="*/ 43 h 91"/>
                              <a:gd name="T36" fmla="*/ 15 w 91"/>
                              <a:gd name="T37" fmla="*/ 29 h 91"/>
                              <a:gd name="T38" fmla="*/ 19 w 91"/>
                              <a:gd name="T39" fmla="*/ 15 h 91"/>
                              <a:gd name="T40" fmla="*/ 29 w 91"/>
                              <a:gd name="T41" fmla="*/ 10 h 91"/>
                              <a:gd name="T42" fmla="*/ 58 w 91"/>
                              <a:gd name="T43" fmla="*/ 10 h 91"/>
                              <a:gd name="T44" fmla="*/ 67 w 91"/>
                              <a:gd name="T45" fmla="*/ 15 h 91"/>
                              <a:gd name="T46" fmla="*/ 72 w 91"/>
                              <a:gd name="T47" fmla="*/ 24 h 91"/>
                              <a:gd name="T48" fmla="*/ 77 w 91"/>
                              <a:gd name="T49" fmla="*/ 29 h 91"/>
                              <a:gd name="T50" fmla="*/ 82 w 91"/>
                              <a:gd name="T51" fmla="*/ 48 h 91"/>
                              <a:gd name="T52" fmla="*/ 77 w 91"/>
                              <a:gd name="T53" fmla="*/ 39 h 91"/>
                              <a:gd name="T54" fmla="*/ 72 w 91"/>
                              <a:gd name="T55" fmla="*/ 63 h 91"/>
                              <a:gd name="T56" fmla="*/ 67 w 91"/>
                              <a:gd name="T57" fmla="*/ 67 h 91"/>
                              <a:gd name="T58" fmla="*/ 63 w 91"/>
                              <a:gd name="T59" fmla="*/ 72 h 91"/>
                              <a:gd name="T60" fmla="*/ 39 w 91"/>
                              <a:gd name="T61" fmla="*/ 77 h 91"/>
                              <a:gd name="T62" fmla="*/ 48 w 91"/>
                              <a:gd name="T63" fmla="*/ 82 h 91"/>
                              <a:gd name="T64" fmla="*/ 29 w 91"/>
                              <a:gd name="T65" fmla="*/ 77 h 91"/>
                              <a:gd name="T66" fmla="*/ 24 w 91"/>
                              <a:gd name="T67" fmla="*/ 72 h 91"/>
                              <a:gd name="T68" fmla="*/ 15 w 91"/>
                              <a:gd name="T69" fmla="*/ 67 h 91"/>
                              <a:gd name="T70" fmla="*/ 10 w 91"/>
                              <a:gd name="T71" fmla="*/ 58 h 91"/>
                              <a:gd name="T72" fmla="*/ 0 w 91"/>
                              <a:gd name="T7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1">
                                <a:moveTo>
                                  <a:pt x="0" y="43"/>
                                </a:moveTo>
                                <a:lnTo>
                                  <a:pt x="0" y="58"/>
                                </a:lnTo>
                                <a:lnTo>
                                  <a:pt x="5" y="63"/>
                                </a:lnTo>
                                <a:lnTo>
                                  <a:pt x="5" y="67"/>
                                </a:lnTo>
                                <a:lnTo>
                                  <a:pt x="15" y="77"/>
                                </a:lnTo>
                                <a:lnTo>
                                  <a:pt x="15" y="82"/>
                                </a:lnTo>
                                <a:lnTo>
                                  <a:pt x="19" y="82"/>
                                </a:lnTo>
                                <a:lnTo>
                                  <a:pt x="19" y="87"/>
                                </a:lnTo>
                                <a:lnTo>
                                  <a:pt x="39" y="87"/>
                                </a:lnTo>
                                <a:lnTo>
                                  <a:pt x="39" y="91"/>
                                </a:lnTo>
                                <a:lnTo>
                                  <a:pt x="48" y="87"/>
                                </a:lnTo>
                                <a:lnTo>
                                  <a:pt x="58" y="87"/>
                                </a:lnTo>
                                <a:lnTo>
                                  <a:pt x="63" y="82"/>
                                </a:lnTo>
                                <a:lnTo>
                                  <a:pt x="72" y="82"/>
                                </a:lnTo>
                                <a:lnTo>
                                  <a:pt x="72" y="77"/>
                                </a:lnTo>
                                <a:lnTo>
                                  <a:pt x="77" y="77"/>
                                </a:lnTo>
                                <a:lnTo>
                                  <a:pt x="77" y="72"/>
                                </a:lnTo>
                                <a:lnTo>
                                  <a:pt x="82" y="72"/>
                                </a:lnTo>
                                <a:lnTo>
                                  <a:pt x="82" y="63"/>
                                </a:lnTo>
                                <a:lnTo>
                                  <a:pt x="87" y="58"/>
                                </a:lnTo>
                                <a:lnTo>
                                  <a:pt x="87" y="48"/>
                                </a:lnTo>
                                <a:lnTo>
                                  <a:pt x="91" y="39"/>
                                </a:lnTo>
                                <a:lnTo>
                                  <a:pt x="87" y="39"/>
                                </a:lnTo>
                                <a:lnTo>
                                  <a:pt x="87" y="19"/>
                                </a:lnTo>
                                <a:lnTo>
                                  <a:pt x="82" y="19"/>
                                </a:lnTo>
                                <a:lnTo>
                                  <a:pt x="82" y="15"/>
                                </a:lnTo>
                                <a:lnTo>
                                  <a:pt x="77" y="15"/>
                                </a:lnTo>
                                <a:lnTo>
                                  <a:pt x="67" y="5"/>
                                </a:lnTo>
                                <a:lnTo>
                                  <a:pt x="63" y="5"/>
                                </a:lnTo>
                                <a:lnTo>
                                  <a:pt x="58" y="0"/>
                                </a:lnTo>
                                <a:lnTo>
                                  <a:pt x="19" y="0"/>
                                </a:lnTo>
                                <a:lnTo>
                                  <a:pt x="19" y="5"/>
                                </a:lnTo>
                                <a:lnTo>
                                  <a:pt x="5" y="19"/>
                                </a:lnTo>
                                <a:lnTo>
                                  <a:pt x="0" y="19"/>
                                </a:lnTo>
                                <a:lnTo>
                                  <a:pt x="0" y="43"/>
                                </a:lnTo>
                                <a:lnTo>
                                  <a:pt x="10" y="43"/>
                                </a:lnTo>
                                <a:lnTo>
                                  <a:pt x="10" y="29"/>
                                </a:lnTo>
                                <a:lnTo>
                                  <a:pt x="15" y="29"/>
                                </a:lnTo>
                                <a:lnTo>
                                  <a:pt x="15" y="19"/>
                                </a:lnTo>
                                <a:lnTo>
                                  <a:pt x="19" y="15"/>
                                </a:lnTo>
                                <a:lnTo>
                                  <a:pt x="29" y="15"/>
                                </a:lnTo>
                                <a:lnTo>
                                  <a:pt x="29" y="10"/>
                                </a:lnTo>
                                <a:lnTo>
                                  <a:pt x="43" y="10"/>
                                </a:lnTo>
                                <a:lnTo>
                                  <a:pt x="58" y="10"/>
                                </a:lnTo>
                                <a:lnTo>
                                  <a:pt x="63" y="15"/>
                                </a:lnTo>
                                <a:lnTo>
                                  <a:pt x="67" y="15"/>
                                </a:lnTo>
                                <a:lnTo>
                                  <a:pt x="67" y="24"/>
                                </a:lnTo>
                                <a:lnTo>
                                  <a:pt x="72" y="24"/>
                                </a:lnTo>
                                <a:lnTo>
                                  <a:pt x="72" y="29"/>
                                </a:lnTo>
                                <a:lnTo>
                                  <a:pt x="77" y="29"/>
                                </a:lnTo>
                                <a:lnTo>
                                  <a:pt x="77" y="39"/>
                                </a:lnTo>
                                <a:lnTo>
                                  <a:pt x="82" y="48"/>
                                </a:lnTo>
                                <a:lnTo>
                                  <a:pt x="87" y="39"/>
                                </a:lnTo>
                                <a:lnTo>
                                  <a:pt x="77" y="39"/>
                                </a:lnTo>
                                <a:lnTo>
                                  <a:pt x="77" y="58"/>
                                </a:lnTo>
                                <a:lnTo>
                                  <a:pt x="72" y="63"/>
                                </a:lnTo>
                                <a:lnTo>
                                  <a:pt x="67" y="63"/>
                                </a:lnTo>
                                <a:lnTo>
                                  <a:pt x="67" y="67"/>
                                </a:lnTo>
                                <a:lnTo>
                                  <a:pt x="63" y="67"/>
                                </a:lnTo>
                                <a:lnTo>
                                  <a:pt x="63" y="72"/>
                                </a:lnTo>
                                <a:lnTo>
                                  <a:pt x="58" y="77"/>
                                </a:lnTo>
                                <a:lnTo>
                                  <a:pt x="39" y="77"/>
                                </a:lnTo>
                                <a:lnTo>
                                  <a:pt x="39" y="87"/>
                                </a:lnTo>
                                <a:lnTo>
                                  <a:pt x="48" y="82"/>
                                </a:lnTo>
                                <a:lnTo>
                                  <a:pt x="39" y="77"/>
                                </a:lnTo>
                                <a:lnTo>
                                  <a:pt x="29" y="77"/>
                                </a:lnTo>
                                <a:lnTo>
                                  <a:pt x="29" y="72"/>
                                </a:lnTo>
                                <a:lnTo>
                                  <a:pt x="24" y="72"/>
                                </a:lnTo>
                                <a:lnTo>
                                  <a:pt x="24" y="67"/>
                                </a:lnTo>
                                <a:lnTo>
                                  <a:pt x="15" y="67"/>
                                </a:lnTo>
                                <a:lnTo>
                                  <a:pt x="15" y="63"/>
                                </a:lnTo>
                                <a:lnTo>
                                  <a:pt x="10" y="58"/>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879"/>
                        <wps:cNvSpPr>
                          <a:spLocks/>
                        </wps:cNvSpPr>
                        <wps:spPr bwMode="auto">
                          <a:xfrm>
                            <a:off x="4264660" y="954405"/>
                            <a:ext cx="155575" cy="146050"/>
                          </a:xfrm>
                          <a:custGeom>
                            <a:avLst/>
                            <a:gdLst>
                              <a:gd name="T0" fmla="*/ 225 w 245"/>
                              <a:gd name="T1" fmla="*/ 0 h 230"/>
                              <a:gd name="T2" fmla="*/ 0 w 245"/>
                              <a:gd name="T3" fmla="*/ 211 h 230"/>
                              <a:gd name="T4" fmla="*/ 19 w 245"/>
                              <a:gd name="T5" fmla="*/ 230 h 230"/>
                              <a:gd name="T6" fmla="*/ 245 w 245"/>
                              <a:gd name="T7" fmla="*/ 19 h 230"/>
                              <a:gd name="T8" fmla="*/ 225 w 245"/>
                              <a:gd name="T9" fmla="*/ 0 h 230"/>
                            </a:gdLst>
                            <a:ahLst/>
                            <a:cxnLst>
                              <a:cxn ang="0">
                                <a:pos x="T0" y="T1"/>
                              </a:cxn>
                              <a:cxn ang="0">
                                <a:pos x="T2" y="T3"/>
                              </a:cxn>
                              <a:cxn ang="0">
                                <a:pos x="T4" y="T5"/>
                              </a:cxn>
                              <a:cxn ang="0">
                                <a:pos x="T6" y="T7"/>
                              </a:cxn>
                              <a:cxn ang="0">
                                <a:pos x="T8" y="T9"/>
                              </a:cxn>
                            </a:cxnLst>
                            <a:rect l="0" t="0" r="r" b="b"/>
                            <a:pathLst>
                              <a:path w="245" h="230">
                                <a:moveTo>
                                  <a:pt x="225" y="0"/>
                                </a:moveTo>
                                <a:lnTo>
                                  <a:pt x="0" y="211"/>
                                </a:lnTo>
                                <a:lnTo>
                                  <a:pt x="19" y="230"/>
                                </a:lnTo>
                                <a:lnTo>
                                  <a:pt x="245" y="19"/>
                                </a:lnTo>
                                <a:lnTo>
                                  <a:pt x="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Oval 880"/>
                        <wps:cNvSpPr>
                          <a:spLocks noChangeArrowheads="1"/>
                        </wps:cNvSpPr>
                        <wps:spPr bwMode="auto">
                          <a:xfrm>
                            <a:off x="4386580" y="944880"/>
                            <a:ext cx="51435" cy="520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881"/>
                        <wps:cNvSpPr>
                          <a:spLocks/>
                        </wps:cNvSpPr>
                        <wps:spPr bwMode="auto">
                          <a:xfrm>
                            <a:off x="4383405" y="942340"/>
                            <a:ext cx="54610" cy="54610"/>
                          </a:xfrm>
                          <a:custGeom>
                            <a:avLst/>
                            <a:gdLst>
                              <a:gd name="T0" fmla="*/ 0 w 86"/>
                              <a:gd name="T1" fmla="*/ 43 h 86"/>
                              <a:gd name="T2" fmla="*/ 0 w 86"/>
                              <a:gd name="T3" fmla="*/ 62 h 86"/>
                              <a:gd name="T4" fmla="*/ 5 w 86"/>
                              <a:gd name="T5" fmla="*/ 62 h 86"/>
                              <a:gd name="T6" fmla="*/ 19 w 86"/>
                              <a:gd name="T7" fmla="*/ 76 h 86"/>
                              <a:gd name="T8" fmla="*/ 19 w 86"/>
                              <a:gd name="T9" fmla="*/ 81 h 86"/>
                              <a:gd name="T10" fmla="*/ 38 w 86"/>
                              <a:gd name="T11" fmla="*/ 81 h 86"/>
                              <a:gd name="T12" fmla="*/ 38 w 86"/>
                              <a:gd name="T13" fmla="*/ 86 h 86"/>
                              <a:gd name="T14" fmla="*/ 48 w 86"/>
                              <a:gd name="T15" fmla="*/ 81 h 86"/>
                              <a:gd name="T16" fmla="*/ 62 w 86"/>
                              <a:gd name="T17" fmla="*/ 81 h 86"/>
                              <a:gd name="T18" fmla="*/ 62 w 86"/>
                              <a:gd name="T19" fmla="*/ 76 h 86"/>
                              <a:gd name="T20" fmla="*/ 77 w 86"/>
                              <a:gd name="T21" fmla="*/ 62 h 86"/>
                              <a:gd name="T22" fmla="*/ 82 w 86"/>
                              <a:gd name="T23" fmla="*/ 62 h 86"/>
                              <a:gd name="T24" fmla="*/ 82 w 86"/>
                              <a:gd name="T25" fmla="*/ 48 h 86"/>
                              <a:gd name="T26" fmla="*/ 86 w 86"/>
                              <a:gd name="T27" fmla="*/ 38 h 86"/>
                              <a:gd name="T28" fmla="*/ 82 w 86"/>
                              <a:gd name="T29" fmla="*/ 38 h 86"/>
                              <a:gd name="T30" fmla="*/ 82 w 86"/>
                              <a:gd name="T31" fmla="*/ 19 h 86"/>
                              <a:gd name="T32" fmla="*/ 77 w 86"/>
                              <a:gd name="T33" fmla="*/ 19 h 86"/>
                              <a:gd name="T34" fmla="*/ 62 w 86"/>
                              <a:gd name="T35" fmla="*/ 4 h 86"/>
                              <a:gd name="T36" fmla="*/ 62 w 86"/>
                              <a:gd name="T37" fmla="*/ 0 h 86"/>
                              <a:gd name="T38" fmla="*/ 19 w 86"/>
                              <a:gd name="T39" fmla="*/ 0 h 86"/>
                              <a:gd name="T40" fmla="*/ 19 w 86"/>
                              <a:gd name="T41" fmla="*/ 4 h 86"/>
                              <a:gd name="T42" fmla="*/ 5 w 86"/>
                              <a:gd name="T43" fmla="*/ 19 h 86"/>
                              <a:gd name="T44" fmla="*/ 0 w 86"/>
                              <a:gd name="T45" fmla="*/ 19 h 86"/>
                              <a:gd name="T46" fmla="*/ 0 w 86"/>
                              <a:gd name="T47" fmla="*/ 43 h 86"/>
                              <a:gd name="T48" fmla="*/ 10 w 86"/>
                              <a:gd name="T49" fmla="*/ 43 h 86"/>
                              <a:gd name="T50" fmla="*/ 10 w 86"/>
                              <a:gd name="T51" fmla="*/ 28 h 86"/>
                              <a:gd name="T52" fmla="*/ 14 w 86"/>
                              <a:gd name="T53" fmla="*/ 28 h 86"/>
                              <a:gd name="T54" fmla="*/ 14 w 86"/>
                              <a:gd name="T55" fmla="*/ 19 h 86"/>
                              <a:gd name="T56" fmla="*/ 19 w 86"/>
                              <a:gd name="T57" fmla="*/ 14 h 86"/>
                              <a:gd name="T58" fmla="*/ 29 w 86"/>
                              <a:gd name="T59" fmla="*/ 14 h 86"/>
                              <a:gd name="T60" fmla="*/ 29 w 86"/>
                              <a:gd name="T61" fmla="*/ 9 h 86"/>
                              <a:gd name="T62" fmla="*/ 43 w 86"/>
                              <a:gd name="T63" fmla="*/ 9 h 86"/>
                              <a:gd name="T64" fmla="*/ 53 w 86"/>
                              <a:gd name="T65" fmla="*/ 9 h 86"/>
                              <a:gd name="T66" fmla="*/ 53 w 86"/>
                              <a:gd name="T67" fmla="*/ 14 h 86"/>
                              <a:gd name="T68" fmla="*/ 62 w 86"/>
                              <a:gd name="T69" fmla="*/ 14 h 86"/>
                              <a:gd name="T70" fmla="*/ 67 w 86"/>
                              <a:gd name="T71" fmla="*/ 19 h 86"/>
                              <a:gd name="T72" fmla="*/ 67 w 86"/>
                              <a:gd name="T73" fmla="*/ 28 h 86"/>
                              <a:gd name="T74" fmla="*/ 72 w 86"/>
                              <a:gd name="T75" fmla="*/ 28 h 86"/>
                              <a:gd name="T76" fmla="*/ 72 w 86"/>
                              <a:gd name="T77" fmla="*/ 38 h 86"/>
                              <a:gd name="T78" fmla="*/ 77 w 86"/>
                              <a:gd name="T79" fmla="*/ 48 h 86"/>
                              <a:gd name="T80" fmla="*/ 82 w 86"/>
                              <a:gd name="T81" fmla="*/ 38 h 86"/>
                              <a:gd name="T82" fmla="*/ 72 w 86"/>
                              <a:gd name="T83" fmla="*/ 38 h 86"/>
                              <a:gd name="T84" fmla="*/ 72 w 86"/>
                              <a:gd name="T85" fmla="*/ 52 h 86"/>
                              <a:gd name="T86" fmla="*/ 67 w 86"/>
                              <a:gd name="T87" fmla="*/ 52 h 86"/>
                              <a:gd name="T88" fmla="*/ 67 w 86"/>
                              <a:gd name="T89" fmla="*/ 62 h 86"/>
                              <a:gd name="T90" fmla="*/ 62 w 86"/>
                              <a:gd name="T91" fmla="*/ 67 h 86"/>
                              <a:gd name="T92" fmla="*/ 53 w 86"/>
                              <a:gd name="T93" fmla="*/ 67 h 86"/>
                              <a:gd name="T94" fmla="*/ 53 w 86"/>
                              <a:gd name="T95" fmla="*/ 72 h 86"/>
                              <a:gd name="T96" fmla="*/ 38 w 86"/>
                              <a:gd name="T97" fmla="*/ 72 h 86"/>
                              <a:gd name="T98" fmla="*/ 38 w 86"/>
                              <a:gd name="T99" fmla="*/ 81 h 86"/>
                              <a:gd name="T100" fmla="*/ 48 w 86"/>
                              <a:gd name="T101" fmla="*/ 76 h 86"/>
                              <a:gd name="T102" fmla="*/ 38 w 86"/>
                              <a:gd name="T103" fmla="*/ 72 h 86"/>
                              <a:gd name="T104" fmla="*/ 29 w 86"/>
                              <a:gd name="T105" fmla="*/ 72 h 86"/>
                              <a:gd name="T106" fmla="*/ 29 w 86"/>
                              <a:gd name="T107" fmla="*/ 67 h 86"/>
                              <a:gd name="T108" fmla="*/ 19 w 86"/>
                              <a:gd name="T109" fmla="*/ 67 h 86"/>
                              <a:gd name="T110" fmla="*/ 14 w 86"/>
                              <a:gd name="T111" fmla="*/ 62 h 86"/>
                              <a:gd name="T112" fmla="*/ 14 w 86"/>
                              <a:gd name="T113" fmla="*/ 52 h 86"/>
                              <a:gd name="T114" fmla="*/ 10 w 86"/>
                              <a:gd name="T115" fmla="*/ 52 h 86"/>
                              <a:gd name="T116" fmla="*/ 10 w 86"/>
                              <a:gd name="T117" fmla="*/ 43 h 86"/>
                              <a:gd name="T118" fmla="*/ 0 w 86"/>
                              <a:gd name="T119"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 h="86">
                                <a:moveTo>
                                  <a:pt x="0" y="43"/>
                                </a:moveTo>
                                <a:lnTo>
                                  <a:pt x="0" y="62"/>
                                </a:lnTo>
                                <a:lnTo>
                                  <a:pt x="5" y="62"/>
                                </a:lnTo>
                                <a:lnTo>
                                  <a:pt x="19" y="76"/>
                                </a:lnTo>
                                <a:lnTo>
                                  <a:pt x="19" y="81"/>
                                </a:lnTo>
                                <a:lnTo>
                                  <a:pt x="38" y="81"/>
                                </a:lnTo>
                                <a:lnTo>
                                  <a:pt x="38" y="86"/>
                                </a:lnTo>
                                <a:lnTo>
                                  <a:pt x="48" y="81"/>
                                </a:lnTo>
                                <a:lnTo>
                                  <a:pt x="62" y="81"/>
                                </a:lnTo>
                                <a:lnTo>
                                  <a:pt x="62" y="76"/>
                                </a:lnTo>
                                <a:lnTo>
                                  <a:pt x="77" y="62"/>
                                </a:lnTo>
                                <a:lnTo>
                                  <a:pt x="82" y="62"/>
                                </a:lnTo>
                                <a:lnTo>
                                  <a:pt x="82" y="48"/>
                                </a:lnTo>
                                <a:lnTo>
                                  <a:pt x="86" y="38"/>
                                </a:lnTo>
                                <a:lnTo>
                                  <a:pt x="82" y="38"/>
                                </a:lnTo>
                                <a:lnTo>
                                  <a:pt x="82" y="19"/>
                                </a:lnTo>
                                <a:lnTo>
                                  <a:pt x="77" y="19"/>
                                </a:lnTo>
                                <a:lnTo>
                                  <a:pt x="62" y="4"/>
                                </a:lnTo>
                                <a:lnTo>
                                  <a:pt x="62" y="0"/>
                                </a:lnTo>
                                <a:lnTo>
                                  <a:pt x="19" y="0"/>
                                </a:lnTo>
                                <a:lnTo>
                                  <a:pt x="19" y="4"/>
                                </a:lnTo>
                                <a:lnTo>
                                  <a:pt x="5" y="19"/>
                                </a:lnTo>
                                <a:lnTo>
                                  <a:pt x="0" y="19"/>
                                </a:lnTo>
                                <a:lnTo>
                                  <a:pt x="0" y="43"/>
                                </a:lnTo>
                                <a:lnTo>
                                  <a:pt x="10" y="43"/>
                                </a:lnTo>
                                <a:lnTo>
                                  <a:pt x="10" y="28"/>
                                </a:lnTo>
                                <a:lnTo>
                                  <a:pt x="14" y="28"/>
                                </a:lnTo>
                                <a:lnTo>
                                  <a:pt x="14" y="19"/>
                                </a:lnTo>
                                <a:lnTo>
                                  <a:pt x="19" y="14"/>
                                </a:lnTo>
                                <a:lnTo>
                                  <a:pt x="29" y="14"/>
                                </a:lnTo>
                                <a:lnTo>
                                  <a:pt x="29" y="9"/>
                                </a:lnTo>
                                <a:lnTo>
                                  <a:pt x="43" y="9"/>
                                </a:lnTo>
                                <a:lnTo>
                                  <a:pt x="53" y="9"/>
                                </a:lnTo>
                                <a:lnTo>
                                  <a:pt x="53" y="14"/>
                                </a:lnTo>
                                <a:lnTo>
                                  <a:pt x="62" y="14"/>
                                </a:lnTo>
                                <a:lnTo>
                                  <a:pt x="67" y="19"/>
                                </a:lnTo>
                                <a:lnTo>
                                  <a:pt x="67" y="28"/>
                                </a:lnTo>
                                <a:lnTo>
                                  <a:pt x="72" y="28"/>
                                </a:lnTo>
                                <a:lnTo>
                                  <a:pt x="72" y="38"/>
                                </a:lnTo>
                                <a:lnTo>
                                  <a:pt x="77" y="48"/>
                                </a:lnTo>
                                <a:lnTo>
                                  <a:pt x="82" y="38"/>
                                </a:lnTo>
                                <a:lnTo>
                                  <a:pt x="72" y="38"/>
                                </a:lnTo>
                                <a:lnTo>
                                  <a:pt x="72" y="52"/>
                                </a:lnTo>
                                <a:lnTo>
                                  <a:pt x="67" y="52"/>
                                </a:lnTo>
                                <a:lnTo>
                                  <a:pt x="67" y="62"/>
                                </a:lnTo>
                                <a:lnTo>
                                  <a:pt x="62" y="67"/>
                                </a:lnTo>
                                <a:lnTo>
                                  <a:pt x="53" y="67"/>
                                </a:lnTo>
                                <a:lnTo>
                                  <a:pt x="53" y="72"/>
                                </a:lnTo>
                                <a:lnTo>
                                  <a:pt x="38" y="72"/>
                                </a:lnTo>
                                <a:lnTo>
                                  <a:pt x="38" y="81"/>
                                </a:lnTo>
                                <a:lnTo>
                                  <a:pt x="48" y="76"/>
                                </a:lnTo>
                                <a:lnTo>
                                  <a:pt x="38" y="72"/>
                                </a:lnTo>
                                <a:lnTo>
                                  <a:pt x="29" y="72"/>
                                </a:lnTo>
                                <a:lnTo>
                                  <a:pt x="29" y="67"/>
                                </a:lnTo>
                                <a:lnTo>
                                  <a:pt x="19" y="67"/>
                                </a:lnTo>
                                <a:lnTo>
                                  <a:pt x="14" y="62"/>
                                </a:lnTo>
                                <a:lnTo>
                                  <a:pt x="14" y="52"/>
                                </a:lnTo>
                                <a:lnTo>
                                  <a:pt x="10" y="52"/>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882"/>
                        <wps:cNvSpPr>
                          <a:spLocks/>
                        </wps:cNvSpPr>
                        <wps:spPr bwMode="auto">
                          <a:xfrm>
                            <a:off x="3868420" y="1000125"/>
                            <a:ext cx="54610" cy="57785"/>
                          </a:xfrm>
                          <a:custGeom>
                            <a:avLst/>
                            <a:gdLst>
                              <a:gd name="T0" fmla="*/ 0 w 86"/>
                              <a:gd name="T1" fmla="*/ 57 h 91"/>
                              <a:gd name="T2" fmla="*/ 5 w 86"/>
                              <a:gd name="T3" fmla="*/ 67 h 91"/>
                              <a:gd name="T4" fmla="*/ 14 w 86"/>
                              <a:gd name="T5" fmla="*/ 81 h 91"/>
                              <a:gd name="T6" fmla="*/ 19 w 86"/>
                              <a:gd name="T7" fmla="*/ 86 h 91"/>
                              <a:gd name="T8" fmla="*/ 38 w 86"/>
                              <a:gd name="T9" fmla="*/ 91 h 91"/>
                              <a:gd name="T10" fmla="*/ 62 w 86"/>
                              <a:gd name="T11" fmla="*/ 86 h 91"/>
                              <a:gd name="T12" fmla="*/ 67 w 86"/>
                              <a:gd name="T13" fmla="*/ 81 h 91"/>
                              <a:gd name="T14" fmla="*/ 77 w 86"/>
                              <a:gd name="T15" fmla="*/ 67 h 91"/>
                              <a:gd name="T16" fmla="*/ 81 w 86"/>
                              <a:gd name="T17" fmla="*/ 57 h 91"/>
                              <a:gd name="T18" fmla="*/ 86 w 86"/>
                              <a:gd name="T19" fmla="*/ 38 h 91"/>
                              <a:gd name="T20" fmla="*/ 81 w 86"/>
                              <a:gd name="T21" fmla="*/ 19 h 91"/>
                              <a:gd name="T22" fmla="*/ 62 w 86"/>
                              <a:gd name="T23" fmla="*/ 5 h 91"/>
                              <a:gd name="T24" fmla="*/ 19 w 86"/>
                              <a:gd name="T25" fmla="*/ 0 h 91"/>
                              <a:gd name="T26" fmla="*/ 5 w 86"/>
                              <a:gd name="T27" fmla="*/ 19 h 91"/>
                              <a:gd name="T28" fmla="*/ 0 w 86"/>
                              <a:gd name="T29" fmla="*/ 43 h 91"/>
                              <a:gd name="T30" fmla="*/ 9 w 86"/>
                              <a:gd name="T31" fmla="*/ 29 h 91"/>
                              <a:gd name="T32" fmla="*/ 14 w 86"/>
                              <a:gd name="T33" fmla="*/ 19 h 91"/>
                              <a:gd name="T34" fmla="*/ 29 w 86"/>
                              <a:gd name="T35" fmla="*/ 14 h 91"/>
                              <a:gd name="T36" fmla="*/ 43 w 86"/>
                              <a:gd name="T37" fmla="*/ 9 h 91"/>
                              <a:gd name="T38" fmla="*/ 53 w 86"/>
                              <a:gd name="T39" fmla="*/ 14 h 91"/>
                              <a:gd name="T40" fmla="*/ 67 w 86"/>
                              <a:gd name="T41" fmla="*/ 19 h 91"/>
                              <a:gd name="T42" fmla="*/ 72 w 86"/>
                              <a:gd name="T43" fmla="*/ 29 h 91"/>
                              <a:gd name="T44" fmla="*/ 77 w 86"/>
                              <a:gd name="T45" fmla="*/ 48 h 91"/>
                              <a:gd name="T46" fmla="*/ 72 w 86"/>
                              <a:gd name="T47" fmla="*/ 38 h 91"/>
                              <a:gd name="T48" fmla="*/ 67 w 86"/>
                              <a:gd name="T49" fmla="*/ 62 h 91"/>
                              <a:gd name="T50" fmla="*/ 57 w 86"/>
                              <a:gd name="T51" fmla="*/ 67 h 91"/>
                              <a:gd name="T52" fmla="*/ 53 w 86"/>
                              <a:gd name="T53" fmla="*/ 72 h 91"/>
                              <a:gd name="T54" fmla="*/ 38 w 86"/>
                              <a:gd name="T55" fmla="*/ 77 h 91"/>
                              <a:gd name="T56" fmla="*/ 48 w 86"/>
                              <a:gd name="T57" fmla="*/ 81 h 91"/>
                              <a:gd name="T58" fmla="*/ 29 w 86"/>
                              <a:gd name="T59" fmla="*/ 77 h 91"/>
                              <a:gd name="T60" fmla="*/ 24 w 86"/>
                              <a:gd name="T61" fmla="*/ 72 h 91"/>
                              <a:gd name="T62" fmla="*/ 14 w 86"/>
                              <a:gd name="T63" fmla="*/ 67 h 91"/>
                              <a:gd name="T64" fmla="*/ 9 w 86"/>
                              <a:gd name="T65" fmla="*/ 57 h 91"/>
                              <a:gd name="T66" fmla="*/ 0 w 86"/>
                              <a:gd name="T67"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91">
                                <a:moveTo>
                                  <a:pt x="0" y="43"/>
                                </a:moveTo>
                                <a:lnTo>
                                  <a:pt x="0" y="57"/>
                                </a:lnTo>
                                <a:lnTo>
                                  <a:pt x="5" y="62"/>
                                </a:lnTo>
                                <a:lnTo>
                                  <a:pt x="5" y="67"/>
                                </a:lnTo>
                                <a:lnTo>
                                  <a:pt x="14" y="77"/>
                                </a:lnTo>
                                <a:lnTo>
                                  <a:pt x="14" y="81"/>
                                </a:lnTo>
                                <a:lnTo>
                                  <a:pt x="19" y="81"/>
                                </a:lnTo>
                                <a:lnTo>
                                  <a:pt x="19" y="86"/>
                                </a:lnTo>
                                <a:lnTo>
                                  <a:pt x="38" y="86"/>
                                </a:lnTo>
                                <a:lnTo>
                                  <a:pt x="38" y="91"/>
                                </a:lnTo>
                                <a:lnTo>
                                  <a:pt x="48" y="86"/>
                                </a:lnTo>
                                <a:lnTo>
                                  <a:pt x="62" y="86"/>
                                </a:lnTo>
                                <a:lnTo>
                                  <a:pt x="62" y="81"/>
                                </a:lnTo>
                                <a:lnTo>
                                  <a:pt x="67" y="81"/>
                                </a:lnTo>
                                <a:lnTo>
                                  <a:pt x="67" y="77"/>
                                </a:lnTo>
                                <a:lnTo>
                                  <a:pt x="77" y="67"/>
                                </a:lnTo>
                                <a:lnTo>
                                  <a:pt x="77" y="62"/>
                                </a:lnTo>
                                <a:lnTo>
                                  <a:pt x="81" y="57"/>
                                </a:lnTo>
                                <a:lnTo>
                                  <a:pt x="81" y="48"/>
                                </a:lnTo>
                                <a:lnTo>
                                  <a:pt x="86" y="38"/>
                                </a:lnTo>
                                <a:lnTo>
                                  <a:pt x="81" y="38"/>
                                </a:lnTo>
                                <a:lnTo>
                                  <a:pt x="81" y="19"/>
                                </a:lnTo>
                                <a:lnTo>
                                  <a:pt x="77" y="19"/>
                                </a:lnTo>
                                <a:lnTo>
                                  <a:pt x="62" y="5"/>
                                </a:lnTo>
                                <a:lnTo>
                                  <a:pt x="62" y="0"/>
                                </a:lnTo>
                                <a:lnTo>
                                  <a:pt x="19" y="0"/>
                                </a:lnTo>
                                <a:lnTo>
                                  <a:pt x="19" y="5"/>
                                </a:lnTo>
                                <a:lnTo>
                                  <a:pt x="5" y="19"/>
                                </a:lnTo>
                                <a:lnTo>
                                  <a:pt x="0" y="19"/>
                                </a:lnTo>
                                <a:lnTo>
                                  <a:pt x="0" y="43"/>
                                </a:lnTo>
                                <a:lnTo>
                                  <a:pt x="9" y="43"/>
                                </a:lnTo>
                                <a:lnTo>
                                  <a:pt x="9" y="29"/>
                                </a:lnTo>
                                <a:lnTo>
                                  <a:pt x="14" y="29"/>
                                </a:lnTo>
                                <a:lnTo>
                                  <a:pt x="14" y="19"/>
                                </a:lnTo>
                                <a:lnTo>
                                  <a:pt x="19" y="14"/>
                                </a:lnTo>
                                <a:lnTo>
                                  <a:pt x="29" y="14"/>
                                </a:lnTo>
                                <a:lnTo>
                                  <a:pt x="29" y="9"/>
                                </a:lnTo>
                                <a:lnTo>
                                  <a:pt x="43" y="9"/>
                                </a:lnTo>
                                <a:lnTo>
                                  <a:pt x="53" y="9"/>
                                </a:lnTo>
                                <a:lnTo>
                                  <a:pt x="53" y="14"/>
                                </a:lnTo>
                                <a:lnTo>
                                  <a:pt x="62" y="14"/>
                                </a:lnTo>
                                <a:lnTo>
                                  <a:pt x="67" y="19"/>
                                </a:lnTo>
                                <a:lnTo>
                                  <a:pt x="67" y="29"/>
                                </a:lnTo>
                                <a:lnTo>
                                  <a:pt x="72" y="29"/>
                                </a:lnTo>
                                <a:lnTo>
                                  <a:pt x="72" y="38"/>
                                </a:lnTo>
                                <a:lnTo>
                                  <a:pt x="77" y="48"/>
                                </a:lnTo>
                                <a:lnTo>
                                  <a:pt x="81" y="38"/>
                                </a:lnTo>
                                <a:lnTo>
                                  <a:pt x="72" y="38"/>
                                </a:lnTo>
                                <a:lnTo>
                                  <a:pt x="72" y="57"/>
                                </a:lnTo>
                                <a:lnTo>
                                  <a:pt x="67" y="62"/>
                                </a:lnTo>
                                <a:lnTo>
                                  <a:pt x="67" y="67"/>
                                </a:lnTo>
                                <a:lnTo>
                                  <a:pt x="57" y="67"/>
                                </a:lnTo>
                                <a:lnTo>
                                  <a:pt x="57" y="72"/>
                                </a:lnTo>
                                <a:lnTo>
                                  <a:pt x="53" y="72"/>
                                </a:lnTo>
                                <a:lnTo>
                                  <a:pt x="53" y="77"/>
                                </a:lnTo>
                                <a:lnTo>
                                  <a:pt x="38" y="77"/>
                                </a:lnTo>
                                <a:lnTo>
                                  <a:pt x="38" y="86"/>
                                </a:lnTo>
                                <a:lnTo>
                                  <a:pt x="48" y="81"/>
                                </a:lnTo>
                                <a:lnTo>
                                  <a:pt x="38" y="77"/>
                                </a:lnTo>
                                <a:lnTo>
                                  <a:pt x="29" y="77"/>
                                </a:lnTo>
                                <a:lnTo>
                                  <a:pt x="29" y="72"/>
                                </a:lnTo>
                                <a:lnTo>
                                  <a:pt x="24" y="72"/>
                                </a:lnTo>
                                <a:lnTo>
                                  <a:pt x="24" y="67"/>
                                </a:lnTo>
                                <a:lnTo>
                                  <a:pt x="14" y="67"/>
                                </a:lnTo>
                                <a:lnTo>
                                  <a:pt x="14" y="62"/>
                                </a:lnTo>
                                <a:lnTo>
                                  <a:pt x="9" y="57"/>
                                </a:lnTo>
                                <a:lnTo>
                                  <a:pt x="9"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883"/>
                        <wps:cNvSpPr>
                          <a:spLocks/>
                        </wps:cNvSpPr>
                        <wps:spPr bwMode="auto">
                          <a:xfrm>
                            <a:off x="3856355" y="1103630"/>
                            <a:ext cx="139700" cy="54610"/>
                          </a:xfrm>
                          <a:custGeom>
                            <a:avLst/>
                            <a:gdLst>
                              <a:gd name="T0" fmla="*/ 9 w 220"/>
                              <a:gd name="T1" fmla="*/ 86 h 86"/>
                              <a:gd name="T2" fmla="*/ 220 w 220"/>
                              <a:gd name="T3" fmla="*/ 29 h 86"/>
                              <a:gd name="T4" fmla="*/ 211 w 220"/>
                              <a:gd name="T5" fmla="*/ 0 h 86"/>
                              <a:gd name="T6" fmla="*/ 0 w 220"/>
                              <a:gd name="T7" fmla="*/ 58 h 86"/>
                              <a:gd name="T8" fmla="*/ 9 w 220"/>
                              <a:gd name="T9" fmla="*/ 86 h 86"/>
                            </a:gdLst>
                            <a:ahLst/>
                            <a:cxnLst>
                              <a:cxn ang="0">
                                <a:pos x="T0" y="T1"/>
                              </a:cxn>
                              <a:cxn ang="0">
                                <a:pos x="T2" y="T3"/>
                              </a:cxn>
                              <a:cxn ang="0">
                                <a:pos x="T4" y="T5"/>
                              </a:cxn>
                              <a:cxn ang="0">
                                <a:pos x="T6" y="T7"/>
                              </a:cxn>
                              <a:cxn ang="0">
                                <a:pos x="T8" y="T9"/>
                              </a:cxn>
                            </a:cxnLst>
                            <a:rect l="0" t="0" r="r" b="b"/>
                            <a:pathLst>
                              <a:path w="220" h="86">
                                <a:moveTo>
                                  <a:pt x="9" y="86"/>
                                </a:moveTo>
                                <a:lnTo>
                                  <a:pt x="220" y="29"/>
                                </a:lnTo>
                                <a:lnTo>
                                  <a:pt x="211" y="0"/>
                                </a:lnTo>
                                <a:lnTo>
                                  <a:pt x="0" y="58"/>
                                </a:lnTo>
                                <a:lnTo>
                                  <a:pt x="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Oval 884"/>
                        <wps:cNvSpPr>
                          <a:spLocks noChangeArrowheads="1"/>
                        </wps:cNvSpPr>
                        <wps:spPr bwMode="auto">
                          <a:xfrm>
                            <a:off x="3871595" y="1149350"/>
                            <a:ext cx="51435" cy="514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885"/>
                        <wps:cNvSpPr>
                          <a:spLocks/>
                        </wps:cNvSpPr>
                        <wps:spPr bwMode="auto">
                          <a:xfrm>
                            <a:off x="3868420" y="1146175"/>
                            <a:ext cx="54610" cy="54610"/>
                          </a:xfrm>
                          <a:custGeom>
                            <a:avLst/>
                            <a:gdLst>
                              <a:gd name="T0" fmla="*/ 0 w 86"/>
                              <a:gd name="T1" fmla="*/ 43 h 86"/>
                              <a:gd name="T2" fmla="*/ 0 w 86"/>
                              <a:gd name="T3" fmla="*/ 62 h 86"/>
                              <a:gd name="T4" fmla="*/ 5 w 86"/>
                              <a:gd name="T5" fmla="*/ 62 h 86"/>
                              <a:gd name="T6" fmla="*/ 19 w 86"/>
                              <a:gd name="T7" fmla="*/ 77 h 86"/>
                              <a:gd name="T8" fmla="*/ 19 w 86"/>
                              <a:gd name="T9" fmla="*/ 82 h 86"/>
                              <a:gd name="T10" fmla="*/ 38 w 86"/>
                              <a:gd name="T11" fmla="*/ 82 h 86"/>
                              <a:gd name="T12" fmla="*/ 38 w 86"/>
                              <a:gd name="T13" fmla="*/ 86 h 86"/>
                              <a:gd name="T14" fmla="*/ 48 w 86"/>
                              <a:gd name="T15" fmla="*/ 82 h 86"/>
                              <a:gd name="T16" fmla="*/ 62 w 86"/>
                              <a:gd name="T17" fmla="*/ 82 h 86"/>
                              <a:gd name="T18" fmla="*/ 62 w 86"/>
                              <a:gd name="T19" fmla="*/ 77 h 86"/>
                              <a:gd name="T20" fmla="*/ 77 w 86"/>
                              <a:gd name="T21" fmla="*/ 62 h 86"/>
                              <a:gd name="T22" fmla="*/ 81 w 86"/>
                              <a:gd name="T23" fmla="*/ 62 h 86"/>
                              <a:gd name="T24" fmla="*/ 81 w 86"/>
                              <a:gd name="T25" fmla="*/ 48 h 86"/>
                              <a:gd name="T26" fmla="*/ 86 w 86"/>
                              <a:gd name="T27" fmla="*/ 38 h 86"/>
                              <a:gd name="T28" fmla="*/ 81 w 86"/>
                              <a:gd name="T29" fmla="*/ 38 h 86"/>
                              <a:gd name="T30" fmla="*/ 81 w 86"/>
                              <a:gd name="T31" fmla="*/ 19 h 86"/>
                              <a:gd name="T32" fmla="*/ 77 w 86"/>
                              <a:gd name="T33" fmla="*/ 19 h 86"/>
                              <a:gd name="T34" fmla="*/ 62 w 86"/>
                              <a:gd name="T35" fmla="*/ 5 h 86"/>
                              <a:gd name="T36" fmla="*/ 62 w 86"/>
                              <a:gd name="T37" fmla="*/ 0 h 86"/>
                              <a:gd name="T38" fmla="*/ 19 w 86"/>
                              <a:gd name="T39" fmla="*/ 0 h 86"/>
                              <a:gd name="T40" fmla="*/ 19 w 86"/>
                              <a:gd name="T41" fmla="*/ 5 h 86"/>
                              <a:gd name="T42" fmla="*/ 5 w 86"/>
                              <a:gd name="T43" fmla="*/ 19 h 86"/>
                              <a:gd name="T44" fmla="*/ 0 w 86"/>
                              <a:gd name="T45" fmla="*/ 19 h 86"/>
                              <a:gd name="T46" fmla="*/ 0 w 86"/>
                              <a:gd name="T47" fmla="*/ 43 h 86"/>
                              <a:gd name="T48" fmla="*/ 9 w 86"/>
                              <a:gd name="T49" fmla="*/ 43 h 86"/>
                              <a:gd name="T50" fmla="*/ 9 w 86"/>
                              <a:gd name="T51" fmla="*/ 29 h 86"/>
                              <a:gd name="T52" fmla="*/ 14 w 86"/>
                              <a:gd name="T53" fmla="*/ 29 h 86"/>
                              <a:gd name="T54" fmla="*/ 14 w 86"/>
                              <a:gd name="T55" fmla="*/ 19 h 86"/>
                              <a:gd name="T56" fmla="*/ 19 w 86"/>
                              <a:gd name="T57" fmla="*/ 14 h 86"/>
                              <a:gd name="T58" fmla="*/ 29 w 86"/>
                              <a:gd name="T59" fmla="*/ 14 h 86"/>
                              <a:gd name="T60" fmla="*/ 29 w 86"/>
                              <a:gd name="T61" fmla="*/ 10 h 86"/>
                              <a:gd name="T62" fmla="*/ 43 w 86"/>
                              <a:gd name="T63" fmla="*/ 10 h 86"/>
                              <a:gd name="T64" fmla="*/ 53 w 86"/>
                              <a:gd name="T65" fmla="*/ 10 h 86"/>
                              <a:gd name="T66" fmla="*/ 53 w 86"/>
                              <a:gd name="T67" fmla="*/ 14 h 86"/>
                              <a:gd name="T68" fmla="*/ 62 w 86"/>
                              <a:gd name="T69" fmla="*/ 14 h 86"/>
                              <a:gd name="T70" fmla="*/ 67 w 86"/>
                              <a:gd name="T71" fmla="*/ 19 h 86"/>
                              <a:gd name="T72" fmla="*/ 67 w 86"/>
                              <a:gd name="T73" fmla="*/ 29 h 86"/>
                              <a:gd name="T74" fmla="*/ 72 w 86"/>
                              <a:gd name="T75" fmla="*/ 29 h 86"/>
                              <a:gd name="T76" fmla="*/ 72 w 86"/>
                              <a:gd name="T77" fmla="*/ 38 h 86"/>
                              <a:gd name="T78" fmla="*/ 77 w 86"/>
                              <a:gd name="T79" fmla="*/ 48 h 86"/>
                              <a:gd name="T80" fmla="*/ 81 w 86"/>
                              <a:gd name="T81" fmla="*/ 38 h 86"/>
                              <a:gd name="T82" fmla="*/ 72 w 86"/>
                              <a:gd name="T83" fmla="*/ 38 h 86"/>
                              <a:gd name="T84" fmla="*/ 72 w 86"/>
                              <a:gd name="T85" fmla="*/ 53 h 86"/>
                              <a:gd name="T86" fmla="*/ 67 w 86"/>
                              <a:gd name="T87" fmla="*/ 53 h 86"/>
                              <a:gd name="T88" fmla="*/ 67 w 86"/>
                              <a:gd name="T89" fmla="*/ 62 h 86"/>
                              <a:gd name="T90" fmla="*/ 62 w 86"/>
                              <a:gd name="T91" fmla="*/ 67 h 86"/>
                              <a:gd name="T92" fmla="*/ 53 w 86"/>
                              <a:gd name="T93" fmla="*/ 67 h 86"/>
                              <a:gd name="T94" fmla="*/ 53 w 86"/>
                              <a:gd name="T95" fmla="*/ 72 h 86"/>
                              <a:gd name="T96" fmla="*/ 38 w 86"/>
                              <a:gd name="T97" fmla="*/ 72 h 86"/>
                              <a:gd name="T98" fmla="*/ 29 w 86"/>
                              <a:gd name="T99" fmla="*/ 72 h 86"/>
                              <a:gd name="T100" fmla="*/ 29 w 86"/>
                              <a:gd name="T101" fmla="*/ 67 h 86"/>
                              <a:gd name="T102" fmla="*/ 19 w 86"/>
                              <a:gd name="T103" fmla="*/ 67 h 86"/>
                              <a:gd name="T104" fmla="*/ 14 w 86"/>
                              <a:gd name="T105" fmla="*/ 62 h 86"/>
                              <a:gd name="T106" fmla="*/ 14 w 86"/>
                              <a:gd name="T107" fmla="*/ 53 h 86"/>
                              <a:gd name="T108" fmla="*/ 9 w 86"/>
                              <a:gd name="T109" fmla="*/ 53 h 86"/>
                              <a:gd name="T110" fmla="*/ 9 w 86"/>
                              <a:gd name="T111" fmla="*/ 43 h 86"/>
                              <a:gd name="T112" fmla="*/ 0 w 86"/>
                              <a:gd name="T11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 h="86">
                                <a:moveTo>
                                  <a:pt x="0" y="43"/>
                                </a:moveTo>
                                <a:lnTo>
                                  <a:pt x="0" y="62"/>
                                </a:lnTo>
                                <a:lnTo>
                                  <a:pt x="5" y="62"/>
                                </a:lnTo>
                                <a:lnTo>
                                  <a:pt x="19" y="77"/>
                                </a:lnTo>
                                <a:lnTo>
                                  <a:pt x="19" y="82"/>
                                </a:lnTo>
                                <a:lnTo>
                                  <a:pt x="38" y="82"/>
                                </a:lnTo>
                                <a:lnTo>
                                  <a:pt x="38" y="86"/>
                                </a:lnTo>
                                <a:lnTo>
                                  <a:pt x="48" y="82"/>
                                </a:lnTo>
                                <a:lnTo>
                                  <a:pt x="62" y="82"/>
                                </a:lnTo>
                                <a:lnTo>
                                  <a:pt x="62" y="77"/>
                                </a:lnTo>
                                <a:lnTo>
                                  <a:pt x="77" y="62"/>
                                </a:lnTo>
                                <a:lnTo>
                                  <a:pt x="81" y="62"/>
                                </a:lnTo>
                                <a:lnTo>
                                  <a:pt x="81" y="48"/>
                                </a:lnTo>
                                <a:lnTo>
                                  <a:pt x="86" y="38"/>
                                </a:lnTo>
                                <a:lnTo>
                                  <a:pt x="81" y="38"/>
                                </a:lnTo>
                                <a:lnTo>
                                  <a:pt x="81" y="19"/>
                                </a:lnTo>
                                <a:lnTo>
                                  <a:pt x="77" y="19"/>
                                </a:lnTo>
                                <a:lnTo>
                                  <a:pt x="62" y="5"/>
                                </a:lnTo>
                                <a:lnTo>
                                  <a:pt x="62" y="0"/>
                                </a:lnTo>
                                <a:lnTo>
                                  <a:pt x="19" y="0"/>
                                </a:lnTo>
                                <a:lnTo>
                                  <a:pt x="19" y="5"/>
                                </a:lnTo>
                                <a:lnTo>
                                  <a:pt x="5" y="19"/>
                                </a:lnTo>
                                <a:lnTo>
                                  <a:pt x="0" y="19"/>
                                </a:lnTo>
                                <a:lnTo>
                                  <a:pt x="0" y="43"/>
                                </a:lnTo>
                                <a:lnTo>
                                  <a:pt x="9" y="43"/>
                                </a:lnTo>
                                <a:lnTo>
                                  <a:pt x="9" y="29"/>
                                </a:lnTo>
                                <a:lnTo>
                                  <a:pt x="14" y="29"/>
                                </a:lnTo>
                                <a:lnTo>
                                  <a:pt x="14" y="19"/>
                                </a:lnTo>
                                <a:lnTo>
                                  <a:pt x="19" y="14"/>
                                </a:lnTo>
                                <a:lnTo>
                                  <a:pt x="29" y="14"/>
                                </a:lnTo>
                                <a:lnTo>
                                  <a:pt x="29" y="10"/>
                                </a:lnTo>
                                <a:lnTo>
                                  <a:pt x="43" y="10"/>
                                </a:lnTo>
                                <a:lnTo>
                                  <a:pt x="53" y="10"/>
                                </a:lnTo>
                                <a:lnTo>
                                  <a:pt x="53" y="14"/>
                                </a:lnTo>
                                <a:lnTo>
                                  <a:pt x="62" y="14"/>
                                </a:lnTo>
                                <a:lnTo>
                                  <a:pt x="67" y="19"/>
                                </a:lnTo>
                                <a:lnTo>
                                  <a:pt x="67" y="29"/>
                                </a:lnTo>
                                <a:lnTo>
                                  <a:pt x="72" y="29"/>
                                </a:lnTo>
                                <a:lnTo>
                                  <a:pt x="72" y="38"/>
                                </a:lnTo>
                                <a:lnTo>
                                  <a:pt x="77" y="48"/>
                                </a:lnTo>
                                <a:lnTo>
                                  <a:pt x="81" y="38"/>
                                </a:lnTo>
                                <a:lnTo>
                                  <a:pt x="72" y="38"/>
                                </a:lnTo>
                                <a:lnTo>
                                  <a:pt x="72" y="53"/>
                                </a:lnTo>
                                <a:lnTo>
                                  <a:pt x="67" y="53"/>
                                </a:lnTo>
                                <a:lnTo>
                                  <a:pt x="67" y="62"/>
                                </a:lnTo>
                                <a:lnTo>
                                  <a:pt x="62" y="67"/>
                                </a:lnTo>
                                <a:lnTo>
                                  <a:pt x="53" y="67"/>
                                </a:lnTo>
                                <a:lnTo>
                                  <a:pt x="53" y="72"/>
                                </a:lnTo>
                                <a:lnTo>
                                  <a:pt x="38" y="72"/>
                                </a:lnTo>
                                <a:lnTo>
                                  <a:pt x="29" y="72"/>
                                </a:lnTo>
                                <a:lnTo>
                                  <a:pt x="29" y="67"/>
                                </a:lnTo>
                                <a:lnTo>
                                  <a:pt x="19" y="67"/>
                                </a:lnTo>
                                <a:lnTo>
                                  <a:pt x="14" y="62"/>
                                </a:lnTo>
                                <a:lnTo>
                                  <a:pt x="14" y="53"/>
                                </a:lnTo>
                                <a:lnTo>
                                  <a:pt x="9" y="53"/>
                                </a:lnTo>
                                <a:lnTo>
                                  <a:pt x="9"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886"/>
                        <wps:cNvSpPr>
                          <a:spLocks/>
                        </wps:cNvSpPr>
                        <wps:spPr bwMode="auto">
                          <a:xfrm>
                            <a:off x="3987165" y="1085215"/>
                            <a:ext cx="54610" cy="55245"/>
                          </a:xfrm>
                          <a:custGeom>
                            <a:avLst/>
                            <a:gdLst>
                              <a:gd name="T0" fmla="*/ 0 w 86"/>
                              <a:gd name="T1" fmla="*/ 43 h 87"/>
                              <a:gd name="T2" fmla="*/ 0 w 86"/>
                              <a:gd name="T3" fmla="*/ 63 h 87"/>
                              <a:gd name="T4" fmla="*/ 5 w 86"/>
                              <a:gd name="T5" fmla="*/ 63 h 87"/>
                              <a:gd name="T6" fmla="*/ 19 w 86"/>
                              <a:gd name="T7" fmla="*/ 77 h 87"/>
                              <a:gd name="T8" fmla="*/ 19 w 86"/>
                              <a:gd name="T9" fmla="*/ 82 h 87"/>
                              <a:gd name="T10" fmla="*/ 38 w 86"/>
                              <a:gd name="T11" fmla="*/ 82 h 87"/>
                              <a:gd name="T12" fmla="*/ 38 w 86"/>
                              <a:gd name="T13" fmla="*/ 87 h 87"/>
                              <a:gd name="T14" fmla="*/ 48 w 86"/>
                              <a:gd name="T15" fmla="*/ 82 h 87"/>
                              <a:gd name="T16" fmla="*/ 62 w 86"/>
                              <a:gd name="T17" fmla="*/ 82 h 87"/>
                              <a:gd name="T18" fmla="*/ 62 w 86"/>
                              <a:gd name="T19" fmla="*/ 77 h 87"/>
                              <a:gd name="T20" fmla="*/ 77 w 86"/>
                              <a:gd name="T21" fmla="*/ 63 h 87"/>
                              <a:gd name="T22" fmla="*/ 82 w 86"/>
                              <a:gd name="T23" fmla="*/ 63 h 87"/>
                              <a:gd name="T24" fmla="*/ 82 w 86"/>
                              <a:gd name="T25" fmla="*/ 48 h 87"/>
                              <a:gd name="T26" fmla="*/ 86 w 86"/>
                              <a:gd name="T27" fmla="*/ 39 h 87"/>
                              <a:gd name="T28" fmla="*/ 82 w 86"/>
                              <a:gd name="T29" fmla="*/ 39 h 87"/>
                              <a:gd name="T30" fmla="*/ 82 w 86"/>
                              <a:gd name="T31" fmla="*/ 19 h 87"/>
                              <a:gd name="T32" fmla="*/ 77 w 86"/>
                              <a:gd name="T33" fmla="*/ 19 h 87"/>
                              <a:gd name="T34" fmla="*/ 62 w 86"/>
                              <a:gd name="T35" fmla="*/ 5 h 87"/>
                              <a:gd name="T36" fmla="*/ 62 w 86"/>
                              <a:gd name="T37" fmla="*/ 0 h 87"/>
                              <a:gd name="T38" fmla="*/ 19 w 86"/>
                              <a:gd name="T39" fmla="*/ 0 h 87"/>
                              <a:gd name="T40" fmla="*/ 19 w 86"/>
                              <a:gd name="T41" fmla="*/ 5 h 87"/>
                              <a:gd name="T42" fmla="*/ 5 w 86"/>
                              <a:gd name="T43" fmla="*/ 19 h 87"/>
                              <a:gd name="T44" fmla="*/ 0 w 86"/>
                              <a:gd name="T45" fmla="*/ 19 h 87"/>
                              <a:gd name="T46" fmla="*/ 0 w 86"/>
                              <a:gd name="T47" fmla="*/ 43 h 87"/>
                              <a:gd name="T48" fmla="*/ 10 w 86"/>
                              <a:gd name="T49" fmla="*/ 43 h 87"/>
                              <a:gd name="T50" fmla="*/ 10 w 86"/>
                              <a:gd name="T51" fmla="*/ 29 h 87"/>
                              <a:gd name="T52" fmla="*/ 14 w 86"/>
                              <a:gd name="T53" fmla="*/ 29 h 87"/>
                              <a:gd name="T54" fmla="*/ 14 w 86"/>
                              <a:gd name="T55" fmla="*/ 19 h 87"/>
                              <a:gd name="T56" fmla="*/ 19 w 86"/>
                              <a:gd name="T57" fmla="*/ 15 h 87"/>
                              <a:gd name="T58" fmla="*/ 29 w 86"/>
                              <a:gd name="T59" fmla="*/ 15 h 87"/>
                              <a:gd name="T60" fmla="*/ 29 w 86"/>
                              <a:gd name="T61" fmla="*/ 10 h 87"/>
                              <a:gd name="T62" fmla="*/ 43 w 86"/>
                              <a:gd name="T63" fmla="*/ 10 h 87"/>
                              <a:gd name="T64" fmla="*/ 53 w 86"/>
                              <a:gd name="T65" fmla="*/ 10 h 87"/>
                              <a:gd name="T66" fmla="*/ 53 w 86"/>
                              <a:gd name="T67" fmla="*/ 15 h 87"/>
                              <a:gd name="T68" fmla="*/ 62 w 86"/>
                              <a:gd name="T69" fmla="*/ 15 h 87"/>
                              <a:gd name="T70" fmla="*/ 67 w 86"/>
                              <a:gd name="T71" fmla="*/ 19 h 87"/>
                              <a:gd name="T72" fmla="*/ 67 w 86"/>
                              <a:gd name="T73" fmla="*/ 29 h 87"/>
                              <a:gd name="T74" fmla="*/ 72 w 86"/>
                              <a:gd name="T75" fmla="*/ 29 h 87"/>
                              <a:gd name="T76" fmla="*/ 72 w 86"/>
                              <a:gd name="T77" fmla="*/ 39 h 87"/>
                              <a:gd name="T78" fmla="*/ 77 w 86"/>
                              <a:gd name="T79" fmla="*/ 48 h 87"/>
                              <a:gd name="T80" fmla="*/ 82 w 86"/>
                              <a:gd name="T81" fmla="*/ 39 h 87"/>
                              <a:gd name="T82" fmla="*/ 72 w 86"/>
                              <a:gd name="T83" fmla="*/ 39 h 87"/>
                              <a:gd name="T84" fmla="*/ 72 w 86"/>
                              <a:gd name="T85" fmla="*/ 53 h 87"/>
                              <a:gd name="T86" fmla="*/ 67 w 86"/>
                              <a:gd name="T87" fmla="*/ 53 h 87"/>
                              <a:gd name="T88" fmla="*/ 67 w 86"/>
                              <a:gd name="T89" fmla="*/ 63 h 87"/>
                              <a:gd name="T90" fmla="*/ 62 w 86"/>
                              <a:gd name="T91" fmla="*/ 67 h 87"/>
                              <a:gd name="T92" fmla="*/ 53 w 86"/>
                              <a:gd name="T93" fmla="*/ 67 h 87"/>
                              <a:gd name="T94" fmla="*/ 53 w 86"/>
                              <a:gd name="T95" fmla="*/ 72 h 87"/>
                              <a:gd name="T96" fmla="*/ 38 w 86"/>
                              <a:gd name="T97" fmla="*/ 72 h 87"/>
                              <a:gd name="T98" fmla="*/ 38 w 86"/>
                              <a:gd name="T99" fmla="*/ 82 h 87"/>
                              <a:gd name="T100" fmla="*/ 48 w 86"/>
                              <a:gd name="T101" fmla="*/ 77 h 87"/>
                              <a:gd name="T102" fmla="*/ 38 w 86"/>
                              <a:gd name="T103" fmla="*/ 72 h 87"/>
                              <a:gd name="T104" fmla="*/ 29 w 86"/>
                              <a:gd name="T105" fmla="*/ 72 h 87"/>
                              <a:gd name="T106" fmla="*/ 29 w 86"/>
                              <a:gd name="T107" fmla="*/ 67 h 87"/>
                              <a:gd name="T108" fmla="*/ 19 w 86"/>
                              <a:gd name="T109" fmla="*/ 67 h 87"/>
                              <a:gd name="T110" fmla="*/ 14 w 86"/>
                              <a:gd name="T111" fmla="*/ 63 h 87"/>
                              <a:gd name="T112" fmla="*/ 14 w 86"/>
                              <a:gd name="T113" fmla="*/ 53 h 87"/>
                              <a:gd name="T114" fmla="*/ 10 w 86"/>
                              <a:gd name="T115" fmla="*/ 53 h 87"/>
                              <a:gd name="T116" fmla="*/ 10 w 86"/>
                              <a:gd name="T117" fmla="*/ 43 h 87"/>
                              <a:gd name="T118" fmla="*/ 0 w 86"/>
                              <a:gd name="T119"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 h="87">
                                <a:moveTo>
                                  <a:pt x="0" y="43"/>
                                </a:moveTo>
                                <a:lnTo>
                                  <a:pt x="0" y="63"/>
                                </a:lnTo>
                                <a:lnTo>
                                  <a:pt x="5" y="63"/>
                                </a:lnTo>
                                <a:lnTo>
                                  <a:pt x="19" y="77"/>
                                </a:lnTo>
                                <a:lnTo>
                                  <a:pt x="19" y="82"/>
                                </a:lnTo>
                                <a:lnTo>
                                  <a:pt x="38" y="82"/>
                                </a:lnTo>
                                <a:lnTo>
                                  <a:pt x="38" y="87"/>
                                </a:lnTo>
                                <a:lnTo>
                                  <a:pt x="48" y="82"/>
                                </a:lnTo>
                                <a:lnTo>
                                  <a:pt x="62" y="82"/>
                                </a:lnTo>
                                <a:lnTo>
                                  <a:pt x="62" y="77"/>
                                </a:lnTo>
                                <a:lnTo>
                                  <a:pt x="77" y="63"/>
                                </a:lnTo>
                                <a:lnTo>
                                  <a:pt x="82" y="63"/>
                                </a:lnTo>
                                <a:lnTo>
                                  <a:pt x="82" y="48"/>
                                </a:lnTo>
                                <a:lnTo>
                                  <a:pt x="86" y="39"/>
                                </a:lnTo>
                                <a:lnTo>
                                  <a:pt x="82" y="39"/>
                                </a:lnTo>
                                <a:lnTo>
                                  <a:pt x="82" y="19"/>
                                </a:lnTo>
                                <a:lnTo>
                                  <a:pt x="77" y="19"/>
                                </a:lnTo>
                                <a:lnTo>
                                  <a:pt x="62" y="5"/>
                                </a:lnTo>
                                <a:lnTo>
                                  <a:pt x="62" y="0"/>
                                </a:lnTo>
                                <a:lnTo>
                                  <a:pt x="19" y="0"/>
                                </a:lnTo>
                                <a:lnTo>
                                  <a:pt x="19" y="5"/>
                                </a:lnTo>
                                <a:lnTo>
                                  <a:pt x="5" y="19"/>
                                </a:lnTo>
                                <a:lnTo>
                                  <a:pt x="0" y="19"/>
                                </a:lnTo>
                                <a:lnTo>
                                  <a:pt x="0" y="43"/>
                                </a:lnTo>
                                <a:lnTo>
                                  <a:pt x="10" y="43"/>
                                </a:lnTo>
                                <a:lnTo>
                                  <a:pt x="10" y="29"/>
                                </a:lnTo>
                                <a:lnTo>
                                  <a:pt x="14" y="29"/>
                                </a:lnTo>
                                <a:lnTo>
                                  <a:pt x="14" y="19"/>
                                </a:lnTo>
                                <a:lnTo>
                                  <a:pt x="19" y="15"/>
                                </a:lnTo>
                                <a:lnTo>
                                  <a:pt x="29" y="15"/>
                                </a:lnTo>
                                <a:lnTo>
                                  <a:pt x="29" y="10"/>
                                </a:lnTo>
                                <a:lnTo>
                                  <a:pt x="43" y="10"/>
                                </a:lnTo>
                                <a:lnTo>
                                  <a:pt x="53" y="10"/>
                                </a:lnTo>
                                <a:lnTo>
                                  <a:pt x="53" y="15"/>
                                </a:lnTo>
                                <a:lnTo>
                                  <a:pt x="62" y="15"/>
                                </a:lnTo>
                                <a:lnTo>
                                  <a:pt x="67" y="19"/>
                                </a:lnTo>
                                <a:lnTo>
                                  <a:pt x="67" y="29"/>
                                </a:lnTo>
                                <a:lnTo>
                                  <a:pt x="72" y="29"/>
                                </a:lnTo>
                                <a:lnTo>
                                  <a:pt x="72" y="39"/>
                                </a:lnTo>
                                <a:lnTo>
                                  <a:pt x="77" y="48"/>
                                </a:lnTo>
                                <a:lnTo>
                                  <a:pt x="82" y="39"/>
                                </a:lnTo>
                                <a:lnTo>
                                  <a:pt x="72" y="39"/>
                                </a:lnTo>
                                <a:lnTo>
                                  <a:pt x="72" y="53"/>
                                </a:lnTo>
                                <a:lnTo>
                                  <a:pt x="67" y="53"/>
                                </a:lnTo>
                                <a:lnTo>
                                  <a:pt x="67" y="63"/>
                                </a:lnTo>
                                <a:lnTo>
                                  <a:pt x="62" y="67"/>
                                </a:lnTo>
                                <a:lnTo>
                                  <a:pt x="53" y="67"/>
                                </a:lnTo>
                                <a:lnTo>
                                  <a:pt x="53" y="72"/>
                                </a:lnTo>
                                <a:lnTo>
                                  <a:pt x="38" y="72"/>
                                </a:lnTo>
                                <a:lnTo>
                                  <a:pt x="38" y="82"/>
                                </a:lnTo>
                                <a:lnTo>
                                  <a:pt x="48" y="77"/>
                                </a:lnTo>
                                <a:lnTo>
                                  <a:pt x="38" y="72"/>
                                </a:lnTo>
                                <a:lnTo>
                                  <a:pt x="29" y="72"/>
                                </a:lnTo>
                                <a:lnTo>
                                  <a:pt x="29" y="67"/>
                                </a:lnTo>
                                <a:lnTo>
                                  <a:pt x="19" y="67"/>
                                </a:lnTo>
                                <a:lnTo>
                                  <a:pt x="14" y="63"/>
                                </a:lnTo>
                                <a:lnTo>
                                  <a:pt x="14" y="53"/>
                                </a:lnTo>
                                <a:lnTo>
                                  <a:pt x="10" y="53"/>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887"/>
                        <wps:cNvSpPr>
                          <a:spLocks/>
                        </wps:cNvSpPr>
                        <wps:spPr bwMode="auto">
                          <a:xfrm>
                            <a:off x="3578860" y="713740"/>
                            <a:ext cx="57785" cy="57785"/>
                          </a:xfrm>
                          <a:custGeom>
                            <a:avLst/>
                            <a:gdLst>
                              <a:gd name="T0" fmla="*/ 0 w 91"/>
                              <a:gd name="T1" fmla="*/ 57 h 91"/>
                              <a:gd name="T2" fmla="*/ 4 w 91"/>
                              <a:gd name="T3" fmla="*/ 67 h 91"/>
                              <a:gd name="T4" fmla="*/ 14 w 91"/>
                              <a:gd name="T5" fmla="*/ 81 h 91"/>
                              <a:gd name="T6" fmla="*/ 19 w 91"/>
                              <a:gd name="T7" fmla="*/ 86 h 91"/>
                              <a:gd name="T8" fmla="*/ 38 w 91"/>
                              <a:gd name="T9" fmla="*/ 91 h 91"/>
                              <a:gd name="T10" fmla="*/ 57 w 91"/>
                              <a:gd name="T11" fmla="*/ 86 h 91"/>
                              <a:gd name="T12" fmla="*/ 72 w 91"/>
                              <a:gd name="T13" fmla="*/ 81 h 91"/>
                              <a:gd name="T14" fmla="*/ 76 w 91"/>
                              <a:gd name="T15" fmla="*/ 76 h 91"/>
                              <a:gd name="T16" fmla="*/ 81 w 91"/>
                              <a:gd name="T17" fmla="*/ 72 h 91"/>
                              <a:gd name="T18" fmla="*/ 86 w 91"/>
                              <a:gd name="T19" fmla="*/ 57 h 91"/>
                              <a:gd name="T20" fmla="*/ 91 w 91"/>
                              <a:gd name="T21" fmla="*/ 38 h 91"/>
                              <a:gd name="T22" fmla="*/ 86 w 91"/>
                              <a:gd name="T23" fmla="*/ 19 h 91"/>
                              <a:gd name="T24" fmla="*/ 81 w 91"/>
                              <a:gd name="T25" fmla="*/ 14 h 91"/>
                              <a:gd name="T26" fmla="*/ 67 w 91"/>
                              <a:gd name="T27" fmla="*/ 4 h 91"/>
                              <a:gd name="T28" fmla="*/ 57 w 91"/>
                              <a:gd name="T29" fmla="*/ 0 h 91"/>
                              <a:gd name="T30" fmla="*/ 19 w 91"/>
                              <a:gd name="T31" fmla="*/ 4 h 91"/>
                              <a:gd name="T32" fmla="*/ 0 w 91"/>
                              <a:gd name="T33" fmla="*/ 19 h 91"/>
                              <a:gd name="T34" fmla="*/ 9 w 91"/>
                              <a:gd name="T35" fmla="*/ 43 h 91"/>
                              <a:gd name="T36" fmla="*/ 14 w 91"/>
                              <a:gd name="T37" fmla="*/ 28 h 91"/>
                              <a:gd name="T38" fmla="*/ 19 w 91"/>
                              <a:gd name="T39" fmla="*/ 14 h 91"/>
                              <a:gd name="T40" fmla="*/ 28 w 91"/>
                              <a:gd name="T41" fmla="*/ 9 h 91"/>
                              <a:gd name="T42" fmla="*/ 57 w 91"/>
                              <a:gd name="T43" fmla="*/ 9 h 91"/>
                              <a:gd name="T44" fmla="*/ 67 w 91"/>
                              <a:gd name="T45" fmla="*/ 14 h 91"/>
                              <a:gd name="T46" fmla="*/ 72 w 91"/>
                              <a:gd name="T47" fmla="*/ 24 h 91"/>
                              <a:gd name="T48" fmla="*/ 76 w 91"/>
                              <a:gd name="T49" fmla="*/ 28 h 91"/>
                              <a:gd name="T50" fmla="*/ 81 w 91"/>
                              <a:gd name="T51" fmla="*/ 48 h 91"/>
                              <a:gd name="T52" fmla="*/ 76 w 91"/>
                              <a:gd name="T53" fmla="*/ 38 h 91"/>
                              <a:gd name="T54" fmla="*/ 72 w 91"/>
                              <a:gd name="T55" fmla="*/ 62 h 91"/>
                              <a:gd name="T56" fmla="*/ 67 w 91"/>
                              <a:gd name="T57" fmla="*/ 67 h 91"/>
                              <a:gd name="T58" fmla="*/ 62 w 91"/>
                              <a:gd name="T59" fmla="*/ 72 h 91"/>
                              <a:gd name="T60" fmla="*/ 38 w 91"/>
                              <a:gd name="T61" fmla="*/ 76 h 91"/>
                              <a:gd name="T62" fmla="*/ 48 w 91"/>
                              <a:gd name="T63" fmla="*/ 81 h 91"/>
                              <a:gd name="T64" fmla="*/ 28 w 91"/>
                              <a:gd name="T65" fmla="*/ 76 h 91"/>
                              <a:gd name="T66" fmla="*/ 24 w 91"/>
                              <a:gd name="T67" fmla="*/ 72 h 91"/>
                              <a:gd name="T68" fmla="*/ 14 w 91"/>
                              <a:gd name="T69" fmla="*/ 67 h 91"/>
                              <a:gd name="T70" fmla="*/ 9 w 91"/>
                              <a:gd name="T71" fmla="*/ 57 h 91"/>
                              <a:gd name="T72" fmla="*/ 0 w 91"/>
                              <a:gd name="T7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1">
                                <a:moveTo>
                                  <a:pt x="0" y="43"/>
                                </a:moveTo>
                                <a:lnTo>
                                  <a:pt x="0" y="57"/>
                                </a:lnTo>
                                <a:lnTo>
                                  <a:pt x="4" y="62"/>
                                </a:lnTo>
                                <a:lnTo>
                                  <a:pt x="4" y="67"/>
                                </a:lnTo>
                                <a:lnTo>
                                  <a:pt x="14" y="76"/>
                                </a:lnTo>
                                <a:lnTo>
                                  <a:pt x="14" y="81"/>
                                </a:lnTo>
                                <a:lnTo>
                                  <a:pt x="19" y="81"/>
                                </a:lnTo>
                                <a:lnTo>
                                  <a:pt x="19" y="86"/>
                                </a:lnTo>
                                <a:lnTo>
                                  <a:pt x="38" y="86"/>
                                </a:lnTo>
                                <a:lnTo>
                                  <a:pt x="38" y="91"/>
                                </a:lnTo>
                                <a:lnTo>
                                  <a:pt x="48" y="86"/>
                                </a:lnTo>
                                <a:lnTo>
                                  <a:pt x="57" y="86"/>
                                </a:lnTo>
                                <a:lnTo>
                                  <a:pt x="62" y="81"/>
                                </a:lnTo>
                                <a:lnTo>
                                  <a:pt x="72" y="81"/>
                                </a:lnTo>
                                <a:lnTo>
                                  <a:pt x="72" y="76"/>
                                </a:lnTo>
                                <a:lnTo>
                                  <a:pt x="76" y="76"/>
                                </a:lnTo>
                                <a:lnTo>
                                  <a:pt x="76" y="72"/>
                                </a:lnTo>
                                <a:lnTo>
                                  <a:pt x="81" y="72"/>
                                </a:lnTo>
                                <a:lnTo>
                                  <a:pt x="81" y="62"/>
                                </a:lnTo>
                                <a:lnTo>
                                  <a:pt x="86" y="57"/>
                                </a:lnTo>
                                <a:lnTo>
                                  <a:pt x="86" y="48"/>
                                </a:lnTo>
                                <a:lnTo>
                                  <a:pt x="91" y="38"/>
                                </a:lnTo>
                                <a:lnTo>
                                  <a:pt x="86" y="38"/>
                                </a:lnTo>
                                <a:lnTo>
                                  <a:pt x="86" y="19"/>
                                </a:lnTo>
                                <a:lnTo>
                                  <a:pt x="81" y="19"/>
                                </a:lnTo>
                                <a:lnTo>
                                  <a:pt x="81" y="14"/>
                                </a:lnTo>
                                <a:lnTo>
                                  <a:pt x="76" y="14"/>
                                </a:lnTo>
                                <a:lnTo>
                                  <a:pt x="67" y="4"/>
                                </a:lnTo>
                                <a:lnTo>
                                  <a:pt x="62" y="4"/>
                                </a:lnTo>
                                <a:lnTo>
                                  <a:pt x="57" y="0"/>
                                </a:lnTo>
                                <a:lnTo>
                                  <a:pt x="19" y="0"/>
                                </a:lnTo>
                                <a:lnTo>
                                  <a:pt x="19" y="4"/>
                                </a:lnTo>
                                <a:lnTo>
                                  <a:pt x="4" y="19"/>
                                </a:lnTo>
                                <a:lnTo>
                                  <a:pt x="0" y="19"/>
                                </a:lnTo>
                                <a:lnTo>
                                  <a:pt x="0" y="43"/>
                                </a:lnTo>
                                <a:lnTo>
                                  <a:pt x="9" y="43"/>
                                </a:lnTo>
                                <a:lnTo>
                                  <a:pt x="9" y="28"/>
                                </a:lnTo>
                                <a:lnTo>
                                  <a:pt x="14" y="28"/>
                                </a:lnTo>
                                <a:lnTo>
                                  <a:pt x="14" y="19"/>
                                </a:lnTo>
                                <a:lnTo>
                                  <a:pt x="19" y="14"/>
                                </a:lnTo>
                                <a:lnTo>
                                  <a:pt x="28" y="14"/>
                                </a:lnTo>
                                <a:lnTo>
                                  <a:pt x="28" y="9"/>
                                </a:lnTo>
                                <a:lnTo>
                                  <a:pt x="43" y="9"/>
                                </a:lnTo>
                                <a:lnTo>
                                  <a:pt x="57" y="9"/>
                                </a:lnTo>
                                <a:lnTo>
                                  <a:pt x="62" y="14"/>
                                </a:lnTo>
                                <a:lnTo>
                                  <a:pt x="67" y="14"/>
                                </a:lnTo>
                                <a:lnTo>
                                  <a:pt x="67" y="24"/>
                                </a:lnTo>
                                <a:lnTo>
                                  <a:pt x="72" y="24"/>
                                </a:lnTo>
                                <a:lnTo>
                                  <a:pt x="72" y="28"/>
                                </a:lnTo>
                                <a:lnTo>
                                  <a:pt x="76" y="28"/>
                                </a:lnTo>
                                <a:lnTo>
                                  <a:pt x="76" y="38"/>
                                </a:lnTo>
                                <a:lnTo>
                                  <a:pt x="81" y="48"/>
                                </a:lnTo>
                                <a:lnTo>
                                  <a:pt x="86" y="38"/>
                                </a:lnTo>
                                <a:lnTo>
                                  <a:pt x="76" y="38"/>
                                </a:lnTo>
                                <a:lnTo>
                                  <a:pt x="76" y="57"/>
                                </a:lnTo>
                                <a:lnTo>
                                  <a:pt x="72" y="62"/>
                                </a:lnTo>
                                <a:lnTo>
                                  <a:pt x="67" y="62"/>
                                </a:lnTo>
                                <a:lnTo>
                                  <a:pt x="67" y="67"/>
                                </a:lnTo>
                                <a:lnTo>
                                  <a:pt x="62" y="67"/>
                                </a:lnTo>
                                <a:lnTo>
                                  <a:pt x="62" y="72"/>
                                </a:lnTo>
                                <a:lnTo>
                                  <a:pt x="57" y="76"/>
                                </a:lnTo>
                                <a:lnTo>
                                  <a:pt x="38" y="76"/>
                                </a:lnTo>
                                <a:lnTo>
                                  <a:pt x="38" y="86"/>
                                </a:lnTo>
                                <a:lnTo>
                                  <a:pt x="48" y="81"/>
                                </a:lnTo>
                                <a:lnTo>
                                  <a:pt x="38" y="76"/>
                                </a:lnTo>
                                <a:lnTo>
                                  <a:pt x="28" y="76"/>
                                </a:lnTo>
                                <a:lnTo>
                                  <a:pt x="28" y="72"/>
                                </a:lnTo>
                                <a:lnTo>
                                  <a:pt x="24" y="72"/>
                                </a:lnTo>
                                <a:lnTo>
                                  <a:pt x="24" y="67"/>
                                </a:lnTo>
                                <a:lnTo>
                                  <a:pt x="14" y="67"/>
                                </a:lnTo>
                                <a:lnTo>
                                  <a:pt x="14" y="62"/>
                                </a:lnTo>
                                <a:lnTo>
                                  <a:pt x="9" y="57"/>
                                </a:lnTo>
                                <a:lnTo>
                                  <a:pt x="9"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888"/>
                        <wps:cNvSpPr>
                          <a:spLocks/>
                        </wps:cNvSpPr>
                        <wps:spPr bwMode="auto">
                          <a:xfrm>
                            <a:off x="3569335" y="817245"/>
                            <a:ext cx="140335" cy="54610"/>
                          </a:xfrm>
                          <a:custGeom>
                            <a:avLst/>
                            <a:gdLst>
                              <a:gd name="T0" fmla="*/ 10 w 221"/>
                              <a:gd name="T1" fmla="*/ 86 h 86"/>
                              <a:gd name="T2" fmla="*/ 221 w 221"/>
                              <a:gd name="T3" fmla="*/ 29 h 86"/>
                              <a:gd name="T4" fmla="*/ 212 w 221"/>
                              <a:gd name="T5" fmla="*/ 0 h 86"/>
                              <a:gd name="T6" fmla="*/ 0 w 221"/>
                              <a:gd name="T7" fmla="*/ 57 h 86"/>
                              <a:gd name="T8" fmla="*/ 10 w 221"/>
                              <a:gd name="T9" fmla="*/ 86 h 86"/>
                            </a:gdLst>
                            <a:ahLst/>
                            <a:cxnLst>
                              <a:cxn ang="0">
                                <a:pos x="T0" y="T1"/>
                              </a:cxn>
                              <a:cxn ang="0">
                                <a:pos x="T2" y="T3"/>
                              </a:cxn>
                              <a:cxn ang="0">
                                <a:pos x="T4" y="T5"/>
                              </a:cxn>
                              <a:cxn ang="0">
                                <a:pos x="T6" y="T7"/>
                              </a:cxn>
                              <a:cxn ang="0">
                                <a:pos x="T8" y="T9"/>
                              </a:cxn>
                            </a:cxnLst>
                            <a:rect l="0" t="0" r="r" b="b"/>
                            <a:pathLst>
                              <a:path w="221" h="86">
                                <a:moveTo>
                                  <a:pt x="10" y="86"/>
                                </a:moveTo>
                                <a:lnTo>
                                  <a:pt x="221" y="29"/>
                                </a:lnTo>
                                <a:lnTo>
                                  <a:pt x="212" y="0"/>
                                </a:lnTo>
                                <a:lnTo>
                                  <a:pt x="0" y="57"/>
                                </a:lnTo>
                                <a:lnTo>
                                  <a:pt x="1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889"/>
                        <wps:cNvSpPr>
                          <a:spLocks noChangeArrowheads="1"/>
                        </wps:cNvSpPr>
                        <wps:spPr bwMode="auto">
                          <a:xfrm>
                            <a:off x="3581400" y="862965"/>
                            <a:ext cx="55245" cy="514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890"/>
                        <wps:cNvSpPr>
                          <a:spLocks/>
                        </wps:cNvSpPr>
                        <wps:spPr bwMode="auto">
                          <a:xfrm>
                            <a:off x="3578860" y="859790"/>
                            <a:ext cx="57785" cy="54610"/>
                          </a:xfrm>
                          <a:custGeom>
                            <a:avLst/>
                            <a:gdLst>
                              <a:gd name="T0" fmla="*/ 0 w 91"/>
                              <a:gd name="T1" fmla="*/ 62 h 86"/>
                              <a:gd name="T2" fmla="*/ 19 w 91"/>
                              <a:gd name="T3" fmla="*/ 77 h 86"/>
                              <a:gd name="T4" fmla="*/ 38 w 91"/>
                              <a:gd name="T5" fmla="*/ 82 h 86"/>
                              <a:gd name="T6" fmla="*/ 48 w 91"/>
                              <a:gd name="T7" fmla="*/ 82 h 86"/>
                              <a:gd name="T8" fmla="*/ 62 w 91"/>
                              <a:gd name="T9" fmla="*/ 77 h 86"/>
                              <a:gd name="T10" fmla="*/ 76 w 91"/>
                              <a:gd name="T11" fmla="*/ 67 h 86"/>
                              <a:gd name="T12" fmla="*/ 81 w 91"/>
                              <a:gd name="T13" fmla="*/ 62 h 86"/>
                              <a:gd name="T14" fmla="*/ 86 w 91"/>
                              <a:gd name="T15" fmla="*/ 48 h 86"/>
                              <a:gd name="T16" fmla="*/ 86 w 91"/>
                              <a:gd name="T17" fmla="*/ 38 h 86"/>
                              <a:gd name="T18" fmla="*/ 81 w 91"/>
                              <a:gd name="T19" fmla="*/ 19 h 86"/>
                              <a:gd name="T20" fmla="*/ 76 w 91"/>
                              <a:gd name="T21" fmla="*/ 14 h 86"/>
                              <a:gd name="T22" fmla="*/ 62 w 91"/>
                              <a:gd name="T23" fmla="*/ 5 h 86"/>
                              <a:gd name="T24" fmla="*/ 19 w 91"/>
                              <a:gd name="T25" fmla="*/ 0 h 86"/>
                              <a:gd name="T26" fmla="*/ 4 w 91"/>
                              <a:gd name="T27" fmla="*/ 19 h 86"/>
                              <a:gd name="T28" fmla="*/ 0 w 91"/>
                              <a:gd name="T29" fmla="*/ 43 h 86"/>
                              <a:gd name="T30" fmla="*/ 9 w 91"/>
                              <a:gd name="T31" fmla="*/ 29 h 86"/>
                              <a:gd name="T32" fmla="*/ 14 w 91"/>
                              <a:gd name="T33" fmla="*/ 19 h 86"/>
                              <a:gd name="T34" fmla="*/ 28 w 91"/>
                              <a:gd name="T35" fmla="*/ 14 h 86"/>
                              <a:gd name="T36" fmla="*/ 43 w 91"/>
                              <a:gd name="T37" fmla="*/ 10 h 86"/>
                              <a:gd name="T38" fmla="*/ 62 w 91"/>
                              <a:gd name="T39" fmla="*/ 14 h 86"/>
                              <a:gd name="T40" fmla="*/ 67 w 91"/>
                              <a:gd name="T41" fmla="*/ 24 h 86"/>
                              <a:gd name="T42" fmla="*/ 72 w 91"/>
                              <a:gd name="T43" fmla="*/ 29 h 86"/>
                              <a:gd name="T44" fmla="*/ 76 w 91"/>
                              <a:gd name="T45" fmla="*/ 38 h 86"/>
                              <a:gd name="T46" fmla="*/ 86 w 91"/>
                              <a:gd name="T47" fmla="*/ 38 h 86"/>
                              <a:gd name="T48" fmla="*/ 76 w 91"/>
                              <a:gd name="T49" fmla="*/ 53 h 86"/>
                              <a:gd name="T50" fmla="*/ 72 w 91"/>
                              <a:gd name="T51" fmla="*/ 58 h 86"/>
                              <a:gd name="T52" fmla="*/ 67 w 91"/>
                              <a:gd name="T53" fmla="*/ 67 h 86"/>
                              <a:gd name="T54" fmla="*/ 57 w 91"/>
                              <a:gd name="T55" fmla="*/ 72 h 86"/>
                              <a:gd name="T56" fmla="*/ 28 w 91"/>
                              <a:gd name="T57" fmla="*/ 72 h 86"/>
                              <a:gd name="T58" fmla="*/ 19 w 91"/>
                              <a:gd name="T59" fmla="*/ 67 h 86"/>
                              <a:gd name="T60" fmla="*/ 14 w 91"/>
                              <a:gd name="T61" fmla="*/ 53 h 86"/>
                              <a:gd name="T62" fmla="*/ 9 w 91"/>
                              <a:gd name="T6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86">
                                <a:moveTo>
                                  <a:pt x="0" y="43"/>
                                </a:moveTo>
                                <a:lnTo>
                                  <a:pt x="0" y="62"/>
                                </a:lnTo>
                                <a:lnTo>
                                  <a:pt x="4" y="62"/>
                                </a:lnTo>
                                <a:lnTo>
                                  <a:pt x="19" y="77"/>
                                </a:lnTo>
                                <a:lnTo>
                                  <a:pt x="19" y="82"/>
                                </a:lnTo>
                                <a:lnTo>
                                  <a:pt x="38" y="82"/>
                                </a:lnTo>
                                <a:lnTo>
                                  <a:pt x="38" y="86"/>
                                </a:lnTo>
                                <a:lnTo>
                                  <a:pt x="48" y="82"/>
                                </a:lnTo>
                                <a:lnTo>
                                  <a:pt x="57" y="82"/>
                                </a:lnTo>
                                <a:lnTo>
                                  <a:pt x="62" y="77"/>
                                </a:lnTo>
                                <a:lnTo>
                                  <a:pt x="67" y="77"/>
                                </a:lnTo>
                                <a:lnTo>
                                  <a:pt x="76" y="67"/>
                                </a:lnTo>
                                <a:lnTo>
                                  <a:pt x="81" y="67"/>
                                </a:lnTo>
                                <a:lnTo>
                                  <a:pt x="81" y="62"/>
                                </a:lnTo>
                                <a:lnTo>
                                  <a:pt x="86" y="62"/>
                                </a:lnTo>
                                <a:lnTo>
                                  <a:pt x="86" y="48"/>
                                </a:lnTo>
                                <a:lnTo>
                                  <a:pt x="91" y="38"/>
                                </a:lnTo>
                                <a:lnTo>
                                  <a:pt x="86" y="38"/>
                                </a:lnTo>
                                <a:lnTo>
                                  <a:pt x="86" y="19"/>
                                </a:lnTo>
                                <a:lnTo>
                                  <a:pt x="81" y="19"/>
                                </a:lnTo>
                                <a:lnTo>
                                  <a:pt x="81" y="14"/>
                                </a:lnTo>
                                <a:lnTo>
                                  <a:pt x="76" y="14"/>
                                </a:lnTo>
                                <a:lnTo>
                                  <a:pt x="67" y="5"/>
                                </a:lnTo>
                                <a:lnTo>
                                  <a:pt x="62" y="5"/>
                                </a:lnTo>
                                <a:lnTo>
                                  <a:pt x="57" y="0"/>
                                </a:lnTo>
                                <a:lnTo>
                                  <a:pt x="19" y="0"/>
                                </a:lnTo>
                                <a:lnTo>
                                  <a:pt x="19" y="5"/>
                                </a:lnTo>
                                <a:lnTo>
                                  <a:pt x="4" y="19"/>
                                </a:lnTo>
                                <a:lnTo>
                                  <a:pt x="0" y="19"/>
                                </a:lnTo>
                                <a:lnTo>
                                  <a:pt x="0" y="43"/>
                                </a:lnTo>
                                <a:lnTo>
                                  <a:pt x="9" y="43"/>
                                </a:lnTo>
                                <a:lnTo>
                                  <a:pt x="9" y="29"/>
                                </a:lnTo>
                                <a:lnTo>
                                  <a:pt x="14" y="29"/>
                                </a:lnTo>
                                <a:lnTo>
                                  <a:pt x="14" y="19"/>
                                </a:lnTo>
                                <a:lnTo>
                                  <a:pt x="19" y="14"/>
                                </a:lnTo>
                                <a:lnTo>
                                  <a:pt x="28" y="14"/>
                                </a:lnTo>
                                <a:lnTo>
                                  <a:pt x="28" y="10"/>
                                </a:lnTo>
                                <a:lnTo>
                                  <a:pt x="43" y="10"/>
                                </a:lnTo>
                                <a:lnTo>
                                  <a:pt x="57" y="10"/>
                                </a:lnTo>
                                <a:lnTo>
                                  <a:pt x="62" y="14"/>
                                </a:lnTo>
                                <a:lnTo>
                                  <a:pt x="67" y="14"/>
                                </a:lnTo>
                                <a:lnTo>
                                  <a:pt x="67" y="24"/>
                                </a:lnTo>
                                <a:lnTo>
                                  <a:pt x="72" y="24"/>
                                </a:lnTo>
                                <a:lnTo>
                                  <a:pt x="72" y="29"/>
                                </a:lnTo>
                                <a:lnTo>
                                  <a:pt x="76" y="29"/>
                                </a:lnTo>
                                <a:lnTo>
                                  <a:pt x="76" y="38"/>
                                </a:lnTo>
                                <a:lnTo>
                                  <a:pt x="81" y="48"/>
                                </a:lnTo>
                                <a:lnTo>
                                  <a:pt x="86" y="38"/>
                                </a:lnTo>
                                <a:lnTo>
                                  <a:pt x="76" y="38"/>
                                </a:lnTo>
                                <a:lnTo>
                                  <a:pt x="76" y="53"/>
                                </a:lnTo>
                                <a:lnTo>
                                  <a:pt x="72" y="53"/>
                                </a:lnTo>
                                <a:lnTo>
                                  <a:pt x="72" y="58"/>
                                </a:lnTo>
                                <a:lnTo>
                                  <a:pt x="67" y="58"/>
                                </a:lnTo>
                                <a:lnTo>
                                  <a:pt x="67" y="67"/>
                                </a:lnTo>
                                <a:lnTo>
                                  <a:pt x="62" y="67"/>
                                </a:lnTo>
                                <a:lnTo>
                                  <a:pt x="57" y="72"/>
                                </a:lnTo>
                                <a:lnTo>
                                  <a:pt x="38" y="72"/>
                                </a:lnTo>
                                <a:lnTo>
                                  <a:pt x="28" y="72"/>
                                </a:lnTo>
                                <a:lnTo>
                                  <a:pt x="28" y="67"/>
                                </a:lnTo>
                                <a:lnTo>
                                  <a:pt x="19" y="67"/>
                                </a:lnTo>
                                <a:lnTo>
                                  <a:pt x="14" y="62"/>
                                </a:lnTo>
                                <a:lnTo>
                                  <a:pt x="14" y="53"/>
                                </a:lnTo>
                                <a:lnTo>
                                  <a:pt x="9" y="53"/>
                                </a:lnTo>
                                <a:lnTo>
                                  <a:pt x="9"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891"/>
                        <wps:cNvSpPr>
                          <a:spLocks/>
                        </wps:cNvSpPr>
                        <wps:spPr bwMode="auto">
                          <a:xfrm>
                            <a:off x="3697605" y="798830"/>
                            <a:ext cx="57785" cy="54610"/>
                          </a:xfrm>
                          <a:custGeom>
                            <a:avLst/>
                            <a:gdLst>
                              <a:gd name="T0" fmla="*/ 0 w 91"/>
                              <a:gd name="T1" fmla="*/ 62 h 86"/>
                              <a:gd name="T2" fmla="*/ 19 w 91"/>
                              <a:gd name="T3" fmla="*/ 77 h 86"/>
                              <a:gd name="T4" fmla="*/ 38 w 91"/>
                              <a:gd name="T5" fmla="*/ 82 h 86"/>
                              <a:gd name="T6" fmla="*/ 48 w 91"/>
                              <a:gd name="T7" fmla="*/ 82 h 86"/>
                              <a:gd name="T8" fmla="*/ 62 w 91"/>
                              <a:gd name="T9" fmla="*/ 77 h 86"/>
                              <a:gd name="T10" fmla="*/ 77 w 91"/>
                              <a:gd name="T11" fmla="*/ 67 h 86"/>
                              <a:gd name="T12" fmla="*/ 82 w 91"/>
                              <a:gd name="T13" fmla="*/ 62 h 86"/>
                              <a:gd name="T14" fmla="*/ 86 w 91"/>
                              <a:gd name="T15" fmla="*/ 48 h 86"/>
                              <a:gd name="T16" fmla="*/ 86 w 91"/>
                              <a:gd name="T17" fmla="*/ 38 h 86"/>
                              <a:gd name="T18" fmla="*/ 82 w 91"/>
                              <a:gd name="T19" fmla="*/ 19 h 86"/>
                              <a:gd name="T20" fmla="*/ 77 w 91"/>
                              <a:gd name="T21" fmla="*/ 14 h 86"/>
                              <a:gd name="T22" fmla="*/ 62 w 91"/>
                              <a:gd name="T23" fmla="*/ 5 h 86"/>
                              <a:gd name="T24" fmla="*/ 19 w 91"/>
                              <a:gd name="T25" fmla="*/ 0 h 86"/>
                              <a:gd name="T26" fmla="*/ 5 w 91"/>
                              <a:gd name="T27" fmla="*/ 19 h 86"/>
                              <a:gd name="T28" fmla="*/ 0 w 91"/>
                              <a:gd name="T29" fmla="*/ 43 h 86"/>
                              <a:gd name="T30" fmla="*/ 10 w 91"/>
                              <a:gd name="T31" fmla="*/ 29 h 86"/>
                              <a:gd name="T32" fmla="*/ 14 w 91"/>
                              <a:gd name="T33" fmla="*/ 19 h 86"/>
                              <a:gd name="T34" fmla="*/ 29 w 91"/>
                              <a:gd name="T35" fmla="*/ 14 h 86"/>
                              <a:gd name="T36" fmla="*/ 43 w 91"/>
                              <a:gd name="T37" fmla="*/ 10 h 86"/>
                              <a:gd name="T38" fmla="*/ 62 w 91"/>
                              <a:gd name="T39" fmla="*/ 14 h 86"/>
                              <a:gd name="T40" fmla="*/ 67 w 91"/>
                              <a:gd name="T41" fmla="*/ 24 h 86"/>
                              <a:gd name="T42" fmla="*/ 72 w 91"/>
                              <a:gd name="T43" fmla="*/ 29 h 86"/>
                              <a:gd name="T44" fmla="*/ 77 w 91"/>
                              <a:gd name="T45" fmla="*/ 38 h 86"/>
                              <a:gd name="T46" fmla="*/ 86 w 91"/>
                              <a:gd name="T47" fmla="*/ 38 h 86"/>
                              <a:gd name="T48" fmla="*/ 77 w 91"/>
                              <a:gd name="T49" fmla="*/ 53 h 86"/>
                              <a:gd name="T50" fmla="*/ 72 w 91"/>
                              <a:gd name="T51" fmla="*/ 58 h 86"/>
                              <a:gd name="T52" fmla="*/ 67 w 91"/>
                              <a:gd name="T53" fmla="*/ 67 h 86"/>
                              <a:gd name="T54" fmla="*/ 58 w 91"/>
                              <a:gd name="T55" fmla="*/ 72 h 86"/>
                              <a:gd name="T56" fmla="*/ 38 w 91"/>
                              <a:gd name="T57" fmla="*/ 82 h 86"/>
                              <a:gd name="T58" fmla="*/ 38 w 91"/>
                              <a:gd name="T59" fmla="*/ 72 h 86"/>
                              <a:gd name="T60" fmla="*/ 29 w 91"/>
                              <a:gd name="T61" fmla="*/ 67 h 86"/>
                              <a:gd name="T62" fmla="*/ 14 w 91"/>
                              <a:gd name="T63" fmla="*/ 62 h 86"/>
                              <a:gd name="T64" fmla="*/ 10 w 91"/>
                              <a:gd name="T65" fmla="*/ 53 h 86"/>
                              <a:gd name="T66" fmla="*/ 0 w 91"/>
                              <a:gd name="T6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86">
                                <a:moveTo>
                                  <a:pt x="0" y="43"/>
                                </a:moveTo>
                                <a:lnTo>
                                  <a:pt x="0" y="62"/>
                                </a:lnTo>
                                <a:lnTo>
                                  <a:pt x="5" y="62"/>
                                </a:lnTo>
                                <a:lnTo>
                                  <a:pt x="19" y="77"/>
                                </a:lnTo>
                                <a:lnTo>
                                  <a:pt x="19" y="82"/>
                                </a:lnTo>
                                <a:lnTo>
                                  <a:pt x="38" y="82"/>
                                </a:lnTo>
                                <a:lnTo>
                                  <a:pt x="38" y="86"/>
                                </a:lnTo>
                                <a:lnTo>
                                  <a:pt x="48" y="82"/>
                                </a:lnTo>
                                <a:lnTo>
                                  <a:pt x="58" y="82"/>
                                </a:lnTo>
                                <a:lnTo>
                                  <a:pt x="62" y="77"/>
                                </a:lnTo>
                                <a:lnTo>
                                  <a:pt x="67" y="77"/>
                                </a:lnTo>
                                <a:lnTo>
                                  <a:pt x="77" y="67"/>
                                </a:lnTo>
                                <a:lnTo>
                                  <a:pt x="82" y="67"/>
                                </a:lnTo>
                                <a:lnTo>
                                  <a:pt x="82" y="62"/>
                                </a:lnTo>
                                <a:lnTo>
                                  <a:pt x="86" y="62"/>
                                </a:lnTo>
                                <a:lnTo>
                                  <a:pt x="86" y="48"/>
                                </a:lnTo>
                                <a:lnTo>
                                  <a:pt x="91" y="38"/>
                                </a:lnTo>
                                <a:lnTo>
                                  <a:pt x="86" y="38"/>
                                </a:lnTo>
                                <a:lnTo>
                                  <a:pt x="86" y="19"/>
                                </a:lnTo>
                                <a:lnTo>
                                  <a:pt x="82" y="19"/>
                                </a:lnTo>
                                <a:lnTo>
                                  <a:pt x="82" y="14"/>
                                </a:lnTo>
                                <a:lnTo>
                                  <a:pt x="77" y="14"/>
                                </a:lnTo>
                                <a:lnTo>
                                  <a:pt x="67" y="5"/>
                                </a:lnTo>
                                <a:lnTo>
                                  <a:pt x="62" y="5"/>
                                </a:lnTo>
                                <a:lnTo>
                                  <a:pt x="58" y="0"/>
                                </a:lnTo>
                                <a:lnTo>
                                  <a:pt x="19" y="0"/>
                                </a:lnTo>
                                <a:lnTo>
                                  <a:pt x="19" y="5"/>
                                </a:lnTo>
                                <a:lnTo>
                                  <a:pt x="5" y="19"/>
                                </a:lnTo>
                                <a:lnTo>
                                  <a:pt x="0" y="19"/>
                                </a:lnTo>
                                <a:lnTo>
                                  <a:pt x="0" y="43"/>
                                </a:lnTo>
                                <a:lnTo>
                                  <a:pt x="10" y="43"/>
                                </a:lnTo>
                                <a:lnTo>
                                  <a:pt x="10" y="29"/>
                                </a:lnTo>
                                <a:lnTo>
                                  <a:pt x="14" y="29"/>
                                </a:lnTo>
                                <a:lnTo>
                                  <a:pt x="14" y="19"/>
                                </a:lnTo>
                                <a:lnTo>
                                  <a:pt x="19" y="14"/>
                                </a:lnTo>
                                <a:lnTo>
                                  <a:pt x="29" y="14"/>
                                </a:lnTo>
                                <a:lnTo>
                                  <a:pt x="29" y="10"/>
                                </a:lnTo>
                                <a:lnTo>
                                  <a:pt x="43" y="10"/>
                                </a:lnTo>
                                <a:lnTo>
                                  <a:pt x="58" y="10"/>
                                </a:lnTo>
                                <a:lnTo>
                                  <a:pt x="62" y="14"/>
                                </a:lnTo>
                                <a:lnTo>
                                  <a:pt x="67" y="14"/>
                                </a:lnTo>
                                <a:lnTo>
                                  <a:pt x="67" y="24"/>
                                </a:lnTo>
                                <a:lnTo>
                                  <a:pt x="72" y="24"/>
                                </a:lnTo>
                                <a:lnTo>
                                  <a:pt x="72" y="29"/>
                                </a:lnTo>
                                <a:lnTo>
                                  <a:pt x="77" y="29"/>
                                </a:lnTo>
                                <a:lnTo>
                                  <a:pt x="77" y="38"/>
                                </a:lnTo>
                                <a:lnTo>
                                  <a:pt x="82" y="48"/>
                                </a:lnTo>
                                <a:lnTo>
                                  <a:pt x="86" y="38"/>
                                </a:lnTo>
                                <a:lnTo>
                                  <a:pt x="77" y="38"/>
                                </a:lnTo>
                                <a:lnTo>
                                  <a:pt x="77" y="53"/>
                                </a:lnTo>
                                <a:lnTo>
                                  <a:pt x="72" y="53"/>
                                </a:lnTo>
                                <a:lnTo>
                                  <a:pt x="72" y="58"/>
                                </a:lnTo>
                                <a:lnTo>
                                  <a:pt x="67" y="58"/>
                                </a:lnTo>
                                <a:lnTo>
                                  <a:pt x="67" y="67"/>
                                </a:lnTo>
                                <a:lnTo>
                                  <a:pt x="62" y="67"/>
                                </a:lnTo>
                                <a:lnTo>
                                  <a:pt x="58" y="72"/>
                                </a:lnTo>
                                <a:lnTo>
                                  <a:pt x="38" y="72"/>
                                </a:lnTo>
                                <a:lnTo>
                                  <a:pt x="38" y="82"/>
                                </a:lnTo>
                                <a:lnTo>
                                  <a:pt x="48" y="77"/>
                                </a:lnTo>
                                <a:lnTo>
                                  <a:pt x="38" y="72"/>
                                </a:lnTo>
                                <a:lnTo>
                                  <a:pt x="29" y="72"/>
                                </a:lnTo>
                                <a:lnTo>
                                  <a:pt x="29" y="67"/>
                                </a:lnTo>
                                <a:lnTo>
                                  <a:pt x="19" y="67"/>
                                </a:lnTo>
                                <a:lnTo>
                                  <a:pt x="14" y="62"/>
                                </a:lnTo>
                                <a:lnTo>
                                  <a:pt x="14" y="53"/>
                                </a:lnTo>
                                <a:lnTo>
                                  <a:pt x="10" y="53"/>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Rectangle 892"/>
                        <wps:cNvSpPr>
                          <a:spLocks noChangeArrowheads="1"/>
                        </wps:cNvSpPr>
                        <wps:spPr bwMode="auto">
                          <a:xfrm>
                            <a:off x="3752215" y="820420"/>
                            <a:ext cx="52451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893"/>
                        <wps:cNvSpPr>
                          <a:spLocks noChangeArrowheads="1"/>
                        </wps:cNvSpPr>
                        <wps:spPr bwMode="auto">
                          <a:xfrm>
                            <a:off x="4041775" y="1109980"/>
                            <a:ext cx="2349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Freeform 894"/>
                        <wps:cNvSpPr>
                          <a:spLocks/>
                        </wps:cNvSpPr>
                        <wps:spPr bwMode="auto">
                          <a:xfrm>
                            <a:off x="2392680" y="911860"/>
                            <a:ext cx="1216660" cy="743585"/>
                          </a:xfrm>
                          <a:custGeom>
                            <a:avLst/>
                            <a:gdLst>
                              <a:gd name="T0" fmla="*/ 0 w 1916"/>
                              <a:gd name="T1" fmla="*/ 1171 h 1171"/>
                              <a:gd name="T2" fmla="*/ 1916 w 1916"/>
                              <a:gd name="T3" fmla="*/ 1171 h 1171"/>
                              <a:gd name="T4" fmla="*/ 1916 w 1916"/>
                              <a:gd name="T5" fmla="*/ 0 h 1171"/>
                              <a:gd name="T6" fmla="*/ 1906 w 1916"/>
                              <a:gd name="T7" fmla="*/ 0 h 1171"/>
                              <a:gd name="T8" fmla="*/ 1906 w 1916"/>
                              <a:gd name="T9" fmla="*/ 1166 h 1171"/>
                              <a:gd name="T10" fmla="*/ 1911 w 1916"/>
                              <a:gd name="T11" fmla="*/ 1161 h 1171"/>
                              <a:gd name="T12" fmla="*/ 0 w 1916"/>
                              <a:gd name="T13" fmla="*/ 1161 h 1171"/>
                              <a:gd name="T14" fmla="*/ 0 w 1916"/>
                              <a:gd name="T15" fmla="*/ 1171 h 11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6" h="1171">
                                <a:moveTo>
                                  <a:pt x="0" y="1171"/>
                                </a:moveTo>
                                <a:lnTo>
                                  <a:pt x="1916" y="1171"/>
                                </a:lnTo>
                                <a:lnTo>
                                  <a:pt x="1916" y="0"/>
                                </a:lnTo>
                                <a:lnTo>
                                  <a:pt x="1906" y="0"/>
                                </a:lnTo>
                                <a:lnTo>
                                  <a:pt x="1906" y="1166"/>
                                </a:lnTo>
                                <a:lnTo>
                                  <a:pt x="1911" y="1161"/>
                                </a:lnTo>
                                <a:lnTo>
                                  <a:pt x="0" y="1161"/>
                                </a:lnTo>
                                <a:lnTo>
                                  <a:pt x="0" y="1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Rectangle 895"/>
                        <wps:cNvSpPr>
                          <a:spLocks noChangeArrowheads="1"/>
                        </wps:cNvSpPr>
                        <wps:spPr bwMode="auto">
                          <a:xfrm>
                            <a:off x="3291840" y="1652270"/>
                            <a:ext cx="6350" cy="502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Freeform 896"/>
                        <wps:cNvSpPr>
                          <a:spLocks/>
                        </wps:cNvSpPr>
                        <wps:spPr bwMode="auto">
                          <a:xfrm>
                            <a:off x="3606165" y="1198245"/>
                            <a:ext cx="292735" cy="457200"/>
                          </a:xfrm>
                          <a:custGeom>
                            <a:avLst/>
                            <a:gdLst>
                              <a:gd name="T0" fmla="*/ 0 w 461"/>
                              <a:gd name="T1" fmla="*/ 720 h 720"/>
                              <a:gd name="T2" fmla="*/ 461 w 461"/>
                              <a:gd name="T3" fmla="*/ 720 h 720"/>
                              <a:gd name="T4" fmla="*/ 461 w 461"/>
                              <a:gd name="T5" fmla="*/ 0 h 720"/>
                              <a:gd name="T6" fmla="*/ 451 w 461"/>
                              <a:gd name="T7" fmla="*/ 0 h 720"/>
                              <a:gd name="T8" fmla="*/ 451 w 461"/>
                              <a:gd name="T9" fmla="*/ 715 h 720"/>
                              <a:gd name="T10" fmla="*/ 456 w 461"/>
                              <a:gd name="T11" fmla="*/ 710 h 720"/>
                              <a:gd name="T12" fmla="*/ 0 w 461"/>
                              <a:gd name="T13" fmla="*/ 710 h 720"/>
                              <a:gd name="T14" fmla="*/ 0 w 461"/>
                              <a:gd name="T15" fmla="*/ 72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1" h="720">
                                <a:moveTo>
                                  <a:pt x="0" y="720"/>
                                </a:moveTo>
                                <a:lnTo>
                                  <a:pt x="461" y="720"/>
                                </a:lnTo>
                                <a:lnTo>
                                  <a:pt x="461" y="0"/>
                                </a:lnTo>
                                <a:lnTo>
                                  <a:pt x="451" y="0"/>
                                </a:lnTo>
                                <a:lnTo>
                                  <a:pt x="451" y="715"/>
                                </a:lnTo>
                                <a:lnTo>
                                  <a:pt x="456" y="710"/>
                                </a:lnTo>
                                <a:lnTo>
                                  <a:pt x="0" y="710"/>
                                </a:lnTo>
                                <a:lnTo>
                                  <a:pt x="0" y="7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897"/>
                        <wps:cNvSpPr>
                          <a:spLocks/>
                        </wps:cNvSpPr>
                        <wps:spPr bwMode="auto">
                          <a:xfrm>
                            <a:off x="1383665" y="460375"/>
                            <a:ext cx="2225675" cy="338455"/>
                          </a:xfrm>
                          <a:custGeom>
                            <a:avLst/>
                            <a:gdLst>
                              <a:gd name="T0" fmla="*/ 10 w 3505"/>
                              <a:gd name="T1" fmla="*/ 533 h 533"/>
                              <a:gd name="T2" fmla="*/ 10 w 3505"/>
                              <a:gd name="T3" fmla="*/ 5 h 533"/>
                              <a:gd name="T4" fmla="*/ 5 w 3505"/>
                              <a:gd name="T5" fmla="*/ 10 h 533"/>
                              <a:gd name="T6" fmla="*/ 3500 w 3505"/>
                              <a:gd name="T7" fmla="*/ 10 h 533"/>
                              <a:gd name="T8" fmla="*/ 3495 w 3505"/>
                              <a:gd name="T9" fmla="*/ 5 h 533"/>
                              <a:gd name="T10" fmla="*/ 3495 w 3505"/>
                              <a:gd name="T11" fmla="*/ 403 h 533"/>
                              <a:gd name="T12" fmla="*/ 3505 w 3505"/>
                              <a:gd name="T13" fmla="*/ 403 h 533"/>
                              <a:gd name="T14" fmla="*/ 3505 w 3505"/>
                              <a:gd name="T15" fmla="*/ 0 h 533"/>
                              <a:gd name="T16" fmla="*/ 0 w 3505"/>
                              <a:gd name="T17" fmla="*/ 0 h 533"/>
                              <a:gd name="T18" fmla="*/ 0 w 3505"/>
                              <a:gd name="T19" fmla="*/ 533 h 533"/>
                              <a:gd name="T20" fmla="*/ 10 w 3505"/>
                              <a:gd name="T21" fmla="*/ 53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05" h="533">
                                <a:moveTo>
                                  <a:pt x="10" y="533"/>
                                </a:moveTo>
                                <a:lnTo>
                                  <a:pt x="10" y="5"/>
                                </a:lnTo>
                                <a:lnTo>
                                  <a:pt x="5" y="10"/>
                                </a:lnTo>
                                <a:lnTo>
                                  <a:pt x="3500" y="10"/>
                                </a:lnTo>
                                <a:lnTo>
                                  <a:pt x="3495" y="5"/>
                                </a:lnTo>
                                <a:lnTo>
                                  <a:pt x="3495" y="403"/>
                                </a:lnTo>
                                <a:lnTo>
                                  <a:pt x="3505" y="403"/>
                                </a:lnTo>
                                <a:lnTo>
                                  <a:pt x="3505" y="0"/>
                                </a:lnTo>
                                <a:lnTo>
                                  <a:pt x="0" y="0"/>
                                </a:lnTo>
                                <a:lnTo>
                                  <a:pt x="0" y="533"/>
                                </a:lnTo>
                                <a:lnTo>
                                  <a:pt x="10" y="5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898"/>
                        <wps:cNvSpPr>
                          <a:spLocks/>
                        </wps:cNvSpPr>
                        <wps:spPr bwMode="auto">
                          <a:xfrm>
                            <a:off x="3609340" y="460375"/>
                            <a:ext cx="289560" cy="542925"/>
                          </a:xfrm>
                          <a:custGeom>
                            <a:avLst/>
                            <a:gdLst>
                              <a:gd name="T0" fmla="*/ 0 w 456"/>
                              <a:gd name="T1" fmla="*/ 10 h 855"/>
                              <a:gd name="T2" fmla="*/ 451 w 456"/>
                              <a:gd name="T3" fmla="*/ 10 h 855"/>
                              <a:gd name="T4" fmla="*/ 446 w 456"/>
                              <a:gd name="T5" fmla="*/ 5 h 855"/>
                              <a:gd name="T6" fmla="*/ 446 w 456"/>
                              <a:gd name="T7" fmla="*/ 855 h 855"/>
                              <a:gd name="T8" fmla="*/ 456 w 456"/>
                              <a:gd name="T9" fmla="*/ 855 h 855"/>
                              <a:gd name="T10" fmla="*/ 456 w 456"/>
                              <a:gd name="T11" fmla="*/ 0 h 855"/>
                              <a:gd name="T12" fmla="*/ 0 w 456"/>
                              <a:gd name="T13" fmla="*/ 0 h 855"/>
                              <a:gd name="T14" fmla="*/ 0 w 456"/>
                              <a:gd name="T15" fmla="*/ 10 h 8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6" h="855">
                                <a:moveTo>
                                  <a:pt x="0" y="10"/>
                                </a:moveTo>
                                <a:lnTo>
                                  <a:pt x="451" y="10"/>
                                </a:lnTo>
                                <a:lnTo>
                                  <a:pt x="446" y="5"/>
                                </a:lnTo>
                                <a:lnTo>
                                  <a:pt x="446" y="855"/>
                                </a:lnTo>
                                <a:lnTo>
                                  <a:pt x="456" y="855"/>
                                </a:lnTo>
                                <a:lnTo>
                                  <a:pt x="456"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Oval 899"/>
                        <wps:cNvSpPr>
                          <a:spLocks noChangeArrowheads="1"/>
                        </wps:cNvSpPr>
                        <wps:spPr bwMode="auto">
                          <a:xfrm>
                            <a:off x="3276600" y="1633855"/>
                            <a:ext cx="40005" cy="3937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900"/>
                        <wps:cNvSpPr>
                          <a:spLocks/>
                        </wps:cNvSpPr>
                        <wps:spPr bwMode="auto">
                          <a:xfrm>
                            <a:off x="3270885" y="1627505"/>
                            <a:ext cx="45720" cy="45720"/>
                          </a:xfrm>
                          <a:custGeom>
                            <a:avLst/>
                            <a:gdLst>
                              <a:gd name="T0" fmla="*/ 0 w 72"/>
                              <a:gd name="T1" fmla="*/ 39 h 72"/>
                              <a:gd name="T2" fmla="*/ 0 w 72"/>
                              <a:gd name="T3" fmla="*/ 53 h 72"/>
                              <a:gd name="T4" fmla="*/ 9 w 72"/>
                              <a:gd name="T5" fmla="*/ 63 h 72"/>
                              <a:gd name="T6" fmla="*/ 19 w 72"/>
                              <a:gd name="T7" fmla="*/ 72 h 72"/>
                              <a:gd name="T8" fmla="*/ 33 w 72"/>
                              <a:gd name="T9" fmla="*/ 72 h 72"/>
                              <a:gd name="T10" fmla="*/ 48 w 72"/>
                              <a:gd name="T11" fmla="*/ 68 h 72"/>
                              <a:gd name="T12" fmla="*/ 43 w 72"/>
                              <a:gd name="T13" fmla="*/ 68 h 72"/>
                              <a:gd name="T14" fmla="*/ 53 w 72"/>
                              <a:gd name="T15" fmla="*/ 72 h 72"/>
                              <a:gd name="T16" fmla="*/ 62 w 72"/>
                              <a:gd name="T17" fmla="*/ 63 h 72"/>
                              <a:gd name="T18" fmla="*/ 72 w 72"/>
                              <a:gd name="T19" fmla="*/ 53 h 72"/>
                              <a:gd name="T20" fmla="*/ 67 w 72"/>
                              <a:gd name="T21" fmla="*/ 44 h 72"/>
                              <a:gd name="T22" fmla="*/ 67 w 72"/>
                              <a:gd name="T23" fmla="*/ 48 h 72"/>
                              <a:gd name="T24" fmla="*/ 72 w 72"/>
                              <a:gd name="T25" fmla="*/ 34 h 72"/>
                              <a:gd name="T26" fmla="*/ 72 w 72"/>
                              <a:gd name="T27" fmla="*/ 20 h 72"/>
                              <a:gd name="T28" fmla="*/ 62 w 72"/>
                              <a:gd name="T29" fmla="*/ 10 h 72"/>
                              <a:gd name="T30" fmla="*/ 53 w 72"/>
                              <a:gd name="T31" fmla="*/ 0 h 72"/>
                              <a:gd name="T32" fmla="*/ 19 w 72"/>
                              <a:gd name="T33" fmla="*/ 0 h 72"/>
                              <a:gd name="T34" fmla="*/ 9 w 72"/>
                              <a:gd name="T35" fmla="*/ 10 h 72"/>
                              <a:gd name="T36" fmla="*/ 0 w 72"/>
                              <a:gd name="T37" fmla="*/ 20 h 72"/>
                              <a:gd name="T38" fmla="*/ 0 w 72"/>
                              <a:gd name="T39" fmla="*/ 39 h 72"/>
                              <a:gd name="T40" fmla="*/ 19 w 72"/>
                              <a:gd name="T41" fmla="*/ 39 h 72"/>
                              <a:gd name="T42" fmla="*/ 19 w 72"/>
                              <a:gd name="T43" fmla="*/ 29 h 72"/>
                              <a:gd name="T44" fmla="*/ 24 w 72"/>
                              <a:gd name="T45" fmla="*/ 24 h 72"/>
                              <a:gd name="T46" fmla="*/ 19 w 72"/>
                              <a:gd name="T47" fmla="*/ 20 h 72"/>
                              <a:gd name="T48" fmla="*/ 24 w 72"/>
                              <a:gd name="T49" fmla="*/ 24 h 72"/>
                              <a:gd name="T50" fmla="*/ 29 w 72"/>
                              <a:gd name="T51" fmla="*/ 20 h 72"/>
                              <a:gd name="T52" fmla="*/ 38 w 72"/>
                              <a:gd name="T53" fmla="*/ 20 h 72"/>
                              <a:gd name="T54" fmla="*/ 43 w 72"/>
                              <a:gd name="T55" fmla="*/ 20 h 72"/>
                              <a:gd name="T56" fmla="*/ 48 w 72"/>
                              <a:gd name="T57" fmla="*/ 24 h 72"/>
                              <a:gd name="T58" fmla="*/ 53 w 72"/>
                              <a:gd name="T59" fmla="*/ 20 h 72"/>
                              <a:gd name="T60" fmla="*/ 48 w 72"/>
                              <a:gd name="T61" fmla="*/ 24 h 72"/>
                              <a:gd name="T62" fmla="*/ 53 w 72"/>
                              <a:gd name="T63" fmla="*/ 29 h 72"/>
                              <a:gd name="T64" fmla="*/ 53 w 72"/>
                              <a:gd name="T65" fmla="*/ 39 h 72"/>
                              <a:gd name="T66" fmla="*/ 62 w 72"/>
                              <a:gd name="T67" fmla="*/ 44 h 72"/>
                              <a:gd name="T68" fmla="*/ 67 w 72"/>
                              <a:gd name="T69" fmla="*/ 29 h 72"/>
                              <a:gd name="T70" fmla="*/ 57 w 72"/>
                              <a:gd name="T71" fmla="*/ 34 h 72"/>
                              <a:gd name="T72" fmla="*/ 53 w 72"/>
                              <a:gd name="T73" fmla="*/ 44 h 72"/>
                              <a:gd name="T74" fmla="*/ 48 w 72"/>
                              <a:gd name="T75" fmla="*/ 48 h 72"/>
                              <a:gd name="T76" fmla="*/ 53 w 72"/>
                              <a:gd name="T77" fmla="*/ 53 h 72"/>
                              <a:gd name="T78" fmla="*/ 48 w 72"/>
                              <a:gd name="T79" fmla="*/ 48 h 72"/>
                              <a:gd name="T80" fmla="*/ 43 w 72"/>
                              <a:gd name="T81" fmla="*/ 53 h 72"/>
                              <a:gd name="T82" fmla="*/ 33 w 72"/>
                              <a:gd name="T83" fmla="*/ 58 h 72"/>
                              <a:gd name="T84" fmla="*/ 29 w 72"/>
                              <a:gd name="T85" fmla="*/ 68 h 72"/>
                              <a:gd name="T86" fmla="*/ 43 w 72"/>
                              <a:gd name="T87" fmla="*/ 63 h 72"/>
                              <a:gd name="T88" fmla="*/ 38 w 72"/>
                              <a:gd name="T89" fmla="*/ 53 h 72"/>
                              <a:gd name="T90" fmla="*/ 29 w 72"/>
                              <a:gd name="T91" fmla="*/ 53 h 72"/>
                              <a:gd name="T92" fmla="*/ 24 w 72"/>
                              <a:gd name="T93" fmla="*/ 48 h 72"/>
                              <a:gd name="T94" fmla="*/ 19 w 72"/>
                              <a:gd name="T95" fmla="*/ 53 h 72"/>
                              <a:gd name="T96" fmla="*/ 24 w 72"/>
                              <a:gd name="T97" fmla="*/ 48 h 72"/>
                              <a:gd name="T98" fmla="*/ 19 w 72"/>
                              <a:gd name="T99" fmla="*/ 44 h 72"/>
                              <a:gd name="T100" fmla="*/ 19 w 72"/>
                              <a:gd name="T101" fmla="*/ 39 h 72"/>
                              <a:gd name="T102" fmla="*/ 0 w 72"/>
                              <a:gd name="T103" fmla="*/ 3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 h="72">
                                <a:moveTo>
                                  <a:pt x="0" y="39"/>
                                </a:moveTo>
                                <a:lnTo>
                                  <a:pt x="0" y="53"/>
                                </a:lnTo>
                                <a:lnTo>
                                  <a:pt x="9" y="63"/>
                                </a:lnTo>
                                <a:lnTo>
                                  <a:pt x="19" y="72"/>
                                </a:lnTo>
                                <a:lnTo>
                                  <a:pt x="33" y="72"/>
                                </a:lnTo>
                                <a:lnTo>
                                  <a:pt x="48" y="68"/>
                                </a:lnTo>
                                <a:lnTo>
                                  <a:pt x="43" y="68"/>
                                </a:lnTo>
                                <a:lnTo>
                                  <a:pt x="53" y="72"/>
                                </a:lnTo>
                                <a:lnTo>
                                  <a:pt x="62" y="63"/>
                                </a:lnTo>
                                <a:lnTo>
                                  <a:pt x="72" y="53"/>
                                </a:lnTo>
                                <a:lnTo>
                                  <a:pt x="67" y="44"/>
                                </a:lnTo>
                                <a:lnTo>
                                  <a:pt x="67" y="48"/>
                                </a:lnTo>
                                <a:lnTo>
                                  <a:pt x="72" y="34"/>
                                </a:lnTo>
                                <a:lnTo>
                                  <a:pt x="72" y="20"/>
                                </a:lnTo>
                                <a:lnTo>
                                  <a:pt x="62" y="10"/>
                                </a:lnTo>
                                <a:lnTo>
                                  <a:pt x="53" y="0"/>
                                </a:lnTo>
                                <a:lnTo>
                                  <a:pt x="19" y="0"/>
                                </a:lnTo>
                                <a:lnTo>
                                  <a:pt x="9" y="10"/>
                                </a:lnTo>
                                <a:lnTo>
                                  <a:pt x="0" y="20"/>
                                </a:lnTo>
                                <a:lnTo>
                                  <a:pt x="0" y="39"/>
                                </a:lnTo>
                                <a:lnTo>
                                  <a:pt x="19" y="39"/>
                                </a:lnTo>
                                <a:lnTo>
                                  <a:pt x="19" y="29"/>
                                </a:lnTo>
                                <a:lnTo>
                                  <a:pt x="24" y="24"/>
                                </a:lnTo>
                                <a:lnTo>
                                  <a:pt x="19" y="20"/>
                                </a:lnTo>
                                <a:lnTo>
                                  <a:pt x="24" y="24"/>
                                </a:lnTo>
                                <a:lnTo>
                                  <a:pt x="29" y="20"/>
                                </a:lnTo>
                                <a:lnTo>
                                  <a:pt x="38" y="20"/>
                                </a:lnTo>
                                <a:lnTo>
                                  <a:pt x="43" y="20"/>
                                </a:lnTo>
                                <a:lnTo>
                                  <a:pt x="48" y="24"/>
                                </a:lnTo>
                                <a:lnTo>
                                  <a:pt x="53" y="20"/>
                                </a:lnTo>
                                <a:lnTo>
                                  <a:pt x="48" y="24"/>
                                </a:lnTo>
                                <a:lnTo>
                                  <a:pt x="53" y="29"/>
                                </a:lnTo>
                                <a:lnTo>
                                  <a:pt x="53" y="39"/>
                                </a:lnTo>
                                <a:lnTo>
                                  <a:pt x="62" y="44"/>
                                </a:lnTo>
                                <a:lnTo>
                                  <a:pt x="67" y="29"/>
                                </a:lnTo>
                                <a:lnTo>
                                  <a:pt x="57" y="34"/>
                                </a:lnTo>
                                <a:lnTo>
                                  <a:pt x="53" y="44"/>
                                </a:lnTo>
                                <a:lnTo>
                                  <a:pt x="48" y="48"/>
                                </a:lnTo>
                                <a:lnTo>
                                  <a:pt x="53" y="53"/>
                                </a:lnTo>
                                <a:lnTo>
                                  <a:pt x="48" y="48"/>
                                </a:lnTo>
                                <a:lnTo>
                                  <a:pt x="43" y="53"/>
                                </a:lnTo>
                                <a:lnTo>
                                  <a:pt x="33" y="58"/>
                                </a:lnTo>
                                <a:lnTo>
                                  <a:pt x="29" y="68"/>
                                </a:lnTo>
                                <a:lnTo>
                                  <a:pt x="43" y="63"/>
                                </a:lnTo>
                                <a:lnTo>
                                  <a:pt x="38" y="53"/>
                                </a:lnTo>
                                <a:lnTo>
                                  <a:pt x="29" y="53"/>
                                </a:lnTo>
                                <a:lnTo>
                                  <a:pt x="24" y="48"/>
                                </a:lnTo>
                                <a:lnTo>
                                  <a:pt x="19" y="53"/>
                                </a:lnTo>
                                <a:lnTo>
                                  <a:pt x="24" y="48"/>
                                </a:lnTo>
                                <a:lnTo>
                                  <a:pt x="19" y="44"/>
                                </a:lnTo>
                                <a:lnTo>
                                  <a:pt x="19" y="39"/>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Rectangle 901"/>
                        <wps:cNvSpPr>
                          <a:spLocks noChangeArrowheads="1"/>
                        </wps:cNvSpPr>
                        <wps:spPr bwMode="auto">
                          <a:xfrm>
                            <a:off x="3469005" y="570230"/>
                            <a:ext cx="94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902"/>
                        <wps:cNvSpPr>
                          <a:spLocks noChangeArrowheads="1"/>
                        </wps:cNvSpPr>
                        <wps:spPr bwMode="auto">
                          <a:xfrm>
                            <a:off x="3594100" y="570230"/>
                            <a:ext cx="939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903"/>
                        <wps:cNvSpPr>
                          <a:spLocks noChangeArrowheads="1"/>
                        </wps:cNvSpPr>
                        <wps:spPr bwMode="auto">
                          <a:xfrm>
                            <a:off x="3719195" y="570230"/>
                            <a:ext cx="939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904"/>
                        <wps:cNvSpPr>
                          <a:spLocks noChangeArrowheads="1"/>
                        </wps:cNvSpPr>
                        <wps:spPr bwMode="auto">
                          <a:xfrm>
                            <a:off x="3843655" y="570230"/>
                            <a:ext cx="94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905"/>
                        <wps:cNvSpPr>
                          <a:spLocks noChangeArrowheads="1"/>
                        </wps:cNvSpPr>
                        <wps:spPr bwMode="auto">
                          <a:xfrm>
                            <a:off x="4127500" y="1289685"/>
                            <a:ext cx="304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906"/>
                        <wps:cNvSpPr>
                          <a:spLocks noChangeArrowheads="1"/>
                        </wps:cNvSpPr>
                        <wps:spPr bwMode="auto">
                          <a:xfrm>
                            <a:off x="4002405" y="1289685"/>
                            <a:ext cx="946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907"/>
                        <wps:cNvSpPr>
                          <a:spLocks noChangeArrowheads="1"/>
                        </wps:cNvSpPr>
                        <wps:spPr bwMode="auto">
                          <a:xfrm>
                            <a:off x="3971925" y="570230"/>
                            <a:ext cx="94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908"/>
                        <wps:cNvSpPr>
                          <a:spLocks noChangeArrowheads="1"/>
                        </wps:cNvSpPr>
                        <wps:spPr bwMode="auto">
                          <a:xfrm>
                            <a:off x="4097020" y="570230"/>
                            <a:ext cx="6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909"/>
                        <wps:cNvSpPr>
                          <a:spLocks noChangeArrowheads="1"/>
                        </wps:cNvSpPr>
                        <wps:spPr bwMode="auto">
                          <a:xfrm>
                            <a:off x="4154805" y="573405"/>
                            <a:ext cx="6350" cy="36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910"/>
                        <wps:cNvSpPr>
                          <a:spLocks noChangeArrowheads="1"/>
                        </wps:cNvSpPr>
                        <wps:spPr bwMode="auto">
                          <a:xfrm>
                            <a:off x="4154805" y="643255"/>
                            <a:ext cx="6350" cy="109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911"/>
                        <wps:cNvSpPr>
                          <a:spLocks noChangeArrowheads="1"/>
                        </wps:cNvSpPr>
                        <wps:spPr bwMode="auto">
                          <a:xfrm>
                            <a:off x="4154805" y="789940"/>
                            <a:ext cx="6350" cy="106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912"/>
                        <wps:cNvSpPr>
                          <a:spLocks noChangeArrowheads="1"/>
                        </wps:cNvSpPr>
                        <wps:spPr bwMode="auto">
                          <a:xfrm>
                            <a:off x="4154805" y="932815"/>
                            <a:ext cx="6350" cy="106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913"/>
                        <wps:cNvSpPr>
                          <a:spLocks noChangeArrowheads="1"/>
                        </wps:cNvSpPr>
                        <wps:spPr bwMode="auto">
                          <a:xfrm>
                            <a:off x="4154805" y="1076325"/>
                            <a:ext cx="6350" cy="109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914"/>
                        <wps:cNvSpPr>
                          <a:spLocks noChangeArrowheads="1"/>
                        </wps:cNvSpPr>
                        <wps:spPr bwMode="auto">
                          <a:xfrm>
                            <a:off x="4154805" y="1219200"/>
                            <a:ext cx="6350" cy="7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915"/>
                        <wps:cNvSpPr>
                          <a:spLocks noChangeArrowheads="1"/>
                        </wps:cNvSpPr>
                        <wps:spPr bwMode="auto">
                          <a:xfrm>
                            <a:off x="3877310" y="1289685"/>
                            <a:ext cx="946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916"/>
                        <wps:cNvSpPr>
                          <a:spLocks noChangeArrowheads="1"/>
                        </wps:cNvSpPr>
                        <wps:spPr bwMode="auto">
                          <a:xfrm>
                            <a:off x="3752215" y="1289685"/>
                            <a:ext cx="946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917"/>
                        <wps:cNvSpPr>
                          <a:spLocks noChangeArrowheads="1"/>
                        </wps:cNvSpPr>
                        <wps:spPr bwMode="auto">
                          <a:xfrm>
                            <a:off x="3627120" y="1289685"/>
                            <a:ext cx="946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918"/>
                        <wps:cNvSpPr>
                          <a:spLocks noChangeArrowheads="1"/>
                        </wps:cNvSpPr>
                        <wps:spPr bwMode="auto">
                          <a:xfrm>
                            <a:off x="3502660" y="1289685"/>
                            <a:ext cx="939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919"/>
                        <wps:cNvSpPr>
                          <a:spLocks noChangeArrowheads="1"/>
                        </wps:cNvSpPr>
                        <wps:spPr bwMode="auto">
                          <a:xfrm>
                            <a:off x="3411220" y="1289685"/>
                            <a:ext cx="609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920"/>
                        <wps:cNvSpPr>
                          <a:spLocks noChangeArrowheads="1"/>
                        </wps:cNvSpPr>
                        <wps:spPr bwMode="auto">
                          <a:xfrm>
                            <a:off x="3408045" y="1256030"/>
                            <a:ext cx="5715" cy="36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921"/>
                        <wps:cNvSpPr>
                          <a:spLocks noChangeArrowheads="1"/>
                        </wps:cNvSpPr>
                        <wps:spPr bwMode="auto">
                          <a:xfrm>
                            <a:off x="3408045" y="1112520"/>
                            <a:ext cx="5715" cy="106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922"/>
                        <wps:cNvSpPr>
                          <a:spLocks noChangeArrowheads="1"/>
                        </wps:cNvSpPr>
                        <wps:spPr bwMode="auto">
                          <a:xfrm>
                            <a:off x="3408045" y="969645"/>
                            <a:ext cx="5715" cy="106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923"/>
                        <wps:cNvSpPr>
                          <a:spLocks noChangeArrowheads="1"/>
                        </wps:cNvSpPr>
                        <wps:spPr bwMode="auto">
                          <a:xfrm>
                            <a:off x="3408045" y="822960"/>
                            <a:ext cx="5715" cy="109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4" name="Rectangle 924"/>
                        <wps:cNvSpPr>
                          <a:spLocks noChangeArrowheads="1"/>
                        </wps:cNvSpPr>
                        <wps:spPr bwMode="auto">
                          <a:xfrm>
                            <a:off x="3408045" y="680085"/>
                            <a:ext cx="5715" cy="109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5" name="Rectangle 925"/>
                        <wps:cNvSpPr>
                          <a:spLocks noChangeArrowheads="1"/>
                        </wps:cNvSpPr>
                        <wps:spPr bwMode="auto">
                          <a:xfrm>
                            <a:off x="3401695" y="573405"/>
                            <a:ext cx="6350" cy="69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6" name="Rectangle 926"/>
                        <wps:cNvSpPr>
                          <a:spLocks noChangeArrowheads="1"/>
                        </wps:cNvSpPr>
                        <wps:spPr bwMode="auto">
                          <a:xfrm>
                            <a:off x="3411220" y="570230"/>
                            <a:ext cx="30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7" name="Line 927"/>
                        <wps:cNvCnPr/>
                        <wps:spPr bwMode="auto">
                          <a:xfrm>
                            <a:off x="4349750" y="789940"/>
                            <a:ext cx="635" cy="69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8" name="Line 928"/>
                        <wps:cNvCnPr/>
                        <wps:spPr bwMode="auto">
                          <a:xfrm>
                            <a:off x="4349750" y="896620"/>
                            <a:ext cx="635" cy="73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9" name="Line 929"/>
                        <wps:cNvCnPr/>
                        <wps:spPr bwMode="auto">
                          <a:xfrm>
                            <a:off x="4349750" y="1003300"/>
                            <a:ext cx="635" cy="73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0" name="Line 930"/>
                        <wps:cNvCnPr/>
                        <wps:spPr bwMode="auto">
                          <a:xfrm>
                            <a:off x="4349750" y="1112520"/>
                            <a:ext cx="635" cy="73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1" name="Line 931"/>
                        <wps:cNvCnPr/>
                        <wps:spPr bwMode="auto">
                          <a:xfrm>
                            <a:off x="4349750" y="1219200"/>
                            <a:ext cx="635" cy="73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2" name="Line 932"/>
                        <wps:cNvCnPr/>
                        <wps:spPr bwMode="auto">
                          <a:xfrm>
                            <a:off x="4349750" y="1329055"/>
                            <a:ext cx="635" cy="69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3" name="Line 933"/>
                        <wps:cNvCnPr/>
                        <wps:spPr bwMode="auto">
                          <a:xfrm>
                            <a:off x="4349750" y="1435735"/>
                            <a:ext cx="635" cy="73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4" name="Line 934"/>
                        <wps:cNvCnPr/>
                        <wps:spPr bwMode="auto">
                          <a:xfrm>
                            <a:off x="4349750" y="1545590"/>
                            <a:ext cx="635" cy="69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5" name="Line 935"/>
                        <wps:cNvCnPr/>
                        <wps:spPr bwMode="auto">
                          <a:xfrm>
                            <a:off x="4349750" y="1652270"/>
                            <a:ext cx="635" cy="73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6" name="Freeform 936"/>
                        <wps:cNvSpPr>
                          <a:spLocks/>
                        </wps:cNvSpPr>
                        <wps:spPr bwMode="auto">
                          <a:xfrm>
                            <a:off x="2807335" y="1633855"/>
                            <a:ext cx="88265" cy="36830"/>
                          </a:xfrm>
                          <a:custGeom>
                            <a:avLst/>
                            <a:gdLst>
                              <a:gd name="T0" fmla="*/ 0 w 139"/>
                              <a:gd name="T1" fmla="*/ 0 h 58"/>
                              <a:gd name="T2" fmla="*/ 139 w 139"/>
                              <a:gd name="T3" fmla="*/ 29 h 58"/>
                              <a:gd name="T4" fmla="*/ 0 w 139"/>
                              <a:gd name="T5" fmla="*/ 58 h 58"/>
                              <a:gd name="T6" fmla="*/ 0 w 139"/>
                              <a:gd name="T7" fmla="*/ 0 h 58"/>
                            </a:gdLst>
                            <a:ahLst/>
                            <a:cxnLst>
                              <a:cxn ang="0">
                                <a:pos x="T0" y="T1"/>
                              </a:cxn>
                              <a:cxn ang="0">
                                <a:pos x="T2" y="T3"/>
                              </a:cxn>
                              <a:cxn ang="0">
                                <a:pos x="T4" y="T5"/>
                              </a:cxn>
                              <a:cxn ang="0">
                                <a:pos x="T6" y="T7"/>
                              </a:cxn>
                            </a:cxnLst>
                            <a:rect l="0" t="0" r="r" b="b"/>
                            <a:pathLst>
                              <a:path w="139" h="58">
                                <a:moveTo>
                                  <a:pt x="0" y="0"/>
                                </a:moveTo>
                                <a:lnTo>
                                  <a:pt x="139" y="29"/>
                                </a:lnTo>
                                <a:lnTo>
                                  <a:pt x="0" y="58"/>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37" name="Freeform 937"/>
                        <wps:cNvSpPr>
                          <a:spLocks/>
                        </wps:cNvSpPr>
                        <wps:spPr bwMode="auto">
                          <a:xfrm>
                            <a:off x="4100195" y="451485"/>
                            <a:ext cx="57785" cy="88265"/>
                          </a:xfrm>
                          <a:custGeom>
                            <a:avLst/>
                            <a:gdLst>
                              <a:gd name="T0" fmla="*/ 38 w 91"/>
                              <a:gd name="T1" fmla="*/ 0 h 139"/>
                              <a:gd name="T2" fmla="*/ 0 w 91"/>
                              <a:gd name="T3" fmla="*/ 139 h 139"/>
                              <a:gd name="T4" fmla="*/ 91 w 91"/>
                              <a:gd name="T5" fmla="*/ 24 h 139"/>
                              <a:gd name="T6" fmla="*/ 38 w 91"/>
                              <a:gd name="T7" fmla="*/ 0 h 139"/>
                            </a:gdLst>
                            <a:ahLst/>
                            <a:cxnLst>
                              <a:cxn ang="0">
                                <a:pos x="T0" y="T1"/>
                              </a:cxn>
                              <a:cxn ang="0">
                                <a:pos x="T2" y="T3"/>
                              </a:cxn>
                              <a:cxn ang="0">
                                <a:pos x="T4" y="T5"/>
                              </a:cxn>
                              <a:cxn ang="0">
                                <a:pos x="T6" y="T7"/>
                              </a:cxn>
                            </a:cxnLst>
                            <a:rect l="0" t="0" r="r" b="b"/>
                            <a:pathLst>
                              <a:path w="91" h="139">
                                <a:moveTo>
                                  <a:pt x="38" y="0"/>
                                </a:moveTo>
                                <a:lnTo>
                                  <a:pt x="0" y="139"/>
                                </a:lnTo>
                                <a:lnTo>
                                  <a:pt x="91" y="24"/>
                                </a:lnTo>
                                <a:lnTo>
                                  <a:pt x="3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38" name="Freeform 938"/>
                        <wps:cNvSpPr>
                          <a:spLocks/>
                        </wps:cNvSpPr>
                        <wps:spPr bwMode="auto">
                          <a:xfrm>
                            <a:off x="4130675" y="305435"/>
                            <a:ext cx="91440" cy="173355"/>
                          </a:xfrm>
                          <a:custGeom>
                            <a:avLst/>
                            <a:gdLst>
                              <a:gd name="T0" fmla="*/ 9 w 144"/>
                              <a:gd name="T1" fmla="*/ 273 h 273"/>
                              <a:gd name="T2" fmla="*/ 144 w 144"/>
                              <a:gd name="T3" fmla="*/ 0 h 273"/>
                              <a:gd name="T4" fmla="*/ 134 w 144"/>
                              <a:gd name="T5" fmla="*/ 0 h 273"/>
                              <a:gd name="T6" fmla="*/ 0 w 144"/>
                              <a:gd name="T7" fmla="*/ 273 h 273"/>
                              <a:gd name="T8" fmla="*/ 9 w 144"/>
                              <a:gd name="T9" fmla="*/ 273 h 273"/>
                            </a:gdLst>
                            <a:ahLst/>
                            <a:cxnLst>
                              <a:cxn ang="0">
                                <a:pos x="T0" y="T1"/>
                              </a:cxn>
                              <a:cxn ang="0">
                                <a:pos x="T2" y="T3"/>
                              </a:cxn>
                              <a:cxn ang="0">
                                <a:pos x="T4" y="T5"/>
                              </a:cxn>
                              <a:cxn ang="0">
                                <a:pos x="T6" y="T7"/>
                              </a:cxn>
                              <a:cxn ang="0">
                                <a:pos x="T8" y="T9"/>
                              </a:cxn>
                            </a:cxnLst>
                            <a:rect l="0" t="0" r="r" b="b"/>
                            <a:pathLst>
                              <a:path w="144" h="273">
                                <a:moveTo>
                                  <a:pt x="9" y="273"/>
                                </a:moveTo>
                                <a:lnTo>
                                  <a:pt x="144" y="0"/>
                                </a:lnTo>
                                <a:lnTo>
                                  <a:pt x="134" y="0"/>
                                </a:lnTo>
                                <a:lnTo>
                                  <a:pt x="0" y="273"/>
                                </a:lnTo>
                                <a:lnTo>
                                  <a:pt x="9"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9" name="Oval 939"/>
                        <wps:cNvSpPr>
                          <a:spLocks noChangeArrowheads="1"/>
                        </wps:cNvSpPr>
                        <wps:spPr bwMode="auto">
                          <a:xfrm>
                            <a:off x="3587750" y="1633855"/>
                            <a:ext cx="39370" cy="3937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0" name="Freeform 940"/>
                        <wps:cNvSpPr>
                          <a:spLocks/>
                        </wps:cNvSpPr>
                        <wps:spPr bwMode="auto">
                          <a:xfrm>
                            <a:off x="3581400" y="1627505"/>
                            <a:ext cx="45720" cy="45720"/>
                          </a:xfrm>
                          <a:custGeom>
                            <a:avLst/>
                            <a:gdLst>
                              <a:gd name="T0" fmla="*/ 0 w 72"/>
                              <a:gd name="T1" fmla="*/ 39 h 72"/>
                              <a:gd name="T2" fmla="*/ 0 w 72"/>
                              <a:gd name="T3" fmla="*/ 53 h 72"/>
                              <a:gd name="T4" fmla="*/ 10 w 72"/>
                              <a:gd name="T5" fmla="*/ 63 h 72"/>
                              <a:gd name="T6" fmla="*/ 20 w 72"/>
                              <a:gd name="T7" fmla="*/ 72 h 72"/>
                              <a:gd name="T8" fmla="*/ 34 w 72"/>
                              <a:gd name="T9" fmla="*/ 72 h 72"/>
                              <a:gd name="T10" fmla="*/ 48 w 72"/>
                              <a:gd name="T11" fmla="*/ 68 h 72"/>
                              <a:gd name="T12" fmla="*/ 44 w 72"/>
                              <a:gd name="T13" fmla="*/ 68 h 72"/>
                              <a:gd name="T14" fmla="*/ 53 w 72"/>
                              <a:gd name="T15" fmla="*/ 72 h 72"/>
                              <a:gd name="T16" fmla="*/ 63 w 72"/>
                              <a:gd name="T17" fmla="*/ 63 h 72"/>
                              <a:gd name="T18" fmla="*/ 72 w 72"/>
                              <a:gd name="T19" fmla="*/ 53 h 72"/>
                              <a:gd name="T20" fmla="*/ 68 w 72"/>
                              <a:gd name="T21" fmla="*/ 44 h 72"/>
                              <a:gd name="T22" fmla="*/ 68 w 72"/>
                              <a:gd name="T23" fmla="*/ 48 h 72"/>
                              <a:gd name="T24" fmla="*/ 72 w 72"/>
                              <a:gd name="T25" fmla="*/ 34 h 72"/>
                              <a:gd name="T26" fmla="*/ 72 w 72"/>
                              <a:gd name="T27" fmla="*/ 20 h 72"/>
                              <a:gd name="T28" fmla="*/ 63 w 72"/>
                              <a:gd name="T29" fmla="*/ 10 h 72"/>
                              <a:gd name="T30" fmla="*/ 53 w 72"/>
                              <a:gd name="T31" fmla="*/ 0 h 72"/>
                              <a:gd name="T32" fmla="*/ 20 w 72"/>
                              <a:gd name="T33" fmla="*/ 0 h 72"/>
                              <a:gd name="T34" fmla="*/ 10 w 72"/>
                              <a:gd name="T35" fmla="*/ 10 h 72"/>
                              <a:gd name="T36" fmla="*/ 0 w 72"/>
                              <a:gd name="T37" fmla="*/ 20 h 72"/>
                              <a:gd name="T38" fmla="*/ 0 w 72"/>
                              <a:gd name="T39" fmla="*/ 39 h 72"/>
                              <a:gd name="T40" fmla="*/ 20 w 72"/>
                              <a:gd name="T41" fmla="*/ 39 h 72"/>
                              <a:gd name="T42" fmla="*/ 20 w 72"/>
                              <a:gd name="T43" fmla="*/ 29 h 72"/>
                              <a:gd name="T44" fmla="*/ 24 w 72"/>
                              <a:gd name="T45" fmla="*/ 24 h 72"/>
                              <a:gd name="T46" fmla="*/ 20 w 72"/>
                              <a:gd name="T47" fmla="*/ 20 h 72"/>
                              <a:gd name="T48" fmla="*/ 24 w 72"/>
                              <a:gd name="T49" fmla="*/ 24 h 72"/>
                              <a:gd name="T50" fmla="*/ 29 w 72"/>
                              <a:gd name="T51" fmla="*/ 20 h 72"/>
                              <a:gd name="T52" fmla="*/ 53 w 72"/>
                              <a:gd name="T53" fmla="*/ 20 h 72"/>
                              <a:gd name="T54" fmla="*/ 48 w 72"/>
                              <a:gd name="T55" fmla="*/ 24 h 72"/>
                              <a:gd name="T56" fmla="*/ 53 w 72"/>
                              <a:gd name="T57" fmla="*/ 29 h 72"/>
                              <a:gd name="T58" fmla="*/ 53 w 72"/>
                              <a:gd name="T59" fmla="*/ 39 h 72"/>
                              <a:gd name="T60" fmla="*/ 63 w 72"/>
                              <a:gd name="T61" fmla="*/ 44 h 72"/>
                              <a:gd name="T62" fmla="*/ 68 w 72"/>
                              <a:gd name="T63" fmla="*/ 29 h 72"/>
                              <a:gd name="T64" fmla="*/ 58 w 72"/>
                              <a:gd name="T65" fmla="*/ 34 h 72"/>
                              <a:gd name="T66" fmla="*/ 53 w 72"/>
                              <a:gd name="T67" fmla="*/ 44 h 72"/>
                              <a:gd name="T68" fmla="*/ 48 w 72"/>
                              <a:gd name="T69" fmla="*/ 48 h 72"/>
                              <a:gd name="T70" fmla="*/ 53 w 72"/>
                              <a:gd name="T71" fmla="*/ 53 h 72"/>
                              <a:gd name="T72" fmla="*/ 48 w 72"/>
                              <a:gd name="T73" fmla="*/ 48 h 72"/>
                              <a:gd name="T74" fmla="*/ 44 w 72"/>
                              <a:gd name="T75" fmla="*/ 53 h 72"/>
                              <a:gd name="T76" fmla="*/ 34 w 72"/>
                              <a:gd name="T77" fmla="*/ 58 h 72"/>
                              <a:gd name="T78" fmla="*/ 29 w 72"/>
                              <a:gd name="T79" fmla="*/ 68 h 72"/>
                              <a:gd name="T80" fmla="*/ 44 w 72"/>
                              <a:gd name="T81" fmla="*/ 63 h 72"/>
                              <a:gd name="T82" fmla="*/ 39 w 72"/>
                              <a:gd name="T83" fmla="*/ 53 h 72"/>
                              <a:gd name="T84" fmla="*/ 29 w 72"/>
                              <a:gd name="T85" fmla="*/ 53 h 72"/>
                              <a:gd name="T86" fmla="*/ 24 w 72"/>
                              <a:gd name="T87" fmla="*/ 48 h 72"/>
                              <a:gd name="T88" fmla="*/ 20 w 72"/>
                              <a:gd name="T89" fmla="*/ 53 h 72"/>
                              <a:gd name="T90" fmla="*/ 24 w 72"/>
                              <a:gd name="T91" fmla="*/ 48 h 72"/>
                              <a:gd name="T92" fmla="*/ 20 w 72"/>
                              <a:gd name="T93" fmla="*/ 44 h 72"/>
                              <a:gd name="T94" fmla="*/ 20 w 72"/>
                              <a:gd name="T95" fmla="*/ 39 h 72"/>
                              <a:gd name="T96" fmla="*/ 0 w 72"/>
                              <a:gd name="T97" fmla="*/ 3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2" h="72">
                                <a:moveTo>
                                  <a:pt x="0" y="39"/>
                                </a:moveTo>
                                <a:lnTo>
                                  <a:pt x="0" y="53"/>
                                </a:lnTo>
                                <a:lnTo>
                                  <a:pt x="10" y="63"/>
                                </a:lnTo>
                                <a:lnTo>
                                  <a:pt x="20" y="72"/>
                                </a:lnTo>
                                <a:lnTo>
                                  <a:pt x="34" y="72"/>
                                </a:lnTo>
                                <a:lnTo>
                                  <a:pt x="48" y="68"/>
                                </a:lnTo>
                                <a:lnTo>
                                  <a:pt x="44" y="68"/>
                                </a:lnTo>
                                <a:lnTo>
                                  <a:pt x="53" y="72"/>
                                </a:lnTo>
                                <a:lnTo>
                                  <a:pt x="63" y="63"/>
                                </a:lnTo>
                                <a:lnTo>
                                  <a:pt x="72" y="53"/>
                                </a:lnTo>
                                <a:lnTo>
                                  <a:pt x="68" y="44"/>
                                </a:lnTo>
                                <a:lnTo>
                                  <a:pt x="68" y="48"/>
                                </a:lnTo>
                                <a:lnTo>
                                  <a:pt x="72" y="34"/>
                                </a:lnTo>
                                <a:lnTo>
                                  <a:pt x="72" y="20"/>
                                </a:lnTo>
                                <a:lnTo>
                                  <a:pt x="63" y="10"/>
                                </a:lnTo>
                                <a:lnTo>
                                  <a:pt x="53" y="0"/>
                                </a:lnTo>
                                <a:lnTo>
                                  <a:pt x="20" y="0"/>
                                </a:lnTo>
                                <a:lnTo>
                                  <a:pt x="10" y="10"/>
                                </a:lnTo>
                                <a:lnTo>
                                  <a:pt x="0" y="20"/>
                                </a:lnTo>
                                <a:lnTo>
                                  <a:pt x="0" y="39"/>
                                </a:lnTo>
                                <a:lnTo>
                                  <a:pt x="20" y="39"/>
                                </a:lnTo>
                                <a:lnTo>
                                  <a:pt x="20" y="29"/>
                                </a:lnTo>
                                <a:lnTo>
                                  <a:pt x="24" y="24"/>
                                </a:lnTo>
                                <a:lnTo>
                                  <a:pt x="20" y="20"/>
                                </a:lnTo>
                                <a:lnTo>
                                  <a:pt x="24" y="24"/>
                                </a:lnTo>
                                <a:lnTo>
                                  <a:pt x="29" y="20"/>
                                </a:lnTo>
                                <a:lnTo>
                                  <a:pt x="53" y="20"/>
                                </a:lnTo>
                                <a:lnTo>
                                  <a:pt x="48" y="24"/>
                                </a:lnTo>
                                <a:lnTo>
                                  <a:pt x="53" y="29"/>
                                </a:lnTo>
                                <a:lnTo>
                                  <a:pt x="53" y="39"/>
                                </a:lnTo>
                                <a:lnTo>
                                  <a:pt x="63" y="44"/>
                                </a:lnTo>
                                <a:lnTo>
                                  <a:pt x="68" y="29"/>
                                </a:lnTo>
                                <a:lnTo>
                                  <a:pt x="58" y="34"/>
                                </a:lnTo>
                                <a:lnTo>
                                  <a:pt x="53" y="44"/>
                                </a:lnTo>
                                <a:lnTo>
                                  <a:pt x="48" y="48"/>
                                </a:lnTo>
                                <a:lnTo>
                                  <a:pt x="53" y="53"/>
                                </a:lnTo>
                                <a:lnTo>
                                  <a:pt x="48" y="48"/>
                                </a:lnTo>
                                <a:lnTo>
                                  <a:pt x="44" y="53"/>
                                </a:lnTo>
                                <a:lnTo>
                                  <a:pt x="34" y="58"/>
                                </a:lnTo>
                                <a:lnTo>
                                  <a:pt x="29" y="68"/>
                                </a:lnTo>
                                <a:lnTo>
                                  <a:pt x="44" y="63"/>
                                </a:lnTo>
                                <a:lnTo>
                                  <a:pt x="39" y="53"/>
                                </a:lnTo>
                                <a:lnTo>
                                  <a:pt x="29" y="53"/>
                                </a:lnTo>
                                <a:lnTo>
                                  <a:pt x="24" y="48"/>
                                </a:lnTo>
                                <a:lnTo>
                                  <a:pt x="20" y="53"/>
                                </a:lnTo>
                                <a:lnTo>
                                  <a:pt x="24" y="48"/>
                                </a:lnTo>
                                <a:lnTo>
                                  <a:pt x="20" y="44"/>
                                </a:lnTo>
                                <a:lnTo>
                                  <a:pt x="20" y="39"/>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1" name="Oval 941"/>
                        <wps:cNvSpPr>
                          <a:spLocks noChangeArrowheads="1"/>
                        </wps:cNvSpPr>
                        <wps:spPr bwMode="auto">
                          <a:xfrm>
                            <a:off x="3587750" y="445135"/>
                            <a:ext cx="39370" cy="4000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2" name="Freeform 942"/>
                        <wps:cNvSpPr>
                          <a:spLocks/>
                        </wps:cNvSpPr>
                        <wps:spPr bwMode="auto">
                          <a:xfrm>
                            <a:off x="3581400" y="439420"/>
                            <a:ext cx="45720" cy="45720"/>
                          </a:xfrm>
                          <a:custGeom>
                            <a:avLst/>
                            <a:gdLst>
                              <a:gd name="T0" fmla="*/ 0 w 72"/>
                              <a:gd name="T1" fmla="*/ 38 h 72"/>
                              <a:gd name="T2" fmla="*/ 0 w 72"/>
                              <a:gd name="T3" fmla="*/ 52 h 72"/>
                              <a:gd name="T4" fmla="*/ 10 w 72"/>
                              <a:gd name="T5" fmla="*/ 62 h 72"/>
                              <a:gd name="T6" fmla="*/ 20 w 72"/>
                              <a:gd name="T7" fmla="*/ 72 h 72"/>
                              <a:gd name="T8" fmla="*/ 34 w 72"/>
                              <a:gd name="T9" fmla="*/ 72 h 72"/>
                              <a:gd name="T10" fmla="*/ 48 w 72"/>
                              <a:gd name="T11" fmla="*/ 67 h 72"/>
                              <a:gd name="T12" fmla="*/ 44 w 72"/>
                              <a:gd name="T13" fmla="*/ 67 h 72"/>
                              <a:gd name="T14" fmla="*/ 53 w 72"/>
                              <a:gd name="T15" fmla="*/ 72 h 72"/>
                              <a:gd name="T16" fmla="*/ 63 w 72"/>
                              <a:gd name="T17" fmla="*/ 62 h 72"/>
                              <a:gd name="T18" fmla="*/ 72 w 72"/>
                              <a:gd name="T19" fmla="*/ 52 h 72"/>
                              <a:gd name="T20" fmla="*/ 68 w 72"/>
                              <a:gd name="T21" fmla="*/ 43 h 72"/>
                              <a:gd name="T22" fmla="*/ 68 w 72"/>
                              <a:gd name="T23" fmla="*/ 48 h 72"/>
                              <a:gd name="T24" fmla="*/ 72 w 72"/>
                              <a:gd name="T25" fmla="*/ 33 h 72"/>
                              <a:gd name="T26" fmla="*/ 72 w 72"/>
                              <a:gd name="T27" fmla="*/ 19 h 72"/>
                              <a:gd name="T28" fmla="*/ 63 w 72"/>
                              <a:gd name="T29" fmla="*/ 9 h 72"/>
                              <a:gd name="T30" fmla="*/ 53 w 72"/>
                              <a:gd name="T31" fmla="*/ 0 h 72"/>
                              <a:gd name="T32" fmla="*/ 20 w 72"/>
                              <a:gd name="T33" fmla="*/ 0 h 72"/>
                              <a:gd name="T34" fmla="*/ 10 w 72"/>
                              <a:gd name="T35" fmla="*/ 9 h 72"/>
                              <a:gd name="T36" fmla="*/ 0 w 72"/>
                              <a:gd name="T37" fmla="*/ 19 h 72"/>
                              <a:gd name="T38" fmla="*/ 0 w 72"/>
                              <a:gd name="T39" fmla="*/ 38 h 72"/>
                              <a:gd name="T40" fmla="*/ 20 w 72"/>
                              <a:gd name="T41" fmla="*/ 38 h 72"/>
                              <a:gd name="T42" fmla="*/ 20 w 72"/>
                              <a:gd name="T43" fmla="*/ 29 h 72"/>
                              <a:gd name="T44" fmla="*/ 24 w 72"/>
                              <a:gd name="T45" fmla="*/ 24 h 72"/>
                              <a:gd name="T46" fmla="*/ 20 w 72"/>
                              <a:gd name="T47" fmla="*/ 19 h 72"/>
                              <a:gd name="T48" fmla="*/ 24 w 72"/>
                              <a:gd name="T49" fmla="*/ 24 h 72"/>
                              <a:gd name="T50" fmla="*/ 29 w 72"/>
                              <a:gd name="T51" fmla="*/ 19 h 72"/>
                              <a:gd name="T52" fmla="*/ 39 w 72"/>
                              <a:gd name="T53" fmla="*/ 19 h 72"/>
                              <a:gd name="T54" fmla="*/ 44 w 72"/>
                              <a:gd name="T55" fmla="*/ 19 h 72"/>
                              <a:gd name="T56" fmla="*/ 48 w 72"/>
                              <a:gd name="T57" fmla="*/ 24 h 72"/>
                              <a:gd name="T58" fmla="*/ 53 w 72"/>
                              <a:gd name="T59" fmla="*/ 19 h 72"/>
                              <a:gd name="T60" fmla="*/ 48 w 72"/>
                              <a:gd name="T61" fmla="*/ 24 h 72"/>
                              <a:gd name="T62" fmla="*/ 53 w 72"/>
                              <a:gd name="T63" fmla="*/ 29 h 72"/>
                              <a:gd name="T64" fmla="*/ 53 w 72"/>
                              <a:gd name="T65" fmla="*/ 38 h 72"/>
                              <a:gd name="T66" fmla="*/ 63 w 72"/>
                              <a:gd name="T67" fmla="*/ 43 h 72"/>
                              <a:gd name="T68" fmla="*/ 68 w 72"/>
                              <a:gd name="T69" fmla="*/ 29 h 72"/>
                              <a:gd name="T70" fmla="*/ 58 w 72"/>
                              <a:gd name="T71" fmla="*/ 33 h 72"/>
                              <a:gd name="T72" fmla="*/ 53 w 72"/>
                              <a:gd name="T73" fmla="*/ 43 h 72"/>
                              <a:gd name="T74" fmla="*/ 48 w 72"/>
                              <a:gd name="T75" fmla="*/ 48 h 72"/>
                              <a:gd name="T76" fmla="*/ 53 w 72"/>
                              <a:gd name="T77" fmla="*/ 52 h 72"/>
                              <a:gd name="T78" fmla="*/ 48 w 72"/>
                              <a:gd name="T79" fmla="*/ 48 h 72"/>
                              <a:gd name="T80" fmla="*/ 44 w 72"/>
                              <a:gd name="T81" fmla="*/ 52 h 72"/>
                              <a:gd name="T82" fmla="*/ 34 w 72"/>
                              <a:gd name="T83" fmla="*/ 57 h 72"/>
                              <a:gd name="T84" fmla="*/ 29 w 72"/>
                              <a:gd name="T85" fmla="*/ 67 h 72"/>
                              <a:gd name="T86" fmla="*/ 44 w 72"/>
                              <a:gd name="T87" fmla="*/ 62 h 72"/>
                              <a:gd name="T88" fmla="*/ 39 w 72"/>
                              <a:gd name="T89" fmla="*/ 52 h 72"/>
                              <a:gd name="T90" fmla="*/ 29 w 72"/>
                              <a:gd name="T91" fmla="*/ 52 h 72"/>
                              <a:gd name="T92" fmla="*/ 24 w 72"/>
                              <a:gd name="T93" fmla="*/ 48 h 72"/>
                              <a:gd name="T94" fmla="*/ 20 w 72"/>
                              <a:gd name="T95" fmla="*/ 52 h 72"/>
                              <a:gd name="T96" fmla="*/ 24 w 72"/>
                              <a:gd name="T97" fmla="*/ 48 h 72"/>
                              <a:gd name="T98" fmla="*/ 20 w 72"/>
                              <a:gd name="T99" fmla="*/ 43 h 72"/>
                              <a:gd name="T100" fmla="*/ 20 w 72"/>
                              <a:gd name="T101" fmla="*/ 38 h 72"/>
                              <a:gd name="T102" fmla="*/ 0 w 72"/>
                              <a:gd name="T103" fmla="*/ 38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 h="72">
                                <a:moveTo>
                                  <a:pt x="0" y="38"/>
                                </a:moveTo>
                                <a:lnTo>
                                  <a:pt x="0" y="52"/>
                                </a:lnTo>
                                <a:lnTo>
                                  <a:pt x="10" y="62"/>
                                </a:lnTo>
                                <a:lnTo>
                                  <a:pt x="20" y="72"/>
                                </a:lnTo>
                                <a:lnTo>
                                  <a:pt x="34" y="72"/>
                                </a:lnTo>
                                <a:lnTo>
                                  <a:pt x="48" y="67"/>
                                </a:lnTo>
                                <a:lnTo>
                                  <a:pt x="44" y="67"/>
                                </a:lnTo>
                                <a:lnTo>
                                  <a:pt x="53" y="72"/>
                                </a:lnTo>
                                <a:lnTo>
                                  <a:pt x="63" y="62"/>
                                </a:lnTo>
                                <a:lnTo>
                                  <a:pt x="72" y="52"/>
                                </a:lnTo>
                                <a:lnTo>
                                  <a:pt x="68" y="43"/>
                                </a:lnTo>
                                <a:lnTo>
                                  <a:pt x="68" y="48"/>
                                </a:lnTo>
                                <a:lnTo>
                                  <a:pt x="72" y="33"/>
                                </a:lnTo>
                                <a:lnTo>
                                  <a:pt x="72" y="19"/>
                                </a:lnTo>
                                <a:lnTo>
                                  <a:pt x="63" y="9"/>
                                </a:lnTo>
                                <a:lnTo>
                                  <a:pt x="53" y="0"/>
                                </a:lnTo>
                                <a:lnTo>
                                  <a:pt x="20" y="0"/>
                                </a:lnTo>
                                <a:lnTo>
                                  <a:pt x="10" y="9"/>
                                </a:lnTo>
                                <a:lnTo>
                                  <a:pt x="0" y="19"/>
                                </a:lnTo>
                                <a:lnTo>
                                  <a:pt x="0" y="38"/>
                                </a:lnTo>
                                <a:lnTo>
                                  <a:pt x="20" y="38"/>
                                </a:lnTo>
                                <a:lnTo>
                                  <a:pt x="20" y="29"/>
                                </a:lnTo>
                                <a:lnTo>
                                  <a:pt x="24" y="24"/>
                                </a:lnTo>
                                <a:lnTo>
                                  <a:pt x="20" y="19"/>
                                </a:lnTo>
                                <a:lnTo>
                                  <a:pt x="24" y="24"/>
                                </a:lnTo>
                                <a:lnTo>
                                  <a:pt x="29" y="19"/>
                                </a:lnTo>
                                <a:lnTo>
                                  <a:pt x="39" y="19"/>
                                </a:lnTo>
                                <a:lnTo>
                                  <a:pt x="44" y="19"/>
                                </a:lnTo>
                                <a:lnTo>
                                  <a:pt x="48" y="24"/>
                                </a:lnTo>
                                <a:lnTo>
                                  <a:pt x="53" y="19"/>
                                </a:lnTo>
                                <a:lnTo>
                                  <a:pt x="48" y="24"/>
                                </a:lnTo>
                                <a:lnTo>
                                  <a:pt x="53" y="29"/>
                                </a:lnTo>
                                <a:lnTo>
                                  <a:pt x="53" y="38"/>
                                </a:lnTo>
                                <a:lnTo>
                                  <a:pt x="63" y="43"/>
                                </a:lnTo>
                                <a:lnTo>
                                  <a:pt x="68" y="29"/>
                                </a:lnTo>
                                <a:lnTo>
                                  <a:pt x="58" y="33"/>
                                </a:lnTo>
                                <a:lnTo>
                                  <a:pt x="53" y="43"/>
                                </a:lnTo>
                                <a:lnTo>
                                  <a:pt x="48" y="48"/>
                                </a:lnTo>
                                <a:lnTo>
                                  <a:pt x="53" y="52"/>
                                </a:lnTo>
                                <a:lnTo>
                                  <a:pt x="48" y="48"/>
                                </a:lnTo>
                                <a:lnTo>
                                  <a:pt x="44" y="52"/>
                                </a:lnTo>
                                <a:lnTo>
                                  <a:pt x="34" y="57"/>
                                </a:lnTo>
                                <a:lnTo>
                                  <a:pt x="29" y="67"/>
                                </a:lnTo>
                                <a:lnTo>
                                  <a:pt x="44" y="62"/>
                                </a:lnTo>
                                <a:lnTo>
                                  <a:pt x="39" y="52"/>
                                </a:lnTo>
                                <a:lnTo>
                                  <a:pt x="29" y="52"/>
                                </a:lnTo>
                                <a:lnTo>
                                  <a:pt x="24" y="48"/>
                                </a:lnTo>
                                <a:lnTo>
                                  <a:pt x="20" y="52"/>
                                </a:lnTo>
                                <a:lnTo>
                                  <a:pt x="24" y="48"/>
                                </a:lnTo>
                                <a:lnTo>
                                  <a:pt x="20" y="43"/>
                                </a:lnTo>
                                <a:lnTo>
                                  <a:pt x="20" y="38"/>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3" name="Rectangle 943"/>
                        <wps:cNvSpPr>
                          <a:spLocks noChangeArrowheads="1"/>
                        </wps:cNvSpPr>
                        <wps:spPr bwMode="auto">
                          <a:xfrm>
                            <a:off x="4114800" y="2514600"/>
                            <a:ext cx="12255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4" name="Rectangle 944"/>
                        <wps:cNvSpPr>
                          <a:spLocks noChangeArrowheads="1"/>
                        </wps:cNvSpPr>
                        <wps:spPr bwMode="auto">
                          <a:xfrm>
                            <a:off x="4121150" y="975360"/>
                            <a:ext cx="793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5" name="Rectangle 945"/>
                        <wps:cNvSpPr>
                          <a:spLocks noChangeArrowheads="1"/>
                        </wps:cNvSpPr>
                        <wps:spPr bwMode="auto">
                          <a:xfrm>
                            <a:off x="4121150" y="97536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46729B">
                              <w:pPr>
                                <w:spacing w:before="0"/>
                              </w:pPr>
                              <w:r>
                                <w:rPr>
                                  <w:color w:val="000000"/>
                                  <w:sz w:val="18"/>
                                  <w:szCs w:val="18"/>
                                </w:rPr>
                                <w:t>B</w:t>
                              </w:r>
                            </w:p>
                          </w:txbxContent>
                        </wps:txbx>
                        <wps:bodyPr rot="0" vert="horz" wrap="none" lIns="0" tIns="0" rIns="0" bIns="0" anchor="t" anchorCtr="0" upright="1">
                          <a:spAutoFit/>
                        </wps:bodyPr>
                      </wps:wsp>
                      <wps:wsp>
                        <wps:cNvPr id="3446" name="Rectangle 946"/>
                        <wps:cNvSpPr>
                          <a:spLocks noChangeArrowheads="1"/>
                        </wps:cNvSpPr>
                        <wps:spPr bwMode="auto">
                          <a:xfrm>
                            <a:off x="3971925" y="68897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46729B">
                              <w:pPr>
                                <w:spacing w:before="0"/>
                              </w:pPr>
                              <w:r>
                                <w:rPr>
                                  <w:color w:val="000000"/>
                                  <w:sz w:val="18"/>
                                  <w:szCs w:val="18"/>
                                </w:rPr>
                                <w:t>A</w:t>
                              </w:r>
                            </w:p>
                          </w:txbxContent>
                        </wps:txbx>
                        <wps:bodyPr rot="0" vert="horz" wrap="none" lIns="0" tIns="0" rIns="0" bIns="0" anchor="t" anchorCtr="0" upright="1">
                          <a:spAutoFit/>
                        </wps:bodyPr>
                      </wps:wsp>
                      <wps:wsp>
                        <wps:cNvPr id="3447" name="Rectangle 947"/>
                        <wps:cNvSpPr>
                          <a:spLocks noChangeArrowheads="1"/>
                        </wps:cNvSpPr>
                        <wps:spPr bwMode="auto">
                          <a:xfrm>
                            <a:off x="4998720" y="855980"/>
                            <a:ext cx="5721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55185">
                              <w:pPr>
                                <w:spacing w:before="0"/>
                                <w:rPr>
                                  <w:lang w:eastAsia="zh-CN"/>
                                </w:rPr>
                              </w:pPr>
                              <w:r>
                                <w:rPr>
                                  <w:rFonts w:hint="eastAsia"/>
                                  <w:color w:val="000000"/>
                                  <w:sz w:val="18"/>
                                  <w:szCs w:val="18"/>
                                  <w:lang w:eastAsia="zh-CN"/>
                                </w:rPr>
                                <w:t>评价显示器</w:t>
                              </w:r>
                            </w:p>
                          </w:txbxContent>
                        </wps:txbx>
                        <wps:bodyPr rot="0" vert="horz" wrap="none" lIns="0" tIns="0" rIns="0" bIns="0" anchor="t" anchorCtr="0" upright="1">
                          <a:spAutoFit/>
                        </wps:bodyPr>
                      </wps:wsp>
                      <wps:wsp>
                        <wps:cNvPr id="3448" name="Rectangle 948"/>
                        <wps:cNvSpPr>
                          <a:spLocks noChangeArrowheads="1"/>
                        </wps:cNvSpPr>
                        <wps:spPr bwMode="auto">
                          <a:xfrm>
                            <a:off x="3021330" y="2439035"/>
                            <a:ext cx="5721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55185">
                              <w:pPr>
                                <w:spacing w:before="0"/>
                                <w:rPr>
                                  <w:lang w:eastAsia="zh-CN"/>
                                </w:rPr>
                              </w:pPr>
                              <w:r>
                                <w:rPr>
                                  <w:rFonts w:hint="eastAsia"/>
                                  <w:color w:val="000000"/>
                                  <w:sz w:val="18"/>
                                  <w:szCs w:val="18"/>
                                  <w:lang w:eastAsia="zh-CN"/>
                                </w:rPr>
                                <w:t>预览监视器</w:t>
                              </w:r>
                            </w:p>
                          </w:txbxContent>
                        </wps:txbx>
                        <wps:bodyPr rot="0" vert="horz" wrap="none" lIns="0" tIns="0" rIns="0" bIns="0" anchor="t" anchorCtr="0" upright="1">
                          <a:spAutoFit/>
                        </wps:bodyPr>
                      </wps:wsp>
                      <wps:wsp>
                        <wps:cNvPr id="3449" name="Rectangle 949"/>
                        <wps:cNvSpPr>
                          <a:spLocks noChangeArrowheads="1"/>
                        </wps:cNvSpPr>
                        <wps:spPr bwMode="auto">
                          <a:xfrm>
                            <a:off x="1767840" y="1590675"/>
                            <a:ext cx="4578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55185">
                              <w:pPr>
                                <w:spacing w:before="0"/>
                                <w:rPr>
                                  <w:lang w:eastAsia="zh-CN"/>
                                </w:rPr>
                              </w:pPr>
                              <w:r>
                                <w:rPr>
                                  <w:rFonts w:hint="eastAsia"/>
                                  <w:color w:val="000000"/>
                                  <w:sz w:val="18"/>
                                  <w:szCs w:val="18"/>
                                  <w:lang w:eastAsia="zh-CN"/>
                                </w:rPr>
                                <w:t>待测系统</w:t>
                              </w:r>
                            </w:p>
                          </w:txbxContent>
                        </wps:txbx>
                        <wps:bodyPr rot="0" vert="horz" wrap="none" lIns="0" tIns="0" rIns="0" bIns="0" anchor="t" anchorCtr="0" upright="1">
                          <a:spAutoFit/>
                        </wps:bodyPr>
                      </wps:wsp>
                      <wps:wsp>
                        <wps:cNvPr id="3450" name="Rectangle 950"/>
                        <wps:cNvSpPr>
                          <a:spLocks noChangeArrowheads="1"/>
                        </wps:cNvSpPr>
                        <wps:spPr bwMode="auto">
                          <a:xfrm>
                            <a:off x="103505" y="840740"/>
                            <a:ext cx="7239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55185">
                              <w:pPr>
                                <w:spacing w:before="0"/>
                                <w:jc w:val="center"/>
                                <w:rPr>
                                  <w:color w:val="000000"/>
                                  <w:sz w:val="18"/>
                                  <w:szCs w:val="18"/>
                                  <w:lang w:eastAsia="zh-CN"/>
                                </w:rPr>
                              </w:pPr>
                              <w:r>
                                <w:rPr>
                                  <w:rFonts w:hint="eastAsia"/>
                                  <w:color w:val="000000"/>
                                  <w:sz w:val="18"/>
                                  <w:szCs w:val="18"/>
                                  <w:lang w:eastAsia="zh-CN"/>
                                </w:rPr>
                                <w:t>源信号</w:t>
                              </w:r>
                              <w:r>
                                <w:rPr>
                                  <w:color w:val="000000"/>
                                  <w:sz w:val="18"/>
                                  <w:szCs w:val="18"/>
                                  <w:lang w:eastAsia="zh-CN"/>
                                </w:rPr>
                                <w:t>(</w:t>
                              </w:r>
                              <w:r>
                                <w:rPr>
                                  <w:rFonts w:hint="eastAsia"/>
                                  <w:color w:val="000000"/>
                                  <w:sz w:val="18"/>
                                  <w:szCs w:val="18"/>
                                  <w:lang w:eastAsia="zh-CN"/>
                                </w:rPr>
                                <w:t>例如</w:t>
                              </w:r>
                            </w:p>
                            <w:p w:rsidR="00953BE9" w:rsidRDefault="00953BE9" w:rsidP="00B55185">
                              <w:pPr>
                                <w:spacing w:before="0"/>
                                <w:jc w:val="center"/>
                                <w:rPr>
                                  <w:lang w:eastAsia="zh-CN"/>
                                </w:rPr>
                              </w:pPr>
                              <w:r>
                                <w:rPr>
                                  <w:rFonts w:hint="eastAsia"/>
                                  <w:color w:val="000000"/>
                                  <w:sz w:val="18"/>
                                  <w:szCs w:val="18"/>
                                  <w:lang w:eastAsia="zh-CN"/>
                                </w:rPr>
                                <w:t>幻灯片扫描器</w:t>
                              </w:r>
                              <w:r>
                                <w:rPr>
                                  <w:color w:val="000000"/>
                                  <w:sz w:val="18"/>
                                  <w:szCs w:val="18"/>
                                  <w:lang w:eastAsia="zh-CN"/>
                                </w:rPr>
                                <w:t>)</w:t>
                              </w:r>
                            </w:p>
                          </w:txbxContent>
                        </wps:txbx>
                        <wps:bodyPr rot="0" vert="horz" wrap="none" lIns="0" tIns="0" rIns="0" bIns="0" anchor="t" anchorCtr="0" upright="1">
                          <a:noAutofit/>
                        </wps:bodyPr>
                      </wps:wsp>
                      <wps:wsp>
                        <wps:cNvPr id="3451" name="Rectangle 951"/>
                        <wps:cNvSpPr>
                          <a:spLocks noChangeArrowheads="1"/>
                        </wps:cNvSpPr>
                        <wps:spPr bwMode="auto">
                          <a:xfrm>
                            <a:off x="4054475" y="0"/>
                            <a:ext cx="572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55185">
                              <w:pPr>
                                <w:spacing w:before="0"/>
                                <w:jc w:val="center"/>
                                <w:rPr>
                                  <w:color w:val="000000"/>
                                  <w:sz w:val="18"/>
                                  <w:szCs w:val="18"/>
                                  <w:lang w:eastAsia="zh-CN"/>
                                </w:rPr>
                              </w:pPr>
                              <w:r>
                                <w:rPr>
                                  <w:rFonts w:hint="eastAsia"/>
                                  <w:color w:val="000000"/>
                                  <w:sz w:val="18"/>
                                  <w:szCs w:val="18"/>
                                  <w:lang w:eastAsia="zh-CN"/>
                                </w:rPr>
                                <w:t>由实验者</w:t>
                              </w:r>
                            </w:p>
                            <w:p w:rsidR="00953BE9" w:rsidRDefault="00953BE9" w:rsidP="00B55185">
                              <w:pPr>
                                <w:spacing w:before="0"/>
                                <w:jc w:val="center"/>
                                <w:rPr>
                                  <w:lang w:eastAsia="zh-CN"/>
                                </w:rPr>
                              </w:pPr>
                              <w:r>
                                <w:rPr>
                                  <w:rFonts w:hint="eastAsia"/>
                                  <w:color w:val="000000"/>
                                  <w:sz w:val="18"/>
                                  <w:szCs w:val="18"/>
                                  <w:lang w:eastAsia="zh-CN"/>
                                </w:rPr>
                                <w:t>控制的开关</w:t>
                              </w:r>
                            </w:p>
                          </w:txbxContent>
                        </wps:txbx>
                        <wps:bodyPr rot="0" vert="horz" wrap="none" lIns="0" tIns="0" rIns="0" bIns="0" anchor="t" anchorCtr="0" upright="1">
                          <a:spAutoFit/>
                        </wps:bodyPr>
                      </wps:wsp>
                      <wps:wsp>
                        <wps:cNvPr id="3452" name="Rectangle 952"/>
                        <wps:cNvSpPr>
                          <a:spLocks noChangeArrowheads="1"/>
                        </wps:cNvSpPr>
                        <wps:spPr bwMode="auto">
                          <a:xfrm>
                            <a:off x="4070985" y="1778000"/>
                            <a:ext cx="572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55185">
                              <w:pPr>
                                <w:spacing w:before="0"/>
                                <w:jc w:val="center"/>
                                <w:rPr>
                                  <w:color w:val="000000"/>
                                  <w:sz w:val="18"/>
                                  <w:szCs w:val="18"/>
                                  <w:lang w:eastAsia="zh-CN"/>
                                </w:rPr>
                              </w:pPr>
                              <w:r>
                                <w:rPr>
                                  <w:rFonts w:hint="eastAsia"/>
                                  <w:color w:val="000000"/>
                                  <w:sz w:val="18"/>
                                  <w:szCs w:val="18"/>
                                  <w:lang w:eastAsia="zh-CN"/>
                                </w:rPr>
                                <w:t>由评价者</w:t>
                              </w:r>
                            </w:p>
                            <w:p w:rsidR="00953BE9" w:rsidRDefault="00953BE9" w:rsidP="00B55185">
                              <w:pPr>
                                <w:spacing w:before="0"/>
                                <w:jc w:val="center"/>
                                <w:rPr>
                                  <w:lang w:eastAsia="zh-CN"/>
                                </w:rPr>
                              </w:pPr>
                              <w:r>
                                <w:rPr>
                                  <w:rFonts w:hint="eastAsia"/>
                                  <w:color w:val="000000"/>
                                  <w:sz w:val="18"/>
                                  <w:szCs w:val="18"/>
                                  <w:lang w:eastAsia="zh-CN"/>
                                </w:rPr>
                                <w:t>控制的开关</w:t>
                              </w:r>
                            </w:p>
                          </w:txbxContent>
                        </wps:txbx>
                        <wps:bodyPr rot="0" vert="horz" wrap="none" lIns="0" tIns="0" rIns="0" bIns="0" anchor="t" anchorCtr="0" upright="1">
                          <a:spAutoFit/>
                        </wps:bodyPr>
                      </wps:wsp>
                    </wpc:wpc>
                  </a:graphicData>
                </a:graphic>
              </wp:inline>
            </w:drawing>
          </mc:Choice>
          <mc:Fallback>
            <w:pict>
              <v:group id="Canvas 850" o:spid="_x0000_s1231" editas="canvas" style="width:465.4pt;height:232.8pt;mso-position-horizontal-relative:char;mso-position-vertical-relative:line" coordsize="59105,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">
                <v:shape id="_x0000_s1232" type="#_x0000_t75" style="position:absolute;width:59105;height:29565;visibility:visible;mso-wrap-style:square">
                  <v:fill o:detectmouseclick="t"/>
                  <v:path o:connecttype="none"/>
                </v:shape>
                <v:shape id="Freeform 852" o:spid="_x0000_s1233" style="position:absolute;left:88;top:6007;width:9176;height:7372;visibility:visible;mso-wrap-style:square;v-text-anchor:top" coordsize="1445,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fRccA&#10;AADdAAAADwAAAGRycy9kb3ducmV2LnhtbESP0WrCQBRE3wv+w3KFvkjdJBWp0U2wpUKF9kHbD7hk&#10;r0lw927Irib+fbcg9HGYmTPMphytEVfqfetYQTpPQBBXTrdcK/j53j29gPABWaNxTApu5KEsJg8b&#10;zLUb+EDXY6hFhLDPUUETQpdL6auGLPq564ijd3K9xRBlX0vd4xDh1sgsSZbSYstxocGO3hqqzseL&#10;VXDe77rbJduu9l+nmTEVJ+nr57tSj9NxuwYRaAz/4Xv7Qyt4XqQL+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WX0XHAAAA3QAAAA8AAAAAAAAAAAAAAAAAmAIAAGRy&#10;cy9kb3ducmV2LnhtbFBLBQYAAAAABAAEAPUAAACMAwAAAAA=&#10;" path="m,l,1161r1445,l1445,,,,15,29r1416,l1417,14r,1133l1431,1133r-1416,l29,1147,29,14,15,29,,xe" fillcolor="black" stroked="f">
                  <v:path arrowok="t" o:connecttype="custom" o:connectlocs="0,0;0,737235;917575,737235;917575,0;0,0;9525,18415;908685,18415;899795,8890;899795,728345;908685,719455;9525,719455;18415,728345;18415,8890;9525,18415;0,0" o:connectangles="0,0,0,0,0,0,0,0,0,0,0,0,0,0,0"/>
                </v:shape>
                <v:shape id="Freeform 853" o:spid="_x0000_s1234" style="position:absolute;left:15944;top:13201;width:8078;height:6642;visibility:visible;mso-wrap-style:square;v-text-anchor:top" coordsize="127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ad8YA&#10;AADdAAAADwAAAGRycy9kb3ducmV2LnhtbESPQWvCQBSE74L/YXmFXqRuUjVI6ipSqHoR1Hrw+Mg+&#10;k2D2bZrdavTXu4LgcZiZb5jJrDWVOFPjSssK4n4EgjizuuRcwf7352MMwnlkjZVlUnAlB7NptzPB&#10;VNsLb+m887kIEHYpKii8r1MpXVaQQde3NXHwjrYx6INscqkbvAS4qeRnFCXSYMlhocCavgvKTrt/&#10;o2DTS/4O62MPo9OtTvzSjNfxIlPq/a2df4Hw1PpX+NleaQWDYTyC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ad8YAAADdAAAADwAAAAAAAAAAAAAAAACYAgAAZHJz&#10;L2Rvd25yZXYueG1sUEsFBgAAAAAEAAQA9QAAAIsDAAAAAA==&#10;" path="m,l,1046r1272,l1272,,,,14,28r1243,l1243,14r,1017l1257,1017r-1243,l28,1031,28,14,14,28,,xe" fillcolor="black" stroked="f">
                  <v:path arrowok="t" o:connecttype="custom" o:connectlocs="0,0;0,664210;807720,664210;807720,0;0,0;8890,17780;798195,17780;789305,8890;789305,654685;798195,645795;8890,645795;17780,654685;17780,8890;8890,17780;0,0" o:connectangles="0,0,0,0,0,0,0,0,0,0,0,0,0,0,0"/>
                </v:shape>
                <v:shape id="Freeform 854" o:spid="_x0000_s1235" style="position:absolute;left:13563;top:10852;width:578;height:552;visibility:visible;mso-wrap-style:square;v-text-anchor:top" coordsize="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JjscA&#10;AADdAAAADwAAAGRycy9kb3ducmV2LnhtbESP3WrCQBSE74W+w3IK3unGKiLRjUihRZC2agX17pA9&#10;+aHZs2l2G1Of3hUKvRxm5htmsexMJVpqXGlZwWgYgSBOrS45V3D4fBnMQDiPrLGyTAp+ycEyeegt&#10;MNb2wjtq9z4XAcIuRgWF93UspUsLMuiGtiYOXmYbgz7IJpe6wUuAm0o+RdFUGiw5LBRY03NB6df+&#10;xyh4H7/iZvstP6rsujm2Z/PmT04r1X/sVnMQnjr/H/5rr7WC8WQ0hfu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yY7HAAAA3QAAAA8AAAAAAAAAAAAAAAAAmAIAAGRy&#10;cy9kb3ducmV2LnhtbFBLBQYAAAAABAAEAPUAAACMAwAAAAA=&#10;" path="m,43l,63r5,l19,77r,5l39,82r,5l48,82r10,l63,77r4,l77,67r5,l82,63r5,l87,48r4,-9l87,39r,-20l82,19r,-4l77,15,67,5r-4,l58,,19,r,5l5,19,,19,,43r10,l10,29r5,l15,19r4,-4l29,15r,-5l43,10r15,l63,15r4,l67,24r5,l72,29r5,l77,39r5,9l87,39r-10,l77,53r-5,l72,58r-5,l67,67r-4,l58,72r-19,l39,82r9,-5l39,72r-10,l29,67r-10,l15,63r,-10l10,53r,-10l,43xe" fillcolor="black" stroked="f">
                  <v:path arrowok="t" o:connecttype="custom" o:connectlocs="0,40005;12065,48895;24765,52070;30480,52070;40005,48895;48895,42545;52070,40005;55245,30480;55245,24765;52070,12065;48895,9525;40005,3175;12065,0;3175,12065;0,27305;6350,18415;9525,12065;18415,9525;27305,6350;40005,9525;42545,15240;45720,18415;48895,24765;55245,24765;48895,33655;45720,36830;42545,42545;36830,45720;24765,52070;24765,45720;18415,42545;9525,40005;6350,33655;0,27305" o:connectangles="0,0,0,0,0,0,0,0,0,0,0,0,0,0,0,0,0,0,0,0,0,0,0,0,0,0,0,0,0,0,0,0,0,0"/>
                </v:shape>
                <v:shape id="Freeform 855" o:spid="_x0000_s1236" style="position:absolute;left:13563;top:7956;width:578;height:578;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BTscA&#10;AADdAAAADwAAAGRycy9kb3ducmV2LnhtbESPT2sCMRTE74LfITyhN83aliqrUWyhxUI9+A/x9tg8&#10;d7fdvCxJuq7f3giCx2FmfsNM562pREPOl5YVDAcJCOLM6pJzBbvtZ38MwgdkjZVlUnAhD/NZtzPF&#10;VNszr6nZhFxECPsUFRQh1KmUPivIoB/Ymjh6J+sMhihdLrXDc4SbSj4nyZs0WHJcKLCmj4Kyv82/&#10;UbBvjj/fZnFY4n7tRqvV129Tvm+Veuq1iwmIQG14hO/tpVbw8jocwe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gU7HAAAA3QAAAA8AAAAAAAAAAAAAAAAAmAIAAGRy&#10;cy9kb3ducmV2LnhtbFBLBQYAAAAABAAEAPUAAACMAwAAAAA=&#10;" path="m,43l,58r5,5l5,67,15,77r,5l19,82r,5l39,87r,4l48,87r10,l63,82r9,l72,77r5,l77,72r5,l82,63r5,-5l87,48r4,-9l87,39r,-20l82,19r,-4l77,15,67,5r-4,l58,,19,r,5l5,19,,19,,43r10,l10,29r5,l15,19r4,-4l29,15r,-5l43,10r15,l63,15r4,l67,24r5,l72,29r5,l77,39r5,9l87,39r-10,l77,58r-5,5l67,63r,4l63,67r,5l58,77r-19,l39,87r9,-5l39,77r-10,l29,72r-5,l24,67r-9,l15,63,10,58r,-15l,43xe" fillcolor="black" stroked="f">
                  <v:path arrowok="t" o:connecttype="custom" o:connectlocs="0,36830;3175,42545;9525,52070;12065,55245;24765,57785;36830,55245;45720,52070;48895,48895;52070,45720;55245,36830;57785,24765;55245,12065;52070,9525;42545,3175;36830,0;12065,3175;0,12065;6350,27305;9525,18415;12065,9525;18415,6350;36830,6350;42545,9525;45720,15240;48895,18415;52070,30480;48895,24765;45720,40005;42545,42545;40005,45720;24765,48895;30480,52070;18415,48895;15240,45720;9525,42545;6350,36830;0,27305" o:connectangles="0,0,0,0,0,0,0,0,0,0,0,0,0,0,0,0,0,0,0,0,0,0,0,0,0,0,0,0,0,0,0,0,0,0,0,0,0"/>
                </v:shape>
                <v:shape id="Freeform 856" o:spid="_x0000_s1237" style="position:absolute;left:12680;top:9544;width:1556;height:1460;visibility:visible;mso-wrap-style:square;v-text-anchor:top" coordsize="2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Tx8IA&#10;AADdAAAADwAAAGRycy9kb3ducmV2LnhtbERPy4rCMBTdD/gP4Qqz01RnFKlGEcGhm1F8bNxdm2tb&#10;bW5Kk9H492YhzPJw3rNFMLW4U+sqywoG/QQEcW51xYWC42Hdm4BwHlljbZkUPMnBYt75mGGq7YN3&#10;dN/7QsQQdikqKL1vUildXpJB17cNceQutjXoI2wLqVt8xHBTy2GSjKXBimNDiQ2tSspv+z+j4DcU&#10;Lgv59fZTYX3ebLPR6nQaKfXZDcspCE/B/4vf7kwr+PoexLnxTX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xPHwgAAAN0AAAAPAAAAAAAAAAAAAAAAAJgCAABkcnMvZG93&#10;bnJldi54bWxQSwUGAAAAAAQABAD1AAAAhwMAAAAA&#10;" path="m,19l226,230r19,-19l19,,,19xe" fillcolor="black" stroked="f">
                  <v:path arrowok="t" o:connecttype="custom" o:connectlocs="0,12065;143510,146050;155575,133985;12065,0;0,12065" o:connectangles="0,0,0,0,0"/>
                </v:shape>
                <v:oval id="Oval 857" o:spid="_x0000_s1238" style="position:absolute;left:12528;top:9448;width:52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igMQA&#10;AADdAAAADwAAAGRycy9kb3ducmV2LnhtbESPQUsDMRSE74L/ITzBi7TZdqXWbdMiVcFra+n5dfPc&#10;Dd28LEncZv+9EQSPw8x8w6y3yXZiIB+MYwWzaQGCuHbacKPg+Pk+WYIIEVlj55gUjBRgu7m9WWOl&#10;3ZX3NBxiIzKEQ4UK2hj7SspQt2QxTF1PnL0v5y3GLH0jtcdrhttOzotiIS0azgst9rRrqb4cvq2C&#10;4ehPyY/GPPVjmc6v5Zt9wEKp+7v0sgIRKcX/8F/7QysoH2fP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4oDEAAAA3QAAAA8AAAAAAAAAAAAAAAAAmAIAAGRycy9k&#10;b3ducmV2LnhtbFBLBQYAAAAABAAEAPUAAACJAwAAAAA=&#10;" stroked="f"/>
                <v:shape id="Freeform 858" o:spid="_x0000_s1239" style="position:absolute;left:12496;top:9423;width:553;height:54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4FcEA&#10;AADdAAAADwAAAGRycy9kb3ducmV2LnhtbERPTWvCQBC9F/oflin0VjdVkRJdJQiB0p6qQvE2ZMYk&#10;mJ1NM1tN/333IHh8vO/VZvSdufCgbRAHr5MMDEsVqJXawWFfvryB0YhC2AVhB3+ssFk/Pqwwp3CV&#10;L77sYm1SiGiODpoY+9xarRr2qJPQsyTuFAaPMcGhtjTgNYX7zk6zbGE9tpIaGux523B13v16B9R9&#10;fxRxVmzpSD9eqdRF+anOPT+NxRJM5DHexTf3OzmYzadpf3qTnoB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A+BXBAAAA3QAAAA8AAAAAAAAAAAAAAAAAmAIAAGRycy9kb3du&#10;cmV2LnhtbFBLBQYAAAAABAAEAPUAAACGAwAAAAA=&#10;" path="m,43l,62r5,l19,76r,5l39,81r,5l48,81r15,l63,76,77,62r5,l82,48,87,38r-5,l82,19r-5,l63,4,63,,19,r,4l5,19,,19,,43r10,l10,28r5,l15,19r4,-5l29,14r,-5l43,9r10,l53,14r10,l67,19r,9l72,28r,10l77,48,82,38r-10,l72,52r-5,l67,62r-4,5l53,67r,5l39,72r,9l48,76,39,72r-10,l29,67r-10,l15,62r,-10l10,52r,-9l,43xe" fillcolor="black" stroked="f">
                  <v:path arrowok="t" o:connecttype="custom" o:connectlocs="0,27305;0,39370;3175,39370;12065,48260;12065,51435;24765,51435;24765,54610;30480,51435;40005,51435;40005,48260;48895,39370;52070,39370;52070,30480;55245,24130;52070,24130;52070,12065;48895,12065;40005,2540;40005,0;12065,0;12065,2540;3175,12065;0,12065;0,27305;6350,27305;6350,17780;9525,17780;9525,12065;12065,8890;18415,8890;18415,5715;27305,5715;33655,5715;33655,8890;40005,8890;42545,12065;42545,17780;45720,17780;45720,24130;48895,30480;52070,24130;45720,24130;45720,33020;42545,33020;42545,39370;40005,42545;33655,42545;33655,45720;24765,45720;24765,51435;30480,48260;24765,45720;18415,45720;18415,42545;12065,42545;9525,39370;9525,33020;6350,33020;6350,27305;0,27305" o:connectangles="0,0,0,0,0,0,0,0,0,0,0,0,0,0,0,0,0,0,0,0,0,0,0,0,0,0,0,0,0,0,0,0,0,0,0,0,0,0,0,0,0,0,0,0,0,0,0,0,0,0,0,0,0,0,0,0,0,0,0,0"/>
                </v:shape>
                <v:rect id="Rectangle 859" o:spid="_x0000_s1240" style="position:absolute;left:44354;top:9664;width:3321;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uo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bwPEq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drqPHAAAA3QAAAA8AAAAAAAAAAAAAAAAAmAIAAGRy&#10;cy9kb3ducmV2LnhtbFBLBQYAAAAABAAEAPUAAACMAwAAAAA=&#10;" fillcolor="black" stroked="f"/>
                <v:shape id="Freeform 860" o:spid="_x0000_s1241" style="position:absolute;left:25971;top:4451;width:914;height:36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70sYA&#10;AADdAAAADwAAAGRycy9kb3ducmV2LnhtbESPQWvCQBSE7wX/w/IEb3VjLEWiq0it0ApFNCJ4e2af&#10;STD7NmRXTf+9Kwgeh5n5hpnMWlOJKzWutKxg0I9AEGdWl5wr2KXL9xEI55E1VpZJwT85mE07bxNM&#10;tL3xhq5bn4sAYZeggsL7OpHSZQUZdH1bEwfvZBuDPsgml7rBW4CbSsZR9CkNlhwWCqzpq6DsvL0Y&#10;BWbvRhtX/eVpetwdfleLNX4v1kr1uu18DMJT61/hZ/tHKxh+xDE83o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Y70sYAAADdAAAADwAAAAAAAAAAAAAAAACYAgAAZHJz&#10;L2Rvd25yZXYueG1sUEsFBgAAAAAEAAQA9QAAAIsDAAAAAA==&#10;" path="m,l144,29,,58,,xe" fillcolor="black" strokeweight="0">
                  <v:path arrowok="t" o:connecttype="custom" o:connectlocs="0,0;91440,18415;0,36830;0,0" o:connectangles="0,0,0,0"/>
                </v:shape>
                <v:shape id="Freeform 861" o:spid="_x0000_s1242" style="position:absolute;left:13684;top:13989;width:368;height:91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1W8MA&#10;AADdAAAADwAAAGRycy9kb3ducmV2LnhtbESP0WoCMRRE3wv+Q7iFvtVstYisRhFBaH0RXT/gurlN&#10;Qjc3yya62783QsHHYWbOMMv14Btxoy66wAo+xgUI4jpox0bBudq9z0HEhKyxCUwK/ijCejV6WWKp&#10;Q89Hup2SERnCsUQFNqW2lDLWljzGcWiJs/cTOo8py85I3WGf4b6Rk6KYSY+O84LFlraW6t/T1Ssw&#10;2+r7sNfX/iLt3PiZM2dXb5R6ex02CxCJhvQM/7e/tILp52QKjzf5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m1W8MAAADdAAAADwAAAAAAAAAAAAAAAACYAgAAZHJzL2Rv&#10;d25yZXYueG1sUEsFBgAAAAAEAAQA9QAAAIgDAAAAAA==&#10;" path="m,l29,144,58,,,xe" fillcolor="black" strokeweight="0">
                  <v:path arrowok="t" o:connecttype="custom" o:connectlocs="0,0;18415,91440;36830,0;0,0" o:connectangles="0,0,0,0"/>
                </v:shape>
                <v:shape id="Freeform 862" o:spid="_x0000_s1243" style="position:absolute;left:27463;top:21456;width:10973;height:8109;visibility:visible;mso-wrap-style:square;v-text-anchor:top" coordsize="1728,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IKsMA&#10;AADcAAAADwAAAGRycy9kb3ducmV2LnhtbERPz2vCMBS+D/wfwhO8zURl6jqjyDaHlw3shF0fzbMt&#10;Ni8lSbXzrzeHwY4f3+/VpreNuJAPtWMNk7ECQVw4U3Op4fi9e1yCCBHZYOOYNPxSgM168LDCzLgr&#10;H+iSx1KkEA4ZaqhibDMpQ1GRxTB2LXHiTs5bjAn6UhqP1xRuGzlVai4t1pwaKmzptaLinHdWw9fT&#10;5+59pub14nDz+fFDdbe3n07r0bDfvoCI1Md/8Z97bzQ8T9PadC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3IKsMAAADcAAAADwAAAAAAAAAAAAAAAACYAgAAZHJzL2Rv&#10;d25yZXYueG1sUEsFBgAAAAAEAAQA9QAAAIgDAAAAAA==&#10;" path="m,l,1277r1728,l1728,,,,15,29r1699,l1700,15r,1247l1714,1248r-1699,l29,1262,29,15,15,29,,xe" fillcolor="black" stroked="f">
                  <v:path arrowok="t" o:connecttype="custom" o:connectlocs="0,0;0,810895;1097280,810895;1097280,0;0,0;9525,18415;1088390,18415;1079500,9525;1079500,801370;1088390,792480;9525,792480;18415,801370;18415,9525;9525,18415;0,0" o:connectangles="0,0,0,0,0,0,0,0,0,0,0,0,0,0,0"/>
                </v:shape>
                <v:shape id="Freeform 863" o:spid="_x0000_s1244" style="position:absolute;left:27863;top:21882;width:10148;height:6159;visibility:visible;mso-wrap-style:square;v-text-anchor:top" coordsize="159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6dsYA&#10;AADcAAAADwAAAGRycy9kb3ducmV2LnhtbESPUUvDQBCE3wX/w7GCL6W9NAVr015LUYq+SVN/wDa3&#10;vURzeyG3ttFf7wkFH4eZ+YZZbQbfqjP1sQlsYDrJQBFXwTbsDLwfduNHUFGQLbaBycA3Rdisb29W&#10;WNhw4T2dS3EqQTgWaKAW6QqtY1WTxzgJHXHyTqH3KEn2TtseLwnuW51n2YP22HBaqLGjp5qqz/LL&#10;G3iZP+duupWDzJzdvZXlx3E0+zHm/m7YLkEJDfIfvrZfrYFFvoC/M+kI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U6dsYAAADcAAAADwAAAAAAAAAAAAAAAACYAgAAZHJz&#10;L2Rvd25yZXYueG1sUEsFBgAAAAAEAAQA9QAAAIsDAAAAAA==&#10;" path="m,l,970r1598,l1598,,,,4,10r1589,l1589,5r,960l1593,960,4,960r5,5l9,5,4,10,,xe" fillcolor="black" stroked="f">
                  <v:path arrowok="t" o:connecttype="custom" o:connectlocs="0,0;0,615950;1014730,615950;1014730,0;0,0;2540,6350;1011555,6350;1009015,3175;1009015,612775;1011555,609600;2540,609600;5715,612775;5715,3175;2540,6350;0,0" o:connectangles="0,0,0,0,0,0,0,0,0,0,0,0,0,0,0"/>
                </v:shape>
                <v:shape id="Freeform 864" o:spid="_x0000_s1245" style="position:absolute;left:27863;top:28378;width:6884;height:762;visibility:visible;mso-wrap-style:square;v-text-anchor:top" coordsize="10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y2cMA&#10;AADcAAAADwAAAGRycy9kb3ducmV2LnhtbERPy4rCMBTdC/5DuIIb0VRlfFSjDCPCDK5aBbfX5toW&#10;m5vSRO3M108WgsvDea+3ranEgxpXWlYwHkUgiDOrS84VnI774QKE88gaK8uk4JccbDfdzhpjbZ+c&#10;0CP1uQgh7GJUUHhfx1K6rCCDbmRr4sBdbWPQB9jkUjf4DOGmkpMomkmDJYeGAmv6Kii7pXej4BDt&#10;xpdznZr532QxOF3O7fTnI1Gq32s/VyA8tf4tfrm/tYLlNMwP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Wy2cMAAADcAAAADwAAAAAAAAAAAAAAAACYAgAAZHJzL2Rv&#10;d25yZXYueG1sUEsFBgAAAAAEAAQA9QAAAIgDAAAAAA==&#10;" path="m,l,120r1084,l1084,,,,4,9r1076,l1075,4r,111l1080,110,4,110r5,5l9,4,4,9,,xe" fillcolor="black" stroked="f">
                  <v:path arrowok="t" o:connecttype="custom" o:connectlocs="0,0;0,76200;688340,76200;688340,0;0,0;2540,5715;685800,5715;682625,2540;682625,73025;685800,69850;2540,69850;5715,73025;5715,2540;2540,5715;0,0" o:connectangles="0,0,0,0,0,0,0,0,0,0,0,0,0,0,0"/>
                </v:shape>
                <v:shape id="Freeform 865" o:spid="_x0000_s1246" style="position:absolute;left:35083;top:28378;width:762;height:762;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6DkcgA&#10;AADcAAAADwAAAGRycy9kb3ducmV2LnhtbESP3WrCQBSE74W+w3IKvSm6SQtFo6sUaaBUW+oP6uUh&#10;e5oEs2dDdpvEt+8KBS+HmfmGmS16U4mWGldaVhCPIhDEmdUl5wr2u3Q4BuE8ssbKMim4kIPF/G4w&#10;w0TbjjfUbn0uAoRdggoK7+tESpcVZNCNbE0cvB/bGPRBNrnUDXYBbir5FEUv0mDJYaHAmpYFZeft&#10;r1HwkaaH7/izao/2bbw68WO3WX91Sj3c969TEJ56fwv/t9+1gslzDNcz4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oORyAAAANwAAAAPAAAAAAAAAAAAAAAAAJgCAABk&#10;cnMvZG93bnJldi54bWxQSwUGAAAAAAQABAD1AAAAjQMAAAAA&#10;" path="m,l,120r120,l120,,,,5,9r110,l111,4r,111l115,110,5,110r5,5l10,4,5,9,,xe" fillcolor="black" stroked="f">
                  <v:path arrowok="t" o:connecttype="custom" o:connectlocs="0,0;0,76200;76200,76200;76200,0;0,0;3175,5715;73025,5715;70485,2540;70485,73025;73025,69850;3175,69850;6350,73025;6350,2540;3175,5715;0,0" o:connectangles="0,0,0,0,0,0,0,0,0,0,0,0,0,0,0"/>
                </v:shape>
                <v:shape id="Freeform 866" o:spid="_x0000_s1247" style="position:absolute;left:36150;top:28378;width:794;height:762;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jEcQA&#10;AADcAAAADwAAAGRycy9kb3ducmV2LnhtbESPUWvCMBSF3wf7D+EO9jbTduK0mooIg704sO4HXJJr&#10;W9fcdEmm9d8vA8HHwznnO5zVerS9OJMPnWMF+SQDQayd6bhR8HV4f5mDCBHZYO+YFFwpwLp6fFhh&#10;adyF93SuYyMShEOJCtoYh1LKoFuyGCZuIE7e0XmLMUnfSOPxkuC2l0WWzaTFjtNCiwNtW9Lf9a9V&#10;UBd2qov8dPg8Ou3DT03Xtx0p9fw0bpYgIo3xHr61P4yCxWsB/2fSEZ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IxHEAAAA3AAAAA8AAAAAAAAAAAAAAAAAmAIAAGRycy9k&#10;b3ducmV2LnhtbFBLBQYAAAAABAAEAPUAAACJAwAAAAA=&#10;" path="m,l,120r125,l125,,,,5,9r115,l115,4r,111l120,110,5,110r5,5l10,4,5,9,,xe" fillcolor="black" stroked="f">
                  <v:path arrowok="t" o:connecttype="custom" o:connectlocs="0,0;0,76200;79375,76200;79375,0;0,0;3175,5715;76200,5715;73025,2540;73025,73025;76200,69850;3175,69850;6350,73025;6350,2540;3175,5715;0,0" o:connectangles="0,0,0,0,0,0,0,0,0,0,0,0,0,0,0"/>
                </v:shape>
                <v:shape id="Freeform 867" o:spid="_x0000_s1248" style="position:absolute;left:37217;top:28378;width:794;height:762;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GisQA&#10;AADcAAAADwAAAGRycy9kb3ducmV2LnhtbESPUWvCMBSF34X9h3AHe9O0dajrTEUGg71sYPUHXJJr&#10;W21uapJp/ffLYLDHwznnO5z1ZrS9uJIPnWMF+SwDQayd6bhRcNi/T1cgQkQ22DsmBXcKsKkeJmss&#10;jbvxjq51bESCcChRQRvjUEoZdEsWw8wNxMk7Om8xJukbaTzeEtz2ssiyhbTYcVpocaC3lvS5/rYK&#10;6sI+6yI/7b+OTvtwqem+/CSlnh7H7SuISGP8D/+1P4yCl/kc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horEAAAA3AAAAA8AAAAAAAAAAAAAAAAAmAIAAGRycy9k&#10;b3ducmV2LnhtbFBLBQYAAAAABAAEAPUAAACJAwAAAAA=&#10;" path="m,l,120r125,l125,,,,5,9r115,l116,4r,111l120,110,5,110r5,5l10,4,5,9,,xe" fillcolor="black" stroked="f">
                  <v:path arrowok="t" o:connecttype="custom" o:connectlocs="0,0;0,76200;79375,76200;79375,0;0,0;3175,5715;76200,5715;73660,2540;73660,73025;76200,69850;3175,69850;6350,73025;6350,2540;3175,5715;0,0" o:connectangles="0,0,0,0,0,0,0,0,0,0,0,0,0,0,0"/>
                </v:shape>
                <v:shape id="Freeform 868" o:spid="_x0000_s1249" style="position:absolute;left:47612;top:5638;width:10973;height:8109;visibility:visible;mso-wrap-style:square;v-text-anchor:top" coordsize="1728,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8scA&#10;AADcAAAADwAAAGRycy9kb3ducmV2LnhtbESPQUvDQBSE74L/YXmCN7urrbXGbkupjXhRaCz0+sg+&#10;k2D2bdjdNLG/3hUEj8PMfMMs16NtxYl8aBxruJ0oEMSlMw1XGg4f+c0CRIjIBlvHpOGbAqxXlxdL&#10;zIwbeE+nIlYiQThkqKGOscukDGVNFsPEdcTJ+3TeYkzSV9J4HBLctvJOqbm02HBaqLGjbU3lV9Fb&#10;De/3b/luqubNw/7si8OL6s/Px17r66tx8wQi0hj/w3/tV6PhcTqD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ZVPLHAAAA3AAAAA8AAAAAAAAAAAAAAAAAmAIAAGRy&#10;cy9kb3ducmV2LnhtbFBLBQYAAAAABAAEAPUAAACMAwAAAAA=&#10;" path="m,l,1277r1728,l1728,,,,15,29r1699,l1700,15r,1248l1714,1248r-1699,l29,1263,29,15,15,29,,xe" fillcolor="black" stroked="f">
                  <v:path arrowok="t" o:connecttype="custom" o:connectlocs="0,0;0,810895;1097280,810895;1097280,0;0,0;9525,18415;1088390,18415;1079500,9525;1079500,802005;1088390,792480;9525,792480;18415,802005;18415,9525;9525,18415;0,0" o:connectangles="0,0,0,0,0,0,0,0,0,0,0,0,0,0,0"/>
                </v:shape>
                <v:shape id="Freeform 869" o:spid="_x0000_s1250" style="position:absolute;left:48037;top:6070;width:10122;height:6122;visibility:visible;mso-wrap-style:square;v-text-anchor:top" coordsize="159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0x8QA&#10;AADcAAAADwAAAGRycy9kb3ducmV2LnhtbESPT2sCMRTE74LfITzBm2brn9ZujSKK4KUH10Kvj83r&#10;7mLysiRx3X77RhB6HGbmN8x621sjOvKhcazgZZqBIC6dbrhS8HU5TlYgQkTWaByTgl8KsN0MB2vM&#10;tbvzmboiViJBOOSooI6xzaUMZU0Ww9S1xMn7cd5iTNJXUnu8J7g1cpZlr9Jiw2mhxpb2NZXX4mYV&#10;XA9vi+9Dby77ZaSVnxXd6dNIpcajfvcBIlIf/8PP9kkreJ8v4XE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79MfEAAAA3AAAAA8AAAAAAAAAAAAAAAAAmAIAAGRycy9k&#10;b3ducmV2LnhtbFBLBQYAAAAABAAEAPUAAACJAwAAAAA=&#10;" path="m,l,964r1594,l1594,,,,5,9r1584,l1585,4r,955l1589,955,5,955r5,4l10,4,5,9,,xe" fillcolor="black" stroked="f">
                  <v:path arrowok="t" o:connecttype="custom" o:connectlocs="0,0;0,612140;1012190,612140;1012190,0;0,0;3175,5715;1009015,5715;1006475,2540;1006475,608965;1009015,606425;3175,606425;6350,608965;6350,2540;3175,5715;0,0" o:connectangles="0,0,0,0,0,0,0,0,0,0,0,0,0,0,0"/>
                </v:shape>
                <v:shape id="Freeform 870" o:spid="_x0000_s1251" style="position:absolute;left:48037;top:12528;width:6865;height:794;visibility:visible;mso-wrap-style:square;v-text-anchor:top" coordsize="10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9bsIA&#10;AADcAAAADwAAAGRycy9kb3ducmV2LnhtbESPQWsCMRSE7wX/Q3iCt5pVQXQ1iiii7a3qxdtz89ws&#10;bl6WJOr6702h0OMwM98w82Vra/EgHyrHCgb9DARx4XTFpYLTcfs5AREissbaMSl4UYDlovMxx1y7&#10;J//Q4xBLkSAcclRgYmxyKUNhyGLou4Y4eVfnLcYkfSm1x2eC21oOs2wsLVacFgw2tDZU3A53q6D4&#10;wm+633Z2ojfmldmzd9fhRalet13NQERq43/4r73XCqajMfyeS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P1uwgAAANwAAAAPAAAAAAAAAAAAAAAAAJgCAABkcnMvZG93&#10;bnJldi54bWxQSwUGAAAAAAQABAD1AAAAhwMAAAAA&#10;" path="m,l,125r1081,l1081,,,,5,10r1071,l1071,5r,115l1076,115,5,115r5,5l10,5,5,10,,xe" fillcolor="black" stroked="f">
                  <v:path arrowok="t" o:connecttype="custom" o:connectlocs="0,0;0,79375;686435,79375;686435,0;0,0;3175,6350;683260,6350;680085,3175;680085,76200;683260,73025;3175,73025;6350,76200;6350,3175;3175,6350;0,0" o:connectangles="0,0,0,0,0,0,0,0,0,0,0,0,0,0,0"/>
                </v:shape>
                <v:shape id="Freeform 871" o:spid="_x0000_s1252" style="position:absolute;left:55232;top:12528;width:794;height:794;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Z4MQA&#10;AADcAAAADwAAAGRycy9kb3ducmV2LnhtbESPQWsCMRSE7wX/Q3iCt5q1Qmu3RtGCor2tWnp9JM/N&#10;4uZl2UR3/fdNoeBxmJlvmPmyd7W4URsqzwom4wwEsfam4lLB6bh5noEIEdlg7ZkU3CnAcjF4mmNu&#10;fMcF3Q6xFAnCIUcFNsYmlzJoSw7D2DfEyTv71mFMsi2labFLcFfLlyx7lQ4rTgsWG/q0pC+Hq1Og&#10;18Vku70EXXTf59NXFfe2+dkrNRr2qw8Qkfr4CP+3d0bB+/QN/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WeDEAAAA3AAAAA8AAAAAAAAAAAAAAAAAmAIAAGRycy9k&#10;b3ducmV2LnhtbFBLBQYAAAAABAAEAPUAAACJAwAAAAA=&#10;" path="m,l,125r125,l125,,,,5,10r115,l116,5r,115l120,115,5,115r5,5l10,5,5,10,,xe" fillcolor="black" stroked="f">
                  <v:path arrowok="t" o:connecttype="custom" o:connectlocs="0,0;0,79375;79375,79375;79375,0;0,0;3175,6350;76200,6350;73660,3175;73660,76200;76200,73025;3175,73025;6350,76200;6350,3175;3175,6350;0,0" o:connectangles="0,0,0,0,0,0,0,0,0,0,0,0,0,0,0"/>
                </v:shape>
                <v:shape id="Freeform 872" o:spid="_x0000_s1253" style="position:absolute;left:56299;top:12528;width:793;height:794;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NksEA&#10;AADcAAAADwAAAGRycy9kb3ducmV2LnhtbERPy4rCMBTdD/gP4QruxtQRBq1G0YGR0V194PaSXJti&#10;c1OajO38/WQhuDyc93Ldu1o8qA2VZwWTcQaCWHtTcangfPp+n4EIEdlg7ZkU/FGA9WrwtsTc+I4L&#10;ehxjKVIIhxwV2BibXMqgLTkMY98QJ+7mW4cxwbaUpsUuhbtafmTZp3RYcWqw2NCXJX0//joFeltM&#10;drt70EV3uZ0PVdzb5rpXajTsNwsQkfr4Ej/dP0bBfJrWpjPp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zZLBAAAA3AAAAA8AAAAAAAAAAAAAAAAAmAIAAGRycy9kb3du&#10;cmV2LnhtbFBLBQYAAAAABAAEAPUAAACGAwAAAAA=&#10;" path="m,l,125r125,l125,,,,5,10r115,l116,5r,115l120,115,5,115r5,5l10,5,5,10,,xe" fillcolor="black" stroked="f">
                  <v:path arrowok="t" o:connecttype="custom" o:connectlocs="0,0;0,79375;79375,79375;79375,0;0,0;3175,6350;76200,6350;73660,3175;73660,76200;76200,73025;3175,73025;6350,76200;6350,3175;3175,6350;0,0" o:connectangles="0,0,0,0,0,0,0,0,0,0,0,0,0,0,0"/>
                </v:shape>
                <v:shape id="Freeform 873" o:spid="_x0000_s1254" style="position:absolute;left:57397;top:12528;width:762;height:794;visibility:visible;mso-wrap-style:square;v-text-anchor:top" coordsize="12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4MMQA&#10;AADcAAAADwAAAGRycy9kb3ducmV2LnhtbESPQWuDQBSE74X+h+UVcmvWVpTGZBNCIeBFTG1yf7gv&#10;KnXfiruJ5t93C4Eeh5lvhtnsZtOLG42us6zgbRmBIK6t7rhRcPo+vH6AcB5ZY2+ZFNzJwW77/LTB&#10;TNuJv+hW+UaEEnYZKmi9HzIpXd2SQbe0A3HwLnY06IMcG6lHnEK56eV7FKXSYMdhocWBPluqf6qr&#10;UbC67o9JHhdlWTQJR3l6SKfqrNTiZd6vQXia/X/4Qec6cPEK/s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MeDDEAAAA3AAAAA8AAAAAAAAAAAAAAAAAmAIAAGRycy9k&#10;b3ducmV2LnhtbFBLBQYAAAAABAAEAPUAAACJAwAAAAA=&#10;" path="m,l,125r120,l120,,,,5,10r110,l111,5r,115l115,115,5,115r5,5l10,5,5,10,,xe" fillcolor="black" stroked="f">
                  <v:path arrowok="t" o:connecttype="custom" o:connectlocs="0,0;0,79375;76200,79375;76200,0;0,0;3175,6350;73025,6350;70485,3175;70485,76200;73025,73025;3175,73025;6350,76200;6350,3175;3175,6350;0,0" o:connectangles="0,0,0,0,0,0,0,0,0,0,0,0,0,0,0"/>
                </v:shape>
                <v:rect id="Rectangle 874" o:spid="_x0000_s1255" style="position:absolute;left:9175;top:9664;width:335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z3sQA&#10;AADcAAAADwAAAGRycy9kb3ducmV2LnhtbERPz2vCMBS+D/wfwht4m+mKG7Yaiw4EL4Ppdlhvz+bZ&#10;FpuXLola/euXw2DHj+/3ohhMJy7kfGtZwfMkAUFcWd1yreDrc/M0A+EDssbOMim4kYdiOXpYYK7t&#10;lXd02YdaxBD2OSpoQuhzKX3VkEE/sT1x5I7WGQwRulpqh9cYbjqZJsmrNNhybGiwp7eGqtP+bBSs&#10;s9n652PK7/fdoaTy+3B6SV2i1PhxWM1BBBrCv/jPvdUKsm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s97EAAAA3AAAAA8AAAAAAAAAAAAAAAAAmAIAAGRycy9k&#10;b3ducmV2LnhtbFBLBQYAAAAABAAEAPUAAACJAwAAAAA=&#10;" fillcolor="black" stroked="f"/>
                <v:shape id="Freeform 875" o:spid="_x0000_s1256" style="position:absolute;left:10483;top:9512;width:915;height:336;visibility:visible;mso-wrap-style:square;v-text-anchor:top" coordsize="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Ra8YA&#10;AADcAAAADwAAAGRycy9kb3ducmV2LnhtbESP3WrCQBSE7wu+w3KE3tWNpUiNriKiILYQ/EHw7pg9&#10;boLZs2l2o+nbdwuFXg4z8w0znXe2EndqfOlYwXCQgCDOnS7ZKDge1i/vIHxA1lg5JgXf5GE+6z1N&#10;MdXuwTu674MREcI+RQVFCHUqpc8LsugHriaO3tU1FkOUjZG6wUeE20q+JslIWiw5LhRY07Kg/LZv&#10;rYKsPZnV9tweL/5j9/mVme010yOlnvvdYgIiUBf+w3/tjVYwfhvC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Ra8YAAADcAAAADwAAAAAAAAAAAAAAAACYAgAAZHJz&#10;L2Rvd25yZXYueG1sUEsFBgAAAAAEAAQA9QAAAIsDAAAAAA==&#10;" path="m,l144,24,,53,,xe" fillcolor="black" strokeweight="0">
                  <v:path arrowok="t" o:connecttype="custom" o:connectlocs="0,0;91440,15240;0,33655;0,0" o:connectangles="0,0,0,0"/>
                </v:shape>
                <v:shape id="Freeform 876" o:spid="_x0000_s1257" style="position:absolute;left:13836;top:11404;width:2197;height:5239;visibility:visible;mso-wrap-style:square;v-text-anchor:top" coordsize="34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twcUA&#10;AADcAAAADwAAAGRycy9kb3ducmV2LnhtbESPT2vCQBTE70K/w/IK3nS3IqKpayiFtgpe1P65PrLP&#10;JCT7Ns2uGv30riB4HGbmN8w87WwtjtT60rGGl6ECQZw5U3Ku4Xv3MZiC8AHZYO2YNJzJQ7p46s0x&#10;Me7EGzpuQy4ihH2CGooQmkRKnxVk0Q9dQxy9vWsthijbXJoWTxFuazlSaiItlhwXCmzovaCs2h6s&#10;hkBrOfvbXSqlVtnXz+F/z5+/Uuv+c/f2CiJQFx7he3tpNMzGI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e3BxQAAANwAAAAPAAAAAAAAAAAAAAAAAJgCAABkcnMv&#10;ZG93bnJldi54bWxQSwUGAAAAAAQABAD1AAAAigMAAAAA&#10;" path="m,l,825r346,l346,815,5,815r5,5l10,,,xe" fillcolor="black" stroked="f">
                  <v:path arrowok="t" o:connecttype="custom" o:connectlocs="0,0;0,523875;219710,523875;219710,517525;3175,517525;6350,520700;6350,0;0,0" o:connectangles="0,0,0,0,0,0,0,0"/>
                </v:shape>
                <v:shape id="Freeform 877" o:spid="_x0000_s1258" style="position:absolute;left:42735;top:10852;width:578;height:552;visibility:visible;mso-wrap-style:square;v-text-anchor:top" coordsize="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ksYA&#10;AADcAAAADwAAAGRycy9kb3ducmV2LnhtbESP3WrCQBSE7wXfYTmCd7pRS6mpq5SCRRDrL2jvDtlj&#10;EsyeTbNrjD59t1Do5TAz3zCTWWMKUVPlcssKBv0IBHFidc6pgsN+3nsB4TyyxsIyKbiTg9m03Zpg&#10;rO2Nt1TvfCoChF2MCjLvy1hKl2Rk0PVtSRy8s60M+iCrVOoKbwFuCjmMomdpMOewkGFJ7xkll93V&#10;KPgcfeBy8y3XxfmxPNZfZuVPTivV7TRvryA8Nf4//NdeaAXjpxH8ng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nksYAAADcAAAADwAAAAAAAAAAAAAAAACYAgAAZHJz&#10;L2Rvd25yZXYueG1sUEsFBgAAAAAEAAQA9QAAAIsDAAAAAA==&#10;" path="m,43l,63r5,l19,77r,5l39,82r,5l48,82r10,l63,77r4,l77,67r5,l82,63r5,l87,48r4,-9l87,39r,-20l82,19r,-4l77,15,67,5r-4,l58,,19,r,5l5,19,,19,,43r10,l10,29r5,l15,19r4,-4l29,15r,-5l43,10r15,l63,15r4,l67,24r5,l72,29r5,l77,39r5,9l87,39r-10,l77,53r-5,l72,58r-5,l67,67r-4,l58,72r-19,l39,82r9,-5l39,72r-10,l29,67r-10,l15,63r,-10l10,53r,-10l,43xe" fillcolor="black" stroked="f">
                  <v:path arrowok="t" o:connecttype="custom" o:connectlocs="0,40005;12065,48895;24765,52070;30480,52070;40005,48895;48895,42545;52070,40005;55245,30480;55245,24765;52070,12065;48895,9525;40005,3175;12065,0;3175,12065;0,27305;6350,18415;9525,12065;18415,9525;27305,6350;40005,9525;42545,15240;45720,18415;48895,24765;55245,24765;48895,33655;45720,36830;42545,42545;36830,45720;24765,52070;24765,45720;18415,42545;9525,40005;6350,33655;0,27305" o:connectangles="0,0,0,0,0,0,0,0,0,0,0,0,0,0,0,0,0,0,0,0,0,0,0,0,0,0,0,0,0,0,0,0,0,0"/>
                </v:shape>
                <v:shape id="Freeform 878" o:spid="_x0000_s1259" style="position:absolute;left:42735;top:7956;width:578;height:578;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w1cYA&#10;AADcAAAADwAAAGRycy9kb3ducmV2LnhtbESPQWsCMRSE7wX/Q3iCt5q1SNWtUaygWNCDWim9PTbP&#10;3dXNy5Kk6/bfm4LQ4zAz3zDTeWsq0ZDzpWUFg34CgjizuuRcwedx9TwG4QOyxsoyKfglD/NZ52mK&#10;qbY33lNzCLmIEPYpKihCqFMpfVaQQd+3NXH0ztYZDFG6XGqHtwg3lXxJkldpsOS4UGBNy4Ky6+HH&#10;KDg139sPs/ja4GnvRrvd+tKU70elet128QYiUBv+w4/2RiuYDIfwd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hw1cYAAADcAAAADwAAAAAAAAAAAAAAAACYAgAAZHJz&#10;L2Rvd25yZXYueG1sUEsFBgAAAAAEAAQA9QAAAIsDAAAAAA==&#10;" path="m,43l,58r5,5l5,67,15,77r,5l19,82r,5l39,87r,4l48,87r10,l63,82r9,l72,77r5,l77,72r5,l82,63r5,-5l87,48r4,-9l87,39r,-20l82,19r,-4l77,15,67,5r-4,l58,,19,r,5l5,19,,19,,43r10,l10,29r5,l15,19r4,-4l29,15r,-5l43,10r15,l63,15r4,l67,24r5,l72,29r5,l77,39r5,9l87,39r-10,l77,58r-5,5l67,63r,4l63,67r,5l58,77r-19,l39,87r9,-5l39,77r-10,l29,72r-5,l24,67r-9,l15,63,10,58r,-15l,43xe" fillcolor="black" stroked="f">
                  <v:path arrowok="t" o:connecttype="custom" o:connectlocs="0,36830;3175,42545;9525,52070;12065,55245;24765,57785;36830,55245;45720,52070;48895,48895;52070,45720;55245,36830;57785,24765;55245,12065;52070,9525;42545,3175;36830,0;12065,3175;0,12065;6350,27305;9525,18415;12065,9525;18415,6350;36830,6350;42545,9525;45720,15240;48895,18415;52070,30480;48895,24765;45720,40005;42545,42545;40005,45720;24765,48895;30480,52070;18415,48895;15240,45720;9525,42545;6350,36830;0,27305" o:connectangles="0,0,0,0,0,0,0,0,0,0,0,0,0,0,0,0,0,0,0,0,0,0,0,0,0,0,0,0,0,0,0,0,0,0,0,0,0"/>
                </v:shape>
                <v:shape id="Freeform 879" o:spid="_x0000_s1260" style="position:absolute;left:42646;top:9544;width:1556;height:1460;visibility:visible;mso-wrap-style:square;v-text-anchor:top" coordsize="2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tnMUA&#10;AADcAAAADwAAAGRycy9kb3ducmV2LnhtbESPQWvCQBSE70L/w/IKvdVNSyOauglFUHJR0fbi7Zl9&#10;TVKzb0N21e2/7woFj8PMfMPMi2A6caHBtZYVvIwTEMSV1S3XCr4+l89TEM4ja+wsk4JfclDkD6M5&#10;ZtpeeUeXva9FhLDLUEHjfZ9J6aqGDLqx7Ymj920Hgz7KoZZ6wGuEm06+JslEGmw5LjTY06Kh6rQ/&#10;GwXrULsyVD+nVYvdcbMt08XhkCr19Bg+3kF4Cv4e/m+XWsHsLY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e2cxQAAANwAAAAPAAAAAAAAAAAAAAAAAJgCAABkcnMv&#10;ZG93bnJldi54bWxQSwUGAAAAAAQABAD1AAAAigMAAAAA&#10;" path="m225,l,211r19,19l245,19,225,xe" fillcolor="black" stroked="f">
                  <v:path arrowok="t" o:connecttype="custom" o:connectlocs="142875,0;0,133985;12065,146050;155575,12065;142875,0" o:connectangles="0,0,0,0,0"/>
                </v:shape>
                <v:oval id="Oval 880" o:spid="_x0000_s1261" style="position:absolute;left:43865;top:9448;width:515;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wacMA&#10;AADcAAAADwAAAGRycy9kb3ducmV2LnhtbESPQWsCMRSE7wX/Q3hCL6VmrUXrahSxLfRalZ5fN8/d&#10;4OZlSeKa/fdNodDjMDPfMOttsq3oyQfjWMF0UoAgrpw2XCs4Hd8fX0CEiKyxdUwKBgqw3Yzu1lhq&#10;d+NP6g+xFhnCoUQFTYxdKWWoGrIYJq4jzt7ZeYsxS19L7fGW4baVT0UxlxYN54UGO9o3VF0OV6ug&#10;P/mv5AdjFt0wS9+vszf7gIVS9+O0W4GIlOJ/+K/9oRUsn+fweyYf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nwacMAAADcAAAADwAAAAAAAAAAAAAAAACYAgAAZHJzL2Rv&#10;d25yZXYueG1sUEsFBgAAAAAEAAQA9QAAAIgDAAAAAA==&#10;" stroked="f"/>
                <v:shape id="Freeform 881" o:spid="_x0000_s1262" style="position:absolute;left:43834;top:9423;width:546;height:54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VLscA&#10;AADcAAAADwAAAGRycy9kb3ducmV2LnhtbESPS2vDMBCE74X8B7GB3hq5Js3DjRJKoBB6aF6l5Lix&#10;NraptHIsxXH/fRQo9DjMzDfMbNFZI1pqfOVYwfMgAUGcO11xoeBr//40AeEDskbjmBT8kofFvPcw&#10;w0y7K2+p3YVCRAj7DBWUIdSZlD4vyaIfuJo4eifXWAxRNoXUDV4j3BqZJslIWqw4LpRY07Kk/Gd3&#10;sQo2k7X+/ric0s/8aEx7fjmkh9VQqcd+9/YKIlAX/sN/7ZVWMB2O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KlS7HAAAA3AAAAA8AAAAAAAAAAAAAAAAAmAIAAGRy&#10;cy9kb3ducmV2LnhtbFBLBQYAAAAABAAEAPUAAACMAwAAAAA=&#10;" path="m,43l,62r5,l19,76r,5l38,81r,5l48,81r14,l62,76,77,62r5,l82,48,86,38r-4,l82,19r-5,l62,4,62,,19,r,4l5,19,,19,,43r10,l10,28r4,l14,19r5,-5l29,14r,-5l43,9r10,l53,14r9,l67,19r,9l72,28r,10l77,48,82,38r-10,l72,52r-5,l67,62r-5,5l53,67r,5l38,72r,9l48,76,38,72r-9,l29,67r-10,l14,62r,-10l10,52r,-9l,43xe" fillcolor="black" stroked="f">
                  <v:path arrowok="t" o:connecttype="custom" o:connectlocs="0,27305;0,39370;3175,39370;12065,48260;12065,51435;24130,51435;24130,54610;30480,51435;39370,51435;39370,48260;48895,39370;52070,39370;52070,30480;54610,24130;52070,24130;52070,12065;48895,12065;39370,2540;39370,0;12065,0;12065,2540;3175,12065;0,12065;0,27305;6350,27305;6350,17780;8890,17780;8890,12065;12065,8890;18415,8890;18415,5715;27305,5715;33655,5715;33655,8890;39370,8890;42545,12065;42545,17780;45720,17780;45720,24130;48895,30480;52070,24130;45720,24130;45720,33020;42545,33020;42545,39370;39370,42545;33655,42545;33655,45720;24130,45720;24130,51435;30480,48260;24130,45720;18415,45720;18415,42545;12065,42545;8890,39370;8890,33020;6350,33020;6350,27305;0,27305" o:connectangles="0,0,0,0,0,0,0,0,0,0,0,0,0,0,0,0,0,0,0,0,0,0,0,0,0,0,0,0,0,0,0,0,0,0,0,0,0,0,0,0,0,0,0,0,0,0,0,0,0,0,0,0,0,0,0,0,0,0,0,0"/>
                </v:shape>
                <v:shape id="Freeform 882" o:spid="_x0000_s1263" style="position:absolute;left:38684;top:10001;width:546;height:578;visibility:visible;mso-wrap-style:square;v-text-anchor:top" coordsize="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u8cIA&#10;AADcAAAADwAAAGRycy9kb3ducmV2LnhtbERPXWvCMBR9F/wP4Qp7s6luiHZGKcLoYAxcN/D1trlr&#10;qs1NaaJ2/355GOzxcL63+9F24kaDbx0rWCQpCOLa6ZYbBV+fL/M1CB+QNXaOScEPedjvppMtZtrd&#10;+YNuZWhEDGGfoQITQp9J6WtDFn3ieuLIfbvBYohwaKQe8B7DbSeXabqSFluODQZ7OhiqL+XVKlgj&#10;Vnx+P9VFXr0di+pans1jq9TDbMyfQQQaw7/4z/2qFWye4tp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C7xwgAAANwAAAAPAAAAAAAAAAAAAAAAAJgCAABkcnMvZG93&#10;bnJldi54bWxQSwUGAAAAAAQABAD1AAAAhwMAAAAA&#10;" path="m,43l,57r5,5l5,67r9,10l14,81r5,l19,86r19,l38,91,48,86r14,l62,81r5,l67,77,77,67r,-5l81,57r,-9l86,38r-5,l81,19r-4,l62,5,62,,19,r,5l5,19,,19,,43r9,l9,29r5,l14,19r5,-5l29,14r,-5l43,9r10,l53,14r9,l67,19r,10l72,29r,9l77,48,81,38r-9,l72,57r-5,5l67,67r-10,l57,72r-4,l53,77r-15,l38,86,48,81,38,77r-9,l29,72r-5,l24,67r-10,l14,62,9,57,9,43,,43xe" fillcolor="black" stroked="f">
                  <v:path arrowok="t" o:connecttype="custom" o:connectlocs="0,36195;3175,42545;8890,51435;12065,54610;24130,57785;39370,54610;42545,51435;48895,42545;51435,36195;54610,24130;51435,12065;39370,3175;12065,0;3175,12065;0,27305;5715,18415;8890,12065;18415,8890;27305,5715;33655,8890;42545,12065;45720,18415;48895,30480;45720,24130;42545,39370;36195,42545;33655,45720;24130,48895;30480,51435;18415,48895;15240,45720;8890,42545;5715,36195;0,27305" o:connectangles="0,0,0,0,0,0,0,0,0,0,0,0,0,0,0,0,0,0,0,0,0,0,0,0,0,0,0,0,0,0,0,0,0,0"/>
                </v:shape>
                <v:shape id="Freeform 883" o:spid="_x0000_s1264" style="position:absolute;left:38563;top:11036;width:1397;height:546;visibility:visible;mso-wrap-style:square;v-text-anchor:top" coordsize="2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NEMQA&#10;AADcAAAADwAAAGRycy9kb3ducmV2LnhtbESPQUvDQBSE70L/w/IEb3ajFduk3YRaEPUW29LzI/tM&#10;gtm3y+62if56VxA8DjPzDbOpJjOIC/nQW1ZwN89AEDdW99wqOB6eb1cgQkTWOFgmBV8UoCpnVxss&#10;tB35nS772IoE4VCggi5GV0gZmo4Mhrl1xMn7sN5gTNK3UnscE9wM8j7LHqXBntNCh452HTWf+7NR&#10;YJffy/plnM5PB7eoTz7nN1ezUjfX03YNItIU/8N/7VetIH/I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PTRDEAAAA3AAAAA8AAAAAAAAAAAAAAAAAmAIAAGRycy9k&#10;b3ducmV2LnhtbFBLBQYAAAAABAAEAPUAAACJAwAAAAA=&#10;" path="m9,86l220,29,211,,,58,9,86xe" fillcolor="black" stroked="f">
                  <v:path arrowok="t" o:connecttype="custom" o:connectlocs="5715,54610;139700,18415;133985,0;0,36830;5715,54610" o:connectangles="0,0,0,0,0"/>
                </v:shape>
                <v:oval id="Oval 884" o:spid="_x0000_s1265" style="position:absolute;left:38715;top:11493;width:515;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bW8AA&#10;AADcAAAADwAAAGRycy9kb3ducmV2LnhtbERPy2oCMRTdF/yHcIVuimas2MfUKGIruK0V17eT25nQ&#10;yc2QxDHz92YhuDyc93KdbCt68sE4VjCbFiCIK6cN1wqOP7vJG4gQkTW2jknBQAHWq9HDEkvtLvxN&#10;/SHWIodwKFFBE2NXShmqhiyGqeuIM/fnvMWYoa+l9njJ4baVz0XxIi0azg0NdrRtqPo/nK2C/uhP&#10;yQ/GvHbDPP1+zr/sExZKPY7T5gNEpBTv4pt7rxW8L/L8fCYfAbm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VbW8AAAADcAAAADwAAAAAAAAAAAAAAAACYAgAAZHJzL2Rvd25y&#10;ZXYueG1sUEsFBgAAAAAEAAQA9QAAAIUDAAAAAA==&#10;" stroked="f"/>
                <v:shape id="Freeform 885" o:spid="_x0000_s1266" style="position:absolute;left:38684;top:11461;width:546;height:54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HMYA&#10;AADcAAAADwAAAGRycy9kb3ducmV2LnhtbESPT2vCQBTE74V+h+UVeqsbQxVNXaUIBelB6x/E42v2&#10;mYTuvo3ZNcZv7xYEj8PM/IaZzDprREuNrxwr6PcSEMS50xUXCnbbr7cRCB+QNRrHpOBKHmbT56cJ&#10;ZtpdeE3tJhQiQthnqKAMoc6k9HlJFn3P1cTRO7rGYoiyKaRu8BLh1sg0SYbSYsVxocSa5iXlf5uz&#10;VfAzWun99/mYLvNfY9rT4JAeFu9Kvb50nx8gAnXhEb63F1rBeNCH/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Y+HMYAAADcAAAADwAAAAAAAAAAAAAAAACYAgAAZHJz&#10;L2Rvd25yZXYueG1sUEsFBgAAAAAEAAQA9QAAAIsDAAAAAA==&#10;" path="m,43l,62r5,l19,77r,5l38,82r,4l48,82r14,l62,77,77,62r4,l81,48,86,38r-5,l81,19r-4,l62,5,62,,19,r,5l5,19,,19,,43r9,l9,29r5,l14,19r5,-5l29,14r,-4l43,10r10,l53,14r9,l67,19r,10l72,29r,9l77,48,81,38r-9,l72,53r-5,l67,62r-5,5l53,67r,5l38,72r-9,l29,67r-10,l14,62r,-9l9,53,9,43,,43xe" fillcolor="black" stroked="f">
                  <v:path arrowok="t" o:connecttype="custom" o:connectlocs="0,27305;0,39370;3175,39370;12065,48895;12065,52070;24130,52070;24130,54610;30480,52070;39370,52070;39370,48895;48895,39370;51435,39370;51435,30480;54610,24130;51435,24130;51435,12065;48895,12065;39370,3175;39370,0;12065,0;12065,3175;3175,12065;0,12065;0,27305;5715,27305;5715,18415;8890,18415;8890,12065;12065,8890;18415,8890;18415,6350;27305,6350;33655,6350;33655,8890;39370,8890;42545,12065;42545,18415;45720,18415;45720,24130;48895,30480;51435,24130;45720,24130;45720,33655;42545,33655;42545,39370;39370,42545;33655,42545;33655,45720;24130,45720;18415,45720;18415,42545;12065,42545;8890,39370;8890,33655;5715,33655;5715,27305;0,27305" o:connectangles="0,0,0,0,0,0,0,0,0,0,0,0,0,0,0,0,0,0,0,0,0,0,0,0,0,0,0,0,0,0,0,0,0,0,0,0,0,0,0,0,0,0,0,0,0,0,0,0,0,0,0,0,0,0,0,0,0"/>
                </v:shape>
                <v:shape id="Freeform 886" o:spid="_x0000_s1267" style="position:absolute;left:39871;top:10852;width:546;height:552;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XWsUA&#10;AADcAAAADwAAAGRycy9kb3ducmV2LnhtbESPQWvCQBSE70L/w/IKXkQ3tViaNKuUQsEePGjs/Zl9&#10;yYZm36bZrUZ/vSsIPQ4z8w2TrwbbiiP1vnGs4GmWgCAunW64VrAvPqevIHxA1tg6JgVn8rBaPoxy&#10;zLQ78ZaOu1CLCGGfoQITQpdJ6UtDFv3MdcTRq1xvMUTZ11L3eIpw28p5krxIiw3HBYMdfRgqf3Z/&#10;NlKq302R8veXWR/KCz5v9xOfJkqNH4f3NxCBhvAfvrfXWkG6mMP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pdaxQAAANwAAAAPAAAAAAAAAAAAAAAAAJgCAABkcnMv&#10;ZG93bnJldi54bWxQSwUGAAAAAAQABAD1AAAAigMAAAAA&#10;" path="m,43l,63r5,l19,77r,5l38,82r,5l48,82r14,l62,77,77,63r5,l82,48r4,-9l82,39r,-20l77,19,62,5,62,,19,r,5l5,19,,19,,43r10,l10,29r4,l14,19r5,-4l29,15r,-5l43,10r10,l53,15r9,l67,19r,10l72,29r,10l77,48r5,-9l72,39r,14l67,53r,10l62,67r-9,l53,72r-15,l38,82,48,77,38,72r-9,l29,67r-10,l14,63r,-10l10,53r,-10l,43xe" fillcolor="black" stroked="f">
                  <v:path arrowok="t" o:connecttype="custom" o:connectlocs="0,27305;0,40005;3175,40005;12065,48895;12065,52070;24130,52070;24130,55245;30480,52070;39370,52070;39370,48895;48895,40005;52070,40005;52070,30480;54610,24765;52070,24765;52070,12065;48895,12065;39370,3175;39370,0;12065,0;12065,3175;3175,12065;0,12065;0,27305;6350,27305;6350,18415;8890,18415;8890,12065;12065,9525;18415,9525;18415,6350;27305,6350;33655,6350;33655,9525;39370,9525;42545,12065;42545,18415;45720,18415;45720,24765;48895,30480;52070,24765;45720,24765;45720,33655;42545,33655;42545,40005;39370,42545;33655,42545;33655,45720;24130,45720;24130,52070;30480,48895;24130,45720;18415,45720;18415,42545;12065,42545;8890,40005;8890,33655;6350,33655;6350,27305;0,27305" o:connectangles="0,0,0,0,0,0,0,0,0,0,0,0,0,0,0,0,0,0,0,0,0,0,0,0,0,0,0,0,0,0,0,0,0,0,0,0,0,0,0,0,0,0,0,0,0,0,0,0,0,0,0,0,0,0,0,0,0,0,0,0"/>
                </v:shape>
                <v:shape id="Freeform 887" o:spid="_x0000_s1268" style="position:absolute;left:35788;top:7137;width:578;height:578;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mCMcA&#10;AADcAAAADwAAAGRycy9kb3ducmV2LnhtbESPQWsCMRSE7wX/Q3iCt5q1WNtujWIFi0I9qJXS22Pz&#10;3F3dvCxJXNd/b4RCj8PMfMOMp62pREPOl5YVDPoJCOLM6pJzBd+7xeMrCB+QNVaWScGVPEwnnYcx&#10;ptpeeEPNNuQiQtinqKAIoU6l9FlBBn3f1sTRO1hnMETpcqkdXiLcVPIpSUbSYMlxocCa5gVlp+3Z&#10;KNg3v18rM/tZ4n7jXtbrz2NTfuyU6nXb2TuIQG34D/+1l1rB2/MQ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5gjHAAAA3AAAAA8AAAAAAAAAAAAAAAAAmAIAAGRy&#10;cy9kb3ducmV2LnhtbFBLBQYAAAAABAAEAPUAAACMAwAAAAA=&#10;" path="m,43l,57r4,5l4,67r10,9l14,81r5,l19,86r19,l38,91,48,86r9,l62,81r10,l72,76r4,l76,72r5,l81,62r5,-5l86,48,91,38r-5,l86,19r-5,l81,14r-5,l67,4r-5,l57,,19,r,4l4,19,,19,,43r9,l9,28r5,l14,19r5,-5l28,14r,-5l43,9r14,l62,14r5,l67,24r5,l72,28r4,l76,38r5,10l86,38r-10,l76,57r-4,5l67,62r,5l62,67r,5l57,76r-19,l38,86,48,81,38,76r-10,l28,72r-4,l24,67r-10,l14,62,9,57,9,43,,43xe" fillcolor="black" stroked="f">
                  <v:path arrowok="t" o:connecttype="custom" o:connectlocs="0,36195;2540,42545;8890,51435;12065,54610;24130,57785;36195,54610;45720,51435;48260,48260;51435,45720;54610,36195;57785,24130;54610,12065;51435,8890;42545,2540;36195,0;12065,2540;0,12065;5715,27305;8890,17780;12065,8890;17780,5715;36195,5715;42545,8890;45720,15240;48260,17780;51435,30480;48260,24130;45720,39370;42545,42545;39370,45720;24130,48260;30480,51435;17780,48260;15240,45720;8890,42545;5715,36195;0,27305" o:connectangles="0,0,0,0,0,0,0,0,0,0,0,0,0,0,0,0,0,0,0,0,0,0,0,0,0,0,0,0,0,0,0,0,0,0,0,0,0"/>
                </v:shape>
                <v:shape id="Freeform 888" o:spid="_x0000_s1269" style="position:absolute;left:35693;top:8172;width:1403;height:546;visibility:visible;mso-wrap-style:square;v-text-anchor:top" coordsize="2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V8cQA&#10;AADcAAAADwAAAGRycy9kb3ducmV2LnhtbESP3WoCMRSE7wu+QzhCb6Rm/Vmpq1G0UOyFN2of4LA5&#10;3SxuTtYk6vbtjVDo5TAz3zDLdWcbcSMfascKRsMMBHHpdM2Vgu/T59s7iBCRNTaOScEvBVivei9L&#10;LLS784Fux1iJBOFQoAITY1tIGUpDFsPQtcTJ+3HeYkzSV1J7vCe4beQ4y2bSYs1pwWBLH4bK8/Fq&#10;Ffi9rAaXILk8z73Z+NbtJtupUq/9brMAEamL/+G/9pdWMM9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x1fHEAAAA3AAAAA8AAAAAAAAAAAAAAAAAmAIAAGRycy9k&#10;b3ducmV2LnhtbFBLBQYAAAAABAAEAPUAAACJAwAAAAA=&#10;" path="m10,86l221,29,212,,,57,10,86xe" fillcolor="black" stroked="f">
                  <v:path arrowok="t" o:connecttype="custom" o:connectlocs="6350,54610;140335,18415;134620,0;0,36195;6350,54610" o:connectangles="0,0,0,0,0"/>
                </v:shape>
                <v:oval id="Oval 889" o:spid="_x0000_s1270" style="position:absolute;left:35814;top:8629;width:552;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mtMMA&#10;AADcAAAADwAAAGRycy9kb3ducmV2LnhtbESPQWsCMRSE7wX/Q3hCL6VmrVTrahSxLfRalZ5fN8/d&#10;4OZlSeKa/fdNodDjMDPfMOttsq3oyQfjWMF0UoAgrpw2XCs4Hd8fX0CEiKyxdUwKBgqw3Yzu1lhq&#10;d+NP6g+xFhnCoUQFTYxdKWWoGrIYJq4jzt7ZeYsxS19L7fGW4baVT0UxlxYN54UGO9o3VF0OV6ug&#10;P/mv5AdjFt0wS9+vszf7gIVS9+O0W4GIlOJ/+K/9oRUsn+fweyYf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BmtMMAAADcAAAADwAAAAAAAAAAAAAAAACYAgAAZHJzL2Rv&#10;d25yZXYueG1sUEsFBgAAAAAEAAQA9QAAAIgDAAAAAA==&#10;" stroked="f"/>
                <v:shape id="Freeform 890" o:spid="_x0000_s1271" style="position:absolute;left:35788;top:8597;width:578;height:547;visibility:visible;mso-wrap-style:square;v-text-anchor:top" coordsize="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pscA&#10;AADcAAAADwAAAGRycy9kb3ducmV2LnhtbESP3WrCQBSE7wt9h+UUelc3EapNdCOlaP2BikYf4JA9&#10;TUKzZ2N2q/HtXaHQy2FmvmGms9404kydqy0riAcRCOLC6ppLBcfD4uUNhPPIGhvLpOBKDmbZ48MU&#10;U20vvKdz7ksRIOxSVFB536ZSuqIig25gW+LgfdvOoA+yK6Xu8BLgppHDKBpJgzWHhQpb+qio+Ml/&#10;jYLddr30TZ7EX+18e002p+HhtPpU6vmpf5+A8NT7//Bfe6UVJK9juJ8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fo6bHAAAA3AAAAA8AAAAAAAAAAAAAAAAAmAIAAGRy&#10;cy9kb3ducmV2LnhtbFBLBQYAAAAABAAEAPUAAACMAwAAAAA=&#10;" path="m,43l,62r4,l19,77r,5l38,82r,4l48,82r9,l62,77r5,l76,67r5,l81,62r5,l86,48,91,38r-5,l86,19r-5,l81,14r-5,l67,5r-5,l57,,19,r,5l4,19,,19,,43r9,l9,29r5,l14,19r5,-5l28,14r,-4l43,10r14,l62,14r5,l67,24r5,l72,29r4,l76,38r5,10l86,38r-10,l76,53r-4,l72,58r-5,l67,67r-5,l57,72r-19,l28,72r,-5l19,67,14,62r,-9l9,53,9,43,,43xe" fillcolor="black" stroked="f">
                  <v:path arrowok="t" o:connecttype="custom" o:connectlocs="0,39370;12065,48895;24130,52070;30480,52070;39370,48895;48260,42545;51435,39370;54610,30480;54610,24130;51435,12065;48260,8890;39370,3175;12065,0;2540,12065;0,27305;5715,18415;8890,12065;17780,8890;27305,6350;39370,8890;42545,15240;45720,18415;48260,24130;54610,24130;48260,33655;45720,36830;42545,42545;36195,45720;17780,45720;12065,42545;8890,33655;5715,27305" o:connectangles="0,0,0,0,0,0,0,0,0,0,0,0,0,0,0,0,0,0,0,0,0,0,0,0,0,0,0,0,0,0,0,0"/>
                </v:shape>
                <v:shape id="Freeform 891" o:spid="_x0000_s1272" style="position:absolute;left:36976;top:7988;width:577;height:546;visibility:visible;mso-wrap-style:square;v-text-anchor:top" coordsize="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31MIA&#10;AADcAAAADwAAAGRycy9kb3ducmV2LnhtbERPy4rCMBTdC/MP4Q7MTlOFEVuNIsP4hJGx+gGX5toW&#10;m5vaRK1/bxaCy8N5T2atqcSNGldaVtDvRSCIM6tLzhUcD4vuCITzyBory6TgQQ5m04/OBBNt77yn&#10;W+pzEULYJaig8L5OpHRZQQZdz9bEgTvZxqAPsMmlbvAewk0lB1E0lAZLDg0F1vRTUHZOr0bB/26z&#10;8lUa9//q390j3l4Gh8t6qdTXZzsfg/DU+rf45V5rBfF3WBvOh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DfUwgAAANwAAAAPAAAAAAAAAAAAAAAAAJgCAABkcnMvZG93&#10;bnJldi54bWxQSwUGAAAAAAQABAD1AAAAhwMAAAAA&#10;" path="m,43l,62r5,l19,77r,5l38,82r,4l48,82r10,l62,77r5,l77,67r5,l82,62r4,l86,48,91,38r-5,l86,19r-4,l82,14r-5,l67,5r-5,l58,,19,r,5l5,19,,19,,43r10,l10,29r4,l14,19r5,-5l29,14r,-4l43,10r15,l62,14r5,l67,24r5,l72,29r5,l77,38r5,10l86,38r-9,l77,53r-5,l72,58r-5,l67,67r-5,l58,72r-20,l38,82,48,77,38,72r-9,l29,67r-10,l14,62r,-9l10,53r,-10l,43xe" fillcolor="black" stroked="f">
                  <v:path arrowok="t" o:connecttype="custom" o:connectlocs="0,39370;12065,48895;24130,52070;30480,52070;39370,48895;48895,42545;52070,39370;54610,30480;54610,24130;52070,12065;48895,8890;39370,3175;12065,0;3175,12065;0,27305;6350,18415;8890,12065;18415,8890;27305,6350;39370,8890;42545,15240;45720,18415;48895,24130;54610,24130;48895,33655;45720,36830;42545,42545;36830,45720;24130,52070;24130,45720;18415,42545;8890,39370;6350,33655;0,27305" o:connectangles="0,0,0,0,0,0,0,0,0,0,0,0,0,0,0,0,0,0,0,0,0,0,0,0,0,0,0,0,0,0,0,0,0,0"/>
                </v:shape>
                <v:rect id="Rectangle 892" o:spid="_x0000_s1273" style="position:absolute;left:37522;top:8204;width:52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MnsYA&#10;AADcAAAADwAAAGRycy9kb3ducmV2LnhtbESPT2sCMRTE70K/Q3hCb5pVanFXo9RCwYvgnx7q7bl5&#10;7i5uXrZJqqufvhEEj8PM/IaZzltTizM5X1lWMOgnIIhzqysuFHzvvnpjED4ga6wtk4IreZjPXjpT&#10;zLS98IbO21CICGGfoYIyhCaT0uclGfR92xBH72idwRClK6R2eIlwU8thkrxLgxXHhRIb+iwpP23/&#10;jIJFOl78rt94ddsc9rT/OZxGQ5co9dptPyYgArXhGX60l1pBOkr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qMnsYAAADcAAAADwAAAAAAAAAAAAAAAACYAgAAZHJz&#10;L2Rvd25yZXYueG1sUEsFBgAAAAAEAAQA9QAAAIsDAAAAAA==&#10;" fillcolor="black" stroked="f"/>
                <v:rect id="Rectangle 893" o:spid="_x0000_s1274" style="position:absolute;left:40417;top:11099;width:235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nisQA&#10;AADdAAAADwAAAGRycy9kb3ducmV2LnhtbERPTWsCMRC9F/wPYQq91aSLLboaRYVCLwW1Peht3Iy7&#10;i5vJmqS6+usbodDbPN7nTGadbcSZfKgda3jpKxDEhTM1lxq+v96fhyBCRDbYOCYNVwowm/YeJpgb&#10;d+E1nTexFCmEQ44aqhjbXMpQVGQx9F1LnLiD8xZjgr6UxuMlhdtGZkq9SYs1p4YKW1pWVBw3P1bD&#10;YjRcnFYD/ryt9zvabffH18wrrZ8eu/kYRKQu/ov/3B8mzVfZ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J4rEAAAA3QAAAA8AAAAAAAAAAAAAAAAAmAIAAGRycy9k&#10;b3ducmV2LnhtbFBLBQYAAAAABAAEAPUAAACJAwAAAAA=&#10;" fillcolor="black" stroked="f"/>
                <v:shape id="Freeform 894" o:spid="_x0000_s1275" style="position:absolute;left:23926;top:9118;width:12167;height:7436;visibility:visible;mso-wrap-style:square;v-text-anchor:top" coordsize="19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3+8QA&#10;AADdAAAADwAAAGRycy9kb3ducmV2LnhtbERPS2vCQBC+C/6HZYReim5MaZGYjUSh2FOLqeh1yE4e&#10;mJ0N2a2m/fXdQsHbfHzPSTej6cSVBtdaVrBcRCCIS6tbrhUcP1/nKxDOI2vsLJOCb3KwyaaTFBNt&#10;b3yga+FrEULYJaig8b5PpHRlQwbdwvbEgavsYNAHONRSD3gL4aaTcRS9SIMth4YGe9o1VF6KL6Ng&#10;PLXHHLfn6ufjcZ+/V/GTrpZ7pR5mY74G4Wn0d/G/+02H+VH8D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t/vEAAAA3QAAAA8AAAAAAAAAAAAAAAAAmAIAAGRycy9k&#10;b3ducmV2LnhtbFBLBQYAAAAABAAEAPUAAACJAwAAAAA=&#10;" path="m,1171r1916,l1916,r-10,l1906,1166r5,-5l,1161r,10xe" fillcolor="black" stroked="f">
                  <v:path arrowok="t" o:connecttype="custom" o:connectlocs="0,743585;1216660,743585;1216660,0;1210310,0;1210310,740410;1213485,737235;0,737235;0,743585" o:connectangles="0,0,0,0,0,0,0,0"/>
                </v:shape>
                <v:rect id="Rectangle 895" o:spid="_x0000_s1276" style="position:absolute;left:32918;top:16522;width:63;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cZsUA&#10;AADdAAAADwAAAGRycy9kb3ducmV2LnhtbERPS2sCMRC+C/6HMIXeNOlSRVejaKHQS6E+DnobN+Pu&#10;4mayTVJd++ubQqG3+fieM192thFX8qF2rOFpqEAQF87UXGrY714HExAhIhtsHJOGOwVYLvq9OebG&#10;3XhD120sRQrhkKOGKsY2lzIUFVkMQ9cSJ+7svMWYoC+l8XhL4baRmVJjabHm1FBhSy8VFZftl9Ww&#10;nk7Wnx/P/P69OR3peDhdRplXWj8+dKsZiEhd/Bf/ud9Mmq+y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hxmxQAAAN0AAAAPAAAAAAAAAAAAAAAAAJgCAABkcnMv&#10;ZG93bnJldi54bWxQSwUGAAAAAAQABAD1AAAAigMAAAAA&#10;" fillcolor="black" stroked="f"/>
                <v:shape id="Freeform 896" o:spid="_x0000_s1277" style="position:absolute;left:36061;top:11982;width:2928;height:4572;visibility:visible;mso-wrap-style:square;v-text-anchor:top" coordsize="4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QMEA&#10;AADdAAAADwAAAGRycy9kb3ducmV2LnhtbERPS4vCMBC+L/gfwgje1lQPulajqCCIN+sDvI3N2IfN&#10;pDRR67/fLAh7m4/vObNFayrxpMYVlhUM+hEI4tTqgjMFx8Pm+weE88gaK8uk4E0OFvPO1wxjbV+8&#10;p2fiMxFC2MWoIPe+jqV0aU4GXd/WxIG72cagD7DJpG7wFcJNJYdRNJIGCw4NOda0zim9Jw+j4MSm&#10;vMnzKinleFJdi/Ky3rlaqV63XU5BeGr9v/jj3uowPxqO4e+bcIK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yEDBAAAA3QAAAA8AAAAAAAAAAAAAAAAAmAIAAGRycy9kb3du&#10;cmV2LnhtbFBLBQYAAAAABAAEAPUAAACGAwAAAAA=&#10;" path="m,720r461,l461,,451,r,715l456,710,,710r,10xe" fillcolor="black" stroked="f">
                  <v:path arrowok="t" o:connecttype="custom" o:connectlocs="0,457200;292735,457200;292735,0;286385,0;286385,454025;289560,450850;0,450850;0,457200" o:connectangles="0,0,0,0,0,0,0,0"/>
                </v:shape>
                <v:shape id="Freeform 897" o:spid="_x0000_s1278" style="position:absolute;left:13836;top:4603;width:22257;height:3385;visibility:visible;mso-wrap-style:square;v-text-anchor:top" coordsize="350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GhsUA&#10;AADdAAAADwAAAGRycy9kb3ducmV2LnhtbESPT4vCQAzF74LfYYjgTaf+oWh1FFkQPAi6uuw5dGJb&#10;7GRKZ1bbb785LOwt4b2898t237lavagNlWcDs2kCijj3tuLCwNf9OFmBChHZYu2ZDPQUYL8bDraY&#10;Wf/mT3rdYqEkhEOGBsoYm0zrkJfkMEx9Qyzaw7cOo6xtoW2Lbwl3tZ4nSaodViwNJTb0UVL+vP04&#10;A+trseDvetlXtk8Xz8v5ekmXB2PGo+6wARWpi//mv+uTFfxk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gaGxQAAAN0AAAAPAAAAAAAAAAAAAAAAAJgCAABkcnMv&#10;ZG93bnJldi54bWxQSwUGAAAAAAQABAD1AAAAigMAAAAA&#10;" path="m10,533l10,5,5,10r3495,l3495,5r,398l3505,403,3505,,,,,533r10,xe" fillcolor="black" stroked="f">
                  <v:path arrowok="t" o:connecttype="custom" o:connectlocs="6350,338455;6350,3175;3175,6350;2222500,6350;2219325,3175;2219325,255905;2225675,255905;2225675,0;0,0;0,338455;6350,338455" o:connectangles="0,0,0,0,0,0,0,0,0,0,0"/>
                </v:shape>
                <v:shape id="Freeform 898" o:spid="_x0000_s1279" style="position:absolute;left:36093;top:4603;width:2896;height:5430;visibility:visible;mso-wrap-style:square;v-text-anchor:top" coordsize="45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3cAA&#10;AADdAAAADwAAAGRycy9kb3ducmV2LnhtbERPTYvCMBC9L/gfwgje1lQFWatRiqj0uFsFr2MztsVm&#10;Uppoq79+IyzsbR7vc1ab3tTiQa2rLCuYjCMQxLnVFRcKTsf95xcI55E11pZJwZMcbNaDjxXG2nb8&#10;Q4/MFyKEsItRQel9E0vp8pIMurFtiAN3ta1BH2BbSN1iF8JNLadRNJcGKw4NJTa0LSm/ZXej4IIz&#10;SlK0OsnwfODX967r05tSo2GfLEF46v2/+M+d6jA/mi7g/U04Qa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V3cAAAADdAAAADwAAAAAAAAAAAAAAAACYAgAAZHJzL2Rvd25y&#10;ZXYueG1sUEsFBgAAAAAEAAQA9QAAAIUDAAAAAA==&#10;" path="m,10r451,l446,5r,850l456,855,456,,,,,10xe" fillcolor="black" stroked="f">
                  <v:path arrowok="t" o:connecttype="custom" o:connectlocs="0,6350;286385,6350;283210,3175;283210,542925;289560,542925;289560,0;0,0;0,6350" o:connectangles="0,0,0,0,0,0,0,0"/>
                </v:shape>
                <v:oval id="Oval 899" o:spid="_x0000_s1280" style="position:absolute;left:32766;top:16338;width:40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NxscA&#10;AADdAAAADwAAAGRycy9kb3ducmV2LnhtbESPT2sCQQzF7wW/wxDBW52tf0q7dRQRRelBqC0Ub2En&#10;3V3dySwzo67fvjkUekt4L+/9Mlt0rlFXCrH2bOBpmIEiLrytuTTw9bl5fAEVE7LFxjMZuFOExbz3&#10;MMPc+ht/0PWQSiUhHHM0UKXU5lrHoiKHcehbYtF+fHCYZA2ltgFvEu4aPcqyZ+2wZmmosKVVRcX5&#10;cHEGwnq6Tfq8WU9O+9P3q38/2qOdGjPod8s3UIm69G/+u95Zwc/Gwi/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9TcbHAAAA3QAAAA8AAAAAAAAAAAAAAAAAmAIAAGRy&#10;cy9kb3ducmV2LnhtbFBLBQYAAAAABAAEAPUAAACMAwAAAAA=&#10;" fillcolor="black" stroked="f"/>
                <v:shape id="Freeform 900" o:spid="_x0000_s1281" style="position:absolute;left:32708;top:16275;width:458;height:457;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6VcMA&#10;AADdAAAADwAAAGRycy9kb3ducmV2LnhtbERPzWoCMRC+F3yHMEJvNVG7VVajVEXoxUNXH2DYjJvF&#10;zWS7ibr16ZtCobf5+H5nue5dI27UhdqzhvFIgSAuvam50nA67l/mIEJENth4Jg3fFGC9GjwtMTf+&#10;zp90K2IlUgiHHDXYGNtcylBachhGviVO3Nl3DmOCXSVNh/cU7ho5UepNOqw5NVhsaWupvBRXp2Gm&#10;iq/sgDbbFll8Pcw3O9/uHlo/D/v3BYhIffwX/7k/TJqvpm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6VcMAAADdAAAADwAAAAAAAAAAAAAAAACYAgAAZHJzL2Rv&#10;d25yZXYueG1sUEsFBgAAAAAEAAQA9QAAAIgDAAAAAA==&#10;" path="m,39l,53,9,63r10,9l33,72,48,68r-5,l53,72r9,-9l72,53,67,44r,4l72,34r,-14l62,10,53,,19,,9,10,,20,,39r19,l19,29r5,-5l19,20r5,4l29,20r9,l43,20r5,4l53,20r-5,4l53,29r,10l62,44,67,29,57,34,53,44r-5,4l53,53,48,48r-5,5l33,58,29,68,43,63,38,53r-9,l24,48r-5,5l24,48,19,44r,-5l,39xe" fillcolor="black" stroked="f">
                  <v:path arrowok="t" o:connecttype="custom" o:connectlocs="0,24765;0,33655;5715,40005;12065,45720;20955,45720;30480,43180;27305,43180;33655,45720;39370,40005;45720,33655;42545,27940;42545,30480;45720,21590;45720,12700;39370,6350;33655,0;12065,0;5715,6350;0,12700;0,24765;12065,24765;12065,18415;15240,15240;12065,12700;15240,15240;18415,12700;24130,12700;27305,12700;30480,15240;33655,12700;30480,15240;33655,18415;33655,24765;39370,27940;42545,18415;36195,21590;33655,27940;30480,30480;33655,33655;30480,30480;27305,33655;20955,36830;18415,43180;27305,40005;24130,33655;18415,33655;15240,30480;12065,33655;15240,30480;12065,27940;12065,24765;0,24765" o:connectangles="0,0,0,0,0,0,0,0,0,0,0,0,0,0,0,0,0,0,0,0,0,0,0,0,0,0,0,0,0,0,0,0,0,0,0,0,0,0,0,0,0,0,0,0,0,0,0,0,0,0,0,0"/>
                </v:shape>
                <v:rect id="Rectangle 901" o:spid="_x0000_s1282" style="position:absolute;left:34690;top:5702;width:94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MuMUA&#10;AADdAAAADwAAAGRycy9kb3ducmV2LnhtbERPTWsCMRC9F/wPYYTeatJVi90aRYVCL0K1PdTbuJnu&#10;Lm4ma5Lq6q9vCkJv83ifM513thEn8qF2rOFxoEAQF87UXGr4/Hh9mIAIEdlg45g0XCjAfNa7m2Ju&#10;3Jk3dNrGUqQQDjlqqGJscylDUZHFMHAtceK+nbcYE/SlNB7PKdw2MlPqSVqsOTVU2NKqouKw/bEa&#10;ls+T5fF9xOvrZr+j3df+MM680vq+3y1eQETq4r/45n4zab4aZ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Iy4xQAAAN0AAAAPAAAAAAAAAAAAAAAAAJgCAABkcnMv&#10;ZG93bnJldi54bWxQSwUGAAAAAAQABAD1AAAAigMAAAAA&#10;" fillcolor="black" stroked="f"/>
                <v:rect id="Rectangle 902" o:spid="_x0000_s1283" style="position:absolute;left:35941;top:5702;width:93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pI8UA&#10;AADdAAAADwAAAGRycy9kb3ducmV2LnhtbERPS2sCMRC+C/0PYYTeNPFV7NYotSB4Eartod7GzXR3&#10;cTPZJqmu/vpGEHqbj+85s0Vra3EiHyrHGgZ9BYI4d6biQsPnx6o3BREissHaMWm4UIDF/KEzw8y4&#10;M2/ptIuFSCEcMtRQxthkUoa8JIuh7xrixH07bzEm6AtpPJ5TuK3lUKknabHi1FBiQ28l5cfdr9Ww&#10;fJ4uf97HvLluD3vafx2Ok6FXWj9229cXEJHa+C++u9cmzVej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CkjxQAAAN0AAAAPAAAAAAAAAAAAAAAAAJgCAABkcnMv&#10;ZG93bnJldi54bWxQSwUGAAAAAAQABAD1AAAAigMAAAAA&#10;" fillcolor="black" stroked="f"/>
                <v:rect id="Rectangle 903" o:spid="_x0000_s1284" style="position:absolute;left:37191;top:5702;width:94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xV8UA&#10;AADdAAAADwAAAGRycy9kb3ducmV2LnhtbERPS2sCMRC+C/0PYYTeNNFa0a1RaqHQi1AfB72Nm+nu&#10;4mayTVLd+usboeBtPr7nzBatrcWZfKgcaxj0FQji3JmKCw277XtvAiJEZIO1Y9LwSwEW84fODDPj&#10;Lrym8yYWIoVwyFBDGWOTSRnykiyGvmuIE/flvMWYoC+k8XhJ4baWQ6XG0mLFqaHEht5Kyk+bH6th&#10;OZ0svz9HvLqujwc67I+n56FXWj9229cXEJHaeBf/uz9Mmq+e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bFXxQAAAN0AAAAPAAAAAAAAAAAAAAAAAJgCAABkcnMv&#10;ZG93bnJldi54bWxQSwUGAAAAAAQABAD1AAAAigMAAAAA&#10;" fillcolor="black" stroked="f"/>
                <v:rect id="Rectangle 904" o:spid="_x0000_s1285" style="position:absolute;left:38436;top:5702;width:94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UzMUA&#10;AADdAAAADwAAAGRycy9kb3ducmV2LnhtbERPTWsCMRC9C/0PYYTeNNHWYrdGqQWhF0FtD/U2bqa7&#10;i5vJNom6+uuNIPQ2j/c5k1lra3EkHyrHGgZ9BYI4d6biQsP316I3BhEissHaMWk4U4DZ9KEzwcy4&#10;E6/puImFSCEcMtRQxthkUoa8JIuh7xrixP06bzEm6AtpPJ5SuK3lUKkXabHi1FBiQx8l5fvNwWqY&#10;v47nf6tnXl7Wuy1tf3b70dArrR+77fsbiEht/Bff3Z8mzVdP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RTMxQAAAN0AAAAPAAAAAAAAAAAAAAAAAJgCAABkcnMv&#10;ZG93bnJldi54bWxQSwUGAAAAAAQABAD1AAAAigMAAAAA&#10;" fillcolor="black" stroked="f"/>
                <v:rect id="Rectangle 905" o:spid="_x0000_s1286" style="position:absolute;left:41275;top:12896;width:304;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Ku8UA&#10;AADdAAAADwAAAGRycy9kb3ducmV2LnhtbERPS2sCMRC+F/ofwgi91UTbim6NUoVCL0J9HPQ2bqa7&#10;i5vJmqS6+uuNUOhtPr7njKetrcWJfKgca+h1FQji3JmKCw2b9efzEESIyAZrx6ThQgGmk8eHMWbG&#10;nXlJp1UsRArhkKGGMsYmkzLkJVkMXdcQJ+7HeYsxQV9I4/Gcwm0t+0oNpMWKU0OJDc1Lyg+rX6th&#10;NhrOjt+vvLgu9zvabfeHt75XWj912o93EJHa+C/+c3+ZNF+9DO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4q7xQAAAN0AAAAPAAAAAAAAAAAAAAAAAJgCAABkcnMv&#10;ZG93bnJldi54bWxQSwUGAAAAAAQABAD1AAAAigMAAAAA&#10;" fillcolor="black" stroked="f"/>
                <v:rect id="Rectangle 906" o:spid="_x0000_s1287" style="position:absolute;left:40024;top:12896;width:94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vIMUA&#10;AADdAAAADwAAAGRycy9kb3ducmV2LnhtbERPS08CMRC+m/gfmjHhJq2oiAuFCIkJFxMeHuQ2bIfd&#10;Ddvp2lZY+PWWhITbfPmeM5q0thYH8qFyrOGpq0AQ585UXGj4Xn8+DkCEiGywdkwaThRgMr6/G2Fm&#10;3JGXdFjFQqQQDhlqKGNsMilDXpLF0HUNceJ2zluMCfpCGo/HFG5r2VOqLy1WnBpKbGhWUr5f/VkN&#10;0/fB9Hfxwl/n5XZDm5/t/rXnldadh/ZjCCJSG2/iq3tu0nz1/Aa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y8gxQAAAN0AAAAPAAAAAAAAAAAAAAAAAJgCAABkcnMv&#10;ZG93bnJldi54bWxQSwUGAAAAAAQABAD1AAAAigMAAAAA&#10;" fillcolor="black" stroked="f"/>
                <v:rect id="Rectangle 907" o:spid="_x0000_s1288" style="position:absolute;left:39719;top:5702;width:94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7UscA&#10;AADdAAAADwAAAGRycy9kb3ducmV2LnhtbESPQU8CMRCF7yb+h2ZMuEkrKIGVQsTExIuJoAe4Ddtx&#10;d8N2urYVVn+9cyDhNpP35r1v5svet+pIMTWBLdwNDSjiMriGKwufHy+3U1ApIztsA5OFX0qwXFxf&#10;zbFw4cRrOm5ypSSEU4EW6py7QutU1uQxDUNHLNpXiB6zrLHSLuJJwn2rR8ZMtMeGpaHGjp5rKg+b&#10;H29hNZuuvt/v+e1vvd/Rbrs/PIyisXZw0z89gsrU54v5fP3qBN+MBV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u1LHAAAA3QAAAA8AAAAAAAAAAAAAAAAAmAIAAGRy&#10;cy9kb3ducmV2LnhtbFBLBQYAAAAABAAEAPUAAACMAwAAAAA=&#10;" fillcolor="black" stroked="f"/>
                <v:rect id="Rectangle 908" o:spid="_x0000_s1289" style="position:absolute;left:40970;top:5702;width:60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eycUA&#10;AADdAAAADwAAAGRycy9kb3ducmV2LnhtbERPS2sCMRC+F/wPYYTealJbi65G0UKhF6E+DnobN9Pd&#10;xc1kTVLd+usbQehtPr7nTGatrcWZfKgca3juKRDEuTMVFxq2m4+nIYgQkQ3WjknDLwWYTTsPE8yM&#10;u/CKzutYiBTCIUMNZYxNJmXIS7IYeq4hTty38xZjgr6QxuMlhdta9pV6kxYrTg0lNvReUn5c/1gN&#10;i9Fwcfp65eV1ddjTfnc4Dvpeaf3YbedjEJHa+C++uz9Nmq9e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B7JxQAAAN0AAAAPAAAAAAAAAAAAAAAAAJgCAABkcnMv&#10;ZG93bnJldi54bWxQSwUGAAAAAAQABAD1AAAAigMAAAAA&#10;" fillcolor="black" stroked="f"/>
                <v:rect id="Rectangle 909" o:spid="_x0000_s1290" style="position:absolute;left:41548;top:5734;width:6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EKc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MQpyAAAAN0AAAAPAAAAAAAAAAAAAAAAAJgCAABk&#10;cnMvZG93bnJldi54bWxQSwUGAAAAAAQABAD1AAAAjQMAAAAA&#10;" fillcolor="black" stroked="f"/>
                <v:rect id="Rectangle 910" o:spid="_x0000_s1291" style="position:absolute;left:41548;top:6432;width:63;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hssQA&#10;AADdAAAADwAAAGRycy9kb3ducmV2LnhtbERPTWsCMRC9F/wPYQq91UTRoqtRVCj0IlTtod7GzXR3&#10;cTNZk1RXf31TELzN433OdN7aWpzJh8qxhl5XgSDOnam40PC1e38dgQgR2WDtmDRcKcB81nmaYmbc&#10;hTd03sZCpBAOGWooY2wyKUNeksXQdQ1x4n6ctxgT9IU0Hi8p3Nayr9SbtFhxaiixoVVJ+XH7azUs&#10;x6Pl6XPA69vmsKf99+E47Hul9ctzu5iAiNTGh/ju/jBpvhr0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YbLEAAAA3QAAAA8AAAAAAAAAAAAAAAAAmAIAAGRycy9k&#10;b3ducmV2LnhtbFBLBQYAAAAABAAEAPUAAACJAwAAAAA=&#10;" fillcolor="black" stroked="f"/>
                <v:rect id="Rectangle 911" o:spid="_x0000_s1292" style="position:absolute;left:41548;top:7899;width:63;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7/xcQA&#10;AADdAAAADwAAAGRycy9kb3ducmV2LnhtbERPTWsCMRC9F/wPYQq91aSLLboaRYVCLwW1Peht3Iy7&#10;i5vJmqS6+usbodDbPN7nTGadbcSZfKgda3jpKxDEhTM1lxq+v96fhyBCRDbYOCYNVwowm/YeJpgb&#10;d+E1nTexFCmEQ44aqhjbXMpQVGQx9F1LnLiD8xZjgr6UxuMlhdtGZkq9SYs1p4YKW1pWVBw3P1bD&#10;YjRcnFYD/ryt9zvabffH18wrrZ8eu/kYRKQu/ov/3B8mzVeD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8XEAAAA3QAAAA8AAAAAAAAAAAAAAAAAmAIAAGRycy9k&#10;b3ducmV2LnhtbFBLBQYAAAAABAAEAPUAAACJAwAAAAA=&#10;" fillcolor="black" stroked="f"/>
                <v:rect id="Rectangle 912" o:spid="_x0000_s1293" style="position:absolute;left:41548;top:9328;width:63;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aXsUA&#10;AADdAAAADwAAAGRycy9kb3ducmV2LnhtbERPS2sCMRC+C/0PYYTeNNFa0a1RaqHQi1AfB72Nm+nu&#10;4mayTVLd+usboeBtPr7nzBatrcWZfKgcaxj0FQji3JmKCw277XtvAiJEZIO1Y9LwSwEW84fODDPj&#10;Lrym8yYWIoVwyFBDGWOTSRnykiyGvmuIE/flvMWYoC+k8XhJ4baWQ6XG0mLFqaHEht5Kyk+bH6th&#10;OZ0svz9HvLqujwc67I+n56FXWj9229cXEJHaeBf/uz9Mmq9GT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lpexQAAAN0AAAAPAAAAAAAAAAAAAAAAAJgCAABkcnMv&#10;ZG93bnJldi54bWxQSwUGAAAAAAQABAD1AAAAigMAAAAA&#10;" fillcolor="black" stroked="f"/>
                <v:rect id="Rectangle 913" o:spid="_x0000_s1294" style="position:absolute;left:41548;top:10763;width:6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CKsQA&#10;AADdAAAADwAAAGRycy9kb3ducmV2LnhtbERPTWsCMRC9F/wPYQq91aSyLboaRYVCLwW1Peht3Iy7&#10;i5vJmqS6+usbodDbPN7nTGadbcSZfKgda3jpKxDEhTM1lxq+v96fhyBCRDbYOCYNVwowm/YeJpgb&#10;d+E1nTexFCmEQ44aqhjbXMpQVGQx9F1LnLiD8xZjgr6UxuMlhdtGDpR6kxZrTg0VtrSsqDhufqyG&#10;xWi4OK0y/ryt9zvabffH14FXWj89dvMxiEhd/Bf/uT9Mmq+y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wirEAAAA3QAAAA8AAAAAAAAAAAAAAAAAmAIAAGRycy9k&#10;b3ducmV2LnhtbFBLBQYAAAAABAAEAPUAAACJAwAAAAA=&#10;" fillcolor="black" stroked="f"/>
                <v:rect id="Rectangle 914" o:spid="_x0000_s1295" style="position:absolute;left:41548;top:12192;width:6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nscQA&#10;AADdAAAADwAAAGRycy9kb3ducmV2LnhtbERPTWsCMRC9C/0PYQreNKlosVujVEHwIlTtod7GzXR3&#10;cTPZJlFXf31TELzN433OZNbaWpzJh8qxhpe+AkGcO1NxoeFrt+yNQYSIbLB2TBquFGA2fepMMDPu&#10;whs6b2MhUgiHDDWUMTaZlCEvyWLou4Y4cT/OW4wJ+kIaj5cUbms5UOpVWqw4NZTY0KKk/Lg9WQ3z&#10;t/H893PI69vmsKf99+E4Gnildfe5/XgHEamND/HdvTJpvhqO4P+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Z7HEAAAA3QAAAA8AAAAAAAAAAAAAAAAAmAIAAGRycy9k&#10;b3ducmV2LnhtbFBLBQYAAAAABAAEAPUAAACJAwAAAAA=&#10;" fillcolor="black" stroked="f"/>
                <v:rect id="Rectangle 915" o:spid="_x0000_s1296" style="position:absolute;left:38773;top:12896;width:94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5xsQA&#10;AADdAAAADwAAAGRycy9kb3ducmV2LnhtbERPS2sCMRC+C/0PYQreNKlYsVujVEHwIvjood7GzXR3&#10;cTPZJlG3/fWmIHibj+85k1lra3EhHyrHGl76CgRx7kzFhYbP/bI3BhEissHaMWn4pQCz6VNngplx&#10;V97SZRcLkUI4ZKihjLHJpAx5SRZD3zXEift23mJM0BfSeLymcFvLgVIjabHi1FBiQ4uS8tPubDXM&#10;38bzn82Q13/b44EOX8fT68ArrbvP7cc7iEhtfIjv7pVJ89VwB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cbEAAAA3QAAAA8AAAAAAAAAAAAAAAAAmAIAAGRycy9k&#10;b3ducmV2LnhtbFBLBQYAAAAABAAEAPUAAACJAwAAAAA=&#10;" fillcolor="black" stroked="f"/>
                <v:rect id="Rectangle 916" o:spid="_x0000_s1297" style="position:absolute;left:37522;top:12896;width:94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cXcUA&#10;AADdAAAADwAAAGRycy9kb3ducmV2LnhtbERPTWsCMRC9C/0PYYTeNFHU2q1RakHwIlTbQ72Nm+nu&#10;4mayTVJd/fWNIPQ2j/c5s0Vra3EiHyrHGgZ9BYI4d6biQsPnx6o3BREissHaMWm4UIDF/KEzw8y4&#10;M2/ptIuFSCEcMtRQxthkUoa8JIuh7xrixH07bzEm6AtpPJ5TuK3lUKmJtFhxaiixobeS8uPu12pY&#10;Pk+XP+8j3ly3hz3tvw7H8dArrR+77esLiEht/Bff3WuT5qvRE9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VxdxQAAAN0AAAAPAAAAAAAAAAAAAAAAAJgCAABkcnMv&#10;ZG93bnJldi54bWxQSwUGAAAAAAQABAD1AAAAigMAAAAA&#10;" fillcolor="black" stroked="f"/>
                <v:rect id="Rectangle 917" o:spid="_x0000_s1298" style="position:absolute;left:36271;top:12896;width:94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IL8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sgvyAAAAN0AAAAPAAAAAAAAAAAAAAAAAJgCAABk&#10;cnMvZG93bnJldi54bWxQSwUGAAAAAAQABAD1AAAAjQMAAAAA&#10;" fillcolor="black" stroked="f"/>
                <v:rect id="Rectangle 918" o:spid="_x0000_s1299" style="position:absolute;left:35026;top:12896;width:94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ttMQA&#10;AADdAAAADwAAAGRycy9kb3ducmV2LnhtbERPS2sCMRC+F/ofwhR6q0lFi65GqUKhF6E+DnobN+Pu&#10;4mayJqmu/vqmIHibj+8542lra3EmHyrHGt47CgRx7kzFhYbN+uttACJEZIO1Y9JwpQDTyfPTGDPj&#10;Lryk8yoWIoVwyFBDGWOTSRnykiyGjmuIE3dw3mJM0BfSeLykcFvLrlIf0mLFqaHEhuYl5cfVr9Uw&#10;Gw5mp58eL27L/Y522/2x3/VK69eX9nMEIlIbH+K7+9uk+ao3hP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KbbTEAAAA3QAAAA8AAAAAAAAAAAAAAAAAmAIAAGRycy9k&#10;b3ducmV2LnhtbFBLBQYAAAAABAAEAPUAAACJAwAAAAA=&#10;" fillcolor="black" stroked="f"/>
                <v:rect id="Rectangle 919" o:spid="_x0000_s1300" style="position:absolute;left:34112;top:12896;width:60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9MgA&#10;AADdAAAADwAAAGRycy9kb3ducmV2LnhtbESPT08CMRDF7yZ8h2ZMvEkrEYMLhYCJiRcT+XOQ27Ad&#10;djdsp2tbYfXTOwcTbjN5b977zWzR+1adKaYmsIWHoQFFXAbXcGVht329n4BKGdlhG5gs/FCCxXxw&#10;M8PChQuv6bzJlZIQTgVaqHPuCq1TWZPHNAwdsWjHED1mWWOlXcSLhPtWj4x50h4bloYaO3qpqTxt&#10;vr2F1fNk9fXxyO+/68Oe9p+H03g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VL0yAAAAN0AAAAPAAAAAAAAAAAAAAAAAJgCAABk&#10;cnMvZG93bnJldi54bWxQSwUGAAAAAAQABAD1AAAAjQMAAAAA&#10;" fillcolor="black" stroked="f"/>
                <v:rect id="Rectangle 920" o:spid="_x0000_s1301" style="position:absolute;left:34080;top:12560;width:5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pGMUA&#10;AADdAAAADwAAAGRycy9kb3ducmV2LnhtbERPS2sCMRC+C/6HMIXeNOlSi65GUaHQS6E+DnobN+Pu&#10;4mayJqlu++ubQqG3+fieM1t0thE38qF2rOFpqEAQF87UXGrY714HYxAhIhtsHJOGLwqwmPd7M8yN&#10;u/OGbttYihTCIUcNVYxtLmUoKrIYhq4lTtzZeYsxQV9K4/Gewm0jM6VepMWaU0OFLa0rKi7bT6th&#10;NRmvrh/P/P69OR3peDhdRplXWj8+dMspiEhd/Bf/ud9Mmq9GG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2kYxQAAAN0AAAAPAAAAAAAAAAAAAAAAAJgCAABkcnMv&#10;ZG93bnJldi54bWxQSwUGAAAAAAQABAD1AAAAigMAAAAA&#10;" fillcolor="black" stroked="f"/>
                <v:rect id="Rectangle 921" o:spid="_x0000_s1302" style="position:absolute;left:34080;top:11125;width:5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Mg8UA&#10;AADdAAAADwAAAGRycy9kb3ducmV2LnhtbERPTWsCMRC9C/0PYYTeNNHWYrdGqQWhF0FtD/U2bqa7&#10;i5vJNom6+uuNIPQ2j/c5k1lra3EkHyrHGgZ9BYI4d6biQsP316I3BhEissHaMWk4U4DZ9KEzwcy4&#10;E6/puImFSCEcMtRQxthkUoa8JIuh7xrixP06bzEm6AtpPJ5SuK3lUKkXabHi1FBiQx8l5fvNwWqY&#10;v47nf6tnXl7Wuy1tf3b70dArrR+77fsbiEht/Bff3Z8mzVejJ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yDxQAAAN0AAAAPAAAAAAAAAAAAAAAAAJgCAABkcnMv&#10;ZG93bnJldi54bWxQSwUGAAAAAAQABAD1AAAAigMAAAAA&#10;" fillcolor="black" stroked="f"/>
                <v:rect id="Rectangle 922" o:spid="_x0000_s1303" style="position:absolute;left:34080;top:9696;width:5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U98QA&#10;AADdAAAADwAAAGRycy9kb3ducmV2LnhtbERPTWsCMRC9C/0PYQreNKlosVujVEHwIlTtod7GzXR3&#10;cTPZJlFXf31TELzN433OZNbaWpzJh8qxhpe+AkGcO1NxoeFrt+yNQYSIbLB2TBquFGA2fepMMDPu&#10;whs6b2MhUgiHDDWUMTaZlCEvyWLou4Y4cT/OW4wJ+kIaj5cUbms5UOpVWqw4NZTY0KKk/Lg9WQ3z&#10;t/H893PI69vmsKf99+E4Gnildfe5/XgHEamND/HdvTJpvho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VPfEAAAA3QAAAA8AAAAAAAAAAAAAAAAAmAIAAGRycy9k&#10;b3ducmV2LnhtbFBLBQYAAAAABAAEAPUAAACJAwAAAAA=&#10;" fillcolor="black" stroked="f"/>
                <v:rect id="Rectangle 923" o:spid="_x0000_s1304" style="position:absolute;left:34080;top:8229;width:57;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xbMUA&#10;AADdAAAADwAAAGRycy9kb3ducmV2LnhtbERPS2sCMRC+C/6HMIXeNKl0i90aRYWCF6E+DvU2bqa7&#10;i5vJmqS6+uubQqG3+fieM5l1thEX8qF2rOFpqEAQF87UXGrY794HYxAhIhtsHJOGGwWYTfu9CebG&#10;XXlDl20sRQrhkKOGKsY2lzIUFVkMQ9cSJ+7LeYsxQV9K4/Gawm0jR0q9SIs1p4YKW1pWVJy231bD&#10;4nW8OH888/q+OR7o8Hk8ZSOvtH586OZvICJ18V/8516ZNF9lGfx+k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vFsxQAAAN0AAAAPAAAAAAAAAAAAAAAAAJgCAABkcnMv&#10;ZG93bnJldi54bWxQSwUGAAAAAAQABAD1AAAAigMAAAAA&#10;" fillcolor="black" stroked="f"/>
                <v:rect id="Rectangle 924" o:spid="_x0000_s1305" style="position:absolute;left:34080;top:6800;width:57;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NO8gA&#10;AADdAAAADwAAAGRycy9kb3ducmV2LnhtbESPT2vCQBTE74V+h+UJvdWNaSqaukotCF4K9c9Bb8/s&#10;axLMvk13V4399F2h4HGYmd8wk1lnGnEm52vLCgb9BARxYXXNpYLtZvE8AuEDssbGMim4kofZ9PFh&#10;grm2F17ReR1KESHsc1RQhdDmUvqiIoO+b1vi6H1bZzBE6UqpHV4i3DQyTZKhNFhzXKiwpY+KiuP6&#10;ZBTMx6P5z1fGn7+rw572u8PxNXWJUk+97v0NRKAu3MP/7aVW8JKl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g07yAAAAN0AAAAPAAAAAAAAAAAAAAAAAJgCAABk&#10;cnMvZG93bnJldi54bWxQSwUGAAAAAAQABAD1AAAAjQMAAAAA&#10;" fillcolor="black" stroked="f"/>
                <v:rect id="Rectangle 925" o:spid="_x0000_s1306" style="position:absolute;left:34016;top:5734;width:64;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ooMcA&#10;AADdAAAADwAAAGRycy9kb3ducmV2LnhtbESPQWsCMRSE74X+h/AKvdWsqxZdjVIFwYugtod6e26e&#10;u4ubl22S6uqvNwWhx2FmvmEms9bU4kzOV5YVdDsJCOLc6ooLBV+fy7chCB+QNdaWScGVPMymz08T&#10;zLS98JbOu1CICGGfoYIyhCaT0uclGfQd2xBH72idwRClK6R2eIlwU8s0Sd6lwYrjQokNLUrKT7tf&#10;o2A+Gs5/Nn1e37aHPe2/D6dB6hKlXl/ajzGIQG34Dz/aK62g108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qKDHAAAA3QAAAA8AAAAAAAAAAAAAAAAAmAIAAGRy&#10;cy9kb3ducmV2LnhtbFBLBQYAAAAABAAEAPUAAACMAwAAAAA=&#10;" fillcolor="black" stroked="f"/>
                <v:rect id="Rectangle 926" o:spid="_x0000_s1307" style="position:absolute;left:34112;top:5702;width:30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218cA&#10;AADdAAAADwAAAGRycy9kb3ducmV2LnhtbESPQWsCMRSE70L/Q3iF3jTrakVXo1RB8CJU20O9PTfP&#10;3cXNyzZJdfXXm0Khx2FmvmFmi9bU4kLOV5YV9HsJCOLc6ooLBZ8f6+4YhA/IGmvLpOBGHhbzp84M&#10;M22vvKPLPhQiQthnqKAMocmk9HlJBn3PNsTRO1lnMETpCqkdXiPc1DJNkpE0WHFcKLGhVUn5ef9j&#10;FCwn4+X3+5C3993xQIev4/k1dYlSL8/t2xREoDb8h//aG61gME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0NtfHAAAA3QAAAA8AAAAAAAAAAAAAAAAAmAIAAGRy&#10;cy9kb3ducmV2LnhtbFBLBQYAAAAABAAEAPUAAACMAwAAAAA=&#10;" fillcolor="black" stroked="f"/>
                <v:line id="Line 927" o:spid="_x0000_s1308" style="position:absolute;visibility:visible;mso-wrap-style:square" from="43497,7899" to="43503,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05sYAAADdAAAADwAAAGRycy9kb3ducmV2LnhtbESPQWvCQBSE74L/YXlCb7rRthpTVxGx&#10;pN5aq+DxkX1NFrNvQ3Y16b/vFgo9DjPzDbPa9LYWd2q9caxgOklAEBdOGy4VnD5fxykIH5A11o5J&#10;wTd52KyHgxVm2nX8QfdjKEWEsM9QQRVCk0npi4os+olriKP35VqLIcq2lLrFLsJtLWdJMpcWDceF&#10;ChvaVVRcjzerwLzP8+fD4rw8y30eppf0mhp7Uuph1G9fQATqw3/4r/2mFTw+zR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ZNObGAAAA3QAAAA8AAAAAAAAA&#10;AAAAAAAAoQIAAGRycy9kb3ducmV2LnhtbFBLBQYAAAAABAAEAPkAAACUAwAAAAA=&#10;" strokeweight="0"/>
                <v:line id="Line 928" o:spid="_x0000_s1309" style="position:absolute;visibility:visible;mso-wrap-style:square" from="43497,8966" to="43503,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glMQAAADdAAAADwAAAGRycy9kb3ducmV2LnhtbERPy2rCQBTdF/oPwy24q5P4SNM0o5Si&#10;qLvWKnR5ydwmg5k7ITNq/HtnUejycN7lcrCtuFDvjWMF6TgBQVw5bbhWcPheP+cgfEDW2DomBTfy&#10;sFw8PpRYaHflL7rsQy1iCPsCFTQhdIWUvmrIoh+7jjhyv663GCLsa6l7vMZw28pJkmTSouHY0GBH&#10;Hw1Vp/3ZKjCf2Wa+ezm+HuVqE9Kf/JQbe1Bq9DS8v4EINIR/8Z97qxVMZ5M4N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qCUxAAAAN0AAAAPAAAAAAAAAAAA&#10;AAAAAKECAABkcnMvZG93bnJldi54bWxQSwUGAAAAAAQABAD5AAAAkgMAAAAA&#10;" strokeweight="0"/>
                <v:line id="Line 929" o:spid="_x0000_s1310" style="position:absolute;visibility:visible;mso-wrap-style:square" from="43497,10033" to="43503,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FD8cAAADdAAAADwAAAGRycy9kb3ducmV2LnhtbESPT2vCQBTE74LfYXlCb7rRtjZJs4qI&#10;xXpr/QMeH9nXZDH7NmRXTb99t1DocZiZ3zDFsreNuFHnjWMF00kCgrh02nCl4Hh4G6cgfEDW2Dgm&#10;Bd/kYbkYDgrMtbvzJ932oRIRwj5HBXUIbS6lL2uy6CeuJY7el+sshii7SuoO7xFuGzlLkrm0aDgu&#10;1NjSuqbysr9aBeZjvn3evZyyk9xsw/ScXlJjj0o9jPrVK4hAffgP/7XftYLHp1k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gUPxwAAAN0AAAAPAAAAAAAA&#10;AAAAAAAAAKECAABkcnMvZG93bnJldi54bWxQSwUGAAAAAAQABAD5AAAAlQMAAAAA&#10;" strokeweight="0"/>
                <v:line id="Line 930" o:spid="_x0000_s1311" style="position:absolute;visibility:visible;mso-wrap-style:square" from="43497,11125" to="43503,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6T8MAAADdAAAADwAAAGRycy9kb3ducmV2LnhtbERPz2vCMBS+C/sfwhvspmmndl3XKGMo&#10;6m1zCjs+mrc22LyUJmr33y8HwePH97tcDrYVF+q9cawgnSQgiCunDdcKDt/rcQ7CB2SNrWNS8Ece&#10;louHUYmFdlf+oss+1CKGsC9QQRNCV0jpq4Ys+onriCP363qLIcK+lrrHawy3rXxOkkxaNBwbGuzo&#10;o6HqtD9bBeYz28x3L8fXo1xtQvqTn3JjD0o9PQ7vbyACDeEuvrm3WsF0No37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pOk/DAAAA3QAAAA8AAAAAAAAAAAAA&#10;AAAAoQIAAGRycy9kb3ducmV2LnhtbFBLBQYAAAAABAAEAPkAAACRAwAAAAA=&#10;" strokeweight="0"/>
                <v:line id="Line 931" o:spid="_x0000_s1312" style="position:absolute;visibility:visible;mso-wrap-style:square" from="43497,12192" to="43503,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f1MYAAADdAAAADwAAAGRycy9kb3ducmV2LnhtbESPQWvCQBSE74X+h+UVvNVNtLUxuoqI&#10;xXprrYLHR/aZLGbfhuyq8d+7hYLHYWa+YabzztbiQq03jhWk/QQEceG04VLB7vfzNQPhA7LG2jEp&#10;uJGH+ez5aYq5dlf+ocs2lCJC2OeooAqhyaX0RUUWfd81xNE7utZiiLItpW7xGuG2loMkGUmLhuNC&#10;hQ0tKypO27NVYL5H6/fNx368l6t1SA/ZKTN2p1TvpVtMQATqwiP83/7SCoZvw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ln9TGAAAA3QAAAA8AAAAAAAAA&#10;AAAAAAAAoQIAAGRycy9kb3ducmV2LnhtbFBLBQYAAAAABAAEAPkAAACUAwAAAAA=&#10;" strokeweight="0"/>
                <v:line id="Line 932" o:spid="_x0000_s1313" style="position:absolute;visibility:visible;mso-wrap-style:square" from="43497,13290" to="43503,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Bo8YAAADdAAAADwAAAGRycy9kb3ducmV2LnhtbESPW2sCMRSE3wX/QzhC3zTrpXa7NYoU&#10;xfrWegEfD5vjbnBzsmyirv/eFAp9HGbmG2a2aG0lbtR441jBcJCAIM6dNlwoOOzX/RSED8gaK8ek&#10;4EEeFvNuZ4aZdnf+odsuFCJC2GeooAyhzqT0eUkW/cDVxNE7u8ZiiLIppG7wHuG2kqMkmUqLhuNC&#10;iTV9lpRfdlerwHxPN6/bt+P7Ua42YXhKL6mxB6Veeu3yA0SgNvyH/9pfWsF4Mh7B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3AaPGAAAA3QAAAA8AAAAAAAAA&#10;AAAAAAAAoQIAAGRycy9kb3ducmV2LnhtbFBLBQYAAAAABAAEAPkAAACUAwAAAAA=&#10;" strokeweight="0"/>
                <v:line id="Line 933" o:spid="_x0000_s1314" style="position:absolute;visibility:visible;mso-wrap-style:square" from="43497,14357" to="43503,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kOMYAAADdAAAADwAAAGRycy9kb3ducmV2LnhtbESPQWvCQBSE70L/w/IKvelG09oYXUWK&#10;xXprrYLHR/aZLGbfhuyq8d+7hYLHYWa+YWaLztbiQq03jhUMBwkI4sJpw6WC3e9nPwPhA7LG2jEp&#10;uJGHxfypN8Ncuyv/0GUbShEh7HNUUIXQ5FL6oiKLfuAa4ugdXWsxRNmWUrd4jXBby1GSjKVFw3Gh&#10;woY+KipO27NVYL7H67fN+36yl6t1GB6yU2bsTqmX5245BRGoC4/wf/tLK0hf0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7pDjGAAAA3QAAAA8AAAAAAAAA&#10;AAAAAAAAoQIAAGRycy9kb3ducmV2LnhtbFBLBQYAAAAABAAEAPkAAACUAwAAAAA=&#10;" strokeweight="0"/>
                <v:line id="Line 934" o:spid="_x0000_s1315" style="position:absolute;visibility:visible;mso-wrap-style:square" from="43497,15455" to="43503,1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8TMYAAADdAAAADwAAAGRycy9kb3ducmV2LnhtbESPW2sCMRSE3wX/QziCb5r1UrvdGqUU&#10;RX1rvYCPh81xN7g5WTZRt/++EQp9HGbmG2a+bG0l7tR441jBaJiAIM6dNlwoOB7WgxSED8gaK8ek&#10;4Ic8LBfdzhwz7R78Tfd9KESEsM9QQRlCnUnp85Is+qGriaN3cY3FEGVTSN3gI8JtJcdJMpMWDceF&#10;Emv6LCm/7m9WgfmabV52r6e3k1xtwuicXlNjj0r1e+3HO4hAbfgP/7W3WsFkOpnC8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SPEzGAAAA3QAAAA8AAAAAAAAA&#10;AAAAAAAAoQIAAGRycy9kb3ducmV2LnhtbFBLBQYAAAAABAAEAPkAAACUAwAAAAA=&#10;" strokeweight="0"/>
                <v:line id="Line 935" o:spid="_x0000_s1316" style="position:absolute;visibility:visible;mso-wrap-style:square" from="43497,16522" to="43503,1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Z18YAAADdAAAADwAAAGRycy9kb3ducmV2LnhtbESPT2sCMRTE74LfITzBm2bVardbo4i0&#10;WG/WP+DxsXnuBjcvyybq9ts3hYLHYWZ+w8yXra3EnRpvHCsYDRMQxLnThgsFx8PnIAXhA7LGyjEp&#10;+CEPy0W3M8dMuwd/030fChEh7DNUUIZQZ1L6vCSLfuhq4uhdXGMxRNkUUjf4iHBbyXGSzKRFw3Gh&#10;xJrWJeXX/c0qMLvZZrp9Pb2d5McmjM7pNTX2qFS/167eQQRqwzP83/7SCiYvk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emdfGAAAA3QAAAA8AAAAAAAAA&#10;AAAAAAAAoQIAAGRycy9kb3ducmV2LnhtbFBLBQYAAAAABAAEAPkAAACUAwAAAAA=&#10;" strokeweight="0"/>
                <v:shape id="Freeform 936" o:spid="_x0000_s1317" style="position:absolute;left:28073;top:16338;width:883;height:36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c7McA&#10;AADdAAAADwAAAGRycy9kb3ducmV2LnhtbESPQWvCQBSE70L/w/IK3nTTWCRNXaXYCh6kUls8v2af&#10;STD7NmbXJPXXu0LB4zAz3zCzRW8q0VLjSssKnsYRCOLM6pJzBT/fq1ECwnlkjZVlUvBHDhbzh8EM&#10;U207/qJ253MRIOxSVFB4X6dSuqwgg25sa+LgHWxj0AfZ5FI32AW4qWQcRVNpsOSwUGBNy4Ky4+5s&#10;FHx0nb68V/tT0v7KJN5s45fsc6/U8LF/ewXhqff38H97rRVMnidTuL0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WnOzHAAAA3QAAAA8AAAAAAAAAAAAAAAAAmAIAAGRy&#10;cy9kb3ducmV2LnhtbFBLBQYAAAAABAAEAPUAAACMAwAAAAA=&#10;" path="m,l139,29,,58,,xe" fillcolor="black" strokeweight="0">
                  <v:path arrowok="t" o:connecttype="custom" o:connectlocs="0,0;88265,18415;0,36830;0,0" o:connectangles="0,0,0,0"/>
                </v:shape>
                <v:shape id="Freeform 937" o:spid="_x0000_s1318" style="position:absolute;left:41001;top:4514;width:578;height:883;visibility:visible;mso-wrap-style:square;v-text-anchor:top" coordsize="9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4c8YA&#10;AADdAAAADwAAAGRycy9kb3ducmV2LnhtbESPQUsDMRSE74X+h/AEL+ImtaXK2rS0guBNbAU9PjZv&#10;N6ubl+0m7a7++qZQ6HGYmW+YxWpwjThSF2rPGiaZAkFceFNzpeFz93r/BCJEZIONZ9LwRwFWy/Fo&#10;gbnxPX/QcRsrkSAcctRgY2xzKUNhyWHIfEucvNJ3DmOSXSVNh32Cu0Y+KDWXDmtOCxZberFU/G4P&#10;TgOV0n7j+91Glb36+Zod9v9xjVrf3gzrZxCRhngNX9pvRsN0Nn2E85v0BO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h4c8YAAADdAAAADwAAAAAAAAAAAAAAAACYAgAAZHJz&#10;L2Rvd25yZXYueG1sUEsFBgAAAAAEAAQA9QAAAIsDAAAAAA==&#10;" path="m38,l,139,91,24,38,xe" fillcolor="black" strokeweight="0">
                  <v:path arrowok="t" o:connecttype="custom" o:connectlocs="24130,0;0,88265;57785,15240;24130,0" o:connectangles="0,0,0,0"/>
                </v:shape>
                <v:shape id="Freeform 938" o:spid="_x0000_s1319" style="position:absolute;left:41306;top:3054;width:915;height:1733;visibility:visible;mso-wrap-style:square;v-text-anchor:top" coordsize="14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g6sEA&#10;AADdAAAADwAAAGRycy9kb3ducmV2LnhtbERPy2oCMRTdF/yHcAV3NfFRkdEoYml12Y79gMvkdjJ0&#10;cjMkUcd+vVkILg/nvd72rhUXCrHxrGEyViCIK28arjX8nD5elyBiQjbYeiYNN4qw3Qxe1lgYf+Vv&#10;upSpFjmEY4EabEpdIWWsLDmMY98RZ+7XB4cpw1BLE/Caw10rp0otpMOGc4PFjvaWqr/y7DQcFv0u&#10;qPPnvFRfb8n699Nxiv9aj4b9bgUiUZ+e4of7aDTM5rM8N7/JT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EYOrBAAAA3QAAAA8AAAAAAAAAAAAAAAAAmAIAAGRycy9kb3du&#10;cmV2LnhtbFBLBQYAAAAABAAEAPUAAACGAwAAAAA=&#10;" path="m9,273l144,,134,,,273r9,xe" fillcolor="black" stroked="f">
                  <v:path arrowok="t" o:connecttype="custom" o:connectlocs="5715,173355;91440,0;85090,0;0,173355;5715,173355" o:connectangles="0,0,0,0,0"/>
                </v:shape>
                <v:oval id="Oval 939" o:spid="_x0000_s1320" style="position:absolute;left:35877;top:16338;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O6scA&#10;AADdAAAADwAAAGRycy9kb3ducmV2LnhtbESPW2vCQBSE34X+h+UIvtWN9YKmWaUUpaUPgheQvB2y&#10;p0k0ezbsrpr++26h4OMwM98w2aozjbiR87VlBaNhAoK4sLrmUsHxsHmeg/ABWWNjmRT8kIfV8qmX&#10;YartnXd024dSRAj7FBVUIbSplL6oyKAf2pY4et/WGQxRulJqh/cIN418SZKZNFhzXKiwpfeKisv+&#10;ahS49fQjyMtmPTlvz6eF/cp1rqdKDfrd2yuIQF14hP/bn1rBeDJewN+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5zurHAAAA3QAAAA8AAAAAAAAAAAAAAAAAmAIAAGRy&#10;cy9kb3ducmV2LnhtbFBLBQYAAAAABAAEAPUAAACMAwAAAAA=&#10;" fillcolor="black" stroked="f"/>
                <v:shape id="Freeform 940" o:spid="_x0000_s1321" style="position:absolute;left:35814;top:16275;width:457;height:457;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5GAsMA&#10;AADdAAAADwAAAGRycy9kb3ducmV2LnhtbERPS27CMBDdV+IO1iCxKw5tUlDAiVoQUjcsSDnAKB7i&#10;iHicxi4ETl8vKnX59P6bcrSduNLgW8cKFvMEBHHtdMuNgtPX/nkFwgdkjZ1jUnAnD2Uxedpgrt2N&#10;j3StQiNiCPscFZgQ+lxKXxuy6OeuJ47c2Q0WQ4RDI/WAtxhuO/mSJG/SYsuxwWBPW0P1pfqxCpZJ&#10;9Z0d0GTbKgvpYfWxc/3uodRsOr6vQQQaw7/4z/2pFbymadwf38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5GAsMAAADdAAAADwAAAAAAAAAAAAAAAACYAgAAZHJzL2Rv&#10;d25yZXYueG1sUEsFBgAAAAAEAAQA9QAAAIgDAAAAAA==&#10;" path="m,39l,53,10,63r10,9l34,72,48,68r-4,l53,72,63,63,72,53,68,44r,4l72,34r,-14l63,10,53,,20,,10,10,,20,,39r20,l20,29r4,-5l20,20r4,4l29,20r24,l48,24r5,5l53,39r10,5l68,29,58,34,53,44r-5,4l53,53,48,48r-4,5l34,58,29,68,44,63,39,53r-10,l24,48r-4,5l24,48,20,44r,-5l,39xe" fillcolor="black" stroked="f">
                  <v:path arrowok="t" o:connecttype="custom" o:connectlocs="0,24765;0,33655;6350,40005;12700,45720;21590,45720;30480,43180;27940,43180;33655,45720;40005,40005;45720,33655;43180,27940;43180,30480;45720,21590;45720,12700;40005,6350;33655,0;12700,0;6350,6350;0,12700;0,24765;12700,24765;12700,18415;15240,15240;12700,12700;15240,15240;18415,12700;33655,12700;30480,15240;33655,18415;33655,24765;40005,27940;43180,18415;36830,21590;33655,27940;30480,30480;33655,33655;30480,30480;27940,33655;21590,36830;18415,43180;27940,40005;24765,33655;18415,33655;15240,30480;12700,33655;15240,30480;12700,27940;12700,24765;0,24765" o:connectangles="0,0,0,0,0,0,0,0,0,0,0,0,0,0,0,0,0,0,0,0,0,0,0,0,0,0,0,0,0,0,0,0,0,0,0,0,0,0,0,0,0,0,0,0,0,0,0,0,0"/>
                </v:shape>
                <v:oval id="Oval 941" o:spid="_x0000_s1322" style="position:absolute;left:35877;top:4451;width:394;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xkccA&#10;AADdAAAADwAAAGRycy9kb3ducmV2LnhtbESPT2sCMRTE70K/Q3gFb5q1rqXdmpUiisVDobZQvD02&#10;r/vHzcuSRF2/fSMIHoeZ+Q0zX/SmFSdyvrasYDJOQBAXVtdcKvj5Xo9eQPiArLG1TAou5GGRPwzm&#10;mGl75i867UIpIoR9hgqqELpMSl9UZNCPbUccvT/rDIYoXSm1w3OEm1Y+JcmzNFhzXKiwo2VFxWF3&#10;NArcarYJ8rBepc1n8/tqt3u91zOlho/9+xuIQH24h2/tD61gmqYTuL6JT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sZHHAAAA3QAAAA8AAAAAAAAAAAAAAAAAmAIAAGRy&#10;cy9kb3ducmV2LnhtbFBLBQYAAAAABAAEAPUAAACMAwAAAAA=&#10;" fillcolor="black" stroked="f"/>
                <v:shape id="Freeform 942" o:spid="_x0000_s1323" style="position:absolute;left:35814;top:4394;width:457;height:457;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97sUA&#10;AADdAAAADwAAAGRycy9kb3ducmV2LnhtbESPwW7CMBBE75X4B2uRuBUHSAAFDKKgSr1wIPABq3iJ&#10;I+J1iF1I+/V1pUo9jmbmjWa97W0jHtT52rGCyTgBQVw6XXOl4HJ+f12C8AFZY+OYFHyRh+1m8LLG&#10;XLsnn+hRhEpECPscFZgQ2lxKXxqy6MeuJY7e1XUWQ5RdJXWHzwi3jZwmyVxarDkuGGxpb6i8FZ9W&#10;wSIp7tkRTbYvspAel28H1x6+lRoN+90KRKA+/If/2h9awSxNp/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H3uxQAAAN0AAAAPAAAAAAAAAAAAAAAAAJgCAABkcnMv&#10;ZG93bnJldi54bWxQSwUGAAAAAAQABAD1AAAAigMAAAAA&#10;" path="m,38l,52,10,62,20,72r14,l48,67r-4,l53,72,63,62,72,52,68,43r,5l72,33r,-14l63,9,53,,20,,10,9,,19,,38r20,l20,29r4,-5l20,19r4,5l29,19r10,l44,19r4,5l53,19r-5,5l53,29r,9l63,43,68,29,58,33,53,43r-5,5l53,52,48,48r-4,4l34,57,29,67,44,62,39,52r-10,l24,48r-4,4l24,48,20,43r,-5l,38xe" fillcolor="black" stroked="f">
                  <v:path arrowok="t" o:connecttype="custom" o:connectlocs="0,24130;0,33020;6350,39370;12700,45720;21590,45720;30480,42545;27940,42545;33655,45720;40005,39370;45720,33020;43180,27305;43180,30480;45720,20955;45720,12065;40005,5715;33655,0;12700,0;6350,5715;0,12065;0,24130;12700,24130;12700,18415;15240,15240;12700,12065;15240,15240;18415,12065;24765,12065;27940,12065;30480,15240;33655,12065;30480,15240;33655,18415;33655,24130;40005,27305;43180,18415;36830,20955;33655,27305;30480,30480;33655,33020;30480,30480;27940,33020;21590,36195;18415,42545;27940,39370;24765,33020;18415,33020;15240,30480;12700,33020;15240,30480;12700,27305;12700,24130;0,24130" o:connectangles="0,0,0,0,0,0,0,0,0,0,0,0,0,0,0,0,0,0,0,0,0,0,0,0,0,0,0,0,0,0,0,0,0,0,0,0,0,0,0,0,0,0,0,0,0,0,0,0,0,0,0,0"/>
                </v:shape>
                <v:rect id="Rectangle 943" o:spid="_x0000_s1324" style="position:absolute;left:41148;top:25146;width:1225;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KTcUA&#10;AADdAAAADwAAAGRycy9kb3ducmV2LnhtbESPT2vCQBTE7wW/w/KE3uquTRo0ukopCIXag3/A6yP7&#10;TILZt2l21fTbu4LgcZiZ3zDzZW8bcaHO1441jEcKBHHhTM2lhv1u9TYB4QOywcYxafgnD8vF4GWO&#10;uXFX3tBlG0oRIexz1FCF0OZS+qIii37kWuLoHV1nMUTZldJ0eI1w28h3pTJpsea4UGFLXxUVp+3Z&#10;asAsNX+/x2S9+zlnOC17tfo4KK1fh/3nDESgPjzDj/a30ZCkaQL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gpNxQAAAN0AAAAPAAAAAAAAAAAAAAAAAJgCAABkcnMv&#10;ZG93bnJldi54bWxQSwUGAAAAAAQABAD1AAAAigMAAAAA&#10;" stroked="f"/>
                <v:rect id="Rectangle 944" o:spid="_x0000_s1325" style="position:absolute;left:41211;top:9753;width:79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SOcUA&#10;AADdAAAADwAAAGRycy9kb3ducmV2LnhtbESPQWvCQBSE74L/YXlCb7prTYNGV5GCUGh7MApeH9ln&#10;Esy+jdlV03/fLRQ8DjPzDbPa9LYRd+p87VjDdKJAEBfO1FxqOB524zkIH5ANNo5Jww952KyHgxVm&#10;xj14T/c8lCJC2GeooQqhzaT0RUUW/cS1xNE7u85iiLIrpenwEeG2ka9KpdJizXGhwpbeKyou+c1q&#10;wDQx1+/z7OvweUtxUfZq93ZSWr+M+u0SRKA+PMP/7Q+jYZYkC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5I5xQAAAN0AAAAPAAAAAAAAAAAAAAAAAJgCAABkcnMv&#10;ZG93bnJldi54bWxQSwUGAAAAAAQABAD1AAAAigMAAAAA&#10;" stroked="f"/>
                <v:rect id="Rectangle 945" o:spid="_x0000_s1326" style="position:absolute;left:41211;top:9753;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MKMMA&#10;AADdAAAADwAAAGRycy9kb3ducmV2LnhtbESP3WoCMRSE7wu+QziCdzVba0VWo4ggaOmNqw9w2Jz9&#10;ocnJkqTu+vamIHg5zMw3zHo7WCNu5EPrWMHHNANBXDrdcq3gejm8L0GEiKzROCYFdwqw3Yze1phr&#10;1/OZbkWsRYJwyFFBE2OXSxnKhiyGqeuIk1c5bzEm6WupPfYJbo2cZdlCWmw5LTTY0b6h8rf4swrk&#10;pTj0y8L4zH3Pqh9zOp4rckpNxsNuBSLSEF/hZ/uoFXzO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MKMMAAADdAAAADwAAAAAAAAAAAAAAAACYAgAAZHJzL2Rv&#10;d25yZXYueG1sUEsFBgAAAAAEAAQA9QAAAIgDAAAAAA==&#10;" filled="f" stroked="f">
                  <v:textbox style="mso-fit-shape-to-text:t" inset="0,0,0,0">
                    <w:txbxContent>
                      <w:p w:rsidR="00CD1263" w:rsidRDefault="00CD1263" w:rsidP="0046729B">
                        <w:pPr>
                          <w:spacing w:before="0"/>
                        </w:pPr>
                        <w:r>
                          <w:rPr>
                            <w:color w:val="000000"/>
                            <w:sz w:val="18"/>
                            <w:szCs w:val="18"/>
                          </w:rPr>
                          <w:t>B</w:t>
                        </w:r>
                      </w:p>
                    </w:txbxContent>
                  </v:textbox>
                </v:rect>
                <v:rect id="Rectangle 946" o:spid="_x0000_s1327" style="position:absolute;left:39719;top:6889;width:8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SX8MA&#10;AADdAAAADwAAAGRycy9kb3ducmV2LnhtbESPzYoCMRCE78K+Q+gFb5pZF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SX8MAAADdAAAADwAAAAAAAAAAAAAAAACYAgAAZHJzL2Rv&#10;d25yZXYueG1sUEsFBgAAAAAEAAQA9QAAAIgDAAAAAA==&#10;" filled="f" stroked="f">
                  <v:textbox style="mso-fit-shape-to-text:t" inset="0,0,0,0">
                    <w:txbxContent>
                      <w:p w:rsidR="00CD1263" w:rsidRDefault="00CD1263" w:rsidP="0046729B">
                        <w:pPr>
                          <w:spacing w:before="0"/>
                        </w:pPr>
                        <w:r>
                          <w:rPr>
                            <w:color w:val="000000"/>
                            <w:sz w:val="18"/>
                            <w:szCs w:val="18"/>
                          </w:rPr>
                          <w:t>A</w:t>
                        </w:r>
                      </w:p>
                    </w:txbxContent>
                  </v:textbox>
                </v:rect>
                <v:rect id="Rectangle 947" o:spid="_x0000_s1328" style="position:absolute;left:49987;top:8559;width:572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3xMMA&#10;AADdAAAADwAAAGRycy9kb3ducmV2LnhtbESP3WoCMRSE7wu+QziCdzVbK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3xMMAAADdAAAADwAAAAAAAAAAAAAAAACYAgAAZHJzL2Rv&#10;d25yZXYueG1sUEsFBgAAAAAEAAQA9QAAAIgDAAAAAA==&#10;" filled="f" stroked="f">
                  <v:textbox style="mso-fit-shape-to-text:t" inset="0,0,0,0">
                    <w:txbxContent>
                      <w:p w:rsidR="00CD1263" w:rsidRDefault="00CD1263" w:rsidP="00B55185">
                        <w:pPr>
                          <w:spacing w:before="0"/>
                          <w:rPr>
                            <w:lang w:eastAsia="zh-CN"/>
                          </w:rPr>
                        </w:pPr>
                        <w:r>
                          <w:rPr>
                            <w:rFonts w:hint="eastAsia"/>
                            <w:color w:val="000000"/>
                            <w:sz w:val="18"/>
                            <w:szCs w:val="18"/>
                            <w:lang w:eastAsia="zh-CN"/>
                          </w:rPr>
                          <w:t>评价显示器</w:t>
                        </w:r>
                      </w:p>
                    </w:txbxContent>
                  </v:textbox>
                </v:rect>
                <v:rect id="Rectangle 948" o:spid="_x0000_s1329" style="position:absolute;left:30213;top:24390;width:572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jtr8A&#10;AADdAAAADwAAAGRycy9kb3ducmV2LnhtbERPy4rCMBTdC/5DuII7TX0wSDWKCIIOs7H6AZfm9oHJ&#10;TUmirX8/WQzM8nDeu8NgjXiTD61jBYt5BoK4dLrlWsHjfp5tQISIrNE4JgUfCnDYj0c7zLXr+Ubv&#10;ItYihXDIUUETY5dLGcqGLIa564gTVzlvMSboa6k99incGrnMsi9pseXU0GBHp4bKZ/GyCuS9OPeb&#10;wvjMfS+rH3O93CpySk0nw3ELItIQ/8V/7otWsFqv09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7CO2vwAAAN0AAAAPAAAAAAAAAAAAAAAAAJgCAABkcnMvZG93bnJl&#10;di54bWxQSwUGAAAAAAQABAD1AAAAhAMAAAAA&#10;" filled="f" stroked="f">
                  <v:textbox style="mso-fit-shape-to-text:t" inset="0,0,0,0">
                    <w:txbxContent>
                      <w:p w:rsidR="00CD1263" w:rsidRDefault="00CD1263" w:rsidP="00B55185">
                        <w:pPr>
                          <w:spacing w:before="0"/>
                          <w:rPr>
                            <w:lang w:eastAsia="zh-CN"/>
                          </w:rPr>
                        </w:pPr>
                        <w:r>
                          <w:rPr>
                            <w:rFonts w:hint="eastAsia"/>
                            <w:color w:val="000000"/>
                            <w:sz w:val="18"/>
                            <w:szCs w:val="18"/>
                            <w:lang w:eastAsia="zh-CN"/>
                          </w:rPr>
                          <w:t>预览监视器</w:t>
                        </w:r>
                      </w:p>
                    </w:txbxContent>
                  </v:textbox>
                </v:rect>
                <v:rect id="Rectangle 949" o:spid="_x0000_s1330" style="position:absolute;left:17678;top:15906;width:45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GLcMA&#10;AADdAAAADwAAAGRycy9kb3ducmV2LnhtbESP3WoCMRSE7wu+QziCdzVbK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GLcMAAADdAAAADwAAAAAAAAAAAAAAAACYAgAAZHJzL2Rv&#10;d25yZXYueG1sUEsFBgAAAAAEAAQA9QAAAIgDAAAAAA==&#10;" filled="f" stroked="f">
                  <v:textbox style="mso-fit-shape-to-text:t" inset="0,0,0,0">
                    <w:txbxContent>
                      <w:p w:rsidR="00CD1263" w:rsidRDefault="00CD1263" w:rsidP="00B55185">
                        <w:pPr>
                          <w:spacing w:before="0"/>
                          <w:rPr>
                            <w:lang w:eastAsia="zh-CN"/>
                          </w:rPr>
                        </w:pPr>
                        <w:r>
                          <w:rPr>
                            <w:rFonts w:hint="eastAsia"/>
                            <w:color w:val="000000"/>
                            <w:sz w:val="18"/>
                            <w:szCs w:val="18"/>
                            <w:lang w:eastAsia="zh-CN"/>
                          </w:rPr>
                          <w:t>待测系统</w:t>
                        </w:r>
                      </w:p>
                    </w:txbxContent>
                  </v:textbox>
                </v:rect>
                <v:rect id="Rectangle 950" o:spid="_x0000_s1331" style="position:absolute;left:1035;top:8407;width:7239;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0gnsIA&#10;AADdAAAADwAAAGRycy9kb3ducmV2LnhtbERPzWoCMRC+C75DGKE3za61oqtRVCiWggetDzBsxs3q&#10;ZrImqW7fvjkUevz4/pfrzjbiQT7UjhXkowwEcel0zZWC89f7cAYiRGSNjWNS8EMB1qt+b4mFdk8+&#10;0uMUK5FCOBSowMTYFlKG0pDFMHItceIuzluMCfpKao/PFG4bOc6yqbRYc2ow2NLOUHk7fVsFtN0f&#10;59dNMAfp85AfPqfzyf6u1Mug2yxAROriv/jP/aEVvE7e0v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SCewgAAAN0AAAAPAAAAAAAAAAAAAAAAAJgCAABkcnMvZG93&#10;bnJldi54bWxQSwUGAAAAAAQABAD1AAAAhwMAAAAA&#10;" filled="f" stroked="f">
                  <v:textbox inset="0,0,0,0">
                    <w:txbxContent>
                      <w:p w:rsidR="00CD1263" w:rsidRDefault="00CD1263" w:rsidP="00B55185">
                        <w:pPr>
                          <w:spacing w:before="0"/>
                          <w:jc w:val="center"/>
                          <w:rPr>
                            <w:color w:val="000000"/>
                            <w:sz w:val="18"/>
                            <w:szCs w:val="18"/>
                            <w:lang w:eastAsia="zh-CN"/>
                          </w:rPr>
                        </w:pPr>
                        <w:r>
                          <w:rPr>
                            <w:rFonts w:hint="eastAsia"/>
                            <w:color w:val="000000"/>
                            <w:sz w:val="18"/>
                            <w:szCs w:val="18"/>
                            <w:lang w:eastAsia="zh-CN"/>
                          </w:rPr>
                          <w:t>源信号</w:t>
                        </w:r>
                        <w:r>
                          <w:rPr>
                            <w:color w:val="000000"/>
                            <w:sz w:val="18"/>
                            <w:szCs w:val="18"/>
                            <w:lang w:eastAsia="zh-CN"/>
                          </w:rPr>
                          <w:t>(</w:t>
                        </w:r>
                        <w:r>
                          <w:rPr>
                            <w:rFonts w:hint="eastAsia"/>
                            <w:color w:val="000000"/>
                            <w:sz w:val="18"/>
                            <w:szCs w:val="18"/>
                            <w:lang w:eastAsia="zh-CN"/>
                          </w:rPr>
                          <w:t>例如</w:t>
                        </w:r>
                      </w:p>
                      <w:p w:rsidR="00CD1263" w:rsidRDefault="00CD1263" w:rsidP="00B55185">
                        <w:pPr>
                          <w:spacing w:before="0"/>
                          <w:jc w:val="center"/>
                          <w:rPr>
                            <w:lang w:eastAsia="zh-CN"/>
                          </w:rPr>
                        </w:pPr>
                        <w:r>
                          <w:rPr>
                            <w:rFonts w:hint="eastAsia"/>
                            <w:color w:val="000000"/>
                            <w:sz w:val="18"/>
                            <w:szCs w:val="18"/>
                            <w:lang w:eastAsia="zh-CN"/>
                          </w:rPr>
                          <w:t>幻灯片扫描器</w:t>
                        </w:r>
                        <w:r>
                          <w:rPr>
                            <w:color w:val="000000"/>
                            <w:sz w:val="18"/>
                            <w:szCs w:val="18"/>
                            <w:lang w:eastAsia="zh-CN"/>
                          </w:rPr>
                          <w:t>)</w:t>
                        </w:r>
                      </w:p>
                    </w:txbxContent>
                  </v:textbox>
                </v:rect>
                <v:rect id="Rectangle 951" o:spid="_x0000_s1332" style="position:absolute;left:40544;width:5722;height:29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c9sMA&#10;AADdAAAADwAAAGRycy9kb3ducmV2LnhtbESP3WoCMRSE7wu+QziCdzWrVpHVKFIQbPHG1Qc4bM7+&#10;YHKyJKm7ffumIHg5zMw3zHY/WCMe5EPrWMFsmoEgLp1uuVZwux7f1yBCRNZoHJOCXwqw343etphr&#10;1/OFHkWsRYJwyFFBE2OXSxnKhiyGqeuIk1c5bzEm6WupPfYJbo2cZ9lKWmw5LTTY0WdD5b34sQrk&#10;tTj268L4zH3Pq7P5Ol0qckpNxsNhAyLSEF/hZ/ukFSw+l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8c9sMAAADdAAAADwAAAAAAAAAAAAAAAACYAgAAZHJzL2Rv&#10;d25yZXYueG1sUEsFBgAAAAAEAAQA9QAAAIgDAAAAAA==&#10;" filled="f" stroked="f">
                  <v:textbox style="mso-fit-shape-to-text:t" inset="0,0,0,0">
                    <w:txbxContent>
                      <w:p w:rsidR="00CD1263" w:rsidRDefault="00CD1263" w:rsidP="00B55185">
                        <w:pPr>
                          <w:spacing w:before="0"/>
                          <w:jc w:val="center"/>
                          <w:rPr>
                            <w:color w:val="000000"/>
                            <w:sz w:val="18"/>
                            <w:szCs w:val="18"/>
                            <w:lang w:eastAsia="zh-CN"/>
                          </w:rPr>
                        </w:pPr>
                        <w:r>
                          <w:rPr>
                            <w:rFonts w:hint="eastAsia"/>
                            <w:color w:val="000000"/>
                            <w:sz w:val="18"/>
                            <w:szCs w:val="18"/>
                            <w:lang w:eastAsia="zh-CN"/>
                          </w:rPr>
                          <w:t>由实验者</w:t>
                        </w:r>
                      </w:p>
                      <w:p w:rsidR="00CD1263" w:rsidRDefault="00CD1263" w:rsidP="00B55185">
                        <w:pPr>
                          <w:spacing w:before="0"/>
                          <w:jc w:val="center"/>
                          <w:rPr>
                            <w:lang w:eastAsia="zh-CN"/>
                          </w:rPr>
                        </w:pPr>
                        <w:r>
                          <w:rPr>
                            <w:rFonts w:hint="eastAsia"/>
                            <w:color w:val="000000"/>
                            <w:sz w:val="18"/>
                            <w:szCs w:val="18"/>
                            <w:lang w:eastAsia="zh-CN"/>
                          </w:rPr>
                          <w:t>控制的开关</w:t>
                        </w:r>
                      </w:p>
                    </w:txbxContent>
                  </v:textbox>
                </v:rect>
                <v:rect id="Rectangle 952" o:spid="_x0000_s1333" style="position:absolute;left:40709;top:17780;width:5722;height:29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CgcMA&#10;AADdAAAADwAAAGRycy9kb3ducmV2LnhtbESP3WoCMRSE7wu+QziCdzXrqkVWo0hBsOKNax/gsDn7&#10;g8nJkqTu9u2bQqGXw8x8w+wOozXiST50jhUs5hkI4srpjhsFn/fT6wZEiMgajWNS8E0BDvvJyw4L&#10;7Qa+0bOMjUgQDgUqaGPsCylD1ZLFMHc9cfJq5y3GJH0jtcchwa2ReZa9SYsdp4UWe3pvqXqUX1aB&#10;vJenYVMan7lLXl/Nx/lWk1NqNh2PWxCRxvgf/muftYLlap3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CgcMAAADdAAAADwAAAAAAAAAAAAAAAACYAgAAZHJzL2Rv&#10;d25yZXYueG1sUEsFBgAAAAAEAAQA9QAAAIgDAAAAAA==&#10;" filled="f" stroked="f">
                  <v:textbox style="mso-fit-shape-to-text:t" inset="0,0,0,0">
                    <w:txbxContent>
                      <w:p w:rsidR="00CD1263" w:rsidRDefault="00CD1263" w:rsidP="00B55185">
                        <w:pPr>
                          <w:spacing w:before="0"/>
                          <w:jc w:val="center"/>
                          <w:rPr>
                            <w:color w:val="000000"/>
                            <w:sz w:val="18"/>
                            <w:szCs w:val="18"/>
                            <w:lang w:eastAsia="zh-CN"/>
                          </w:rPr>
                        </w:pPr>
                        <w:r>
                          <w:rPr>
                            <w:rFonts w:hint="eastAsia"/>
                            <w:color w:val="000000"/>
                            <w:sz w:val="18"/>
                            <w:szCs w:val="18"/>
                            <w:lang w:eastAsia="zh-CN"/>
                          </w:rPr>
                          <w:t>由评价者</w:t>
                        </w:r>
                      </w:p>
                      <w:p w:rsidR="00CD1263" w:rsidRDefault="00CD1263" w:rsidP="00B55185">
                        <w:pPr>
                          <w:spacing w:before="0"/>
                          <w:jc w:val="center"/>
                          <w:rPr>
                            <w:lang w:eastAsia="zh-CN"/>
                          </w:rPr>
                        </w:pPr>
                        <w:r>
                          <w:rPr>
                            <w:rFonts w:hint="eastAsia"/>
                            <w:color w:val="000000"/>
                            <w:sz w:val="18"/>
                            <w:szCs w:val="18"/>
                            <w:lang w:eastAsia="zh-CN"/>
                          </w:rPr>
                          <w:t>控制的开关</w:t>
                        </w:r>
                      </w:p>
                    </w:txbxContent>
                  </v:textbox>
                </v:rect>
                <w10:anchorlock/>
              </v:group>
            </w:pict>
          </mc:Fallback>
        </mc:AlternateContent>
      </w:r>
    </w:p>
    <w:p w:rsidR="008519A1" w:rsidRDefault="008519A1" w:rsidP="007F088E">
      <w:pPr>
        <w:pStyle w:val="Figuretitle"/>
        <w:spacing w:after="0" w:line="240" w:lineRule="atLeast"/>
        <w:ind w:firstLineChars="200" w:firstLine="360"/>
        <w:jc w:val="both"/>
        <w:rPr>
          <w:b w:val="0"/>
          <w:lang w:val="en-GB" w:eastAsia="zh-CN"/>
        </w:rPr>
      </w:pPr>
    </w:p>
    <w:p w:rsidR="00D462ED" w:rsidRPr="0083691F" w:rsidRDefault="00D462ED" w:rsidP="007D67EA">
      <w:pPr>
        <w:pStyle w:val="Figuretitle"/>
        <w:spacing w:after="0" w:line="240" w:lineRule="atLeast"/>
        <w:ind w:firstLineChars="200" w:firstLine="360"/>
        <w:jc w:val="both"/>
        <w:rPr>
          <w:b w:val="0"/>
          <w:lang w:val="en-GB" w:eastAsia="zh-CN"/>
        </w:rPr>
      </w:pPr>
      <w:r w:rsidRPr="0083691F">
        <w:rPr>
          <w:rFonts w:hint="eastAsia"/>
          <w:b w:val="0"/>
          <w:lang w:val="en-GB" w:eastAsia="zh-CN"/>
        </w:rPr>
        <w:t>这种方法有下述</w:t>
      </w:r>
      <w:r w:rsidR="003C2B49" w:rsidRPr="003C2B49">
        <w:rPr>
          <w:rFonts w:ascii="Times New Roman" w:hAnsi="Times New Roman"/>
          <w:b w:val="0"/>
          <w:lang w:val="en-GB" w:eastAsia="zh-CN"/>
        </w:rPr>
        <w:t>I</w:t>
      </w:r>
      <w:r w:rsidRPr="0083691F">
        <w:rPr>
          <w:rFonts w:hint="eastAsia"/>
          <w:b w:val="0"/>
          <w:lang w:val="en-GB" w:eastAsia="zh-CN"/>
        </w:rPr>
        <w:t>和</w:t>
      </w:r>
      <w:r w:rsidRPr="003C2B49">
        <w:rPr>
          <w:rFonts w:ascii="Times New Roman" w:hAnsi="Times New Roman" w:hint="eastAsia"/>
          <w:b w:val="0"/>
          <w:lang w:val="en-GB" w:eastAsia="zh-CN"/>
        </w:rPr>
        <w:t>II</w:t>
      </w:r>
      <w:r w:rsidRPr="0083691F">
        <w:rPr>
          <w:rFonts w:hint="eastAsia"/>
          <w:b w:val="0"/>
          <w:lang w:val="en-GB" w:eastAsia="zh-CN"/>
        </w:rPr>
        <w:t>两种变型。</w:t>
      </w:r>
    </w:p>
    <w:p w:rsidR="00D462ED" w:rsidRDefault="00D462ED" w:rsidP="00D462ED">
      <w:pPr>
        <w:pStyle w:val="enumlev1"/>
        <w:tabs>
          <w:tab w:val="clear" w:pos="794"/>
          <w:tab w:val="clear" w:pos="1191"/>
          <w:tab w:val="clear" w:pos="1588"/>
          <w:tab w:val="left" w:pos="812"/>
          <w:tab w:val="left" w:pos="964"/>
        </w:tabs>
        <w:ind w:left="720" w:hanging="707"/>
        <w:rPr>
          <w:sz w:val="18"/>
          <w:lang w:val="en-GB" w:eastAsia="zh-CN"/>
        </w:rPr>
      </w:pPr>
      <w:r w:rsidRPr="00D462ED">
        <w:rPr>
          <w:rFonts w:hint="eastAsia"/>
          <w:sz w:val="18"/>
          <w:lang w:val="en-GB" w:eastAsia="zh-CN"/>
        </w:rPr>
        <w:t>变型</w:t>
      </w:r>
      <w:r w:rsidRPr="00D462ED">
        <w:rPr>
          <w:sz w:val="18"/>
          <w:lang w:val="en-GB" w:eastAsia="zh-CN"/>
        </w:rPr>
        <w:t>I</w:t>
      </w:r>
      <w:r w:rsidRPr="00D462ED">
        <w:rPr>
          <w:rFonts w:hint="eastAsia"/>
          <w:sz w:val="18"/>
          <w:lang w:val="en-GB" w:eastAsia="zh-CN"/>
        </w:rPr>
        <w:t>：</w:t>
      </w:r>
      <w:r w:rsidRPr="00D462ED">
        <w:rPr>
          <w:sz w:val="18"/>
          <w:lang w:val="en-GB" w:eastAsia="zh-CN"/>
        </w:rPr>
        <w:tab/>
      </w:r>
      <w:r>
        <w:rPr>
          <w:rFonts w:hint="eastAsia"/>
          <w:sz w:val="18"/>
          <w:lang w:val="en-GB" w:eastAsia="zh-CN"/>
        </w:rPr>
        <w:t>评价者一般是单独的，评价者可以在</w:t>
      </w:r>
      <w:r>
        <w:rPr>
          <w:rFonts w:hint="eastAsia"/>
          <w:sz w:val="18"/>
          <w:lang w:val="en-GB" w:eastAsia="zh-CN"/>
        </w:rPr>
        <w:t>A</w:t>
      </w:r>
      <w:r>
        <w:rPr>
          <w:rFonts w:hint="eastAsia"/>
          <w:sz w:val="18"/>
          <w:lang w:val="en-GB" w:eastAsia="zh-CN"/>
        </w:rPr>
        <w:t>和</w:t>
      </w:r>
      <w:r>
        <w:rPr>
          <w:rFonts w:hint="eastAsia"/>
          <w:sz w:val="18"/>
          <w:lang w:val="en-GB" w:eastAsia="zh-CN"/>
        </w:rPr>
        <w:t>B</w:t>
      </w:r>
      <w:r>
        <w:rPr>
          <w:rFonts w:hint="eastAsia"/>
          <w:sz w:val="18"/>
          <w:lang w:val="en-GB" w:eastAsia="zh-CN"/>
        </w:rPr>
        <w:t>两种条件之间切换，直到他对每一种条件都认为得出了满意的评分为止。</w:t>
      </w:r>
      <w:r>
        <w:rPr>
          <w:rFonts w:hint="eastAsia"/>
          <w:sz w:val="18"/>
          <w:lang w:val="en-GB" w:eastAsia="zh-CN"/>
        </w:rPr>
        <w:t>A</w:t>
      </w:r>
      <w:r>
        <w:rPr>
          <w:rFonts w:hint="eastAsia"/>
          <w:sz w:val="18"/>
          <w:lang w:val="en-GB" w:eastAsia="zh-CN"/>
        </w:rPr>
        <w:t>线路和</w:t>
      </w:r>
      <w:r>
        <w:rPr>
          <w:rFonts w:hint="eastAsia"/>
          <w:sz w:val="18"/>
          <w:lang w:val="en-GB" w:eastAsia="zh-CN"/>
        </w:rPr>
        <w:t>B</w:t>
      </w:r>
      <w:r>
        <w:rPr>
          <w:rFonts w:hint="eastAsia"/>
          <w:sz w:val="18"/>
          <w:lang w:val="en-GB" w:eastAsia="zh-CN"/>
        </w:rPr>
        <w:t>线路都提供了直</w:t>
      </w:r>
      <w:r w:rsidR="00E11037">
        <w:rPr>
          <w:rFonts w:hint="eastAsia"/>
          <w:sz w:val="18"/>
          <w:lang w:val="en-GB" w:eastAsia="zh-CN"/>
        </w:rPr>
        <w:t>达</w:t>
      </w:r>
      <w:r w:rsidRPr="00D462ED">
        <w:rPr>
          <w:rFonts w:hint="eastAsia"/>
          <w:sz w:val="18"/>
          <w:lang w:val="en-GB" w:eastAsia="zh-CN"/>
        </w:rPr>
        <w:t>基准图像</w:t>
      </w:r>
      <w:r>
        <w:rPr>
          <w:rFonts w:hint="eastAsia"/>
          <w:sz w:val="18"/>
          <w:lang w:val="en-GB" w:eastAsia="zh-CN"/>
        </w:rPr>
        <w:t>，</w:t>
      </w:r>
      <w:r w:rsidRPr="00D462ED">
        <w:rPr>
          <w:rFonts w:hint="eastAsia"/>
          <w:sz w:val="18"/>
          <w:lang w:val="en-GB" w:eastAsia="zh-CN"/>
        </w:rPr>
        <w:t>或</w:t>
      </w:r>
      <w:r>
        <w:rPr>
          <w:rFonts w:hint="eastAsia"/>
          <w:sz w:val="18"/>
          <w:lang w:val="en-GB" w:eastAsia="zh-CN"/>
        </w:rPr>
        <w:t>通过待测系统提供了图像。</w:t>
      </w:r>
      <w:r w:rsidR="000A5967">
        <w:rPr>
          <w:rFonts w:hint="eastAsia"/>
          <w:sz w:val="18"/>
          <w:lang w:val="en-GB" w:eastAsia="zh-CN"/>
        </w:rPr>
        <w:t>但哪条线路得到哪个图像则在一个测试条件和下一个测试条件之间是随机变化的，它们由</w:t>
      </w:r>
      <w:r w:rsidR="00C86038">
        <w:rPr>
          <w:rFonts w:hint="eastAsia"/>
          <w:sz w:val="18"/>
          <w:lang w:val="en-GB" w:eastAsia="zh-CN"/>
        </w:rPr>
        <w:t>实验</w:t>
      </w:r>
      <w:r w:rsidR="000A5967">
        <w:rPr>
          <w:rFonts w:hint="eastAsia"/>
          <w:sz w:val="18"/>
          <w:lang w:val="en-GB" w:eastAsia="zh-CN"/>
        </w:rPr>
        <w:t>者注明，但不公布。</w:t>
      </w:r>
    </w:p>
    <w:p w:rsidR="00CD1263" w:rsidRPr="00D462ED" w:rsidRDefault="00CD1263" w:rsidP="00D462ED">
      <w:pPr>
        <w:pStyle w:val="enumlev1"/>
        <w:tabs>
          <w:tab w:val="clear" w:pos="794"/>
          <w:tab w:val="clear" w:pos="1191"/>
          <w:tab w:val="clear" w:pos="1588"/>
          <w:tab w:val="left" w:pos="812"/>
          <w:tab w:val="left" w:pos="964"/>
        </w:tabs>
        <w:ind w:left="720" w:hanging="707"/>
        <w:rPr>
          <w:sz w:val="18"/>
          <w:lang w:val="en-GB" w:eastAsia="zh-CN"/>
        </w:rPr>
      </w:pPr>
    </w:p>
    <w:p w:rsidR="00D462ED" w:rsidRDefault="00D462ED" w:rsidP="00D462ED">
      <w:pPr>
        <w:pStyle w:val="enumlev1"/>
        <w:tabs>
          <w:tab w:val="clear" w:pos="1191"/>
          <w:tab w:val="clear" w:pos="1588"/>
          <w:tab w:val="left" w:pos="964"/>
        </w:tabs>
        <w:ind w:left="720" w:hanging="707"/>
        <w:rPr>
          <w:sz w:val="18"/>
          <w:lang w:val="en-GB" w:eastAsia="zh-CN"/>
        </w:rPr>
      </w:pPr>
      <w:r w:rsidRPr="00D462ED">
        <w:rPr>
          <w:rFonts w:hint="eastAsia"/>
          <w:sz w:val="18"/>
          <w:lang w:val="en-GB" w:eastAsia="zh-CN"/>
        </w:rPr>
        <w:t>变型</w:t>
      </w:r>
      <w:r w:rsidRPr="00D462ED">
        <w:rPr>
          <w:sz w:val="18"/>
          <w:lang w:val="en-GB" w:eastAsia="zh-CN"/>
        </w:rPr>
        <w:t>II</w:t>
      </w:r>
      <w:r w:rsidRPr="00D462ED">
        <w:rPr>
          <w:rFonts w:hint="eastAsia"/>
          <w:sz w:val="18"/>
          <w:lang w:val="en-GB" w:eastAsia="zh-CN"/>
        </w:rPr>
        <w:t>：</w:t>
      </w:r>
      <w:r w:rsidRPr="00D462ED">
        <w:rPr>
          <w:sz w:val="18"/>
          <w:lang w:val="en-GB" w:eastAsia="zh-CN"/>
        </w:rPr>
        <w:tab/>
      </w:r>
      <w:r w:rsidR="000A5967">
        <w:rPr>
          <w:rFonts w:hint="eastAsia"/>
          <w:sz w:val="18"/>
          <w:lang w:val="en-GB" w:eastAsia="zh-CN"/>
        </w:rPr>
        <w:t>来自</w:t>
      </w:r>
      <w:r w:rsidR="000A5967">
        <w:rPr>
          <w:rFonts w:hint="eastAsia"/>
          <w:sz w:val="18"/>
          <w:lang w:val="en-GB" w:eastAsia="zh-CN"/>
        </w:rPr>
        <w:t>A</w:t>
      </w:r>
      <w:r w:rsidR="000A5967">
        <w:rPr>
          <w:rFonts w:hint="eastAsia"/>
          <w:sz w:val="18"/>
          <w:lang w:val="en-GB" w:eastAsia="zh-CN"/>
        </w:rPr>
        <w:t>线路和</w:t>
      </w:r>
      <w:r w:rsidR="000A5967">
        <w:rPr>
          <w:rFonts w:hint="eastAsia"/>
          <w:sz w:val="18"/>
          <w:lang w:val="en-GB" w:eastAsia="zh-CN"/>
        </w:rPr>
        <w:t>B</w:t>
      </w:r>
      <w:r w:rsidR="000A5967">
        <w:rPr>
          <w:rFonts w:hint="eastAsia"/>
          <w:sz w:val="18"/>
          <w:lang w:val="en-GB" w:eastAsia="zh-CN"/>
        </w:rPr>
        <w:t>线路的图像连续显示给评价者，供评价者给出对每一图像的评分。对于每次演示，</w:t>
      </w:r>
      <w:r w:rsidR="00DA3075">
        <w:rPr>
          <w:rFonts w:hint="eastAsia"/>
          <w:sz w:val="18"/>
          <w:lang w:val="en-GB" w:eastAsia="zh-CN"/>
        </w:rPr>
        <w:t>A</w:t>
      </w:r>
      <w:r w:rsidR="00DA3075">
        <w:rPr>
          <w:rFonts w:hint="eastAsia"/>
          <w:sz w:val="18"/>
          <w:lang w:val="en-GB" w:eastAsia="zh-CN"/>
        </w:rPr>
        <w:t>线路和</w:t>
      </w:r>
      <w:r w:rsidR="00DA3075">
        <w:rPr>
          <w:rFonts w:hint="eastAsia"/>
          <w:sz w:val="18"/>
          <w:lang w:val="en-GB" w:eastAsia="zh-CN"/>
        </w:rPr>
        <w:t>B</w:t>
      </w:r>
      <w:r w:rsidR="00DA3075">
        <w:rPr>
          <w:rFonts w:hint="eastAsia"/>
          <w:sz w:val="18"/>
          <w:lang w:val="en-GB" w:eastAsia="zh-CN"/>
        </w:rPr>
        <w:t>线路都像上述变型</w:t>
      </w:r>
      <w:r w:rsidR="00DA3075">
        <w:rPr>
          <w:rFonts w:hint="eastAsia"/>
          <w:sz w:val="18"/>
          <w:lang w:val="en-GB" w:eastAsia="zh-CN"/>
        </w:rPr>
        <w:t>I</w:t>
      </w:r>
      <w:r w:rsidR="00DA3075">
        <w:rPr>
          <w:rFonts w:hint="eastAsia"/>
          <w:sz w:val="18"/>
          <w:lang w:val="en-GB" w:eastAsia="zh-CN"/>
        </w:rPr>
        <w:t>那样得到图像。质量范围有限的该变型得出的结果的稳定性被认为尚需进一步研究</w:t>
      </w:r>
      <w:r w:rsidRPr="00D462ED">
        <w:rPr>
          <w:rFonts w:hint="eastAsia"/>
          <w:sz w:val="18"/>
          <w:lang w:val="en-GB" w:eastAsia="zh-CN"/>
        </w:rPr>
        <w:t>。</w:t>
      </w:r>
    </w:p>
    <w:p w:rsidR="00A44F43" w:rsidRPr="00A44F43" w:rsidRDefault="00A44F43" w:rsidP="00A44F43">
      <w:pPr>
        <w:pStyle w:val="FigureNo"/>
        <w:shd w:val="clear" w:color="auto" w:fill="FFFFFF" w:themeFill="background1"/>
        <w:spacing w:before="240"/>
        <w:jc w:val="right"/>
        <w:rPr>
          <w:sz w:val="16"/>
          <w:szCs w:val="16"/>
          <w:lang w:eastAsia="zh-CN"/>
        </w:rPr>
      </w:pPr>
      <w:r w:rsidRPr="00A44F43">
        <w:rPr>
          <w:rFonts w:hint="eastAsia"/>
          <w:sz w:val="16"/>
          <w:szCs w:val="16"/>
          <w:lang w:val="en-GB" w:eastAsia="zh-CN"/>
        </w:rPr>
        <w:t>BT.0500-04</w:t>
      </w:r>
    </w:p>
    <w:p w:rsidR="00B55185" w:rsidRPr="00D462ED" w:rsidRDefault="00B55185" w:rsidP="00B55185">
      <w:pPr>
        <w:pStyle w:val="enumlev1"/>
        <w:tabs>
          <w:tab w:val="clear" w:pos="1191"/>
          <w:tab w:val="clear" w:pos="1588"/>
          <w:tab w:val="left" w:pos="964"/>
        </w:tabs>
        <w:ind w:left="720" w:hanging="707"/>
        <w:jc w:val="right"/>
        <w:rPr>
          <w:sz w:val="18"/>
          <w:lang w:val="en-GB" w:eastAsia="zh-CN"/>
        </w:rPr>
      </w:pPr>
    </w:p>
    <w:p w:rsidR="00D462ED" w:rsidRPr="00D462ED" w:rsidRDefault="00D462ED" w:rsidP="00D462ED">
      <w:pPr>
        <w:spacing w:before="0" w:line="240" w:lineRule="atLeast"/>
        <w:rPr>
          <w:lang w:val="en-GB" w:eastAsia="zh-CN"/>
        </w:rPr>
      </w:pPr>
    </w:p>
    <w:p w:rsidR="00524756" w:rsidRDefault="00524756" w:rsidP="002E51BC">
      <w:pPr>
        <w:pStyle w:val="Heading2"/>
        <w:rPr>
          <w:lang w:val="en-GB" w:eastAsia="zh-CN"/>
        </w:rPr>
      </w:pPr>
      <w:r>
        <w:rPr>
          <w:lang w:val="en-GB" w:eastAsia="zh-CN"/>
        </w:rPr>
        <w:t>5.4</w:t>
      </w:r>
      <w:r>
        <w:rPr>
          <w:lang w:val="en-GB" w:eastAsia="zh-CN"/>
        </w:rPr>
        <w:tab/>
      </w:r>
      <w:r w:rsidR="00DA3075">
        <w:rPr>
          <w:rFonts w:hint="eastAsia"/>
          <w:lang w:val="en-GB" w:eastAsia="zh-CN"/>
        </w:rPr>
        <w:t>分级</w:t>
      </w:r>
      <w:r w:rsidR="005948B4">
        <w:rPr>
          <w:rFonts w:hint="eastAsia"/>
          <w:lang w:val="en-GB" w:eastAsia="zh-CN"/>
        </w:rPr>
        <w:t>量表</w:t>
      </w:r>
    </w:p>
    <w:p w:rsidR="00524756" w:rsidRDefault="00DA3075" w:rsidP="00DA3075">
      <w:pPr>
        <w:ind w:firstLineChars="200" w:firstLine="480"/>
        <w:rPr>
          <w:lang w:val="en-GB" w:eastAsia="zh-CN"/>
        </w:rPr>
      </w:pPr>
      <w:r>
        <w:rPr>
          <w:rFonts w:hint="eastAsia"/>
          <w:lang w:val="en-GB" w:eastAsia="zh-CN"/>
        </w:rPr>
        <w:t>这种方法要求评价每一测试图像的两种版本。</w:t>
      </w:r>
      <w:r w:rsidR="005856A9">
        <w:rPr>
          <w:rFonts w:hint="eastAsia"/>
          <w:lang w:val="en-GB" w:eastAsia="zh-CN"/>
        </w:rPr>
        <w:t>每对测试图像中，有一个是无损的，而另一个可能包含损伤，也可能不包含损伤。无损的图像就作为基准，但不告诉观察者哪个是基准图像。在测试</w:t>
      </w:r>
      <w:r w:rsidR="000D7F48">
        <w:rPr>
          <w:rFonts w:hint="eastAsia"/>
          <w:lang w:val="en-GB" w:eastAsia="zh-CN"/>
        </w:rPr>
        <w:t>系列</w:t>
      </w:r>
      <w:r w:rsidR="005856A9">
        <w:rPr>
          <w:rFonts w:hint="eastAsia"/>
          <w:lang w:val="en-GB" w:eastAsia="zh-CN"/>
        </w:rPr>
        <w:t>中，基准图像的位置是以伪随机方式变化的。</w:t>
      </w:r>
    </w:p>
    <w:p w:rsidR="00B45017" w:rsidRDefault="00F93093" w:rsidP="00F93093">
      <w:pPr>
        <w:ind w:firstLineChars="200" w:firstLine="480"/>
        <w:rPr>
          <w:lang w:val="en-GB" w:eastAsia="zh-CN"/>
        </w:rPr>
      </w:pPr>
      <w:r>
        <w:rPr>
          <w:rFonts w:hint="eastAsia"/>
          <w:lang w:val="en-GB" w:eastAsia="zh-CN"/>
        </w:rPr>
        <w:t>只要求观察者</w:t>
      </w:r>
      <w:r w:rsidR="00CE31CE">
        <w:rPr>
          <w:rFonts w:hint="eastAsia"/>
          <w:lang w:val="en-GB" w:eastAsia="zh-CN"/>
        </w:rPr>
        <w:t>在垂直标尺上标出记号来评价每次演示的总</w:t>
      </w:r>
      <w:r w:rsidR="002C5DF3">
        <w:rPr>
          <w:rFonts w:hint="eastAsia"/>
          <w:lang w:val="en-GB" w:eastAsia="zh-CN"/>
        </w:rPr>
        <w:t>体图像质量。垂直标尺是成对打印的，涵盖了每个测试图像的两次演示。为了防止量化误差，标尺提供了连续的评分系统，但分成了相等的</w:t>
      </w:r>
      <w:r w:rsidR="002C5DF3">
        <w:rPr>
          <w:rFonts w:hint="eastAsia"/>
          <w:lang w:val="en-GB" w:eastAsia="zh-CN"/>
        </w:rPr>
        <w:t>5</w:t>
      </w:r>
      <w:r w:rsidR="002C5DF3">
        <w:rPr>
          <w:rFonts w:hint="eastAsia"/>
          <w:lang w:val="en-GB" w:eastAsia="zh-CN"/>
        </w:rPr>
        <w:t>段，与</w:t>
      </w:r>
      <w:r w:rsidR="002C5DF3">
        <w:rPr>
          <w:rFonts w:hint="eastAsia"/>
          <w:lang w:val="en-GB" w:eastAsia="zh-CN"/>
        </w:rPr>
        <w:t>ITU-R</w:t>
      </w:r>
      <w:r w:rsidR="00BD08C4">
        <w:rPr>
          <w:rFonts w:hint="eastAsia"/>
          <w:lang w:val="en-GB" w:eastAsia="zh-CN"/>
        </w:rPr>
        <w:t>的五级</w:t>
      </w:r>
      <w:r w:rsidR="002C5DF3">
        <w:rPr>
          <w:rFonts w:hint="eastAsia"/>
          <w:lang w:val="en-GB" w:eastAsia="zh-CN"/>
        </w:rPr>
        <w:t>质量</w:t>
      </w:r>
      <w:r w:rsidR="005948B4">
        <w:rPr>
          <w:rFonts w:hint="eastAsia"/>
          <w:lang w:val="en-GB" w:eastAsia="zh-CN"/>
        </w:rPr>
        <w:t>量表</w:t>
      </w:r>
      <w:r w:rsidR="002C5DF3">
        <w:rPr>
          <w:rFonts w:hint="eastAsia"/>
          <w:lang w:val="en-GB" w:eastAsia="zh-CN"/>
        </w:rPr>
        <w:t>相对应。</w:t>
      </w:r>
      <w:r w:rsidR="00D05BCD">
        <w:rPr>
          <w:rFonts w:hint="eastAsia"/>
          <w:lang w:val="en-GB" w:eastAsia="zh-CN"/>
        </w:rPr>
        <w:t>对</w:t>
      </w:r>
      <w:r w:rsidR="00D05BCD">
        <w:rPr>
          <w:rFonts w:hint="eastAsia"/>
          <w:lang w:val="en-GB" w:eastAsia="zh-CN"/>
        </w:rPr>
        <w:t>5</w:t>
      </w:r>
      <w:r w:rsidR="00D05BCD">
        <w:rPr>
          <w:rFonts w:hint="eastAsia"/>
          <w:lang w:val="en-GB" w:eastAsia="zh-CN"/>
        </w:rPr>
        <w:t>个等级</w:t>
      </w:r>
      <w:r w:rsidR="00855F97">
        <w:rPr>
          <w:rFonts w:hint="eastAsia"/>
          <w:lang w:val="en-GB" w:eastAsia="zh-CN"/>
        </w:rPr>
        <w:t>进行分类</w:t>
      </w:r>
      <w:r w:rsidR="00D05BCD">
        <w:rPr>
          <w:rFonts w:hint="eastAsia"/>
          <w:lang w:val="en-GB" w:eastAsia="zh-CN"/>
        </w:rPr>
        <w:t>所用的</w:t>
      </w:r>
      <w:r w:rsidR="00855F97">
        <w:rPr>
          <w:rFonts w:hint="eastAsia"/>
          <w:lang w:val="en-GB" w:eastAsia="zh-CN"/>
        </w:rPr>
        <w:t>相关</w:t>
      </w:r>
      <w:r w:rsidR="00D05BCD">
        <w:rPr>
          <w:rFonts w:hint="eastAsia"/>
          <w:lang w:val="en-GB" w:eastAsia="zh-CN"/>
        </w:rPr>
        <w:t>术语与平常所用的一样</w:t>
      </w:r>
      <w:r w:rsidR="00855F97">
        <w:rPr>
          <w:rFonts w:hint="eastAsia"/>
          <w:lang w:val="en-GB" w:eastAsia="zh-CN"/>
        </w:rPr>
        <w:t>；不过此处是将其当做一般性的指导，在分数表</w:t>
      </w:r>
      <w:r w:rsidR="002F7D43">
        <w:rPr>
          <w:rFonts w:hint="eastAsia"/>
          <w:lang w:val="en-GB" w:eastAsia="zh-CN"/>
        </w:rPr>
        <w:t>中按对排布的</w:t>
      </w:r>
      <w:r w:rsidR="002F7D43">
        <w:rPr>
          <w:rFonts w:hint="eastAsia"/>
          <w:lang w:val="en-GB" w:eastAsia="zh-CN"/>
        </w:rPr>
        <w:t>10</w:t>
      </w:r>
      <w:r w:rsidR="002F7D43">
        <w:rPr>
          <w:rFonts w:hint="eastAsia"/>
          <w:lang w:val="en-GB" w:eastAsia="zh-CN"/>
        </w:rPr>
        <w:t>个标</w:t>
      </w:r>
    </w:p>
    <w:p w:rsidR="00B45017" w:rsidRDefault="00B45017">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B45017" w:rsidRDefault="00B4501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24756" w:rsidRDefault="002F7D43" w:rsidP="00B45017">
      <w:pPr>
        <w:rPr>
          <w:lang w:val="en-GB" w:eastAsia="zh-CN"/>
        </w:rPr>
      </w:pPr>
      <w:r>
        <w:rPr>
          <w:rFonts w:hint="eastAsia"/>
          <w:lang w:val="en-GB" w:eastAsia="zh-CN"/>
        </w:rPr>
        <w:t>尺的每一行第一个标尺的左侧标出。图</w:t>
      </w:r>
      <w:r>
        <w:rPr>
          <w:rFonts w:hint="eastAsia"/>
          <w:lang w:val="en-GB" w:eastAsia="zh-CN"/>
        </w:rPr>
        <w:t>4</w:t>
      </w:r>
      <w:r>
        <w:rPr>
          <w:rFonts w:hint="eastAsia"/>
          <w:lang w:val="en-GB" w:eastAsia="zh-CN"/>
        </w:rPr>
        <w:t>示岀了典型评分表的一部分。为了防止在标尺的划分与测试结果之间可能出现的混淆，</w:t>
      </w:r>
      <w:r w:rsidR="000632EF">
        <w:rPr>
          <w:rFonts w:hint="eastAsia"/>
          <w:lang w:val="en-GB" w:eastAsia="zh-CN"/>
        </w:rPr>
        <w:t>标尺用蓝色打印，结果用黑色记录。</w:t>
      </w:r>
    </w:p>
    <w:p w:rsidR="000632EF" w:rsidRPr="000632EF" w:rsidRDefault="000632EF" w:rsidP="00B45017">
      <w:pPr>
        <w:pStyle w:val="FigureNo"/>
        <w:rPr>
          <w:lang w:val="en-GB" w:eastAsia="zh-CN"/>
        </w:rPr>
      </w:pPr>
      <w:r w:rsidRPr="000632EF">
        <w:rPr>
          <w:rFonts w:hint="eastAsia"/>
          <w:lang w:val="en-GB" w:eastAsia="zh-CN"/>
        </w:rPr>
        <w:t>图</w:t>
      </w:r>
      <w:r w:rsidRPr="000632EF">
        <w:rPr>
          <w:rFonts w:hint="eastAsia"/>
          <w:lang w:val="en-GB" w:eastAsia="zh-CN"/>
        </w:rPr>
        <w:t>5</w:t>
      </w:r>
    </w:p>
    <w:p w:rsidR="000632EF" w:rsidRPr="000632EF" w:rsidRDefault="000632EF" w:rsidP="00B45017">
      <w:pPr>
        <w:pStyle w:val="Figuretitle"/>
        <w:rPr>
          <w:lang w:val="en-GB" w:eastAsia="zh-CN"/>
        </w:rPr>
      </w:pPr>
      <w:r w:rsidRPr="000632EF">
        <w:rPr>
          <w:rFonts w:hint="eastAsia"/>
          <w:lang w:val="en-GB" w:eastAsia="zh-CN"/>
        </w:rPr>
        <w:t>测试素材的演示结构</w:t>
      </w:r>
    </w:p>
    <w:p w:rsidR="000524D3" w:rsidRDefault="00DF63BF" w:rsidP="000524D3">
      <w:pPr>
        <w:pStyle w:val="FigureNo"/>
        <w:spacing w:before="360"/>
        <w:rPr>
          <w:lang w:eastAsia="zh-CN"/>
        </w:rPr>
      </w:pPr>
      <w:r>
        <w:rPr>
          <w:noProof/>
          <w:lang w:val="en-US" w:eastAsia="zh-CN"/>
        </w:rPr>
        <mc:AlternateContent>
          <mc:Choice Requires="wpc">
            <w:drawing>
              <wp:inline distT="0" distB="0" distL="0" distR="0">
                <wp:extent cx="2757805" cy="969645"/>
                <wp:effectExtent l="0" t="0" r="4445" b="11430"/>
                <wp:docPr id="1051" name="Canvas 10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94" name="Freeform 1053"/>
                        <wps:cNvSpPr>
                          <a:spLocks/>
                        </wps:cNvSpPr>
                        <wps:spPr bwMode="auto">
                          <a:xfrm>
                            <a:off x="271145" y="497205"/>
                            <a:ext cx="94615" cy="155575"/>
                          </a:xfrm>
                          <a:custGeom>
                            <a:avLst/>
                            <a:gdLst>
                              <a:gd name="T0" fmla="*/ 140 w 149"/>
                              <a:gd name="T1" fmla="*/ 0 h 245"/>
                              <a:gd name="T2" fmla="*/ 0 w 149"/>
                              <a:gd name="T3" fmla="*/ 245 h 245"/>
                              <a:gd name="T4" fmla="*/ 10 w 149"/>
                              <a:gd name="T5" fmla="*/ 245 h 245"/>
                              <a:gd name="T6" fmla="*/ 149 w 149"/>
                              <a:gd name="T7" fmla="*/ 0 h 245"/>
                              <a:gd name="T8" fmla="*/ 140 w 149"/>
                              <a:gd name="T9" fmla="*/ 0 h 245"/>
                            </a:gdLst>
                            <a:ahLst/>
                            <a:cxnLst>
                              <a:cxn ang="0">
                                <a:pos x="T0" y="T1"/>
                              </a:cxn>
                              <a:cxn ang="0">
                                <a:pos x="T2" y="T3"/>
                              </a:cxn>
                              <a:cxn ang="0">
                                <a:pos x="T4" y="T5"/>
                              </a:cxn>
                              <a:cxn ang="0">
                                <a:pos x="T6" y="T7"/>
                              </a:cxn>
                              <a:cxn ang="0">
                                <a:pos x="T8" y="T9"/>
                              </a:cxn>
                            </a:cxnLst>
                            <a:rect l="0" t="0" r="r" b="b"/>
                            <a:pathLst>
                              <a:path w="149" h="245">
                                <a:moveTo>
                                  <a:pt x="140" y="0"/>
                                </a:moveTo>
                                <a:lnTo>
                                  <a:pt x="0" y="245"/>
                                </a:lnTo>
                                <a:lnTo>
                                  <a:pt x="10" y="245"/>
                                </a:lnTo>
                                <a:lnTo>
                                  <a:pt x="149" y="0"/>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5" name="Freeform 1054"/>
                        <wps:cNvSpPr>
                          <a:spLocks/>
                        </wps:cNvSpPr>
                        <wps:spPr bwMode="auto">
                          <a:xfrm>
                            <a:off x="307975" y="497205"/>
                            <a:ext cx="94615" cy="155575"/>
                          </a:xfrm>
                          <a:custGeom>
                            <a:avLst/>
                            <a:gdLst>
                              <a:gd name="T0" fmla="*/ 139 w 149"/>
                              <a:gd name="T1" fmla="*/ 0 h 245"/>
                              <a:gd name="T2" fmla="*/ 0 w 149"/>
                              <a:gd name="T3" fmla="*/ 245 h 245"/>
                              <a:gd name="T4" fmla="*/ 10 w 149"/>
                              <a:gd name="T5" fmla="*/ 245 h 245"/>
                              <a:gd name="T6" fmla="*/ 149 w 149"/>
                              <a:gd name="T7" fmla="*/ 0 h 245"/>
                              <a:gd name="T8" fmla="*/ 139 w 149"/>
                              <a:gd name="T9" fmla="*/ 0 h 245"/>
                            </a:gdLst>
                            <a:ahLst/>
                            <a:cxnLst>
                              <a:cxn ang="0">
                                <a:pos x="T0" y="T1"/>
                              </a:cxn>
                              <a:cxn ang="0">
                                <a:pos x="T2" y="T3"/>
                              </a:cxn>
                              <a:cxn ang="0">
                                <a:pos x="T4" y="T5"/>
                              </a:cxn>
                              <a:cxn ang="0">
                                <a:pos x="T6" y="T7"/>
                              </a:cxn>
                              <a:cxn ang="0">
                                <a:pos x="T8" y="T9"/>
                              </a:cxn>
                            </a:cxnLst>
                            <a:rect l="0" t="0" r="r" b="b"/>
                            <a:pathLst>
                              <a:path w="149" h="245">
                                <a:moveTo>
                                  <a:pt x="139" y="0"/>
                                </a:moveTo>
                                <a:lnTo>
                                  <a:pt x="0" y="245"/>
                                </a:lnTo>
                                <a:lnTo>
                                  <a:pt x="10" y="245"/>
                                </a:lnTo>
                                <a:lnTo>
                                  <a:pt x="149" y="0"/>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6" name="Freeform 1055"/>
                        <wps:cNvSpPr>
                          <a:spLocks/>
                        </wps:cNvSpPr>
                        <wps:spPr bwMode="auto">
                          <a:xfrm>
                            <a:off x="2468245" y="494030"/>
                            <a:ext cx="97155" cy="161290"/>
                          </a:xfrm>
                          <a:custGeom>
                            <a:avLst/>
                            <a:gdLst>
                              <a:gd name="T0" fmla="*/ 144 w 153"/>
                              <a:gd name="T1" fmla="*/ 0 h 254"/>
                              <a:gd name="T2" fmla="*/ 0 w 153"/>
                              <a:gd name="T3" fmla="*/ 245 h 254"/>
                              <a:gd name="T4" fmla="*/ 9 w 153"/>
                              <a:gd name="T5" fmla="*/ 254 h 254"/>
                              <a:gd name="T6" fmla="*/ 153 w 153"/>
                              <a:gd name="T7" fmla="*/ 10 h 254"/>
                              <a:gd name="T8" fmla="*/ 144 w 153"/>
                              <a:gd name="T9" fmla="*/ 0 h 254"/>
                            </a:gdLst>
                            <a:ahLst/>
                            <a:cxnLst>
                              <a:cxn ang="0">
                                <a:pos x="T0" y="T1"/>
                              </a:cxn>
                              <a:cxn ang="0">
                                <a:pos x="T2" y="T3"/>
                              </a:cxn>
                              <a:cxn ang="0">
                                <a:pos x="T4" y="T5"/>
                              </a:cxn>
                              <a:cxn ang="0">
                                <a:pos x="T6" y="T7"/>
                              </a:cxn>
                              <a:cxn ang="0">
                                <a:pos x="T8" y="T9"/>
                              </a:cxn>
                            </a:cxnLst>
                            <a:rect l="0" t="0" r="r" b="b"/>
                            <a:pathLst>
                              <a:path w="153" h="254">
                                <a:moveTo>
                                  <a:pt x="144" y="0"/>
                                </a:moveTo>
                                <a:lnTo>
                                  <a:pt x="0" y="245"/>
                                </a:lnTo>
                                <a:lnTo>
                                  <a:pt x="9" y="254"/>
                                </a:lnTo>
                                <a:lnTo>
                                  <a:pt x="153" y="10"/>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7" name="Freeform 1056"/>
                        <wps:cNvSpPr>
                          <a:spLocks/>
                        </wps:cNvSpPr>
                        <wps:spPr bwMode="auto">
                          <a:xfrm>
                            <a:off x="2504440" y="494030"/>
                            <a:ext cx="97790" cy="161290"/>
                          </a:xfrm>
                          <a:custGeom>
                            <a:avLst/>
                            <a:gdLst>
                              <a:gd name="T0" fmla="*/ 144 w 154"/>
                              <a:gd name="T1" fmla="*/ 0 h 254"/>
                              <a:gd name="T2" fmla="*/ 0 w 154"/>
                              <a:gd name="T3" fmla="*/ 245 h 254"/>
                              <a:gd name="T4" fmla="*/ 10 w 154"/>
                              <a:gd name="T5" fmla="*/ 254 h 254"/>
                              <a:gd name="T6" fmla="*/ 154 w 154"/>
                              <a:gd name="T7" fmla="*/ 10 h 254"/>
                              <a:gd name="T8" fmla="*/ 144 w 154"/>
                              <a:gd name="T9" fmla="*/ 0 h 254"/>
                            </a:gdLst>
                            <a:ahLst/>
                            <a:cxnLst>
                              <a:cxn ang="0">
                                <a:pos x="T0" y="T1"/>
                              </a:cxn>
                              <a:cxn ang="0">
                                <a:pos x="T2" y="T3"/>
                              </a:cxn>
                              <a:cxn ang="0">
                                <a:pos x="T4" y="T5"/>
                              </a:cxn>
                              <a:cxn ang="0">
                                <a:pos x="T6" y="T7"/>
                              </a:cxn>
                              <a:cxn ang="0">
                                <a:pos x="T8" y="T9"/>
                              </a:cxn>
                            </a:cxnLst>
                            <a:rect l="0" t="0" r="r" b="b"/>
                            <a:pathLst>
                              <a:path w="154" h="254">
                                <a:moveTo>
                                  <a:pt x="144" y="0"/>
                                </a:moveTo>
                                <a:lnTo>
                                  <a:pt x="0" y="245"/>
                                </a:lnTo>
                                <a:lnTo>
                                  <a:pt x="10" y="254"/>
                                </a:lnTo>
                                <a:lnTo>
                                  <a:pt x="154" y="10"/>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8" name="Freeform 1057"/>
                        <wps:cNvSpPr>
                          <a:spLocks/>
                        </wps:cNvSpPr>
                        <wps:spPr bwMode="auto">
                          <a:xfrm>
                            <a:off x="353695" y="137160"/>
                            <a:ext cx="2162810" cy="439420"/>
                          </a:xfrm>
                          <a:custGeom>
                            <a:avLst/>
                            <a:gdLst>
                              <a:gd name="T0" fmla="*/ 346 w 3406"/>
                              <a:gd name="T1" fmla="*/ 692 h 692"/>
                              <a:gd name="T2" fmla="*/ 341 w 3406"/>
                              <a:gd name="T3" fmla="*/ 10 h 692"/>
                              <a:gd name="T4" fmla="*/ 793 w 3406"/>
                              <a:gd name="T5" fmla="*/ 5 h 692"/>
                              <a:gd name="T6" fmla="*/ 1028 w 3406"/>
                              <a:gd name="T7" fmla="*/ 692 h 692"/>
                              <a:gd name="T8" fmla="*/ 1023 w 3406"/>
                              <a:gd name="T9" fmla="*/ 10 h 692"/>
                              <a:gd name="T10" fmla="*/ 1470 w 3406"/>
                              <a:gd name="T11" fmla="*/ 5 h 692"/>
                              <a:gd name="T12" fmla="*/ 1710 w 3406"/>
                              <a:gd name="T13" fmla="*/ 692 h 692"/>
                              <a:gd name="T14" fmla="*/ 1706 w 3406"/>
                              <a:gd name="T15" fmla="*/ 10 h 692"/>
                              <a:gd name="T16" fmla="*/ 2152 w 3406"/>
                              <a:gd name="T17" fmla="*/ 5 h 692"/>
                              <a:gd name="T18" fmla="*/ 2388 w 3406"/>
                              <a:gd name="T19" fmla="*/ 692 h 692"/>
                              <a:gd name="T20" fmla="*/ 2383 w 3406"/>
                              <a:gd name="T21" fmla="*/ 10 h 692"/>
                              <a:gd name="T22" fmla="*/ 2835 w 3406"/>
                              <a:gd name="T23" fmla="*/ 5 h 692"/>
                              <a:gd name="T24" fmla="*/ 3406 w 3406"/>
                              <a:gd name="T25" fmla="*/ 692 h 692"/>
                              <a:gd name="T26" fmla="*/ 2839 w 3406"/>
                              <a:gd name="T27" fmla="*/ 682 h 692"/>
                              <a:gd name="T28" fmla="*/ 2844 w 3406"/>
                              <a:gd name="T29" fmla="*/ 5 h 692"/>
                              <a:gd name="T30" fmla="*/ 2839 w 3406"/>
                              <a:gd name="T31" fmla="*/ 0 h 692"/>
                              <a:gd name="T32" fmla="*/ 2378 w 3406"/>
                              <a:gd name="T33" fmla="*/ 0 h 692"/>
                              <a:gd name="T34" fmla="*/ 2378 w 3406"/>
                              <a:gd name="T35" fmla="*/ 687 h 692"/>
                              <a:gd name="T36" fmla="*/ 2157 w 3406"/>
                              <a:gd name="T37" fmla="*/ 682 h 692"/>
                              <a:gd name="T38" fmla="*/ 2162 w 3406"/>
                              <a:gd name="T39" fmla="*/ 5 h 692"/>
                              <a:gd name="T40" fmla="*/ 2157 w 3406"/>
                              <a:gd name="T41" fmla="*/ 0 h 692"/>
                              <a:gd name="T42" fmla="*/ 1701 w 3406"/>
                              <a:gd name="T43" fmla="*/ 0 h 692"/>
                              <a:gd name="T44" fmla="*/ 1701 w 3406"/>
                              <a:gd name="T45" fmla="*/ 687 h 692"/>
                              <a:gd name="T46" fmla="*/ 1475 w 3406"/>
                              <a:gd name="T47" fmla="*/ 682 h 692"/>
                              <a:gd name="T48" fmla="*/ 1480 w 3406"/>
                              <a:gd name="T49" fmla="*/ 5 h 692"/>
                              <a:gd name="T50" fmla="*/ 1475 w 3406"/>
                              <a:gd name="T51" fmla="*/ 0 h 692"/>
                              <a:gd name="T52" fmla="*/ 1019 w 3406"/>
                              <a:gd name="T53" fmla="*/ 0 h 692"/>
                              <a:gd name="T54" fmla="*/ 1019 w 3406"/>
                              <a:gd name="T55" fmla="*/ 687 h 692"/>
                              <a:gd name="T56" fmla="*/ 798 w 3406"/>
                              <a:gd name="T57" fmla="*/ 682 h 692"/>
                              <a:gd name="T58" fmla="*/ 802 w 3406"/>
                              <a:gd name="T59" fmla="*/ 5 h 692"/>
                              <a:gd name="T60" fmla="*/ 798 w 3406"/>
                              <a:gd name="T61" fmla="*/ 0 h 692"/>
                              <a:gd name="T62" fmla="*/ 336 w 3406"/>
                              <a:gd name="T63" fmla="*/ 0 h 692"/>
                              <a:gd name="T64" fmla="*/ 336 w 3406"/>
                              <a:gd name="T65" fmla="*/ 687 h 692"/>
                              <a:gd name="T66" fmla="*/ 0 w 3406"/>
                              <a:gd name="T67" fmla="*/ 682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06" h="692">
                                <a:moveTo>
                                  <a:pt x="0" y="692"/>
                                </a:moveTo>
                                <a:lnTo>
                                  <a:pt x="346" y="692"/>
                                </a:lnTo>
                                <a:lnTo>
                                  <a:pt x="346" y="5"/>
                                </a:lnTo>
                                <a:lnTo>
                                  <a:pt x="341" y="10"/>
                                </a:lnTo>
                                <a:lnTo>
                                  <a:pt x="798" y="10"/>
                                </a:lnTo>
                                <a:lnTo>
                                  <a:pt x="793" y="5"/>
                                </a:lnTo>
                                <a:lnTo>
                                  <a:pt x="793" y="692"/>
                                </a:lnTo>
                                <a:lnTo>
                                  <a:pt x="1028" y="692"/>
                                </a:lnTo>
                                <a:lnTo>
                                  <a:pt x="1028" y="5"/>
                                </a:lnTo>
                                <a:lnTo>
                                  <a:pt x="1023" y="10"/>
                                </a:lnTo>
                                <a:lnTo>
                                  <a:pt x="1475" y="10"/>
                                </a:lnTo>
                                <a:lnTo>
                                  <a:pt x="1470" y="5"/>
                                </a:lnTo>
                                <a:lnTo>
                                  <a:pt x="1470" y="692"/>
                                </a:lnTo>
                                <a:lnTo>
                                  <a:pt x="1710" y="692"/>
                                </a:lnTo>
                                <a:lnTo>
                                  <a:pt x="1710" y="5"/>
                                </a:lnTo>
                                <a:lnTo>
                                  <a:pt x="1706" y="10"/>
                                </a:lnTo>
                                <a:lnTo>
                                  <a:pt x="2157" y="10"/>
                                </a:lnTo>
                                <a:lnTo>
                                  <a:pt x="2152" y="5"/>
                                </a:lnTo>
                                <a:lnTo>
                                  <a:pt x="2152" y="692"/>
                                </a:lnTo>
                                <a:lnTo>
                                  <a:pt x="2388" y="692"/>
                                </a:lnTo>
                                <a:lnTo>
                                  <a:pt x="2388" y="5"/>
                                </a:lnTo>
                                <a:lnTo>
                                  <a:pt x="2383" y="10"/>
                                </a:lnTo>
                                <a:lnTo>
                                  <a:pt x="2839" y="10"/>
                                </a:lnTo>
                                <a:lnTo>
                                  <a:pt x="2835" y="5"/>
                                </a:lnTo>
                                <a:lnTo>
                                  <a:pt x="2835" y="692"/>
                                </a:lnTo>
                                <a:lnTo>
                                  <a:pt x="3406" y="692"/>
                                </a:lnTo>
                                <a:lnTo>
                                  <a:pt x="3406" y="682"/>
                                </a:lnTo>
                                <a:lnTo>
                                  <a:pt x="2839" y="682"/>
                                </a:lnTo>
                                <a:lnTo>
                                  <a:pt x="2844" y="687"/>
                                </a:lnTo>
                                <a:lnTo>
                                  <a:pt x="2844" y="5"/>
                                </a:lnTo>
                                <a:lnTo>
                                  <a:pt x="2844" y="0"/>
                                </a:lnTo>
                                <a:lnTo>
                                  <a:pt x="2839" y="0"/>
                                </a:lnTo>
                                <a:lnTo>
                                  <a:pt x="2383" y="0"/>
                                </a:lnTo>
                                <a:lnTo>
                                  <a:pt x="2378" y="0"/>
                                </a:lnTo>
                                <a:lnTo>
                                  <a:pt x="2378" y="5"/>
                                </a:lnTo>
                                <a:lnTo>
                                  <a:pt x="2378" y="687"/>
                                </a:lnTo>
                                <a:lnTo>
                                  <a:pt x="2383" y="682"/>
                                </a:lnTo>
                                <a:lnTo>
                                  <a:pt x="2157" y="682"/>
                                </a:lnTo>
                                <a:lnTo>
                                  <a:pt x="2162" y="687"/>
                                </a:lnTo>
                                <a:lnTo>
                                  <a:pt x="2162" y="5"/>
                                </a:lnTo>
                                <a:lnTo>
                                  <a:pt x="2162" y="0"/>
                                </a:lnTo>
                                <a:lnTo>
                                  <a:pt x="2157" y="0"/>
                                </a:lnTo>
                                <a:lnTo>
                                  <a:pt x="1706" y="0"/>
                                </a:lnTo>
                                <a:lnTo>
                                  <a:pt x="1701" y="0"/>
                                </a:lnTo>
                                <a:lnTo>
                                  <a:pt x="1701" y="5"/>
                                </a:lnTo>
                                <a:lnTo>
                                  <a:pt x="1701" y="687"/>
                                </a:lnTo>
                                <a:lnTo>
                                  <a:pt x="1706" y="682"/>
                                </a:lnTo>
                                <a:lnTo>
                                  <a:pt x="1475" y="682"/>
                                </a:lnTo>
                                <a:lnTo>
                                  <a:pt x="1480" y="687"/>
                                </a:lnTo>
                                <a:lnTo>
                                  <a:pt x="1480" y="5"/>
                                </a:lnTo>
                                <a:lnTo>
                                  <a:pt x="1480" y="0"/>
                                </a:lnTo>
                                <a:lnTo>
                                  <a:pt x="1475" y="0"/>
                                </a:lnTo>
                                <a:lnTo>
                                  <a:pt x="1023" y="0"/>
                                </a:lnTo>
                                <a:lnTo>
                                  <a:pt x="1019" y="0"/>
                                </a:lnTo>
                                <a:lnTo>
                                  <a:pt x="1019" y="5"/>
                                </a:lnTo>
                                <a:lnTo>
                                  <a:pt x="1019" y="687"/>
                                </a:lnTo>
                                <a:lnTo>
                                  <a:pt x="1023" y="682"/>
                                </a:lnTo>
                                <a:lnTo>
                                  <a:pt x="798" y="682"/>
                                </a:lnTo>
                                <a:lnTo>
                                  <a:pt x="802" y="687"/>
                                </a:lnTo>
                                <a:lnTo>
                                  <a:pt x="802" y="5"/>
                                </a:lnTo>
                                <a:lnTo>
                                  <a:pt x="802" y="0"/>
                                </a:lnTo>
                                <a:lnTo>
                                  <a:pt x="798" y="0"/>
                                </a:lnTo>
                                <a:lnTo>
                                  <a:pt x="341" y="0"/>
                                </a:lnTo>
                                <a:lnTo>
                                  <a:pt x="336" y="0"/>
                                </a:lnTo>
                                <a:lnTo>
                                  <a:pt x="336" y="5"/>
                                </a:lnTo>
                                <a:lnTo>
                                  <a:pt x="336" y="687"/>
                                </a:lnTo>
                                <a:lnTo>
                                  <a:pt x="341" y="682"/>
                                </a:lnTo>
                                <a:lnTo>
                                  <a:pt x="0" y="682"/>
                                </a:lnTo>
                                <a:lnTo>
                                  <a:pt x="0"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9" name="Line 1058"/>
                        <wps:cNvCnPr/>
                        <wps:spPr bwMode="auto">
                          <a:xfrm>
                            <a:off x="1437005" y="609600"/>
                            <a:ext cx="635" cy="360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0" name="Line 1059"/>
                        <wps:cNvCnPr/>
                        <wps:spPr bwMode="auto">
                          <a:xfrm>
                            <a:off x="2516505" y="683260"/>
                            <a:ext cx="635" cy="2863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1" name="Line 1060"/>
                        <wps:cNvCnPr/>
                        <wps:spPr bwMode="auto">
                          <a:xfrm>
                            <a:off x="1516380" y="932815"/>
                            <a:ext cx="9213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2" name="Freeform 1061"/>
                        <wps:cNvSpPr>
                          <a:spLocks/>
                        </wps:cNvSpPr>
                        <wps:spPr bwMode="auto">
                          <a:xfrm>
                            <a:off x="1442720" y="917575"/>
                            <a:ext cx="82550" cy="33655"/>
                          </a:xfrm>
                          <a:custGeom>
                            <a:avLst/>
                            <a:gdLst>
                              <a:gd name="T0" fmla="*/ 130 w 130"/>
                              <a:gd name="T1" fmla="*/ 0 h 53"/>
                              <a:gd name="T2" fmla="*/ 0 w 130"/>
                              <a:gd name="T3" fmla="*/ 24 h 53"/>
                              <a:gd name="T4" fmla="*/ 130 w 130"/>
                              <a:gd name="T5" fmla="*/ 53 h 53"/>
                              <a:gd name="T6" fmla="*/ 130 w 130"/>
                              <a:gd name="T7" fmla="*/ 0 h 53"/>
                            </a:gdLst>
                            <a:ahLst/>
                            <a:cxnLst>
                              <a:cxn ang="0">
                                <a:pos x="T0" y="T1"/>
                              </a:cxn>
                              <a:cxn ang="0">
                                <a:pos x="T2" y="T3"/>
                              </a:cxn>
                              <a:cxn ang="0">
                                <a:pos x="T4" y="T5"/>
                              </a:cxn>
                              <a:cxn ang="0">
                                <a:pos x="T6" y="T7"/>
                              </a:cxn>
                            </a:cxnLst>
                            <a:rect l="0" t="0" r="r" b="b"/>
                            <a:pathLst>
                              <a:path w="130" h="53">
                                <a:moveTo>
                                  <a:pt x="130" y="0"/>
                                </a:moveTo>
                                <a:lnTo>
                                  <a:pt x="0" y="24"/>
                                </a:lnTo>
                                <a:lnTo>
                                  <a:pt x="130" y="53"/>
                                </a:lnTo>
                                <a:lnTo>
                                  <a:pt x="1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03" name="Freeform 1062"/>
                        <wps:cNvSpPr>
                          <a:spLocks/>
                        </wps:cNvSpPr>
                        <wps:spPr bwMode="auto">
                          <a:xfrm>
                            <a:off x="2421890" y="917575"/>
                            <a:ext cx="85725" cy="33655"/>
                          </a:xfrm>
                          <a:custGeom>
                            <a:avLst/>
                            <a:gdLst>
                              <a:gd name="T0" fmla="*/ 0 w 135"/>
                              <a:gd name="T1" fmla="*/ 53 h 53"/>
                              <a:gd name="T2" fmla="*/ 135 w 135"/>
                              <a:gd name="T3" fmla="*/ 24 h 53"/>
                              <a:gd name="T4" fmla="*/ 0 w 135"/>
                              <a:gd name="T5" fmla="*/ 0 h 53"/>
                              <a:gd name="T6" fmla="*/ 0 w 135"/>
                              <a:gd name="T7" fmla="*/ 53 h 53"/>
                            </a:gdLst>
                            <a:ahLst/>
                            <a:cxnLst>
                              <a:cxn ang="0">
                                <a:pos x="T0" y="T1"/>
                              </a:cxn>
                              <a:cxn ang="0">
                                <a:pos x="T2" y="T3"/>
                              </a:cxn>
                              <a:cxn ang="0">
                                <a:pos x="T4" y="T5"/>
                              </a:cxn>
                              <a:cxn ang="0">
                                <a:pos x="T6" y="T7"/>
                              </a:cxn>
                            </a:cxnLst>
                            <a:rect l="0" t="0" r="r" b="b"/>
                            <a:pathLst>
                              <a:path w="135" h="53">
                                <a:moveTo>
                                  <a:pt x="0" y="53"/>
                                </a:moveTo>
                                <a:lnTo>
                                  <a:pt x="135" y="24"/>
                                </a:lnTo>
                                <a:lnTo>
                                  <a:pt x="0"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04" name="Rectangle 1063"/>
                        <wps:cNvSpPr>
                          <a:spLocks noChangeArrowheads="1"/>
                        </wps:cNvSpPr>
                        <wps:spPr bwMode="auto">
                          <a:xfrm>
                            <a:off x="685800" y="741045"/>
                            <a:ext cx="12573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5" name="Rectangle 1064"/>
                        <wps:cNvSpPr>
                          <a:spLocks noChangeArrowheads="1"/>
                        </wps:cNvSpPr>
                        <wps:spPr bwMode="auto">
                          <a:xfrm>
                            <a:off x="652780"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524D3">
                              <w:pPr>
                                <w:spacing w:before="0"/>
                              </w:pPr>
                              <w:r>
                                <w:rPr>
                                  <w:color w:val="000000"/>
                                  <w:sz w:val="18"/>
                                  <w:szCs w:val="18"/>
                                </w:rPr>
                                <w:t>T1</w:t>
                              </w:r>
                            </w:p>
                          </w:txbxContent>
                        </wps:txbx>
                        <wps:bodyPr rot="0" vert="horz" wrap="none" lIns="0" tIns="0" rIns="0" bIns="0" anchor="t" anchorCtr="0" upright="1">
                          <a:spAutoFit/>
                        </wps:bodyPr>
                      </wps:wsp>
                      <wps:wsp>
                        <wps:cNvPr id="3406" name="Rectangle 1065"/>
                        <wps:cNvSpPr>
                          <a:spLocks noChangeArrowheads="1"/>
                        </wps:cNvSpPr>
                        <wps:spPr bwMode="auto">
                          <a:xfrm>
                            <a:off x="869315"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524D3">
                              <w:pPr>
                                <w:spacing w:before="0"/>
                              </w:pPr>
                              <w:r>
                                <w:rPr>
                                  <w:color w:val="000000"/>
                                  <w:sz w:val="18"/>
                                  <w:szCs w:val="18"/>
                                </w:rPr>
                                <w:t>T2</w:t>
                              </w:r>
                            </w:p>
                          </w:txbxContent>
                        </wps:txbx>
                        <wps:bodyPr rot="0" vert="horz" wrap="none" lIns="0" tIns="0" rIns="0" bIns="0" anchor="t" anchorCtr="0" upright="1">
                          <a:spAutoFit/>
                        </wps:bodyPr>
                      </wps:wsp>
                      <wps:wsp>
                        <wps:cNvPr id="3407" name="Rectangle 1066"/>
                        <wps:cNvSpPr>
                          <a:spLocks noChangeArrowheads="1"/>
                        </wps:cNvSpPr>
                        <wps:spPr bwMode="auto">
                          <a:xfrm>
                            <a:off x="1085850"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524D3">
                              <w:pPr>
                                <w:spacing w:before="0"/>
                              </w:pPr>
                              <w:r>
                                <w:rPr>
                                  <w:color w:val="000000"/>
                                  <w:sz w:val="18"/>
                                  <w:szCs w:val="18"/>
                                </w:rPr>
                                <w:t>T3</w:t>
                              </w:r>
                            </w:p>
                          </w:txbxContent>
                        </wps:txbx>
                        <wps:bodyPr rot="0" vert="horz" wrap="none" lIns="0" tIns="0" rIns="0" bIns="0" anchor="t" anchorCtr="0" upright="1">
                          <a:spAutoFit/>
                        </wps:bodyPr>
                      </wps:wsp>
                      <wps:wsp>
                        <wps:cNvPr id="3408" name="Rectangle 1067"/>
                        <wps:cNvSpPr>
                          <a:spLocks noChangeArrowheads="1"/>
                        </wps:cNvSpPr>
                        <wps:spPr bwMode="auto">
                          <a:xfrm>
                            <a:off x="2275840"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524D3">
                              <w:pPr>
                                <w:spacing w:before="0"/>
                              </w:pPr>
                              <w:r>
                                <w:rPr>
                                  <w:color w:val="000000"/>
                                  <w:sz w:val="18"/>
                                  <w:szCs w:val="18"/>
                                </w:rPr>
                                <w:t>T4</w:t>
                              </w:r>
                            </w:p>
                          </w:txbxContent>
                        </wps:txbx>
                        <wps:bodyPr rot="0" vert="horz" wrap="none" lIns="0" tIns="0" rIns="0" bIns="0" anchor="t" anchorCtr="0" upright="1">
                          <a:spAutoFit/>
                        </wps:bodyPr>
                      </wps:wsp>
                      <wps:wsp>
                        <wps:cNvPr id="3409" name="Rectangle 1068"/>
                        <wps:cNvSpPr>
                          <a:spLocks noChangeArrowheads="1"/>
                        </wps:cNvSpPr>
                        <wps:spPr bwMode="auto">
                          <a:xfrm>
                            <a:off x="1518920"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524D3">
                              <w:pPr>
                                <w:spacing w:before="0"/>
                              </w:pPr>
                              <w:r>
                                <w:rPr>
                                  <w:color w:val="000000"/>
                                  <w:sz w:val="18"/>
                                  <w:szCs w:val="18"/>
                                </w:rPr>
                                <w:t>T1</w:t>
                              </w:r>
                            </w:p>
                          </w:txbxContent>
                        </wps:txbx>
                        <wps:bodyPr rot="0" vert="horz" wrap="none" lIns="0" tIns="0" rIns="0" bIns="0" anchor="t" anchorCtr="0" upright="1">
                          <a:spAutoFit/>
                        </wps:bodyPr>
                      </wps:wsp>
                      <wps:wsp>
                        <wps:cNvPr id="3410" name="Rectangle 1069"/>
                        <wps:cNvSpPr>
                          <a:spLocks noChangeArrowheads="1"/>
                        </wps:cNvSpPr>
                        <wps:spPr bwMode="auto">
                          <a:xfrm>
                            <a:off x="1732915"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524D3">
                              <w:pPr>
                                <w:spacing w:before="0"/>
                              </w:pPr>
                              <w:r>
                                <w:rPr>
                                  <w:color w:val="000000"/>
                                  <w:sz w:val="18"/>
                                  <w:szCs w:val="18"/>
                                </w:rPr>
                                <w:t>T2</w:t>
                              </w:r>
                            </w:p>
                          </w:txbxContent>
                        </wps:txbx>
                        <wps:bodyPr rot="0" vert="horz" wrap="none" lIns="0" tIns="0" rIns="0" bIns="0" anchor="t" anchorCtr="0" upright="1">
                          <a:spAutoFit/>
                        </wps:bodyPr>
                      </wps:wsp>
                      <wps:wsp>
                        <wps:cNvPr id="3411" name="Rectangle 1070"/>
                        <wps:cNvSpPr>
                          <a:spLocks noChangeArrowheads="1"/>
                        </wps:cNvSpPr>
                        <wps:spPr bwMode="auto">
                          <a:xfrm>
                            <a:off x="1949450"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524D3">
                              <w:pPr>
                                <w:spacing w:before="0"/>
                              </w:pPr>
                              <w:r>
                                <w:rPr>
                                  <w:color w:val="000000"/>
                                  <w:sz w:val="18"/>
                                  <w:szCs w:val="18"/>
                                </w:rPr>
                                <w:t>T3</w:t>
                              </w:r>
                            </w:p>
                          </w:txbxContent>
                        </wps:txbx>
                        <wps:bodyPr rot="0" vert="horz" wrap="none" lIns="0" tIns="0" rIns="0" bIns="0" anchor="t" anchorCtr="0" upright="1">
                          <a:spAutoFit/>
                        </wps:bodyPr>
                      </wps:wsp>
                      <wps:wsp>
                        <wps:cNvPr id="3412" name="Rectangle 1071"/>
                        <wps:cNvSpPr>
                          <a:spLocks noChangeArrowheads="1"/>
                        </wps:cNvSpPr>
                        <wps:spPr bwMode="auto">
                          <a:xfrm>
                            <a:off x="1302385" y="0"/>
                            <a:ext cx="127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524D3">
                              <w:pPr>
                                <w:spacing w:before="0"/>
                              </w:pPr>
                              <w:r>
                                <w:rPr>
                                  <w:color w:val="000000"/>
                                  <w:sz w:val="18"/>
                                  <w:szCs w:val="18"/>
                                </w:rPr>
                                <w:t>T2</w:t>
                              </w:r>
                            </w:p>
                          </w:txbxContent>
                        </wps:txbx>
                        <wps:bodyPr rot="0" vert="horz" wrap="none" lIns="0" tIns="0" rIns="0" bIns="0" anchor="t" anchorCtr="0" upright="1">
                          <a:spAutoFit/>
                        </wps:bodyPr>
                      </wps:wsp>
                      <wps:wsp>
                        <wps:cNvPr id="3413" name="Rectangle 1072"/>
                        <wps:cNvSpPr>
                          <a:spLocks noChangeArrowheads="1"/>
                        </wps:cNvSpPr>
                        <wps:spPr bwMode="auto">
                          <a:xfrm>
                            <a:off x="1870075" y="805180"/>
                            <a:ext cx="2292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524D3">
                              <w:pPr>
                                <w:spacing w:before="0"/>
                                <w:rPr>
                                  <w:lang w:eastAsia="zh-CN"/>
                                </w:rPr>
                              </w:pPr>
                              <w:r>
                                <w:rPr>
                                  <w:rFonts w:hint="eastAsia"/>
                                  <w:color w:val="000000"/>
                                  <w:sz w:val="18"/>
                                  <w:szCs w:val="18"/>
                                  <w:lang w:eastAsia="zh-CN"/>
                                </w:rPr>
                                <w:t>评分</w:t>
                              </w:r>
                            </w:p>
                          </w:txbxContent>
                        </wps:txbx>
                        <wps:bodyPr rot="0" vert="horz" wrap="none" lIns="0" tIns="0" rIns="0" bIns="0" anchor="t" anchorCtr="0" upright="1">
                          <a:spAutoFit/>
                        </wps:bodyPr>
                      </wps:wsp>
                    </wpc:wpc>
                  </a:graphicData>
                </a:graphic>
              </wp:inline>
            </w:drawing>
          </mc:Choice>
          <mc:Fallback>
            <w:pict>
              <v:group id="Canvas 1051" o:spid="_x0000_s1334" editas="canvas" style="width:217.15pt;height:76.35pt;mso-position-horizontal-relative:char;mso-position-vertical-relative:line" coordsize="27578,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">
                <v:shape id="_x0000_s1335" type="#_x0000_t75" style="position:absolute;width:27578;height:9696;visibility:visible;mso-wrap-style:square">
                  <v:fill o:detectmouseclick="t"/>
                  <v:path o:connecttype="none"/>
                </v:shape>
                <v:shape id="Freeform 1053" o:spid="_x0000_s1336" style="position:absolute;left:2711;top:4972;width:946;height:1555;visibility:visible;mso-wrap-style:square;v-text-anchor:top" coordsize="14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nXccA&#10;AADdAAAADwAAAGRycy9kb3ducmV2LnhtbESPT2sCMRTE74V+h/AK3mq2bim6NYpIK9texD8o3h6b&#10;183S5GXZRN1++6ZQ8DjMzG+Y6bx3VlyoC41nBU/DDARx5XXDtYL97v1xDCJEZI3WMyn4oQDz2f3d&#10;FAvtr7yhyzbWIkE4FKjAxNgWUobKkMMw9C1x8r585zAm2dVSd3hNcGflKMtepMOG04LBlpaGqu/t&#10;2SloTGnDKD+eDm+Lj/N6ubKf5cYqNXjoF68gIvXxFv5vl1pBnk+e4e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p13HAAAA3QAAAA8AAAAAAAAAAAAAAAAAmAIAAGRy&#10;cy9kb3ducmV2LnhtbFBLBQYAAAAABAAEAPUAAACMAwAAAAA=&#10;" path="m140,l,245r10,l149,r-9,xe" fillcolor="black" stroked="f">
                  <v:path arrowok="t" o:connecttype="custom" o:connectlocs="88900,0;0,155575;6350,155575;94615,0;88900,0" o:connectangles="0,0,0,0,0"/>
                </v:shape>
                <v:shape id="Freeform 1054" o:spid="_x0000_s1337" style="position:absolute;left:3079;top:4972;width:946;height:1555;visibility:visible;mso-wrap-style:square;v-text-anchor:top" coordsize="14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CxscA&#10;AADdAAAADwAAAGRycy9kb3ducmV2LnhtbESPT2sCMRTE74V+h/AK3mq2Li26NYpIK9texD8o3h6b&#10;183S5GXZRN1++6ZQ8DjMzG+Y6bx3VlyoC41nBU/DDARx5XXDtYL97v1xDCJEZI3WMyn4oQDz2f3d&#10;FAvtr7yhyzbWIkE4FKjAxNgWUobKkMMw9C1x8r585zAm2dVSd3hNcGflKMtepMOG04LBlpaGqu/t&#10;2SloTGnDKD+eDm+Lj/N6ubKf5cYqNXjoF68gIvXxFv5vl1pBnk+e4e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AsbHAAAA3QAAAA8AAAAAAAAAAAAAAAAAmAIAAGRy&#10;cy9kb3ducmV2LnhtbFBLBQYAAAAABAAEAPUAAACMAwAAAAA=&#10;" path="m139,l,245r10,l149,,139,xe" fillcolor="black" stroked="f">
                  <v:path arrowok="t" o:connecttype="custom" o:connectlocs="88265,0;0,155575;6350,155575;94615,0;88265,0" o:connectangles="0,0,0,0,0"/>
                </v:shape>
                <v:shape id="Freeform 1055" o:spid="_x0000_s1338" style="position:absolute;left:24682;top:4940;width:972;height:1613;visibility:visible;mso-wrap-style:square;v-text-anchor:top" coordsize="15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vlsMA&#10;AADdAAAADwAAAGRycy9kb3ducmV2LnhtbERPy4rCMBTdD/gP4Q7MbkzHikyrUUQZEF2IzgNmd22u&#10;bbG5KU3U6tcbQXB5OO/RpDWVOFHjSssKProRCOLM6pJzBT/fX++fIJxH1lhZJgUXcjAZd15GmGp7&#10;5g2dtj4XIYRdigoK7+tUSpcVZNB1bU0cuL1tDPoAm1zqBs8h3FSyF0UDabDk0FBgTbOCssP2aBTw&#10;n1nO10ny3//d07Ve7eJrGKTU22s7HYLw1Pqn+OFeaAVxnAzg/iY8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vlsMAAADdAAAADwAAAAAAAAAAAAAAAACYAgAAZHJzL2Rv&#10;d25yZXYueG1sUEsFBgAAAAAEAAQA9QAAAIgDAAAAAA==&#10;" path="m144,l,245r9,9l153,10,144,xe" fillcolor="black" stroked="f">
                  <v:path arrowok="t" o:connecttype="custom" o:connectlocs="91440,0;0,155575;5715,161290;97155,6350;91440,0" o:connectangles="0,0,0,0,0"/>
                </v:shape>
                <v:shape id="Freeform 1056" o:spid="_x0000_s1339" style="position:absolute;left:25044;top:4940;width:978;height:1613;visibility:visible;mso-wrap-style:square;v-text-anchor:top" coordsize="15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j88UA&#10;AADdAAAADwAAAGRycy9kb3ducmV2LnhtbESPW4vCMBSE34X9D+EIvmnqBS9doyyKlwd92K4/4NAc&#10;27LNSUmi1n9vFhZ8HGbmG2a5bk0t7uR8ZVnBcJCAIM6trrhQcPnZ9ecgfEDWWFsmBU/ysF59dJaY&#10;avvgb7pnoRARwj5FBWUITSqlz0sy6Ae2IY7e1TqDIUpXSO3wEeGmlqMkmUqDFceFEhvalJT/Zjej&#10;YISHPc1k1hwPz8nZhe3cna65Ur1u+/UJIlAb3uH/9lErGI8XM/h7E5+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CPzxQAAAN0AAAAPAAAAAAAAAAAAAAAAAJgCAABkcnMv&#10;ZG93bnJldi54bWxQSwUGAAAAAAQABAD1AAAAigMAAAAA&#10;" path="m144,l,245r10,9l154,10,144,xe" fillcolor="black" stroked="f">
                  <v:path arrowok="t" o:connecttype="custom" o:connectlocs="91440,0;0,155575;6350,161290;97790,6350;91440,0" o:connectangles="0,0,0,0,0"/>
                </v:shape>
                <v:shape id="Freeform 1057" o:spid="_x0000_s1340" style="position:absolute;left:3536;top:1371;width:21629;height:4394;visibility:visible;mso-wrap-style:square;v-text-anchor:top" coordsize="340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P+cUA&#10;AADdAAAADwAAAGRycy9kb3ducmV2LnhtbERPy2oCMRTdC/5DuEI3RTNVqHU0itQWfNCFWorLy+TO&#10;Qyc3wyTq2K83C8Hl4bwns8aU4kK1KywreOtFIIgTqwvOFPzuv7sfIJxH1lhaJgU3cjCbtlsTjLW9&#10;8pYuO5+JEMIuRgW591UspUtyMuh6tiIOXGprgz7AOpO6xmsIN6XsR9G7NFhwaMixos+cktPubBSc&#10;D3jc/qfrkXsd/m0Wp6Fcff2kSr10mvkYhKfGP8UP91IrGAxGYW54E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o/5xQAAAN0AAAAPAAAAAAAAAAAAAAAAAJgCAABkcnMv&#10;ZG93bnJldi54bWxQSwUGAAAAAAQABAD1AAAAigMAAAAA&#10;" path="m,692r346,l346,5r-5,5l798,10,793,5r,687l1028,692r,-687l1023,10r452,l1470,5r,687l1710,692r,-687l1706,10r451,l2152,5r,687l2388,692r,-687l2383,10r456,l2835,5r,687l3406,692r,-10l2839,682r5,5l2844,5r,-5l2839,,2383,r-5,l2378,5r,682l2383,682r-226,l2162,687r,-682l2162,r-5,l1706,r-5,l1701,5r,682l1706,682r-231,l1480,687r,-682l1480,r-5,l1023,r-4,l1019,5r,682l1023,682r-225,l802,687,802,5r,-5l798,,341,r-5,l336,5r,682l341,682,,682r,10xe" fillcolor="black" stroked="f">
                  <v:path arrowok="t" o:connecttype="custom" o:connectlocs="219710,439420;216535,6350;503555,3175;652780,439420;649605,6350;933450,3175;1085850,439420;1083310,6350;1366520,3175;1516380,439420;1513205,6350;1800225,3175;2162810,439420;1802765,433070;1805940,3175;1802765,0;1510030,0;1510030,436245;1369695,433070;1372870,3175;1369695,0;1080135,0;1080135,436245;936625,433070;939800,3175;936625,0;647065,0;647065,436245;506730,433070;509270,3175;506730,0;213360,0;213360,436245;0,433070" o:connectangles="0,0,0,0,0,0,0,0,0,0,0,0,0,0,0,0,0,0,0,0,0,0,0,0,0,0,0,0,0,0,0,0,0,0"/>
                </v:shape>
                <v:line id="Line 1058" o:spid="_x0000_s1341" style="position:absolute;visibility:visible;mso-wrap-style:square" from="14370,6096" to="14376,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BjcYAAADdAAAADwAAAGRycy9kb3ducmV2LnhtbESPT2vCQBTE7wW/w/IEb7qxUk2iq0ix&#10;aG+tf8DjI/tMFrNvQ3ar6bd3C0KPw8z8hlmsOluLG7XeOFYwHiUgiAunDZcKjoePYQrCB2SNtWNS&#10;8EseVsveywJz7e78Tbd9KEWEsM9RQRVCk0vpi4os+pFriKN3ca3FEGVbSt3iPcJtLV+TZCotGo4L&#10;FTb0XlFx3f9YBeZrun37nJ2yk9xsw/icXlNjj0oN+t16DiJQF/7Dz/ZOK5hMsg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fAY3GAAAA3QAAAA8AAAAAAAAA&#10;AAAAAAAAoQIAAGRycy9kb3ducmV2LnhtbFBLBQYAAAAABAAEAPkAAACUAwAAAAA=&#10;" strokeweight="0"/>
                <v:line id="Line 1059" o:spid="_x0000_s1342" style="position:absolute;visibility:visible;mso-wrap-style:square" from="25165,6832" to="25171,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w8sMAAADdAAAADwAAAGRycy9kb3ducmV2LnhtbERPz2vCMBS+C/4P4Q1201Q3teuMMsaG&#10;7ja1BY+P5q0NNi+lybT+9+YgePz4fi/XvW3EmTpvHCuYjBMQxKXThisF+eF7lILwAVlj45gUXMnD&#10;ejUcLDHT7sI7Ou9DJWII+wwV1CG0mZS+rMmiH7uWOHJ/rrMYIuwqqTu8xHDbyGmSzKVFw7GhxpY+&#10;aypP+3+rwPzON7OfRfFWyK9NmBzTU2psrtTzU//xDiJQHx7iu3urFby8JnF/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F8PLDAAAA3QAAAA8AAAAAAAAAAAAA&#10;AAAAoQIAAGRycy9kb3ducmV2LnhtbFBLBQYAAAAABAAEAPkAAACRAwAAAAA=&#10;" strokeweight="0"/>
                <v:line id="Line 1060" o:spid="_x0000_s1343" style="position:absolute;visibility:visible;mso-wrap-style:square" from="15163,9328" to="24377,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lVacYAAADdAAAADwAAAGRycy9kb3ducmV2LnhtbESPT2vCQBTE7wW/w/KE3uomVm2aukop&#10;FfVm/QMeH9lnsph9G7JbTb99VxA8DjPzG2Y672wtLtR641hBOkhAEBdOGy4V7HeLlwyED8gaa8ek&#10;4I88zGe9pynm2l35hy7bUIoIYZ+jgiqEJpfSFxVZ9APXEEfv5FqLIcq2lLrFa4TbWg6TZCItGo4L&#10;FTb0VVFx3v5aBWYzWY7Xb4f3g/xehvSYnTNj90o997vPDxCBuvAI39srreB1lKR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JVWnGAAAA3QAAAA8AAAAAAAAA&#10;AAAAAAAAoQIAAGRycy9kb3ducmV2LnhtbFBLBQYAAAAABAAEAPkAAACUAwAAAAA=&#10;" strokeweight="0"/>
                <v:shape id="Freeform 1061" o:spid="_x0000_s1344" style="position:absolute;left:14427;top:9175;width:825;height:337;visibility:visible;mso-wrap-style:square;v-text-anchor:top" coordsize="1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rpccA&#10;AADdAAAADwAAAGRycy9kb3ducmV2LnhtbESPQWvCQBSE74L/YXlCb7qJkSLRVYwi9NCDjbZeH9nX&#10;JDT7NmS3Ju2v7xYEj8PMfMOst4NpxI06V1tWEM8iEMSF1TWXCi7n43QJwnlkjY1lUvBDDrab8WiN&#10;qbY9v9Et96UIEHYpKqi8b1MpXVGRQTezLXHwPm1n0AfZlVJ32Ae4aeQ8ip6lwZrDQoUt7SsqvvJv&#10;o+BokvzwujtfTx8LGvRvFmen5btST5NhtwLhafCP8L39ohUki2gO/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ba6XHAAAA3QAAAA8AAAAAAAAAAAAAAAAAmAIAAGRy&#10;cy9kb3ducmV2LnhtbFBLBQYAAAAABAAEAPUAAACMAwAAAAA=&#10;" path="m130,l,24,130,53,130,xe" fillcolor="black" strokeweight="0">
                  <v:path arrowok="t" o:connecttype="custom" o:connectlocs="82550,0;0,15240;82550,33655;82550,0" o:connectangles="0,0,0,0"/>
                </v:shape>
                <v:shape id="Freeform 1062" o:spid="_x0000_s1345" style="position:absolute;left:24218;top:9175;width:858;height:337;visibility:visible;mso-wrap-style:square;v-text-anchor:top" coordsize="1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QR8QA&#10;AADdAAAADwAAAGRycy9kb3ducmV2LnhtbESPwWrDMBBE74X8g9hAbo3cuJTiRgkh4JJj7DqQ42Jt&#10;LFNrZSw1tv8+KhR6HGbmDbPdT7YTdxp861jByzoBQVw73XKjoPrKn99B+ICssXNMCmbysN8tnraY&#10;aTdyQfcyNCJC2GeowITQZ1L62pBFv3Y9cfRubrAYohwaqQccI9x2cpMkb9Jiy3HBYE9HQ/V3+WMV&#10;fPq5Krm6OXnNr5c5L/L0cL4otVpOhw8QgabwH/5rn7SC9DVJ4fdNf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0EfEAAAA3QAAAA8AAAAAAAAAAAAAAAAAmAIAAGRycy9k&#10;b3ducmV2LnhtbFBLBQYAAAAABAAEAPUAAACJAwAAAAA=&#10;" path="m,53l135,24,,,,53xe" fillcolor="black" strokeweight="0">
                  <v:path arrowok="t" o:connecttype="custom" o:connectlocs="0,33655;85725,15240;0,0;0,33655" o:connectangles="0,0,0,0"/>
                </v:shape>
                <v:rect id="Rectangle 1063" o:spid="_x0000_s1346" style="position:absolute;left:6858;top:7410;width:125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r+cUA&#10;AADdAAAADwAAAGRycy9kb3ducmV2LnhtbESPT4vCMBTE7wt+h/AEb2viWstu1yiyIAiuB//AXh/N&#10;sy02L7WJWr/9RhA8DjPzG2Y672wtrtT6yrGG0VCBIM6dqbjQcNgv3z9B+IBssHZMGu7kYT7rvU0x&#10;M+7GW7ruQiEihH2GGsoQmkxKn5dk0Q9dQxy9o2sthijbQpoWbxFua/mhVCotVhwXSmzop6T8tLtY&#10;DZgm5rw5jn/360uKX0WnlpM/pfWg3y2+QQTqwiv8bK+MhnGiEni8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Sv5xQAAAN0AAAAPAAAAAAAAAAAAAAAAAJgCAABkcnMv&#10;ZG93bnJldi54bWxQSwUGAAAAAAQABAD1AAAAigMAAAAA&#10;" stroked="f"/>
                <v:rect id="Rectangle 1064" o:spid="_x0000_s1347" style="position:absolute;left:6527;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16MMA&#10;AADdAAAADwAAAGRycy9kb3ducmV2LnhtbESP3WoCMRSE7wt9h3CE3tVEq0W2RikFwYo3rn2Aw+bs&#10;D01OliR117c3BcHLYWa+Ydbb0VlxoRA7zxpmUwWCuPKm40bDz3n3ugIRE7JB65k0XCnCdvP8tMbC&#10;+IFPdClTIzKEY4Ea2pT6QspYteQwTn1PnL3aB4cpy9BIE3DIcGflXKl36bDjvNBiT18tVb/ln9Mg&#10;z+VuWJU2KH+Y10f7vT/V5LV+mYyfHyASjekRvrf3RsPbQi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16MMAAADdAAAADwAAAAAAAAAAAAAAAACYAgAAZHJzL2Rv&#10;d25yZXYueG1sUEsFBgAAAAAEAAQA9QAAAIgDAAAAAA==&#10;" filled="f" stroked="f">
                  <v:textbox style="mso-fit-shape-to-text:t" inset="0,0,0,0">
                    <w:txbxContent>
                      <w:p w:rsidR="00CD1263" w:rsidRDefault="00CD1263" w:rsidP="000524D3">
                        <w:pPr>
                          <w:spacing w:before="0"/>
                        </w:pPr>
                        <w:r>
                          <w:rPr>
                            <w:color w:val="000000"/>
                            <w:sz w:val="18"/>
                            <w:szCs w:val="18"/>
                          </w:rPr>
                          <w:t>T1</w:t>
                        </w:r>
                      </w:p>
                    </w:txbxContent>
                  </v:textbox>
                </v:rect>
                <v:rect id="Rectangle 1065" o:spid="_x0000_s1348" style="position:absolute;left:8693;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rn8MA&#10;AADdAAAADwAAAGRycy9kb3ducmV2LnhtbESP3WoCMRSE74W+QziF3mlSLSKrUUpB0OKNqw9w2Jz9&#10;ocnJkkR3ffumIPRymJlvmM1udFbcKcTOs4b3mQJBXHnTcaPhetlPVyBiQjZoPZOGB0XYbV8mGyyM&#10;H/hM9zI1IkM4FqihTakvpIxVSw7jzPfE2at9cJiyDI00AYcMd1bOlVpKhx3nhRZ7+mqp+ilvToO8&#10;lPthVdqg/Pe8Ptnj4VyT1/rtdfxcg0g0pv/ws30wGhYf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rn8MAAADdAAAADwAAAAAAAAAAAAAAAACYAgAAZHJzL2Rv&#10;d25yZXYueG1sUEsFBgAAAAAEAAQA9QAAAIgDAAAAAA==&#10;" filled="f" stroked="f">
                  <v:textbox style="mso-fit-shape-to-text:t" inset="0,0,0,0">
                    <w:txbxContent>
                      <w:p w:rsidR="00CD1263" w:rsidRDefault="00CD1263" w:rsidP="000524D3">
                        <w:pPr>
                          <w:spacing w:before="0"/>
                        </w:pPr>
                        <w:r>
                          <w:rPr>
                            <w:color w:val="000000"/>
                            <w:sz w:val="18"/>
                            <w:szCs w:val="18"/>
                          </w:rPr>
                          <w:t>T2</w:t>
                        </w:r>
                      </w:p>
                    </w:txbxContent>
                  </v:textbox>
                </v:rect>
                <v:rect id="Rectangle 1066" o:spid="_x0000_s1349" style="position:absolute;left:10858;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OBMMA&#10;AADdAAAADwAAAGRycy9kb3ducmV2LnhtbESP3WoCMRSE7wt9h3CE3tVEK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kOBMMAAADdAAAADwAAAAAAAAAAAAAAAACYAgAAZHJzL2Rv&#10;d25yZXYueG1sUEsFBgAAAAAEAAQA9QAAAIgDAAAAAA==&#10;" filled="f" stroked="f">
                  <v:textbox style="mso-fit-shape-to-text:t" inset="0,0,0,0">
                    <w:txbxContent>
                      <w:p w:rsidR="00CD1263" w:rsidRDefault="00CD1263" w:rsidP="000524D3">
                        <w:pPr>
                          <w:spacing w:before="0"/>
                        </w:pPr>
                        <w:r>
                          <w:rPr>
                            <w:color w:val="000000"/>
                            <w:sz w:val="18"/>
                            <w:szCs w:val="18"/>
                          </w:rPr>
                          <w:t>T3</w:t>
                        </w:r>
                      </w:p>
                    </w:txbxContent>
                  </v:textbox>
                </v:rect>
                <v:rect id="Rectangle 1067" o:spid="_x0000_s1350" style="position:absolute;left:22758;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adr8A&#10;AADdAAAADwAAAGRycy9kb3ducmV2LnhtbERPy2oCMRTdF/yHcAV3NVFLkalRRBBUunHsB1wmdx6Y&#10;3AxJ6kz/3iyELg/nvdmNzooHhdh51rCYKxDElTcdNxp+bsf3NYiYkA1az6ThjyLstpO3DRbGD3yl&#10;R5kakUM4FqihTakvpIxVSw7j3PfEmat9cJgyDI00AYcc7qxcKvUpHXacG1rs6dBSdS9/nQZ5K4/D&#10;urRB+cuy/rbn07Umr/VsOu6/QCQa07/45T4ZDas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pp2vwAAAN0AAAAPAAAAAAAAAAAAAAAAAJgCAABkcnMvZG93bnJl&#10;di54bWxQSwUGAAAAAAQABAD1AAAAhAMAAAAA&#10;" filled="f" stroked="f">
                  <v:textbox style="mso-fit-shape-to-text:t" inset="0,0,0,0">
                    <w:txbxContent>
                      <w:p w:rsidR="00CD1263" w:rsidRDefault="00CD1263" w:rsidP="000524D3">
                        <w:pPr>
                          <w:spacing w:before="0"/>
                        </w:pPr>
                        <w:r>
                          <w:rPr>
                            <w:color w:val="000000"/>
                            <w:sz w:val="18"/>
                            <w:szCs w:val="18"/>
                          </w:rPr>
                          <w:t>T4</w:t>
                        </w:r>
                      </w:p>
                    </w:txbxContent>
                  </v:textbox>
                </v:rect>
                <v:rect id="Rectangle 1068" o:spid="_x0000_s1351" style="position:absolute;left:15189;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j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o/7cMAAADdAAAADwAAAAAAAAAAAAAAAACYAgAAZHJzL2Rv&#10;d25yZXYueG1sUEsFBgAAAAAEAAQA9QAAAIgDAAAAAA==&#10;" filled="f" stroked="f">
                  <v:textbox style="mso-fit-shape-to-text:t" inset="0,0,0,0">
                    <w:txbxContent>
                      <w:p w:rsidR="00CD1263" w:rsidRDefault="00CD1263" w:rsidP="000524D3">
                        <w:pPr>
                          <w:spacing w:before="0"/>
                        </w:pPr>
                        <w:r>
                          <w:rPr>
                            <w:color w:val="000000"/>
                            <w:sz w:val="18"/>
                            <w:szCs w:val="18"/>
                          </w:rPr>
                          <w:t>T1</w:t>
                        </w:r>
                      </w:p>
                    </w:txbxContent>
                  </v:textbox>
                </v:rect>
                <v:rect id="Rectangle 1069" o:spid="_x0000_s1352" style="position:absolute;left:17329;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Arb8A&#10;AADdAAAADwAAAGRycy9kb3ducmV2LnhtbERPy4rCMBTdC/5DuIK7MfXBINUoIgg6uLH6AZfm9oHJ&#10;TUkytvP3ZjHg8nDe2/1gjXiRD61jBfNZBoK4dLrlWsHjfvpagwgRWaNxTAr+KMB+Nx5tMdeu5xu9&#10;iliLFMIhRwVNjF0uZSgbshhmriNOXOW8xZigr6X22Kdwa+Qiy76lxZZTQ4MdHRsqn8WvVSDvxalf&#10;F8Zn7mdRXc3lfKvIKTWdDIcNiEhD/Ij/3WetYLma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QCtvwAAAN0AAAAPAAAAAAAAAAAAAAAAAJgCAABkcnMvZG93bnJl&#10;di54bWxQSwUGAAAAAAQABAD1AAAAhAMAAAAA&#10;" filled="f" stroked="f">
                  <v:textbox style="mso-fit-shape-to-text:t" inset="0,0,0,0">
                    <w:txbxContent>
                      <w:p w:rsidR="00CD1263" w:rsidRDefault="00CD1263" w:rsidP="000524D3">
                        <w:pPr>
                          <w:spacing w:before="0"/>
                        </w:pPr>
                        <w:r>
                          <w:rPr>
                            <w:color w:val="000000"/>
                            <w:sz w:val="18"/>
                            <w:szCs w:val="18"/>
                          </w:rPr>
                          <w:t>T2</w:t>
                        </w:r>
                      </w:p>
                    </w:txbxContent>
                  </v:textbox>
                </v:rect>
                <v:rect id="Rectangle 1070" o:spid="_x0000_s1353" style="position:absolute;left:19494;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lNsMA&#10;AADdAAAADwAAAGRycy9kb3ducmV2LnhtbESP3WoCMRSE7wu+QziCdzW7WoqsRimCoNIbVx/gsDn7&#10;Q5OTJYnu+vamUOjlMDPfMJvdaI14kA+dYwX5PANBXDndcaPgdj28r0CEiKzROCYFTwqw207eNlho&#10;N/CFHmVsRIJwKFBBG2NfSBmqliyGueuJk1c7bzEm6RupPQ4Jbo1cZNmntNhxWmixp31L1U95twrk&#10;tTwMq9L4zJ0X9bc5HS81OaVm0/FrDSLSGP/Df+2jVrD8y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lNsMAAADdAAAADwAAAAAAAAAAAAAAAACYAgAAZHJzL2Rv&#10;d25yZXYueG1sUEsFBgAAAAAEAAQA9QAAAIgDAAAAAA==&#10;" filled="f" stroked="f">
                  <v:textbox style="mso-fit-shape-to-text:t" inset="0,0,0,0">
                    <w:txbxContent>
                      <w:p w:rsidR="00CD1263" w:rsidRDefault="00CD1263" w:rsidP="000524D3">
                        <w:pPr>
                          <w:spacing w:before="0"/>
                        </w:pPr>
                        <w:r>
                          <w:rPr>
                            <w:color w:val="000000"/>
                            <w:sz w:val="18"/>
                            <w:szCs w:val="18"/>
                          </w:rPr>
                          <w:t>T3</w:t>
                        </w:r>
                      </w:p>
                    </w:txbxContent>
                  </v:textbox>
                </v:rect>
                <v:rect id="Rectangle 1071" o:spid="_x0000_s1354" style="position:absolute;left:13023;width:12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7QcMA&#10;AADdAAAADwAAAGRycy9kb3ducmV2LnhtbESP3WoCMRSE7wu+QziCdzXrWoqsRimCoNIbVx/gsDn7&#10;Q5OTJYnu+vamUOjlMDPfMJvdaI14kA+dYwWLeQaCuHK640bB7Xp4X4EIEVmjcUwKnhRgt528bbDQ&#10;buALPcrYiAThUKCCNsa+kDJULVkMc9cTJ6923mJM0jdSexwS3BqZZ9mntNhxWmixp31L1U95twrk&#10;tTwMq9L4zJ3z+tucjpeanFKz6fi1BhFpjP/hv/ZRK1h+LH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7QcMAAADdAAAADwAAAAAAAAAAAAAAAACYAgAAZHJzL2Rv&#10;d25yZXYueG1sUEsFBgAAAAAEAAQA9QAAAIgDAAAAAA==&#10;" filled="f" stroked="f">
                  <v:textbox style="mso-fit-shape-to-text:t" inset="0,0,0,0">
                    <w:txbxContent>
                      <w:p w:rsidR="00CD1263" w:rsidRDefault="00CD1263" w:rsidP="000524D3">
                        <w:pPr>
                          <w:spacing w:before="0"/>
                        </w:pPr>
                        <w:r>
                          <w:rPr>
                            <w:color w:val="000000"/>
                            <w:sz w:val="18"/>
                            <w:szCs w:val="18"/>
                          </w:rPr>
                          <w:t>T2</w:t>
                        </w:r>
                      </w:p>
                    </w:txbxContent>
                  </v:textbox>
                </v:rect>
                <v:rect id="Rectangle 1072" o:spid="_x0000_s1355" style="position:absolute;left:18700;top:8051;width:229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e2sMA&#10;AADdAAAADwAAAGRycy9kb3ducmV2LnhtbESPzYoCMRCE74LvEFrwphl1WWQ0igiCyl4cfYBm0vOD&#10;SWdIss7s25uFhT0WVfUVtd0P1ogX+dA6VrCYZyCIS6dbrhU87qfZGkSIyBqNY1LwQwH2u/Foi7l2&#10;Pd/oVcRaJAiHHBU0MXa5lKFsyGKYu444eZXzFmOSvpbaY5/g1shlln1Kiy2nhQY7OjZUPotvq0De&#10;i1O/LozP3HVZfZnL+VaRU2o6GQ4bEJGG+B/+a5+1gtXH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e2sMAAADdAAAADwAAAAAAAAAAAAAAAACYAgAAZHJzL2Rv&#10;d25yZXYueG1sUEsFBgAAAAAEAAQA9QAAAIgDAAAAAA==&#10;" filled="f" stroked="f">
                  <v:textbox style="mso-fit-shape-to-text:t" inset="0,0,0,0">
                    <w:txbxContent>
                      <w:p w:rsidR="00CD1263" w:rsidRDefault="00CD1263" w:rsidP="000524D3">
                        <w:pPr>
                          <w:spacing w:before="0"/>
                          <w:rPr>
                            <w:lang w:eastAsia="zh-CN"/>
                          </w:rPr>
                        </w:pPr>
                        <w:r>
                          <w:rPr>
                            <w:rFonts w:hint="eastAsia"/>
                            <w:color w:val="000000"/>
                            <w:sz w:val="18"/>
                            <w:szCs w:val="18"/>
                            <w:lang w:eastAsia="zh-CN"/>
                          </w:rPr>
                          <w:t>评分</w:t>
                        </w:r>
                      </w:p>
                    </w:txbxContent>
                  </v:textbox>
                </v:rect>
                <w10:anchorlock/>
              </v:group>
            </w:pict>
          </mc:Fallback>
        </mc:AlternateContent>
      </w:r>
    </w:p>
    <w:p w:rsidR="000524D3" w:rsidRPr="000524D3" w:rsidRDefault="000524D3" w:rsidP="000524D3">
      <w:pPr>
        <w:pStyle w:val="Figuretitle"/>
        <w:rPr>
          <w:lang w:eastAsia="zh-CN"/>
        </w:rPr>
      </w:pPr>
    </w:p>
    <w:tbl>
      <w:tblPr>
        <w:tblStyle w:val="TableGrid"/>
        <w:tblW w:w="0" w:type="auto"/>
        <w:tblInd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2"/>
        <w:gridCol w:w="3728"/>
      </w:tblGrid>
      <w:tr w:rsidR="000524D3">
        <w:trPr>
          <w:trHeight w:hRule="exact" w:val="345"/>
        </w:trPr>
        <w:tc>
          <w:tcPr>
            <w:tcW w:w="1132" w:type="dxa"/>
          </w:tcPr>
          <w:p w:rsidR="000524D3" w:rsidRPr="00953BE9" w:rsidRDefault="000524D3" w:rsidP="00AB0D0D">
            <w:pPr>
              <w:pStyle w:val="Figuretitle"/>
              <w:jc w:val="both"/>
              <w:rPr>
                <w:b w:val="0"/>
                <w:bCs/>
                <w:lang w:eastAsia="zh-CN"/>
              </w:rPr>
            </w:pPr>
            <w:r w:rsidRPr="00953BE9">
              <w:rPr>
                <w:rFonts w:hint="eastAsia"/>
                <w:b w:val="0"/>
                <w:bCs/>
                <w:lang w:eastAsia="zh-CN"/>
              </w:rPr>
              <w:t>演示阶段：</w:t>
            </w:r>
          </w:p>
        </w:tc>
        <w:tc>
          <w:tcPr>
            <w:tcW w:w="3728" w:type="dxa"/>
          </w:tcPr>
          <w:p w:rsidR="000524D3" w:rsidRPr="00C9172C" w:rsidRDefault="000524D3" w:rsidP="00AB0D0D">
            <w:pPr>
              <w:pStyle w:val="Figure"/>
              <w:jc w:val="both"/>
              <w:rPr>
                <w:caps w:val="0"/>
                <w:lang w:eastAsia="zh-CN"/>
              </w:rPr>
            </w:pPr>
          </w:p>
        </w:tc>
      </w:tr>
      <w:tr w:rsidR="000524D3">
        <w:tc>
          <w:tcPr>
            <w:tcW w:w="1132" w:type="dxa"/>
          </w:tcPr>
          <w:p w:rsidR="000524D3" w:rsidRPr="00C9172C" w:rsidRDefault="000524D3" w:rsidP="00AB0D0D">
            <w:pPr>
              <w:pStyle w:val="Figuretitle"/>
              <w:jc w:val="both"/>
              <w:rPr>
                <w:rFonts w:ascii="Times New Roman" w:hAnsi="Times New Roman"/>
                <w:b w:val="0"/>
                <w:lang w:eastAsia="zh-CN"/>
              </w:rPr>
            </w:pPr>
            <w:r w:rsidRPr="00C9172C">
              <w:rPr>
                <w:rFonts w:ascii="Times New Roman" w:hAnsi="Times New Roman" w:hint="eastAsia"/>
                <w:b w:val="0"/>
                <w:lang w:eastAsia="zh-CN"/>
              </w:rPr>
              <w:t>T1 = 10 s</w:t>
            </w:r>
          </w:p>
        </w:tc>
        <w:tc>
          <w:tcPr>
            <w:tcW w:w="3728" w:type="dxa"/>
          </w:tcPr>
          <w:p w:rsidR="000524D3" w:rsidRPr="00C9172C" w:rsidRDefault="000524D3" w:rsidP="00AB0D0D">
            <w:pPr>
              <w:pStyle w:val="Figuretitle"/>
              <w:jc w:val="both"/>
              <w:rPr>
                <w:b w:val="0"/>
                <w:lang w:eastAsia="zh-CN"/>
              </w:rPr>
            </w:pPr>
            <w:r>
              <w:rPr>
                <w:rFonts w:hint="eastAsia"/>
                <w:b w:val="0"/>
                <w:lang w:eastAsia="zh-CN"/>
              </w:rPr>
              <w:t>测试序列</w:t>
            </w:r>
            <w:r>
              <w:rPr>
                <w:rFonts w:hint="eastAsia"/>
                <w:b w:val="0"/>
                <w:lang w:eastAsia="zh-CN"/>
              </w:rPr>
              <w:t>A</w:t>
            </w:r>
          </w:p>
        </w:tc>
      </w:tr>
      <w:tr w:rsidR="000524D3">
        <w:tc>
          <w:tcPr>
            <w:tcW w:w="1132" w:type="dxa"/>
          </w:tcPr>
          <w:p w:rsidR="000524D3" w:rsidRPr="00C9172C" w:rsidRDefault="000524D3" w:rsidP="00AB0D0D">
            <w:pPr>
              <w:pStyle w:val="Figuretitle"/>
              <w:jc w:val="both"/>
              <w:rPr>
                <w:rFonts w:ascii="Times New Roman" w:hAnsi="Times New Roman"/>
                <w:b w:val="0"/>
                <w:lang w:eastAsia="zh-CN"/>
              </w:rPr>
            </w:pPr>
            <w:r w:rsidRPr="00C9172C">
              <w:rPr>
                <w:rFonts w:ascii="Times New Roman" w:hAnsi="Times New Roman" w:hint="eastAsia"/>
                <w:b w:val="0"/>
                <w:lang w:eastAsia="zh-CN"/>
              </w:rPr>
              <w:t>T2 = 3 s</w:t>
            </w:r>
          </w:p>
        </w:tc>
        <w:tc>
          <w:tcPr>
            <w:tcW w:w="3728" w:type="dxa"/>
          </w:tcPr>
          <w:p w:rsidR="000524D3" w:rsidRPr="00C9172C" w:rsidRDefault="000524D3" w:rsidP="00AB0D0D">
            <w:pPr>
              <w:pStyle w:val="Figuretitle"/>
              <w:jc w:val="both"/>
              <w:rPr>
                <w:rFonts w:ascii="Times New Roman" w:hAnsi="Times New Roman"/>
                <w:b w:val="0"/>
                <w:lang w:eastAsia="zh-CN"/>
              </w:rPr>
            </w:pPr>
            <w:r w:rsidRPr="00C9172C">
              <w:rPr>
                <w:rFonts w:ascii="Times New Roman" w:hint="eastAsia"/>
                <w:b w:val="0"/>
                <w:lang w:eastAsia="zh-CN"/>
              </w:rPr>
              <w:t>由</w:t>
            </w:r>
            <w:r w:rsidRPr="00C9172C">
              <w:rPr>
                <w:rFonts w:ascii="Times New Roman" w:hAnsi="Times New Roman" w:hint="eastAsia"/>
                <w:b w:val="0"/>
                <w:lang w:eastAsia="zh-CN"/>
              </w:rPr>
              <w:t>200 mV</w:t>
            </w:r>
            <w:r>
              <w:rPr>
                <w:rFonts w:ascii="Times New Roman" w:hint="eastAsia"/>
                <w:b w:val="0"/>
                <w:lang w:eastAsia="zh-CN"/>
              </w:rPr>
              <w:t>图像</w:t>
            </w:r>
            <w:r w:rsidRPr="00C9172C">
              <w:rPr>
                <w:rFonts w:ascii="Times New Roman" w:hint="eastAsia"/>
                <w:b w:val="0"/>
                <w:lang w:eastAsia="zh-CN"/>
              </w:rPr>
              <w:t>电平产生的中灰度</w:t>
            </w:r>
            <w:r>
              <w:rPr>
                <w:rFonts w:ascii="Times New Roman" w:hint="eastAsia"/>
                <w:b w:val="0"/>
                <w:lang w:eastAsia="zh-CN"/>
              </w:rPr>
              <w:t>场</w:t>
            </w:r>
          </w:p>
        </w:tc>
      </w:tr>
      <w:tr w:rsidR="000524D3">
        <w:tc>
          <w:tcPr>
            <w:tcW w:w="1132" w:type="dxa"/>
          </w:tcPr>
          <w:p w:rsidR="000524D3" w:rsidRPr="00C9172C" w:rsidRDefault="000524D3" w:rsidP="00AB0D0D">
            <w:pPr>
              <w:pStyle w:val="Figuretitle"/>
              <w:jc w:val="both"/>
              <w:rPr>
                <w:rFonts w:ascii="Times New Roman" w:hAnsi="Times New Roman"/>
                <w:b w:val="0"/>
                <w:lang w:eastAsia="zh-CN"/>
              </w:rPr>
            </w:pPr>
            <w:r>
              <w:rPr>
                <w:rFonts w:ascii="Times New Roman" w:hAnsi="Times New Roman" w:hint="eastAsia"/>
                <w:b w:val="0"/>
                <w:lang w:eastAsia="zh-CN"/>
              </w:rPr>
              <w:t>T3 = 10 s</w:t>
            </w:r>
          </w:p>
        </w:tc>
        <w:tc>
          <w:tcPr>
            <w:tcW w:w="3728" w:type="dxa"/>
          </w:tcPr>
          <w:p w:rsidR="000524D3" w:rsidRPr="00C9172C" w:rsidRDefault="000524D3" w:rsidP="00AB0D0D">
            <w:pPr>
              <w:pStyle w:val="Figuretitle"/>
              <w:jc w:val="both"/>
              <w:rPr>
                <w:rFonts w:ascii="Times New Roman" w:hAnsi="Times New Roman"/>
                <w:b w:val="0"/>
                <w:lang w:eastAsia="zh-CN"/>
              </w:rPr>
            </w:pPr>
            <w:r>
              <w:rPr>
                <w:rFonts w:ascii="Times New Roman" w:hAnsi="Times New Roman" w:hint="eastAsia"/>
                <w:b w:val="0"/>
                <w:lang w:eastAsia="zh-CN"/>
              </w:rPr>
              <w:t>测试</w:t>
            </w:r>
            <w:r w:rsidR="00454004">
              <w:rPr>
                <w:rFonts w:ascii="Times New Roman" w:hAnsi="Times New Roman" w:hint="eastAsia"/>
                <w:b w:val="0"/>
                <w:lang w:eastAsia="zh-CN"/>
              </w:rPr>
              <w:t>序列</w:t>
            </w:r>
            <w:r w:rsidR="00454004">
              <w:rPr>
                <w:rFonts w:ascii="Times New Roman" w:hAnsi="Times New Roman" w:hint="eastAsia"/>
                <w:b w:val="0"/>
                <w:lang w:eastAsia="zh-CN"/>
              </w:rPr>
              <w:t>B</w:t>
            </w:r>
          </w:p>
        </w:tc>
      </w:tr>
      <w:tr w:rsidR="000524D3">
        <w:tc>
          <w:tcPr>
            <w:tcW w:w="1132" w:type="dxa"/>
          </w:tcPr>
          <w:p w:rsidR="000524D3" w:rsidRPr="00C9172C" w:rsidRDefault="000524D3" w:rsidP="00AB0D0D">
            <w:pPr>
              <w:pStyle w:val="Figuretitle"/>
              <w:jc w:val="both"/>
              <w:rPr>
                <w:rFonts w:ascii="Times New Roman" w:hAnsi="Times New Roman"/>
                <w:b w:val="0"/>
                <w:lang w:eastAsia="zh-CN"/>
              </w:rPr>
            </w:pPr>
            <w:r w:rsidRPr="00C9172C">
              <w:rPr>
                <w:rFonts w:ascii="Times New Roman" w:hAnsi="Times New Roman" w:hint="eastAsia"/>
                <w:b w:val="0"/>
                <w:lang w:eastAsia="zh-CN"/>
              </w:rPr>
              <w:t>T4 = 5-11 s</w:t>
            </w:r>
          </w:p>
        </w:tc>
        <w:tc>
          <w:tcPr>
            <w:tcW w:w="3728" w:type="dxa"/>
          </w:tcPr>
          <w:p w:rsidR="000524D3" w:rsidRPr="00C9172C" w:rsidRDefault="000524D3" w:rsidP="00AB0D0D">
            <w:pPr>
              <w:pStyle w:val="Figuretitle"/>
              <w:jc w:val="both"/>
              <w:rPr>
                <w:b w:val="0"/>
                <w:lang w:eastAsia="zh-CN"/>
              </w:rPr>
            </w:pPr>
            <w:r>
              <w:rPr>
                <w:rFonts w:hint="eastAsia"/>
                <w:b w:val="0"/>
                <w:lang w:eastAsia="zh-CN"/>
              </w:rPr>
              <w:t>中灰度</w:t>
            </w:r>
            <w:r w:rsidR="00454004">
              <w:rPr>
                <w:rFonts w:hint="eastAsia"/>
                <w:b w:val="0"/>
                <w:lang w:eastAsia="zh-CN"/>
              </w:rPr>
              <w:t>场</w:t>
            </w:r>
          </w:p>
        </w:tc>
      </w:tr>
      <w:tr w:rsidR="000524D3">
        <w:tc>
          <w:tcPr>
            <w:tcW w:w="4860" w:type="dxa"/>
            <w:gridSpan w:val="2"/>
          </w:tcPr>
          <w:p w:rsidR="000524D3" w:rsidRPr="00CD1263" w:rsidRDefault="0080799C" w:rsidP="00AB0D0D">
            <w:pPr>
              <w:pStyle w:val="Figure"/>
              <w:spacing w:after="0"/>
              <w:jc w:val="right"/>
              <w:rPr>
                <w:sz w:val="16"/>
                <w:szCs w:val="16"/>
                <w:lang w:eastAsia="zh-CN"/>
              </w:rPr>
            </w:pPr>
            <w:r w:rsidRPr="00CD1263">
              <w:rPr>
                <w:rFonts w:hint="eastAsia"/>
                <w:sz w:val="16"/>
                <w:szCs w:val="16"/>
                <w:lang w:eastAsia="zh-CN"/>
              </w:rPr>
              <w:t>BT</w:t>
            </w:r>
            <w:r w:rsidR="008B677C" w:rsidRPr="00CD1263">
              <w:rPr>
                <w:rFonts w:hint="eastAsia"/>
                <w:sz w:val="16"/>
                <w:szCs w:val="16"/>
                <w:lang w:eastAsia="zh-CN"/>
              </w:rPr>
              <w:t>.0</w:t>
            </w:r>
            <w:r w:rsidR="000524D3" w:rsidRPr="00CD1263">
              <w:rPr>
                <w:rFonts w:hint="eastAsia"/>
                <w:sz w:val="16"/>
                <w:szCs w:val="16"/>
                <w:lang w:eastAsia="zh-CN"/>
              </w:rPr>
              <w:t>500-0</w:t>
            </w:r>
            <w:r w:rsidR="007A3A70" w:rsidRPr="00CD1263">
              <w:rPr>
                <w:rFonts w:hint="eastAsia"/>
                <w:sz w:val="16"/>
                <w:szCs w:val="16"/>
                <w:lang w:eastAsia="zh-CN"/>
              </w:rPr>
              <w:t>5</w:t>
            </w:r>
          </w:p>
        </w:tc>
      </w:tr>
    </w:tbl>
    <w:p w:rsidR="00524756" w:rsidRDefault="00524756" w:rsidP="000632EF">
      <w:pPr>
        <w:pStyle w:val="FigureNo"/>
        <w:spacing w:before="120"/>
        <w:rPr>
          <w:lang w:eastAsia="zh-CN"/>
        </w:rPr>
      </w:pPr>
    </w:p>
    <w:p w:rsidR="000632EF" w:rsidRDefault="000632EF" w:rsidP="000632EF">
      <w:pPr>
        <w:pStyle w:val="Figuretitle"/>
        <w:rPr>
          <w:lang w:eastAsia="zh-CN"/>
        </w:rPr>
      </w:pPr>
    </w:p>
    <w:p w:rsidR="000632EF" w:rsidRPr="000632EF" w:rsidRDefault="000632EF" w:rsidP="00B45017">
      <w:pPr>
        <w:pStyle w:val="FigureNo"/>
        <w:rPr>
          <w:lang w:eastAsia="zh-CN"/>
        </w:rPr>
      </w:pPr>
      <w:r w:rsidRPr="000632EF">
        <w:rPr>
          <w:rFonts w:hint="eastAsia"/>
          <w:lang w:eastAsia="zh-CN"/>
        </w:rPr>
        <w:t>图</w:t>
      </w:r>
      <w:r w:rsidRPr="000632EF">
        <w:rPr>
          <w:rFonts w:hint="eastAsia"/>
          <w:lang w:eastAsia="zh-CN"/>
        </w:rPr>
        <w:t>6</w:t>
      </w:r>
    </w:p>
    <w:p w:rsidR="000632EF" w:rsidRDefault="000632EF" w:rsidP="00B45017">
      <w:pPr>
        <w:pStyle w:val="Figuretitle"/>
        <w:rPr>
          <w:lang w:eastAsia="zh-CN"/>
        </w:rPr>
      </w:pPr>
      <w:r w:rsidRPr="000632EF">
        <w:rPr>
          <w:rFonts w:hint="eastAsia"/>
          <w:lang w:eastAsia="zh-CN"/>
        </w:rPr>
        <w:t>采用连续标尺的质量评分表的一部分</w:t>
      </w:r>
      <w:r w:rsidR="0048587D">
        <w:rPr>
          <w:rFonts w:hint="eastAsia"/>
          <w:lang w:eastAsia="zh-CN"/>
        </w:rPr>
        <w:t>*</w:t>
      </w:r>
    </w:p>
    <w:p w:rsidR="00293EBE" w:rsidRPr="00517C94" w:rsidRDefault="00DF63BF" w:rsidP="00517C94">
      <w:pPr>
        <w:spacing w:beforeLines="200" w:before="480"/>
        <w:jc w:val="center"/>
        <w:rPr>
          <w:lang w:val="en-GB" w:eastAsia="zh-CN"/>
        </w:rPr>
      </w:pPr>
      <w:r>
        <w:rPr>
          <w:noProof/>
          <w:lang w:val="en-US" w:eastAsia="zh-CN"/>
        </w:rPr>
        <mc:AlternateContent>
          <mc:Choice Requires="wpc">
            <w:drawing>
              <wp:inline distT="0" distB="0" distL="0" distR="0" wp14:anchorId="7AFE63B2" wp14:editId="0C439A6E">
                <wp:extent cx="4743450" cy="2900045"/>
                <wp:effectExtent l="0" t="0" r="0" b="5080"/>
                <wp:docPr id="953" name="Canvas 9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29" name="Freeform 955"/>
                        <wps:cNvSpPr>
                          <a:spLocks/>
                        </wps:cNvSpPr>
                        <wps:spPr bwMode="auto">
                          <a:xfrm>
                            <a:off x="24130" y="0"/>
                            <a:ext cx="4695190" cy="2900045"/>
                          </a:xfrm>
                          <a:custGeom>
                            <a:avLst/>
                            <a:gdLst>
                              <a:gd name="T0" fmla="*/ 0 w 7394"/>
                              <a:gd name="T1" fmla="*/ 0 h 4567"/>
                              <a:gd name="T2" fmla="*/ 0 w 7394"/>
                              <a:gd name="T3" fmla="*/ 4567 h 4567"/>
                              <a:gd name="T4" fmla="*/ 7394 w 7394"/>
                              <a:gd name="T5" fmla="*/ 4567 h 4567"/>
                              <a:gd name="T6" fmla="*/ 7394 w 7394"/>
                              <a:gd name="T7" fmla="*/ 0 h 4567"/>
                              <a:gd name="T8" fmla="*/ 0 w 7394"/>
                              <a:gd name="T9" fmla="*/ 0 h 4567"/>
                              <a:gd name="T10" fmla="*/ 15 w 7394"/>
                              <a:gd name="T11" fmla="*/ 29 h 4567"/>
                              <a:gd name="T12" fmla="*/ 7379 w 7394"/>
                              <a:gd name="T13" fmla="*/ 29 h 4567"/>
                              <a:gd name="T14" fmla="*/ 7365 w 7394"/>
                              <a:gd name="T15" fmla="*/ 14 h 4567"/>
                              <a:gd name="T16" fmla="*/ 7365 w 7394"/>
                              <a:gd name="T17" fmla="*/ 4553 h 4567"/>
                              <a:gd name="T18" fmla="*/ 7379 w 7394"/>
                              <a:gd name="T19" fmla="*/ 4539 h 4567"/>
                              <a:gd name="T20" fmla="*/ 15 w 7394"/>
                              <a:gd name="T21" fmla="*/ 4539 h 4567"/>
                              <a:gd name="T22" fmla="*/ 29 w 7394"/>
                              <a:gd name="T23" fmla="*/ 4553 h 4567"/>
                              <a:gd name="T24" fmla="*/ 29 w 7394"/>
                              <a:gd name="T25" fmla="*/ 14 h 4567"/>
                              <a:gd name="T26" fmla="*/ 15 w 7394"/>
                              <a:gd name="T27" fmla="*/ 29 h 4567"/>
                              <a:gd name="T28" fmla="*/ 0 w 7394"/>
                              <a:gd name="T29" fmla="*/ 0 h 4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394" h="4567">
                                <a:moveTo>
                                  <a:pt x="0" y="0"/>
                                </a:moveTo>
                                <a:lnTo>
                                  <a:pt x="0" y="4567"/>
                                </a:lnTo>
                                <a:lnTo>
                                  <a:pt x="7394" y="4567"/>
                                </a:lnTo>
                                <a:lnTo>
                                  <a:pt x="7394" y="0"/>
                                </a:lnTo>
                                <a:lnTo>
                                  <a:pt x="0" y="0"/>
                                </a:lnTo>
                                <a:lnTo>
                                  <a:pt x="15" y="29"/>
                                </a:lnTo>
                                <a:lnTo>
                                  <a:pt x="7379" y="29"/>
                                </a:lnTo>
                                <a:lnTo>
                                  <a:pt x="7365" y="14"/>
                                </a:lnTo>
                                <a:lnTo>
                                  <a:pt x="7365" y="4553"/>
                                </a:lnTo>
                                <a:lnTo>
                                  <a:pt x="7379" y="4539"/>
                                </a:lnTo>
                                <a:lnTo>
                                  <a:pt x="15" y="4539"/>
                                </a:lnTo>
                                <a:lnTo>
                                  <a:pt x="29" y="4553"/>
                                </a:lnTo>
                                <a:lnTo>
                                  <a:pt x="29" y="14"/>
                                </a:lnTo>
                                <a:lnTo>
                                  <a:pt x="15"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0" name="Rectangle 956"/>
                        <wps:cNvSpPr>
                          <a:spLocks noChangeArrowheads="1"/>
                        </wps:cNvSpPr>
                        <wps:spPr bwMode="auto">
                          <a:xfrm>
                            <a:off x="1425575" y="548640"/>
                            <a:ext cx="18415" cy="1979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1" name="Rectangle 957"/>
                        <wps:cNvSpPr>
                          <a:spLocks noChangeArrowheads="1"/>
                        </wps:cNvSpPr>
                        <wps:spPr bwMode="auto">
                          <a:xfrm>
                            <a:off x="1398270" y="539750"/>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2" name="Rectangle 958"/>
                        <wps:cNvSpPr>
                          <a:spLocks noChangeArrowheads="1"/>
                        </wps:cNvSpPr>
                        <wps:spPr bwMode="auto">
                          <a:xfrm>
                            <a:off x="1398270" y="251904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3" name="Rectangle 959"/>
                        <wps:cNvSpPr>
                          <a:spLocks noChangeArrowheads="1"/>
                        </wps:cNvSpPr>
                        <wps:spPr bwMode="auto">
                          <a:xfrm>
                            <a:off x="1398270" y="212534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4" name="Rectangle 960"/>
                        <wps:cNvSpPr>
                          <a:spLocks noChangeArrowheads="1"/>
                        </wps:cNvSpPr>
                        <wps:spPr bwMode="auto">
                          <a:xfrm>
                            <a:off x="1398270" y="172910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5" name="Rectangle 961"/>
                        <wps:cNvSpPr>
                          <a:spLocks noChangeArrowheads="1"/>
                        </wps:cNvSpPr>
                        <wps:spPr bwMode="auto">
                          <a:xfrm>
                            <a:off x="1398270" y="1332865"/>
                            <a:ext cx="7302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6" name="Rectangle 962"/>
                        <wps:cNvSpPr>
                          <a:spLocks noChangeArrowheads="1"/>
                        </wps:cNvSpPr>
                        <wps:spPr bwMode="auto">
                          <a:xfrm>
                            <a:off x="1398270" y="935990"/>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7" name="Rectangle 963"/>
                        <wps:cNvSpPr>
                          <a:spLocks noChangeArrowheads="1"/>
                        </wps:cNvSpPr>
                        <wps:spPr bwMode="auto">
                          <a:xfrm>
                            <a:off x="1605280" y="548640"/>
                            <a:ext cx="18415" cy="1979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8" name="Rectangle 964"/>
                        <wps:cNvSpPr>
                          <a:spLocks noChangeArrowheads="1"/>
                        </wps:cNvSpPr>
                        <wps:spPr bwMode="auto">
                          <a:xfrm>
                            <a:off x="1581150" y="539750"/>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9" name="Rectangle 965"/>
                        <wps:cNvSpPr>
                          <a:spLocks noChangeArrowheads="1"/>
                        </wps:cNvSpPr>
                        <wps:spPr bwMode="auto">
                          <a:xfrm>
                            <a:off x="1581150" y="251904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0" name="Rectangle 966"/>
                        <wps:cNvSpPr>
                          <a:spLocks noChangeArrowheads="1"/>
                        </wps:cNvSpPr>
                        <wps:spPr bwMode="auto">
                          <a:xfrm>
                            <a:off x="1581150" y="212534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1" name="Rectangle 967"/>
                        <wps:cNvSpPr>
                          <a:spLocks noChangeArrowheads="1"/>
                        </wps:cNvSpPr>
                        <wps:spPr bwMode="auto">
                          <a:xfrm>
                            <a:off x="1581150" y="172910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2" name="Rectangle 968"/>
                        <wps:cNvSpPr>
                          <a:spLocks noChangeArrowheads="1"/>
                        </wps:cNvSpPr>
                        <wps:spPr bwMode="auto">
                          <a:xfrm>
                            <a:off x="1581150" y="1332865"/>
                            <a:ext cx="6985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3" name="Rectangle 969"/>
                        <wps:cNvSpPr>
                          <a:spLocks noChangeArrowheads="1"/>
                        </wps:cNvSpPr>
                        <wps:spPr bwMode="auto">
                          <a:xfrm>
                            <a:off x="1581150" y="935990"/>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4" name="Rectangle 970"/>
                        <wps:cNvSpPr>
                          <a:spLocks noChangeArrowheads="1"/>
                        </wps:cNvSpPr>
                        <wps:spPr bwMode="auto">
                          <a:xfrm>
                            <a:off x="2111375" y="548640"/>
                            <a:ext cx="18415" cy="1979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5" name="Rectangle 971"/>
                        <wps:cNvSpPr>
                          <a:spLocks noChangeArrowheads="1"/>
                        </wps:cNvSpPr>
                        <wps:spPr bwMode="auto">
                          <a:xfrm>
                            <a:off x="2084070" y="539750"/>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 name="Rectangle 972"/>
                        <wps:cNvSpPr>
                          <a:spLocks noChangeArrowheads="1"/>
                        </wps:cNvSpPr>
                        <wps:spPr bwMode="auto">
                          <a:xfrm>
                            <a:off x="2084070" y="251904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7" name="Rectangle 973"/>
                        <wps:cNvSpPr>
                          <a:spLocks noChangeArrowheads="1"/>
                        </wps:cNvSpPr>
                        <wps:spPr bwMode="auto">
                          <a:xfrm>
                            <a:off x="2084070" y="212534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Rectangle 974"/>
                        <wps:cNvSpPr>
                          <a:spLocks noChangeArrowheads="1"/>
                        </wps:cNvSpPr>
                        <wps:spPr bwMode="auto">
                          <a:xfrm>
                            <a:off x="2084070" y="172910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9" name="Rectangle 975"/>
                        <wps:cNvSpPr>
                          <a:spLocks noChangeArrowheads="1"/>
                        </wps:cNvSpPr>
                        <wps:spPr bwMode="auto">
                          <a:xfrm>
                            <a:off x="2084070" y="1332865"/>
                            <a:ext cx="6985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0" name="Rectangle 976"/>
                        <wps:cNvSpPr>
                          <a:spLocks noChangeArrowheads="1"/>
                        </wps:cNvSpPr>
                        <wps:spPr bwMode="auto">
                          <a:xfrm>
                            <a:off x="2084070" y="935990"/>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1" name="Rectangle 977"/>
                        <wps:cNvSpPr>
                          <a:spLocks noChangeArrowheads="1"/>
                        </wps:cNvSpPr>
                        <wps:spPr bwMode="auto">
                          <a:xfrm>
                            <a:off x="2291080" y="548640"/>
                            <a:ext cx="18415" cy="1979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2" name="Rectangle 978"/>
                        <wps:cNvSpPr>
                          <a:spLocks noChangeArrowheads="1"/>
                        </wps:cNvSpPr>
                        <wps:spPr bwMode="auto">
                          <a:xfrm>
                            <a:off x="2263775" y="539750"/>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3" name="Rectangle 979"/>
                        <wps:cNvSpPr>
                          <a:spLocks noChangeArrowheads="1"/>
                        </wps:cNvSpPr>
                        <wps:spPr bwMode="auto">
                          <a:xfrm>
                            <a:off x="2263775" y="251904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4" name="Rectangle 980"/>
                        <wps:cNvSpPr>
                          <a:spLocks noChangeArrowheads="1"/>
                        </wps:cNvSpPr>
                        <wps:spPr bwMode="auto">
                          <a:xfrm>
                            <a:off x="2263775" y="212534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5" name="Rectangle 981"/>
                        <wps:cNvSpPr>
                          <a:spLocks noChangeArrowheads="1"/>
                        </wps:cNvSpPr>
                        <wps:spPr bwMode="auto">
                          <a:xfrm>
                            <a:off x="2263775" y="172910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6" name="Rectangle 982"/>
                        <wps:cNvSpPr>
                          <a:spLocks noChangeArrowheads="1"/>
                        </wps:cNvSpPr>
                        <wps:spPr bwMode="auto">
                          <a:xfrm>
                            <a:off x="2263775" y="1332865"/>
                            <a:ext cx="7302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7" name="Rectangle 983"/>
                        <wps:cNvSpPr>
                          <a:spLocks noChangeArrowheads="1"/>
                        </wps:cNvSpPr>
                        <wps:spPr bwMode="auto">
                          <a:xfrm>
                            <a:off x="2263775" y="935990"/>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8" name="Rectangle 984"/>
                        <wps:cNvSpPr>
                          <a:spLocks noChangeArrowheads="1"/>
                        </wps:cNvSpPr>
                        <wps:spPr bwMode="auto">
                          <a:xfrm>
                            <a:off x="2793365" y="548640"/>
                            <a:ext cx="18415" cy="1979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9" name="Rectangle 985"/>
                        <wps:cNvSpPr>
                          <a:spLocks noChangeArrowheads="1"/>
                        </wps:cNvSpPr>
                        <wps:spPr bwMode="auto">
                          <a:xfrm>
                            <a:off x="2766060" y="539750"/>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986"/>
                        <wps:cNvSpPr>
                          <a:spLocks noChangeArrowheads="1"/>
                        </wps:cNvSpPr>
                        <wps:spPr bwMode="auto">
                          <a:xfrm>
                            <a:off x="2766060" y="251904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987"/>
                        <wps:cNvSpPr>
                          <a:spLocks noChangeArrowheads="1"/>
                        </wps:cNvSpPr>
                        <wps:spPr bwMode="auto">
                          <a:xfrm>
                            <a:off x="2766060" y="212534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988"/>
                        <wps:cNvSpPr>
                          <a:spLocks noChangeArrowheads="1"/>
                        </wps:cNvSpPr>
                        <wps:spPr bwMode="auto">
                          <a:xfrm>
                            <a:off x="2766060" y="172910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989"/>
                        <wps:cNvSpPr>
                          <a:spLocks noChangeArrowheads="1"/>
                        </wps:cNvSpPr>
                        <wps:spPr bwMode="auto">
                          <a:xfrm>
                            <a:off x="2766060" y="1332865"/>
                            <a:ext cx="7302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990"/>
                        <wps:cNvSpPr>
                          <a:spLocks noChangeArrowheads="1"/>
                        </wps:cNvSpPr>
                        <wps:spPr bwMode="auto">
                          <a:xfrm>
                            <a:off x="2766060" y="935990"/>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991"/>
                        <wps:cNvSpPr>
                          <a:spLocks noChangeArrowheads="1"/>
                        </wps:cNvSpPr>
                        <wps:spPr bwMode="auto">
                          <a:xfrm>
                            <a:off x="2973705" y="548640"/>
                            <a:ext cx="17780" cy="1979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992"/>
                        <wps:cNvSpPr>
                          <a:spLocks noChangeArrowheads="1"/>
                        </wps:cNvSpPr>
                        <wps:spPr bwMode="auto">
                          <a:xfrm>
                            <a:off x="2945765" y="539750"/>
                            <a:ext cx="736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993"/>
                        <wps:cNvSpPr>
                          <a:spLocks noChangeArrowheads="1"/>
                        </wps:cNvSpPr>
                        <wps:spPr bwMode="auto">
                          <a:xfrm>
                            <a:off x="2945765" y="2519045"/>
                            <a:ext cx="736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994"/>
                        <wps:cNvSpPr>
                          <a:spLocks noChangeArrowheads="1"/>
                        </wps:cNvSpPr>
                        <wps:spPr bwMode="auto">
                          <a:xfrm>
                            <a:off x="2945765" y="2125345"/>
                            <a:ext cx="736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995"/>
                        <wps:cNvSpPr>
                          <a:spLocks noChangeArrowheads="1"/>
                        </wps:cNvSpPr>
                        <wps:spPr bwMode="auto">
                          <a:xfrm>
                            <a:off x="2945765" y="1729105"/>
                            <a:ext cx="736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996"/>
                        <wps:cNvSpPr>
                          <a:spLocks noChangeArrowheads="1"/>
                        </wps:cNvSpPr>
                        <wps:spPr bwMode="auto">
                          <a:xfrm>
                            <a:off x="2945765" y="1332865"/>
                            <a:ext cx="7366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997"/>
                        <wps:cNvSpPr>
                          <a:spLocks noChangeArrowheads="1"/>
                        </wps:cNvSpPr>
                        <wps:spPr bwMode="auto">
                          <a:xfrm>
                            <a:off x="2945765" y="935990"/>
                            <a:ext cx="736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998"/>
                        <wps:cNvSpPr>
                          <a:spLocks noChangeArrowheads="1"/>
                        </wps:cNvSpPr>
                        <wps:spPr bwMode="auto">
                          <a:xfrm>
                            <a:off x="3475990" y="548640"/>
                            <a:ext cx="18415" cy="1979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999"/>
                        <wps:cNvSpPr>
                          <a:spLocks noChangeArrowheads="1"/>
                        </wps:cNvSpPr>
                        <wps:spPr bwMode="auto">
                          <a:xfrm>
                            <a:off x="3451860" y="539750"/>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00"/>
                        <wps:cNvSpPr>
                          <a:spLocks noChangeArrowheads="1"/>
                        </wps:cNvSpPr>
                        <wps:spPr bwMode="auto">
                          <a:xfrm>
                            <a:off x="3451860" y="251904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01"/>
                        <wps:cNvSpPr>
                          <a:spLocks noChangeArrowheads="1"/>
                        </wps:cNvSpPr>
                        <wps:spPr bwMode="auto">
                          <a:xfrm>
                            <a:off x="3451860" y="212534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02"/>
                        <wps:cNvSpPr>
                          <a:spLocks noChangeArrowheads="1"/>
                        </wps:cNvSpPr>
                        <wps:spPr bwMode="auto">
                          <a:xfrm>
                            <a:off x="3451860" y="172910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03"/>
                        <wps:cNvSpPr>
                          <a:spLocks noChangeArrowheads="1"/>
                        </wps:cNvSpPr>
                        <wps:spPr bwMode="auto">
                          <a:xfrm>
                            <a:off x="3451860" y="1332865"/>
                            <a:ext cx="6985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04"/>
                        <wps:cNvSpPr>
                          <a:spLocks noChangeArrowheads="1"/>
                        </wps:cNvSpPr>
                        <wps:spPr bwMode="auto">
                          <a:xfrm>
                            <a:off x="3451860" y="935990"/>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05"/>
                        <wps:cNvSpPr>
                          <a:spLocks noChangeArrowheads="1"/>
                        </wps:cNvSpPr>
                        <wps:spPr bwMode="auto">
                          <a:xfrm>
                            <a:off x="3658870" y="548640"/>
                            <a:ext cx="18415" cy="1979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06"/>
                        <wps:cNvSpPr>
                          <a:spLocks noChangeArrowheads="1"/>
                        </wps:cNvSpPr>
                        <wps:spPr bwMode="auto">
                          <a:xfrm>
                            <a:off x="3631565" y="539750"/>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07"/>
                        <wps:cNvSpPr>
                          <a:spLocks noChangeArrowheads="1"/>
                        </wps:cNvSpPr>
                        <wps:spPr bwMode="auto">
                          <a:xfrm>
                            <a:off x="3631565" y="251904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08"/>
                        <wps:cNvSpPr>
                          <a:spLocks noChangeArrowheads="1"/>
                        </wps:cNvSpPr>
                        <wps:spPr bwMode="auto">
                          <a:xfrm>
                            <a:off x="3631565" y="212534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09"/>
                        <wps:cNvSpPr>
                          <a:spLocks noChangeArrowheads="1"/>
                        </wps:cNvSpPr>
                        <wps:spPr bwMode="auto">
                          <a:xfrm>
                            <a:off x="3631565" y="172910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10"/>
                        <wps:cNvSpPr>
                          <a:spLocks noChangeArrowheads="1"/>
                        </wps:cNvSpPr>
                        <wps:spPr bwMode="auto">
                          <a:xfrm>
                            <a:off x="3631565" y="1332865"/>
                            <a:ext cx="6985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11"/>
                        <wps:cNvSpPr>
                          <a:spLocks noChangeArrowheads="1"/>
                        </wps:cNvSpPr>
                        <wps:spPr bwMode="auto">
                          <a:xfrm>
                            <a:off x="3631565" y="935990"/>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12"/>
                        <wps:cNvSpPr>
                          <a:spLocks noChangeArrowheads="1"/>
                        </wps:cNvSpPr>
                        <wps:spPr bwMode="auto">
                          <a:xfrm>
                            <a:off x="4161790" y="548640"/>
                            <a:ext cx="17780" cy="1979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13"/>
                        <wps:cNvSpPr>
                          <a:spLocks noChangeArrowheads="1"/>
                        </wps:cNvSpPr>
                        <wps:spPr bwMode="auto">
                          <a:xfrm>
                            <a:off x="4133850" y="539750"/>
                            <a:ext cx="736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14"/>
                        <wps:cNvSpPr>
                          <a:spLocks noChangeArrowheads="1"/>
                        </wps:cNvSpPr>
                        <wps:spPr bwMode="auto">
                          <a:xfrm>
                            <a:off x="4133850" y="2519045"/>
                            <a:ext cx="736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15"/>
                        <wps:cNvSpPr>
                          <a:spLocks noChangeArrowheads="1"/>
                        </wps:cNvSpPr>
                        <wps:spPr bwMode="auto">
                          <a:xfrm>
                            <a:off x="4133850" y="2125345"/>
                            <a:ext cx="736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16"/>
                        <wps:cNvSpPr>
                          <a:spLocks noChangeArrowheads="1"/>
                        </wps:cNvSpPr>
                        <wps:spPr bwMode="auto">
                          <a:xfrm>
                            <a:off x="4133850" y="1729105"/>
                            <a:ext cx="736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0" name="Rectangle 1017"/>
                        <wps:cNvSpPr>
                          <a:spLocks noChangeArrowheads="1"/>
                        </wps:cNvSpPr>
                        <wps:spPr bwMode="auto">
                          <a:xfrm>
                            <a:off x="4133850" y="1332865"/>
                            <a:ext cx="7366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1" name="Rectangle 1018"/>
                        <wps:cNvSpPr>
                          <a:spLocks noChangeArrowheads="1"/>
                        </wps:cNvSpPr>
                        <wps:spPr bwMode="auto">
                          <a:xfrm>
                            <a:off x="4133850" y="935990"/>
                            <a:ext cx="736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2" name="Rectangle 1019"/>
                        <wps:cNvSpPr>
                          <a:spLocks noChangeArrowheads="1"/>
                        </wps:cNvSpPr>
                        <wps:spPr bwMode="auto">
                          <a:xfrm>
                            <a:off x="4341495" y="548640"/>
                            <a:ext cx="17780" cy="1979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3" name="Rectangle 1020"/>
                        <wps:cNvSpPr>
                          <a:spLocks noChangeArrowheads="1"/>
                        </wps:cNvSpPr>
                        <wps:spPr bwMode="auto">
                          <a:xfrm>
                            <a:off x="4314190" y="539750"/>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4" name="Rectangle 1021"/>
                        <wps:cNvSpPr>
                          <a:spLocks noChangeArrowheads="1"/>
                        </wps:cNvSpPr>
                        <wps:spPr bwMode="auto">
                          <a:xfrm>
                            <a:off x="4314190" y="251904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5" name="Rectangle 1022"/>
                        <wps:cNvSpPr>
                          <a:spLocks noChangeArrowheads="1"/>
                        </wps:cNvSpPr>
                        <wps:spPr bwMode="auto">
                          <a:xfrm>
                            <a:off x="4314190" y="212534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6" name="Rectangle 1023"/>
                        <wps:cNvSpPr>
                          <a:spLocks noChangeArrowheads="1"/>
                        </wps:cNvSpPr>
                        <wps:spPr bwMode="auto">
                          <a:xfrm>
                            <a:off x="4314190" y="1729105"/>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7" name="Rectangle 1024"/>
                        <wps:cNvSpPr>
                          <a:spLocks noChangeArrowheads="1"/>
                        </wps:cNvSpPr>
                        <wps:spPr bwMode="auto">
                          <a:xfrm>
                            <a:off x="4314190" y="1332865"/>
                            <a:ext cx="7302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8" name="Rectangle 1025"/>
                        <wps:cNvSpPr>
                          <a:spLocks noChangeArrowheads="1"/>
                        </wps:cNvSpPr>
                        <wps:spPr bwMode="auto">
                          <a:xfrm>
                            <a:off x="4314190" y="935990"/>
                            <a:ext cx="730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9" name="Rectangle 1026"/>
                        <wps:cNvSpPr>
                          <a:spLocks noChangeArrowheads="1"/>
                        </wps:cNvSpPr>
                        <wps:spPr bwMode="auto">
                          <a:xfrm>
                            <a:off x="1398270" y="37782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A</w:t>
                              </w:r>
                            </w:p>
                          </w:txbxContent>
                        </wps:txbx>
                        <wps:bodyPr rot="0" vert="horz" wrap="none" lIns="0" tIns="0" rIns="0" bIns="0" anchor="t" anchorCtr="0" upright="1">
                          <a:spAutoFit/>
                        </wps:bodyPr>
                      </wps:wsp>
                      <wps:wsp>
                        <wps:cNvPr id="3370" name="Rectangle 1027"/>
                        <wps:cNvSpPr>
                          <a:spLocks noChangeArrowheads="1"/>
                        </wps:cNvSpPr>
                        <wps:spPr bwMode="auto">
                          <a:xfrm>
                            <a:off x="1577975" y="37782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B</w:t>
                              </w:r>
                            </w:p>
                          </w:txbxContent>
                        </wps:txbx>
                        <wps:bodyPr rot="0" vert="horz" wrap="none" lIns="0" tIns="0" rIns="0" bIns="0" anchor="t" anchorCtr="0" upright="1">
                          <a:spAutoFit/>
                        </wps:bodyPr>
                      </wps:wsp>
                      <wps:wsp>
                        <wps:cNvPr id="3371" name="Rectangle 1028"/>
                        <wps:cNvSpPr>
                          <a:spLocks noChangeArrowheads="1"/>
                        </wps:cNvSpPr>
                        <wps:spPr bwMode="auto">
                          <a:xfrm>
                            <a:off x="2080895" y="37782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A</w:t>
                              </w:r>
                            </w:p>
                          </w:txbxContent>
                        </wps:txbx>
                        <wps:bodyPr rot="0" vert="horz" wrap="none" lIns="0" tIns="0" rIns="0" bIns="0" anchor="t" anchorCtr="0" upright="1">
                          <a:spAutoFit/>
                        </wps:bodyPr>
                      </wps:wsp>
                      <wps:wsp>
                        <wps:cNvPr id="3372" name="Rectangle 1029"/>
                        <wps:cNvSpPr>
                          <a:spLocks noChangeArrowheads="1"/>
                        </wps:cNvSpPr>
                        <wps:spPr bwMode="auto">
                          <a:xfrm>
                            <a:off x="2260600" y="37782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B</w:t>
                              </w:r>
                            </w:p>
                          </w:txbxContent>
                        </wps:txbx>
                        <wps:bodyPr rot="0" vert="horz" wrap="none" lIns="0" tIns="0" rIns="0" bIns="0" anchor="t" anchorCtr="0" upright="1">
                          <a:spAutoFit/>
                        </wps:bodyPr>
                      </wps:wsp>
                      <wps:wsp>
                        <wps:cNvPr id="3373" name="Rectangle 1030"/>
                        <wps:cNvSpPr>
                          <a:spLocks noChangeArrowheads="1"/>
                        </wps:cNvSpPr>
                        <wps:spPr bwMode="auto">
                          <a:xfrm>
                            <a:off x="2763520" y="37782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A</w:t>
                              </w:r>
                            </w:p>
                          </w:txbxContent>
                        </wps:txbx>
                        <wps:bodyPr rot="0" vert="horz" wrap="none" lIns="0" tIns="0" rIns="0" bIns="0" anchor="t" anchorCtr="0" upright="1">
                          <a:spAutoFit/>
                        </wps:bodyPr>
                      </wps:wsp>
                      <wps:wsp>
                        <wps:cNvPr id="3374" name="Rectangle 1031"/>
                        <wps:cNvSpPr>
                          <a:spLocks noChangeArrowheads="1"/>
                        </wps:cNvSpPr>
                        <wps:spPr bwMode="auto">
                          <a:xfrm>
                            <a:off x="2943225" y="37782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B</w:t>
                              </w:r>
                            </w:p>
                          </w:txbxContent>
                        </wps:txbx>
                        <wps:bodyPr rot="0" vert="horz" wrap="none" lIns="0" tIns="0" rIns="0" bIns="0" anchor="t" anchorCtr="0" upright="1">
                          <a:spAutoFit/>
                        </wps:bodyPr>
                      </wps:wsp>
                      <wps:wsp>
                        <wps:cNvPr id="3375" name="Rectangle 1032"/>
                        <wps:cNvSpPr>
                          <a:spLocks noChangeArrowheads="1"/>
                        </wps:cNvSpPr>
                        <wps:spPr bwMode="auto">
                          <a:xfrm>
                            <a:off x="3448685" y="37782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A</w:t>
                              </w:r>
                            </w:p>
                          </w:txbxContent>
                        </wps:txbx>
                        <wps:bodyPr rot="0" vert="horz" wrap="none" lIns="0" tIns="0" rIns="0" bIns="0" anchor="t" anchorCtr="0" upright="1">
                          <a:spAutoFit/>
                        </wps:bodyPr>
                      </wps:wsp>
                      <wps:wsp>
                        <wps:cNvPr id="3376" name="Rectangle 1033"/>
                        <wps:cNvSpPr>
                          <a:spLocks noChangeArrowheads="1"/>
                        </wps:cNvSpPr>
                        <wps:spPr bwMode="auto">
                          <a:xfrm>
                            <a:off x="3628390" y="37782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B</w:t>
                              </w:r>
                            </w:p>
                          </w:txbxContent>
                        </wps:txbx>
                        <wps:bodyPr rot="0" vert="horz" wrap="none" lIns="0" tIns="0" rIns="0" bIns="0" anchor="t" anchorCtr="0" upright="1">
                          <a:spAutoFit/>
                        </wps:bodyPr>
                      </wps:wsp>
                      <wps:wsp>
                        <wps:cNvPr id="3377" name="Rectangle 1034"/>
                        <wps:cNvSpPr>
                          <a:spLocks noChangeArrowheads="1"/>
                        </wps:cNvSpPr>
                        <wps:spPr bwMode="auto">
                          <a:xfrm>
                            <a:off x="4131310" y="37782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A</w:t>
                              </w:r>
                            </w:p>
                          </w:txbxContent>
                        </wps:txbx>
                        <wps:bodyPr rot="0" vert="horz" wrap="none" lIns="0" tIns="0" rIns="0" bIns="0" anchor="t" anchorCtr="0" upright="1">
                          <a:spAutoFit/>
                        </wps:bodyPr>
                      </wps:wsp>
                      <wps:wsp>
                        <wps:cNvPr id="3378" name="Rectangle 1035"/>
                        <wps:cNvSpPr>
                          <a:spLocks noChangeArrowheads="1"/>
                        </wps:cNvSpPr>
                        <wps:spPr bwMode="auto">
                          <a:xfrm>
                            <a:off x="4311015" y="37782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B</w:t>
                              </w:r>
                            </w:p>
                          </w:txbxContent>
                        </wps:txbx>
                        <wps:bodyPr rot="0" vert="horz" wrap="none" lIns="0" tIns="0" rIns="0" bIns="0" anchor="t" anchorCtr="0" upright="1">
                          <a:spAutoFit/>
                        </wps:bodyPr>
                      </wps:wsp>
                      <wps:wsp>
                        <wps:cNvPr id="3379" name="Rectangle 1036"/>
                        <wps:cNvSpPr>
                          <a:spLocks noChangeArrowheads="1"/>
                        </wps:cNvSpPr>
                        <wps:spPr bwMode="auto">
                          <a:xfrm>
                            <a:off x="1462405" y="16129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27</w:t>
                              </w:r>
                            </w:p>
                          </w:txbxContent>
                        </wps:txbx>
                        <wps:bodyPr rot="0" vert="horz" wrap="none" lIns="0" tIns="0" rIns="0" bIns="0" anchor="t" anchorCtr="0" upright="1">
                          <a:spAutoFit/>
                        </wps:bodyPr>
                      </wps:wsp>
                      <wps:wsp>
                        <wps:cNvPr id="3380" name="Rectangle 1037"/>
                        <wps:cNvSpPr>
                          <a:spLocks noChangeArrowheads="1"/>
                        </wps:cNvSpPr>
                        <wps:spPr bwMode="auto">
                          <a:xfrm>
                            <a:off x="2150745" y="16129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28</w:t>
                              </w:r>
                            </w:p>
                          </w:txbxContent>
                        </wps:txbx>
                        <wps:bodyPr rot="0" vert="horz" wrap="none" lIns="0" tIns="0" rIns="0" bIns="0" anchor="t" anchorCtr="0" upright="1">
                          <a:spAutoFit/>
                        </wps:bodyPr>
                      </wps:wsp>
                      <wps:wsp>
                        <wps:cNvPr id="3381" name="Rectangle 1038"/>
                        <wps:cNvSpPr>
                          <a:spLocks noChangeArrowheads="1"/>
                        </wps:cNvSpPr>
                        <wps:spPr bwMode="auto">
                          <a:xfrm>
                            <a:off x="2833370" y="16129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29</w:t>
                              </w:r>
                            </w:p>
                          </w:txbxContent>
                        </wps:txbx>
                        <wps:bodyPr rot="0" vert="horz" wrap="none" lIns="0" tIns="0" rIns="0" bIns="0" anchor="t" anchorCtr="0" upright="1">
                          <a:spAutoFit/>
                        </wps:bodyPr>
                      </wps:wsp>
                      <wps:wsp>
                        <wps:cNvPr id="3382" name="Rectangle 1039"/>
                        <wps:cNvSpPr>
                          <a:spLocks noChangeArrowheads="1"/>
                        </wps:cNvSpPr>
                        <wps:spPr bwMode="auto">
                          <a:xfrm>
                            <a:off x="3521710" y="16129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30</w:t>
                              </w:r>
                            </w:p>
                          </w:txbxContent>
                        </wps:txbx>
                        <wps:bodyPr rot="0" vert="horz" wrap="none" lIns="0" tIns="0" rIns="0" bIns="0" anchor="t" anchorCtr="0" upright="1">
                          <a:spAutoFit/>
                        </wps:bodyPr>
                      </wps:wsp>
                      <wps:wsp>
                        <wps:cNvPr id="3383" name="Rectangle 1040"/>
                        <wps:cNvSpPr>
                          <a:spLocks noChangeArrowheads="1"/>
                        </wps:cNvSpPr>
                        <wps:spPr bwMode="auto">
                          <a:xfrm>
                            <a:off x="4201160" y="16129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pPr>
                              <w:r>
                                <w:rPr>
                                  <w:color w:val="000000"/>
                                  <w:sz w:val="18"/>
                                  <w:szCs w:val="18"/>
                                </w:rPr>
                                <w:t>31</w:t>
                              </w:r>
                            </w:p>
                          </w:txbxContent>
                        </wps:txbx>
                        <wps:bodyPr rot="0" vert="horz" wrap="none" lIns="0" tIns="0" rIns="0" bIns="0" anchor="t" anchorCtr="0" upright="1">
                          <a:spAutoFit/>
                        </wps:bodyPr>
                      </wps:wsp>
                      <wps:wsp>
                        <wps:cNvPr id="3384" name="Rectangle 1041"/>
                        <wps:cNvSpPr>
                          <a:spLocks noChangeArrowheads="1"/>
                        </wps:cNvSpPr>
                        <wps:spPr bwMode="auto">
                          <a:xfrm>
                            <a:off x="542290" y="698500"/>
                            <a:ext cx="43561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5" name="Rectangle 1042"/>
                        <wps:cNvSpPr>
                          <a:spLocks noChangeArrowheads="1"/>
                        </wps:cNvSpPr>
                        <wps:spPr bwMode="auto">
                          <a:xfrm>
                            <a:off x="542290" y="698500"/>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rPr>
                                  <w:lang w:eastAsia="zh-CN"/>
                                </w:rPr>
                              </w:pPr>
                              <w:r>
                                <w:rPr>
                                  <w:rFonts w:hint="eastAsia"/>
                                  <w:color w:val="000000"/>
                                  <w:sz w:val="18"/>
                                  <w:szCs w:val="18"/>
                                  <w:lang w:eastAsia="zh-CN"/>
                                </w:rPr>
                                <w:t>优</w:t>
                              </w:r>
                            </w:p>
                          </w:txbxContent>
                        </wps:txbx>
                        <wps:bodyPr rot="0" vert="horz" wrap="none" lIns="0" tIns="0" rIns="0" bIns="0" anchor="t" anchorCtr="0" upright="1">
                          <a:spAutoFit/>
                        </wps:bodyPr>
                      </wps:wsp>
                      <wps:wsp>
                        <wps:cNvPr id="3386" name="Rectangle 1043"/>
                        <wps:cNvSpPr>
                          <a:spLocks noChangeArrowheads="1"/>
                        </wps:cNvSpPr>
                        <wps:spPr bwMode="auto">
                          <a:xfrm>
                            <a:off x="542290" y="1055370"/>
                            <a:ext cx="259080"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7" name="Rectangle 1044"/>
                        <wps:cNvSpPr>
                          <a:spLocks noChangeArrowheads="1"/>
                        </wps:cNvSpPr>
                        <wps:spPr bwMode="auto">
                          <a:xfrm>
                            <a:off x="542290" y="1055370"/>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rPr>
                                  <w:lang w:eastAsia="zh-CN"/>
                                </w:rPr>
                              </w:pPr>
                              <w:r>
                                <w:rPr>
                                  <w:rFonts w:hint="eastAsia"/>
                                  <w:color w:val="000000"/>
                                  <w:sz w:val="18"/>
                                  <w:szCs w:val="18"/>
                                  <w:lang w:eastAsia="zh-CN"/>
                                </w:rPr>
                                <w:t>良</w:t>
                              </w:r>
                            </w:p>
                          </w:txbxContent>
                        </wps:txbx>
                        <wps:bodyPr rot="0" vert="horz" wrap="none" lIns="0" tIns="0" rIns="0" bIns="0" anchor="t" anchorCtr="0" upright="1">
                          <a:spAutoFit/>
                        </wps:bodyPr>
                      </wps:wsp>
                      <wps:wsp>
                        <wps:cNvPr id="3388" name="Rectangle 1045"/>
                        <wps:cNvSpPr>
                          <a:spLocks noChangeArrowheads="1"/>
                        </wps:cNvSpPr>
                        <wps:spPr bwMode="auto">
                          <a:xfrm>
                            <a:off x="542290" y="1427480"/>
                            <a:ext cx="18859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9" name="Rectangle 1046"/>
                        <wps:cNvSpPr>
                          <a:spLocks noChangeArrowheads="1"/>
                        </wps:cNvSpPr>
                        <wps:spPr bwMode="auto">
                          <a:xfrm>
                            <a:off x="542290" y="1427480"/>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rPr>
                                  <w:lang w:eastAsia="zh-CN"/>
                                </w:rPr>
                              </w:pPr>
                              <w:r>
                                <w:rPr>
                                  <w:rFonts w:hint="eastAsia"/>
                                  <w:color w:val="000000"/>
                                  <w:sz w:val="18"/>
                                  <w:szCs w:val="18"/>
                                  <w:lang w:eastAsia="zh-CN"/>
                                </w:rPr>
                                <w:t>中</w:t>
                              </w:r>
                            </w:p>
                          </w:txbxContent>
                        </wps:txbx>
                        <wps:bodyPr rot="0" vert="horz" wrap="none" lIns="0" tIns="0" rIns="0" bIns="0" anchor="t" anchorCtr="0" upright="1">
                          <a:spAutoFit/>
                        </wps:bodyPr>
                      </wps:wsp>
                      <wps:wsp>
                        <wps:cNvPr id="3390" name="Rectangle 1047"/>
                        <wps:cNvSpPr>
                          <a:spLocks noChangeArrowheads="1"/>
                        </wps:cNvSpPr>
                        <wps:spPr bwMode="auto">
                          <a:xfrm>
                            <a:off x="542290" y="1835785"/>
                            <a:ext cx="2190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1" name="Rectangle 1048"/>
                        <wps:cNvSpPr>
                          <a:spLocks noChangeArrowheads="1"/>
                        </wps:cNvSpPr>
                        <wps:spPr bwMode="auto">
                          <a:xfrm>
                            <a:off x="542290" y="1835785"/>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rPr>
                                  <w:lang w:eastAsia="zh-CN"/>
                                </w:rPr>
                              </w:pPr>
                              <w:r>
                                <w:rPr>
                                  <w:rFonts w:hint="eastAsia"/>
                                  <w:color w:val="000000"/>
                                  <w:sz w:val="18"/>
                                  <w:szCs w:val="18"/>
                                  <w:lang w:eastAsia="zh-CN"/>
                                </w:rPr>
                                <w:t>差</w:t>
                              </w:r>
                            </w:p>
                          </w:txbxContent>
                        </wps:txbx>
                        <wps:bodyPr rot="0" vert="horz" wrap="none" lIns="0" tIns="0" rIns="0" bIns="0" anchor="t" anchorCtr="0" upright="1">
                          <a:spAutoFit/>
                        </wps:bodyPr>
                      </wps:wsp>
                      <wps:wsp>
                        <wps:cNvPr id="3392" name="Rectangle 1049"/>
                        <wps:cNvSpPr>
                          <a:spLocks noChangeArrowheads="1"/>
                        </wps:cNvSpPr>
                        <wps:spPr bwMode="auto">
                          <a:xfrm>
                            <a:off x="542290" y="2263140"/>
                            <a:ext cx="18859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3" name="Rectangle 1050"/>
                        <wps:cNvSpPr>
                          <a:spLocks noChangeArrowheads="1"/>
                        </wps:cNvSpPr>
                        <wps:spPr bwMode="auto">
                          <a:xfrm>
                            <a:off x="542290" y="2263140"/>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172CEC">
                              <w:pPr>
                                <w:spacing w:before="0"/>
                                <w:rPr>
                                  <w:lang w:eastAsia="zh-CN"/>
                                </w:rPr>
                              </w:pPr>
                              <w:r>
                                <w:rPr>
                                  <w:rFonts w:hint="eastAsia"/>
                                  <w:color w:val="000000"/>
                                  <w:sz w:val="18"/>
                                  <w:szCs w:val="18"/>
                                  <w:lang w:eastAsia="zh-CN"/>
                                </w:rPr>
                                <w:t>劣</w:t>
                              </w:r>
                            </w:p>
                          </w:txbxContent>
                        </wps:txbx>
                        <wps:bodyPr rot="0" vert="horz" wrap="none" lIns="0" tIns="0" rIns="0" bIns="0" anchor="t" anchorCtr="0" upright="1">
                          <a:spAutoFit/>
                        </wps:bodyPr>
                      </wps:wsp>
                    </wpc:wpc>
                  </a:graphicData>
                </a:graphic>
              </wp:inline>
            </w:drawing>
          </mc:Choice>
          <mc:Fallback>
            <w:pict>
              <v:group id="Canvas 953" o:spid="_x0000_s1356" editas="canvas" style="width:373.5pt;height:228.35pt;mso-position-horizontal-relative:char;mso-position-vertical-relative:line" coordsize="474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">
                <v:shape id="_x0000_s1357" type="#_x0000_t75" style="position:absolute;width:47434;height:29000;visibility:visible;mso-wrap-style:square">
                  <v:fill o:detectmouseclick="t"/>
                  <v:path o:connecttype="none"/>
                </v:shape>
                <v:shape id="Freeform 955" o:spid="_x0000_s1358" style="position:absolute;left:241;width:46952;height:29000;visibility:visible;mso-wrap-style:square;v-text-anchor:top" coordsize="7394,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b78UA&#10;AADdAAAADwAAAGRycy9kb3ducmV2LnhtbESP3WrCQBCF7wt9h2UKvasbFUoTXUWkQikUWhW8HbNj&#10;EszObrOjpj59t1Dw8nB+Ps503rtWnamLjWcDw0EGirj0tuHKwHazenoBFQXZYuuZDPxQhPns/m6K&#10;hfUX/qLzWiqVRjgWaKAWCYXWsazJYRz4QJy8g+8cSpJdpW2HlzTuWj3KsmftsOFEqDHQsqbyuD65&#10;BAn5R35d7ML7TjD//JbX63KfGfP40C8moIR6uYX/22/WwHg8yuHvTXoC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5vvxQAAAN0AAAAPAAAAAAAAAAAAAAAAAJgCAABkcnMv&#10;ZG93bnJldi54bWxQSwUGAAAAAAQABAD1AAAAigMAAAAA&#10;" path="m,l,4567r7394,l7394,,,,15,29r7364,l7365,14r,4539l7379,4539r-7364,l29,4553,29,14,15,29,,xe" fillcolor="black" stroked="f">
                  <v:path arrowok="t" o:connecttype="custom" o:connectlocs="0,0;0,2900045;4695190,2900045;4695190,0;0,0;9525,18415;4685665,18415;4676775,8890;4676775,2891155;4685665,2882265;9525,2882265;18415,2891155;18415,8890;9525,18415;0,0" o:connectangles="0,0,0,0,0,0,0,0,0,0,0,0,0,0,0"/>
                </v:shape>
                <v:rect id="Rectangle 956" o:spid="_x0000_s1359" style="position:absolute;left:14255;top:5486;width:184;height:1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QgMQA&#10;AADdAAAADwAAAGRycy9kb3ducmV2LnhtbERPz2vCMBS+C/sfwhvspumsDq1GmQPBy0CdB709m7e2&#10;2Lx0SdTOv94cBI8f3+/pvDW1uJDzlWUF770EBHFudcWFgt3PsjsC4QOyxtoyKfgnD/PZS2eKmbZX&#10;3tBlGwoRQ9hnqKAMocmk9HlJBn3PNsSR+7XOYIjQFVI7vMZwU8t+knxIgxXHhhIb+iopP23PRsFi&#10;PFr8rQf8fdscD3TYH0/DvkuUenttPycgArXhKX64V1pBmqZxf3w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UIDEAAAA3QAAAA8AAAAAAAAAAAAAAAAAmAIAAGRycy9k&#10;b3ducmV2LnhtbFBLBQYAAAAABAAEAPUAAACJAwAAAAA=&#10;" fillcolor="black" stroked="f"/>
                <v:rect id="Rectangle 957" o:spid="_x0000_s1360" style="position:absolute;left:13982;top:5397;width:7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1G8cA&#10;AADdAAAADwAAAGRycy9kb3ducmV2LnhtbESPQWvCQBSE7wX/w/KE3pqNpi0aXUWFQi9CtT3U2zP7&#10;TILZt3F3q6m/visUPA4z8w0znXemEWdyvrasYJCkIIgLq2suFXx9vj2NQPiArLGxTAp+ycN81nuY&#10;Yq7thTd03oZSRAj7HBVUIbS5lL6oyKBPbEscvYN1BkOUrpTa4SXCTSOHafoqDdYcFypsaVVRcdz+&#10;GAXL8Wh5+njm9XWz39Hue398GbpUqcd+t5iACNSFe/i//a4VZFk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u9RvHAAAA3QAAAA8AAAAAAAAAAAAAAAAAmAIAAGRy&#10;cy9kb3ducmV2LnhtbFBLBQYAAAAABAAEAPUAAACMAwAAAAA=&#10;" fillcolor="black" stroked="f"/>
                <v:rect id="Rectangle 958" o:spid="_x0000_s1361" style="position:absolute;left:13982;top:25190;width:7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rbMcA&#10;AADdAAAADwAAAGRycy9kb3ducmV2LnhtbESPQWvCQBSE70L/w/KE3nRjosWmrlILgheh2h7q7Zl9&#10;TYLZt+nuVqO/visIPQ4z8w0zW3SmESdyvrasYDRMQBAXVtdcKvj8WA2mIHxA1thYJgUX8rCYP/Rm&#10;mGt75i2ddqEUEcI+RwVVCG0upS8qMuiHtiWO3rd1BkOUrpTa4TnCTSPTJHmSBmuOCxW29FZRcdz9&#10;GgXL5+ny533Mm+v2sKf91+E4SV2i1GO/e30BEagL/+F7e60VZFmW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8a2zHAAAA3QAAAA8AAAAAAAAAAAAAAAAAmAIAAGRy&#10;cy9kb3ducmV2LnhtbFBLBQYAAAAABAAEAPUAAACMAwAAAAA=&#10;" fillcolor="black" stroked="f"/>
                <v:rect id="Rectangle 959" o:spid="_x0000_s1362" style="position:absolute;left:13982;top:21253;width:7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O98UA&#10;AADdAAAADwAAAGRycy9kb3ducmV2LnhtbERPTWvCQBS8C/0Pyyv0pptqWzRmlSoIXgS1PdTbM/ua&#10;hGTfprtbTf31rlBwbsN8Mdm8M404kfOVZQXPgwQEcW51xYWCz49VfwzCB2SNjWVS8Ece5rOHXoap&#10;tmfe0WkfChFL2KeooAyhTaX0eUkG/cC2xFH7ts5giNQVUjs8x3LTyGGSvEmDFceFEltalpTX+1+j&#10;YDEZL362L7y57I4HOnwd69ehS5R6euzepyACdeFu/k+vtYJRBNzexCc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M73xQAAAN0AAAAPAAAAAAAAAAAAAAAAAJgCAABkcnMv&#10;ZG93bnJldi54bWxQSwUGAAAAAAQABAD1AAAAigMAAAAA&#10;" fillcolor="black" stroked="f"/>
                <v:rect id="Rectangle 960" o:spid="_x0000_s1363" style="position:absolute;left:13982;top:17291;width:7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Wg8cA&#10;AADdAAAADwAAAGRycy9kb3ducmV2LnhtbESPQWvCQBSE7wX/w/KE3pqNxhaNrlILhV4EtT3U2zP7&#10;TILZt+nuVlN/vSsUPA4z8w0zW3SmESdyvrasYJCkIIgLq2suFXx9vj+NQfiArLGxTAr+yMNi3nuY&#10;Ya7tmTd02oZSRAj7HBVUIbS5lL6oyKBPbEscvYN1BkOUrpTa4TnCTSOHafoiDdYcFyps6a2i4rj9&#10;NQqWk/HyZz3i1WWz39Hue398HrpUqcd+9zoFEagL9/B/+0MryLJs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ZVoPHAAAA3QAAAA8AAAAAAAAAAAAAAAAAmAIAAGRy&#10;cy9kb3ducmV2LnhtbFBLBQYAAAAABAAEAPUAAACMAwAAAAA=&#10;" fillcolor="black" stroked="f"/>
                <v:rect id="Rectangle 961" o:spid="_x0000_s1364" style="position:absolute;left:13982;top:13328;width:73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zGMcA&#10;AADdAAAADwAAAGRycy9kb3ducmV2LnhtbESPQWsCMRSE7wX/Q3hCbzWrW4uuRtFCoZeC2h7q7bl5&#10;7i5uXtYk1a2/3giCx2FmvmGm89bU4kTOV5YV9HsJCOLc6ooLBT/fHy8jED4ga6wtk4J/8jCfdZ6m&#10;mGl75jWdNqEQEcI+QwVlCE0mpc9LMuh7tiGO3t46gyFKV0jt8BzhppaDJHmTBiuOCyU29F5Sftj8&#10;GQXL8Wh5XL3y12W929L2d3cYDlyi1HO3XUxABGrDI3xvf2oFaZoO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V8xjHAAAA3QAAAA8AAAAAAAAAAAAAAAAAmAIAAGRy&#10;cy9kb3ducmV2LnhtbFBLBQYAAAAABAAEAPUAAACMAwAAAAA=&#10;" fillcolor="black" stroked="f"/>
                <v:rect id="Rectangle 962" o:spid="_x0000_s1365" style="position:absolute;left:13982;top:9359;width:73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tb8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NE3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HbW/HAAAA3QAAAA8AAAAAAAAAAAAAAAAAmAIAAGRy&#10;cy9kb3ducmV2LnhtbFBLBQYAAAAABAAEAPUAAACMAwAAAAA=&#10;" fillcolor="black" stroked="f"/>
                <v:rect id="Rectangle 963" o:spid="_x0000_s1366" style="position:absolute;left:16052;top:5486;width:184;height:1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I9MgA&#10;AADdAAAADwAAAGRycy9kb3ducmV2LnhtbESPQWsCMRSE7wX/Q3hCbzWr21q7NYoWhF4K1XrQ23Pz&#10;3F3cvKxJ1K2/vhEKHoeZ+YYZT1tTizM5X1lW0O8lIIhzqysuFKx/Fk8jED4ga6wtk4Jf8jCddB7G&#10;mGl74SWdV6EQEcI+QwVlCE0mpc9LMuh7tiGO3t46gyFKV0jt8BLhppaDJBlKgxXHhRIb+igpP6xO&#10;RsH8bTQ/fj/z13W529J2szu8DFyi1GO3nb2DCNSGe/i//akVpGn6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8j0yAAAAN0AAAAPAAAAAAAAAAAAAAAAAJgCAABk&#10;cnMvZG93bnJldi54bWxQSwUGAAAAAAQABAD1AAAAjQMAAAAA&#10;" fillcolor="black" stroked="f"/>
                <v:rect id="Rectangle 964" o:spid="_x0000_s1367" style="position:absolute;left:15811;top:5397;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chsQA&#10;AADdAAAADwAAAGRycy9kb3ducmV2LnhtbERPz2vCMBS+C/sfwhvspumsDq1GmQPBy0CdB709m7e2&#10;2Lx0SdTOv94cBI8f3+/pvDW1uJDzlWUF770EBHFudcWFgt3PsjsC4QOyxtoyKfgnD/PZS2eKmbZX&#10;3tBlGwoRQ9hnqKAMocmk9HlJBn3PNsSR+7XOYIjQFVI7vMZwU8t+knxIgxXHhhIb+iopP23PRsFi&#10;PFr8rQf8fdscD3TYH0/DvkuUenttPycgArXhKX64V1pBmqZxbnw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XIbEAAAA3QAAAA8AAAAAAAAAAAAAAAAAmAIAAGRycy9k&#10;b3ducmV2LnhtbFBLBQYAAAAABAAEAPUAAACJAwAAAAA=&#10;" fillcolor="black" stroked="f"/>
                <v:rect id="Rectangle 965" o:spid="_x0000_s1368" style="position:absolute;left:15811;top:25190;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HccA&#10;AADdAAAADwAAAGRycy9kb3ducmV2LnhtbESPQWsCMRSE74L/IbxCb5qtq0VXo2hB8FJQ20O9PTfP&#10;3cXNyzZJde2vNwWhx2FmvmFmi9bU4kLOV5YVvPQTEMS51RUXCj4/1r0xCB+QNdaWScGNPCzm3c4M&#10;M22vvKPLPhQiQthnqKAMocmk9HlJBn3fNsTRO1lnMETpCqkdXiPc1HKQJK/SYMVxocSG3krKz/sf&#10;o2A1Ga++t0N+/90dD3T4Op5HA5co9fzULqcgArXhP/xob7SCNE0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Y+R3HAAAA3QAAAA8AAAAAAAAAAAAAAAAAmAIAAGRy&#10;cy9kb3ducmV2LnhtbFBLBQYAAAAABAAEAPUAAACMAwAAAAA=&#10;" fillcolor="black" stroked="f"/>
                <v:rect id="Rectangle 966" o:spid="_x0000_s1369" style="position:absolute;left:15811;top:21253;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j/cQA&#10;AADdAAAADwAAAGRycy9kb3ducmV2LnhtbERPu27CMBTdkfgH61bqRpzyqGjAIEBCYqkEtEPZLvEl&#10;iYivg+1CytfjAanj0XlP562pxZWcrywreEtSEMS51RUXCr6/1r0xCB+QNdaWScEfeZjPup0pZtre&#10;eEfXfShEDGGfoYIyhCaT0uclGfSJbYgjd7LOYIjQFVI7vMVwU8t+mr5LgxXHhhIbWpWUn/e/RsHy&#10;Y7y8bIf8ed8dD3T4OZ5HfZcq9frSLiYgArXhX/x0b7SCwWAY98c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I/3EAAAA3QAAAA8AAAAAAAAAAAAAAAAAmAIAAGRycy9k&#10;b3ducmV2LnhtbFBLBQYAAAAABAAEAPUAAACJAwAAAAA=&#10;" fillcolor="black" stroked="f"/>
                <v:rect id="Rectangle 967" o:spid="_x0000_s1370" style="position:absolute;left:15811;top:17291;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GZsgA&#10;AADdAAAADwAAAGRycy9kb3ducmV2LnhtbESPT2vCQBTE7wW/w/KE3urGv2iaVbRQ6KVQbQ96e2Zf&#10;k2D2bdzdxrSfvisIHoeZ+Q2TrTpTi5acrywrGA4SEMS51RUXCr4+X5/mIHxA1lhbJgW/5GG17D1k&#10;mGp74S21u1CICGGfooIyhCaV0uclGfQD2xBH79s6gyFKV0jt8BLhppajJJlJgxXHhRIbeikpP+1+&#10;jILNYr45f0z4/W97PNBhfzxNRy5R6rHfrZ9BBOrCPXxrv2kF4/Fk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KIZmyAAAAN0AAAAPAAAAAAAAAAAAAAAAAJgCAABk&#10;cnMvZG93bnJldi54bWxQSwUGAAAAAAQABAD1AAAAjQMAAAAA&#10;" fillcolor="black" stroked="f"/>
                <v:rect id="Rectangle 968" o:spid="_x0000_s1371" style="position:absolute;left:15811;top:13328;width:69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YEccA&#10;AADdAAAADwAAAGRycy9kb3ducmV2LnhtbESPQWvCQBSE7wX/w/KE3pqN0RaNrlILhV4EtT3U2zP7&#10;TILZt+nuVlN/vSsUPA4z8w0zW3SmESdyvrasYJCkIIgLq2suFXx9vj+NQfiArLGxTAr+yMNi3nuY&#10;Ya7tmTd02oZSRAj7HBVUIbS5lL6oyKBPbEscvYN1BkOUrpTa4TnCTSOzNH2RBmuOCxW29FZRcdz+&#10;GgXLyXj5sx7x6rLZ72j3vT8+Zy5V6rHfvU5BBOrCPfzf/tAKhsNR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6GBHHAAAA3QAAAA8AAAAAAAAAAAAAAAAAmAIAAGRy&#10;cy9kb3ducmV2LnhtbFBLBQYAAAAABAAEAPUAAACMAwAAAAA=&#10;" fillcolor="black" stroked="f"/>
                <v:rect id="Rectangle 969" o:spid="_x0000_s1372" style="position:absolute;left:15811;top:9359;width:69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9iscA&#10;AADdAAAADwAAAGRycy9kb3ducmV2LnhtbESPQWvCQBSE7wX/w/KE3pqNxhaNrlILhV4EtT3U2zP7&#10;TILZt+nuVlN/vSsUPA4z8w0zW3SmESdyvrasYJCkIIgLq2suFXx9vj+NQfiArLGxTAr+yMNi3nuY&#10;Ya7tmTd02oZSRAj7HBVUIbS5lL6oyKBPbEscvYN1BkOUrpTa4TnCTSOHafoiDdYcFyps6a2i4rj9&#10;NQqWk/HyZz3i1WWz39Hue398HrpUqcd+9zoFEagL9/B/+0MryLJR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2vYrHAAAA3QAAAA8AAAAAAAAAAAAAAAAAmAIAAGRy&#10;cy9kb3ducmV2LnhtbFBLBQYAAAAABAAEAPUAAACMAwAAAAA=&#10;" fillcolor="black" stroked="f"/>
                <v:rect id="Rectangle 970" o:spid="_x0000_s1373" style="position:absolute;left:21113;top:5486;width:184;height:1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l/sgA&#10;AADdAAAADwAAAGRycy9kb3ducmV2LnhtbESPT2sCMRTE7wW/Q3hCbzWrbkVXo9RCoReh/jno7bl5&#10;7i5uXrZJqls/fSMUPA4z8xtmtmhNLS7kfGVZQb+XgCDOra64ULDbfryMQfiArLG2TAp+ycNi3nma&#10;Yabtldd02YRCRAj7DBWUITSZlD4vyaDv2YY4eifrDIYoXSG1w2uEm1oOkmQkDVYcF0ps6L2k/Lz5&#10;MQqWk/Hy+yvl1W19PNBhfzy/Dlyi1HO3fZuCCNSGR/i//akVDIdp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XyX+yAAAAN0AAAAPAAAAAAAAAAAAAAAAAJgCAABk&#10;cnMvZG93bnJldi54bWxQSwUGAAAAAAQABAD1AAAAjQMAAAAA&#10;" fillcolor="black" stroked="f"/>
                <v:rect id="Rectangle 971" o:spid="_x0000_s1374" style="position:absolute;left:20840;top:5397;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AZccA&#10;AADdAAAADwAAAGRycy9kb3ducmV2LnhtbESPzWsCMRTE70L/h/AEb5r1E12NUguFXgr146C35+a5&#10;u7h52SZRt/3rG6HgcZiZ3zCLVWMqcSPnS8sK+r0EBHFmdcm5gv3uvTsF4QOyxsoyKfghD6vlS2uB&#10;qbZ33tBtG3IRIexTVFCEUKdS+qwgg75na+Lona0zGKJ0udQO7xFuKjlIkok0WHJcKLCmt4Kyy/Zq&#10;FKxn0/X314g/fzenIx0Pp8t44BKlOu3mdQ4iUBOe4f/2h1YwHI7G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gGXHAAAA3QAAAA8AAAAAAAAAAAAAAAAAmAIAAGRy&#10;cy9kb3ducmV2LnhtbFBLBQYAAAAABAAEAPUAAACMAwAAAAA=&#10;" fillcolor="black" stroked="f"/>
                <v:rect id="Rectangle 972" o:spid="_x0000_s1375" style="position:absolute;left:20840;top:25190;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eEscA&#10;AADdAAAADwAAAGRycy9kb3ducmV2LnhtbESPzWsCMRTE74X+D+EJ3mrWT3Q1Si0Uein4ddDbc/Pc&#10;Xdy8bJOo2/71jSB4HGbmN8xs0ZhKXMn50rKCbicBQZxZXXKuYLf9fBuD8AFZY2WZFPySh8X89WWG&#10;qbY3XtN1E3IRIexTVFCEUKdS+qwgg75ja+LonawzGKJ0udQObxFuKtlLkpE0WHJcKLCmj4Ky8+Zi&#10;FCwn4+XPasDff+vjgQ7743nYc4lS7VbzPgURqAnP8KP9pRX0+4M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BHhLHAAAA3QAAAA8AAAAAAAAAAAAAAAAAmAIAAGRy&#10;cy9kb3ducmV2LnhtbFBLBQYAAAAABAAEAPUAAACMAwAAAAA=&#10;" fillcolor="black" stroked="f"/>
                <v:rect id="Rectangle 973" o:spid="_x0000_s1376" style="position:absolute;left:20840;top:21253;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7icgA&#10;AADdAAAADwAAAGRycy9kb3ducmV2LnhtbESPzWsCMRTE74L/Q3hCb5r1o35sjaKFgpeCWg96e25e&#10;dxc3L9sk1bV/fVMQehxm5jfMfNmYSlzJ+dKygn4vAUGcWV1yruDw8dadgvABWWNlmRTcycNy0W7N&#10;MdX2xju67kMuIoR9igqKEOpUSp8VZND3bE0cvU/rDIYoXS61w1uEm0oOkmQsDZYcFwqs6bWg7LL/&#10;NgrWs+n6azvi95/d+USn4/nyPHCJUk+dZvUCIlAT/sOP9kYrGA5H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jbuJyAAAAN0AAAAPAAAAAAAAAAAAAAAAAJgCAABk&#10;cnMvZG93bnJldi54bWxQSwUGAAAAAAQABAD1AAAAjQMAAAAA&#10;" fillcolor="black" stroked="f"/>
                <v:rect id="Rectangle 974" o:spid="_x0000_s1377" style="position:absolute;left:20840;top:17291;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v+8QA&#10;AADdAAAADwAAAGRycy9kb3ducmV2LnhtbERPu27CMBTdkfgH61bqRpzyqGjAIEBCYqkEtEPZLvEl&#10;iYivg+1CytfjAanj0XlP562pxZWcrywreEtSEMS51RUXCr6/1r0xCB+QNdaWScEfeZjPup0pZtre&#10;eEfXfShEDGGfoYIyhCaT0uclGfSJbYgjd7LOYIjQFVI7vMVwU8t+mr5LgxXHhhIbWpWUn/e/RsHy&#10;Y7y8bIf8ed8dD3T4OZ5HfZcq9frSLiYgArXhX/x0b7SCwWAY58Y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SL/vEAAAA3QAAAA8AAAAAAAAAAAAAAAAAmAIAAGRycy9k&#10;b3ducmV2LnhtbFBLBQYAAAAABAAEAPUAAACJAwAAAAA=&#10;" fillcolor="black" stroked="f"/>
                <v:rect id="Rectangle 975" o:spid="_x0000_s1378" style="position:absolute;left:20840;top:13328;width:69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6KYMgA&#10;AADdAAAADwAAAGRycy9kb3ducmV2LnhtbESPT2vCQBTE7wW/w/KE3uqm/kNjVtFCoZdCtT3o7SX7&#10;mgSzb+PuVtN++q4geBxm5jdMtupMI87kfG1ZwfMgAUFcWF1zqeDr8/VpBsIHZI2NZVLwSx5Wy95D&#10;hqm2F97SeRdKESHsU1RQhdCmUvqiIoN+YFvi6H1bZzBE6UqpHV4i3DRymCRTabDmuFBhSy8VFcfd&#10;j1Gwmc82p48xv/9t8wMd9vlxMnSJUo/9br0AEagL9/Ct/aYVjEbjO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opgyAAAAN0AAAAPAAAAAAAAAAAAAAAAAJgCAABk&#10;cnMvZG93bnJldi54bWxQSwUGAAAAAAQABAD1AAAAjQMAAAAA&#10;" fillcolor="black" stroked="f"/>
                <v:rect id="Rectangle 976" o:spid="_x0000_s1379" style="position:absolute;left:20840;top:9359;width:69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1IMQA&#10;AADdAAAADwAAAGRycy9kb3ducmV2LnhtbERPu27CMBTdkfgH61ZiI055VDTFIEBCYqkEtEPZLvFt&#10;EhFfB9tA6NfjAanj0XlP562pxZWcrywreE1SEMS51RUXCr6/1v0JCB+QNdaWScGdPMxn3c4UM21v&#10;vKPrPhQihrDPUEEZQpNJ6fOSDPrENsSR+7XOYIjQFVI7vMVwU8tBmr5JgxXHhhIbWpWUn/YXo2D5&#10;PlmetyP+/NsdD3T4OZ7GA5cq1XtpFx8gArXhX/x0b7SC4XAc98c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9tSDEAAAA3QAAAA8AAAAAAAAAAAAAAAAAmAIAAGRycy9k&#10;b3ducmV2LnhtbFBLBQYAAAAABAAEAPUAAACJAwAAAAA=&#10;" fillcolor="black" stroked="f"/>
                <v:rect id="Rectangle 977" o:spid="_x0000_s1380" style="position:absolute;left:22910;top:5486;width:184;height:1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Qu8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o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xELvHAAAA3QAAAA8AAAAAAAAAAAAAAAAAmAIAAGRy&#10;cy9kb3ducmV2LnhtbFBLBQYAAAAABAAEAPUAAACMAwAAAAA=&#10;" fillcolor="black" stroked="f"/>
                <v:rect id="Rectangle 978" o:spid="_x0000_s1381" style="position:absolute;left:22637;top:5397;width:7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OzMcA&#10;AADdAAAADwAAAGRycy9kb3ducmV2LnhtbESPQWsCMRSE7wX/Q3hCbzXrWouuRtFCoZeC2h7q7bl5&#10;7i5uXtYk1a2/3giCx2FmvmGm89bU4kTOV5YV9HsJCOLc6ooLBT/fHy8jED4ga6wtk4J/8jCfdZ6m&#10;mGl75jWdNqEQEcI+QwVlCE0mpc9LMuh7tiGO3t46gyFKV0jt8BzhppZpkrxJgxXHhRIbei8pP2z+&#10;jILleLQ8rl7567LebWn7uzsMU5co9dxtFxMQgdrwCN/bn1rBYDBM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jjszHAAAA3QAAAA8AAAAAAAAAAAAAAAAAmAIAAGRy&#10;cy9kb3ducmV2LnhtbFBLBQYAAAAABAAEAPUAAACMAwAAAAA=&#10;" fillcolor="black" stroked="f"/>
                <v:rect id="Rectangle 979" o:spid="_x0000_s1382" style="position:absolute;left:22637;top:25190;width:7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rV8cA&#10;AADdAAAADwAAAGRycy9kb3ducmV2LnhtbESPQWsCMRSE7wX/Q3hCbzWrW4uuRtFCoZeC2h7q7bl5&#10;7i5uXtYk1a2/3giCx2FmvmGm89bU4kTOV5YV9HsJCOLc6ooLBT/fHy8jED4ga6wtk4J/8jCfdZ6m&#10;mGl75jWdNqEQEcI+QwVlCE0mpc9LMuh7tiGO3t46gyFKV0jt8BzhppaDJHmTBiuOCyU29F5Sftj8&#10;GQXL8Wh5XL3y12W929L2d3cYDlyi1HO3XUxABGrDI3xvf2oFaTpM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K1fHAAAA3QAAAA8AAAAAAAAAAAAAAAAAmAIAAGRy&#10;cy9kb3ducmV2LnhtbFBLBQYAAAAABAAEAPUAAACMAwAAAAA=&#10;" fillcolor="black" stroked="f"/>
                <v:rect id="Rectangle 980" o:spid="_x0000_s1383" style="position:absolute;left:22637;top:21253;width:7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zI8cA&#10;AADdAAAADwAAAGRycy9kb3ducmV2LnhtbESPzWsCMRTE70L/h/AEb5r1E12NUguFXgr146C35+a5&#10;u7h52SZRt/3rG6HgcZiZ3zCLVWMqcSPnS8sK+r0EBHFmdcm5gv3uvTsF4QOyxsoyKfghD6vlS2uB&#10;qbZ33tBtG3IRIexTVFCEUKdS+qwgg75na+Lona0zGKJ0udQO7xFuKjlIkok0WHJcKLCmt4Kyy/Zq&#10;FKxn0/X314g/fzenIx0Pp8t44BKlOu3mdQ4iUBOe4f/2h1YwHI5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syPHAAAA3QAAAA8AAAAAAAAAAAAAAAAAmAIAAGRy&#10;cy9kb3ducmV2LnhtbFBLBQYAAAAABAAEAPUAAACMAwAAAAA=&#10;" fillcolor="black" stroked="f"/>
                <v:rect id="Rectangle 981" o:spid="_x0000_s1384" style="position:absolute;left:22637;top:17291;width:7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WuMcA&#10;AADdAAAADwAAAGRycy9kb3ducmV2LnhtbESPQWsCMRSE7wX/Q3hCbzWrdouuRtGC0ItQbQ/19tw8&#10;dxc3L2sSdfXXm0Khx2FmvmGm89bU4kLOV5YV9HsJCOLc6ooLBd9fq5cRCB+QNdaWScGNPMxnnacp&#10;ZtpeeUOXbShEhLDPUEEZQpNJ6fOSDPqebYijd7DOYIjSFVI7vEa4qeUgSd6kwYrjQokNvZeUH7dn&#10;o2A5Hi1Pn6+8vm/2O9r97I/pwCVKPXfbxQREoDb8h//aH1rBcJim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FrjHAAAA3QAAAA8AAAAAAAAAAAAAAAAAmAIAAGRy&#10;cy9kb3ducmV2LnhtbFBLBQYAAAAABAAEAPUAAACMAwAAAAA=&#10;" fillcolor="black" stroked="f"/>
                <v:rect id="Rectangle 982" o:spid="_x0000_s1385" style="position:absolute;left:22637;top:13328;width:73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Iz8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yN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YiM/HAAAA3QAAAA8AAAAAAAAAAAAAAAAAmAIAAGRy&#10;cy9kb3ducmV2LnhtbFBLBQYAAAAABAAEAPUAAACMAwAAAAA=&#10;" fillcolor="black" stroked="f"/>
                <v:rect id="Rectangle 983" o:spid="_x0000_s1386" style="position:absolute;left:22637;top:9359;width:73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tVM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fn8wgr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ULVTHAAAA3QAAAA8AAAAAAAAAAAAAAAAAmAIAAGRy&#10;cy9kb3ducmV2LnhtbFBLBQYAAAAABAAEAPUAAACMAwAAAAA=&#10;" fillcolor="black" stroked="f"/>
                <v:rect id="Rectangle 984" o:spid="_x0000_s1387" style="position:absolute;left:27933;top:5486;width:184;height:1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5JsQA&#10;AADdAAAADwAAAGRycy9kb3ducmV2LnhtbERPu27CMBTdkfgH61ZiI055VDTFIEBCYqkEtEPZLvFt&#10;EhFfB9tA6NfjAanj0XlP562pxZWcrywreE1SEMS51RUXCr6/1v0JCB+QNdaWScGdPMxn3c4UM21v&#10;vKPrPhQihrDPUEEZQpNJ6fOSDPrENsSR+7XOYIjQFVI7vMVwU8tBmr5JgxXHhhIbWpWUn/YXo2D5&#10;PlmetyP+/NsdD3T4OZ7GA5cq1XtpFx8gArXhX/x0b7SC4XAc58Y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LuSbEAAAA3QAAAA8AAAAAAAAAAAAAAAAAmAIAAGRycy9k&#10;b3ducmV2LnhtbFBLBQYAAAAABAAEAPUAAACJAwAAAAA=&#10;" fillcolor="black" stroked="f"/>
                <v:rect id="Rectangle 985" o:spid="_x0000_s1388" style="position:absolute;left:27660;top:5397;width:7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cvccA&#10;AADdAAAADwAAAGRycy9kb3ducmV2LnhtbESPT2sCMRTE70K/Q3gFb5pVq+hqFBUKvRTqn4Penpvn&#10;7uLmZU1S3fbTN0LB4zAzv2Fmi8ZU4kbOl5YV9LoJCOLM6pJzBfvde2cMwgdkjZVlUvBDHhbzl9YM&#10;U23vvKHbNuQiQtinqKAIoU6l9FlBBn3X1sTRO1tnMETpcqkd3iPcVLKfJCNpsOS4UGBN64Kyy/bb&#10;KFhNxqvr1xt//m5ORzoeTpdh3yVKtV+b5RREoCY8w//tD61gMBhO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HL3HAAAA3QAAAA8AAAAAAAAAAAAAAAAAmAIAAGRy&#10;cy9kb3ducmV2LnhtbFBLBQYAAAAABAAEAPUAAACMAwAAAAA=&#10;" fillcolor="black" stroked="f"/>
                <v:rect id="Rectangle 986" o:spid="_x0000_s1389" style="position:absolute;left:27660;top:25190;width:7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vG8UA&#10;AADdAAAADwAAAGRycy9kb3ducmV2LnhtbERPS2sCMRC+C/0PYQre3KSiYrdGqYLQS6E+DnobN9Pd&#10;xc1km6S67a9vCoK3+fieM1t0thEX8qF2rOEpUyCIC2dqLjXsd+vBFESIyAYbx6ThhwIs5g+9GebG&#10;XXlDl20sRQrhkKOGKsY2lzIUFVkMmWuJE/fpvMWYoC+l8XhN4baRQ6Um0mLNqaHCllYVFeftt9Ww&#10;fJ4uvz5G/P67OR3peDidx0OvtO4/dq8vICJ18S6+ud9Mmq/G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G8bxQAAAN0AAAAPAAAAAAAAAAAAAAAAAJgCAABkcnMv&#10;ZG93bnJldi54bWxQSwUGAAAAAAQABAD1AAAAigMAAAAA&#10;" fillcolor="black" stroked="f"/>
                <v:rect id="Rectangle 987" o:spid="_x0000_s1390" style="position:absolute;left:27660;top:21253;width:7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KgMUA&#10;AADdAAAADwAAAGRycy9kb3ducmV2LnhtbERPS2sCMRC+C/0PYYTeNFFq1a1RaqHQi1AfB72Nm+nu&#10;4mayTVLd+usboeBtPr7nzBatrcWZfKgcaxj0FQji3JmKCw277XtvAiJEZIO1Y9LwSwEW84fODDPj&#10;Lrym8yYWIoVwyFBDGWOTSRnykiyGvmuIE/flvMWYoC+k8XhJ4baWQ6WepcWKU0OJDb2VlJ82P1bD&#10;cjpZfn8+8eq6Ph7osD+eRkOvtH7stq8vICK18S7+d3+YNF+Nx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MqAxQAAAN0AAAAPAAAAAAAAAAAAAAAAAJgCAABkcnMv&#10;ZG93bnJldi54bWxQSwUGAAAAAAQABAD1AAAAigMAAAAA&#10;" fillcolor="black" stroked="f"/>
                <v:rect id="Rectangle 988" o:spid="_x0000_s1391" style="position:absolute;left:27660;top:17291;width:7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e8sgA&#10;AADdAAAADwAAAGRycy9kb3ducmV2LnhtbESPT08CMRDF7yZ8h2ZMvEkrEYMLhYCJiRcT+XOQ27Ad&#10;djdsp2tbYfXTOwcTbjN5b977zWzR+1adKaYmsIWHoQFFXAbXcGVht329n4BKGdlhG5gs/FCCxXxw&#10;M8PChQuv6bzJlZIQTgVaqHPuCq1TWZPHNAwdsWjHED1mWWOlXcSLhPtWj4x50h4bloYaO3qpqTxt&#10;vr2F1fNk9fXxyO+/68Oe9p+H03g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17yyAAAAN0AAAAPAAAAAAAAAAAAAAAAAJgCAABk&#10;cnMvZG93bnJldi54bWxQSwUGAAAAAAQABAD1AAAAjQMAAAAA&#10;" fillcolor="black" stroked="f"/>
                <v:rect id="Rectangle 989" o:spid="_x0000_s1392" style="position:absolute;left:27660;top:13328;width:73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7acUA&#10;AADdAAAADwAAAGRycy9kb3ducmV2LnhtbERPTWsCMRC9C/6HMIXe3KRSRbdGUaHQS6FqD/U2bqa7&#10;i5vJmqS67a83BcHbPN7nzBadbcSZfKgda3jKFAjiwpmaSw2fu9fBBESIyAYbx6ThlwIs5v3eDHPj&#10;Lryh8zaWIoVwyFFDFWObSxmKiiyGzLXEift23mJM0JfSeLykcNvIoVJjabHm1FBhS+uKiuP2x2pY&#10;TSer08czv/9tDnvafx2Oo6FXWj8+dMsXEJG6eBff3G8mzVejK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tpxQAAAN0AAAAPAAAAAAAAAAAAAAAAAJgCAABkcnMv&#10;ZG93bnJldi54bWxQSwUGAAAAAAQABAD1AAAAigMAAAAA&#10;" fillcolor="black" stroked="f"/>
                <v:rect id="Rectangle 990" o:spid="_x0000_s1393" style="position:absolute;left:27660;top:9359;width:73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YSc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RZhJyAAAAN0AAAAPAAAAAAAAAAAAAAAAAJgCAABk&#10;cnMvZG93bnJldi54bWxQSwUGAAAAAAQABAD1AAAAjQMAAAAA&#10;" fillcolor="black" stroked="f"/>
                <v:rect id="Rectangle 991" o:spid="_x0000_s1394" style="position:absolute;left:29737;top:5486;width:177;height:1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90sUA&#10;AADdAAAADwAAAGRycy9kb3ducmV2LnhtbERPTWsCMRC9C/6HMIXe3ESpYrdGUaHQS0FtD/U2bqa7&#10;i5vJmqS69tebgtDbPN7nzBadbcSZfKgdaxhmCgRx4UzNpYbPj9fBFESIyAYbx6ThSgEW835vhrlx&#10;F97SeRdLkUI45KihirHNpQxFRRZD5lrixH07bzEm6EtpPF5SuG3kSKmJtFhzaqiwpXVFxXH3YzWs&#10;nqer0+aJ33+3hz3tvw7H8cgrrR8fuuULiEhd/Bff3W8mzVeT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3SxQAAAN0AAAAPAAAAAAAAAAAAAAAAAJgCAABkcnMv&#10;ZG93bnJldi54bWxQSwUGAAAAAAQABAD1AAAAigMAAAAA&#10;" fillcolor="black" stroked="f"/>
                <v:rect id="Rectangle 992" o:spid="_x0000_s1395" style="position:absolute;left:29457;top:5397;width:7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jpcUA&#10;AADdAAAADwAAAGRycy9kb3ducmV2LnhtbERPS2sCMRC+C/6HMIXeNOlSRVejaKHQS6E+DnobN+Pu&#10;4mayTVJd++ubQqG3+fieM192thFX8qF2rOFpqEAQF87UXGrY714HExAhIhtsHJOGOwVYLvq9OebG&#10;3XhD120sRQrhkKOGKsY2lzIUFVkMQ9cSJ+7svMWYoC+l8XhL4baRmVJjabHm1FBhSy8VFZftl9Ww&#10;nk7Wnx/P/P69OR3peDhdRplXWj8+dKsZiEhd/Bf/ud9Mmq/GG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6OlxQAAAN0AAAAPAAAAAAAAAAAAAAAAAJgCAABkcnMv&#10;ZG93bnJldi54bWxQSwUGAAAAAAQABAD1AAAAigMAAAAA&#10;" fillcolor="black" stroked="f"/>
                <v:rect id="Rectangle 993" o:spid="_x0000_s1396" style="position:absolute;left:29457;top:25190;width:7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GPsUA&#10;AADdAAAADwAAAGRycy9kb3ducmV2LnhtbERPS2sCMRC+F/ofwgi91UTbim6NUoVCL0J9HPQ2bqa7&#10;i5vJmqS6+uuNUOhtPr7njKetrcWJfKgca+h1FQji3JmKCw2b9efzEESIyAZrx6ThQgGmk8eHMWbG&#10;nXlJp1UsRArhkKGGMsYmkzLkJVkMXdcQJ+7HeYsxQV9I4/Gcwm0t+0oNpMWKU0OJDc1Lyg+rX6th&#10;NhrOjt+vvLgu9zvabfeHt75XWj912o93EJHa+C/+c3+ZNF8NXu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Y+xQAAAN0AAAAPAAAAAAAAAAAAAAAAAJgCAABkcnMv&#10;ZG93bnJldi54bWxQSwUGAAAAAAQABAD1AAAAigMAAAAA&#10;" fillcolor="black" stroked="f"/>
                <v:rect id="Rectangle 994" o:spid="_x0000_s1397" style="position:absolute;left:29457;top:21253;width:7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eSsQA&#10;AADdAAAADwAAAGRycy9kb3ducmV2LnhtbERPS2sCMRC+C/0PYQreNKlYsVujVEHwIvjood7GzXR3&#10;cTPZJlG3/fWmIHibj+85k1lra3EhHyrHGl76CgRx7kzFhYbP/bI3BhEissHaMWn4pQCz6VNngplx&#10;V97SZRcLkUI4ZKihjLHJpAx5SRZD3zXEift23mJM0BfSeLymcFvLgVIjabHi1FBiQ4uS8tPubDXM&#10;38bzn82Q13/b44EOX8fT68ArrbvP7cc7iEhtfIjv7pVJ89VoC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krEAAAA3QAAAA8AAAAAAAAAAAAAAAAAmAIAAGRycy9k&#10;b3ducmV2LnhtbFBLBQYAAAAABAAEAPUAAACJAwAAAAA=&#10;" fillcolor="black" stroked="f"/>
                <v:rect id="Rectangle 995" o:spid="_x0000_s1398" style="position:absolute;left:29457;top:17291;width:7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70cUA&#10;AADdAAAADwAAAGRycy9kb3ducmV2LnhtbERPS2sCMRC+C/0PYQre3KSiYrdGqYLQS6E+DnobN9Pd&#10;xc1km6S67a9vCoK3+fieM1t0thEX8qF2rOEpUyCIC2dqLjXsd+vBFESIyAYbx6ThhwIs5g+9GebG&#10;XXlDl20sRQrhkKOGKsY2lzIUFVkMmWuJE/fpvMWYoC+l8XhN4baRQ6Um0mLNqaHCllYVFeftt9Ww&#10;fJ4uvz5G/P67OR3peDidx0OvtO4/dq8vICJ18S6+ud9Mmq8mY/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jvRxQAAAN0AAAAPAAAAAAAAAAAAAAAAAJgCAABkcnMv&#10;ZG93bnJldi54bWxQSwUGAAAAAAQABAD1AAAAigMAAAAA&#10;" fillcolor="black" stroked="f"/>
                <v:rect id="Rectangle 996" o:spid="_x0000_s1399" style="position:absolute;left:29457;top:13328;width:737;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psUA&#10;AADdAAAADwAAAGRycy9kb3ducmV2LnhtbERPS2sCMRC+C/6HMIXeNKnUxW6NokKhl0J9HOpt3Ex3&#10;FzeTNUl17a9vCoK3+fieM513thFn8qF2rOFpqEAQF87UXGrYbd8GExAhIhtsHJOGKwWYz/q9KebG&#10;XXhN500sRQrhkKOGKsY2lzIUFVkMQ9cSJ+7beYsxQV9K4/GSwm0jR0pl0mLNqaHCllYVFcfNj9Ww&#10;fJksT5/P/PG7Puxp/3U4jkdeaf340C1eQUTq4l18c7+bNF9l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KWmxQAAAN0AAAAPAAAAAAAAAAAAAAAAAJgCAABkcnMv&#10;ZG93bnJldi54bWxQSwUGAAAAAAQABAD1AAAAigMAAAAA&#10;" fillcolor="black" stroked="f"/>
                <v:rect id="Rectangle 997" o:spid="_x0000_s1400" style="position:absolute;left:29457;top:9359;width:737;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APcUA&#10;AADdAAAADwAAAGRycy9kb3ducmV2LnhtbERPTWsCMRC9C/0PYYTeNFFaa7dGqQWhF0FtD/U2bqa7&#10;i5vJNom6+uuNIPQ2j/c5k1lra3EkHyrHGgZ9BYI4d6biQsP316I3BhEissHaMWk4U4DZ9KEzwcy4&#10;E6/puImFSCEcMtRQxthkUoa8JIuh7xrixP06bzEm6AtpPJ5SuK3lUKmRtFhxaiixoY+S8v3mYDXM&#10;X8fzv9UTLy/r3Za2P7v989ArrR+77fsbiEht/Bff3Z8mzVejF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AA9xQAAAN0AAAAPAAAAAAAAAAAAAAAAAJgCAABkcnMv&#10;ZG93bnJldi54bWxQSwUGAAAAAAQABAD1AAAAigMAAAAA&#10;" fillcolor="black" stroked="f"/>
                <v:rect id="Rectangle 998" o:spid="_x0000_s1401" style="position:absolute;left:34759;top:5486;width:185;height:1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UT8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5RPyAAAAN0AAAAPAAAAAAAAAAAAAAAAAJgCAABk&#10;cnMvZG93bnJldi54bWxQSwUGAAAAAAQABAD1AAAAjQMAAAAA&#10;" fillcolor="black" stroked="f"/>
                <v:rect id="Rectangle 999" o:spid="_x0000_s1402" style="position:absolute;left:34518;top:5397;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x1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qvx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zHUxQAAAN0AAAAPAAAAAAAAAAAAAAAAAJgCAABkcnMv&#10;ZG93bnJldi54bWxQSwUGAAAAAAQABAD1AAAAigMAAAAA&#10;" fillcolor="black" stroked="f"/>
                <v:rect id="Rectangle 1000" o:spid="_x0000_s1403" style="position:absolute;left:34518;top:25190;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OlM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DpTHAAAA3QAAAA8AAAAAAAAAAAAAAAAAmAIAAGRy&#10;cy9kb3ducmV2LnhtbFBLBQYAAAAABAAEAPUAAACMAwAAAAA=&#10;" fillcolor="black" stroked="f"/>
                <v:rect id="Rectangle 1001" o:spid="_x0000_s1404" style="position:absolute;left:34518;top:21253;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rD8UA&#10;AADdAAAADwAAAGRycy9kb3ducmV2LnhtbERPS2sCMRC+F/wPYYTeaqJUq1uj1EKhF6E+DnobN9Pd&#10;xc1km6S6+usbQehtPr7nTOetrcWJfKgca+j3FAji3JmKCw3bzcfTGESIyAZrx6ThQgHms87DFDPj&#10;zryi0zoWIoVwyFBDGWOTSRnykiyGnmuIE/ftvMWYoC+k8XhO4baWA6VG0mLFqaHEht5Lyo/rX6th&#10;MRkvfr6eeXldHfa03x2Ow4FXWj9227dXEJHa+C++uz9Nmq9e+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KsPxQAAAN0AAAAPAAAAAAAAAAAAAAAAAJgCAABkcnMv&#10;ZG93bnJldi54bWxQSwUGAAAAAAQABAD1AAAAigMAAAAA&#10;" fillcolor="black" stroked="f"/>
                <v:rect id="Rectangle 1002" o:spid="_x0000_s1405" style="position:absolute;left:34518;top:17291;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1eMUA&#10;AADdAAAADwAAAGRycy9kb3ducmV2LnhtbERPTWsCMRC9F/wPYYTeatJFrd0aRYVCL0K1PdTbuJnu&#10;Lm4ma5Lq6q9vCkJv83ifM513thEn8qF2rOFxoEAQF87UXGr4/Hh9mIAIEdlg45g0XCjAfNa7m2Ju&#10;3Jk3dNrGUqQQDjlqqGJscylDUZHFMHAtceK+nbcYE/SlNB7PKdw2MlNqLC3WnBoqbGlVUXHY/lgN&#10;y+fJ8vg+5PV1s9/R7mt/GGVeaX3f7xYvICJ18V98c7+ZNF89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V4xQAAAN0AAAAPAAAAAAAAAAAAAAAAAJgCAABkcnMv&#10;ZG93bnJldi54bWxQSwUGAAAAAAQABAD1AAAAigMAAAAA&#10;" fillcolor="black" stroked="f"/>
                <v:rect id="Rectangle 1003" o:spid="_x0000_s1406" style="position:absolute;left:34518;top:13328;width:69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l8UA&#10;AADdAAAADwAAAGRycy9kb3ducmV2LnhtbERPTWsCMRC9C/0PYYTeNFHU2q1RakHwIlTbQ72Nm+nu&#10;4mayTVJd/fWNIPQ2j/c5s0Vra3EiHyrHGgZ9BYI4d6biQsPnx6o3BREissHaMWm4UIDF/KEzw8y4&#10;M2/ptIuFSCEcMtRQxthkUoa8JIuh7xrixH07bzEm6AtpPJ5TuK3lUKmJtFhxaiixobeS8uPu12pY&#10;Pk+XP+8j3ly3hz3tvw7H8dArrR+77esLiEht/Bff3WuT5qun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wiXxQAAAN0AAAAPAAAAAAAAAAAAAAAAAJgCAABkcnMv&#10;ZG93bnJldi54bWxQSwUGAAAAAAQABAD1AAAAigMAAAAA&#10;" fillcolor="black" stroked="f"/>
                <v:rect id="Rectangle 1004" o:spid="_x0000_s1407" style="position:absolute;left:34518;top:9359;width:69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tDMUA&#10;AADdAAAADwAAAGRycy9kb3ducmV2LnhtbERPS2sCMRC+C/0PYYTeNFFq1a1RaqHQi1AfB72Nm+nu&#10;4mayTVLd+usboeBtPr7nzBatrcWZfKgcaxj0FQji3JmKCw277XtvAiJEZIO1Y9LwSwEW84fODDPj&#10;Lrym8yYWIoVwyFBDGWOTSRnykiyGvmuIE/flvMWYoC+k8XhJ4baWQ6WepcWKU0OJDb2VlJ82P1bD&#10;cjpZfn8+8eq6Ph7osD+eRkOvtH7stq8vICK18S7+d3+YNF+NR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60MxQAAAN0AAAAPAAAAAAAAAAAAAAAAAJgCAABkcnMv&#10;ZG93bnJldi54bWxQSwUGAAAAAAQABAD1AAAAigMAAAAA&#10;" fillcolor="black" stroked="f"/>
                <v:rect id="Rectangle 1005" o:spid="_x0000_s1408" style="position:absolute;left:36588;top:5486;width:184;height:1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ze8UA&#10;AADdAAAADwAAAGRycy9kb3ducmV2LnhtbERPTWsCMRC9C/0PYYTeNFFaa7dGqQWhF0FtD/U2bqa7&#10;i5vJNom6+uuNIPQ2j/c5k1lra3EkHyrHGgZ9BYI4d6biQsP316I3BhEissHaMWk4U4DZ9KEzwcy4&#10;E6/puImFSCEcMtRQxthkUoa8JIuh7xrixP06bzEm6AtpPJ5SuK3lUKmRtFhxaiixoY+S8v3mYDXM&#10;X8fzv9UTLy/r3Za2P7v989ArrR+77fsbiEht/Bff3Z8mzVcv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N7xQAAAN0AAAAPAAAAAAAAAAAAAAAAAJgCAABkcnMv&#10;ZG93bnJldi54bWxQSwUGAAAAAAQABAD1AAAAigMAAAAA&#10;" fillcolor="black" stroked="f"/>
                <v:rect id="Rectangle 1006" o:spid="_x0000_s1409" style="position:absolute;left:36315;top:5397;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W4MUA&#10;AADdAAAADwAAAGRycy9kb3ducmV2LnhtbERPS2sCMRC+F/ofwgi91URpq26NUoVCL0J9HPQ2bqa7&#10;i5vJmqS6+uuNUOhtPr7njKetrcWJfKgca+h1FQji3JmKCw2b9efzEESIyAZrx6ThQgGmk8eHMWbG&#10;nXlJp1UsRArhkKGGMsYmkzLkJVkMXdcQJ+7HeYsxQV9I4/Gcwm0t+0q9SYsVp4YSG5qXlB9Wv1bD&#10;bDScHb9feHFd7ne02+4Pr32vtH7qtB/vICK18V/85/4yab4aDO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ZbgxQAAAN0AAAAPAAAAAAAAAAAAAAAAAJgCAABkcnMv&#10;ZG93bnJldi54bWxQSwUGAAAAAAQABAD1AAAAigMAAAAA&#10;" fillcolor="black" stroked="f"/>
                <v:rect id="Rectangle 1007" o:spid="_x0000_s1410" style="position:absolute;left:36315;top:25190;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Cks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ApLHAAAA3QAAAA8AAAAAAAAAAAAAAAAAmAIAAGRy&#10;cy9kb3ducmV2LnhtbFBLBQYAAAAABAAEAPUAAACMAwAAAAA=&#10;" fillcolor="black" stroked="f"/>
                <v:rect id="Rectangle 1008" o:spid="_x0000_s1411" style="position:absolute;left:36315;top:21253;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nCcUA&#10;AADdAAAADwAAAGRycy9kb3ducmV2LnhtbERPS2sCMRC+F/wPYYTealJpra5G0UKhF6E+DnobN9Pd&#10;xc1kTVLd+usbQehtPr7nTGatrcWZfKgca3juKRDEuTMVFxq2m4+nIYgQkQ3WjknDLwWYTTsPE8yM&#10;u/CKzutYiBTCIUMNZYxNJmXIS7IYeq4hTty38xZjgr6QxuMlhdta9pUaSIsVp4YSG3ovKT+uf6yG&#10;xWi4OH298PK6OuxpvzscX/teaf3YbedjEJHa+C++uz9Nmq/e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qcJxQAAAN0AAAAPAAAAAAAAAAAAAAAAAJgCAABkcnMv&#10;ZG93bnJldi54bWxQSwUGAAAAAAQABAD1AAAAigMAAAAA&#10;" fillcolor="black" stroked="f"/>
                <v:rect id="Rectangle 1009" o:spid="_x0000_s1412" style="position:absolute;left:36315;top:17291;width:6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s8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frPHAAAA3QAAAA8AAAAAAAAAAAAAAAAAmAIAAGRy&#10;cy9kb3ducmV2LnhtbFBLBQYAAAAABAAEAPUAAACMAwAAAAA=&#10;" fillcolor="black" stroked="f"/>
                <v:rect id="Rectangle 1010" o:spid="_x0000_s1413" style="position:absolute;left:36315;top:13328;width:69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bKMQA&#10;AADdAAAADwAAAGRycy9kb3ducmV2LnhtbERPTWsCMRC9F/ofwhS81USxZV2NooVCL4Vqe9DbuBl3&#10;FzeTNUl19dc3BcHbPN7nTOedbcSJfKgdaxj0FQjiwpmaSw0/3+/PGYgQkQ02jknDhQLMZ48PU8yN&#10;O/OKTutYihTCIUcNVYxtLmUoKrIY+q4lTtzeeYsxQV9K4/Gcwm0jh0q9Sos1p4YKW3qrqDisf62G&#10;5ThbHr9G/Hld7ba03ewOL0OvtO49dYsJiEhdvItv7g+T5qts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2yjEAAAA3QAAAA8AAAAAAAAAAAAAAAAAmAIAAGRycy9k&#10;b3ducmV2LnhtbFBLBQYAAAAABAAEAPUAAACJAwAAAAA=&#10;" fillcolor="black" stroked="f"/>
                <v:rect id="Rectangle 1011" o:spid="_x0000_s1414" style="position:absolute;left:36315;top:9359;width:69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FX8UA&#10;AADdAAAADwAAAGRycy9kb3ducmV2LnhtbERPTWsCMRC9C/0PYQq9aeLSlnU1ShWEXgrVetDbuBl3&#10;FzeTbZLqtr++KQi9zeN9zmzR21ZcyIfGsYbxSIEgLp1puNKw+1gPcxAhIhtsHZOGbwqwmN8NZlgY&#10;d+UNXbaxEimEQ4Ea6hi7QspQ1mQxjFxHnLiT8xZjgr6SxuM1hdtWZko9S4sNp4YaO1rVVJ63X1bD&#10;cpIvP98f+e1nczzQYX88P2Veaf1w379MQUTq47/45n41ab7KM/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0VfxQAAAN0AAAAPAAAAAAAAAAAAAAAAAJgCAABkcnMv&#10;ZG93bnJldi54bWxQSwUGAAAAAAQABAD1AAAAigMAAAAA&#10;" fillcolor="black" stroked="f"/>
                <v:rect id="Rectangle 1012" o:spid="_x0000_s1415" style="position:absolute;left:41617;top:5486;width:178;height:1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gxMUA&#10;AADdAAAADwAAAGRycy9kb3ducmV2LnhtbERPS2sCMRC+F/wPYYTealIfZbs1igqFXoRqe6i3cTPd&#10;XdxM1iTV1V/fFITe5uN7znTe2UacyIfasYbHgQJBXDhTc6nh8+P1IQMRIrLBxjFpuFCA+ax3N8Xc&#10;uDNv6LSNpUghHHLUUMXY5lKGoiKLYeBa4sR9O28xJuhLaTyeU7ht5FCpJ2mx5tRQYUuriorD9sdq&#10;WD5ny+P7mNfXzX5Hu6/9YTL0Suv7frd4ARGpi//im/vNpPkqG8H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DExQAAAN0AAAAPAAAAAAAAAAAAAAAAAJgCAABkcnMv&#10;ZG93bnJldi54bWxQSwUGAAAAAAQABAD1AAAAigMAAAAA&#10;" fillcolor="black" stroked="f"/>
                <v:rect id="Rectangle 1013" o:spid="_x0000_s1416" style="position:absolute;left:41338;top:5397;width:7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sMQA&#10;AADdAAAADwAAAGRycy9kb3ducmV2LnhtbERPTWsCMRC9F/wPYQq91aSiZV2NooVCL4LaHvQ2bsbd&#10;xc1km6S6+usbodDbPN7nTOedbcSZfKgda3jpKxDEhTM1lxq+Pt+fMxAhIhtsHJOGKwWYz3oPU8yN&#10;u/CGzttYihTCIUcNVYxtLmUoKrIY+q4lTtzReYsxQV9K4/GSwm0jB0q9Sos1p4YKW3qrqDhtf6yG&#10;5Thbfq+HvLptDnva7w6n0cArrZ8eu8UERKQu/ov/3B8mzVfZEO7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eLDEAAAA3QAAAA8AAAAAAAAAAAAAAAAAmAIAAGRycy9k&#10;b3ducmV2LnhtbFBLBQYAAAAABAAEAPUAAACJAwAAAAA=&#10;" fillcolor="black" stroked="f"/>
                <v:rect id="Rectangle 1014" o:spid="_x0000_s1417" style="position:absolute;left:41338;top:25190;width:7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dK8UA&#10;AADdAAAADwAAAGRycy9kb3ducmV2LnhtbERPS2sCMRC+C/6HMAVvmlRq2W6NooWCF6E+DvU2bqa7&#10;i5vJNom67a9vCoK3+fieM513thEX8qF2rOFxpEAQF87UXGrY796HGYgQkQ02jknDDwWYz/q9KebG&#10;XXlDl20sRQrhkKOGKsY2lzIUFVkMI9cSJ+7LeYsxQV9K4/Gawm0jx0o9S4s1p4YKW3qrqDhtz1bD&#10;8iVbfn888fp3czzQ4fN4moy90nrw0C1eQUTq4l18c69Mmq+yC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t0rxQAAAN0AAAAPAAAAAAAAAAAAAAAAAJgCAABkcnMv&#10;ZG93bnJldi54bWxQSwUGAAAAAAQABAD1AAAAigMAAAAA&#10;" fillcolor="black" stroked="f"/>
                <v:rect id="Rectangle 1015" o:spid="_x0000_s1418" style="position:absolute;left:41338;top:21253;width:7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XMUA&#10;AADdAAAADwAAAGRycy9kb3ducmV2LnhtbERPS2sCMRC+C/6HMIXeNKlUWVejaKHQS6E+DnobN+Pu&#10;4mayTVJd++ubQqG3+fieM192thFX8qF2rOFpqEAQF87UXGrY714HGYgQkQ02jknDnQIsF/3eHHPj&#10;bryh6zaWIoVwyFFDFWObSxmKiiyGoWuJE3d23mJM0JfSeLylcNvIkVITabHm1FBhSy8VFZftl9Ww&#10;nmbrz49nfv/enI50PJwu45FXWj8+dKsZiEhd/Bf/ud9Mmq+yC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ENcxQAAAN0AAAAPAAAAAAAAAAAAAAAAAJgCAABkcnMv&#10;ZG93bnJldi54bWxQSwUGAAAAAAQABAD1AAAAigMAAAAA&#10;" fillcolor="black" stroked="f"/>
                <v:rect id="Rectangle 1016" o:spid="_x0000_s1419" style="position:absolute;left:41338;top:17291;width:7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mx8UA&#10;AADdAAAADwAAAGRycy9kb3ducmV2LnhtbERPTWsCMRC9F/wPYYTealJRu90aRYVCL0K1PdTbuJnu&#10;Lm4ma5Lq6q9vCkJv83ifM513thEn8qF2rOFxoEAQF87UXGr4/Hh9yECEiGywcUwaLhRgPuvdTTE3&#10;7swbOm1jKVIIhxw1VDG2uZShqMhiGLiWOHHfzluMCfpSGo/nFG4bOVRqIi3WnBoqbGlVUXHY/lgN&#10;y+dseXwf8fq62e9o97U/jId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ObHxQAAAN0AAAAPAAAAAAAAAAAAAAAAAJgCAABkcnMv&#10;ZG93bnJldi54bWxQSwUGAAAAAAQABAD1AAAAigMAAAAA&#10;" fillcolor="black" stroked="f"/>
                <v:rect id="Rectangle 1017" o:spid="_x0000_s1420" style="position:absolute;left:41338;top:13328;width:737;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ncUA&#10;AADdAAAADwAAAGRycy9kb3ducmV2LnhtbERPu27CMBTdkfgH6yJ1A4dHEU1jEFSqxFKpQIeyXeJL&#10;EiW+DrYLab++HpAYj847W3WmEVdyvrKsYDxKQBDnVldcKPg6vA8XIHxA1thYJgW/5GG17PcyTLW9&#10;8Y6u+1CIGMI+RQVlCG0qpc9LMuhHtiWO3Nk6gyFCV0jt8BbDTSMnSTKXBiuODSW29FZSXu9/jILN&#10;y2Jz+Zzxx9/udKTj96l+nrhEqadBt34FEagLD/HdvdUKptN5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X+dxQAAAN0AAAAPAAAAAAAAAAAAAAAAAJgCAABkcnMv&#10;ZG93bnJldi54bWxQSwUGAAAAAAQABAD1AAAAigMAAAAA&#10;" fillcolor="black" stroked="f"/>
                <v:rect id="Rectangle 1018" o:spid="_x0000_s1421" style="position:absolute;left:41338;top:9359;width:737;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aBscA&#10;AADdAAAADwAAAGRycy9kb3ducmV2LnhtbESPT2sCMRTE7wW/Q3iCt5pVq+hqlCoUein476C35+a5&#10;u7h52SapbvvpG0HwOMzMb5jZojGVuJLzpWUFvW4CgjizuuRcwX738ToG4QOyxsoyKfglD4t562WG&#10;qbY33tB1G3IRIexTVFCEUKdS+qwgg75ra+Lona0zGKJ0udQObxFuKtlPkpE0WHJcKLCmVUHZZftj&#10;FCwn4+X3+o2//janIx0Pp8uw7xKlOu3mfQoiUBOe4Uf7UysYDE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d2gbHAAAA3QAAAA8AAAAAAAAAAAAAAAAAmAIAAGRy&#10;cy9kb3ducmV2LnhtbFBLBQYAAAAABAAEAPUAAACMAwAAAAA=&#10;" fillcolor="black" stroked="f"/>
                <v:rect id="Rectangle 1019" o:spid="_x0000_s1422" style="position:absolute;left:43414;top:5486;width:178;height:1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EcccA&#10;AADdAAAADwAAAGRycy9kb3ducmV2LnhtbESPQWsCMRSE70L/Q3iF3jTrakVXo9SC4EWotod6e26e&#10;u4ubl20SdfXXm0Khx2FmvmFmi9bU4kLOV5YV9HsJCOLc6ooLBV+fq+4YhA/IGmvLpOBGHhbzp84M&#10;M22vvKXLLhQiQthnqKAMocmk9HlJBn3PNsTRO1pnMETpCqkdXiPc1DJNkpE0WHFcKLGh95Ly0+5s&#10;FCwn4+XPx5A39+1hT/vvw+k1dYlSL8/t2xREoDb8h//aa61gMBil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PRHHHAAAA3QAAAA8AAAAAAAAAAAAAAAAAmAIAAGRy&#10;cy9kb3ducmV2LnhtbFBLBQYAAAAABAAEAPUAAACMAwAAAAA=&#10;" fillcolor="black" stroked="f"/>
                <v:rect id="Rectangle 1020" o:spid="_x0000_s1423" style="position:absolute;left:43141;top:5397;width:7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h6s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NB2n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D4erHAAAA3QAAAA8AAAAAAAAAAAAAAAAAmAIAAGRy&#10;cy9kb3ducmV2LnhtbFBLBQYAAAAABAAEAPUAAACMAwAAAAA=&#10;" fillcolor="black" stroked="f"/>
                <v:rect id="Rectangle 1021" o:spid="_x0000_s1424" style="position:absolute;left:43141;top:25190;width:7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5nscA&#10;AADdAAAADwAAAGRycy9kb3ducmV2LnhtbESPzWsCMRTE74X+D+EJ3mrWT3Q1Si0Uein4ddDbc/Pc&#10;Xdy8bJOo2/71jSB4HGbmN8xs0ZhKXMn50rKCbicBQZxZXXKuYLf9fBuD8AFZY2WZFPySh8X89WWG&#10;qbY3XtN1E3IRIexTVFCEUKdS+qwgg75ja+LonawzGKJ0udQObxFuKtlLkpE0WHJcKLCmj4Ky8+Zi&#10;FCwn4+XPasDff+vjgQ7743nYc4lS7VbzPgURqAnP8KP9pRX0+6MB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qeZ7HAAAA3QAAAA8AAAAAAAAAAAAAAAAAmAIAAGRy&#10;cy9kb3ducmV2LnhtbFBLBQYAAAAABAAEAPUAAACMAwAAAAA=&#10;" fillcolor="black" stroked="f"/>
                <v:rect id="Rectangle 1022" o:spid="_x0000_s1425" style="position:absolute;left:43141;top:21253;width:7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cBc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yP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m3AXHAAAA3QAAAA8AAAAAAAAAAAAAAAAAmAIAAGRy&#10;cy9kb3ducmV2LnhtbFBLBQYAAAAABAAEAPUAAACMAwAAAAA=&#10;" fillcolor="black" stroked="f"/>
                <v:rect id="Rectangle 1023" o:spid="_x0000_s1426" style="position:absolute;left:43141;top:17291;width:7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CcscA&#10;AADdAAAADwAAAGRycy9kb3ducmV2LnhtbESPQWsCMRSE7wX/Q3hCbzWrtouuRtFCoReh2h7q7bl5&#10;7i5uXtYk1dVfbwShx2FmvmGm89bU4kTOV5YV9HsJCOLc6ooLBT/fHy8jED4ga6wtk4ILeZjPOk9T&#10;zLQ985pOm1CICGGfoYIyhCaT0uclGfQ92xBHb2+dwRClK6R2eI5wU8tBkqTSYMVxocSG3kvKD5s/&#10;o2A5Hi2PX6+8uq53W9r+7g5vA5co9dxtFxMQgdrwH360P7WC4TBN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0QnLHAAAA3QAAAA8AAAAAAAAAAAAAAAAAmAIAAGRy&#10;cy9kb3ducmV2LnhtbFBLBQYAAAAABAAEAPUAAACMAwAAAAA=&#10;" fillcolor="black" stroked="f"/>
                <v:rect id="Rectangle 1024" o:spid="_x0000_s1427" style="position:absolute;left:43141;top:13328;width:73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n6cgA&#10;AADdAAAADwAAAGRycy9kb3ducmV2LnhtbESPzWsCMRTE74L/Q3hCb5r1o35sjaKFgpeCWg96e25e&#10;dxc3L9sk1W3/+kYQehxm5jfMfNmYSlzJ+dKygn4vAUGcWV1yruDw8dadgvABWWNlmRT8kIflot2a&#10;Y6rtjXd03YdcRAj7FBUUIdSplD4ryKDv2Zo4ep/WGQxRulxqh7cIN5UcJMlYGiw5LhRY02tB2WX/&#10;bRSsZ9P113bE77+784lOx/PleeASpZ46zeoFRKAm/Icf7Y1WMByOJ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OfpyAAAAN0AAAAPAAAAAAAAAAAAAAAAAJgCAABk&#10;cnMvZG93bnJldi54bWxQSwUGAAAAAAQABAD1AAAAjQMAAAAA&#10;" fillcolor="black" stroked="f"/>
                <v:rect id="Rectangle 1025" o:spid="_x0000_s1428" style="position:absolute;left:43141;top:9359;width:73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zm8UA&#10;AADdAAAADwAAAGRycy9kb3ducmV2LnhtbERPu27CMBTdkfgH6yJ1A4dHEU1jEFSqxFKpQIeyXeJL&#10;EiW+DrYLab++HpAYj847W3WmEVdyvrKsYDxKQBDnVldcKPg6vA8XIHxA1thYJgW/5GG17PcyTLW9&#10;8Y6u+1CIGMI+RQVlCG0qpc9LMuhHtiWO3Nk6gyFCV0jt8BbDTSMnSTKXBiuODSW29FZSXu9/jILN&#10;y2Jz+Zzxx9/udKTj96l+nrhEqadBt34FEagLD/HdvdUKptN5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3ObxQAAAN0AAAAPAAAAAAAAAAAAAAAAAJgCAABkcnMv&#10;ZG93bnJldi54bWxQSwUGAAAAAAQABAD1AAAAigMAAAAA&#10;" fillcolor="black" stroked="f"/>
                <v:rect id="Rectangle 1026" o:spid="_x0000_s1429" style="position:absolute;left:13982;top:3778;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XKMMA&#10;AADdAAAADwAAAGRycy9kb3ducmV2LnhtbESPzYoCMRCE74LvEFrYm2ZUE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XKMMAAADdAAAADwAAAAAAAAAAAAAAAACYAgAAZHJzL2Rv&#10;d25yZXYueG1sUEsFBgAAAAAEAAQA9QAAAIgDAAAAAA==&#10;" filled="f" stroked="f">
                  <v:textbox style="mso-fit-shape-to-text:t" inset="0,0,0,0">
                    <w:txbxContent>
                      <w:p w:rsidR="00CD1263" w:rsidRDefault="00CD1263" w:rsidP="00172CEC">
                        <w:pPr>
                          <w:spacing w:before="0"/>
                        </w:pPr>
                        <w:r>
                          <w:rPr>
                            <w:color w:val="000000"/>
                            <w:sz w:val="18"/>
                            <w:szCs w:val="18"/>
                          </w:rPr>
                          <w:t>A</w:t>
                        </w:r>
                      </w:p>
                    </w:txbxContent>
                  </v:textbox>
                </v:rect>
                <v:rect id="Rectangle 1027" o:spid="_x0000_s1430" style="position:absolute;left:15779;top:3778;width: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fit-shape-to-text:t" inset="0,0,0,0">
                    <w:txbxContent>
                      <w:p w:rsidR="00CD1263" w:rsidRDefault="00CD1263" w:rsidP="00172CEC">
                        <w:pPr>
                          <w:spacing w:before="0"/>
                        </w:pPr>
                        <w:r>
                          <w:rPr>
                            <w:color w:val="000000"/>
                            <w:sz w:val="18"/>
                            <w:szCs w:val="18"/>
                          </w:rPr>
                          <w:t>B</w:t>
                        </w:r>
                      </w:p>
                    </w:txbxContent>
                  </v:textbox>
                </v:rect>
                <v:rect id="Rectangle 1028" o:spid="_x0000_s1431" style="position:absolute;left:20808;top:3778;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rsidR="00CD1263" w:rsidRDefault="00CD1263" w:rsidP="00172CEC">
                        <w:pPr>
                          <w:spacing w:before="0"/>
                        </w:pPr>
                        <w:r>
                          <w:rPr>
                            <w:color w:val="000000"/>
                            <w:sz w:val="18"/>
                            <w:szCs w:val="18"/>
                          </w:rPr>
                          <w:t>A</w:t>
                        </w:r>
                      </w:p>
                    </w:txbxContent>
                  </v:textbox>
                </v:rect>
                <v:rect id="Rectangle 1029" o:spid="_x0000_s1432" style="position:absolute;left:22606;top:3778;width:7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fit-shape-to-text:t" inset="0,0,0,0">
                    <w:txbxContent>
                      <w:p w:rsidR="00CD1263" w:rsidRDefault="00CD1263" w:rsidP="00172CEC">
                        <w:pPr>
                          <w:spacing w:before="0"/>
                        </w:pPr>
                        <w:r>
                          <w:rPr>
                            <w:color w:val="000000"/>
                            <w:sz w:val="18"/>
                            <w:szCs w:val="18"/>
                          </w:rPr>
                          <w:t>B</w:t>
                        </w:r>
                      </w:p>
                    </w:txbxContent>
                  </v:textbox>
                </v:rect>
                <v:rect id="Rectangle 1030" o:spid="_x0000_s1433" style="position:absolute;left:27635;top:3778;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2H8MA&#10;AADdAAAADwAAAGRycy9kb3ducmV2LnhtbESP3WoCMRSE7wXfIRyhd5rVBS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62H8MAAADdAAAADwAAAAAAAAAAAAAAAACYAgAAZHJzL2Rv&#10;d25yZXYueG1sUEsFBgAAAAAEAAQA9QAAAIgDAAAAAA==&#10;" filled="f" stroked="f">
                  <v:textbox style="mso-fit-shape-to-text:t" inset="0,0,0,0">
                    <w:txbxContent>
                      <w:p w:rsidR="00CD1263" w:rsidRDefault="00CD1263" w:rsidP="00172CEC">
                        <w:pPr>
                          <w:spacing w:before="0"/>
                        </w:pPr>
                        <w:r>
                          <w:rPr>
                            <w:color w:val="000000"/>
                            <w:sz w:val="18"/>
                            <w:szCs w:val="18"/>
                          </w:rPr>
                          <w:t>A</w:t>
                        </w:r>
                      </w:p>
                    </w:txbxContent>
                  </v:textbox>
                </v:rect>
                <v:rect id="Rectangle 1031" o:spid="_x0000_s1434" style="position:absolute;left:29432;top:3778;width:7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ua8QA&#10;AADdAAAADwAAAGRycy9kb3ducmV2LnhtbESP3WoCMRSE7wXfIRyhd5qtl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mvEAAAA3QAAAA8AAAAAAAAAAAAAAAAAmAIAAGRycy9k&#10;b3ducmV2LnhtbFBLBQYAAAAABAAEAPUAAACJAwAAAAA=&#10;" filled="f" stroked="f">
                  <v:textbox style="mso-fit-shape-to-text:t" inset="0,0,0,0">
                    <w:txbxContent>
                      <w:p w:rsidR="00CD1263" w:rsidRDefault="00CD1263" w:rsidP="00172CEC">
                        <w:pPr>
                          <w:spacing w:before="0"/>
                        </w:pPr>
                        <w:r>
                          <w:rPr>
                            <w:color w:val="000000"/>
                            <w:sz w:val="18"/>
                            <w:szCs w:val="18"/>
                          </w:rPr>
                          <w:t>B</w:t>
                        </w:r>
                      </w:p>
                    </w:txbxContent>
                  </v:textbox>
                </v:rect>
                <v:rect id="Rectangle 1032" o:spid="_x0000_s1435" style="position:absolute;left:34486;top:3778;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8MQA&#10;AADdAAAADwAAAGRycy9kb3ducmV2LnhtbESP3WoCMRSE7wXfIRyhd5qt0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i/DEAAAA3QAAAA8AAAAAAAAAAAAAAAAAmAIAAGRycy9k&#10;b3ducmV2LnhtbFBLBQYAAAAABAAEAPUAAACJAwAAAAA=&#10;" filled="f" stroked="f">
                  <v:textbox style="mso-fit-shape-to-text:t" inset="0,0,0,0">
                    <w:txbxContent>
                      <w:p w:rsidR="00CD1263" w:rsidRDefault="00CD1263" w:rsidP="00172CEC">
                        <w:pPr>
                          <w:spacing w:before="0"/>
                        </w:pPr>
                        <w:r>
                          <w:rPr>
                            <w:color w:val="000000"/>
                            <w:sz w:val="18"/>
                            <w:szCs w:val="18"/>
                          </w:rPr>
                          <w:t>A</w:t>
                        </w:r>
                      </w:p>
                    </w:txbxContent>
                  </v:textbox>
                </v:rect>
                <v:rect id="Rectangle 1033" o:spid="_x0000_s1436" style="position:absolute;left:36283;top:3778;width: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h8MA&#10;AADdAAAADwAAAGRycy9kb3ducmV2LnhtbESPzYoCMRCE78K+Q+gFb5pZBZVZoyyCoIsXRx+gmfT8&#10;sElnSKIzvr1ZEDwWVfUVtd4O1og7+dA6VvA1zUAQl063XCu4XvaTFYgQkTUax6TgQQG2m4/RGnPt&#10;ej7TvYi1SBAOOSpoYuxyKUPZkMUwdR1x8irnLcYkfS21xz7BrZGzLFtIiy2nhQY72jVU/hU3q0Be&#10;in2/KozP3O+sOpnj4VyRU2r8Ofx8g4g0xHf41T5oBfP5c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Vh8MAAADdAAAADwAAAAAAAAAAAAAAAACYAgAAZHJzL2Rv&#10;d25yZXYueG1sUEsFBgAAAAAEAAQA9QAAAIgDAAAAAA==&#10;" filled="f" stroked="f">
                  <v:textbox style="mso-fit-shape-to-text:t" inset="0,0,0,0">
                    <w:txbxContent>
                      <w:p w:rsidR="00CD1263" w:rsidRDefault="00CD1263" w:rsidP="00172CEC">
                        <w:pPr>
                          <w:spacing w:before="0"/>
                        </w:pPr>
                        <w:r>
                          <w:rPr>
                            <w:color w:val="000000"/>
                            <w:sz w:val="18"/>
                            <w:szCs w:val="18"/>
                          </w:rPr>
                          <w:t>B</w:t>
                        </w:r>
                      </w:p>
                    </w:txbxContent>
                  </v:textbox>
                </v:rect>
                <v:rect id="Rectangle 1034" o:spid="_x0000_s1437" style="position:absolute;left:41313;top:3778;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wHMMA&#10;AADdAAAADwAAAGRycy9kb3ducmV2LnhtbESPzYoCMRCE78K+Q+gFb5pZhVVGoyyCoIsXRx+gmfT8&#10;YNIZkuiMb28WhD0WVfUVtd4O1ogH+dA6VvA1zUAQl063XCu4XvaTJYgQkTUax6TgSQG2m4/RGnPt&#10;ej7To4i1SBAOOSpoYuxyKUPZkMUwdR1x8irnLcYkfS21xz7BrZGzLPuWFltOCw12tGuovBV3q0Be&#10;in2/LIzP3O+sOpnj4VyRU2r8OfysQEQa4n/43T5oBfP5Yg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wHMMAAADdAAAADwAAAAAAAAAAAAAAAACYAgAAZHJzL2Rv&#10;d25yZXYueG1sUEsFBgAAAAAEAAQA9QAAAIgDAAAAAA==&#10;" filled="f" stroked="f">
                  <v:textbox style="mso-fit-shape-to-text:t" inset="0,0,0,0">
                    <w:txbxContent>
                      <w:p w:rsidR="00CD1263" w:rsidRDefault="00CD1263" w:rsidP="00172CEC">
                        <w:pPr>
                          <w:spacing w:before="0"/>
                        </w:pPr>
                        <w:r>
                          <w:rPr>
                            <w:color w:val="000000"/>
                            <w:sz w:val="18"/>
                            <w:szCs w:val="18"/>
                          </w:rPr>
                          <w:t>A</w:t>
                        </w:r>
                      </w:p>
                    </w:txbxContent>
                  </v:textbox>
                </v:rect>
                <v:rect id="Rectangle 1035" o:spid="_x0000_s1438" style="position:absolute;left:43110;top:3778;width:7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br8A&#10;AADdAAAADwAAAGRycy9kb3ducmV2LnhtbERPy4rCMBTdD/gP4QruxlSF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iRuvwAAAN0AAAAPAAAAAAAAAAAAAAAAAJgCAABkcnMvZG93bnJl&#10;di54bWxQSwUGAAAAAAQABAD1AAAAhAMAAAAA&#10;" filled="f" stroked="f">
                  <v:textbox style="mso-fit-shape-to-text:t" inset="0,0,0,0">
                    <w:txbxContent>
                      <w:p w:rsidR="00CD1263" w:rsidRDefault="00CD1263" w:rsidP="00172CEC">
                        <w:pPr>
                          <w:spacing w:before="0"/>
                        </w:pPr>
                        <w:r>
                          <w:rPr>
                            <w:color w:val="000000"/>
                            <w:sz w:val="18"/>
                            <w:szCs w:val="18"/>
                          </w:rPr>
                          <w:t>B</w:t>
                        </w:r>
                      </w:p>
                    </w:txbxContent>
                  </v:textbox>
                </v:rect>
                <v:rect id="Rectangle 1036" o:spid="_x0000_s1439" style="position:absolute;left:14624;top:1612;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B9cQA&#10;AADdAAAADwAAAGRycy9kb3ducmV2LnhtbESP3WoCMRSE7wXfIRyhd5qtQm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gfXEAAAA3QAAAA8AAAAAAAAAAAAAAAAAmAIAAGRycy9k&#10;b3ducmV2LnhtbFBLBQYAAAAABAAEAPUAAACJAwAAAAA=&#10;" filled="f" stroked="f">
                  <v:textbox style="mso-fit-shape-to-text:t" inset="0,0,0,0">
                    <w:txbxContent>
                      <w:p w:rsidR="00CD1263" w:rsidRDefault="00CD1263" w:rsidP="00172CEC">
                        <w:pPr>
                          <w:spacing w:before="0"/>
                        </w:pPr>
                        <w:r>
                          <w:rPr>
                            <w:color w:val="000000"/>
                            <w:sz w:val="18"/>
                            <w:szCs w:val="18"/>
                          </w:rPr>
                          <w:t>27</w:t>
                        </w:r>
                      </w:p>
                    </w:txbxContent>
                  </v:textbox>
                </v:rect>
                <v:rect id="Rectangle 1037" o:spid="_x0000_s1440" style="position:absolute;left:21507;top:1612;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YT78A&#10;AADdAAAADwAAAGRycy9kb3ducmV2LnhtbERPy4rCMBTdC/5DuMLsNFVBSscoIgg6uLHOB1ya2wcm&#10;NyWJtvP3k4Xg8nDe2/1ojXiRD51jBctFBoK4crrjRsHv/TTPQYSIrNE4JgV/FGC/m062WGg38I1e&#10;ZWxECuFQoII2xr6QMlQtWQwL1xMnrnbeYkzQN1J7HFK4NXKVZRtpsePU0GJPx5aqR/m0CuS9PA15&#10;aXzmflb11VzOt5qcUl+z8fANItIYP+K3+6wVrNd5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VhPvwAAAN0AAAAPAAAAAAAAAAAAAAAAAJgCAABkcnMvZG93bnJl&#10;di54bWxQSwUGAAAAAAQABAD1AAAAhAMAAAAA&#10;" filled="f" stroked="f">
                  <v:textbox style="mso-fit-shape-to-text:t" inset="0,0,0,0">
                    <w:txbxContent>
                      <w:p w:rsidR="00CD1263" w:rsidRDefault="00CD1263" w:rsidP="00172CEC">
                        <w:pPr>
                          <w:spacing w:before="0"/>
                        </w:pPr>
                        <w:r>
                          <w:rPr>
                            <w:color w:val="000000"/>
                            <w:sz w:val="18"/>
                            <w:szCs w:val="18"/>
                          </w:rPr>
                          <w:t>28</w:t>
                        </w:r>
                      </w:p>
                    </w:txbxContent>
                  </v:textbox>
                </v:rect>
                <v:rect id="Rectangle 1038" o:spid="_x0000_s1441" style="position:absolute;left:28333;top:1612;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rsidR="00CD1263" w:rsidRDefault="00CD1263" w:rsidP="00172CEC">
                        <w:pPr>
                          <w:spacing w:before="0"/>
                        </w:pPr>
                        <w:r>
                          <w:rPr>
                            <w:color w:val="000000"/>
                            <w:sz w:val="18"/>
                            <w:szCs w:val="18"/>
                          </w:rPr>
                          <w:t>29</w:t>
                        </w:r>
                      </w:p>
                    </w:txbxContent>
                  </v:textbox>
                </v:rect>
                <v:rect id="Rectangle 1039" o:spid="_x0000_s1442" style="position:absolute;left:35217;top:1612;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jo8MA&#10;AADdAAAADwAAAGRycy9kb3ducmV2LnhtbESP3WoCMRSE74W+QzhC7zTrC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djo8MAAADdAAAADwAAAAAAAAAAAAAAAACYAgAAZHJzL2Rv&#10;d25yZXYueG1sUEsFBgAAAAAEAAQA9QAAAIgDAAAAAA==&#10;" filled="f" stroked="f">
                  <v:textbox style="mso-fit-shape-to-text:t" inset="0,0,0,0">
                    <w:txbxContent>
                      <w:p w:rsidR="00CD1263" w:rsidRDefault="00CD1263" w:rsidP="00172CEC">
                        <w:pPr>
                          <w:spacing w:before="0"/>
                        </w:pPr>
                        <w:r>
                          <w:rPr>
                            <w:color w:val="000000"/>
                            <w:sz w:val="18"/>
                            <w:szCs w:val="18"/>
                          </w:rPr>
                          <w:t>30</w:t>
                        </w:r>
                      </w:p>
                    </w:txbxContent>
                  </v:textbox>
                </v:rect>
                <v:rect id="Rectangle 1040" o:spid="_x0000_s1443" style="position:absolute;left:42011;top:1612;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GOMMA&#10;AADdAAAADwAAAGRycy9kb3ducmV2LnhtbESP3WoCMRSE7wXfIZxC7zRbF2RZjSKCYEtvXH2Aw+bs&#10;DyYnSxLd7ds3hYKXw8x8w2z3kzXiST70jhV8LDMQxLXTPbcKbtfTogARIrJG45gU/FCA/W4+22Kp&#10;3cgXelaxFQnCoUQFXYxDKWWoO7IYlm4gTl7jvMWYpG+l9jgmuDVylWVrabHntNDhQMeO6nv1sArk&#10;tTqNRWV85r5Wzbf5PF8ackq9v02HDYhIU3yF/9tnrSDPix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vGOMMAAADdAAAADwAAAAAAAAAAAAAAAACYAgAAZHJzL2Rv&#10;d25yZXYueG1sUEsFBgAAAAAEAAQA9QAAAIgDAAAAAA==&#10;" filled="f" stroked="f">
                  <v:textbox style="mso-fit-shape-to-text:t" inset="0,0,0,0">
                    <w:txbxContent>
                      <w:p w:rsidR="00CD1263" w:rsidRDefault="00CD1263" w:rsidP="00172CEC">
                        <w:pPr>
                          <w:spacing w:before="0"/>
                        </w:pPr>
                        <w:r>
                          <w:rPr>
                            <w:color w:val="000000"/>
                            <w:sz w:val="18"/>
                            <w:szCs w:val="18"/>
                          </w:rPr>
                          <w:t>31</w:t>
                        </w:r>
                      </w:p>
                    </w:txbxContent>
                  </v:textbox>
                </v:rect>
                <v:rect id="Rectangle 1041" o:spid="_x0000_s1444" style="position:absolute;left:5422;top:6985;width:435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lxsUA&#10;AADdAAAADwAAAGRycy9kb3ducmV2LnhtbESPQWvCQBSE70L/w/IK3nS3RoPGbKQIgtB6qApeH9ln&#10;Epp9m2ZXTf99t1DocZiZb5h8M9hW3Kn3jWMNL1MFgrh0puFKw/m0myxB+IBssHVMGr7Jw6Z4GuWY&#10;GffgD7ofQyUihH2GGuoQukxKX9Zk0U9dRxy9q+sthij7SpoeHxFuWzlTKpUWG44LNXa0ran8PN6s&#10;Bkzn5utwTd5Pb7cUV9WgdouL0nr8PLyuQQQawn/4r703GpJkOYf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OXGxQAAAN0AAAAPAAAAAAAAAAAAAAAAAJgCAABkcnMv&#10;ZG93bnJldi54bWxQSwUGAAAAAAQABAD1AAAAigMAAAAA&#10;" stroked="f"/>
                <v:rect id="Rectangle 1042" o:spid="_x0000_s1445" style="position:absolute;left:5422;top:6985;width:1150;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718MA&#10;AADdAAAADwAAAGRycy9kb3ducmV2LnhtbESP3WoCMRSE7wXfIRyhd5pVqS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7718MAAADdAAAADwAAAAAAAAAAAAAAAACYAgAAZHJzL2Rv&#10;d25yZXYueG1sUEsFBgAAAAAEAAQA9QAAAIgDAAAAAA==&#10;" filled="f" stroked="f">
                  <v:textbox style="mso-fit-shape-to-text:t" inset="0,0,0,0">
                    <w:txbxContent>
                      <w:p w:rsidR="00CD1263" w:rsidRDefault="00CD1263" w:rsidP="00172CEC">
                        <w:pPr>
                          <w:spacing w:before="0"/>
                          <w:rPr>
                            <w:lang w:eastAsia="zh-CN"/>
                          </w:rPr>
                        </w:pPr>
                        <w:r>
                          <w:rPr>
                            <w:rFonts w:hint="eastAsia"/>
                            <w:color w:val="000000"/>
                            <w:sz w:val="18"/>
                            <w:szCs w:val="18"/>
                            <w:lang w:eastAsia="zh-CN"/>
                          </w:rPr>
                          <w:t>优</w:t>
                        </w:r>
                      </w:p>
                    </w:txbxContent>
                  </v:textbox>
                </v:rect>
                <v:rect id="Rectangle 1043" o:spid="_x0000_s1446" style="position:absolute;left:5422;top:10553;width:2591;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KsUA&#10;AADdAAAADwAAAGRycy9kb3ducmV2LnhtbESPQWvCQBSE70L/w/IKveluGxs0ukopCIL20Fjw+sg+&#10;k2D2bZpdNf57VxA8DjPzDTNf9rYRZ+p87VjD+0iBIC6cqbnU8LdbDScgfEA22DgmDVfysFy8DOaY&#10;GXfhXzrnoRQRwj5DDVUIbSalLyqy6EeuJY7ewXUWQ5RdKU2Hlwi3jfxQKpUWa44LFbb0XVFxzE9W&#10;A6Zj8/9zSLa7zSnFadmr1edeaf322n/NQATqwzP8aK+NhiSZpH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4qxQAAAN0AAAAPAAAAAAAAAAAAAAAAAJgCAABkcnMv&#10;ZG93bnJldi54bWxQSwUGAAAAAAQABAD1AAAAigMAAAAA&#10;" stroked="f"/>
                <v:rect id="Rectangle 1044" o:spid="_x0000_s1447" style="position:absolute;left:5422;top:10553;width:11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AO8MA&#10;AADdAAAADwAAAGRycy9kb3ducmV2LnhtbESP3WoCMRSE7wXfIRyhd5pVoS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AO8MAAADdAAAADwAAAAAAAAAAAAAAAACYAgAAZHJzL2Rv&#10;d25yZXYueG1sUEsFBgAAAAAEAAQA9QAAAIgDAAAAAA==&#10;" filled="f" stroked="f">
                  <v:textbox style="mso-fit-shape-to-text:t" inset="0,0,0,0">
                    <w:txbxContent>
                      <w:p w:rsidR="00CD1263" w:rsidRDefault="00CD1263" w:rsidP="00172CEC">
                        <w:pPr>
                          <w:spacing w:before="0"/>
                          <w:rPr>
                            <w:lang w:eastAsia="zh-CN"/>
                          </w:rPr>
                        </w:pPr>
                        <w:r>
                          <w:rPr>
                            <w:rFonts w:hint="eastAsia"/>
                            <w:color w:val="000000"/>
                            <w:sz w:val="18"/>
                            <w:szCs w:val="18"/>
                            <w:lang w:eastAsia="zh-CN"/>
                          </w:rPr>
                          <w:t>良</w:t>
                        </w:r>
                      </w:p>
                    </w:txbxContent>
                  </v:textbox>
                </v:rect>
                <v:rect id="Rectangle 1045" o:spid="_x0000_s1448" style="position:absolute;left:5422;top:14274;width:1886;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vw8EA&#10;AADdAAAADwAAAGRycy9kb3ducmV2LnhtbERPTYvCMBC9L/gfwgje1sStW7QaZREEQfewuuB1aMa2&#10;2ExqE7X+e3MQPD7e93zZ2VrcqPWVYw2joQJBnDtTcaHh/7D+nIDwAdlg7Zg0PMjDctH7mGNm3J3/&#10;6LYPhYgh7DPUUIbQZFL6vCSLfuga4sidXGsxRNgW0rR4j+G2ll9KpdJixbGhxIZWJeXn/dVqwHRs&#10;Lr+nZHfYXlOcFp1afx+V1oN+9zMDEagLb/HLvTEakmQS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p78PBAAAA3QAAAA8AAAAAAAAAAAAAAAAAmAIAAGRycy9kb3du&#10;cmV2LnhtbFBLBQYAAAAABAAEAPUAAACGAwAAAAA=&#10;" stroked="f"/>
                <v:rect id="Rectangle 1046" o:spid="_x0000_s1449" style="position:absolute;left:5422;top:14274;width:11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0sMA&#10;AADdAAAADwAAAGRycy9kb3ducmV2LnhtbESP3WoCMRSE7wXfIRzBO81WQb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0sMAAADdAAAADwAAAAAAAAAAAAAAAACYAgAAZHJzL2Rv&#10;d25yZXYueG1sUEsFBgAAAAAEAAQA9QAAAIgDAAAAAA==&#10;" filled="f" stroked="f">
                  <v:textbox style="mso-fit-shape-to-text:t" inset="0,0,0,0">
                    <w:txbxContent>
                      <w:p w:rsidR="00CD1263" w:rsidRDefault="00CD1263" w:rsidP="00172CEC">
                        <w:pPr>
                          <w:spacing w:before="0"/>
                          <w:rPr>
                            <w:lang w:eastAsia="zh-CN"/>
                          </w:rPr>
                        </w:pPr>
                        <w:r>
                          <w:rPr>
                            <w:rFonts w:hint="eastAsia"/>
                            <w:color w:val="000000"/>
                            <w:sz w:val="18"/>
                            <w:szCs w:val="18"/>
                            <w:lang w:eastAsia="zh-CN"/>
                          </w:rPr>
                          <w:t>中</w:t>
                        </w:r>
                      </w:p>
                    </w:txbxContent>
                  </v:textbox>
                </v:rect>
                <v:rect id="Rectangle 1047" o:spid="_x0000_s1450" style="position:absolute;left:5422;top:18357;width:219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1GMEA&#10;AADdAAAADwAAAGRycy9kb3ducmV2LnhtbERPTYvCMBC9L/gfwgje1sStW7QaZREEQfewuuB1aMa2&#10;2ExqE7X+e3MQPD7e93zZ2VrcqPWVYw2joQJBnDtTcaHh/7D+nIDwAdlg7Zg0PMjDctH7mGNm3J3/&#10;6LYPhYgh7DPUUIbQZFL6vCSLfuga4sidXGsxRNgW0rR4j+G2ll9KpdJixbGhxIZWJeXn/dVqwHRs&#10;Lr+nZHfYXlOcFp1afx+V1oN+9zMDEagLb/HLvTEakmQ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dRjBAAAA3QAAAA8AAAAAAAAAAAAAAAAAmAIAAGRycy9kb3du&#10;cmV2LnhtbFBLBQYAAAAABAAEAPUAAACGAwAAAAA=&#10;" stroked="f"/>
                <v:rect id="Rectangle 1048" o:spid="_x0000_s1451" style="position:absolute;left:5422;top:18357;width:11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rCcMA&#10;AADdAAAADwAAAGRycy9kb3ducmV2LnhtbESPzYoCMRCE74LvEFrwphkV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rCcMAAADdAAAADwAAAAAAAAAAAAAAAACYAgAAZHJzL2Rv&#10;d25yZXYueG1sUEsFBgAAAAAEAAQA9QAAAIgDAAAAAA==&#10;" filled="f" stroked="f">
                  <v:textbox style="mso-fit-shape-to-text:t" inset="0,0,0,0">
                    <w:txbxContent>
                      <w:p w:rsidR="00CD1263" w:rsidRDefault="00CD1263" w:rsidP="00172CEC">
                        <w:pPr>
                          <w:spacing w:before="0"/>
                          <w:rPr>
                            <w:lang w:eastAsia="zh-CN"/>
                          </w:rPr>
                        </w:pPr>
                        <w:r>
                          <w:rPr>
                            <w:rFonts w:hint="eastAsia"/>
                            <w:color w:val="000000"/>
                            <w:sz w:val="18"/>
                            <w:szCs w:val="18"/>
                            <w:lang w:eastAsia="zh-CN"/>
                          </w:rPr>
                          <w:t>差</w:t>
                        </w:r>
                      </w:p>
                    </w:txbxContent>
                  </v:textbox>
                </v:rect>
                <v:rect id="Rectangle 1049" o:spid="_x0000_s1452" style="position:absolute;left:5422;top:22631;width:1886;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O9MUA&#10;AADdAAAADwAAAGRycy9kb3ducmV2LnhtbESPQWvCQBSE70L/w/IKvemupoYaXaUUhEL1YCx4fWSf&#10;STD7Ns2umv57VxA8DjPzDbNY9bYRF+p87VjDeKRAEBfO1Fxq+N2vhx8gfEA22DgmDf/kYbV8GSww&#10;M+7KO7rkoRQRwj5DDVUIbSalLyqy6EeuJY7e0XUWQ5RdKU2H1wi3jZwolUqLNceFClv6qqg45Wer&#10;AdN387c9Jpv9zznFWdmr9fSgtH577T/nIAL14Rl+tL+NhiSZTe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E70xQAAAN0AAAAPAAAAAAAAAAAAAAAAAJgCAABkcnMv&#10;ZG93bnJldi54bWxQSwUGAAAAAAQABAD1AAAAigMAAAAA&#10;" stroked="f"/>
                <v:rect id="Rectangle 1050" o:spid="_x0000_s1453" style="position:absolute;left:5422;top:22631;width:11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Q5cMA&#10;AADdAAAADwAAAGRycy9kb3ducmV2LnhtbESP3WoCMRSE7wXfIRzBO83WhWK3RimCoMUb1z7AYXP2&#10;hyYnSxLd9e1NQejlMDPfMJvdaI24kw+dYwVvywwEceV0x42Cn+thsQYRIrJG45gUPCjAbjudbLDQ&#10;buAL3cvYiAThUKCCNsa+kDJULVkMS9cTJ6923mJM0jdSexwS3Bq5yrJ3abHjtNBiT/uWqt/yZhXI&#10;a3kY1qXxmfte1WdzOl5qckrNZ+PXJ4hIY/wPv9pHrSDPP3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Q5cMAAADdAAAADwAAAAAAAAAAAAAAAACYAgAAZHJzL2Rv&#10;d25yZXYueG1sUEsFBgAAAAAEAAQA9QAAAIgDAAAAAA==&#10;" filled="f" stroked="f">
                  <v:textbox style="mso-fit-shape-to-text:t" inset="0,0,0,0">
                    <w:txbxContent>
                      <w:p w:rsidR="00CD1263" w:rsidRDefault="00CD1263" w:rsidP="00172CEC">
                        <w:pPr>
                          <w:spacing w:before="0"/>
                          <w:rPr>
                            <w:lang w:eastAsia="zh-CN"/>
                          </w:rPr>
                        </w:pPr>
                        <w:r>
                          <w:rPr>
                            <w:rFonts w:hint="eastAsia"/>
                            <w:color w:val="000000"/>
                            <w:sz w:val="18"/>
                            <w:szCs w:val="18"/>
                            <w:lang w:eastAsia="zh-CN"/>
                          </w:rPr>
                          <w:t>劣</w:t>
                        </w:r>
                      </w:p>
                    </w:txbxContent>
                  </v:textbox>
                </v:rect>
                <w10:anchorlock/>
              </v:group>
            </w:pict>
          </mc:Fallback>
        </mc:AlternateContent>
      </w:r>
    </w:p>
    <w:tbl>
      <w:tblPr>
        <w:tblStyle w:val="TableGrid"/>
        <w:tblW w:w="0" w:type="auto"/>
        <w:tblInd w:w="1188"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7417"/>
      </w:tblGrid>
      <w:tr w:rsidR="000632EF">
        <w:trPr>
          <w:trHeight w:val="1260"/>
        </w:trPr>
        <w:tc>
          <w:tcPr>
            <w:tcW w:w="7417" w:type="dxa"/>
          </w:tcPr>
          <w:p w:rsidR="00293EBE" w:rsidRDefault="007C11BD" w:rsidP="00CF0054">
            <w:pPr>
              <w:spacing w:before="240"/>
              <w:ind w:left="142" w:hanging="142"/>
              <w:rPr>
                <w:sz w:val="18"/>
                <w:lang w:val="en-GB" w:eastAsia="zh-CN"/>
              </w:rPr>
            </w:pPr>
            <w:r>
              <w:rPr>
                <w:rFonts w:hint="eastAsia"/>
                <w:sz w:val="18"/>
                <w:lang w:val="en-GB" w:eastAsia="zh-CN"/>
              </w:rPr>
              <w:t xml:space="preserve">* </w:t>
            </w:r>
            <w:r w:rsidR="000632EF" w:rsidRPr="000632EF">
              <w:rPr>
                <w:rFonts w:hint="eastAsia"/>
                <w:sz w:val="18"/>
                <w:lang w:val="en-GB" w:eastAsia="zh-CN"/>
              </w:rPr>
              <w:t>在采用</w:t>
            </w:r>
            <w:r w:rsidR="000632EF" w:rsidRPr="000632EF">
              <w:rPr>
                <w:rFonts w:hint="eastAsia"/>
                <w:sz w:val="18"/>
                <w:lang w:val="en-GB" w:eastAsia="zh-CN"/>
              </w:rPr>
              <w:t>DSCQS</w:t>
            </w:r>
            <w:r w:rsidR="007A34DB">
              <w:rPr>
                <w:rFonts w:hint="eastAsia"/>
                <w:sz w:val="18"/>
                <w:lang w:val="en-GB" w:eastAsia="zh-CN"/>
              </w:rPr>
              <w:t>法</w:t>
            </w:r>
            <w:r w:rsidR="000632EF" w:rsidRPr="000632EF">
              <w:rPr>
                <w:rFonts w:hint="eastAsia"/>
                <w:sz w:val="18"/>
                <w:lang w:val="en-GB" w:eastAsia="zh-CN"/>
              </w:rPr>
              <w:t>的测试阶段内</w:t>
            </w:r>
            <w:r w:rsidR="00B76AF2">
              <w:rPr>
                <w:rFonts w:hint="eastAsia"/>
                <w:sz w:val="18"/>
                <w:lang w:val="en-GB" w:eastAsia="zh-CN"/>
              </w:rPr>
              <w:t>规划</w:t>
            </w:r>
            <w:r w:rsidR="000632EF" w:rsidRPr="000632EF">
              <w:rPr>
                <w:rFonts w:hint="eastAsia"/>
                <w:sz w:val="18"/>
                <w:lang w:val="en-GB" w:eastAsia="zh-CN"/>
              </w:rPr>
              <w:t>测试</w:t>
            </w:r>
            <w:r w:rsidR="00BF5435">
              <w:rPr>
                <w:rFonts w:hint="eastAsia"/>
                <w:sz w:val="18"/>
                <w:lang w:val="en-GB" w:eastAsia="zh-CN"/>
              </w:rPr>
              <w:t>项目</w:t>
            </w:r>
            <w:r w:rsidR="000632EF" w:rsidRPr="000632EF">
              <w:rPr>
                <w:rFonts w:hint="eastAsia"/>
                <w:sz w:val="18"/>
                <w:lang w:val="en-GB" w:eastAsia="zh-CN"/>
              </w:rPr>
              <w:t>的布置时，</w:t>
            </w:r>
            <w:r w:rsidR="00293EBE">
              <w:rPr>
                <w:rFonts w:hint="eastAsia"/>
                <w:sz w:val="18"/>
                <w:lang w:val="en-GB" w:eastAsia="zh-CN"/>
              </w:rPr>
              <w:t>实</w:t>
            </w:r>
            <w:r w:rsidR="000632EF">
              <w:rPr>
                <w:rFonts w:hint="eastAsia"/>
                <w:sz w:val="18"/>
                <w:lang w:val="en-GB" w:eastAsia="zh-CN"/>
              </w:rPr>
              <w:t>验者最好应</w:t>
            </w:r>
            <w:r w:rsidR="00293EBE">
              <w:rPr>
                <w:rFonts w:hint="eastAsia"/>
                <w:sz w:val="18"/>
                <w:lang w:val="en-GB" w:eastAsia="zh-CN"/>
              </w:rPr>
              <w:t>进行检验，确信实</w:t>
            </w:r>
            <w:r w:rsidR="001E4A1A">
              <w:rPr>
                <w:rFonts w:hint="eastAsia"/>
                <w:sz w:val="18"/>
                <w:lang w:val="en-GB" w:eastAsia="zh-CN"/>
              </w:rPr>
              <w:t>验中未产生系统差错。不过完成这种置信</w:t>
            </w:r>
            <w:r w:rsidR="002B6EF1">
              <w:rPr>
                <w:rFonts w:hint="eastAsia"/>
                <w:sz w:val="18"/>
                <w:lang w:val="en-GB" w:eastAsia="zh-CN"/>
              </w:rPr>
              <w:t>检验的方法还有待研究。</w:t>
            </w:r>
          </w:p>
          <w:p w:rsidR="000632EF" w:rsidRPr="00CD1263" w:rsidRDefault="0080799C" w:rsidP="00517C94">
            <w:pPr>
              <w:spacing w:before="240"/>
              <w:jc w:val="right"/>
              <w:rPr>
                <w:sz w:val="16"/>
                <w:szCs w:val="16"/>
                <w:lang w:eastAsia="zh-CN"/>
              </w:rPr>
            </w:pPr>
            <w:r w:rsidRPr="00CD1263">
              <w:rPr>
                <w:rFonts w:hint="eastAsia"/>
                <w:color w:val="000000"/>
                <w:sz w:val="16"/>
                <w:szCs w:val="16"/>
                <w:lang w:eastAsia="zh-CN"/>
              </w:rPr>
              <w:t>BT</w:t>
            </w:r>
            <w:r w:rsidR="008B677C" w:rsidRPr="00CD1263">
              <w:rPr>
                <w:rFonts w:hint="eastAsia"/>
                <w:color w:val="000000"/>
                <w:sz w:val="16"/>
                <w:szCs w:val="16"/>
                <w:lang w:eastAsia="zh-CN"/>
              </w:rPr>
              <w:t>.0</w:t>
            </w:r>
            <w:r w:rsidR="00293EBE" w:rsidRPr="00CD1263">
              <w:rPr>
                <w:color w:val="000000"/>
                <w:sz w:val="16"/>
                <w:szCs w:val="16"/>
              </w:rPr>
              <w:t>500-06</w:t>
            </w:r>
          </w:p>
        </w:tc>
      </w:tr>
    </w:tbl>
    <w:p w:rsidR="000632EF" w:rsidRDefault="000632EF" w:rsidP="000632EF">
      <w:pPr>
        <w:spacing w:beforeLines="50"/>
        <w:rPr>
          <w:lang w:val="en-GB" w:eastAsia="zh-CN"/>
        </w:rPr>
      </w:pPr>
    </w:p>
    <w:p w:rsidR="00524756" w:rsidRDefault="00375CD1" w:rsidP="00524756">
      <w:pPr>
        <w:pStyle w:val="Heading2"/>
        <w:rPr>
          <w:lang w:val="en-GB" w:eastAsia="zh-CN"/>
        </w:rPr>
      </w:pPr>
      <w:r>
        <w:rPr>
          <w:lang w:val="en-GB" w:eastAsia="zh-CN"/>
        </w:rPr>
        <w:br w:type="page"/>
      </w:r>
      <w:r w:rsidR="00524756">
        <w:rPr>
          <w:lang w:val="en-GB" w:eastAsia="zh-CN"/>
        </w:rPr>
        <w:t>5.5</w:t>
      </w:r>
      <w:r w:rsidR="00524756">
        <w:rPr>
          <w:lang w:val="en-GB" w:eastAsia="zh-CN"/>
        </w:rPr>
        <w:tab/>
      </w:r>
      <w:r w:rsidR="002B6EF1">
        <w:rPr>
          <w:rFonts w:hint="eastAsia"/>
          <w:lang w:val="en-GB" w:eastAsia="zh-CN"/>
        </w:rPr>
        <w:t>结果的分析</w:t>
      </w:r>
    </w:p>
    <w:p w:rsidR="00524756" w:rsidRDefault="007B00EE" w:rsidP="002B6EF1">
      <w:pPr>
        <w:ind w:firstLineChars="200" w:firstLine="480"/>
        <w:rPr>
          <w:lang w:val="en-GB" w:eastAsia="zh-CN"/>
        </w:rPr>
      </w:pPr>
      <w:r>
        <w:rPr>
          <w:rFonts w:hint="eastAsia"/>
          <w:lang w:val="en-GB" w:eastAsia="zh-CN"/>
        </w:rPr>
        <w:t>将</w:t>
      </w:r>
      <w:r w:rsidR="00971322">
        <w:rPr>
          <w:rFonts w:hint="eastAsia"/>
          <w:lang w:val="en-GB" w:eastAsia="zh-CN"/>
        </w:rPr>
        <w:t>每一测试条件的</w:t>
      </w:r>
      <w:r w:rsidR="002B6EF1">
        <w:rPr>
          <w:rFonts w:hint="eastAsia"/>
          <w:lang w:val="en-GB" w:eastAsia="zh-CN"/>
        </w:rPr>
        <w:t>评价对</w:t>
      </w:r>
      <w:r w:rsidR="00CF0054">
        <w:rPr>
          <w:rFonts w:hint="eastAsia"/>
          <w:lang w:val="en-GB" w:eastAsia="zh-CN"/>
        </w:rPr>
        <w:t>（</w:t>
      </w:r>
      <w:r w:rsidR="002B6EF1">
        <w:rPr>
          <w:rFonts w:hint="eastAsia"/>
          <w:lang w:val="en-GB" w:eastAsia="zh-CN"/>
        </w:rPr>
        <w:t>基准和测试</w:t>
      </w:r>
      <w:r w:rsidR="00CF0054">
        <w:rPr>
          <w:rFonts w:hint="eastAsia"/>
          <w:lang w:val="en-GB" w:eastAsia="zh-CN"/>
        </w:rPr>
        <w:t>）</w:t>
      </w:r>
      <w:r>
        <w:rPr>
          <w:rFonts w:hint="eastAsia"/>
          <w:lang w:val="en-GB" w:eastAsia="zh-CN"/>
        </w:rPr>
        <w:t>从评分表上的度量长度</w:t>
      </w:r>
      <w:r w:rsidR="00C84FFE">
        <w:rPr>
          <w:rFonts w:hint="eastAsia"/>
          <w:lang w:val="en-GB" w:eastAsia="zh-CN"/>
        </w:rPr>
        <w:t>转换为</w:t>
      </w:r>
      <w:r>
        <w:rPr>
          <w:rFonts w:hint="eastAsia"/>
          <w:lang w:val="en-GB" w:eastAsia="zh-CN"/>
        </w:rPr>
        <w:t>归一化</w:t>
      </w:r>
      <w:r w:rsidR="00C84FFE">
        <w:rPr>
          <w:rFonts w:hint="eastAsia"/>
          <w:lang w:val="en-GB" w:eastAsia="zh-CN"/>
        </w:rPr>
        <w:t>的</w:t>
      </w:r>
      <w:r>
        <w:rPr>
          <w:rFonts w:hint="eastAsia"/>
          <w:lang w:val="en-GB" w:eastAsia="zh-CN"/>
        </w:rPr>
        <w:t>0</w:t>
      </w:r>
      <w:r>
        <w:rPr>
          <w:rFonts w:hint="eastAsia"/>
          <w:lang w:val="en-GB" w:eastAsia="zh-CN"/>
        </w:rPr>
        <w:t>至</w:t>
      </w:r>
      <w:r>
        <w:rPr>
          <w:rFonts w:hint="eastAsia"/>
          <w:lang w:val="en-GB" w:eastAsia="zh-CN"/>
        </w:rPr>
        <w:t>100</w:t>
      </w:r>
      <w:r>
        <w:rPr>
          <w:rFonts w:hint="eastAsia"/>
          <w:lang w:val="en-GB" w:eastAsia="zh-CN"/>
        </w:rPr>
        <w:t>范围</w:t>
      </w:r>
      <w:r w:rsidR="00D0090F">
        <w:rPr>
          <w:rFonts w:hint="eastAsia"/>
          <w:lang w:val="en-GB" w:eastAsia="zh-CN"/>
        </w:rPr>
        <w:t>内的评分</w:t>
      </w:r>
      <w:r w:rsidR="00A95681">
        <w:rPr>
          <w:rFonts w:hint="eastAsia"/>
          <w:lang w:val="en-GB" w:eastAsia="zh-CN"/>
        </w:rPr>
        <w:t>。然后计算基准条件与测试条件之间存在的评价差别。其他程序在</w:t>
      </w:r>
      <w:r>
        <w:rPr>
          <w:rFonts w:hint="eastAsia"/>
          <w:lang w:val="en-GB" w:eastAsia="zh-CN"/>
        </w:rPr>
        <w:t>附件</w:t>
      </w:r>
      <w:r>
        <w:rPr>
          <w:rFonts w:hint="eastAsia"/>
          <w:lang w:val="en-GB" w:eastAsia="zh-CN"/>
        </w:rPr>
        <w:t>2</w:t>
      </w:r>
      <w:r>
        <w:rPr>
          <w:rFonts w:hint="eastAsia"/>
          <w:lang w:val="en-GB" w:eastAsia="zh-CN"/>
        </w:rPr>
        <w:t>中给出。</w:t>
      </w:r>
    </w:p>
    <w:p w:rsidR="00524756" w:rsidRDefault="006934E7" w:rsidP="007B00EE">
      <w:pPr>
        <w:ind w:firstLineChars="200" w:firstLine="480"/>
        <w:rPr>
          <w:lang w:val="en-GB" w:eastAsia="zh-CN"/>
        </w:rPr>
      </w:pPr>
      <w:r>
        <w:rPr>
          <w:rFonts w:hint="eastAsia"/>
          <w:lang w:val="en-GB" w:eastAsia="zh-CN"/>
        </w:rPr>
        <w:t>经</w:t>
      </w:r>
      <w:r w:rsidR="00DE30F3">
        <w:rPr>
          <w:rFonts w:hint="eastAsia"/>
          <w:lang w:val="en-GB" w:eastAsia="zh-CN"/>
        </w:rPr>
        <w:t>验显示，从不同测试序列中获得的评</w:t>
      </w:r>
      <w:r w:rsidR="007B00EE">
        <w:rPr>
          <w:rFonts w:hint="eastAsia"/>
          <w:lang w:val="en-GB" w:eastAsia="zh-CN"/>
        </w:rPr>
        <w:t>分取决于所用测试素材的</w:t>
      </w:r>
      <w:r w:rsidR="001F5490">
        <w:rPr>
          <w:rFonts w:hint="eastAsia"/>
          <w:lang w:val="en-GB" w:eastAsia="zh-CN"/>
        </w:rPr>
        <w:t>临界性</w:t>
      </w:r>
      <w:r w:rsidR="007B00EE">
        <w:rPr>
          <w:rFonts w:hint="eastAsia"/>
          <w:lang w:val="en-GB" w:eastAsia="zh-CN"/>
        </w:rPr>
        <w:t>。对不同的测试序列分别显示结果，可更全面地了解编解码器的性能，而</w:t>
      </w:r>
      <w:r w:rsidR="009E1343">
        <w:rPr>
          <w:rFonts w:hint="eastAsia"/>
          <w:lang w:val="en-GB" w:eastAsia="zh-CN"/>
        </w:rPr>
        <w:t>将结果表示为</w:t>
      </w:r>
      <w:r w:rsidR="007B00EE">
        <w:rPr>
          <w:rFonts w:hint="eastAsia"/>
          <w:lang w:val="en-GB" w:eastAsia="zh-CN"/>
        </w:rPr>
        <w:t>评价中所用的所有测试序列</w:t>
      </w:r>
      <w:r w:rsidR="009E1343">
        <w:rPr>
          <w:rFonts w:hint="eastAsia"/>
          <w:lang w:val="en-GB" w:eastAsia="zh-CN"/>
        </w:rPr>
        <w:t>的</w:t>
      </w:r>
      <w:r w:rsidR="007B00EE">
        <w:rPr>
          <w:rFonts w:hint="eastAsia"/>
          <w:lang w:val="en-GB" w:eastAsia="zh-CN"/>
        </w:rPr>
        <w:t>一个综合平均分则无法做到这一点。</w:t>
      </w:r>
    </w:p>
    <w:p w:rsidR="00524756" w:rsidRDefault="00CD435B" w:rsidP="000B1992">
      <w:pPr>
        <w:ind w:firstLineChars="200" w:firstLine="480"/>
        <w:rPr>
          <w:lang w:val="en-GB" w:eastAsia="zh-CN"/>
        </w:rPr>
      </w:pPr>
      <w:r>
        <w:rPr>
          <w:rFonts w:hint="eastAsia"/>
          <w:lang w:val="en-GB" w:eastAsia="zh-CN"/>
        </w:rPr>
        <w:t>如果</w:t>
      </w:r>
      <w:r w:rsidR="000B1992">
        <w:rPr>
          <w:rFonts w:hint="eastAsia"/>
          <w:lang w:val="en-GB" w:eastAsia="zh-CN"/>
        </w:rPr>
        <w:t>将单个测试序列的结果在横轴上按照测试序列</w:t>
      </w:r>
      <w:r w:rsidR="001F5490">
        <w:rPr>
          <w:rFonts w:hint="eastAsia"/>
          <w:lang w:val="en-GB" w:eastAsia="zh-CN"/>
        </w:rPr>
        <w:t>临界性</w:t>
      </w:r>
      <w:r w:rsidR="000B1992">
        <w:rPr>
          <w:rFonts w:hint="eastAsia"/>
          <w:lang w:val="en-GB" w:eastAsia="zh-CN"/>
        </w:rPr>
        <w:t>的高低</w:t>
      </w:r>
      <w:r w:rsidR="00A94A6E">
        <w:rPr>
          <w:rFonts w:hint="eastAsia"/>
          <w:lang w:val="en-GB" w:eastAsia="zh-CN"/>
        </w:rPr>
        <w:t>顺序</w:t>
      </w:r>
      <w:r w:rsidR="000B1992">
        <w:rPr>
          <w:rFonts w:hint="eastAsia"/>
          <w:lang w:val="en-GB" w:eastAsia="zh-CN"/>
        </w:rPr>
        <w:t>排列，就有可能给出待测系统图像内容</w:t>
      </w:r>
      <w:r w:rsidR="00B7567B">
        <w:rPr>
          <w:rFonts w:hint="eastAsia"/>
          <w:lang w:val="en-GB" w:eastAsia="zh-CN"/>
        </w:rPr>
        <w:t>降质</w:t>
      </w:r>
      <w:r w:rsidR="000B1992">
        <w:rPr>
          <w:rFonts w:hint="eastAsia"/>
          <w:lang w:val="en-GB" w:eastAsia="zh-CN"/>
        </w:rPr>
        <w:t>特性的概约图形说明。</w:t>
      </w:r>
      <w:r w:rsidR="00C360B4">
        <w:rPr>
          <w:rFonts w:hint="eastAsia"/>
          <w:lang w:val="en-GB" w:eastAsia="zh-CN"/>
        </w:rPr>
        <w:t>不过这种表达形式只是说明了编解码器的性能，</w:t>
      </w:r>
      <w:r w:rsidR="00EF6E70">
        <w:rPr>
          <w:rFonts w:hint="eastAsia"/>
          <w:lang w:val="en-GB" w:eastAsia="zh-CN"/>
        </w:rPr>
        <w:t>并未表明具有给定</w:t>
      </w:r>
      <w:r w:rsidR="001F5490">
        <w:rPr>
          <w:rFonts w:hint="eastAsia"/>
          <w:lang w:val="en-GB" w:eastAsia="zh-CN"/>
        </w:rPr>
        <w:t>临界性</w:t>
      </w:r>
      <w:r w:rsidR="00EF6E70">
        <w:rPr>
          <w:rFonts w:hint="eastAsia"/>
          <w:lang w:val="en-GB" w:eastAsia="zh-CN"/>
        </w:rPr>
        <w:t>的序列出现的可能性</w:t>
      </w:r>
      <w:r w:rsidR="00CF0054">
        <w:rPr>
          <w:rFonts w:hint="eastAsia"/>
          <w:lang w:val="en-GB" w:eastAsia="zh-CN"/>
        </w:rPr>
        <w:t>（</w:t>
      </w:r>
      <w:r w:rsidR="00EF6E70">
        <w:rPr>
          <w:rFonts w:hint="eastAsia"/>
          <w:lang w:val="en-GB" w:eastAsia="zh-CN"/>
        </w:rPr>
        <w:t>见附件</w:t>
      </w:r>
      <w:r w:rsidR="00EF6E70">
        <w:rPr>
          <w:rFonts w:hint="eastAsia"/>
          <w:lang w:val="en-GB" w:eastAsia="zh-CN"/>
        </w:rPr>
        <w:t>1</w:t>
      </w:r>
      <w:r w:rsidR="00EF6E70">
        <w:rPr>
          <w:rFonts w:hint="eastAsia"/>
          <w:lang w:val="en-GB" w:eastAsia="zh-CN"/>
        </w:rPr>
        <w:t>的附录</w:t>
      </w:r>
      <w:r w:rsidR="00EF6E70">
        <w:rPr>
          <w:rFonts w:hint="eastAsia"/>
          <w:lang w:val="en-GB" w:eastAsia="zh-CN"/>
        </w:rPr>
        <w:t>1</w:t>
      </w:r>
      <w:r w:rsidR="00CF0054">
        <w:rPr>
          <w:rFonts w:hint="eastAsia"/>
          <w:lang w:val="en-GB" w:eastAsia="zh-CN"/>
        </w:rPr>
        <w:t>）</w:t>
      </w:r>
      <w:r w:rsidR="00EF6E70">
        <w:rPr>
          <w:rFonts w:hint="eastAsia"/>
          <w:lang w:val="en-GB" w:eastAsia="zh-CN"/>
        </w:rPr>
        <w:t>。在能够获得系统性能的这种更完整的说明之前，需要对测试序列的</w:t>
      </w:r>
      <w:r w:rsidR="001F5490">
        <w:rPr>
          <w:rFonts w:hint="eastAsia"/>
          <w:lang w:val="en-GB" w:eastAsia="zh-CN"/>
        </w:rPr>
        <w:t>临界性</w:t>
      </w:r>
      <w:r w:rsidR="00EF6E70">
        <w:rPr>
          <w:rFonts w:hint="eastAsia"/>
          <w:lang w:val="en-GB" w:eastAsia="zh-CN"/>
        </w:rPr>
        <w:t>和具有给定</w:t>
      </w:r>
      <w:r w:rsidR="001F5490">
        <w:rPr>
          <w:rFonts w:hint="eastAsia"/>
          <w:lang w:val="en-GB" w:eastAsia="zh-CN"/>
        </w:rPr>
        <w:t>临界性</w:t>
      </w:r>
      <w:r w:rsidR="00EF6E70">
        <w:rPr>
          <w:rFonts w:hint="eastAsia"/>
          <w:lang w:val="en-GB" w:eastAsia="zh-CN"/>
        </w:rPr>
        <w:t>的序列出现的概率开展进一步研究。</w:t>
      </w:r>
    </w:p>
    <w:p w:rsidR="00524756" w:rsidRDefault="00524756" w:rsidP="00524756">
      <w:pPr>
        <w:pStyle w:val="Heading2"/>
        <w:rPr>
          <w:lang w:val="en-GB" w:eastAsia="zh-CN"/>
        </w:rPr>
      </w:pPr>
      <w:r>
        <w:rPr>
          <w:lang w:val="en-GB" w:eastAsia="zh-CN"/>
        </w:rPr>
        <w:t>5.6</w:t>
      </w:r>
      <w:r>
        <w:rPr>
          <w:lang w:val="en-GB" w:eastAsia="zh-CN"/>
        </w:rPr>
        <w:tab/>
      </w:r>
      <w:r w:rsidR="00EF6E70">
        <w:rPr>
          <w:rFonts w:hint="eastAsia"/>
          <w:lang w:val="en-GB" w:eastAsia="zh-CN"/>
        </w:rPr>
        <w:t>结果的分析</w:t>
      </w:r>
    </w:p>
    <w:p w:rsidR="00524756" w:rsidRDefault="009E25E1" w:rsidP="00841081">
      <w:pPr>
        <w:ind w:firstLineChars="200" w:firstLine="480"/>
        <w:rPr>
          <w:lang w:val="en-GB" w:eastAsia="zh-CN"/>
        </w:rPr>
      </w:pPr>
      <w:r>
        <w:rPr>
          <w:rFonts w:hint="eastAsia"/>
          <w:lang w:val="en-GB" w:eastAsia="zh-CN"/>
        </w:rPr>
        <w:t>在使用这种</w:t>
      </w:r>
      <w:r w:rsidR="00524756">
        <w:rPr>
          <w:lang w:val="en-GB" w:eastAsia="zh-CN"/>
        </w:rPr>
        <w:t>DSCQS</w:t>
      </w:r>
      <w:r w:rsidR="007A34DB">
        <w:rPr>
          <w:rFonts w:hint="eastAsia"/>
          <w:lang w:val="en-GB" w:eastAsia="zh-CN"/>
        </w:rPr>
        <w:t>法</w:t>
      </w:r>
      <w:r>
        <w:rPr>
          <w:rFonts w:hint="eastAsia"/>
          <w:lang w:val="en-GB" w:eastAsia="zh-CN"/>
        </w:rPr>
        <w:t>时，</w:t>
      </w:r>
      <w:r w:rsidR="00727815">
        <w:rPr>
          <w:rFonts w:hint="eastAsia"/>
          <w:lang w:val="en-GB" w:eastAsia="zh-CN"/>
        </w:rPr>
        <w:t>将</w:t>
      </w:r>
      <w:r w:rsidR="00727815">
        <w:rPr>
          <w:lang w:val="en-GB" w:eastAsia="zh-CN"/>
        </w:rPr>
        <w:t>DSCQS</w:t>
      </w:r>
      <w:r w:rsidR="00351575">
        <w:rPr>
          <w:rFonts w:hint="eastAsia"/>
          <w:lang w:val="en-GB" w:eastAsia="zh-CN"/>
        </w:rPr>
        <w:t>数值与</w:t>
      </w:r>
      <w:r w:rsidR="00727815">
        <w:rPr>
          <w:rFonts w:hint="eastAsia"/>
          <w:lang w:val="en-GB" w:eastAsia="zh-CN"/>
        </w:rPr>
        <w:t>其他测试协议</w:t>
      </w:r>
      <w:r w:rsidR="00351575">
        <w:rPr>
          <w:rFonts w:hint="eastAsia"/>
          <w:lang w:val="en-GB" w:eastAsia="zh-CN"/>
        </w:rPr>
        <w:t>所用</w:t>
      </w:r>
      <w:r w:rsidR="00727815">
        <w:rPr>
          <w:rFonts w:hint="eastAsia"/>
          <w:lang w:val="en-GB" w:eastAsia="zh-CN"/>
        </w:rPr>
        <w:t>的形容词</w:t>
      </w:r>
      <w:r w:rsidR="00CF0054">
        <w:rPr>
          <w:lang w:val="en-GB" w:eastAsia="zh-CN"/>
        </w:rPr>
        <w:t>（</w:t>
      </w:r>
      <w:r w:rsidR="00727815">
        <w:rPr>
          <w:rFonts w:hint="eastAsia"/>
          <w:lang w:val="en-GB" w:eastAsia="zh-CN"/>
        </w:rPr>
        <w:t>例如</w:t>
      </w:r>
      <w:r w:rsidR="00727815">
        <w:rPr>
          <w:lang w:val="en-GB" w:eastAsia="zh-CN"/>
        </w:rPr>
        <w:t>DSIS</w:t>
      </w:r>
      <w:r w:rsidR="007A34DB">
        <w:rPr>
          <w:rFonts w:hint="eastAsia"/>
          <w:lang w:val="en-GB" w:eastAsia="zh-CN"/>
        </w:rPr>
        <w:t>法</w:t>
      </w:r>
      <w:r w:rsidR="00727815">
        <w:rPr>
          <w:rFonts w:hint="eastAsia"/>
          <w:lang w:val="en-GB" w:eastAsia="zh-CN"/>
        </w:rPr>
        <w:t>中的不可察觉，可察觉但不讨厌，……</w:t>
      </w:r>
      <w:r w:rsidR="00CF0054">
        <w:rPr>
          <w:lang w:val="en-GB" w:eastAsia="zh-CN"/>
        </w:rPr>
        <w:t>）</w:t>
      </w:r>
      <w:r w:rsidR="00727815">
        <w:rPr>
          <w:rFonts w:hint="eastAsia"/>
          <w:lang w:val="en-GB" w:eastAsia="zh-CN"/>
        </w:rPr>
        <w:t>形成关联，</w:t>
      </w:r>
      <w:r w:rsidR="004269F0">
        <w:rPr>
          <w:rFonts w:hint="eastAsia"/>
          <w:lang w:val="en-GB" w:eastAsia="zh-CN"/>
        </w:rPr>
        <w:t>从而</w:t>
      </w:r>
      <w:r w:rsidR="000655F7">
        <w:rPr>
          <w:rFonts w:hint="eastAsia"/>
          <w:lang w:val="en-GB" w:eastAsia="zh-CN"/>
        </w:rPr>
        <w:t>得出</w:t>
      </w:r>
      <w:r w:rsidR="004269F0">
        <w:rPr>
          <w:rFonts w:hint="eastAsia"/>
          <w:lang w:val="en-GB" w:eastAsia="zh-CN"/>
        </w:rPr>
        <w:t>关于待测条件的质量的结论，会有一定风险，甚至出现差错。</w:t>
      </w:r>
    </w:p>
    <w:p w:rsidR="00524756" w:rsidRDefault="004269F0" w:rsidP="007B4696">
      <w:pPr>
        <w:ind w:firstLineChars="200" w:firstLine="480"/>
        <w:rPr>
          <w:lang w:val="en-GB" w:eastAsia="zh-CN"/>
        </w:rPr>
      </w:pPr>
      <w:r>
        <w:rPr>
          <w:rFonts w:hint="eastAsia"/>
          <w:lang w:val="en-GB" w:eastAsia="zh-CN"/>
        </w:rPr>
        <w:t>要注意，用</w:t>
      </w:r>
      <w:r w:rsidR="00524756">
        <w:rPr>
          <w:lang w:val="en-GB" w:eastAsia="zh-CN"/>
        </w:rPr>
        <w:t>DSCQS</w:t>
      </w:r>
      <w:r w:rsidR="007A34DB">
        <w:rPr>
          <w:rFonts w:hint="eastAsia"/>
          <w:lang w:val="en-GB" w:eastAsia="zh-CN"/>
        </w:rPr>
        <w:t>法</w:t>
      </w:r>
      <w:r>
        <w:rPr>
          <w:rFonts w:hint="eastAsia"/>
          <w:lang w:val="en-GB" w:eastAsia="zh-CN"/>
        </w:rPr>
        <w:t>得出的结果不应看做绝对评分，而应看做基准条件与测试条件之间的评分差值。因此，将评分与某个说明质量的术语联系起来是不对的，即便是与</w:t>
      </w:r>
      <w:r w:rsidR="00524756">
        <w:rPr>
          <w:lang w:val="en-GB" w:eastAsia="zh-CN"/>
        </w:rPr>
        <w:t>DSCQS</w:t>
      </w:r>
      <w:r>
        <w:rPr>
          <w:rFonts w:hint="eastAsia"/>
          <w:lang w:val="en-GB" w:eastAsia="zh-CN"/>
        </w:rPr>
        <w:t>协议本身</w:t>
      </w:r>
      <w:r w:rsidR="00351575">
        <w:rPr>
          <w:rFonts w:hint="eastAsia"/>
          <w:lang w:val="en-GB" w:eastAsia="zh-CN"/>
        </w:rPr>
        <w:t>所用</w:t>
      </w:r>
      <w:r>
        <w:rPr>
          <w:rFonts w:hint="eastAsia"/>
          <w:lang w:val="en-GB" w:eastAsia="zh-CN"/>
        </w:rPr>
        <w:t>的</w:t>
      </w:r>
      <w:r w:rsidR="00973295">
        <w:rPr>
          <w:rFonts w:hint="eastAsia"/>
          <w:lang w:val="en-GB" w:eastAsia="zh-CN"/>
        </w:rPr>
        <w:t>术语</w:t>
      </w:r>
      <w:r w:rsidR="00CF0054">
        <w:rPr>
          <w:rFonts w:hint="eastAsia"/>
          <w:lang w:val="en-GB" w:eastAsia="zh-CN"/>
        </w:rPr>
        <w:t>（</w:t>
      </w:r>
      <w:r w:rsidR="00973295">
        <w:rPr>
          <w:rFonts w:hint="eastAsia"/>
          <w:lang w:val="en-GB" w:eastAsia="zh-CN"/>
        </w:rPr>
        <w:t>例如优，良，中，……</w:t>
      </w:r>
      <w:r w:rsidR="00CF0054">
        <w:rPr>
          <w:rFonts w:hint="eastAsia"/>
          <w:lang w:val="en-GB" w:eastAsia="zh-CN"/>
        </w:rPr>
        <w:t>）</w:t>
      </w:r>
      <w:r w:rsidR="00973295">
        <w:rPr>
          <w:rFonts w:hint="eastAsia"/>
          <w:lang w:val="en-GB" w:eastAsia="zh-CN"/>
        </w:rPr>
        <w:t>联系起来也是不对的。</w:t>
      </w:r>
    </w:p>
    <w:p w:rsidR="00524756" w:rsidRDefault="00705434" w:rsidP="00705434">
      <w:pPr>
        <w:ind w:firstLineChars="200" w:firstLine="480"/>
        <w:rPr>
          <w:lang w:val="en-GB" w:eastAsia="zh-CN"/>
        </w:rPr>
      </w:pPr>
      <w:r>
        <w:rPr>
          <w:rFonts w:hint="eastAsia"/>
          <w:lang w:val="en-GB" w:eastAsia="zh-CN"/>
        </w:rPr>
        <w:t>在评价开始之前决定可接受标准，这在任何测试程序中都很重要。在采用</w:t>
      </w:r>
      <w:r w:rsidR="00524756">
        <w:rPr>
          <w:lang w:val="en-GB" w:eastAsia="zh-CN"/>
        </w:rPr>
        <w:t>DSCQS</w:t>
      </w:r>
      <w:r w:rsidR="007A34DB">
        <w:rPr>
          <w:rFonts w:hint="eastAsia"/>
          <w:lang w:val="en-GB" w:eastAsia="zh-CN"/>
        </w:rPr>
        <w:t>法</w:t>
      </w:r>
      <w:r>
        <w:rPr>
          <w:rFonts w:hint="eastAsia"/>
          <w:lang w:val="en-GB" w:eastAsia="zh-CN"/>
        </w:rPr>
        <w:t>时这一点极为重要，因为缺乏经验的使用者</w:t>
      </w:r>
      <w:r w:rsidR="004B0783">
        <w:rPr>
          <w:rFonts w:hint="eastAsia"/>
          <w:lang w:val="en-GB" w:eastAsia="zh-CN"/>
        </w:rPr>
        <w:t>对于由</w:t>
      </w:r>
      <w:r w:rsidR="00961C50">
        <w:rPr>
          <w:rFonts w:hint="eastAsia"/>
          <w:lang w:val="en-GB" w:eastAsia="zh-CN"/>
        </w:rPr>
        <w:t>这种方法</w:t>
      </w:r>
      <w:r w:rsidR="004B0783">
        <w:rPr>
          <w:rFonts w:hint="eastAsia"/>
          <w:lang w:val="en-GB" w:eastAsia="zh-CN"/>
        </w:rPr>
        <w:t>产生的质量</w:t>
      </w:r>
      <w:r w:rsidR="005948B4">
        <w:rPr>
          <w:rFonts w:hint="eastAsia"/>
          <w:lang w:val="en-GB" w:eastAsia="zh-CN"/>
        </w:rPr>
        <w:t>量表</w:t>
      </w:r>
      <w:r w:rsidR="004B0783">
        <w:rPr>
          <w:rFonts w:hint="eastAsia"/>
          <w:lang w:val="en-GB" w:eastAsia="zh-CN"/>
        </w:rPr>
        <w:t>值有误解的趋势。</w:t>
      </w:r>
    </w:p>
    <w:p w:rsidR="00524756" w:rsidRDefault="00524756" w:rsidP="00524756">
      <w:pPr>
        <w:pStyle w:val="Heading1"/>
        <w:rPr>
          <w:lang w:val="en-GB" w:eastAsia="zh-CN"/>
        </w:rPr>
      </w:pPr>
      <w:r>
        <w:rPr>
          <w:lang w:val="en-GB" w:eastAsia="zh-CN"/>
        </w:rPr>
        <w:t>6</w:t>
      </w:r>
      <w:r>
        <w:rPr>
          <w:lang w:val="en-GB" w:eastAsia="zh-CN"/>
        </w:rPr>
        <w:tab/>
      </w:r>
      <w:r w:rsidR="00AA0FD1">
        <w:rPr>
          <w:rFonts w:hint="eastAsia"/>
          <w:lang w:val="en-GB" w:eastAsia="zh-CN"/>
        </w:rPr>
        <w:t>评价的替代方法</w:t>
      </w:r>
    </w:p>
    <w:p w:rsidR="00524756" w:rsidRDefault="00AA0FD1" w:rsidP="00AA0FD1">
      <w:pPr>
        <w:ind w:firstLineChars="200" w:firstLine="480"/>
        <w:rPr>
          <w:lang w:val="en-GB" w:eastAsia="zh-CN"/>
        </w:rPr>
      </w:pPr>
      <w:r>
        <w:rPr>
          <w:rFonts w:hint="eastAsia"/>
          <w:lang w:val="en-GB" w:eastAsia="zh-CN"/>
        </w:rPr>
        <w:t>在合适的环境中，应采用单激励</w:t>
      </w:r>
      <w:r w:rsidR="007A34DB">
        <w:rPr>
          <w:rFonts w:hint="eastAsia"/>
          <w:lang w:val="en-GB" w:eastAsia="zh-CN"/>
        </w:rPr>
        <w:t>法</w:t>
      </w:r>
      <w:r>
        <w:rPr>
          <w:rFonts w:hint="eastAsia"/>
          <w:lang w:val="en-GB" w:eastAsia="zh-CN"/>
        </w:rPr>
        <w:t>和激励比较</w:t>
      </w:r>
      <w:r w:rsidR="007A34DB">
        <w:rPr>
          <w:rFonts w:hint="eastAsia"/>
          <w:lang w:val="en-GB" w:eastAsia="zh-CN"/>
        </w:rPr>
        <w:t>法</w:t>
      </w:r>
      <w:r>
        <w:rPr>
          <w:rFonts w:hint="eastAsia"/>
          <w:lang w:val="en-GB" w:eastAsia="zh-CN"/>
        </w:rPr>
        <w:t>。</w:t>
      </w:r>
    </w:p>
    <w:p w:rsidR="00524756" w:rsidRDefault="00524756" w:rsidP="00524756">
      <w:pPr>
        <w:pStyle w:val="Heading2"/>
        <w:rPr>
          <w:lang w:val="en-GB" w:eastAsia="zh-CN"/>
        </w:rPr>
      </w:pPr>
      <w:r>
        <w:rPr>
          <w:lang w:val="en-GB" w:eastAsia="zh-CN"/>
        </w:rPr>
        <w:t>6.1</w:t>
      </w:r>
      <w:r>
        <w:rPr>
          <w:lang w:val="en-GB" w:eastAsia="zh-CN"/>
        </w:rPr>
        <w:tab/>
      </w:r>
      <w:r w:rsidR="00AA0FD1">
        <w:rPr>
          <w:rFonts w:hint="eastAsia"/>
          <w:lang w:val="en-GB" w:eastAsia="zh-CN"/>
        </w:rPr>
        <w:t>单激励</w:t>
      </w:r>
      <w:r w:rsidR="00CF0054">
        <w:rPr>
          <w:lang w:val="en-GB" w:eastAsia="zh-CN"/>
        </w:rPr>
        <w:t>（</w:t>
      </w:r>
      <w:r>
        <w:rPr>
          <w:lang w:val="en-GB" w:eastAsia="zh-CN"/>
        </w:rPr>
        <w:t>SS</w:t>
      </w:r>
      <w:r w:rsidR="00CF0054">
        <w:rPr>
          <w:lang w:val="en-GB" w:eastAsia="zh-CN"/>
        </w:rPr>
        <w:t>）</w:t>
      </w:r>
      <w:r w:rsidR="007A34DB">
        <w:rPr>
          <w:rFonts w:hint="eastAsia"/>
          <w:lang w:val="en-GB" w:eastAsia="zh-CN"/>
        </w:rPr>
        <w:t>法</w:t>
      </w:r>
    </w:p>
    <w:p w:rsidR="00524756" w:rsidRDefault="00AA0FD1" w:rsidP="00AA0FD1">
      <w:pPr>
        <w:ind w:firstLineChars="200" w:firstLine="480"/>
        <w:rPr>
          <w:lang w:val="en-GB" w:eastAsia="zh-CN"/>
        </w:rPr>
      </w:pPr>
      <w:r>
        <w:rPr>
          <w:rFonts w:hint="eastAsia"/>
          <w:lang w:val="en-GB" w:eastAsia="zh-CN"/>
        </w:rPr>
        <w:t>在单激励</w:t>
      </w:r>
      <w:r w:rsidR="007A34DB">
        <w:rPr>
          <w:rFonts w:hint="eastAsia"/>
          <w:lang w:val="en-GB" w:eastAsia="zh-CN"/>
        </w:rPr>
        <w:t>法</w:t>
      </w:r>
      <w:r>
        <w:rPr>
          <w:rFonts w:hint="eastAsia"/>
          <w:lang w:val="en-GB" w:eastAsia="zh-CN"/>
        </w:rPr>
        <w:t>中，显示单一的图像或一个图像序列，并为评价者提供一份整个演示的索引。测试素材可以只包含测试序列，也可以既包含测试序列，又包含其相应的基准序列。</w:t>
      </w:r>
      <w:r w:rsidR="00BE60D7">
        <w:rPr>
          <w:rFonts w:hint="eastAsia"/>
          <w:lang w:val="en-GB" w:eastAsia="zh-CN"/>
        </w:rPr>
        <w:t>对于</w:t>
      </w:r>
      <w:r>
        <w:rPr>
          <w:rFonts w:hint="eastAsia"/>
          <w:lang w:val="en-GB" w:eastAsia="zh-CN"/>
        </w:rPr>
        <w:t>后一种情况，</w:t>
      </w:r>
      <w:r w:rsidR="00BE60D7">
        <w:rPr>
          <w:rFonts w:hint="eastAsia"/>
          <w:lang w:val="en-GB" w:eastAsia="zh-CN"/>
        </w:rPr>
        <w:t>基准序列作为一个单独的激励显示，并像其他测试激励那样进行评分。</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6.1.1</w:t>
        </w:r>
        <w:r>
          <w:rPr>
            <w:lang w:val="en-GB" w:eastAsia="zh-CN"/>
          </w:rPr>
          <w:tab/>
        </w:r>
      </w:smartTag>
      <w:r w:rsidR="00B71C9D">
        <w:rPr>
          <w:rFonts w:hint="eastAsia"/>
          <w:lang w:val="en-GB" w:eastAsia="zh-CN"/>
        </w:rPr>
        <w:t>总体布置</w:t>
      </w:r>
    </w:p>
    <w:p w:rsidR="00524756" w:rsidRDefault="00B71C9D" w:rsidP="00B71C9D">
      <w:pPr>
        <w:ind w:firstLineChars="200" w:firstLine="480"/>
        <w:rPr>
          <w:lang w:val="en-GB" w:eastAsia="zh-CN"/>
        </w:rPr>
      </w:pPr>
      <w:r>
        <w:rPr>
          <w:rFonts w:hint="eastAsia"/>
          <w:lang w:val="en-GB" w:eastAsia="zh-CN"/>
        </w:rPr>
        <w:t>观看条件、源信号、条件的范围和</w:t>
      </w:r>
      <w:r w:rsidR="00372D56">
        <w:rPr>
          <w:rFonts w:hint="eastAsia"/>
          <w:lang w:val="en-GB" w:eastAsia="zh-CN"/>
        </w:rPr>
        <w:t>锚定</w:t>
      </w:r>
      <w:r>
        <w:rPr>
          <w:rFonts w:hint="eastAsia"/>
          <w:lang w:val="en-GB" w:eastAsia="zh-CN"/>
        </w:rPr>
        <w:t>、观测者、对评价的介绍以及结果的表示在第</w:t>
      </w:r>
      <w:r>
        <w:rPr>
          <w:rFonts w:hint="eastAsia"/>
          <w:lang w:val="en-GB" w:eastAsia="zh-CN"/>
        </w:rPr>
        <w:t>2</w:t>
      </w:r>
      <w:r>
        <w:rPr>
          <w:rFonts w:hint="eastAsia"/>
          <w:lang w:val="en-GB" w:eastAsia="zh-CN"/>
        </w:rPr>
        <w:t>节中做了规定或按照第</w:t>
      </w:r>
      <w:r>
        <w:rPr>
          <w:rFonts w:hint="eastAsia"/>
          <w:lang w:val="en-GB" w:eastAsia="zh-CN"/>
        </w:rPr>
        <w:t>2</w:t>
      </w:r>
      <w:r>
        <w:rPr>
          <w:rFonts w:hint="eastAsia"/>
          <w:lang w:val="en-GB" w:eastAsia="zh-CN"/>
        </w:rPr>
        <w:t>节加以选择。</w:t>
      </w:r>
    </w:p>
    <w:p w:rsidR="00524756" w:rsidRDefault="00375CD1" w:rsidP="00524756">
      <w:pPr>
        <w:pStyle w:val="Heading3"/>
        <w:rPr>
          <w:lang w:val="en-GB" w:eastAsia="zh-CN"/>
        </w:rPr>
      </w:pPr>
      <w:r>
        <w:rPr>
          <w:lang w:val="en-GB" w:eastAsia="zh-CN"/>
        </w:rPr>
        <w:br w:type="page"/>
      </w:r>
      <w:smartTag w:uri="urn:schemas-microsoft-com:office:smarttags" w:element="chsdate">
        <w:smartTagPr>
          <w:attr w:name="Year" w:val="1899"/>
          <w:attr w:name="Month" w:val="12"/>
          <w:attr w:name="Day" w:val="30"/>
          <w:attr w:name="IsLunarDate" w:val="False"/>
          <w:attr w:name="IsROCDate" w:val="False"/>
        </w:smartTagPr>
        <w:r w:rsidR="00524756">
          <w:rPr>
            <w:lang w:val="en-GB" w:eastAsia="zh-CN"/>
          </w:rPr>
          <w:t>6.1.2</w:t>
        </w:r>
        <w:r w:rsidR="00524756">
          <w:rPr>
            <w:lang w:val="en-GB" w:eastAsia="zh-CN"/>
          </w:rPr>
          <w:tab/>
        </w:r>
      </w:smartTag>
      <w:r w:rsidR="00FB0316">
        <w:rPr>
          <w:lang w:val="en-GB" w:eastAsia="zh-CN"/>
        </w:rPr>
        <w:t>测试素材的选择</w:t>
      </w:r>
    </w:p>
    <w:p w:rsidR="00524756" w:rsidRDefault="00002B41" w:rsidP="00002B41">
      <w:pPr>
        <w:ind w:firstLineChars="200" w:firstLine="480"/>
        <w:rPr>
          <w:lang w:val="en-GB" w:eastAsia="zh-CN"/>
        </w:rPr>
      </w:pPr>
      <w:r>
        <w:rPr>
          <w:rFonts w:hint="eastAsia"/>
          <w:lang w:val="en-GB" w:eastAsia="zh-CN"/>
        </w:rPr>
        <w:t>对实验室测试而言，测试图像的内容</w:t>
      </w:r>
      <w:r w:rsidR="00047D64">
        <w:rPr>
          <w:rFonts w:hint="eastAsia"/>
          <w:lang w:val="en-GB" w:eastAsia="zh-CN"/>
        </w:rPr>
        <w:t>应按照第</w:t>
      </w:r>
      <w:r w:rsidR="00047D64">
        <w:rPr>
          <w:rFonts w:hint="eastAsia"/>
          <w:lang w:val="en-GB" w:eastAsia="zh-CN"/>
        </w:rPr>
        <w:t>2.3</w:t>
      </w:r>
      <w:r w:rsidR="00047D64">
        <w:rPr>
          <w:rFonts w:hint="eastAsia"/>
          <w:lang w:val="en-GB" w:eastAsia="zh-CN"/>
        </w:rPr>
        <w:t>节所述加以选择。</w:t>
      </w:r>
    </w:p>
    <w:p w:rsidR="00524756" w:rsidRDefault="00047D64" w:rsidP="00047D64">
      <w:pPr>
        <w:ind w:firstLineChars="200" w:firstLine="480"/>
        <w:rPr>
          <w:lang w:val="en-GB" w:eastAsia="zh-CN"/>
        </w:rPr>
      </w:pPr>
      <w:r>
        <w:rPr>
          <w:rFonts w:hint="eastAsia"/>
          <w:lang w:val="en-GB" w:eastAsia="zh-CN"/>
        </w:rPr>
        <w:t>一旦选定</w:t>
      </w:r>
      <w:r w:rsidR="00833FFD">
        <w:rPr>
          <w:rFonts w:hint="eastAsia"/>
          <w:lang w:val="en-GB" w:eastAsia="zh-CN"/>
        </w:rPr>
        <w:t>了</w:t>
      </w:r>
      <w:r>
        <w:rPr>
          <w:rFonts w:hint="eastAsia"/>
          <w:lang w:val="en-GB" w:eastAsia="zh-CN"/>
        </w:rPr>
        <w:t>内容，就要准备</w:t>
      </w:r>
      <w:r w:rsidR="00833FFD">
        <w:rPr>
          <w:rFonts w:hint="eastAsia"/>
          <w:lang w:val="en-GB" w:eastAsia="zh-CN"/>
        </w:rPr>
        <w:t>测试图像，以反映正在考虑的设计选项或者某一</w:t>
      </w:r>
      <w:r w:rsidR="00CF0054">
        <w:rPr>
          <w:rFonts w:hint="eastAsia"/>
          <w:lang w:val="en-GB" w:eastAsia="zh-CN"/>
        </w:rPr>
        <w:t>（</w:t>
      </w:r>
      <w:r w:rsidR="00833FFD">
        <w:rPr>
          <w:rFonts w:hint="eastAsia"/>
          <w:lang w:val="en-GB" w:eastAsia="zh-CN"/>
        </w:rPr>
        <w:t>或某些</w:t>
      </w:r>
      <w:r w:rsidR="00CF0054">
        <w:rPr>
          <w:rFonts w:hint="eastAsia"/>
          <w:lang w:val="en-GB" w:eastAsia="zh-CN"/>
        </w:rPr>
        <w:t>）</w:t>
      </w:r>
      <w:r w:rsidR="00DA321D">
        <w:rPr>
          <w:rFonts w:hint="eastAsia"/>
          <w:lang w:val="en-GB" w:eastAsia="zh-CN"/>
        </w:rPr>
        <w:t>因素的范围。在考察两个或</w:t>
      </w:r>
      <w:r w:rsidR="00833FFD">
        <w:rPr>
          <w:rFonts w:hint="eastAsia"/>
          <w:lang w:val="en-GB" w:eastAsia="zh-CN"/>
        </w:rPr>
        <w:t>多个因素时，可以以两种方</w:t>
      </w:r>
      <w:r w:rsidR="00B5413D">
        <w:rPr>
          <w:rFonts w:hint="eastAsia"/>
          <w:lang w:val="en-GB" w:eastAsia="zh-CN"/>
        </w:rPr>
        <w:t>法</w:t>
      </w:r>
      <w:r w:rsidR="00833FFD">
        <w:rPr>
          <w:rFonts w:hint="eastAsia"/>
          <w:lang w:val="en-GB" w:eastAsia="zh-CN"/>
        </w:rPr>
        <w:t>来准备图像。</w:t>
      </w:r>
      <w:r w:rsidR="00DA321D">
        <w:rPr>
          <w:rFonts w:hint="eastAsia"/>
          <w:lang w:val="en-GB" w:eastAsia="zh-CN"/>
        </w:rPr>
        <w:t>第一种，每个图像只代表每一因素的一个等级。在另一种方</w:t>
      </w:r>
      <w:r w:rsidR="00B5413D">
        <w:rPr>
          <w:rFonts w:hint="eastAsia"/>
          <w:lang w:val="en-GB" w:eastAsia="zh-CN"/>
        </w:rPr>
        <w:t>法</w:t>
      </w:r>
      <w:r w:rsidR="00DA321D">
        <w:rPr>
          <w:rFonts w:hint="eastAsia"/>
          <w:lang w:val="en-GB" w:eastAsia="zh-CN"/>
        </w:rPr>
        <w:t>中，每个图像代表要考察的每一因素的一个等级，</w:t>
      </w:r>
      <w:r w:rsidR="00B5413D">
        <w:rPr>
          <w:rFonts w:hint="eastAsia"/>
          <w:lang w:val="en-GB" w:eastAsia="zh-CN"/>
        </w:rPr>
        <w:t>但在几个图像之间，每一因素的每一等级都与所有其他因素的每一等级同时存在。两种方法都能将结果明确地划归具体因素。后一种方法还可以检测不同因素之间的相互作用</w:t>
      </w:r>
      <w:r w:rsidR="00CF0054">
        <w:rPr>
          <w:rFonts w:hint="eastAsia"/>
          <w:lang w:val="en-GB" w:eastAsia="zh-CN"/>
        </w:rPr>
        <w:t>（</w:t>
      </w:r>
      <w:r w:rsidR="00B5413D">
        <w:rPr>
          <w:rFonts w:hint="eastAsia"/>
          <w:lang w:val="en-GB" w:eastAsia="zh-CN"/>
        </w:rPr>
        <w:t>即非加性效应</w:t>
      </w:r>
      <w:r w:rsidR="00CF0054">
        <w:rPr>
          <w:rFonts w:hint="eastAsia"/>
          <w:lang w:val="en-GB" w:eastAsia="zh-CN"/>
        </w:rPr>
        <w:t>）</w:t>
      </w:r>
      <w:r w:rsidR="00B5413D">
        <w:rPr>
          <w:rFonts w:hint="eastAsia"/>
          <w:lang w:val="en-GB" w:eastAsia="zh-CN"/>
        </w:rPr>
        <w:t>。</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6.1.3</w:t>
        </w:r>
        <w:r>
          <w:rPr>
            <w:lang w:val="en-GB" w:eastAsia="zh-CN"/>
          </w:rPr>
          <w:tab/>
        </w:r>
      </w:smartTag>
      <w:r w:rsidR="00FB0316">
        <w:rPr>
          <w:lang w:val="en-GB" w:eastAsia="zh-CN"/>
        </w:rPr>
        <w:t>测试阶段</w:t>
      </w:r>
    </w:p>
    <w:p w:rsidR="00524756" w:rsidRDefault="00AC32E5" w:rsidP="00AC32E5">
      <w:pPr>
        <w:ind w:firstLineChars="200" w:firstLine="480"/>
        <w:rPr>
          <w:lang w:val="en-GB" w:eastAsia="zh-CN"/>
        </w:rPr>
      </w:pPr>
      <w:r>
        <w:rPr>
          <w:lang w:val="en-GB" w:eastAsia="zh-CN"/>
        </w:rPr>
        <w:t>测试阶段</w:t>
      </w:r>
      <w:r w:rsidR="00BC19A8">
        <w:rPr>
          <w:rFonts w:hint="eastAsia"/>
          <w:lang w:val="en-GB" w:eastAsia="zh-CN"/>
        </w:rPr>
        <w:t>由一系列</w:t>
      </w:r>
      <w:r w:rsidR="00AC64B9">
        <w:rPr>
          <w:rFonts w:hint="eastAsia"/>
          <w:lang w:val="en-GB" w:eastAsia="zh-CN"/>
        </w:rPr>
        <w:t>评价实验</w:t>
      </w:r>
      <w:r>
        <w:rPr>
          <w:rFonts w:hint="eastAsia"/>
          <w:lang w:val="en-GB" w:eastAsia="zh-CN"/>
        </w:rPr>
        <w:t>组成。</w:t>
      </w:r>
      <w:r w:rsidR="00BC19A8">
        <w:rPr>
          <w:rFonts w:hint="eastAsia"/>
          <w:lang w:val="en-GB" w:eastAsia="zh-CN"/>
        </w:rPr>
        <w:t>这些</w:t>
      </w:r>
      <w:r w:rsidR="00AC64B9">
        <w:rPr>
          <w:rFonts w:hint="eastAsia"/>
          <w:lang w:val="en-GB" w:eastAsia="zh-CN"/>
        </w:rPr>
        <w:t>评价实验</w:t>
      </w:r>
      <w:r w:rsidR="00994DA2">
        <w:rPr>
          <w:rFonts w:hint="eastAsia"/>
          <w:lang w:val="en-GB" w:eastAsia="zh-CN"/>
        </w:rPr>
        <w:t>应以随机顺序给出，每一观察者最好采用不同的随机顺序。</w:t>
      </w:r>
      <w:r w:rsidR="00BC19A8">
        <w:rPr>
          <w:rFonts w:hint="eastAsia"/>
          <w:lang w:val="en-GB" w:eastAsia="zh-CN"/>
        </w:rPr>
        <w:t>在采用</w:t>
      </w:r>
      <w:r w:rsidR="00C4363F">
        <w:rPr>
          <w:rFonts w:hint="eastAsia"/>
          <w:lang w:val="en-GB" w:eastAsia="zh-CN"/>
        </w:rPr>
        <w:t>单一</w:t>
      </w:r>
      <w:r w:rsidR="00BC19A8">
        <w:rPr>
          <w:rFonts w:hint="eastAsia"/>
          <w:lang w:val="en-GB" w:eastAsia="zh-CN"/>
        </w:rPr>
        <w:t>随机顺序的序列时，演示结构有</w:t>
      </w:r>
      <w:r w:rsidR="00BB2FF1">
        <w:rPr>
          <w:rFonts w:hint="eastAsia"/>
          <w:lang w:val="en-GB" w:eastAsia="zh-CN"/>
        </w:rPr>
        <w:t>I</w:t>
      </w:r>
      <w:r w:rsidR="006B7967">
        <w:rPr>
          <w:rFonts w:hint="eastAsia"/>
          <w:lang w:val="en-GB" w:eastAsia="zh-CN"/>
        </w:rPr>
        <w:t>（</w:t>
      </w:r>
      <w:r w:rsidR="00BB2FF1">
        <w:rPr>
          <w:rFonts w:hint="eastAsia"/>
          <w:lang w:val="en-GB" w:eastAsia="zh-CN"/>
        </w:rPr>
        <w:t>单激励</w:t>
      </w:r>
      <w:r w:rsidR="006B7967">
        <w:rPr>
          <w:rFonts w:hint="eastAsia"/>
          <w:lang w:val="en-GB" w:eastAsia="zh-CN"/>
        </w:rPr>
        <w:t>（</w:t>
      </w:r>
      <w:r w:rsidR="00BB2FF1">
        <w:rPr>
          <w:rFonts w:hint="eastAsia"/>
          <w:lang w:val="en-GB" w:eastAsia="zh-CN"/>
        </w:rPr>
        <w:t>SS</w:t>
      </w:r>
      <w:r w:rsidR="006B7967">
        <w:rPr>
          <w:rFonts w:hint="eastAsia"/>
          <w:lang w:val="en-GB" w:eastAsia="zh-CN"/>
        </w:rPr>
        <w:t>））</w:t>
      </w:r>
      <w:r w:rsidR="00BB2FF1">
        <w:rPr>
          <w:rFonts w:hint="eastAsia"/>
          <w:lang w:val="en-GB" w:eastAsia="zh-CN"/>
        </w:rPr>
        <w:t>和</w:t>
      </w:r>
      <w:r w:rsidR="00BB2FF1">
        <w:rPr>
          <w:rFonts w:hint="eastAsia"/>
          <w:lang w:val="en-GB" w:eastAsia="zh-CN"/>
        </w:rPr>
        <w:t>II</w:t>
      </w:r>
      <w:r w:rsidR="006B7967">
        <w:rPr>
          <w:rFonts w:hint="eastAsia"/>
          <w:lang w:val="en-GB" w:eastAsia="zh-CN"/>
        </w:rPr>
        <w:t>（</w:t>
      </w:r>
      <w:r w:rsidR="00BB2FF1">
        <w:rPr>
          <w:rFonts w:hint="eastAsia"/>
          <w:lang w:val="en-GB" w:eastAsia="zh-CN"/>
        </w:rPr>
        <w:t>多次重复的单激励</w:t>
      </w:r>
      <w:r w:rsidR="006B7967">
        <w:rPr>
          <w:rFonts w:hint="eastAsia"/>
          <w:lang w:val="en-GB" w:eastAsia="zh-CN"/>
        </w:rPr>
        <w:t>（</w:t>
      </w:r>
      <w:r w:rsidR="00BB2FF1">
        <w:rPr>
          <w:lang w:val="en-GB" w:eastAsia="zh-CN"/>
        </w:rPr>
        <w:t>SSMR</w:t>
      </w:r>
      <w:r w:rsidR="006B7967">
        <w:rPr>
          <w:rFonts w:hint="eastAsia"/>
          <w:lang w:val="en-GB" w:eastAsia="zh-CN"/>
        </w:rPr>
        <w:t>））</w:t>
      </w:r>
      <w:r w:rsidR="00BB2FF1">
        <w:rPr>
          <w:rFonts w:hint="eastAsia"/>
          <w:lang w:val="en-GB" w:eastAsia="zh-CN"/>
        </w:rPr>
        <w:t>两种变型</w:t>
      </w:r>
      <w:r w:rsidR="00BC19A8">
        <w:rPr>
          <w:rFonts w:hint="eastAsia"/>
          <w:lang w:val="en-GB" w:eastAsia="zh-CN"/>
        </w:rPr>
        <w:t>，分别如下</w:t>
      </w:r>
      <w:r w:rsidR="00BB2FF1">
        <w:rPr>
          <w:rFonts w:hint="eastAsia"/>
          <w:lang w:val="en-GB" w:eastAsia="zh-CN"/>
        </w:rPr>
        <w:t>：</w:t>
      </w:r>
    </w:p>
    <w:p w:rsidR="00524756" w:rsidRDefault="00524756" w:rsidP="0025021C">
      <w:pPr>
        <w:pStyle w:val="enumlev1"/>
        <w:rPr>
          <w:lang w:val="en-GB" w:eastAsia="zh-CN"/>
        </w:rPr>
      </w:pPr>
      <w:r>
        <w:rPr>
          <w:lang w:val="en-GB" w:eastAsia="zh-CN"/>
        </w:rPr>
        <w:t>a)</w:t>
      </w:r>
      <w:r>
        <w:rPr>
          <w:lang w:val="en-GB" w:eastAsia="zh-CN"/>
        </w:rPr>
        <w:tab/>
      </w:r>
      <w:r w:rsidR="00BB2FF1">
        <w:rPr>
          <w:rFonts w:hint="eastAsia"/>
          <w:lang w:val="en-GB" w:eastAsia="zh-CN"/>
        </w:rPr>
        <w:t>在测试阶段，测试图像或序列只演示一次；</w:t>
      </w:r>
      <w:r w:rsidR="00BB2FF1">
        <w:rPr>
          <w:rFonts w:hint="eastAsia"/>
          <w:lang w:val="en-US" w:eastAsia="zh-CN"/>
        </w:rPr>
        <w:t>第一阶段开始时，应播放几个“模拟演示”</w:t>
      </w:r>
      <w:r w:rsidR="0025021C">
        <w:rPr>
          <w:rFonts w:hint="eastAsia"/>
          <w:lang w:val="en-US" w:eastAsia="zh-CN"/>
        </w:rPr>
        <w:t>（</w:t>
      </w:r>
      <w:r w:rsidR="00BB2FF1">
        <w:rPr>
          <w:rFonts w:hint="eastAsia"/>
          <w:lang w:val="en-US" w:eastAsia="zh-CN"/>
        </w:rPr>
        <w:t>见第</w:t>
      </w:r>
      <w:r w:rsidR="00BB2FF1">
        <w:rPr>
          <w:rFonts w:hint="eastAsia"/>
          <w:lang w:val="en-US" w:eastAsia="zh-CN"/>
        </w:rPr>
        <w:t>2.7</w:t>
      </w:r>
      <w:r w:rsidR="00BB2FF1">
        <w:rPr>
          <w:rFonts w:hint="eastAsia"/>
          <w:lang w:val="en-US" w:eastAsia="zh-CN"/>
        </w:rPr>
        <w:t>节的说明</w:t>
      </w:r>
      <w:r w:rsidR="0025021C">
        <w:rPr>
          <w:rFonts w:hint="eastAsia"/>
          <w:lang w:val="en-US" w:eastAsia="zh-CN"/>
        </w:rPr>
        <w:t>）</w:t>
      </w:r>
      <w:r w:rsidR="00C4363F">
        <w:rPr>
          <w:rFonts w:hint="eastAsia"/>
          <w:lang w:val="en-US" w:eastAsia="zh-CN"/>
        </w:rPr>
        <w:t>；实验通常要确保同一图像不会以同样的损伤程度连续演</w:t>
      </w:r>
      <w:r w:rsidR="00BB2FF1">
        <w:rPr>
          <w:rFonts w:hint="eastAsia"/>
          <w:lang w:val="en-US" w:eastAsia="zh-CN"/>
        </w:rPr>
        <w:t>示两次</w:t>
      </w:r>
      <w:r w:rsidR="00BB2FF1">
        <w:rPr>
          <w:rFonts w:hint="eastAsia"/>
          <w:lang w:val="en-GB" w:eastAsia="zh-CN"/>
        </w:rPr>
        <w:t>。</w:t>
      </w:r>
    </w:p>
    <w:p w:rsidR="00524756" w:rsidRDefault="00524756" w:rsidP="00524756">
      <w:pPr>
        <w:pStyle w:val="enumlev1"/>
        <w:rPr>
          <w:lang w:val="en-GB" w:eastAsia="zh-CN"/>
        </w:rPr>
      </w:pPr>
      <w:r>
        <w:rPr>
          <w:lang w:val="en-GB" w:eastAsia="zh-CN"/>
        </w:rPr>
        <w:tab/>
      </w:r>
      <w:r w:rsidR="00EB2DB7">
        <w:rPr>
          <w:rFonts w:hint="eastAsia"/>
          <w:lang w:val="en-GB" w:eastAsia="zh-CN"/>
        </w:rPr>
        <w:t>典型的</w:t>
      </w:r>
      <w:r w:rsidR="00AC64B9">
        <w:rPr>
          <w:rFonts w:hint="eastAsia"/>
          <w:lang w:val="en-GB" w:eastAsia="zh-CN"/>
        </w:rPr>
        <w:t>评价实验</w:t>
      </w:r>
      <w:r w:rsidR="007D26BB">
        <w:rPr>
          <w:rFonts w:hint="eastAsia"/>
          <w:lang w:val="en-GB" w:eastAsia="zh-CN"/>
        </w:rPr>
        <w:t>由</w:t>
      </w:r>
      <w:r w:rsidR="007D26BB">
        <w:rPr>
          <w:rFonts w:hint="eastAsia"/>
          <w:lang w:val="en-GB" w:eastAsia="zh-CN"/>
        </w:rPr>
        <w:t>3</w:t>
      </w:r>
      <w:r w:rsidR="007D26BB">
        <w:rPr>
          <w:rFonts w:hint="eastAsia"/>
          <w:lang w:val="en-GB" w:eastAsia="zh-CN"/>
        </w:rPr>
        <w:t>种显示组成：一个是中灰度适应场，一个是激励场，</w:t>
      </w:r>
      <w:r w:rsidR="003019F2">
        <w:rPr>
          <w:rFonts w:hint="eastAsia"/>
          <w:lang w:val="en-GB" w:eastAsia="zh-CN"/>
        </w:rPr>
        <w:t>还有一个是中灰度后</w:t>
      </w:r>
      <w:r w:rsidR="00ED504F">
        <w:rPr>
          <w:rFonts w:hint="eastAsia"/>
          <w:lang w:val="en-GB" w:eastAsia="zh-CN"/>
        </w:rPr>
        <w:t>期</w:t>
      </w:r>
      <w:r w:rsidR="003019F2">
        <w:rPr>
          <w:rFonts w:hint="eastAsia"/>
          <w:lang w:val="en-GB" w:eastAsia="zh-CN"/>
        </w:rPr>
        <w:t>曝光场。</w:t>
      </w:r>
      <w:r w:rsidR="00D17713">
        <w:rPr>
          <w:rFonts w:hint="eastAsia"/>
          <w:lang w:val="en-GB" w:eastAsia="zh-CN"/>
        </w:rPr>
        <w:t>这些显示的持续时间随着观察者的任务、素材和要考虑的意见或因素而变化，但分别为</w:t>
      </w:r>
      <w:r w:rsidR="00D17713">
        <w:rPr>
          <w:lang w:val="en-GB" w:eastAsia="zh-CN"/>
        </w:rPr>
        <w:t>3</w:t>
      </w:r>
      <w:r w:rsidR="00D17713">
        <w:rPr>
          <w:rFonts w:hint="eastAsia"/>
          <w:lang w:val="en-GB" w:eastAsia="zh-CN"/>
        </w:rPr>
        <w:t>、</w:t>
      </w:r>
      <w:r w:rsidR="00D17713">
        <w:rPr>
          <w:lang w:val="en-GB" w:eastAsia="zh-CN"/>
        </w:rPr>
        <w:t>10</w:t>
      </w:r>
      <w:r w:rsidR="00D17713">
        <w:rPr>
          <w:rFonts w:hint="eastAsia"/>
          <w:lang w:val="en-GB" w:eastAsia="zh-CN"/>
        </w:rPr>
        <w:t>和</w:t>
      </w:r>
      <w:r w:rsidR="00D17713">
        <w:rPr>
          <w:lang w:val="en-GB" w:eastAsia="zh-CN"/>
        </w:rPr>
        <w:t>10 s</w:t>
      </w:r>
      <w:r w:rsidR="00D17713">
        <w:rPr>
          <w:rFonts w:hint="eastAsia"/>
          <w:lang w:val="en-GB" w:eastAsia="zh-CN"/>
        </w:rPr>
        <w:t>并不罕见。</w:t>
      </w:r>
      <w:r w:rsidR="004D6864">
        <w:rPr>
          <w:rFonts w:hint="eastAsia"/>
          <w:lang w:val="en-GB" w:eastAsia="zh-CN"/>
        </w:rPr>
        <w:t>观察者指数</w:t>
      </w:r>
      <w:r w:rsidR="00EB2DB7">
        <w:rPr>
          <w:rFonts w:hint="eastAsia"/>
          <w:lang w:val="en-GB" w:eastAsia="zh-CN"/>
        </w:rPr>
        <w:t>要么</w:t>
      </w:r>
      <w:r w:rsidR="00C9172C">
        <w:rPr>
          <w:rFonts w:hint="eastAsia"/>
          <w:lang w:val="en-GB" w:eastAsia="zh-CN"/>
        </w:rPr>
        <w:t>在激励场</w:t>
      </w:r>
      <w:r w:rsidR="00EB2DB7">
        <w:rPr>
          <w:rFonts w:hint="eastAsia"/>
          <w:lang w:val="en-GB" w:eastAsia="zh-CN"/>
        </w:rPr>
        <w:t>显示期间收集，要么在</w:t>
      </w:r>
      <w:r w:rsidR="00C9172C">
        <w:rPr>
          <w:rFonts w:hint="eastAsia"/>
          <w:lang w:val="en-GB" w:eastAsia="zh-CN"/>
        </w:rPr>
        <w:t>后</w:t>
      </w:r>
      <w:r w:rsidR="00ED504F">
        <w:rPr>
          <w:rFonts w:hint="eastAsia"/>
          <w:lang w:val="en-GB" w:eastAsia="zh-CN"/>
        </w:rPr>
        <w:t>期</w:t>
      </w:r>
      <w:r w:rsidR="00EB2DB7">
        <w:rPr>
          <w:rFonts w:hint="eastAsia"/>
          <w:lang w:val="en-GB" w:eastAsia="zh-CN"/>
        </w:rPr>
        <w:t>曝光场</w:t>
      </w:r>
      <w:r w:rsidR="00C9172C">
        <w:rPr>
          <w:rFonts w:hint="eastAsia"/>
          <w:lang w:val="en-GB" w:eastAsia="zh-CN"/>
        </w:rPr>
        <w:t>显示期间收集。</w:t>
      </w:r>
    </w:p>
    <w:p w:rsidR="00524756" w:rsidRDefault="00524756" w:rsidP="00524756">
      <w:pPr>
        <w:pStyle w:val="enumlev1"/>
        <w:rPr>
          <w:lang w:val="en-GB" w:eastAsia="zh-CN"/>
        </w:rPr>
      </w:pPr>
      <w:r>
        <w:rPr>
          <w:lang w:val="en-GB" w:eastAsia="zh-CN"/>
        </w:rPr>
        <w:t>b)</w:t>
      </w:r>
      <w:r>
        <w:rPr>
          <w:lang w:val="en-GB" w:eastAsia="zh-CN"/>
        </w:rPr>
        <w:tab/>
      </w:r>
      <w:r w:rsidR="001550C7">
        <w:rPr>
          <w:rFonts w:hint="eastAsia"/>
          <w:lang w:val="en-GB" w:eastAsia="zh-CN"/>
        </w:rPr>
        <w:t>将测试阶段分成</w:t>
      </w:r>
      <w:r w:rsidR="001550C7">
        <w:rPr>
          <w:rFonts w:hint="eastAsia"/>
          <w:lang w:val="en-GB" w:eastAsia="zh-CN"/>
        </w:rPr>
        <w:t>3</w:t>
      </w:r>
      <w:r w:rsidR="001550C7">
        <w:rPr>
          <w:rFonts w:hint="eastAsia"/>
          <w:lang w:val="en-GB" w:eastAsia="zh-CN"/>
        </w:rPr>
        <w:t>个演示，</w:t>
      </w:r>
      <w:r w:rsidR="008E1668">
        <w:rPr>
          <w:rFonts w:hint="eastAsia"/>
          <w:lang w:val="en-GB" w:eastAsia="zh-CN"/>
        </w:rPr>
        <w:t>测试图像或序列演</w:t>
      </w:r>
      <w:r w:rsidR="00C33337">
        <w:rPr>
          <w:rFonts w:hint="eastAsia"/>
          <w:lang w:val="en-GB" w:eastAsia="zh-CN"/>
        </w:rPr>
        <w:t>示</w:t>
      </w:r>
      <w:r w:rsidR="00C33337">
        <w:rPr>
          <w:rFonts w:hint="eastAsia"/>
          <w:lang w:val="en-GB" w:eastAsia="zh-CN"/>
        </w:rPr>
        <w:t>3</w:t>
      </w:r>
      <w:r w:rsidR="00C33337">
        <w:rPr>
          <w:rFonts w:hint="eastAsia"/>
          <w:lang w:val="en-GB" w:eastAsia="zh-CN"/>
        </w:rPr>
        <w:t>次。每个演示都只包含所有</w:t>
      </w:r>
      <w:r w:rsidR="00B4340C">
        <w:rPr>
          <w:rFonts w:hint="eastAsia"/>
          <w:lang w:val="en-GB" w:eastAsia="zh-CN"/>
        </w:rPr>
        <w:t>待测</w:t>
      </w:r>
      <w:r w:rsidR="00C33337">
        <w:rPr>
          <w:rFonts w:hint="eastAsia"/>
          <w:lang w:val="en-GB" w:eastAsia="zh-CN"/>
        </w:rPr>
        <w:t>图像或序列一次</w:t>
      </w:r>
      <w:r w:rsidR="00553337">
        <w:rPr>
          <w:rFonts w:hint="eastAsia"/>
          <w:lang w:val="en-GB" w:eastAsia="zh-CN"/>
        </w:rPr>
        <w:t>；每一演示开始时，在监视器上公布一条消息</w:t>
      </w:r>
      <w:r w:rsidR="006B7967">
        <w:rPr>
          <w:rFonts w:hint="eastAsia"/>
          <w:lang w:val="en-GB" w:eastAsia="zh-CN"/>
        </w:rPr>
        <w:t>（</w:t>
      </w:r>
      <w:r w:rsidR="00553337">
        <w:rPr>
          <w:rFonts w:hint="eastAsia"/>
          <w:lang w:val="en-GB" w:eastAsia="zh-CN"/>
        </w:rPr>
        <w:t>例如“演示</w:t>
      </w:r>
      <w:smartTag w:uri="urn:schemas-microsoft-com:office:smarttags" w:element="chmetcnv">
        <w:smartTagPr>
          <w:attr w:name="UnitName" w:val="”"/>
          <w:attr w:name="SourceValue" w:val="1"/>
          <w:attr w:name="HasSpace" w:val="False"/>
          <w:attr w:name="Negative" w:val="False"/>
          <w:attr w:name="NumberType" w:val="1"/>
          <w:attr w:name="TCSC" w:val="0"/>
        </w:smartTagPr>
        <w:r w:rsidR="00553337">
          <w:rPr>
            <w:rFonts w:hint="eastAsia"/>
            <w:lang w:val="en-GB" w:eastAsia="zh-CN"/>
          </w:rPr>
          <w:t>1</w:t>
        </w:r>
        <w:r w:rsidR="00553337">
          <w:rPr>
            <w:rFonts w:hint="eastAsia"/>
            <w:lang w:val="en-GB" w:eastAsia="zh-CN"/>
          </w:rPr>
          <w:t>”</w:t>
        </w:r>
      </w:smartTag>
      <w:r w:rsidR="006B7967">
        <w:rPr>
          <w:rFonts w:hint="eastAsia"/>
          <w:lang w:val="en-GB" w:eastAsia="zh-CN"/>
        </w:rPr>
        <w:t>）</w:t>
      </w:r>
      <w:r w:rsidR="00354B4B">
        <w:rPr>
          <w:rFonts w:hint="eastAsia"/>
          <w:lang w:val="en-GB" w:eastAsia="zh-CN"/>
        </w:rPr>
        <w:t>；第一个演示用于稳定观察者的意见；从这次演示中得出的数据</w:t>
      </w:r>
      <w:r w:rsidR="00553337">
        <w:rPr>
          <w:rFonts w:hint="eastAsia"/>
          <w:lang w:val="en-GB" w:eastAsia="zh-CN"/>
        </w:rPr>
        <w:t>在测试结果中</w:t>
      </w:r>
      <w:r w:rsidR="00354B4B">
        <w:rPr>
          <w:rFonts w:hint="eastAsia"/>
          <w:lang w:val="en-GB" w:eastAsia="zh-CN"/>
        </w:rPr>
        <w:t>不予</w:t>
      </w:r>
      <w:r w:rsidR="00553337">
        <w:rPr>
          <w:rFonts w:hint="eastAsia"/>
          <w:lang w:val="en-GB" w:eastAsia="zh-CN"/>
        </w:rPr>
        <w:t>考虑；对图像或序列的评分是对从第二个和第三个演示中得出的数据进行平均得到的；</w:t>
      </w:r>
      <w:r w:rsidR="008D3198">
        <w:rPr>
          <w:rFonts w:hint="eastAsia"/>
          <w:lang w:val="en-GB" w:eastAsia="zh-CN"/>
        </w:rPr>
        <w:t>实验通常要确保每一演示中图像或序列</w:t>
      </w:r>
      <w:r w:rsidR="00404411">
        <w:rPr>
          <w:rFonts w:hint="eastAsia"/>
          <w:lang w:val="en-GB" w:eastAsia="zh-CN"/>
        </w:rPr>
        <w:t>的随机顺序采用下述限定：</w:t>
      </w:r>
      <w:r>
        <w:rPr>
          <w:lang w:val="en-GB" w:eastAsia="zh-CN"/>
        </w:rPr>
        <w:t xml:space="preserve"> </w:t>
      </w:r>
    </w:p>
    <w:p w:rsidR="00524756" w:rsidRDefault="00524756" w:rsidP="00524756">
      <w:pPr>
        <w:pStyle w:val="enumlev2"/>
        <w:rPr>
          <w:lang w:val="en-GB" w:eastAsia="zh-CN"/>
        </w:rPr>
      </w:pPr>
      <w:r>
        <w:rPr>
          <w:lang w:val="en-GB" w:eastAsia="zh-CN"/>
        </w:rPr>
        <w:t>–</w:t>
      </w:r>
      <w:r>
        <w:rPr>
          <w:rFonts w:ascii="Symbol" w:hAnsi="Symbol"/>
          <w:lang w:val="en-GB" w:eastAsia="zh-CN"/>
        </w:rPr>
        <w:tab/>
      </w:r>
      <w:r w:rsidR="00404411">
        <w:rPr>
          <w:rFonts w:ascii="Symbol" w:hAnsi="Symbol"/>
          <w:lang w:val="en-GB" w:eastAsia="zh-CN"/>
        </w:rPr>
        <w:t>某一给定图像或序列的所在位置与其他演示中的位置不同；</w:t>
      </w:r>
    </w:p>
    <w:p w:rsidR="00524756" w:rsidRDefault="00524756" w:rsidP="00524756">
      <w:pPr>
        <w:pStyle w:val="enumlev2"/>
        <w:rPr>
          <w:lang w:val="en-GB" w:eastAsia="zh-CN"/>
        </w:rPr>
      </w:pPr>
      <w:r>
        <w:rPr>
          <w:lang w:val="en-GB" w:eastAsia="zh-CN"/>
        </w:rPr>
        <w:t>–</w:t>
      </w:r>
      <w:r>
        <w:rPr>
          <w:rFonts w:ascii="Symbol" w:hAnsi="Symbol"/>
          <w:lang w:val="en-GB" w:eastAsia="zh-CN"/>
        </w:rPr>
        <w:tab/>
      </w:r>
      <w:r w:rsidR="00404411">
        <w:rPr>
          <w:rFonts w:ascii="Symbol" w:hAnsi="Symbol"/>
          <w:lang w:val="en-GB" w:eastAsia="zh-CN"/>
        </w:rPr>
        <w:t>某一给定图像或序列的所在位置</w:t>
      </w:r>
      <w:r w:rsidR="00EE04DD">
        <w:rPr>
          <w:rFonts w:ascii="Symbol" w:hAnsi="Symbol"/>
          <w:lang w:val="en-GB" w:eastAsia="zh-CN"/>
        </w:rPr>
        <w:t>不能</w:t>
      </w:r>
      <w:r w:rsidR="00404411">
        <w:rPr>
          <w:rFonts w:ascii="Symbol" w:hAnsi="Symbol"/>
          <w:lang w:val="en-GB" w:eastAsia="zh-CN"/>
        </w:rPr>
        <w:t>正好在其他演示中同一图像或序列的位置之前</w:t>
      </w:r>
      <w:r w:rsidR="00404411">
        <w:rPr>
          <w:rFonts w:hint="eastAsia"/>
          <w:lang w:val="en-GB" w:eastAsia="zh-CN"/>
        </w:rPr>
        <w:t>。</w:t>
      </w:r>
    </w:p>
    <w:p w:rsidR="00524756" w:rsidRDefault="007E5A47" w:rsidP="0098745E">
      <w:pPr>
        <w:ind w:firstLineChars="200" w:firstLine="480"/>
        <w:rPr>
          <w:lang w:val="en-GB" w:eastAsia="zh-CN"/>
        </w:rPr>
      </w:pPr>
      <w:r>
        <w:rPr>
          <w:rFonts w:hint="eastAsia"/>
          <w:lang w:val="en-GB" w:eastAsia="zh-CN"/>
        </w:rPr>
        <w:t>典型的</w:t>
      </w:r>
      <w:r w:rsidR="00AC64B9">
        <w:rPr>
          <w:rFonts w:hint="eastAsia"/>
          <w:lang w:val="en-GB" w:eastAsia="zh-CN"/>
        </w:rPr>
        <w:t>评价实验</w:t>
      </w:r>
      <w:r w:rsidR="00404411">
        <w:rPr>
          <w:rFonts w:hint="eastAsia"/>
          <w:lang w:val="en-GB" w:eastAsia="zh-CN"/>
        </w:rPr>
        <w:t>由</w:t>
      </w:r>
      <w:r w:rsidR="00404411">
        <w:rPr>
          <w:rFonts w:hint="eastAsia"/>
          <w:lang w:val="en-GB" w:eastAsia="zh-CN"/>
        </w:rPr>
        <w:t>2</w:t>
      </w:r>
      <w:r w:rsidR="00404411">
        <w:rPr>
          <w:rFonts w:hint="eastAsia"/>
          <w:lang w:val="en-GB" w:eastAsia="zh-CN"/>
        </w:rPr>
        <w:t>种显示组成：一个是激励场，另一个是中灰度</w:t>
      </w:r>
      <w:r w:rsidR="00ED504F">
        <w:rPr>
          <w:rFonts w:hint="eastAsia"/>
          <w:lang w:val="en-GB" w:eastAsia="zh-CN"/>
        </w:rPr>
        <w:t>后期曝光</w:t>
      </w:r>
      <w:r w:rsidR="00404411">
        <w:rPr>
          <w:rFonts w:hint="eastAsia"/>
          <w:lang w:val="en-GB" w:eastAsia="zh-CN"/>
        </w:rPr>
        <w:t>场。这些显示的持续时间随着观察者的任务、素材和要考虑的意见或因素而变化，但建议分别为</w:t>
      </w:r>
      <w:r w:rsidR="00404411">
        <w:rPr>
          <w:lang w:val="en-GB" w:eastAsia="zh-CN"/>
        </w:rPr>
        <w:t>10</w:t>
      </w:r>
      <w:r w:rsidR="00404411">
        <w:rPr>
          <w:rFonts w:hint="eastAsia"/>
          <w:lang w:val="en-GB" w:eastAsia="zh-CN"/>
        </w:rPr>
        <w:t>和</w:t>
      </w:r>
      <w:r w:rsidR="00404411">
        <w:rPr>
          <w:rFonts w:hint="eastAsia"/>
          <w:lang w:val="en-GB" w:eastAsia="zh-CN"/>
        </w:rPr>
        <w:t>5</w:t>
      </w:r>
      <w:r w:rsidR="0098745E">
        <w:rPr>
          <w:lang w:val="en-US" w:eastAsia="zh-CN"/>
        </w:rPr>
        <w:t> </w:t>
      </w:r>
      <w:r w:rsidR="00404411">
        <w:rPr>
          <w:lang w:val="en-GB" w:eastAsia="zh-CN"/>
        </w:rPr>
        <w:t>s</w:t>
      </w:r>
      <w:r w:rsidR="0004748B">
        <w:rPr>
          <w:rFonts w:hint="eastAsia"/>
          <w:lang w:val="en-GB" w:eastAsia="zh-CN"/>
        </w:rPr>
        <w:t>。观察者指数</w:t>
      </w:r>
      <w:r w:rsidR="00A320E5">
        <w:rPr>
          <w:rFonts w:hint="eastAsia"/>
          <w:lang w:val="en-GB" w:eastAsia="zh-CN"/>
        </w:rPr>
        <w:t>只能在</w:t>
      </w:r>
      <w:r w:rsidR="00ED504F">
        <w:rPr>
          <w:rFonts w:hint="eastAsia"/>
          <w:lang w:val="en-GB" w:eastAsia="zh-CN"/>
        </w:rPr>
        <w:t>后期曝光</w:t>
      </w:r>
      <w:r w:rsidR="00A320E5">
        <w:rPr>
          <w:rFonts w:hint="eastAsia"/>
          <w:lang w:val="en-GB" w:eastAsia="zh-CN"/>
        </w:rPr>
        <w:t>场的显示期间收集。</w:t>
      </w:r>
    </w:p>
    <w:p w:rsidR="00524756" w:rsidRDefault="00D00922" w:rsidP="00D00922">
      <w:pPr>
        <w:ind w:firstLineChars="200" w:firstLine="480"/>
        <w:rPr>
          <w:lang w:val="en-GB" w:eastAsia="zh-CN"/>
        </w:rPr>
      </w:pPr>
      <w:r>
        <w:rPr>
          <w:rFonts w:hint="eastAsia"/>
          <w:lang w:val="en-GB" w:eastAsia="zh-CN"/>
        </w:rPr>
        <w:t>变型</w:t>
      </w:r>
      <w:r w:rsidR="00524756">
        <w:rPr>
          <w:lang w:val="en-GB" w:eastAsia="zh-CN"/>
        </w:rPr>
        <w:t>II (SSMR)</w:t>
      </w:r>
      <w:r w:rsidR="0025021C">
        <w:rPr>
          <w:rFonts w:hint="eastAsia"/>
          <w:lang w:val="en-GB" w:eastAsia="zh-CN"/>
        </w:rPr>
        <w:t xml:space="preserve"> </w:t>
      </w:r>
      <w:r>
        <w:rPr>
          <w:rFonts w:hint="eastAsia"/>
          <w:lang w:val="en-GB" w:eastAsia="zh-CN"/>
        </w:rPr>
        <w:t>引入了完成一个</w:t>
      </w:r>
      <w:r w:rsidR="00FB0316">
        <w:rPr>
          <w:lang w:val="en-GB" w:eastAsia="zh-CN"/>
        </w:rPr>
        <w:t>测试阶段</w:t>
      </w:r>
      <w:r>
        <w:rPr>
          <w:rFonts w:hint="eastAsia"/>
          <w:lang w:val="en-US" w:eastAsia="zh-CN"/>
        </w:rPr>
        <w:t>所需的</w:t>
      </w:r>
      <w:r w:rsidR="00F062D9">
        <w:rPr>
          <w:rFonts w:hint="eastAsia"/>
          <w:lang w:val="en-US" w:eastAsia="zh-CN"/>
        </w:rPr>
        <w:t>明确的额外</w:t>
      </w:r>
      <w:r>
        <w:rPr>
          <w:rFonts w:hint="eastAsia"/>
          <w:lang w:val="en-US" w:eastAsia="zh-CN"/>
        </w:rPr>
        <w:t>时间</w:t>
      </w:r>
      <w:r w:rsidR="006B7967">
        <w:rPr>
          <w:lang w:val="en-GB" w:eastAsia="zh-CN"/>
        </w:rPr>
        <w:t>（</w:t>
      </w:r>
      <w:r w:rsidR="00524756">
        <w:rPr>
          <w:lang w:val="en-GB" w:eastAsia="zh-CN"/>
        </w:rPr>
        <w:t>45 s</w:t>
      </w:r>
      <w:r>
        <w:rPr>
          <w:rFonts w:hint="eastAsia"/>
          <w:lang w:val="en-GB" w:eastAsia="zh-CN"/>
        </w:rPr>
        <w:t>与</w:t>
      </w:r>
      <w:r w:rsidR="00524756">
        <w:rPr>
          <w:lang w:val="en-GB" w:eastAsia="zh-CN"/>
        </w:rPr>
        <w:t>23 s</w:t>
      </w:r>
      <w:r>
        <w:rPr>
          <w:rFonts w:hint="eastAsia"/>
          <w:lang w:val="en-GB" w:eastAsia="zh-CN"/>
        </w:rPr>
        <w:t>，对每一</w:t>
      </w:r>
      <w:r w:rsidR="00B4340C">
        <w:rPr>
          <w:rFonts w:hint="eastAsia"/>
          <w:lang w:val="en-GB" w:eastAsia="zh-CN"/>
        </w:rPr>
        <w:t>待测</w:t>
      </w:r>
      <w:r>
        <w:rPr>
          <w:rFonts w:hint="eastAsia"/>
          <w:lang w:val="en-GB" w:eastAsia="zh-CN"/>
        </w:rPr>
        <w:t>图像或序列而言</w:t>
      </w:r>
      <w:r w:rsidR="006B7967">
        <w:rPr>
          <w:lang w:val="en-GB" w:eastAsia="zh-CN"/>
        </w:rPr>
        <w:t>）</w:t>
      </w:r>
      <w:r>
        <w:rPr>
          <w:rFonts w:hint="eastAsia"/>
          <w:lang w:val="en-GB" w:eastAsia="zh-CN"/>
        </w:rPr>
        <w:t>；</w:t>
      </w:r>
      <w:r w:rsidR="003042BF">
        <w:rPr>
          <w:rFonts w:hint="eastAsia"/>
          <w:lang w:val="en-GB" w:eastAsia="zh-CN"/>
        </w:rPr>
        <w:t>尽管如此，</w:t>
      </w:r>
      <w:r w:rsidR="00CB2229">
        <w:rPr>
          <w:rFonts w:hint="eastAsia"/>
          <w:lang w:val="en-GB" w:eastAsia="zh-CN"/>
        </w:rPr>
        <w:t>它还是降低了一个测试阶段内变型</w:t>
      </w:r>
      <w:r w:rsidR="00CB2229">
        <w:rPr>
          <w:rFonts w:hint="eastAsia"/>
          <w:lang w:val="en-GB" w:eastAsia="zh-CN"/>
        </w:rPr>
        <w:t>I</w:t>
      </w:r>
      <w:r w:rsidR="00CB2229">
        <w:rPr>
          <w:rFonts w:hint="eastAsia"/>
          <w:lang w:val="en-GB" w:eastAsia="zh-CN"/>
        </w:rPr>
        <w:t>的结果对图像或序列的顺序的强烈依赖。</w:t>
      </w:r>
    </w:p>
    <w:p w:rsidR="00524756" w:rsidRDefault="003042BF" w:rsidP="003042BF">
      <w:pPr>
        <w:ind w:firstLineChars="200" w:firstLine="480"/>
        <w:rPr>
          <w:lang w:val="en-GB" w:eastAsia="zh-CN"/>
        </w:rPr>
      </w:pPr>
      <w:r>
        <w:rPr>
          <w:rFonts w:hint="eastAsia"/>
          <w:lang w:val="en-GB" w:eastAsia="zh-CN"/>
        </w:rPr>
        <w:t>另外，实验结果显示，变型</w:t>
      </w:r>
      <w:r>
        <w:rPr>
          <w:rFonts w:hint="eastAsia"/>
          <w:lang w:val="en-GB" w:eastAsia="zh-CN"/>
        </w:rPr>
        <w:t>II</w:t>
      </w:r>
      <w:r>
        <w:rPr>
          <w:rFonts w:hint="eastAsia"/>
          <w:lang w:val="en-GB" w:eastAsia="zh-CN"/>
        </w:rPr>
        <w:t>在评分范围内可以形成约</w:t>
      </w:r>
      <w:r>
        <w:rPr>
          <w:rFonts w:hint="eastAsia"/>
          <w:lang w:val="en-GB" w:eastAsia="zh-CN"/>
        </w:rPr>
        <w:t>20%</w:t>
      </w:r>
      <w:r>
        <w:rPr>
          <w:rFonts w:hint="eastAsia"/>
          <w:lang w:val="en-GB" w:eastAsia="zh-CN"/>
        </w:rPr>
        <w:t>的跨度。</w:t>
      </w:r>
    </w:p>
    <w:p w:rsidR="00524756" w:rsidRDefault="00940B28" w:rsidP="00524756">
      <w:pPr>
        <w:pStyle w:val="Heading3"/>
        <w:rPr>
          <w:lang w:val="en-GB" w:eastAsia="zh-CN"/>
        </w:rPr>
      </w:pPr>
      <w:r>
        <w:rPr>
          <w:lang w:val="en-GB" w:eastAsia="zh-CN"/>
        </w:rPr>
        <w:br w:type="page"/>
      </w:r>
      <w:smartTag w:uri="urn:schemas-microsoft-com:office:smarttags" w:element="chsdate">
        <w:smartTagPr>
          <w:attr w:name="IsROCDate" w:val="False"/>
          <w:attr w:name="IsLunarDate" w:val="False"/>
          <w:attr w:name="Day" w:val="30"/>
          <w:attr w:name="Month" w:val="12"/>
          <w:attr w:name="Year" w:val="1899"/>
        </w:smartTagPr>
        <w:r w:rsidR="00524756">
          <w:rPr>
            <w:lang w:val="en-GB" w:eastAsia="zh-CN"/>
          </w:rPr>
          <w:t>6.1.4</w:t>
        </w:r>
        <w:r w:rsidR="00524756">
          <w:rPr>
            <w:lang w:val="en-GB" w:eastAsia="zh-CN"/>
          </w:rPr>
          <w:tab/>
        </w:r>
      </w:smartTag>
      <w:r w:rsidR="00A26CC3">
        <w:rPr>
          <w:rFonts w:hint="eastAsia"/>
          <w:lang w:val="en-GB" w:eastAsia="zh-CN"/>
        </w:rPr>
        <w:t>单激励</w:t>
      </w:r>
      <w:r w:rsidR="007A34DB">
        <w:rPr>
          <w:rFonts w:hint="eastAsia"/>
          <w:lang w:val="en-GB" w:eastAsia="zh-CN"/>
        </w:rPr>
        <w:t>法</w:t>
      </w:r>
      <w:r w:rsidR="00A26CC3">
        <w:rPr>
          <w:rFonts w:hint="eastAsia"/>
          <w:lang w:val="en-GB" w:eastAsia="zh-CN"/>
        </w:rPr>
        <w:t>的种类</w:t>
      </w:r>
    </w:p>
    <w:p w:rsidR="00524756" w:rsidRDefault="00A26CC3" w:rsidP="00A26CC3">
      <w:pPr>
        <w:ind w:firstLineChars="200" w:firstLine="480"/>
        <w:rPr>
          <w:lang w:val="en-GB" w:eastAsia="zh-CN"/>
        </w:rPr>
      </w:pPr>
      <w:r>
        <w:rPr>
          <w:rFonts w:hint="eastAsia"/>
          <w:lang w:val="en-GB" w:eastAsia="zh-CN"/>
        </w:rPr>
        <w:t>一般而言，在电视评价中采用了三种单激励</w:t>
      </w:r>
      <w:r w:rsidR="007A34DB">
        <w:rPr>
          <w:rFonts w:hint="eastAsia"/>
          <w:lang w:val="en-GB" w:eastAsia="zh-CN"/>
        </w:rPr>
        <w:t>法</w:t>
      </w:r>
      <w:r>
        <w:rPr>
          <w:rFonts w:hint="eastAsia"/>
          <w:lang w:val="en-GB" w:eastAsia="zh-CN"/>
        </w:rPr>
        <w:t>。</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6.1.</w:t>
        </w:r>
        <w:smartTag w:uri="urn:schemas-microsoft-com:office:smarttags" w:element="chmetcnv">
          <w:smartTagPr>
            <w:attr w:name="UnitName" w:val="a"/>
            <w:attr w:name="SourceValue" w:val="4.1"/>
            <w:attr w:name="HasSpace" w:val="False"/>
            <w:attr w:name="Negative" w:val="False"/>
            <w:attr w:name="NumberType" w:val="1"/>
            <w:attr w:name="TCSC" w:val="0"/>
          </w:smartTagPr>
          <w:r>
            <w:rPr>
              <w:lang w:val="en-GB" w:eastAsia="zh-CN"/>
            </w:rPr>
            <w:t>4</w:t>
          </w:r>
        </w:smartTag>
      </w:smartTag>
      <w:r>
        <w:rPr>
          <w:lang w:val="en-GB" w:eastAsia="zh-CN"/>
        </w:rPr>
        <w:t>.1</w:t>
      </w:r>
      <w:r>
        <w:rPr>
          <w:lang w:val="en-GB" w:eastAsia="zh-CN"/>
        </w:rPr>
        <w:tab/>
      </w:r>
      <w:r w:rsidR="003548C3">
        <w:rPr>
          <w:rFonts w:hint="eastAsia"/>
          <w:lang w:val="en-GB" w:eastAsia="zh-CN"/>
        </w:rPr>
        <w:t>形容词</w:t>
      </w:r>
      <w:r w:rsidR="00A26CC3">
        <w:rPr>
          <w:rFonts w:hint="eastAsia"/>
          <w:lang w:val="en-GB" w:eastAsia="zh-CN"/>
        </w:rPr>
        <w:t>分类判断</w:t>
      </w:r>
      <w:r w:rsidR="007A34DB">
        <w:rPr>
          <w:rFonts w:hint="eastAsia"/>
          <w:lang w:val="en-GB" w:eastAsia="zh-CN"/>
        </w:rPr>
        <w:t>法</w:t>
      </w:r>
    </w:p>
    <w:p w:rsidR="00524756" w:rsidRDefault="003548C3" w:rsidP="00A26CC3">
      <w:pPr>
        <w:ind w:firstLineChars="200" w:firstLine="480"/>
        <w:rPr>
          <w:lang w:val="en-GB" w:eastAsia="zh-CN"/>
        </w:rPr>
      </w:pPr>
      <w:r>
        <w:rPr>
          <w:rFonts w:hint="eastAsia"/>
          <w:lang w:val="en-GB" w:eastAsia="zh-CN"/>
        </w:rPr>
        <w:t>在形容词</w:t>
      </w:r>
      <w:r w:rsidR="00A26CC3">
        <w:rPr>
          <w:rFonts w:hint="eastAsia"/>
          <w:lang w:val="en-GB" w:eastAsia="zh-CN"/>
        </w:rPr>
        <w:t>分类判断中，观察者将图像或图像序列划归一组类别中的某一类别，这组类别通常</w:t>
      </w:r>
      <w:r w:rsidR="003306B9">
        <w:rPr>
          <w:rFonts w:hint="eastAsia"/>
          <w:lang w:val="en-GB" w:eastAsia="zh-CN"/>
        </w:rPr>
        <w:t>按语义</w:t>
      </w:r>
      <w:r w:rsidR="00A26CC3">
        <w:rPr>
          <w:rFonts w:hint="eastAsia"/>
          <w:lang w:val="en-GB" w:eastAsia="zh-CN"/>
        </w:rPr>
        <w:t>来规定。</w:t>
      </w:r>
      <w:r w:rsidR="0028670B">
        <w:rPr>
          <w:rFonts w:hint="eastAsia"/>
          <w:lang w:val="en-GB" w:eastAsia="zh-CN"/>
        </w:rPr>
        <w:t>类别可以表明</w:t>
      </w:r>
      <w:r w:rsidR="008B2634">
        <w:rPr>
          <w:rFonts w:hint="eastAsia"/>
          <w:lang w:val="en-GB" w:eastAsia="zh-CN"/>
        </w:rPr>
        <w:t>关于</w:t>
      </w:r>
      <w:r w:rsidR="0028670B">
        <w:rPr>
          <w:rFonts w:hint="eastAsia"/>
          <w:lang w:val="en-GB" w:eastAsia="zh-CN"/>
        </w:rPr>
        <w:t>是否检测到某种属性</w:t>
      </w:r>
      <w:r w:rsidR="00CE4C6D">
        <w:rPr>
          <w:rFonts w:hint="eastAsia"/>
          <w:lang w:val="en-GB" w:eastAsia="zh-CN"/>
        </w:rPr>
        <w:t>的判断</w:t>
      </w:r>
      <w:r w:rsidR="006B7967">
        <w:rPr>
          <w:rFonts w:hint="eastAsia"/>
          <w:lang w:val="en-GB" w:eastAsia="zh-CN"/>
        </w:rPr>
        <w:t>（</w:t>
      </w:r>
      <w:r w:rsidR="0028670B">
        <w:rPr>
          <w:rFonts w:hint="eastAsia"/>
          <w:lang w:val="en-GB" w:eastAsia="zh-CN"/>
        </w:rPr>
        <w:t>例如用于确定损伤门限</w:t>
      </w:r>
      <w:r w:rsidR="006B7967">
        <w:rPr>
          <w:rFonts w:hint="eastAsia"/>
          <w:lang w:val="en-GB" w:eastAsia="zh-CN"/>
        </w:rPr>
        <w:t>）</w:t>
      </w:r>
      <w:r w:rsidR="0028670B">
        <w:rPr>
          <w:rFonts w:hint="eastAsia"/>
          <w:lang w:val="en-GB" w:eastAsia="zh-CN"/>
        </w:rPr>
        <w:t>。评价图像质量和图像损伤的类别</w:t>
      </w:r>
      <w:r w:rsidR="005948B4">
        <w:rPr>
          <w:rFonts w:hint="eastAsia"/>
          <w:lang w:val="en-GB" w:eastAsia="zh-CN"/>
        </w:rPr>
        <w:t>量表</w:t>
      </w:r>
      <w:r w:rsidR="0028670B">
        <w:rPr>
          <w:rFonts w:hint="eastAsia"/>
          <w:lang w:val="en-GB" w:eastAsia="zh-CN"/>
        </w:rPr>
        <w:t>使用</w:t>
      </w:r>
      <w:r w:rsidR="009B341B">
        <w:rPr>
          <w:rFonts w:hint="eastAsia"/>
          <w:lang w:val="en-GB" w:eastAsia="zh-CN"/>
        </w:rPr>
        <w:t>最为</w:t>
      </w:r>
      <w:r w:rsidR="0028670B">
        <w:rPr>
          <w:rFonts w:hint="eastAsia"/>
          <w:lang w:val="en-GB" w:eastAsia="zh-CN"/>
        </w:rPr>
        <w:t>频繁，表</w:t>
      </w:r>
      <w:r w:rsidR="0028670B">
        <w:rPr>
          <w:rFonts w:hint="eastAsia"/>
          <w:lang w:val="en-GB" w:eastAsia="zh-CN"/>
        </w:rPr>
        <w:t>3</w:t>
      </w:r>
      <w:r w:rsidR="0028670B">
        <w:rPr>
          <w:rFonts w:hint="eastAsia"/>
          <w:lang w:val="en-GB" w:eastAsia="zh-CN"/>
        </w:rPr>
        <w:t>给出了</w:t>
      </w:r>
      <w:r w:rsidR="006F1E9E">
        <w:rPr>
          <w:lang w:val="en-GB" w:eastAsia="zh-CN"/>
        </w:rPr>
        <w:t>ITU-R</w:t>
      </w:r>
      <w:r w:rsidR="0028670B">
        <w:rPr>
          <w:rFonts w:hint="eastAsia"/>
          <w:lang w:val="en-GB" w:eastAsia="zh-CN"/>
        </w:rPr>
        <w:t>的</w:t>
      </w:r>
      <w:r w:rsidR="005948B4">
        <w:rPr>
          <w:rFonts w:hint="eastAsia"/>
          <w:lang w:val="en-GB" w:eastAsia="zh-CN"/>
        </w:rPr>
        <w:t>量表</w:t>
      </w:r>
      <w:r w:rsidR="0028670B">
        <w:rPr>
          <w:rFonts w:hint="eastAsia"/>
          <w:lang w:val="en-GB" w:eastAsia="zh-CN"/>
        </w:rPr>
        <w:t>。在运行监测中，有时也用到</w:t>
      </w:r>
      <w:r w:rsidR="00CE4C6D">
        <w:rPr>
          <w:rFonts w:hint="eastAsia"/>
          <w:lang w:val="en-GB" w:eastAsia="zh-CN"/>
        </w:rPr>
        <w:t>半</w:t>
      </w:r>
      <w:r w:rsidR="0028670B">
        <w:rPr>
          <w:rFonts w:hint="eastAsia"/>
          <w:lang w:val="en-GB" w:eastAsia="zh-CN"/>
        </w:rPr>
        <w:t>级。</w:t>
      </w:r>
      <w:r w:rsidR="00CE4C6D">
        <w:rPr>
          <w:rFonts w:hint="eastAsia"/>
          <w:lang w:val="en-GB" w:eastAsia="zh-CN"/>
        </w:rPr>
        <w:t>在特殊情况下也使用了评价文字的清晰程度、易读性和图像实用性的</w:t>
      </w:r>
      <w:r w:rsidR="005948B4">
        <w:rPr>
          <w:rFonts w:hint="eastAsia"/>
          <w:lang w:val="en-GB" w:eastAsia="zh-CN"/>
        </w:rPr>
        <w:t>量表</w:t>
      </w:r>
      <w:r w:rsidR="00CE4C6D">
        <w:rPr>
          <w:rFonts w:hint="eastAsia"/>
          <w:lang w:val="en-GB" w:eastAsia="zh-CN"/>
        </w:rPr>
        <w:t>。</w:t>
      </w:r>
    </w:p>
    <w:p w:rsidR="00524756" w:rsidRPr="00647102" w:rsidRDefault="001E658E" w:rsidP="002E51BC">
      <w:pPr>
        <w:pStyle w:val="TableNo"/>
        <w:rPr>
          <w:lang w:val="en-US" w:eastAsia="zh-CN"/>
        </w:rPr>
      </w:pPr>
      <w:r>
        <w:rPr>
          <w:lang w:val="en-US" w:eastAsia="zh-CN"/>
        </w:rPr>
        <w:t>表</w:t>
      </w:r>
      <w:r w:rsidR="00524756" w:rsidRPr="00647102">
        <w:rPr>
          <w:lang w:val="en-US" w:eastAsia="zh-CN"/>
        </w:rPr>
        <w:t>3</w:t>
      </w:r>
    </w:p>
    <w:p w:rsidR="00524756" w:rsidRPr="00647102" w:rsidRDefault="00524756" w:rsidP="002E51BC">
      <w:pPr>
        <w:pStyle w:val="Tabletitle"/>
        <w:rPr>
          <w:lang w:val="en-GB" w:eastAsia="zh-CN"/>
        </w:rPr>
      </w:pPr>
      <w:r w:rsidRPr="00647102">
        <w:rPr>
          <w:lang w:val="en-GB" w:eastAsia="zh-CN"/>
        </w:rPr>
        <w:t>ITU-R</w:t>
      </w:r>
      <w:r w:rsidR="00EF0F3E">
        <w:rPr>
          <w:rFonts w:hint="eastAsia"/>
          <w:lang w:val="en-GB" w:eastAsia="zh-CN"/>
        </w:rPr>
        <w:t>质量和损伤</w:t>
      </w:r>
      <w:r w:rsidR="005948B4">
        <w:rPr>
          <w:rFonts w:hint="eastAsia"/>
          <w:lang w:val="en-GB" w:eastAsia="zh-CN"/>
        </w:rPr>
        <w:t>量表</w:t>
      </w:r>
    </w:p>
    <w:tbl>
      <w:tblPr>
        <w:tblW w:w="0" w:type="auto"/>
        <w:jc w:val="center"/>
        <w:tblLayout w:type="fixed"/>
        <w:tblCellMar>
          <w:left w:w="107" w:type="dxa"/>
          <w:right w:w="107" w:type="dxa"/>
        </w:tblCellMar>
        <w:tblLook w:val="0000" w:firstRow="0" w:lastRow="0" w:firstColumn="0" w:lastColumn="0" w:noHBand="0" w:noVBand="0"/>
      </w:tblPr>
      <w:tblGrid>
        <w:gridCol w:w="2552"/>
        <w:gridCol w:w="3686"/>
      </w:tblGrid>
      <w:tr w:rsidR="00524756">
        <w:trPr>
          <w:cantSplit/>
          <w:jc w:val="center"/>
        </w:trPr>
        <w:tc>
          <w:tcPr>
            <w:tcW w:w="6238" w:type="dxa"/>
            <w:gridSpan w:val="2"/>
            <w:tcBorders>
              <w:top w:val="single" w:sz="6" w:space="0" w:color="auto"/>
              <w:left w:val="single" w:sz="6" w:space="0" w:color="auto"/>
              <w:bottom w:val="single" w:sz="6" w:space="0" w:color="auto"/>
              <w:right w:val="single" w:sz="6" w:space="0" w:color="auto"/>
            </w:tcBorders>
          </w:tcPr>
          <w:p w:rsidR="00524756" w:rsidRDefault="006972F9" w:rsidP="00524756">
            <w:pPr>
              <w:pStyle w:val="Tablehead"/>
              <w:framePr w:hSpace="181" w:wrap="notBeside" w:vAnchor="text" w:hAnchor="text" w:xAlign="center" w:y="1"/>
              <w:rPr>
                <w:sz w:val="18"/>
                <w:lang w:eastAsia="zh-CN"/>
              </w:rPr>
            </w:pPr>
            <w:r>
              <w:rPr>
                <w:rFonts w:hint="eastAsia"/>
                <w:sz w:val="18"/>
                <w:lang w:eastAsia="zh-CN"/>
              </w:rPr>
              <w:t>五</w:t>
            </w:r>
            <w:r w:rsidR="00EF0F3E">
              <w:rPr>
                <w:rFonts w:hint="eastAsia"/>
                <w:sz w:val="18"/>
                <w:lang w:eastAsia="zh-CN"/>
              </w:rPr>
              <w:t>级</w:t>
            </w:r>
            <w:r w:rsidR="005948B4">
              <w:rPr>
                <w:rFonts w:hint="eastAsia"/>
                <w:sz w:val="18"/>
                <w:lang w:eastAsia="zh-CN"/>
              </w:rPr>
              <w:t>量表</w:t>
            </w:r>
          </w:p>
        </w:tc>
      </w:tr>
      <w:tr w:rsidR="00524756">
        <w:trPr>
          <w:cantSplit/>
          <w:jc w:val="center"/>
        </w:trPr>
        <w:tc>
          <w:tcPr>
            <w:tcW w:w="2552" w:type="dxa"/>
            <w:tcBorders>
              <w:top w:val="single" w:sz="6" w:space="0" w:color="auto"/>
              <w:left w:val="single" w:sz="6" w:space="0" w:color="auto"/>
              <w:bottom w:val="single" w:sz="6" w:space="0" w:color="auto"/>
              <w:right w:val="single" w:sz="6" w:space="0" w:color="auto"/>
            </w:tcBorders>
          </w:tcPr>
          <w:p w:rsidR="00524756" w:rsidRDefault="00EF0F3E" w:rsidP="00524756">
            <w:pPr>
              <w:pStyle w:val="Tablehead"/>
              <w:framePr w:hSpace="181" w:wrap="notBeside" w:vAnchor="text" w:hAnchor="text" w:xAlign="center" w:y="1"/>
              <w:rPr>
                <w:sz w:val="18"/>
                <w:lang w:eastAsia="zh-CN"/>
              </w:rPr>
            </w:pPr>
            <w:r>
              <w:rPr>
                <w:rFonts w:hint="eastAsia"/>
                <w:sz w:val="18"/>
                <w:lang w:eastAsia="zh-CN"/>
              </w:rPr>
              <w:t>质量</w:t>
            </w:r>
          </w:p>
        </w:tc>
        <w:tc>
          <w:tcPr>
            <w:tcW w:w="3686" w:type="dxa"/>
            <w:tcBorders>
              <w:top w:val="single" w:sz="6" w:space="0" w:color="auto"/>
              <w:bottom w:val="single" w:sz="6" w:space="0" w:color="auto"/>
              <w:right w:val="single" w:sz="6" w:space="0" w:color="auto"/>
            </w:tcBorders>
          </w:tcPr>
          <w:p w:rsidR="00524756" w:rsidRDefault="00EF0F3E" w:rsidP="00524756">
            <w:pPr>
              <w:pStyle w:val="Tablehead"/>
              <w:framePr w:hSpace="181" w:wrap="notBeside" w:vAnchor="text" w:hAnchor="text" w:xAlign="center" w:y="1"/>
              <w:rPr>
                <w:sz w:val="18"/>
                <w:lang w:eastAsia="zh-CN"/>
              </w:rPr>
            </w:pPr>
            <w:r>
              <w:rPr>
                <w:rFonts w:hint="eastAsia"/>
                <w:sz w:val="18"/>
                <w:lang w:eastAsia="zh-CN"/>
              </w:rPr>
              <w:t>损伤</w:t>
            </w:r>
          </w:p>
        </w:tc>
      </w:tr>
      <w:tr w:rsidR="00524756">
        <w:trPr>
          <w:cantSplit/>
          <w:jc w:val="center"/>
        </w:trPr>
        <w:tc>
          <w:tcPr>
            <w:tcW w:w="2552" w:type="dxa"/>
            <w:tcBorders>
              <w:top w:val="single" w:sz="6" w:space="0" w:color="auto"/>
              <w:left w:val="single" w:sz="6" w:space="0" w:color="auto"/>
              <w:bottom w:val="single" w:sz="6" w:space="0" w:color="auto"/>
              <w:right w:val="single" w:sz="6" w:space="0" w:color="auto"/>
            </w:tcBorders>
          </w:tcPr>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after="60"/>
              <w:ind w:left="113"/>
              <w:rPr>
                <w:lang w:eastAsia="zh-CN"/>
              </w:rPr>
            </w:pPr>
            <w:r>
              <w:t>5</w:t>
            </w:r>
            <w:r>
              <w:tab/>
            </w:r>
            <w:r w:rsidR="001828F3">
              <w:rPr>
                <w:rFonts w:hint="eastAsia"/>
                <w:lang w:eastAsia="zh-CN"/>
              </w:rPr>
              <w:t>优</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t>4</w:t>
            </w:r>
            <w:r>
              <w:tab/>
            </w:r>
            <w:r w:rsidR="001828F3">
              <w:rPr>
                <w:rFonts w:hint="eastAsia"/>
                <w:lang w:eastAsia="zh-CN"/>
              </w:rPr>
              <w:t>良</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t>3</w:t>
            </w:r>
            <w:r>
              <w:tab/>
            </w:r>
            <w:r w:rsidR="001828F3">
              <w:rPr>
                <w:rFonts w:hint="eastAsia"/>
                <w:lang w:eastAsia="zh-CN"/>
              </w:rPr>
              <w:t>中</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t>2</w:t>
            </w:r>
            <w:r>
              <w:tab/>
            </w:r>
            <w:r w:rsidR="001828F3">
              <w:rPr>
                <w:rFonts w:hint="eastAsia"/>
                <w:lang w:eastAsia="zh-CN"/>
              </w:rPr>
              <w:t>差</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ind w:left="113"/>
              <w:rPr>
                <w:lang w:eastAsia="zh-CN"/>
              </w:rPr>
            </w:pPr>
            <w:r>
              <w:t>1</w:t>
            </w:r>
            <w:r>
              <w:tab/>
            </w:r>
            <w:r w:rsidR="001828F3">
              <w:rPr>
                <w:rFonts w:hint="eastAsia"/>
                <w:lang w:eastAsia="zh-CN"/>
              </w:rPr>
              <w:t>劣</w:t>
            </w:r>
          </w:p>
        </w:tc>
        <w:tc>
          <w:tcPr>
            <w:tcW w:w="3686" w:type="dxa"/>
            <w:tcBorders>
              <w:top w:val="single" w:sz="6" w:space="0" w:color="auto"/>
              <w:bottom w:val="single" w:sz="6" w:space="0" w:color="auto"/>
              <w:right w:val="single" w:sz="6" w:space="0" w:color="auto"/>
            </w:tcBorders>
          </w:tcPr>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after="60"/>
              <w:ind w:left="113"/>
              <w:rPr>
                <w:lang w:eastAsia="zh-CN"/>
              </w:rPr>
            </w:pPr>
            <w:r>
              <w:rPr>
                <w:lang w:eastAsia="zh-CN"/>
              </w:rPr>
              <w:t>5</w:t>
            </w:r>
            <w:r>
              <w:rPr>
                <w:lang w:eastAsia="zh-CN"/>
              </w:rPr>
              <w:tab/>
            </w:r>
            <w:r w:rsidR="007560A4">
              <w:rPr>
                <w:rFonts w:hint="eastAsia"/>
                <w:lang w:eastAsia="zh-CN"/>
              </w:rPr>
              <w:t>不可察觉</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rPr>
                <w:lang w:eastAsia="zh-CN"/>
              </w:rPr>
              <w:t>4</w:t>
            </w:r>
            <w:r>
              <w:rPr>
                <w:lang w:eastAsia="zh-CN"/>
              </w:rPr>
              <w:tab/>
            </w:r>
            <w:r w:rsidR="00B97622">
              <w:rPr>
                <w:lang w:eastAsia="zh-CN"/>
              </w:rPr>
              <w:t>可察觉，但不讨厌</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rPr>
                <w:lang w:eastAsia="zh-CN"/>
              </w:rPr>
              <w:t>3</w:t>
            </w:r>
            <w:r>
              <w:rPr>
                <w:lang w:eastAsia="zh-CN"/>
              </w:rPr>
              <w:tab/>
            </w:r>
            <w:r w:rsidR="00B97622">
              <w:rPr>
                <w:lang w:eastAsia="zh-CN"/>
              </w:rPr>
              <w:t>稍微讨厌</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rPr>
                <w:lang w:eastAsia="zh-CN"/>
              </w:rPr>
              <w:t>2</w:t>
            </w:r>
            <w:r>
              <w:rPr>
                <w:lang w:eastAsia="zh-CN"/>
              </w:rPr>
              <w:tab/>
            </w:r>
            <w:r w:rsidR="007560A4">
              <w:rPr>
                <w:rFonts w:hint="eastAsia"/>
                <w:lang w:eastAsia="zh-CN"/>
              </w:rPr>
              <w:t>讨厌</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ind w:left="113"/>
              <w:rPr>
                <w:lang w:eastAsia="zh-CN"/>
              </w:rPr>
            </w:pPr>
            <w:r>
              <w:t>1</w:t>
            </w:r>
            <w:r>
              <w:tab/>
            </w:r>
            <w:r w:rsidR="007560A4">
              <w:rPr>
                <w:rFonts w:hint="eastAsia"/>
                <w:lang w:eastAsia="zh-CN"/>
              </w:rPr>
              <w:t>很讨厌</w:t>
            </w:r>
          </w:p>
        </w:tc>
      </w:tr>
    </w:tbl>
    <w:p w:rsidR="00524756" w:rsidRDefault="00524756" w:rsidP="00524756">
      <w:pPr>
        <w:pStyle w:val="Tablefin"/>
      </w:pPr>
    </w:p>
    <w:p w:rsidR="00524756" w:rsidRDefault="00EF0F3E" w:rsidP="008406F1">
      <w:pPr>
        <w:ind w:firstLineChars="200" w:firstLine="480"/>
        <w:rPr>
          <w:lang w:val="en-GB" w:eastAsia="zh-CN"/>
        </w:rPr>
      </w:pPr>
      <w:r>
        <w:rPr>
          <w:rFonts w:hint="eastAsia"/>
          <w:lang w:val="en-GB" w:eastAsia="zh-CN"/>
        </w:rPr>
        <w:t>对于每个条件，</w:t>
      </w:r>
      <w:r w:rsidR="00F12855">
        <w:rPr>
          <w:rFonts w:hint="eastAsia"/>
          <w:lang w:val="en-GB" w:eastAsia="zh-CN"/>
        </w:rPr>
        <w:t>由这种方法可得出</w:t>
      </w:r>
      <w:r w:rsidR="005948B4">
        <w:rPr>
          <w:rFonts w:hint="eastAsia"/>
          <w:lang w:val="en-GB" w:eastAsia="zh-CN"/>
        </w:rPr>
        <w:t>量表</w:t>
      </w:r>
      <w:r w:rsidR="00524879">
        <w:rPr>
          <w:rFonts w:hint="eastAsia"/>
          <w:lang w:val="en-GB" w:eastAsia="zh-CN"/>
        </w:rPr>
        <w:t>各</w:t>
      </w:r>
      <w:r>
        <w:rPr>
          <w:rFonts w:hint="eastAsia"/>
          <w:lang w:val="en-GB" w:eastAsia="zh-CN"/>
        </w:rPr>
        <w:t>类别</w:t>
      </w:r>
      <w:r w:rsidR="00524879">
        <w:rPr>
          <w:rFonts w:hint="eastAsia"/>
          <w:lang w:val="en-GB" w:eastAsia="zh-CN"/>
        </w:rPr>
        <w:t>之间</w:t>
      </w:r>
      <w:r>
        <w:rPr>
          <w:rFonts w:hint="eastAsia"/>
          <w:lang w:val="en-GB" w:eastAsia="zh-CN"/>
        </w:rPr>
        <w:t>的判断分布。</w:t>
      </w:r>
      <w:r w:rsidR="00F12855">
        <w:rPr>
          <w:rFonts w:hint="eastAsia"/>
          <w:lang w:val="en-GB" w:eastAsia="zh-CN"/>
        </w:rPr>
        <w:t>对响应进行</w:t>
      </w:r>
      <w:r>
        <w:rPr>
          <w:rFonts w:hint="eastAsia"/>
          <w:lang w:val="en-GB" w:eastAsia="zh-CN"/>
        </w:rPr>
        <w:t>分析的方式取决于判断</w:t>
      </w:r>
      <w:r w:rsidR="008406F1">
        <w:rPr>
          <w:rFonts w:hint="eastAsia"/>
          <w:lang w:val="en-GB" w:eastAsia="zh-CN"/>
        </w:rPr>
        <w:t>（</w:t>
      </w:r>
      <w:r>
        <w:rPr>
          <w:rFonts w:hint="eastAsia"/>
          <w:lang w:val="en-GB" w:eastAsia="zh-CN"/>
        </w:rPr>
        <w:t>检测等</w:t>
      </w:r>
      <w:r w:rsidR="008406F1">
        <w:rPr>
          <w:rFonts w:hint="eastAsia"/>
          <w:lang w:val="en-GB" w:eastAsia="zh-CN"/>
        </w:rPr>
        <w:t>）</w:t>
      </w:r>
      <w:r w:rsidR="00DE22E5">
        <w:rPr>
          <w:rFonts w:hint="eastAsia"/>
          <w:lang w:val="en-GB" w:eastAsia="zh-CN"/>
        </w:rPr>
        <w:t>和想要获取的信息</w:t>
      </w:r>
      <w:r w:rsidR="006B7967">
        <w:rPr>
          <w:rFonts w:hint="eastAsia"/>
          <w:lang w:val="en-GB" w:eastAsia="zh-CN"/>
        </w:rPr>
        <w:t>（</w:t>
      </w:r>
      <w:r w:rsidR="00F12855">
        <w:rPr>
          <w:rFonts w:hint="eastAsia"/>
          <w:lang w:val="en-GB" w:eastAsia="zh-CN"/>
        </w:rPr>
        <w:t>检测门限、条件的等级或主要趋势、各</w:t>
      </w:r>
      <w:r w:rsidR="00F805BB">
        <w:rPr>
          <w:rFonts w:hint="eastAsia"/>
          <w:lang w:val="en-GB" w:eastAsia="zh-CN"/>
        </w:rPr>
        <w:t>条件之间的心理“距离”</w:t>
      </w:r>
      <w:r w:rsidR="006B7967">
        <w:rPr>
          <w:rFonts w:hint="eastAsia"/>
          <w:lang w:val="en-GB" w:eastAsia="zh-CN"/>
        </w:rPr>
        <w:t>）</w:t>
      </w:r>
      <w:r w:rsidR="00DE22E5">
        <w:rPr>
          <w:rFonts w:hint="eastAsia"/>
          <w:lang w:val="en-GB" w:eastAsia="zh-CN"/>
        </w:rPr>
        <w:t>。</w:t>
      </w:r>
      <w:r w:rsidR="00F805BB">
        <w:rPr>
          <w:rFonts w:hint="eastAsia"/>
          <w:lang w:val="en-GB" w:eastAsia="zh-CN"/>
        </w:rPr>
        <w:t>有许多分析方法可以使用。</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6.1.4</w:t>
        </w:r>
      </w:smartTag>
      <w:r>
        <w:rPr>
          <w:lang w:val="en-GB" w:eastAsia="zh-CN"/>
        </w:rPr>
        <w:t>.2</w:t>
      </w:r>
      <w:r>
        <w:rPr>
          <w:lang w:val="en-GB" w:eastAsia="zh-CN"/>
        </w:rPr>
        <w:tab/>
      </w:r>
      <w:r w:rsidR="003548C3">
        <w:rPr>
          <w:rFonts w:hint="eastAsia"/>
          <w:lang w:val="en-GB" w:eastAsia="zh-CN"/>
        </w:rPr>
        <w:t>数值</w:t>
      </w:r>
      <w:r w:rsidR="004E3FB9">
        <w:rPr>
          <w:rFonts w:hint="eastAsia"/>
          <w:lang w:val="en-GB" w:eastAsia="zh-CN"/>
        </w:rPr>
        <w:t>分类判断</w:t>
      </w:r>
      <w:r w:rsidR="007A34DB">
        <w:rPr>
          <w:rFonts w:hint="eastAsia"/>
          <w:lang w:val="en-GB" w:eastAsia="zh-CN"/>
        </w:rPr>
        <w:t>法</w:t>
      </w:r>
    </w:p>
    <w:p w:rsidR="00524756" w:rsidRDefault="004E3FB9" w:rsidP="004E3FB9">
      <w:pPr>
        <w:ind w:firstLineChars="200" w:firstLine="480"/>
        <w:rPr>
          <w:lang w:val="en-GB" w:eastAsia="zh-CN"/>
        </w:rPr>
      </w:pPr>
      <w:r>
        <w:rPr>
          <w:rFonts w:hint="eastAsia"/>
          <w:lang w:val="en-GB" w:eastAsia="zh-CN"/>
        </w:rPr>
        <w:t>对采用</w:t>
      </w:r>
      <w:r w:rsidR="00032642">
        <w:rPr>
          <w:rFonts w:hint="eastAsia"/>
          <w:lang w:val="en-GB" w:eastAsia="zh-CN"/>
        </w:rPr>
        <w:t>11</w:t>
      </w:r>
      <w:r>
        <w:rPr>
          <w:rFonts w:hint="eastAsia"/>
          <w:lang w:val="en-GB" w:eastAsia="zh-CN"/>
        </w:rPr>
        <w:t>级数值分类</w:t>
      </w:r>
      <w:r w:rsidR="005948B4">
        <w:rPr>
          <w:rFonts w:hint="eastAsia"/>
          <w:lang w:val="en-GB" w:eastAsia="zh-CN"/>
        </w:rPr>
        <w:t>量表</w:t>
      </w:r>
      <w:r>
        <w:rPr>
          <w:rFonts w:hint="eastAsia"/>
          <w:lang w:val="en-GB" w:eastAsia="zh-CN"/>
        </w:rPr>
        <w:t>的单激励程序</w:t>
      </w:r>
      <w:r w:rsidR="00075D1B">
        <w:rPr>
          <w:rFonts w:hint="eastAsia"/>
          <w:lang w:val="en-GB" w:eastAsia="zh-CN"/>
        </w:rPr>
        <w:t xml:space="preserve"> </w:t>
      </w:r>
      <w:r w:rsidR="00524756">
        <w:rPr>
          <w:lang w:val="en-GB" w:eastAsia="zh-CN"/>
        </w:rPr>
        <w:t>(SSNCS)</w:t>
      </w:r>
      <w:r w:rsidR="00075D1B">
        <w:rPr>
          <w:rFonts w:hint="eastAsia"/>
          <w:lang w:val="en-GB" w:eastAsia="zh-CN"/>
        </w:rPr>
        <w:t xml:space="preserve"> </w:t>
      </w:r>
      <w:r w:rsidR="00E908A3">
        <w:rPr>
          <w:rFonts w:hint="eastAsia"/>
          <w:lang w:val="en-GB" w:eastAsia="zh-CN"/>
        </w:rPr>
        <w:t>进行了研究，并与图形和比</w:t>
      </w:r>
      <w:r w:rsidR="00064AD9">
        <w:rPr>
          <w:rFonts w:hint="eastAsia"/>
          <w:lang w:val="en-GB" w:eastAsia="zh-CN"/>
        </w:rPr>
        <w:t>率量表</w:t>
      </w:r>
      <w:r>
        <w:rPr>
          <w:rFonts w:hint="eastAsia"/>
          <w:lang w:val="en-GB" w:eastAsia="zh-CN"/>
        </w:rPr>
        <w:t>做了比较。</w:t>
      </w:r>
      <w:r w:rsidR="00524756">
        <w:rPr>
          <w:lang w:val="en-GB" w:eastAsia="zh-CN"/>
        </w:rPr>
        <w:t>ITU-R BT.1082</w:t>
      </w:r>
      <w:r>
        <w:rPr>
          <w:rFonts w:hint="eastAsia"/>
          <w:lang w:val="en-GB" w:eastAsia="zh-CN"/>
        </w:rPr>
        <w:t>报告对这项研究做了说明。研究表明，在无法得到基准的情况下，</w:t>
      </w:r>
      <w:r w:rsidR="00524756">
        <w:rPr>
          <w:lang w:val="en-GB" w:eastAsia="zh-CN"/>
        </w:rPr>
        <w:t xml:space="preserve"> SSNCS</w:t>
      </w:r>
      <w:r w:rsidR="007A34DB">
        <w:rPr>
          <w:rFonts w:hint="eastAsia"/>
          <w:lang w:val="en-GB" w:eastAsia="zh-CN"/>
        </w:rPr>
        <w:t>法</w:t>
      </w:r>
      <w:r>
        <w:rPr>
          <w:rFonts w:hint="eastAsia"/>
          <w:lang w:val="en-GB" w:eastAsia="zh-CN"/>
        </w:rPr>
        <w:t>在</w:t>
      </w:r>
      <w:r w:rsidR="00BB308E">
        <w:rPr>
          <w:rFonts w:hint="eastAsia"/>
          <w:lang w:val="en-GB" w:eastAsia="zh-CN"/>
        </w:rPr>
        <w:t>感受性</w:t>
      </w:r>
      <w:r>
        <w:rPr>
          <w:rFonts w:hint="eastAsia"/>
          <w:lang w:val="en-GB" w:eastAsia="zh-CN"/>
        </w:rPr>
        <w:t>和稳定性方面具有明显的优势。</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6.1.4</w:t>
        </w:r>
      </w:smartTag>
      <w:r>
        <w:rPr>
          <w:lang w:val="en-GB" w:eastAsia="zh-CN"/>
        </w:rPr>
        <w:t>.3</w:t>
      </w:r>
      <w:r>
        <w:rPr>
          <w:lang w:val="en-GB" w:eastAsia="zh-CN"/>
        </w:rPr>
        <w:tab/>
      </w:r>
      <w:r w:rsidR="009A50FD">
        <w:rPr>
          <w:rFonts w:hint="eastAsia"/>
          <w:lang w:val="en-GB" w:eastAsia="zh-CN"/>
        </w:rPr>
        <w:t>非分类判断</w:t>
      </w:r>
      <w:r w:rsidR="007A34DB">
        <w:rPr>
          <w:rFonts w:hint="eastAsia"/>
          <w:lang w:val="en-GB" w:eastAsia="zh-CN"/>
        </w:rPr>
        <w:t>法</w:t>
      </w:r>
    </w:p>
    <w:p w:rsidR="00524756" w:rsidRDefault="00350E03" w:rsidP="009A50FD">
      <w:pPr>
        <w:ind w:firstLineChars="200" w:firstLine="480"/>
        <w:rPr>
          <w:lang w:val="en-GB" w:eastAsia="zh-CN"/>
        </w:rPr>
      </w:pPr>
      <w:r>
        <w:rPr>
          <w:rFonts w:hint="eastAsia"/>
          <w:lang w:val="en-GB" w:eastAsia="zh-CN"/>
        </w:rPr>
        <w:t>在非分类判断中，观察者为</w:t>
      </w:r>
      <w:r w:rsidR="009A50FD">
        <w:rPr>
          <w:rFonts w:hint="eastAsia"/>
          <w:lang w:val="en-GB" w:eastAsia="zh-CN"/>
        </w:rPr>
        <w:t>显示的每</w:t>
      </w:r>
      <w:r w:rsidR="00C75707">
        <w:rPr>
          <w:rFonts w:hint="eastAsia"/>
          <w:lang w:val="en-GB" w:eastAsia="zh-CN"/>
        </w:rPr>
        <w:t>一</w:t>
      </w:r>
      <w:r w:rsidR="009A50FD">
        <w:rPr>
          <w:rFonts w:hint="eastAsia"/>
          <w:lang w:val="en-GB" w:eastAsia="zh-CN"/>
        </w:rPr>
        <w:t>图像或图像序列</w:t>
      </w:r>
      <w:r>
        <w:rPr>
          <w:rFonts w:hint="eastAsia"/>
          <w:lang w:val="en-GB" w:eastAsia="zh-CN"/>
        </w:rPr>
        <w:t>指定</w:t>
      </w:r>
      <w:r w:rsidR="009A50FD">
        <w:rPr>
          <w:rFonts w:hint="eastAsia"/>
          <w:lang w:val="en-GB" w:eastAsia="zh-CN"/>
        </w:rPr>
        <w:t>一个数值。这种方法有两种形式。</w:t>
      </w:r>
    </w:p>
    <w:p w:rsidR="00524756" w:rsidRDefault="00350E03" w:rsidP="00350E03">
      <w:pPr>
        <w:ind w:firstLineChars="200" w:firstLine="480"/>
        <w:rPr>
          <w:lang w:val="en-GB" w:eastAsia="zh-CN"/>
        </w:rPr>
      </w:pPr>
      <w:r>
        <w:rPr>
          <w:rFonts w:hint="eastAsia"/>
          <w:lang w:val="en-GB" w:eastAsia="zh-CN"/>
        </w:rPr>
        <w:t>连续</w:t>
      </w:r>
      <w:r w:rsidR="005948B4">
        <w:rPr>
          <w:rFonts w:hint="eastAsia"/>
          <w:lang w:val="en-GB" w:eastAsia="zh-CN"/>
        </w:rPr>
        <w:t>量表</w:t>
      </w:r>
      <w:r>
        <w:rPr>
          <w:rFonts w:hint="eastAsia"/>
          <w:lang w:val="en-GB" w:eastAsia="zh-CN"/>
        </w:rPr>
        <w:t>是分类</w:t>
      </w:r>
      <w:r w:rsidR="007A34DB">
        <w:rPr>
          <w:rFonts w:hint="eastAsia"/>
          <w:lang w:val="en-GB" w:eastAsia="zh-CN"/>
        </w:rPr>
        <w:t>法</w:t>
      </w:r>
      <w:r>
        <w:rPr>
          <w:rFonts w:hint="eastAsia"/>
          <w:lang w:val="en-GB" w:eastAsia="zh-CN"/>
        </w:rPr>
        <w:t>的一种变型。在连续</w:t>
      </w:r>
      <w:r w:rsidR="005948B4">
        <w:rPr>
          <w:rFonts w:hint="eastAsia"/>
          <w:lang w:val="en-GB" w:eastAsia="zh-CN"/>
        </w:rPr>
        <w:t>量表</w:t>
      </w:r>
      <w:r>
        <w:rPr>
          <w:rFonts w:hint="eastAsia"/>
          <w:lang w:val="en-GB" w:eastAsia="zh-CN"/>
        </w:rPr>
        <w:t>中，观察者在连接两个语义标号</w:t>
      </w:r>
      <w:r w:rsidR="006B7967">
        <w:rPr>
          <w:rFonts w:hint="eastAsia"/>
          <w:lang w:val="en-GB" w:eastAsia="zh-CN"/>
        </w:rPr>
        <w:t>（</w:t>
      </w:r>
      <w:r>
        <w:rPr>
          <w:rFonts w:hint="eastAsia"/>
          <w:lang w:val="en-GB" w:eastAsia="zh-CN"/>
        </w:rPr>
        <w:t>例如表</w:t>
      </w:r>
      <w:r>
        <w:rPr>
          <w:rFonts w:hint="eastAsia"/>
          <w:lang w:val="en-GB" w:eastAsia="zh-CN"/>
        </w:rPr>
        <w:t>3</w:t>
      </w:r>
      <w:r>
        <w:rPr>
          <w:rFonts w:hint="eastAsia"/>
          <w:lang w:val="en-GB" w:eastAsia="zh-CN"/>
        </w:rPr>
        <w:t>中分类</w:t>
      </w:r>
      <w:r w:rsidR="005948B4">
        <w:rPr>
          <w:rFonts w:hint="eastAsia"/>
          <w:lang w:val="en-GB" w:eastAsia="zh-CN"/>
        </w:rPr>
        <w:t>量表</w:t>
      </w:r>
      <w:r>
        <w:rPr>
          <w:rFonts w:hint="eastAsia"/>
          <w:lang w:val="en-GB" w:eastAsia="zh-CN"/>
        </w:rPr>
        <w:t>的两端</w:t>
      </w:r>
      <w:r w:rsidR="006B7967">
        <w:rPr>
          <w:rFonts w:hint="eastAsia"/>
          <w:lang w:val="en-GB" w:eastAsia="zh-CN"/>
        </w:rPr>
        <w:t>）</w:t>
      </w:r>
      <w:r>
        <w:rPr>
          <w:rFonts w:hint="eastAsia"/>
          <w:lang w:val="en-GB" w:eastAsia="zh-CN"/>
        </w:rPr>
        <w:t>的直线上为每</w:t>
      </w:r>
      <w:r w:rsidR="00C75707">
        <w:rPr>
          <w:rFonts w:hint="eastAsia"/>
          <w:lang w:val="en-GB" w:eastAsia="zh-CN"/>
        </w:rPr>
        <w:t>一</w:t>
      </w:r>
      <w:r>
        <w:rPr>
          <w:rFonts w:hint="eastAsia"/>
          <w:lang w:val="en-GB" w:eastAsia="zh-CN"/>
        </w:rPr>
        <w:t>图像或图像序列指定一个点。这种</w:t>
      </w:r>
      <w:r w:rsidR="005948B4">
        <w:rPr>
          <w:rFonts w:hint="eastAsia"/>
          <w:lang w:val="en-GB" w:eastAsia="zh-CN"/>
        </w:rPr>
        <w:t>量表</w:t>
      </w:r>
      <w:r w:rsidR="002242CC">
        <w:rPr>
          <w:rFonts w:hint="eastAsia"/>
          <w:lang w:val="en-GB" w:eastAsia="zh-CN"/>
        </w:rPr>
        <w:t>有可能</w:t>
      </w:r>
      <w:r>
        <w:rPr>
          <w:rFonts w:hint="eastAsia"/>
          <w:lang w:val="en-GB" w:eastAsia="zh-CN"/>
        </w:rPr>
        <w:t>在中间点上</w:t>
      </w:r>
      <w:r w:rsidR="002242CC">
        <w:rPr>
          <w:rFonts w:hint="eastAsia"/>
          <w:lang w:val="en-GB" w:eastAsia="zh-CN"/>
        </w:rPr>
        <w:t>包括另外的标号作为基准。</w:t>
      </w:r>
      <w:r w:rsidR="00C75707">
        <w:rPr>
          <w:rFonts w:hint="eastAsia"/>
          <w:lang w:val="en-GB" w:eastAsia="zh-CN"/>
        </w:rPr>
        <w:t>将</w:t>
      </w:r>
      <w:r w:rsidR="002242CC">
        <w:rPr>
          <w:rFonts w:hint="eastAsia"/>
          <w:lang w:val="en-GB" w:eastAsia="zh-CN"/>
        </w:rPr>
        <w:t>距</w:t>
      </w:r>
      <w:r w:rsidR="005948B4">
        <w:rPr>
          <w:rFonts w:hint="eastAsia"/>
          <w:lang w:val="en-GB" w:eastAsia="zh-CN"/>
        </w:rPr>
        <w:t>量表</w:t>
      </w:r>
      <w:r w:rsidR="002242CC">
        <w:rPr>
          <w:rFonts w:hint="eastAsia"/>
          <w:lang w:val="en-GB" w:eastAsia="zh-CN"/>
        </w:rPr>
        <w:t>某一端的距离作为每一条件的指标。</w:t>
      </w:r>
    </w:p>
    <w:p w:rsidR="00524756" w:rsidRDefault="000F264E" w:rsidP="00C75707">
      <w:pPr>
        <w:ind w:firstLineChars="200" w:firstLine="480"/>
        <w:rPr>
          <w:lang w:val="en-GB" w:eastAsia="zh-CN"/>
        </w:rPr>
      </w:pPr>
      <w:r>
        <w:rPr>
          <w:rFonts w:hint="eastAsia"/>
          <w:lang w:val="en-GB" w:eastAsia="zh-CN"/>
        </w:rPr>
        <w:t>在数值</w:t>
      </w:r>
      <w:r w:rsidR="005948B4">
        <w:rPr>
          <w:rFonts w:hint="eastAsia"/>
          <w:lang w:val="en-GB" w:eastAsia="zh-CN"/>
        </w:rPr>
        <w:t>量表</w:t>
      </w:r>
      <w:r>
        <w:rPr>
          <w:rFonts w:hint="eastAsia"/>
          <w:lang w:val="en-GB" w:eastAsia="zh-CN"/>
        </w:rPr>
        <w:t>中，评价者为每一图像或图像序列指定一个数字，该数字</w:t>
      </w:r>
      <w:r w:rsidR="00C75707">
        <w:rPr>
          <w:rFonts w:hint="eastAsia"/>
          <w:lang w:val="en-GB" w:eastAsia="zh-CN"/>
        </w:rPr>
        <w:t>反映了在某一规定的尺度</w:t>
      </w:r>
      <w:r w:rsidR="006B7967">
        <w:rPr>
          <w:rFonts w:hint="eastAsia"/>
          <w:lang w:val="en-GB" w:eastAsia="zh-CN"/>
        </w:rPr>
        <w:t>（</w:t>
      </w:r>
      <w:r w:rsidR="00C75707">
        <w:rPr>
          <w:rFonts w:hint="eastAsia"/>
          <w:lang w:val="en-GB" w:eastAsia="zh-CN"/>
        </w:rPr>
        <w:t>例如图像锐度</w:t>
      </w:r>
      <w:r w:rsidR="006B7967">
        <w:rPr>
          <w:rFonts w:hint="eastAsia"/>
          <w:lang w:val="en-GB" w:eastAsia="zh-CN"/>
        </w:rPr>
        <w:t>）</w:t>
      </w:r>
      <w:r w:rsidR="00CA1FAF">
        <w:rPr>
          <w:rFonts w:hint="eastAsia"/>
          <w:lang w:val="en-GB" w:eastAsia="zh-CN"/>
        </w:rPr>
        <w:t>方面得出的图像或图像序列的判断</w:t>
      </w:r>
      <w:r>
        <w:rPr>
          <w:rFonts w:hint="eastAsia"/>
          <w:lang w:val="en-GB" w:eastAsia="zh-CN"/>
        </w:rPr>
        <w:t>等级。所用数字</w:t>
      </w:r>
      <w:r w:rsidR="00C75707">
        <w:rPr>
          <w:rFonts w:hint="eastAsia"/>
          <w:lang w:val="en-GB" w:eastAsia="zh-CN"/>
        </w:rPr>
        <w:t>的范围有可能受限制</w:t>
      </w:r>
      <w:r w:rsidR="006B7967">
        <w:rPr>
          <w:rFonts w:hint="eastAsia"/>
          <w:lang w:val="en-GB" w:eastAsia="zh-CN"/>
        </w:rPr>
        <w:t>（</w:t>
      </w:r>
      <w:r w:rsidR="00407ADB">
        <w:rPr>
          <w:rFonts w:hint="eastAsia"/>
          <w:lang w:val="en-GB" w:eastAsia="zh-CN"/>
        </w:rPr>
        <w:t>例如</w:t>
      </w:r>
      <w:r w:rsidR="00407ADB">
        <w:rPr>
          <w:rFonts w:hint="eastAsia"/>
          <w:lang w:val="en-GB" w:eastAsia="zh-CN"/>
        </w:rPr>
        <w:t>0-100</w:t>
      </w:r>
      <w:r w:rsidR="006B7967">
        <w:rPr>
          <w:rFonts w:hint="eastAsia"/>
          <w:lang w:val="en-GB" w:eastAsia="zh-CN"/>
        </w:rPr>
        <w:t>）</w:t>
      </w:r>
      <w:r w:rsidR="00C75707">
        <w:rPr>
          <w:rFonts w:hint="eastAsia"/>
          <w:lang w:val="en-GB" w:eastAsia="zh-CN"/>
        </w:rPr>
        <w:t>，也有可能不受限制</w:t>
      </w:r>
      <w:r w:rsidR="00407ADB">
        <w:rPr>
          <w:rFonts w:hint="eastAsia"/>
          <w:lang w:val="en-GB" w:eastAsia="zh-CN"/>
        </w:rPr>
        <w:t>。</w:t>
      </w:r>
      <w:r w:rsidR="00CA1FAF">
        <w:rPr>
          <w:rFonts w:hint="eastAsia"/>
          <w:lang w:val="en-GB" w:eastAsia="zh-CN"/>
        </w:rPr>
        <w:t>有时，指定的数字</w:t>
      </w:r>
      <w:r w:rsidR="00E908A3">
        <w:rPr>
          <w:rFonts w:hint="eastAsia"/>
          <w:lang w:val="en-GB" w:eastAsia="zh-CN"/>
        </w:rPr>
        <w:t>从</w:t>
      </w:r>
      <w:r w:rsidR="00CA1FAF">
        <w:rPr>
          <w:rFonts w:hint="eastAsia"/>
          <w:lang w:val="en-GB" w:eastAsia="zh-CN"/>
        </w:rPr>
        <w:t>“绝对”</w:t>
      </w:r>
      <w:r w:rsidR="00E908A3">
        <w:rPr>
          <w:rFonts w:hint="eastAsia"/>
          <w:lang w:val="en-GB" w:eastAsia="zh-CN"/>
        </w:rPr>
        <w:t>意义上</w:t>
      </w:r>
      <w:r w:rsidR="00CA1FAF">
        <w:rPr>
          <w:rFonts w:hint="eastAsia"/>
          <w:lang w:val="en-GB" w:eastAsia="zh-CN"/>
        </w:rPr>
        <w:t>说明判断等级</w:t>
      </w:r>
      <w:r w:rsidR="006B7967">
        <w:rPr>
          <w:rFonts w:hint="eastAsia"/>
          <w:lang w:val="en-GB" w:eastAsia="zh-CN"/>
        </w:rPr>
        <w:t>（</w:t>
      </w:r>
      <w:r w:rsidR="00947E69">
        <w:rPr>
          <w:rFonts w:hint="eastAsia"/>
          <w:lang w:val="en-GB" w:eastAsia="zh-CN"/>
        </w:rPr>
        <w:t>不像某些形式的幅度估值</w:t>
      </w:r>
      <w:r w:rsidR="00E908A3">
        <w:rPr>
          <w:rFonts w:hint="eastAsia"/>
          <w:lang w:val="en-GB" w:eastAsia="zh-CN"/>
        </w:rPr>
        <w:t>那样直接提及其他图像或图像序列的等级</w:t>
      </w:r>
      <w:r w:rsidR="006B7967">
        <w:rPr>
          <w:rFonts w:hint="eastAsia"/>
          <w:lang w:val="en-GB" w:eastAsia="zh-CN"/>
        </w:rPr>
        <w:t>）</w:t>
      </w:r>
      <w:r w:rsidR="00CA1FAF">
        <w:rPr>
          <w:rFonts w:hint="eastAsia"/>
          <w:lang w:val="en-GB" w:eastAsia="zh-CN"/>
        </w:rPr>
        <w:t>。</w:t>
      </w:r>
      <w:r w:rsidR="00E908A3">
        <w:rPr>
          <w:rFonts w:hint="eastAsia"/>
          <w:lang w:val="en-GB" w:eastAsia="zh-CN"/>
        </w:rPr>
        <w:t>在其他情况下，数字用于说明相对于之前所用“标准”的判断等级</w:t>
      </w:r>
      <w:r w:rsidR="006B7967">
        <w:rPr>
          <w:rFonts w:hint="eastAsia"/>
          <w:lang w:val="en-GB" w:eastAsia="zh-CN"/>
        </w:rPr>
        <w:t>（</w:t>
      </w:r>
      <w:r w:rsidR="00695459">
        <w:rPr>
          <w:rFonts w:hint="eastAsia"/>
          <w:lang w:val="en-GB" w:eastAsia="zh-CN"/>
        </w:rPr>
        <w:t>例如幅度估值</w:t>
      </w:r>
      <w:r w:rsidR="0011292B">
        <w:rPr>
          <w:rFonts w:hint="eastAsia"/>
          <w:lang w:val="en-GB" w:eastAsia="zh-CN"/>
        </w:rPr>
        <w:t>、分段</w:t>
      </w:r>
      <w:r w:rsidR="00064AD9">
        <w:rPr>
          <w:rFonts w:hint="eastAsia"/>
          <w:lang w:val="en-GB" w:eastAsia="zh-CN"/>
        </w:rPr>
        <w:t>法和比率</w:t>
      </w:r>
      <w:r w:rsidR="00A61858">
        <w:rPr>
          <w:rFonts w:hint="eastAsia"/>
          <w:lang w:val="en-GB" w:eastAsia="zh-CN"/>
        </w:rPr>
        <w:t>估值</w:t>
      </w:r>
      <w:r w:rsidR="006B7967">
        <w:rPr>
          <w:rFonts w:hint="eastAsia"/>
          <w:lang w:val="en-GB" w:eastAsia="zh-CN"/>
        </w:rPr>
        <w:t>）</w:t>
      </w:r>
      <w:r w:rsidR="00E908A3">
        <w:rPr>
          <w:rFonts w:hint="eastAsia"/>
          <w:lang w:val="en-GB" w:eastAsia="zh-CN"/>
        </w:rPr>
        <w:t>。</w:t>
      </w:r>
    </w:p>
    <w:p w:rsidR="00524756" w:rsidRDefault="00940B28" w:rsidP="0052136B">
      <w:pPr>
        <w:ind w:firstLineChars="200" w:firstLine="480"/>
        <w:rPr>
          <w:lang w:val="en-GB" w:eastAsia="zh-CN"/>
        </w:rPr>
      </w:pPr>
      <w:r>
        <w:rPr>
          <w:lang w:val="en-GB" w:eastAsia="zh-CN"/>
        </w:rPr>
        <w:br w:type="page"/>
      </w:r>
      <w:r w:rsidR="006A2814">
        <w:rPr>
          <w:rFonts w:hint="eastAsia"/>
          <w:lang w:val="en-GB" w:eastAsia="zh-CN"/>
        </w:rPr>
        <w:t>由</w:t>
      </w:r>
      <w:r w:rsidR="0052136B">
        <w:rPr>
          <w:rFonts w:hint="eastAsia"/>
          <w:lang w:val="en-GB" w:eastAsia="zh-CN"/>
        </w:rPr>
        <w:t>两种形式都</w:t>
      </w:r>
      <w:r w:rsidR="006A2814">
        <w:rPr>
          <w:rFonts w:hint="eastAsia"/>
          <w:lang w:val="en-GB" w:eastAsia="zh-CN"/>
        </w:rPr>
        <w:t>可得出</w:t>
      </w:r>
      <w:r w:rsidR="0052136B">
        <w:rPr>
          <w:rFonts w:hint="eastAsia"/>
          <w:lang w:val="en-GB" w:eastAsia="zh-CN"/>
        </w:rPr>
        <w:t>每一条件的某种数值分布。所用的分析方法取决于判断的类别和所需的信息</w:t>
      </w:r>
      <w:r w:rsidR="00952001">
        <w:rPr>
          <w:rFonts w:hint="eastAsia"/>
          <w:lang w:val="en-GB" w:eastAsia="zh-CN"/>
        </w:rPr>
        <w:t>（</w:t>
      </w:r>
      <w:r w:rsidR="0052136B">
        <w:rPr>
          <w:rFonts w:hint="eastAsia"/>
          <w:lang w:val="en-GB" w:eastAsia="zh-CN"/>
        </w:rPr>
        <w:t>例如等级、主要趋势、心理“距离”</w:t>
      </w:r>
      <w:r w:rsidR="00952001">
        <w:rPr>
          <w:rFonts w:hint="eastAsia"/>
          <w:lang w:val="en-GB" w:eastAsia="zh-CN"/>
        </w:rPr>
        <w:t>）</w:t>
      </w:r>
      <w:r w:rsidR="0052136B">
        <w:rPr>
          <w:rFonts w:hint="eastAsia"/>
          <w:lang w:val="en-GB" w:eastAsia="zh-CN"/>
        </w:rPr>
        <w:t>。</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6.1.4</w:t>
        </w:r>
      </w:smartTag>
      <w:r>
        <w:rPr>
          <w:lang w:val="en-GB" w:eastAsia="zh-CN"/>
        </w:rPr>
        <w:t>.4</w:t>
      </w:r>
      <w:r>
        <w:rPr>
          <w:lang w:val="en-GB" w:eastAsia="zh-CN"/>
        </w:rPr>
        <w:tab/>
      </w:r>
      <w:r w:rsidR="004C5075">
        <w:rPr>
          <w:rFonts w:hint="eastAsia"/>
          <w:lang w:val="en-GB" w:eastAsia="zh-CN"/>
        </w:rPr>
        <w:t>性能</w:t>
      </w:r>
      <w:r w:rsidR="007A34DB">
        <w:rPr>
          <w:rFonts w:hint="eastAsia"/>
          <w:lang w:val="en-GB" w:eastAsia="zh-CN"/>
        </w:rPr>
        <w:t>法</w:t>
      </w:r>
    </w:p>
    <w:p w:rsidR="00524756" w:rsidRDefault="004C5075" w:rsidP="004C5075">
      <w:pPr>
        <w:ind w:firstLineChars="200" w:firstLine="480"/>
        <w:rPr>
          <w:lang w:val="en-GB" w:eastAsia="zh-CN"/>
        </w:rPr>
      </w:pPr>
      <w:r>
        <w:rPr>
          <w:rFonts w:hint="eastAsia"/>
          <w:lang w:val="en-GB" w:eastAsia="zh-CN"/>
        </w:rPr>
        <w:t>正常观看的某些方面可以</w:t>
      </w:r>
      <w:r w:rsidR="006A2814">
        <w:rPr>
          <w:rFonts w:hint="eastAsia"/>
          <w:lang w:val="en-GB" w:eastAsia="zh-CN"/>
        </w:rPr>
        <w:t>用由</w:t>
      </w:r>
      <w:r>
        <w:rPr>
          <w:rFonts w:hint="eastAsia"/>
          <w:lang w:val="en-GB" w:eastAsia="zh-CN"/>
        </w:rPr>
        <w:t>外部</w:t>
      </w:r>
      <w:r w:rsidR="006A2814">
        <w:rPr>
          <w:rFonts w:hint="eastAsia"/>
          <w:lang w:val="en-GB" w:eastAsia="zh-CN"/>
        </w:rPr>
        <w:t>控制的</w:t>
      </w:r>
      <w:r>
        <w:rPr>
          <w:rFonts w:hint="eastAsia"/>
          <w:lang w:val="en-GB" w:eastAsia="zh-CN"/>
        </w:rPr>
        <w:t>任务</w:t>
      </w:r>
      <w:r w:rsidR="00952001">
        <w:rPr>
          <w:rFonts w:hint="eastAsia"/>
          <w:lang w:val="en-GB" w:eastAsia="zh-CN"/>
        </w:rPr>
        <w:t>（</w:t>
      </w:r>
      <w:r>
        <w:rPr>
          <w:rFonts w:hint="eastAsia"/>
          <w:lang w:val="en-GB" w:eastAsia="zh-CN"/>
        </w:rPr>
        <w:t>寻找目标信息、阅读文字、辨别目标等</w:t>
      </w:r>
      <w:r w:rsidR="00952001">
        <w:rPr>
          <w:rFonts w:hint="eastAsia"/>
          <w:lang w:val="en-GB" w:eastAsia="zh-CN"/>
        </w:rPr>
        <w:t>）</w:t>
      </w:r>
      <w:r w:rsidR="006A2814">
        <w:rPr>
          <w:rFonts w:hint="eastAsia"/>
          <w:lang w:val="en-GB" w:eastAsia="zh-CN"/>
        </w:rPr>
        <w:t>的性能表示</w:t>
      </w:r>
      <w:r w:rsidR="00064AD9">
        <w:rPr>
          <w:rFonts w:hint="eastAsia"/>
          <w:lang w:val="en-GB" w:eastAsia="zh-CN"/>
        </w:rPr>
        <w:t>。然后可以将某种性能尺度，例如完成这种任务的准确</w:t>
      </w:r>
      <w:r>
        <w:rPr>
          <w:rFonts w:hint="eastAsia"/>
          <w:lang w:val="en-GB" w:eastAsia="zh-CN"/>
        </w:rPr>
        <w:t>度和速度，作为</w:t>
      </w:r>
      <w:r w:rsidR="00D24C5F">
        <w:rPr>
          <w:rFonts w:hint="eastAsia"/>
          <w:lang w:val="en-GB" w:eastAsia="zh-CN"/>
        </w:rPr>
        <w:t>衡量</w:t>
      </w:r>
      <w:r w:rsidR="006A2814">
        <w:rPr>
          <w:rFonts w:hint="eastAsia"/>
          <w:lang w:val="en-GB" w:eastAsia="zh-CN"/>
        </w:rPr>
        <w:t>图像</w:t>
      </w:r>
      <w:r>
        <w:rPr>
          <w:rFonts w:hint="eastAsia"/>
          <w:lang w:val="en-GB" w:eastAsia="zh-CN"/>
        </w:rPr>
        <w:t>或图像序列的一个指标。</w:t>
      </w:r>
    </w:p>
    <w:p w:rsidR="00524756" w:rsidRDefault="006A2814" w:rsidP="004C5075">
      <w:pPr>
        <w:ind w:firstLineChars="200" w:firstLine="480"/>
        <w:rPr>
          <w:lang w:val="en-GB" w:eastAsia="zh-CN"/>
        </w:rPr>
      </w:pPr>
      <w:r>
        <w:rPr>
          <w:rFonts w:hint="eastAsia"/>
          <w:lang w:val="en-GB" w:eastAsia="zh-CN"/>
        </w:rPr>
        <w:t>由</w:t>
      </w:r>
      <w:r w:rsidR="004C5075">
        <w:rPr>
          <w:rFonts w:hint="eastAsia"/>
          <w:lang w:val="en-GB" w:eastAsia="zh-CN"/>
        </w:rPr>
        <w:t>性能</w:t>
      </w:r>
      <w:r w:rsidR="007A34DB">
        <w:rPr>
          <w:rFonts w:hint="eastAsia"/>
          <w:lang w:val="en-GB" w:eastAsia="zh-CN"/>
        </w:rPr>
        <w:t>法</w:t>
      </w:r>
      <w:r>
        <w:rPr>
          <w:rFonts w:hint="eastAsia"/>
          <w:lang w:val="en-GB" w:eastAsia="zh-CN"/>
        </w:rPr>
        <w:t>可得出</w:t>
      </w:r>
      <w:r w:rsidR="00064AD9">
        <w:rPr>
          <w:rFonts w:hint="eastAsia"/>
          <w:lang w:val="en-GB" w:eastAsia="zh-CN"/>
        </w:rPr>
        <w:t>每一条件的准确</w:t>
      </w:r>
      <w:r w:rsidR="004C5075">
        <w:rPr>
          <w:rFonts w:hint="eastAsia"/>
          <w:lang w:val="en-GB" w:eastAsia="zh-CN"/>
        </w:rPr>
        <w:t>度或速度评分的分布。分析集中在确立</w:t>
      </w:r>
      <w:r w:rsidR="00602956">
        <w:rPr>
          <w:rFonts w:hint="eastAsia"/>
          <w:lang w:val="en-GB" w:eastAsia="zh-CN"/>
        </w:rPr>
        <w:t>具有集中</w:t>
      </w:r>
      <w:r w:rsidR="00064B94">
        <w:rPr>
          <w:rFonts w:hint="eastAsia"/>
          <w:lang w:val="en-GB" w:eastAsia="zh-CN"/>
        </w:rPr>
        <w:t>趋势</w:t>
      </w:r>
      <w:r w:rsidR="00952001">
        <w:rPr>
          <w:rFonts w:hint="eastAsia"/>
          <w:lang w:val="en-GB" w:eastAsia="zh-CN"/>
        </w:rPr>
        <w:t>（</w:t>
      </w:r>
      <w:r w:rsidR="00064B94">
        <w:rPr>
          <w:rFonts w:hint="eastAsia"/>
          <w:lang w:val="en-GB" w:eastAsia="zh-CN"/>
        </w:rPr>
        <w:t>或</w:t>
      </w:r>
      <w:r w:rsidR="002206E4">
        <w:rPr>
          <w:rFonts w:hint="eastAsia"/>
          <w:lang w:val="en-GB" w:eastAsia="zh-CN"/>
        </w:rPr>
        <w:t>离中趋势</w:t>
      </w:r>
      <w:r w:rsidR="00952001">
        <w:rPr>
          <w:rFonts w:hint="eastAsia"/>
          <w:lang w:val="en-GB" w:eastAsia="zh-CN"/>
        </w:rPr>
        <w:t>）</w:t>
      </w:r>
      <w:r w:rsidR="002206E4">
        <w:rPr>
          <w:rFonts w:hint="eastAsia"/>
          <w:lang w:val="en-GB" w:eastAsia="zh-CN"/>
        </w:rPr>
        <w:t>的</w:t>
      </w:r>
      <w:r w:rsidR="004C5075">
        <w:rPr>
          <w:rFonts w:hint="eastAsia"/>
          <w:lang w:val="en-GB" w:eastAsia="zh-CN"/>
        </w:rPr>
        <w:t>各条件之间的关系上，并常常使用方差分析或类似技术。</w:t>
      </w:r>
    </w:p>
    <w:p w:rsidR="00524756" w:rsidRDefault="00524756" w:rsidP="00524756">
      <w:pPr>
        <w:pStyle w:val="Heading2"/>
        <w:rPr>
          <w:lang w:val="en-GB" w:eastAsia="zh-CN"/>
        </w:rPr>
      </w:pPr>
      <w:r>
        <w:rPr>
          <w:lang w:val="en-GB" w:eastAsia="zh-CN"/>
        </w:rPr>
        <w:t>6.2</w:t>
      </w:r>
      <w:r>
        <w:rPr>
          <w:lang w:val="en-GB" w:eastAsia="zh-CN"/>
        </w:rPr>
        <w:tab/>
      </w:r>
      <w:r w:rsidR="005C45EF">
        <w:rPr>
          <w:rFonts w:hint="eastAsia"/>
          <w:lang w:val="en-GB" w:eastAsia="zh-CN"/>
        </w:rPr>
        <w:t>激励比较</w:t>
      </w:r>
      <w:r w:rsidR="007A34DB">
        <w:rPr>
          <w:rFonts w:hint="eastAsia"/>
          <w:lang w:val="en-GB" w:eastAsia="zh-CN"/>
        </w:rPr>
        <w:t>法</w:t>
      </w:r>
    </w:p>
    <w:p w:rsidR="00524756" w:rsidRDefault="005C45EF" w:rsidP="005C45EF">
      <w:pPr>
        <w:ind w:firstLineChars="200" w:firstLine="480"/>
        <w:rPr>
          <w:lang w:val="en-GB" w:eastAsia="zh-CN"/>
        </w:rPr>
      </w:pPr>
      <w:r>
        <w:rPr>
          <w:rFonts w:hint="eastAsia"/>
          <w:lang w:val="en-GB" w:eastAsia="zh-CN"/>
        </w:rPr>
        <w:t>在激励比较</w:t>
      </w:r>
      <w:r w:rsidR="007A34DB">
        <w:rPr>
          <w:rFonts w:hint="eastAsia"/>
          <w:lang w:val="en-GB" w:eastAsia="zh-CN"/>
        </w:rPr>
        <w:t>法</w:t>
      </w:r>
      <w:r>
        <w:rPr>
          <w:rFonts w:hint="eastAsia"/>
          <w:lang w:val="en-GB" w:eastAsia="zh-CN"/>
        </w:rPr>
        <w:t>中，显示两个图像或图像序列，</w:t>
      </w:r>
      <w:r w:rsidR="00D06C12">
        <w:rPr>
          <w:rFonts w:hint="eastAsia"/>
          <w:lang w:val="en-GB" w:eastAsia="zh-CN"/>
        </w:rPr>
        <w:t>由</w:t>
      </w:r>
      <w:r>
        <w:rPr>
          <w:rFonts w:hint="eastAsia"/>
          <w:lang w:val="en-GB" w:eastAsia="zh-CN"/>
        </w:rPr>
        <w:t>观察者</w:t>
      </w:r>
      <w:r w:rsidR="00D06C12">
        <w:rPr>
          <w:rFonts w:hint="eastAsia"/>
          <w:lang w:val="en-GB" w:eastAsia="zh-CN"/>
        </w:rPr>
        <w:t>给出一个指标，表示两个演示之间关系。</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6.2.1</w:t>
        </w:r>
        <w:r>
          <w:rPr>
            <w:lang w:val="en-GB" w:eastAsia="zh-CN"/>
          </w:rPr>
          <w:tab/>
        </w:r>
      </w:smartTag>
      <w:r w:rsidR="00D06C12">
        <w:rPr>
          <w:rFonts w:hint="eastAsia"/>
          <w:lang w:val="en-GB" w:eastAsia="zh-CN"/>
        </w:rPr>
        <w:t>总体布置</w:t>
      </w:r>
    </w:p>
    <w:p w:rsidR="00524756" w:rsidRDefault="00D06C12" w:rsidP="00D06C12">
      <w:pPr>
        <w:ind w:firstLineChars="200" w:firstLine="480"/>
        <w:rPr>
          <w:lang w:val="en-GB" w:eastAsia="zh-CN"/>
        </w:rPr>
      </w:pPr>
      <w:r>
        <w:rPr>
          <w:rFonts w:hint="eastAsia"/>
          <w:lang w:val="en-GB" w:eastAsia="zh-CN"/>
        </w:rPr>
        <w:t>观看条件、源信号、条件的范围和</w:t>
      </w:r>
      <w:r w:rsidR="005673E6">
        <w:rPr>
          <w:rFonts w:hint="eastAsia"/>
          <w:lang w:val="en-GB" w:eastAsia="zh-CN"/>
        </w:rPr>
        <w:t>锚定</w:t>
      </w:r>
      <w:r>
        <w:rPr>
          <w:rFonts w:hint="eastAsia"/>
          <w:lang w:val="en-GB" w:eastAsia="zh-CN"/>
        </w:rPr>
        <w:t>、观测者、对评价的介绍以及结果的表示在第</w:t>
      </w:r>
      <w:r>
        <w:rPr>
          <w:rFonts w:hint="eastAsia"/>
          <w:lang w:val="en-GB" w:eastAsia="zh-CN"/>
        </w:rPr>
        <w:t>2</w:t>
      </w:r>
      <w:r>
        <w:rPr>
          <w:rFonts w:hint="eastAsia"/>
          <w:lang w:val="en-GB" w:eastAsia="zh-CN"/>
        </w:rPr>
        <w:t>节中做了规定或按照第</w:t>
      </w:r>
      <w:r>
        <w:rPr>
          <w:rFonts w:hint="eastAsia"/>
          <w:lang w:val="en-GB" w:eastAsia="zh-CN"/>
        </w:rPr>
        <w:t>2</w:t>
      </w:r>
      <w:r>
        <w:rPr>
          <w:rFonts w:hint="eastAsia"/>
          <w:lang w:val="en-GB" w:eastAsia="zh-CN"/>
        </w:rPr>
        <w:t>节加以选择。</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6.2.2</w:t>
        </w:r>
        <w:r>
          <w:rPr>
            <w:lang w:val="en-GB" w:eastAsia="zh-CN"/>
          </w:rPr>
          <w:tab/>
        </w:r>
      </w:smartTag>
      <w:r w:rsidR="00FB0316">
        <w:rPr>
          <w:lang w:val="en-GB" w:eastAsia="zh-CN"/>
        </w:rPr>
        <w:t>测试素材的选择</w:t>
      </w:r>
    </w:p>
    <w:p w:rsidR="00524756" w:rsidRDefault="00D06C12" w:rsidP="00D06C12">
      <w:pPr>
        <w:ind w:firstLineChars="200" w:firstLine="480"/>
        <w:rPr>
          <w:lang w:val="en-GB" w:eastAsia="zh-CN"/>
        </w:rPr>
      </w:pPr>
      <w:r>
        <w:rPr>
          <w:rFonts w:hint="eastAsia"/>
          <w:lang w:val="en-GB" w:eastAsia="zh-CN"/>
        </w:rPr>
        <w:t>按照与单激励</w:t>
      </w:r>
      <w:r w:rsidR="007A34DB">
        <w:rPr>
          <w:rFonts w:hint="eastAsia"/>
          <w:lang w:val="en-GB" w:eastAsia="zh-CN"/>
        </w:rPr>
        <w:t>法</w:t>
      </w:r>
      <w:r>
        <w:rPr>
          <w:rFonts w:hint="eastAsia"/>
          <w:lang w:val="en-GB" w:eastAsia="zh-CN"/>
        </w:rPr>
        <w:t>相同的方式产生所用的图像或图像序列。形成的图像或图像序列则加以</w:t>
      </w:r>
      <w:r w:rsidR="00CB27C4">
        <w:rPr>
          <w:rFonts w:hint="eastAsia"/>
          <w:lang w:val="en-GB" w:eastAsia="zh-CN"/>
        </w:rPr>
        <w:t>组合</w:t>
      </w:r>
      <w:r>
        <w:rPr>
          <w:rFonts w:hint="eastAsia"/>
          <w:lang w:val="en-GB" w:eastAsia="zh-CN"/>
        </w:rPr>
        <w:t>，形成</w:t>
      </w:r>
      <w:r w:rsidR="00AC64B9">
        <w:rPr>
          <w:rFonts w:hint="eastAsia"/>
          <w:lang w:val="en-GB" w:eastAsia="zh-CN"/>
        </w:rPr>
        <w:t>评价实验</w:t>
      </w:r>
      <w:r>
        <w:rPr>
          <w:rFonts w:hint="eastAsia"/>
          <w:lang w:val="en-GB" w:eastAsia="zh-CN"/>
        </w:rPr>
        <w:t>中所用的图像对。</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6.2.3</w:t>
        </w:r>
        <w:r>
          <w:rPr>
            <w:lang w:val="en-GB" w:eastAsia="zh-CN"/>
          </w:rPr>
          <w:tab/>
        </w:r>
      </w:smartTag>
      <w:r w:rsidR="00FB0316">
        <w:rPr>
          <w:lang w:val="en-GB" w:eastAsia="zh-CN"/>
        </w:rPr>
        <w:t>测试阶段</w:t>
      </w:r>
    </w:p>
    <w:p w:rsidR="00524756" w:rsidRDefault="00AC64B9" w:rsidP="00D06C12">
      <w:pPr>
        <w:ind w:firstLineChars="200" w:firstLine="480"/>
        <w:rPr>
          <w:lang w:val="en-GB" w:eastAsia="zh-CN"/>
        </w:rPr>
      </w:pPr>
      <w:r>
        <w:rPr>
          <w:rFonts w:hint="eastAsia"/>
          <w:lang w:val="en-GB" w:eastAsia="zh-CN"/>
        </w:rPr>
        <w:t>评价实验</w:t>
      </w:r>
      <w:r w:rsidR="003C0438">
        <w:rPr>
          <w:rFonts w:hint="eastAsia"/>
          <w:lang w:val="en-GB" w:eastAsia="zh-CN"/>
        </w:rPr>
        <w:t>将使</w:t>
      </w:r>
      <w:r w:rsidR="00D06C12">
        <w:rPr>
          <w:rFonts w:hint="eastAsia"/>
          <w:lang w:val="en-GB" w:eastAsia="zh-CN"/>
        </w:rPr>
        <w:t>用一个监视器或两个</w:t>
      </w:r>
      <w:r w:rsidR="003C0438">
        <w:rPr>
          <w:rFonts w:hint="eastAsia"/>
          <w:lang w:val="en-GB" w:eastAsia="zh-CN"/>
        </w:rPr>
        <w:t>匹配良好</w:t>
      </w:r>
      <w:r w:rsidR="004823B7">
        <w:rPr>
          <w:rFonts w:hint="eastAsia"/>
          <w:lang w:val="en-GB" w:eastAsia="zh-CN"/>
        </w:rPr>
        <w:t>的监视器，并且一般像单激励情况那样进行。如果使用一个监视器，尝试</w:t>
      </w:r>
      <w:r w:rsidR="003C0438">
        <w:rPr>
          <w:rFonts w:hint="eastAsia"/>
          <w:lang w:val="en-GB" w:eastAsia="zh-CN"/>
        </w:rPr>
        <w:t>将包括一个额外的激励场，持续时间与第一个相同。在这种情况下，比较好的做法的是确保在各次</w:t>
      </w:r>
      <w:r w:rsidR="009B5632">
        <w:rPr>
          <w:rFonts w:hint="eastAsia"/>
          <w:lang w:val="en-GB" w:eastAsia="zh-CN"/>
        </w:rPr>
        <w:t>尝试</w:t>
      </w:r>
      <w:r w:rsidR="003C0438">
        <w:rPr>
          <w:rFonts w:hint="eastAsia"/>
          <w:lang w:val="en-GB" w:eastAsia="zh-CN"/>
        </w:rPr>
        <w:t>中，</w:t>
      </w:r>
      <w:r w:rsidR="00015A74">
        <w:rPr>
          <w:rFonts w:hint="eastAsia"/>
          <w:lang w:val="en-GB" w:eastAsia="zh-CN"/>
        </w:rPr>
        <w:t>一</w:t>
      </w:r>
      <w:r w:rsidR="003C0438">
        <w:rPr>
          <w:rFonts w:hint="eastAsia"/>
          <w:lang w:val="en-GB" w:eastAsia="zh-CN"/>
        </w:rPr>
        <w:t>对中的两个</w:t>
      </w:r>
      <w:r w:rsidR="00331AFB">
        <w:rPr>
          <w:rFonts w:hint="eastAsia"/>
          <w:lang w:val="en-GB" w:eastAsia="zh-CN"/>
        </w:rPr>
        <w:t>组成部分</w:t>
      </w:r>
      <w:r w:rsidR="00015A74">
        <w:rPr>
          <w:rFonts w:hint="eastAsia"/>
          <w:lang w:val="en-GB" w:eastAsia="zh-CN"/>
        </w:rPr>
        <w:t>在第一个位置和第二个位置上出现的频度相同。如果使用两个监视器，则激励场要同时显示。</w:t>
      </w:r>
    </w:p>
    <w:p w:rsidR="00524756" w:rsidRDefault="006B54FA" w:rsidP="00DB6BBB">
      <w:pPr>
        <w:ind w:firstLineChars="200" w:firstLine="480"/>
        <w:rPr>
          <w:lang w:val="en-GB" w:eastAsia="zh-CN"/>
        </w:rPr>
      </w:pPr>
      <w:r>
        <w:rPr>
          <w:rFonts w:hint="eastAsia"/>
          <w:lang w:val="en-GB" w:eastAsia="zh-CN"/>
        </w:rPr>
        <w:t>判断是比较所有可能的条件对，与此同时</w:t>
      </w:r>
      <w:r w:rsidR="00DB6BBB">
        <w:rPr>
          <w:rFonts w:hint="eastAsia"/>
          <w:lang w:val="en-GB" w:eastAsia="zh-CN"/>
        </w:rPr>
        <w:t>激励比较</w:t>
      </w:r>
      <w:r w:rsidR="007A34DB">
        <w:rPr>
          <w:rFonts w:hint="eastAsia"/>
          <w:lang w:val="en-GB" w:eastAsia="zh-CN"/>
        </w:rPr>
        <w:t>法</w:t>
      </w:r>
      <w:r>
        <w:rPr>
          <w:rFonts w:hint="eastAsia"/>
          <w:lang w:val="en-GB" w:eastAsia="zh-CN"/>
        </w:rPr>
        <w:t>对各条件之间的关系进行更为全面的评价</w:t>
      </w:r>
      <w:r w:rsidR="00DB6BBB">
        <w:rPr>
          <w:rFonts w:hint="eastAsia"/>
          <w:lang w:val="en-GB" w:eastAsia="zh-CN"/>
        </w:rPr>
        <w:t>。</w:t>
      </w:r>
      <w:r w:rsidR="00CB27C4">
        <w:rPr>
          <w:rFonts w:hint="eastAsia"/>
          <w:lang w:val="en-GB" w:eastAsia="zh-CN"/>
        </w:rPr>
        <w:t>但如果这样做需要的观察量过大，则有可能在评价者之间分配观察量，或者使用从所有可能的对中抽出的一些样本。</w:t>
      </w:r>
    </w:p>
    <w:p w:rsidR="00524756" w:rsidRDefault="00524756" w:rsidP="00524756">
      <w:pPr>
        <w:pStyle w:val="Heading3"/>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6.2.4</w:t>
        </w:r>
        <w:r>
          <w:rPr>
            <w:lang w:val="en-GB" w:eastAsia="zh-CN"/>
          </w:rPr>
          <w:tab/>
        </w:r>
      </w:smartTag>
      <w:r w:rsidR="00DB6BBB">
        <w:rPr>
          <w:rFonts w:hint="eastAsia"/>
          <w:lang w:val="en-GB" w:eastAsia="zh-CN"/>
        </w:rPr>
        <w:t>激励比较</w:t>
      </w:r>
      <w:r w:rsidR="007A34DB">
        <w:rPr>
          <w:rFonts w:hint="eastAsia"/>
          <w:lang w:val="en-GB" w:eastAsia="zh-CN"/>
        </w:rPr>
        <w:t>法</w:t>
      </w:r>
      <w:r w:rsidR="00DB6BBB">
        <w:rPr>
          <w:rFonts w:hint="eastAsia"/>
          <w:lang w:val="en-GB" w:eastAsia="zh-CN"/>
        </w:rPr>
        <w:t>的种类</w:t>
      </w:r>
    </w:p>
    <w:p w:rsidR="00524756" w:rsidRDefault="00CB27C4" w:rsidP="00CB27C4">
      <w:pPr>
        <w:ind w:firstLineChars="200" w:firstLine="480"/>
        <w:rPr>
          <w:lang w:val="en-GB" w:eastAsia="zh-CN"/>
        </w:rPr>
      </w:pPr>
      <w:r>
        <w:rPr>
          <w:rFonts w:hint="eastAsia"/>
          <w:lang w:val="en-GB" w:eastAsia="zh-CN"/>
        </w:rPr>
        <w:t>在电视评价中采用了三种激励比较</w:t>
      </w:r>
      <w:r w:rsidR="007A34DB">
        <w:rPr>
          <w:rFonts w:hint="eastAsia"/>
          <w:lang w:val="en-GB" w:eastAsia="zh-CN"/>
        </w:rPr>
        <w:t>法</w:t>
      </w:r>
      <w:r>
        <w:rPr>
          <w:rFonts w:hint="eastAsia"/>
          <w:lang w:val="en-GB" w:eastAsia="zh-CN"/>
        </w:rPr>
        <w:t>。</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6.2.4</w:t>
        </w:r>
      </w:smartTag>
      <w:r>
        <w:rPr>
          <w:lang w:val="en-GB" w:eastAsia="zh-CN"/>
        </w:rPr>
        <w:t>.1</w:t>
      </w:r>
      <w:r>
        <w:rPr>
          <w:lang w:val="en-GB" w:eastAsia="zh-CN"/>
        </w:rPr>
        <w:tab/>
      </w:r>
      <w:r w:rsidR="003548C3">
        <w:rPr>
          <w:rFonts w:hint="eastAsia"/>
          <w:lang w:val="en-GB" w:eastAsia="zh-CN"/>
        </w:rPr>
        <w:t>形容词</w:t>
      </w:r>
      <w:r w:rsidR="00B22F2B">
        <w:rPr>
          <w:rFonts w:hint="eastAsia"/>
          <w:lang w:val="en-GB" w:eastAsia="zh-CN"/>
        </w:rPr>
        <w:t>分类判断</w:t>
      </w:r>
      <w:r w:rsidR="007A34DB">
        <w:rPr>
          <w:rFonts w:hint="eastAsia"/>
          <w:lang w:val="en-GB" w:eastAsia="zh-CN"/>
        </w:rPr>
        <w:t>法</w:t>
      </w:r>
    </w:p>
    <w:p w:rsidR="00524756" w:rsidRDefault="003548C3" w:rsidP="00B22F2B">
      <w:pPr>
        <w:ind w:firstLineChars="200" w:firstLine="480"/>
        <w:rPr>
          <w:lang w:val="en-GB" w:eastAsia="zh-CN"/>
        </w:rPr>
      </w:pPr>
      <w:r>
        <w:rPr>
          <w:rFonts w:hint="eastAsia"/>
          <w:lang w:val="en-GB" w:eastAsia="zh-CN"/>
        </w:rPr>
        <w:t>在形容词</w:t>
      </w:r>
      <w:r w:rsidR="00B22F2B">
        <w:rPr>
          <w:rFonts w:hint="eastAsia"/>
          <w:lang w:val="en-GB" w:eastAsia="zh-CN"/>
        </w:rPr>
        <w:t>分类判断中，</w:t>
      </w:r>
      <w:r w:rsidR="003306B9">
        <w:rPr>
          <w:rFonts w:hint="eastAsia"/>
          <w:lang w:val="en-GB" w:eastAsia="zh-CN"/>
        </w:rPr>
        <w:t>观察者将某一对中各</w:t>
      </w:r>
      <w:r w:rsidR="00331AFB">
        <w:rPr>
          <w:rFonts w:hint="eastAsia"/>
          <w:lang w:val="en-GB" w:eastAsia="zh-CN"/>
        </w:rPr>
        <w:t>组成部分</w:t>
      </w:r>
      <w:r w:rsidR="003306B9">
        <w:rPr>
          <w:rFonts w:hint="eastAsia"/>
          <w:lang w:val="en-GB" w:eastAsia="zh-CN"/>
        </w:rPr>
        <w:t>的关系划归一组类别中的某一类别，这组类别通常按语义来规定。</w:t>
      </w:r>
      <w:r w:rsidR="00C75A8D">
        <w:rPr>
          <w:rFonts w:hint="eastAsia"/>
          <w:lang w:val="en-GB" w:eastAsia="zh-CN"/>
        </w:rPr>
        <w:t>这些类别可以表明可察觉的差别</w:t>
      </w:r>
      <w:r w:rsidR="00FE5885">
        <w:rPr>
          <w:rFonts w:hint="eastAsia"/>
          <w:lang w:val="en-GB" w:eastAsia="zh-CN"/>
        </w:rPr>
        <w:t>存在与否</w:t>
      </w:r>
      <w:r w:rsidR="00952001">
        <w:rPr>
          <w:rFonts w:hint="eastAsia"/>
          <w:lang w:val="en-GB" w:eastAsia="zh-CN"/>
        </w:rPr>
        <w:t>（</w:t>
      </w:r>
      <w:r w:rsidR="00C75A8D">
        <w:rPr>
          <w:rFonts w:hint="eastAsia"/>
          <w:lang w:val="en-GB" w:eastAsia="zh-CN"/>
        </w:rPr>
        <w:t>例如</w:t>
      </w:r>
      <w:r w:rsidR="002C3EEC">
        <w:rPr>
          <w:rFonts w:hint="eastAsia"/>
          <w:lang w:val="en-GB" w:eastAsia="zh-CN"/>
        </w:rPr>
        <w:t>“</w:t>
      </w:r>
      <w:r w:rsidR="00C75A8D">
        <w:rPr>
          <w:rFonts w:hint="eastAsia"/>
          <w:lang w:val="en-GB" w:eastAsia="zh-CN"/>
        </w:rPr>
        <w:t>相同</w:t>
      </w:r>
      <w:r w:rsidR="002C3EEC">
        <w:rPr>
          <w:rFonts w:hint="eastAsia"/>
          <w:lang w:val="en-GB" w:eastAsia="zh-CN"/>
        </w:rPr>
        <w:t>”</w:t>
      </w:r>
      <w:r w:rsidR="00C75A8D">
        <w:rPr>
          <w:rFonts w:hint="eastAsia"/>
          <w:lang w:val="en-GB" w:eastAsia="zh-CN"/>
        </w:rPr>
        <w:t>、</w:t>
      </w:r>
      <w:r w:rsidR="002C3EEC">
        <w:rPr>
          <w:rFonts w:hint="eastAsia"/>
          <w:lang w:val="en-GB" w:eastAsia="zh-CN"/>
        </w:rPr>
        <w:t>“</w:t>
      </w:r>
      <w:r w:rsidR="00C75A8D">
        <w:rPr>
          <w:rFonts w:hint="eastAsia"/>
          <w:lang w:val="en-GB" w:eastAsia="zh-CN"/>
        </w:rPr>
        <w:t>不同</w:t>
      </w:r>
      <w:r w:rsidR="002C3EEC">
        <w:rPr>
          <w:rFonts w:hint="eastAsia"/>
          <w:lang w:val="en-GB" w:eastAsia="zh-CN"/>
        </w:rPr>
        <w:t>”</w:t>
      </w:r>
      <w:r w:rsidR="00952001">
        <w:rPr>
          <w:rFonts w:hint="eastAsia"/>
          <w:lang w:val="en-GB" w:eastAsia="zh-CN"/>
        </w:rPr>
        <w:t>）</w:t>
      </w:r>
      <w:r w:rsidR="00C75A8D">
        <w:rPr>
          <w:rFonts w:hint="eastAsia"/>
          <w:lang w:val="en-GB" w:eastAsia="zh-CN"/>
        </w:rPr>
        <w:t>，</w:t>
      </w:r>
      <w:r w:rsidR="00FE5885">
        <w:rPr>
          <w:rFonts w:hint="eastAsia"/>
          <w:lang w:val="en-GB" w:eastAsia="zh-CN"/>
        </w:rPr>
        <w:t>或者表明可察觉差别的存在与否和方向</w:t>
      </w:r>
      <w:r w:rsidR="00952001">
        <w:rPr>
          <w:rFonts w:hint="eastAsia"/>
          <w:lang w:val="en-GB" w:eastAsia="zh-CN"/>
        </w:rPr>
        <w:t>（</w:t>
      </w:r>
      <w:r w:rsidR="00FE5885">
        <w:rPr>
          <w:rFonts w:hint="eastAsia"/>
          <w:lang w:val="en-GB" w:eastAsia="zh-CN"/>
        </w:rPr>
        <w:t>例如“小”</w:t>
      </w:r>
      <w:r w:rsidR="00991A77">
        <w:rPr>
          <w:rFonts w:hint="eastAsia"/>
          <w:lang w:val="en-GB" w:eastAsia="zh-CN"/>
        </w:rPr>
        <w:t>、</w:t>
      </w:r>
      <w:r w:rsidR="00FE5885">
        <w:rPr>
          <w:rFonts w:hint="eastAsia"/>
          <w:lang w:val="en-GB" w:eastAsia="zh-CN"/>
        </w:rPr>
        <w:t>“相同”</w:t>
      </w:r>
      <w:r w:rsidR="00991A77">
        <w:rPr>
          <w:rFonts w:hint="eastAsia"/>
          <w:lang w:val="en-GB" w:eastAsia="zh-CN"/>
        </w:rPr>
        <w:t>、</w:t>
      </w:r>
      <w:r w:rsidR="00FE5885">
        <w:rPr>
          <w:rFonts w:hint="eastAsia"/>
          <w:lang w:val="en-GB" w:eastAsia="zh-CN"/>
        </w:rPr>
        <w:t>“大”</w:t>
      </w:r>
      <w:r w:rsidR="00952001">
        <w:rPr>
          <w:rFonts w:hint="eastAsia"/>
          <w:lang w:val="en-GB" w:eastAsia="zh-CN"/>
        </w:rPr>
        <w:t>）</w:t>
      </w:r>
      <w:r w:rsidR="00FE5885">
        <w:rPr>
          <w:rFonts w:hint="eastAsia"/>
          <w:lang w:val="en-GB" w:eastAsia="zh-CN"/>
        </w:rPr>
        <w:t>，或者表明对程度和方向的判断。表</w:t>
      </w:r>
      <w:r w:rsidR="00FE5885">
        <w:rPr>
          <w:rFonts w:hint="eastAsia"/>
          <w:lang w:val="en-GB" w:eastAsia="zh-CN"/>
        </w:rPr>
        <w:t>4</w:t>
      </w:r>
      <w:r w:rsidR="00FE5885">
        <w:rPr>
          <w:rFonts w:hint="eastAsia"/>
          <w:lang w:val="en-GB" w:eastAsia="zh-CN"/>
        </w:rPr>
        <w:t>示岀了</w:t>
      </w:r>
      <w:r w:rsidR="00524756">
        <w:rPr>
          <w:lang w:val="en-GB" w:eastAsia="zh-CN"/>
        </w:rPr>
        <w:t>ITU-R</w:t>
      </w:r>
      <w:r w:rsidR="00FE5885">
        <w:rPr>
          <w:rFonts w:hint="eastAsia"/>
          <w:lang w:val="en-GB" w:eastAsia="zh-CN"/>
        </w:rPr>
        <w:t>的比较</w:t>
      </w:r>
      <w:r w:rsidR="005948B4">
        <w:rPr>
          <w:rFonts w:hint="eastAsia"/>
          <w:lang w:val="en-GB" w:eastAsia="zh-CN"/>
        </w:rPr>
        <w:t>量表</w:t>
      </w:r>
      <w:r w:rsidR="00FE5885">
        <w:rPr>
          <w:rFonts w:hint="eastAsia"/>
          <w:lang w:val="en-GB" w:eastAsia="zh-CN"/>
        </w:rPr>
        <w:t>。</w:t>
      </w:r>
    </w:p>
    <w:p w:rsidR="00524756" w:rsidRPr="00ED2DA6" w:rsidRDefault="001E658E" w:rsidP="002E51BC">
      <w:pPr>
        <w:pStyle w:val="TableNo"/>
        <w:rPr>
          <w:lang w:val="en-US"/>
        </w:rPr>
      </w:pPr>
      <w:r>
        <w:rPr>
          <w:lang w:val="en-US"/>
        </w:rPr>
        <w:t>表</w:t>
      </w:r>
      <w:r w:rsidR="00524756" w:rsidRPr="00ED2DA6">
        <w:rPr>
          <w:lang w:val="en-US"/>
        </w:rPr>
        <w:t>4</w:t>
      </w:r>
    </w:p>
    <w:p w:rsidR="00524756" w:rsidRPr="00ED2DA6" w:rsidRDefault="00FC4C1F" w:rsidP="002E51BC">
      <w:pPr>
        <w:pStyle w:val="Tabletitle"/>
        <w:rPr>
          <w:lang w:eastAsia="zh-CN"/>
        </w:rPr>
      </w:pPr>
      <w:r>
        <w:rPr>
          <w:rFonts w:hint="eastAsia"/>
          <w:lang w:eastAsia="zh-CN"/>
        </w:rPr>
        <w:t>比较</w:t>
      </w:r>
      <w:r w:rsidR="005948B4">
        <w:rPr>
          <w:rFonts w:hint="eastAsia"/>
          <w:lang w:eastAsia="zh-CN"/>
        </w:rPr>
        <w:t>量表</w:t>
      </w:r>
    </w:p>
    <w:tbl>
      <w:tblPr>
        <w:tblW w:w="0" w:type="auto"/>
        <w:jc w:val="center"/>
        <w:tblLayout w:type="fixed"/>
        <w:tblCellMar>
          <w:left w:w="107" w:type="dxa"/>
          <w:right w:w="107" w:type="dxa"/>
        </w:tblCellMar>
        <w:tblLook w:val="0000" w:firstRow="0" w:lastRow="0" w:firstColumn="0" w:lastColumn="0" w:noHBand="0" w:noVBand="0"/>
      </w:tblPr>
      <w:tblGrid>
        <w:gridCol w:w="1418"/>
        <w:gridCol w:w="3119"/>
      </w:tblGrid>
      <w:tr w:rsidR="00524756">
        <w:trPr>
          <w:cantSplit/>
          <w:jc w:val="center"/>
        </w:trPr>
        <w:tc>
          <w:tcPr>
            <w:tcW w:w="1418" w:type="dxa"/>
            <w:tcBorders>
              <w:top w:val="single" w:sz="6" w:space="0" w:color="auto"/>
              <w:left w:val="single" w:sz="6" w:space="0" w:color="auto"/>
              <w:bottom w:val="single" w:sz="6" w:space="0" w:color="auto"/>
              <w:right w:val="single" w:sz="6" w:space="0" w:color="auto"/>
            </w:tcBorders>
          </w:tcPr>
          <w:p w:rsidR="00524756" w:rsidRDefault="00524756" w:rsidP="00524756">
            <w:pPr>
              <w:pStyle w:val="TableText0"/>
              <w:framePr w:hSpace="181" w:wrap="notBeside" w:vAnchor="text" w:hAnchor="text" w:xAlign="center" w:y="1"/>
              <w:spacing w:after="60"/>
              <w:jc w:val="center"/>
              <w:rPr>
                <w:lang w:val="fr-FR"/>
              </w:rPr>
            </w:pPr>
            <w:r>
              <w:rPr>
                <w:lang w:val="fr-FR"/>
              </w:rPr>
              <w:t>–3</w:t>
            </w:r>
          </w:p>
          <w:p w:rsidR="00524756" w:rsidRDefault="00524756" w:rsidP="00524756">
            <w:pPr>
              <w:pStyle w:val="TableText0"/>
              <w:framePr w:hSpace="181" w:wrap="notBeside" w:vAnchor="text" w:hAnchor="text" w:xAlign="center" w:y="1"/>
              <w:spacing w:before="60" w:after="60"/>
              <w:jc w:val="center"/>
            </w:pPr>
            <w:r>
              <w:t>–2</w:t>
            </w:r>
          </w:p>
          <w:p w:rsidR="00524756" w:rsidRDefault="00524756" w:rsidP="00524756">
            <w:pPr>
              <w:pStyle w:val="TableText0"/>
              <w:framePr w:hSpace="181" w:wrap="notBeside" w:vAnchor="text" w:hAnchor="text" w:xAlign="center" w:y="1"/>
              <w:spacing w:before="60" w:after="60"/>
              <w:jc w:val="center"/>
            </w:pPr>
            <w:r>
              <w:t>–1</w:t>
            </w:r>
          </w:p>
          <w:p w:rsidR="00524756" w:rsidRDefault="00524756" w:rsidP="00524756">
            <w:pPr>
              <w:pStyle w:val="TableText0"/>
              <w:framePr w:hSpace="181" w:wrap="notBeside" w:vAnchor="text" w:hAnchor="text" w:xAlign="center" w:y="1"/>
              <w:spacing w:before="60" w:after="60"/>
              <w:jc w:val="center"/>
              <w:rPr>
                <w:color w:val="000000"/>
              </w:rPr>
            </w:pPr>
            <w:r>
              <w:rPr>
                <w:color w:val="000000"/>
              </w:rPr>
              <w:t>0</w:t>
            </w:r>
          </w:p>
          <w:p w:rsidR="00524756" w:rsidRDefault="00524756" w:rsidP="00524756">
            <w:pPr>
              <w:pStyle w:val="TableText0"/>
              <w:framePr w:hSpace="181" w:wrap="notBeside" w:vAnchor="text" w:hAnchor="text" w:xAlign="center" w:y="1"/>
              <w:spacing w:before="60" w:after="60"/>
              <w:jc w:val="center"/>
              <w:rPr>
                <w:color w:val="000000"/>
              </w:rPr>
            </w:pPr>
            <w:r>
              <w:rPr>
                <w:rFonts w:ascii="Symbol" w:hAnsi="Symbol"/>
                <w:color w:val="000000"/>
              </w:rPr>
              <w:t></w:t>
            </w:r>
            <w:r>
              <w:rPr>
                <w:color w:val="000000"/>
              </w:rPr>
              <w:t>1</w:t>
            </w:r>
          </w:p>
          <w:p w:rsidR="00524756" w:rsidRDefault="00524756" w:rsidP="00524756">
            <w:pPr>
              <w:pStyle w:val="TableText0"/>
              <w:framePr w:hSpace="181" w:wrap="notBeside" w:vAnchor="text" w:hAnchor="text" w:xAlign="center" w:y="1"/>
              <w:spacing w:before="60" w:after="60"/>
              <w:jc w:val="center"/>
              <w:rPr>
                <w:color w:val="000000"/>
              </w:rPr>
            </w:pPr>
            <w:r>
              <w:rPr>
                <w:rFonts w:ascii="Symbol" w:hAnsi="Symbol"/>
                <w:color w:val="000000"/>
              </w:rPr>
              <w:t></w:t>
            </w:r>
            <w:r>
              <w:rPr>
                <w:color w:val="000000"/>
              </w:rPr>
              <w:t>2</w:t>
            </w:r>
          </w:p>
          <w:p w:rsidR="00524756" w:rsidRDefault="00524756" w:rsidP="00524756">
            <w:pPr>
              <w:pStyle w:val="TableText0"/>
              <w:framePr w:hSpace="181" w:wrap="notBeside" w:vAnchor="text" w:hAnchor="text" w:xAlign="center" w:y="1"/>
              <w:spacing w:before="60"/>
              <w:jc w:val="center"/>
            </w:pPr>
            <w:r>
              <w:rPr>
                <w:rFonts w:ascii="Symbol" w:hAnsi="Symbol"/>
                <w:color w:val="000000"/>
              </w:rPr>
              <w:t></w:t>
            </w:r>
            <w:r>
              <w:rPr>
                <w:color w:val="000000"/>
              </w:rPr>
              <w:t>3</w:t>
            </w:r>
          </w:p>
        </w:tc>
        <w:tc>
          <w:tcPr>
            <w:tcW w:w="3119" w:type="dxa"/>
            <w:tcBorders>
              <w:top w:val="single" w:sz="6" w:space="0" w:color="auto"/>
              <w:bottom w:val="single" w:sz="6" w:space="0" w:color="auto"/>
              <w:right w:val="single" w:sz="6" w:space="0" w:color="auto"/>
            </w:tcBorders>
          </w:tcPr>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after="60"/>
              <w:ind w:left="170"/>
              <w:rPr>
                <w:lang w:eastAsia="zh-CN"/>
              </w:rPr>
            </w:pPr>
            <w:r>
              <w:rPr>
                <w:rFonts w:hint="eastAsia"/>
                <w:lang w:eastAsia="zh-CN"/>
              </w:rPr>
              <w:t>甚差</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eastAsia="zh-CN"/>
              </w:rPr>
            </w:pPr>
            <w:r>
              <w:rPr>
                <w:rFonts w:hint="eastAsia"/>
                <w:lang w:eastAsia="zh-CN"/>
              </w:rPr>
              <w:t>较差</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eastAsia="zh-CN"/>
              </w:rPr>
            </w:pPr>
            <w:r>
              <w:rPr>
                <w:rFonts w:hint="eastAsia"/>
                <w:lang w:eastAsia="zh-CN"/>
              </w:rPr>
              <w:t>稍差</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eastAsia="zh-CN"/>
              </w:rPr>
            </w:pPr>
            <w:r>
              <w:rPr>
                <w:rFonts w:hint="eastAsia"/>
                <w:lang w:eastAsia="zh-CN"/>
              </w:rPr>
              <w:t>相同</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eastAsia="zh-CN"/>
              </w:rPr>
            </w:pPr>
            <w:r>
              <w:rPr>
                <w:rFonts w:hint="eastAsia"/>
                <w:lang w:eastAsia="zh-CN"/>
              </w:rPr>
              <w:t>稍好</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eastAsia="zh-CN"/>
              </w:rPr>
            </w:pPr>
            <w:r>
              <w:rPr>
                <w:rFonts w:hint="eastAsia"/>
                <w:lang w:eastAsia="zh-CN"/>
              </w:rPr>
              <w:t>较好</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ind w:left="170"/>
              <w:rPr>
                <w:lang w:eastAsia="zh-CN"/>
              </w:rPr>
            </w:pPr>
            <w:r>
              <w:rPr>
                <w:rFonts w:hint="eastAsia"/>
                <w:lang w:eastAsia="zh-CN"/>
              </w:rPr>
              <w:t>甚好</w:t>
            </w:r>
          </w:p>
        </w:tc>
      </w:tr>
    </w:tbl>
    <w:p w:rsidR="00524756" w:rsidRDefault="00524756" w:rsidP="00524756">
      <w:pPr>
        <w:pStyle w:val="Tablefin"/>
      </w:pPr>
    </w:p>
    <w:p w:rsidR="00524756" w:rsidRDefault="00F12855" w:rsidP="00F12855">
      <w:pPr>
        <w:ind w:firstLineChars="200" w:firstLine="480"/>
        <w:rPr>
          <w:lang w:val="en-GB" w:eastAsia="zh-CN"/>
        </w:rPr>
      </w:pPr>
      <w:r>
        <w:rPr>
          <w:rFonts w:hint="eastAsia"/>
          <w:lang w:val="en-GB" w:eastAsia="zh-CN"/>
        </w:rPr>
        <w:t>对于每个条件对，由这种方法可得出</w:t>
      </w:r>
      <w:r w:rsidR="005948B4">
        <w:rPr>
          <w:rFonts w:hint="eastAsia"/>
          <w:lang w:val="en-GB" w:eastAsia="zh-CN"/>
        </w:rPr>
        <w:t>量表</w:t>
      </w:r>
      <w:r w:rsidR="00524879">
        <w:rPr>
          <w:rFonts w:hint="eastAsia"/>
          <w:lang w:val="en-GB" w:eastAsia="zh-CN"/>
        </w:rPr>
        <w:t>各</w:t>
      </w:r>
      <w:r>
        <w:rPr>
          <w:rFonts w:hint="eastAsia"/>
          <w:lang w:val="en-GB" w:eastAsia="zh-CN"/>
        </w:rPr>
        <w:t>类别</w:t>
      </w:r>
      <w:r w:rsidR="00524879">
        <w:rPr>
          <w:rFonts w:hint="eastAsia"/>
          <w:lang w:val="en-GB" w:eastAsia="zh-CN"/>
        </w:rPr>
        <w:t>之间</w:t>
      </w:r>
      <w:r>
        <w:rPr>
          <w:rFonts w:hint="eastAsia"/>
          <w:lang w:val="en-GB" w:eastAsia="zh-CN"/>
        </w:rPr>
        <w:t>的判断分布。对响应进行分析的方式取决于判断</w:t>
      </w:r>
      <w:r w:rsidR="00952001">
        <w:rPr>
          <w:rFonts w:hint="eastAsia"/>
          <w:lang w:val="en-GB" w:eastAsia="zh-CN"/>
        </w:rPr>
        <w:t>（</w:t>
      </w:r>
      <w:r>
        <w:rPr>
          <w:rFonts w:hint="eastAsia"/>
          <w:lang w:val="en-GB" w:eastAsia="zh-CN"/>
        </w:rPr>
        <w:t>例如差别</w:t>
      </w:r>
      <w:r w:rsidR="00952001">
        <w:rPr>
          <w:rFonts w:hint="eastAsia"/>
          <w:lang w:val="en-GB" w:eastAsia="zh-CN"/>
        </w:rPr>
        <w:t>）</w:t>
      </w:r>
      <w:r>
        <w:rPr>
          <w:rFonts w:hint="eastAsia"/>
          <w:lang w:val="en-GB" w:eastAsia="zh-CN"/>
        </w:rPr>
        <w:t>和想要获取的信息</w:t>
      </w:r>
      <w:r w:rsidR="00952001">
        <w:rPr>
          <w:rFonts w:hint="eastAsia"/>
          <w:lang w:val="en-GB" w:eastAsia="zh-CN"/>
        </w:rPr>
        <w:t>（</w:t>
      </w:r>
      <w:r>
        <w:rPr>
          <w:rFonts w:hint="eastAsia"/>
          <w:lang w:val="en-GB" w:eastAsia="zh-CN"/>
        </w:rPr>
        <w:t>刚能看出差别、条件的等级或主要趋势、各条件之间的“距离”</w:t>
      </w:r>
      <w:r w:rsidR="000764AB">
        <w:rPr>
          <w:rFonts w:hint="eastAsia"/>
          <w:lang w:val="en-GB" w:eastAsia="zh-CN"/>
        </w:rPr>
        <w:t>等</w:t>
      </w:r>
      <w:r w:rsidR="00952001">
        <w:rPr>
          <w:rFonts w:hint="eastAsia"/>
          <w:lang w:val="en-GB" w:eastAsia="zh-CN"/>
        </w:rPr>
        <w:t>）</w:t>
      </w:r>
      <w:r>
        <w:rPr>
          <w:rFonts w:hint="eastAsia"/>
          <w:lang w:val="en-GB" w:eastAsia="zh-CN"/>
        </w:rPr>
        <w:t>。</w:t>
      </w:r>
    </w:p>
    <w:p w:rsidR="00524756" w:rsidRDefault="00AF0E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6.2.4</w:t>
        </w:r>
      </w:smartTag>
      <w:r>
        <w:rPr>
          <w:lang w:val="en-GB" w:eastAsia="zh-CN"/>
        </w:rPr>
        <w:t>.2</w:t>
      </w:r>
      <w:r>
        <w:rPr>
          <w:lang w:val="en-GB" w:eastAsia="zh-CN"/>
        </w:rPr>
        <w:tab/>
      </w:r>
      <w:r>
        <w:rPr>
          <w:rFonts w:hint="eastAsia"/>
          <w:lang w:val="en-GB" w:eastAsia="zh-CN"/>
        </w:rPr>
        <w:t>非分类判断</w:t>
      </w:r>
      <w:r w:rsidR="007A34DB">
        <w:rPr>
          <w:rFonts w:hint="eastAsia"/>
          <w:lang w:val="en-GB" w:eastAsia="zh-CN"/>
        </w:rPr>
        <w:t>法</w:t>
      </w:r>
    </w:p>
    <w:p w:rsidR="00524756" w:rsidRDefault="00E32E6B" w:rsidP="00AF0E56">
      <w:pPr>
        <w:ind w:firstLineChars="200" w:firstLine="480"/>
        <w:rPr>
          <w:lang w:val="en-GB" w:eastAsia="zh-CN"/>
        </w:rPr>
      </w:pPr>
      <w:r>
        <w:rPr>
          <w:rFonts w:hint="eastAsia"/>
          <w:lang w:val="en-GB" w:eastAsia="zh-CN"/>
        </w:rPr>
        <w:t>在非分类判断中，观察者用一个数值表明</w:t>
      </w:r>
      <w:r w:rsidR="00331AFB">
        <w:rPr>
          <w:rFonts w:hint="eastAsia"/>
          <w:lang w:val="en-GB" w:eastAsia="zh-CN"/>
        </w:rPr>
        <w:t>一个</w:t>
      </w:r>
      <w:r w:rsidR="00AF0E56">
        <w:rPr>
          <w:rFonts w:hint="eastAsia"/>
          <w:lang w:val="en-GB" w:eastAsia="zh-CN"/>
        </w:rPr>
        <w:t>评价对中各</w:t>
      </w:r>
      <w:r>
        <w:rPr>
          <w:rFonts w:hint="eastAsia"/>
          <w:lang w:val="en-GB" w:eastAsia="zh-CN"/>
        </w:rPr>
        <w:t>组成部分</w:t>
      </w:r>
      <w:r w:rsidR="00AF0E56">
        <w:rPr>
          <w:rFonts w:hint="eastAsia"/>
          <w:lang w:val="en-GB" w:eastAsia="zh-CN"/>
        </w:rPr>
        <w:t>的关系。这种方法有两种形式：</w:t>
      </w:r>
    </w:p>
    <w:p w:rsidR="00524756" w:rsidRDefault="00524756" w:rsidP="00524756">
      <w:pPr>
        <w:pStyle w:val="enumlev1"/>
        <w:rPr>
          <w:lang w:val="en-GB" w:eastAsia="zh-CN"/>
        </w:rPr>
      </w:pPr>
      <w:r>
        <w:rPr>
          <w:lang w:val="en-GB" w:eastAsia="zh-CN"/>
        </w:rPr>
        <w:t>–</w:t>
      </w:r>
      <w:r>
        <w:rPr>
          <w:lang w:val="en-GB" w:eastAsia="zh-CN"/>
        </w:rPr>
        <w:tab/>
      </w:r>
      <w:r w:rsidR="00AF0E56">
        <w:rPr>
          <w:rFonts w:hint="eastAsia"/>
          <w:lang w:val="en-GB" w:eastAsia="zh-CN"/>
        </w:rPr>
        <w:t>在连续</w:t>
      </w:r>
      <w:r w:rsidR="005948B4">
        <w:rPr>
          <w:rFonts w:hint="eastAsia"/>
          <w:lang w:val="en-GB" w:eastAsia="zh-CN"/>
        </w:rPr>
        <w:t>量表</w:t>
      </w:r>
      <w:r w:rsidR="00AF0E56">
        <w:rPr>
          <w:rFonts w:hint="eastAsia"/>
          <w:lang w:val="en-GB" w:eastAsia="zh-CN"/>
        </w:rPr>
        <w:t>中，观察者在连接两个标号</w:t>
      </w:r>
      <w:r w:rsidR="00952001">
        <w:rPr>
          <w:rFonts w:hint="eastAsia"/>
          <w:lang w:val="en-GB" w:eastAsia="zh-CN"/>
        </w:rPr>
        <w:t>（</w:t>
      </w:r>
      <w:r w:rsidR="00AF0E56">
        <w:rPr>
          <w:rFonts w:hint="eastAsia"/>
          <w:lang w:val="en-GB" w:eastAsia="zh-CN"/>
        </w:rPr>
        <w:t>例如“相同”</w:t>
      </w:r>
      <w:r w:rsidR="00AF0E56">
        <w:rPr>
          <w:rFonts w:hint="eastAsia"/>
          <w:lang w:val="en-GB" w:eastAsia="zh-CN"/>
        </w:rPr>
        <w:t>-</w:t>
      </w:r>
      <w:r w:rsidR="00AF0E56">
        <w:rPr>
          <w:rFonts w:hint="eastAsia"/>
          <w:lang w:val="en-GB" w:eastAsia="zh-CN"/>
        </w:rPr>
        <w:t>“不同”或表</w:t>
      </w:r>
      <w:r w:rsidR="00AF0E56">
        <w:rPr>
          <w:rFonts w:hint="eastAsia"/>
          <w:lang w:val="en-GB" w:eastAsia="zh-CN"/>
        </w:rPr>
        <w:t>4</w:t>
      </w:r>
      <w:r w:rsidR="00867C82">
        <w:rPr>
          <w:rFonts w:hint="eastAsia"/>
          <w:lang w:val="en-GB" w:eastAsia="zh-CN"/>
        </w:rPr>
        <w:t>中</w:t>
      </w:r>
      <w:r w:rsidR="00AF0E56">
        <w:rPr>
          <w:rFonts w:hint="eastAsia"/>
          <w:lang w:val="en-GB" w:eastAsia="zh-CN"/>
        </w:rPr>
        <w:t>分类</w:t>
      </w:r>
      <w:r w:rsidR="005948B4">
        <w:rPr>
          <w:rFonts w:hint="eastAsia"/>
          <w:lang w:val="en-GB" w:eastAsia="zh-CN"/>
        </w:rPr>
        <w:t>量表</w:t>
      </w:r>
      <w:r w:rsidR="00AF0E56">
        <w:rPr>
          <w:rFonts w:hint="eastAsia"/>
          <w:lang w:val="en-GB" w:eastAsia="zh-CN"/>
        </w:rPr>
        <w:t>的两端</w:t>
      </w:r>
      <w:r w:rsidR="00AF0E56">
        <w:rPr>
          <w:rFonts w:hint="eastAsia"/>
          <w:lang w:val="en-GB" w:eastAsia="zh-CN"/>
        </w:rPr>
        <w:t>)</w:t>
      </w:r>
      <w:r w:rsidR="00AF0E56">
        <w:rPr>
          <w:rFonts w:hint="eastAsia"/>
          <w:lang w:val="en-GB" w:eastAsia="zh-CN"/>
        </w:rPr>
        <w:t>的直线上为每一关系指定一个点。这种</w:t>
      </w:r>
      <w:r w:rsidR="005948B4">
        <w:rPr>
          <w:rFonts w:hint="eastAsia"/>
          <w:lang w:val="en-GB" w:eastAsia="zh-CN"/>
        </w:rPr>
        <w:t>量表</w:t>
      </w:r>
      <w:r w:rsidR="00AF0E56">
        <w:rPr>
          <w:rFonts w:hint="eastAsia"/>
          <w:lang w:val="en-GB" w:eastAsia="zh-CN"/>
        </w:rPr>
        <w:t>有可能在中间点上包括另外的基准标号。将距直线某一端的距离作为每一条件对的值。</w:t>
      </w:r>
    </w:p>
    <w:p w:rsidR="00524756" w:rsidRDefault="00524756" w:rsidP="00952001">
      <w:pPr>
        <w:pStyle w:val="enumlev1"/>
        <w:rPr>
          <w:lang w:val="en-GB" w:eastAsia="zh-CN"/>
        </w:rPr>
      </w:pPr>
      <w:r>
        <w:rPr>
          <w:lang w:val="en-GB" w:eastAsia="zh-CN"/>
        </w:rPr>
        <w:t>–</w:t>
      </w:r>
      <w:r>
        <w:rPr>
          <w:lang w:val="en-GB" w:eastAsia="zh-CN"/>
        </w:rPr>
        <w:tab/>
      </w:r>
      <w:r w:rsidR="00D45B2F">
        <w:rPr>
          <w:rFonts w:hint="eastAsia"/>
          <w:lang w:val="en-GB" w:eastAsia="zh-CN"/>
        </w:rPr>
        <w:t>在另一种方式中，评价者为每一关系指定一个数字，该数字反映了在某一规定的尺度</w:t>
      </w:r>
      <w:r w:rsidR="00952001">
        <w:rPr>
          <w:rFonts w:hint="eastAsia"/>
          <w:lang w:val="en-GB" w:eastAsia="zh-CN"/>
        </w:rPr>
        <w:t>（</w:t>
      </w:r>
      <w:r w:rsidR="00D45B2F">
        <w:rPr>
          <w:rFonts w:hint="eastAsia"/>
          <w:lang w:val="en-GB" w:eastAsia="zh-CN"/>
        </w:rPr>
        <w:t>例如质量差别</w:t>
      </w:r>
      <w:r w:rsidR="00952001">
        <w:rPr>
          <w:rFonts w:hint="eastAsia"/>
          <w:lang w:val="en-GB" w:eastAsia="zh-CN"/>
        </w:rPr>
        <w:t>）</w:t>
      </w:r>
      <w:r w:rsidR="00D45B2F">
        <w:rPr>
          <w:rFonts w:hint="eastAsia"/>
          <w:lang w:val="en-GB" w:eastAsia="zh-CN"/>
        </w:rPr>
        <w:t>方面得出的这一关系的判断等级。所用数字的范围有可能受限制，也有可能不受限制。指定的数字从“绝对”意义上或者用“标准”对中的术语对关系加以说明。</w:t>
      </w:r>
    </w:p>
    <w:p w:rsidR="00524756" w:rsidRDefault="00D22DDD" w:rsidP="00D22DDD">
      <w:pPr>
        <w:ind w:firstLineChars="200" w:firstLine="480"/>
        <w:rPr>
          <w:lang w:val="en-GB" w:eastAsia="zh-CN"/>
        </w:rPr>
      </w:pPr>
      <w:r>
        <w:rPr>
          <w:rFonts w:hint="eastAsia"/>
          <w:lang w:val="en-GB" w:eastAsia="zh-CN"/>
        </w:rPr>
        <w:t>由两种形式都可得出每一对条件的某种数值分布。所用的分析方法取决于判断的类别和所需的信息</w:t>
      </w:r>
      <w:r w:rsidR="00236B85">
        <w:rPr>
          <w:rFonts w:hint="eastAsia"/>
          <w:lang w:val="en-GB" w:eastAsia="zh-CN"/>
        </w:rPr>
        <w:t>。</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6.2.4</w:t>
        </w:r>
      </w:smartTag>
      <w:r>
        <w:rPr>
          <w:lang w:val="en-GB" w:eastAsia="zh-CN"/>
        </w:rPr>
        <w:t>.3</w:t>
      </w:r>
      <w:r>
        <w:rPr>
          <w:lang w:val="en-GB" w:eastAsia="zh-CN"/>
        </w:rPr>
        <w:tab/>
      </w:r>
      <w:r w:rsidR="00236B85">
        <w:rPr>
          <w:rFonts w:hint="eastAsia"/>
          <w:lang w:val="en-GB" w:eastAsia="zh-CN"/>
        </w:rPr>
        <w:t>性能</w:t>
      </w:r>
      <w:r w:rsidR="007A34DB">
        <w:rPr>
          <w:rFonts w:hint="eastAsia"/>
          <w:lang w:val="en-GB" w:eastAsia="zh-CN"/>
        </w:rPr>
        <w:t>法</w:t>
      </w:r>
    </w:p>
    <w:p w:rsidR="00524756" w:rsidRDefault="007A34DB" w:rsidP="00952001">
      <w:pPr>
        <w:ind w:firstLineChars="200" w:firstLine="480"/>
        <w:rPr>
          <w:lang w:val="en-GB" w:eastAsia="zh-CN"/>
        </w:rPr>
      </w:pPr>
      <w:r>
        <w:rPr>
          <w:rFonts w:hint="eastAsia"/>
          <w:lang w:val="en-GB" w:eastAsia="zh-CN"/>
        </w:rPr>
        <w:t>在某些情况下，性能尺度可从激励比较程序中导出。在迫选</w:t>
      </w:r>
      <w:r w:rsidR="00236B85">
        <w:rPr>
          <w:rFonts w:hint="eastAsia"/>
          <w:lang w:val="en-GB" w:eastAsia="zh-CN"/>
        </w:rPr>
        <w:t>法中，准备条件对时</w:t>
      </w:r>
      <w:r w:rsidR="00D24C5F">
        <w:rPr>
          <w:rFonts w:hint="eastAsia"/>
          <w:lang w:val="en-GB" w:eastAsia="zh-CN"/>
        </w:rPr>
        <w:t>，</w:t>
      </w:r>
      <w:r w:rsidR="00236B85">
        <w:rPr>
          <w:rFonts w:hint="eastAsia"/>
          <w:lang w:val="en-GB" w:eastAsia="zh-CN"/>
        </w:rPr>
        <w:t>让其中一个</w:t>
      </w:r>
      <w:r w:rsidR="00331AFB">
        <w:rPr>
          <w:rFonts w:hint="eastAsia"/>
          <w:lang w:val="en-GB" w:eastAsia="zh-CN"/>
        </w:rPr>
        <w:t>组成部分</w:t>
      </w:r>
      <w:r w:rsidR="00D24C5F">
        <w:rPr>
          <w:rFonts w:hint="eastAsia"/>
          <w:lang w:val="en-GB" w:eastAsia="zh-CN"/>
        </w:rPr>
        <w:t>含有特定级别的某种属性</w:t>
      </w:r>
      <w:r w:rsidR="00952001">
        <w:rPr>
          <w:rFonts w:hint="eastAsia"/>
          <w:lang w:val="en-GB" w:eastAsia="zh-CN"/>
        </w:rPr>
        <w:t>（</w:t>
      </w:r>
      <w:r w:rsidR="00D24C5F">
        <w:rPr>
          <w:rFonts w:hint="eastAsia"/>
          <w:lang w:val="en-GB" w:eastAsia="zh-CN"/>
        </w:rPr>
        <w:t>例如损伤</w:t>
      </w:r>
      <w:r w:rsidR="00952001">
        <w:rPr>
          <w:rFonts w:hint="eastAsia"/>
          <w:lang w:val="en-GB" w:eastAsia="zh-CN"/>
        </w:rPr>
        <w:t>）</w:t>
      </w:r>
      <w:r w:rsidR="00D24C5F">
        <w:rPr>
          <w:rFonts w:hint="eastAsia"/>
          <w:lang w:val="en-GB" w:eastAsia="zh-CN"/>
        </w:rPr>
        <w:t>，而另一个含有其他级别的该属性或不含该属性。请观察者决定哪个</w:t>
      </w:r>
      <w:r w:rsidR="00331AFB">
        <w:rPr>
          <w:rFonts w:hint="eastAsia"/>
          <w:lang w:val="en-GB" w:eastAsia="zh-CN"/>
        </w:rPr>
        <w:t>组成部分</w:t>
      </w:r>
      <w:r w:rsidR="00D24C5F">
        <w:rPr>
          <w:rFonts w:hint="eastAsia"/>
          <w:lang w:val="en-GB" w:eastAsia="zh-CN"/>
        </w:rPr>
        <w:t>的该属性级别更高</w:t>
      </w:r>
      <w:r w:rsidR="00D24C5F">
        <w:rPr>
          <w:rFonts w:hint="eastAsia"/>
          <w:lang w:val="en-GB" w:eastAsia="zh-CN"/>
        </w:rPr>
        <w:t>/</w:t>
      </w:r>
      <w:r w:rsidR="00064AD9">
        <w:rPr>
          <w:rFonts w:hint="eastAsia"/>
          <w:lang w:val="en-GB" w:eastAsia="zh-CN"/>
        </w:rPr>
        <w:t>更低，或决定哪个</w:t>
      </w:r>
      <w:r w:rsidR="00331AFB">
        <w:rPr>
          <w:rFonts w:hint="eastAsia"/>
          <w:lang w:val="en-GB" w:eastAsia="zh-CN"/>
        </w:rPr>
        <w:t>组成部分</w:t>
      </w:r>
      <w:r w:rsidR="00064AD9">
        <w:rPr>
          <w:rFonts w:hint="eastAsia"/>
          <w:lang w:val="en-GB" w:eastAsia="zh-CN"/>
        </w:rPr>
        <w:t>包含该属性；将性能的准确</w:t>
      </w:r>
      <w:r w:rsidR="00D24C5F">
        <w:rPr>
          <w:rFonts w:hint="eastAsia"/>
          <w:lang w:val="en-GB" w:eastAsia="zh-CN"/>
        </w:rPr>
        <w:t>度和速度作为衡量条件对中</w:t>
      </w:r>
      <w:r w:rsidR="00BA1471">
        <w:rPr>
          <w:rFonts w:hint="eastAsia"/>
          <w:lang w:val="en-GB" w:eastAsia="zh-CN"/>
        </w:rPr>
        <w:t>各</w:t>
      </w:r>
      <w:r w:rsidR="00331AFB">
        <w:rPr>
          <w:rFonts w:hint="eastAsia"/>
          <w:lang w:val="en-GB" w:eastAsia="zh-CN"/>
        </w:rPr>
        <w:t>组成部分</w:t>
      </w:r>
      <w:r w:rsidR="00D24C5F">
        <w:rPr>
          <w:rFonts w:hint="eastAsia"/>
          <w:lang w:val="en-GB" w:eastAsia="zh-CN"/>
        </w:rPr>
        <w:t>关系的指标。</w:t>
      </w:r>
    </w:p>
    <w:p w:rsidR="00524756" w:rsidRDefault="00524756" w:rsidP="00075D1B">
      <w:pPr>
        <w:pStyle w:val="Heading2"/>
        <w:rPr>
          <w:lang w:val="en-GB" w:eastAsia="zh-CN"/>
        </w:rPr>
      </w:pPr>
      <w:r>
        <w:rPr>
          <w:lang w:val="en-GB" w:eastAsia="zh-CN"/>
        </w:rPr>
        <w:t>6.3</w:t>
      </w:r>
      <w:r>
        <w:rPr>
          <w:lang w:val="en-GB" w:eastAsia="zh-CN"/>
        </w:rPr>
        <w:tab/>
      </w:r>
      <w:r w:rsidR="00650816">
        <w:rPr>
          <w:rFonts w:hint="eastAsia"/>
          <w:lang w:val="en-GB" w:eastAsia="zh-CN"/>
        </w:rPr>
        <w:t>单激励连续质量</w:t>
      </w:r>
      <w:r w:rsidR="003B3197">
        <w:rPr>
          <w:rFonts w:hint="eastAsia"/>
          <w:lang w:val="en-GB" w:eastAsia="zh-CN"/>
        </w:rPr>
        <w:t>评价</w:t>
      </w:r>
      <w:r w:rsidR="00952001">
        <w:rPr>
          <w:lang w:val="en-GB" w:eastAsia="zh-CN"/>
        </w:rPr>
        <w:t>（</w:t>
      </w:r>
      <w:r>
        <w:rPr>
          <w:lang w:val="en-GB" w:eastAsia="zh-CN"/>
        </w:rPr>
        <w:t>SSCQE</w:t>
      </w:r>
      <w:r w:rsidR="00075D1B">
        <w:rPr>
          <w:rFonts w:hint="eastAsia"/>
          <w:lang w:val="en-GB" w:eastAsia="zh-CN"/>
        </w:rPr>
        <w:t>）</w:t>
      </w:r>
    </w:p>
    <w:p w:rsidR="00524756" w:rsidRDefault="00C245BA" w:rsidP="00650816">
      <w:pPr>
        <w:ind w:firstLineChars="200" w:firstLine="480"/>
        <w:rPr>
          <w:lang w:val="en-GB" w:eastAsia="zh-CN"/>
        </w:rPr>
      </w:pPr>
      <w:r>
        <w:rPr>
          <w:rFonts w:hint="eastAsia"/>
          <w:lang w:val="en-GB" w:eastAsia="zh-CN"/>
        </w:rPr>
        <w:t>数字电视压缩的引入</w:t>
      </w:r>
      <w:r w:rsidR="00E90855">
        <w:rPr>
          <w:rFonts w:hint="eastAsia"/>
          <w:lang w:val="en-GB" w:eastAsia="zh-CN"/>
        </w:rPr>
        <w:t>将对随场景和内容变化的图像质量产生损伤。即便在很短的数字编码视频</w:t>
      </w:r>
      <w:r>
        <w:rPr>
          <w:rFonts w:hint="eastAsia"/>
          <w:lang w:val="en-GB" w:eastAsia="zh-CN"/>
        </w:rPr>
        <w:t>片段内，质量也会随场景内容的不同而有很大变化，并且损伤存在的时间有可能非常短。</w:t>
      </w:r>
      <w:r w:rsidR="00A46B7A">
        <w:rPr>
          <w:rFonts w:hint="eastAsia"/>
          <w:lang w:val="en-GB" w:eastAsia="zh-CN"/>
        </w:rPr>
        <w:t>常规的</w:t>
      </w:r>
      <w:r w:rsidR="00524756">
        <w:rPr>
          <w:lang w:val="en-GB" w:eastAsia="zh-CN"/>
        </w:rPr>
        <w:t>ITU-R</w:t>
      </w:r>
      <w:r w:rsidR="00A46B7A">
        <w:rPr>
          <w:rFonts w:hint="eastAsia"/>
          <w:lang w:val="en-GB" w:eastAsia="zh-CN"/>
        </w:rPr>
        <w:t>方法本身不足以评价这种素材。</w:t>
      </w:r>
      <w:r w:rsidR="00E93045">
        <w:rPr>
          <w:rFonts w:hint="eastAsia"/>
          <w:lang w:val="en-GB" w:eastAsia="zh-CN"/>
        </w:rPr>
        <w:t>另外，实验室测试中的双激励</w:t>
      </w:r>
      <w:r w:rsidR="007A34DB">
        <w:rPr>
          <w:rFonts w:hint="eastAsia"/>
          <w:lang w:val="en-GB" w:eastAsia="zh-CN"/>
        </w:rPr>
        <w:t>法</w:t>
      </w:r>
      <w:r w:rsidR="00E93045">
        <w:rPr>
          <w:rFonts w:hint="eastAsia"/>
          <w:lang w:val="en-GB" w:eastAsia="zh-CN"/>
        </w:rPr>
        <w:t>没有再现单激励家庭观看条件。</w:t>
      </w:r>
      <w:r w:rsidR="005B5360">
        <w:rPr>
          <w:rFonts w:hint="eastAsia"/>
          <w:lang w:val="en-GB" w:eastAsia="zh-CN"/>
        </w:rPr>
        <w:t>因此，曾认为有益的做法是连续衡量数字编码视频</w:t>
      </w:r>
      <w:r w:rsidR="002D7646">
        <w:rPr>
          <w:rFonts w:hint="eastAsia"/>
          <w:lang w:val="en-GB" w:eastAsia="zh-CN"/>
        </w:rPr>
        <w:t>的主观质量，其中</w:t>
      </w:r>
      <w:r w:rsidR="005948B4">
        <w:rPr>
          <w:rFonts w:hint="eastAsia"/>
          <w:lang w:val="en-GB" w:eastAsia="zh-CN"/>
        </w:rPr>
        <w:t>被试</w:t>
      </w:r>
      <w:r w:rsidR="002D7646">
        <w:rPr>
          <w:rFonts w:hint="eastAsia"/>
          <w:lang w:val="en-GB" w:eastAsia="zh-CN"/>
        </w:rPr>
        <w:t>观看素材一次，没有基准源信号。</w:t>
      </w:r>
    </w:p>
    <w:p w:rsidR="00524756" w:rsidRDefault="002D7646" w:rsidP="002D7646">
      <w:pPr>
        <w:ind w:firstLineChars="200" w:firstLine="480"/>
        <w:rPr>
          <w:lang w:val="en-GB" w:eastAsia="zh-CN"/>
        </w:rPr>
      </w:pPr>
      <w:r>
        <w:rPr>
          <w:rFonts w:hint="eastAsia"/>
          <w:lang w:val="en-GB" w:eastAsia="zh-CN"/>
        </w:rPr>
        <w:t>有鉴于此，已经开发出了下述新的</w:t>
      </w:r>
      <w:r>
        <w:rPr>
          <w:lang w:val="en-GB" w:eastAsia="zh-CN"/>
        </w:rPr>
        <w:t>SSCQE</w:t>
      </w:r>
      <w:r>
        <w:rPr>
          <w:rFonts w:hint="eastAsia"/>
          <w:lang w:val="en-GB" w:eastAsia="zh-CN"/>
        </w:rPr>
        <w:t>技术并进行了测试。</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r>
          <w:rPr>
            <w:lang w:val="en-GB" w:eastAsia="zh-CN"/>
          </w:rPr>
          <w:tab/>
        </w:r>
      </w:smartTag>
      <w:r w:rsidR="00EB46F9">
        <w:rPr>
          <w:rFonts w:hint="eastAsia"/>
          <w:lang w:val="en-GB" w:eastAsia="zh-CN"/>
        </w:rPr>
        <w:t>总体质量的连续</w:t>
      </w:r>
      <w:r w:rsidR="003B3197">
        <w:rPr>
          <w:rFonts w:hint="eastAsia"/>
          <w:lang w:val="en-GB" w:eastAsia="zh-CN"/>
        </w:rPr>
        <w:t>评价</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.1</w:t>
      </w:r>
      <w:r>
        <w:rPr>
          <w:lang w:val="en-GB" w:eastAsia="zh-CN"/>
        </w:rPr>
        <w:tab/>
      </w:r>
      <w:r w:rsidR="006B3113">
        <w:rPr>
          <w:rFonts w:hint="eastAsia"/>
          <w:lang w:val="en-GB" w:eastAsia="zh-CN"/>
        </w:rPr>
        <w:t>记录设备和设备配置</w:t>
      </w:r>
    </w:p>
    <w:p w:rsidR="00524756" w:rsidRDefault="008C541A" w:rsidP="008C541A">
      <w:pPr>
        <w:ind w:firstLineChars="200" w:firstLine="480"/>
        <w:rPr>
          <w:lang w:val="en-GB" w:eastAsia="zh-CN"/>
        </w:rPr>
      </w:pPr>
      <w:r>
        <w:rPr>
          <w:rFonts w:hint="eastAsia"/>
          <w:lang w:val="en-GB" w:eastAsia="zh-CN"/>
        </w:rPr>
        <w:t>应使用连接至计算机的电子记录手持设备来记录</w:t>
      </w:r>
      <w:r w:rsidR="005948B4">
        <w:rPr>
          <w:rFonts w:hint="eastAsia"/>
          <w:lang w:val="en-GB" w:eastAsia="zh-CN"/>
        </w:rPr>
        <w:t>被试</w:t>
      </w:r>
      <w:r w:rsidR="00C56A41">
        <w:rPr>
          <w:rFonts w:hint="eastAsia"/>
          <w:lang w:val="en-GB" w:eastAsia="zh-CN"/>
        </w:rPr>
        <w:t>得出的质量评价。这种设备应具备如下特性：</w:t>
      </w:r>
    </w:p>
    <w:p w:rsidR="00524756" w:rsidRDefault="00524756" w:rsidP="00524756">
      <w:pPr>
        <w:pStyle w:val="enumlev1"/>
        <w:rPr>
          <w:lang w:val="en-GB" w:eastAsia="zh-CN"/>
        </w:rPr>
      </w:pPr>
      <w:r>
        <w:rPr>
          <w:lang w:val="en-GB" w:eastAsia="zh-CN"/>
        </w:rPr>
        <w:t>–</w:t>
      </w:r>
      <w:r>
        <w:rPr>
          <w:lang w:val="en-GB" w:eastAsia="zh-CN"/>
        </w:rPr>
        <w:tab/>
      </w:r>
      <w:r w:rsidR="00C56A41">
        <w:rPr>
          <w:rFonts w:hint="eastAsia"/>
          <w:lang w:val="en-GB" w:eastAsia="zh-CN"/>
        </w:rPr>
        <w:t>不带弹簧复位的滑块机构，</w:t>
      </w:r>
    </w:p>
    <w:p w:rsidR="00524756" w:rsidRDefault="00524756" w:rsidP="00524756">
      <w:pPr>
        <w:pStyle w:val="enumlev1"/>
        <w:rPr>
          <w:lang w:val="en-GB" w:eastAsia="zh-CN"/>
        </w:rPr>
      </w:pPr>
      <w:r>
        <w:rPr>
          <w:lang w:val="en-GB" w:eastAsia="zh-CN"/>
        </w:rPr>
        <w:t>–</w:t>
      </w:r>
      <w:r>
        <w:rPr>
          <w:lang w:val="en-GB" w:eastAsia="zh-CN"/>
        </w:rPr>
        <w:tab/>
      </w:r>
      <w:smartTag w:uri="urn:schemas-microsoft-com:office:smarttags" w:element="chmetcnv">
        <w:smartTagPr>
          <w:attr w:name="UnitName" w:val="cm"/>
          <w:attr w:name="SourceValue" w:val="10"/>
          <w:attr w:name="HasSpace" w:val="True"/>
          <w:attr w:name="Negative" w:val="False"/>
          <w:attr w:name="NumberType" w:val="1"/>
          <w:attr w:name="TCSC" w:val="0"/>
        </w:smartTagPr>
        <w:r>
          <w:rPr>
            <w:lang w:val="en-GB" w:eastAsia="zh-CN"/>
          </w:rPr>
          <w:t>10 cm</w:t>
        </w:r>
      </w:smartTag>
      <w:r w:rsidR="000A77B1">
        <w:rPr>
          <w:rFonts w:hint="eastAsia"/>
          <w:lang w:val="en-GB" w:eastAsia="zh-CN"/>
        </w:rPr>
        <w:t>的直线移</w:t>
      </w:r>
      <w:r w:rsidR="00C56A41">
        <w:rPr>
          <w:rFonts w:hint="eastAsia"/>
          <w:lang w:val="en-GB" w:eastAsia="zh-CN"/>
        </w:rPr>
        <w:t>动范围，</w:t>
      </w:r>
    </w:p>
    <w:p w:rsidR="00524756" w:rsidRDefault="00524756" w:rsidP="00524756">
      <w:pPr>
        <w:pStyle w:val="enumlev1"/>
        <w:rPr>
          <w:lang w:val="en-GB" w:eastAsia="zh-CN"/>
        </w:rPr>
      </w:pPr>
      <w:r>
        <w:rPr>
          <w:lang w:val="en-GB" w:eastAsia="zh-CN"/>
        </w:rPr>
        <w:t>–</w:t>
      </w:r>
      <w:r>
        <w:rPr>
          <w:lang w:val="en-GB" w:eastAsia="zh-CN"/>
        </w:rPr>
        <w:tab/>
      </w:r>
      <w:r w:rsidR="00247A84">
        <w:rPr>
          <w:rFonts w:hint="eastAsia"/>
          <w:lang w:val="en-GB" w:eastAsia="zh-CN"/>
        </w:rPr>
        <w:t>位置固定</w:t>
      </w:r>
      <w:r w:rsidR="00217AE6">
        <w:rPr>
          <w:rFonts w:hint="eastAsia"/>
          <w:lang w:val="en-GB" w:eastAsia="zh-CN"/>
        </w:rPr>
        <w:t>或能安装在</w:t>
      </w:r>
      <w:r w:rsidR="006F4296">
        <w:rPr>
          <w:rFonts w:hint="eastAsia"/>
          <w:lang w:val="en-GB" w:eastAsia="zh-CN"/>
        </w:rPr>
        <w:t>桌面上</w:t>
      </w:r>
      <w:r w:rsidR="00217AE6">
        <w:rPr>
          <w:rFonts w:hint="eastAsia"/>
          <w:lang w:val="en-GB" w:eastAsia="zh-CN"/>
        </w:rPr>
        <w:t>，</w:t>
      </w:r>
    </w:p>
    <w:p w:rsidR="00524756" w:rsidRDefault="00524756" w:rsidP="00524756">
      <w:pPr>
        <w:pStyle w:val="enumlev1"/>
        <w:rPr>
          <w:lang w:val="en-GB" w:eastAsia="zh-CN"/>
        </w:rPr>
      </w:pPr>
      <w:r>
        <w:rPr>
          <w:lang w:val="en-GB" w:eastAsia="zh-CN"/>
        </w:rPr>
        <w:t>–</w:t>
      </w:r>
      <w:r>
        <w:rPr>
          <w:lang w:val="en-GB" w:eastAsia="zh-CN"/>
        </w:rPr>
        <w:tab/>
      </w:r>
      <w:r w:rsidR="00217AE6">
        <w:rPr>
          <w:rFonts w:hint="eastAsia"/>
          <w:lang w:val="en-GB" w:eastAsia="zh-CN"/>
        </w:rPr>
        <w:t>每秒记录两个样本。</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.2</w:t>
      </w:r>
      <w:r>
        <w:rPr>
          <w:lang w:val="en-GB" w:eastAsia="zh-CN"/>
        </w:rPr>
        <w:tab/>
      </w:r>
      <w:r w:rsidR="006F4296">
        <w:rPr>
          <w:rFonts w:hint="eastAsia"/>
          <w:lang w:val="en-GB" w:eastAsia="zh-CN"/>
        </w:rPr>
        <w:t>测试协议的一般形式</w:t>
      </w:r>
    </w:p>
    <w:p w:rsidR="00524756" w:rsidRDefault="006979CB" w:rsidP="006979CB">
      <w:pPr>
        <w:ind w:firstLineChars="200" w:firstLine="480"/>
        <w:rPr>
          <w:lang w:val="en-GB" w:eastAsia="zh-CN"/>
        </w:rPr>
      </w:pPr>
      <w:r>
        <w:rPr>
          <w:rFonts w:hint="eastAsia"/>
          <w:lang w:val="en-GB" w:eastAsia="zh-CN"/>
        </w:rPr>
        <w:t>应向</w:t>
      </w:r>
      <w:r w:rsidR="005948B4">
        <w:rPr>
          <w:rFonts w:hint="eastAsia"/>
          <w:lang w:val="en-GB" w:eastAsia="zh-CN"/>
        </w:rPr>
        <w:t>被试</w:t>
      </w:r>
      <w:r>
        <w:rPr>
          <w:rFonts w:hint="eastAsia"/>
          <w:lang w:val="en-GB" w:eastAsia="zh-CN"/>
        </w:rPr>
        <w:t>提供下述格式的测试阶段：</w:t>
      </w:r>
    </w:p>
    <w:p w:rsidR="00524756" w:rsidRDefault="00524756" w:rsidP="00952001">
      <w:pPr>
        <w:pStyle w:val="enumlev1"/>
        <w:rPr>
          <w:lang w:val="en-GB" w:eastAsia="zh-CN"/>
        </w:rPr>
      </w:pPr>
      <w:r>
        <w:rPr>
          <w:lang w:val="en-GB" w:eastAsia="zh-CN"/>
        </w:rPr>
        <w:t>–</w:t>
      </w:r>
      <w:r>
        <w:rPr>
          <w:lang w:val="en-GB" w:eastAsia="zh-CN"/>
        </w:rPr>
        <w:tab/>
      </w:r>
      <w:r w:rsidR="006979CB" w:rsidRPr="006979CB">
        <w:rPr>
          <w:rFonts w:ascii="STKaiti" w:eastAsia="STKaiti" w:hAnsi="STKaiti" w:hint="eastAsia"/>
          <w:lang w:val="en-GB" w:eastAsia="zh-CN"/>
        </w:rPr>
        <w:t>节目段</w:t>
      </w:r>
      <w:r w:rsidR="00952001">
        <w:rPr>
          <w:i/>
          <w:iCs/>
          <w:lang w:val="fr-CH" w:eastAsia="zh-CN"/>
        </w:rPr>
        <w:t>(</w:t>
      </w:r>
      <w:r>
        <w:rPr>
          <w:i/>
          <w:iCs/>
          <w:lang w:val="en-GB" w:eastAsia="zh-CN"/>
        </w:rPr>
        <w:t>PS)</w:t>
      </w:r>
      <w:r w:rsidR="00B4340C">
        <w:rPr>
          <w:rFonts w:hint="eastAsia"/>
          <w:lang w:val="en-GB" w:eastAsia="zh-CN"/>
        </w:rPr>
        <w:t>：一个节目段对应着按某一待评</w:t>
      </w:r>
      <w:r w:rsidR="006979CB">
        <w:rPr>
          <w:rFonts w:hint="eastAsia"/>
          <w:lang w:val="en-GB" w:eastAsia="zh-CN"/>
        </w:rPr>
        <w:t>质量参数</w:t>
      </w:r>
      <w:r w:rsidR="00952001">
        <w:rPr>
          <w:rFonts w:hint="eastAsia"/>
          <w:lang w:val="en-GB" w:eastAsia="zh-CN"/>
        </w:rPr>
        <w:t>（</w:t>
      </w:r>
      <w:r w:rsidR="00952001">
        <w:rPr>
          <w:rFonts w:hint="eastAsia"/>
          <w:lang w:val="en-GB" w:eastAsia="zh-CN"/>
        </w:rPr>
        <w:t>QP)</w:t>
      </w:r>
      <w:r w:rsidR="00952001">
        <w:rPr>
          <w:rFonts w:hint="eastAsia"/>
          <w:lang w:val="en-GB" w:eastAsia="zh-CN"/>
        </w:rPr>
        <w:t>（</w:t>
      </w:r>
      <w:r w:rsidR="006979CB">
        <w:rPr>
          <w:rFonts w:hint="eastAsia"/>
          <w:lang w:val="en-GB" w:eastAsia="zh-CN"/>
        </w:rPr>
        <w:t>例如比特率</w:t>
      </w:r>
      <w:r w:rsidR="00952001">
        <w:rPr>
          <w:rFonts w:hint="eastAsia"/>
          <w:lang w:val="en-GB" w:eastAsia="zh-CN"/>
        </w:rPr>
        <w:t>）</w:t>
      </w:r>
      <w:r w:rsidR="006979CB">
        <w:rPr>
          <w:rFonts w:hint="eastAsia"/>
          <w:lang w:val="en-GB" w:eastAsia="zh-CN"/>
        </w:rPr>
        <w:t>处理的一种节目类型</w:t>
      </w:r>
      <w:r w:rsidR="00952001">
        <w:rPr>
          <w:lang w:val="en-GB" w:eastAsia="zh-CN"/>
        </w:rPr>
        <w:t>（</w:t>
      </w:r>
      <w:r w:rsidR="006979CB">
        <w:rPr>
          <w:rFonts w:hint="eastAsia"/>
          <w:lang w:val="en-GB" w:eastAsia="zh-CN"/>
        </w:rPr>
        <w:t>例如体育、新闻、戏剧</w:t>
      </w:r>
      <w:r w:rsidR="00952001">
        <w:rPr>
          <w:rFonts w:hint="eastAsia"/>
          <w:lang w:val="en-GB" w:eastAsia="zh-CN"/>
        </w:rPr>
        <w:t>）</w:t>
      </w:r>
      <w:r w:rsidR="006979CB">
        <w:rPr>
          <w:rFonts w:hint="eastAsia"/>
          <w:lang w:val="en-GB" w:eastAsia="zh-CN"/>
        </w:rPr>
        <w:t>；每个节目段应持续至少</w:t>
      </w:r>
      <w:r>
        <w:rPr>
          <w:lang w:val="en-GB" w:eastAsia="zh-CN"/>
        </w:rPr>
        <w:t>5 min</w:t>
      </w:r>
      <w:r w:rsidR="006979CB">
        <w:rPr>
          <w:rFonts w:hint="eastAsia"/>
          <w:lang w:val="en-GB" w:eastAsia="zh-CN"/>
        </w:rPr>
        <w:t>；</w:t>
      </w:r>
    </w:p>
    <w:p w:rsidR="00524756" w:rsidRPr="00E1419B" w:rsidRDefault="00524756" w:rsidP="00952001">
      <w:pPr>
        <w:pStyle w:val="enumlev1"/>
        <w:rPr>
          <w:lang w:val="en-GB" w:eastAsia="zh-CN"/>
        </w:rPr>
      </w:pPr>
      <w:r>
        <w:rPr>
          <w:lang w:val="en-GB" w:eastAsia="zh-CN"/>
        </w:rPr>
        <w:t>–</w:t>
      </w:r>
      <w:r>
        <w:rPr>
          <w:lang w:val="en-GB" w:eastAsia="zh-CN"/>
        </w:rPr>
        <w:tab/>
      </w:r>
      <w:r w:rsidR="00FB0316" w:rsidRPr="006979CB">
        <w:rPr>
          <w:rFonts w:ascii="STKaiti" w:eastAsia="STKaiti" w:hAnsi="STKaiti"/>
          <w:lang w:val="en-GB" w:eastAsia="zh-CN"/>
        </w:rPr>
        <w:t>测试阶段</w:t>
      </w:r>
      <w:r>
        <w:rPr>
          <w:i/>
          <w:iCs/>
          <w:lang w:val="en-GB" w:eastAsia="zh-CN"/>
        </w:rPr>
        <w:t xml:space="preserve"> </w:t>
      </w:r>
      <w:r w:rsidR="00952001">
        <w:rPr>
          <w:i/>
          <w:iCs/>
          <w:lang w:val="en-GB" w:eastAsia="zh-CN"/>
        </w:rPr>
        <w:t>(</w:t>
      </w:r>
      <w:r>
        <w:rPr>
          <w:i/>
          <w:iCs/>
          <w:lang w:val="en-GB" w:eastAsia="zh-CN"/>
        </w:rPr>
        <w:t>TS)</w:t>
      </w:r>
      <w:r w:rsidR="006979CB">
        <w:rPr>
          <w:rFonts w:hint="eastAsia"/>
          <w:lang w:val="en-GB" w:eastAsia="zh-CN"/>
        </w:rPr>
        <w:t>：一个测试阶段是由</w:t>
      </w:r>
      <w:r w:rsidR="006979CB">
        <w:rPr>
          <w:rFonts w:hint="eastAsia"/>
          <w:lang w:val="en-GB" w:eastAsia="zh-CN"/>
        </w:rPr>
        <w:t>PS/QP</w:t>
      </w:r>
      <w:r w:rsidR="00E1419B">
        <w:rPr>
          <w:rFonts w:hint="eastAsia"/>
          <w:lang w:val="en-GB" w:eastAsia="zh-CN"/>
        </w:rPr>
        <w:t>的一种或多种不同组合构成的一个序列，其中没有间隔且按随即顺序排列。每个测试阶段至少有一次含有全部节目段</w:t>
      </w:r>
      <w:r w:rsidR="00952001">
        <w:rPr>
          <w:lang w:val="en-GB" w:eastAsia="zh-CN"/>
        </w:rPr>
        <w:t>(</w:t>
      </w:r>
      <w:r w:rsidR="00E1419B">
        <w:rPr>
          <w:lang w:val="en-GB" w:eastAsia="zh-CN"/>
        </w:rPr>
        <w:t>PS</w:t>
      </w:r>
      <w:r w:rsidR="00E1419B">
        <w:rPr>
          <w:rFonts w:hint="eastAsia"/>
          <w:lang w:val="en-GB" w:eastAsia="zh-CN"/>
        </w:rPr>
        <w:t>)</w:t>
      </w:r>
      <w:r w:rsidR="00E1419B">
        <w:rPr>
          <w:rFonts w:hint="eastAsia"/>
          <w:lang w:val="en-GB" w:eastAsia="zh-CN"/>
        </w:rPr>
        <w:t>和质量参数</w:t>
      </w:r>
      <w:r w:rsidR="00952001">
        <w:rPr>
          <w:lang w:val="en-GB" w:eastAsia="zh-CN"/>
        </w:rPr>
        <w:t>(</w:t>
      </w:r>
      <w:r w:rsidR="00E1419B">
        <w:rPr>
          <w:rFonts w:hint="eastAsia"/>
          <w:lang w:val="en-GB" w:eastAsia="zh-CN"/>
        </w:rPr>
        <w:t>QP)</w:t>
      </w:r>
      <w:r w:rsidR="00E1419B">
        <w:rPr>
          <w:rFonts w:hint="eastAsia"/>
          <w:lang w:val="en-GB" w:eastAsia="zh-CN"/>
        </w:rPr>
        <w:t>，但不必含有全部的</w:t>
      </w:r>
      <w:r>
        <w:rPr>
          <w:lang w:val="en-GB" w:eastAsia="zh-CN"/>
        </w:rPr>
        <w:t>PS/QP</w:t>
      </w:r>
      <w:r w:rsidR="00E1419B">
        <w:rPr>
          <w:rFonts w:hint="eastAsia"/>
          <w:lang w:val="en-GB" w:eastAsia="zh-CN"/>
        </w:rPr>
        <w:t>组合；每个测试阶段的长度应在</w:t>
      </w:r>
      <w:r>
        <w:rPr>
          <w:lang w:val="en-GB" w:eastAsia="zh-CN"/>
        </w:rPr>
        <w:t>30</w:t>
      </w:r>
      <w:r w:rsidR="005431A1">
        <w:rPr>
          <w:rFonts w:hint="eastAsia"/>
          <w:lang w:val="en-GB" w:eastAsia="zh-CN"/>
        </w:rPr>
        <w:t xml:space="preserve"> min</w:t>
      </w:r>
      <w:r w:rsidR="00E1419B">
        <w:rPr>
          <w:rFonts w:hint="eastAsia"/>
          <w:lang w:val="en-GB" w:eastAsia="zh-CN"/>
        </w:rPr>
        <w:t>和</w:t>
      </w:r>
      <w:r w:rsidR="00E1419B">
        <w:rPr>
          <w:lang w:val="en-GB" w:eastAsia="zh-CN"/>
        </w:rPr>
        <w:t>60 min</w:t>
      </w:r>
      <w:r w:rsidR="00E1419B">
        <w:rPr>
          <w:rFonts w:hint="eastAsia"/>
          <w:lang w:val="en-GB" w:eastAsia="zh-CN"/>
        </w:rPr>
        <w:t>之间；</w:t>
      </w:r>
    </w:p>
    <w:p w:rsidR="00524756" w:rsidRDefault="00524756" w:rsidP="00952001">
      <w:pPr>
        <w:pStyle w:val="enumlev1"/>
        <w:rPr>
          <w:lang w:val="en-GB" w:eastAsia="zh-CN"/>
        </w:rPr>
      </w:pPr>
      <w:r>
        <w:rPr>
          <w:lang w:val="en-GB" w:eastAsia="zh-CN"/>
        </w:rPr>
        <w:t>–</w:t>
      </w:r>
      <w:r>
        <w:rPr>
          <w:lang w:val="en-GB" w:eastAsia="zh-CN"/>
        </w:rPr>
        <w:tab/>
      </w:r>
      <w:r w:rsidR="006979CB" w:rsidRPr="006979CB">
        <w:rPr>
          <w:rFonts w:ascii="STKaiti" w:eastAsia="STKaiti" w:hAnsi="STKaiti" w:hint="eastAsia"/>
          <w:lang w:val="en-GB" w:eastAsia="zh-CN"/>
        </w:rPr>
        <w:t>测试演示</w:t>
      </w:r>
      <w:r>
        <w:rPr>
          <w:i/>
          <w:iCs/>
          <w:lang w:val="en-GB" w:eastAsia="zh-CN"/>
        </w:rPr>
        <w:t xml:space="preserve"> </w:t>
      </w:r>
      <w:r w:rsidR="00952001">
        <w:rPr>
          <w:i/>
          <w:iCs/>
          <w:lang w:val="en-GB" w:eastAsia="zh-CN"/>
        </w:rPr>
        <w:t>(</w:t>
      </w:r>
      <w:r>
        <w:rPr>
          <w:i/>
          <w:iCs/>
          <w:lang w:val="en-GB" w:eastAsia="zh-CN"/>
        </w:rPr>
        <w:t>TP)</w:t>
      </w:r>
      <w:r w:rsidR="00CE31CE">
        <w:rPr>
          <w:rFonts w:hint="eastAsia"/>
          <w:lang w:val="en-GB" w:eastAsia="zh-CN"/>
        </w:rPr>
        <w:t>：一个测试演示代表某次测试的总</w:t>
      </w:r>
      <w:r w:rsidR="00E1419B">
        <w:rPr>
          <w:rFonts w:hint="eastAsia"/>
          <w:lang w:val="en-GB" w:eastAsia="zh-CN"/>
        </w:rPr>
        <w:t>体性能。一个测试演示可以划分为若干测试阶段</w:t>
      </w:r>
      <w:r w:rsidR="00952001">
        <w:rPr>
          <w:lang w:val="en-GB" w:eastAsia="zh-CN"/>
        </w:rPr>
        <w:t>(</w:t>
      </w:r>
      <w:r w:rsidR="00E1419B">
        <w:rPr>
          <w:rFonts w:hint="eastAsia"/>
          <w:lang w:val="en-GB" w:eastAsia="zh-CN"/>
        </w:rPr>
        <w:t>TS)</w:t>
      </w:r>
      <w:r w:rsidR="00E1419B">
        <w:rPr>
          <w:rFonts w:hint="eastAsia"/>
          <w:lang w:val="en-GB" w:eastAsia="zh-CN"/>
        </w:rPr>
        <w:t>，以便符合最大时间长度要求</w:t>
      </w:r>
      <w:r w:rsidR="00D76C43">
        <w:rPr>
          <w:rFonts w:hint="eastAsia"/>
          <w:lang w:val="en-GB" w:eastAsia="zh-CN"/>
        </w:rPr>
        <w:t>和评价所有</w:t>
      </w:r>
      <w:r>
        <w:rPr>
          <w:lang w:val="en-GB" w:eastAsia="zh-CN"/>
        </w:rPr>
        <w:t>PS/QP</w:t>
      </w:r>
      <w:r w:rsidR="00D76C43">
        <w:rPr>
          <w:rFonts w:hint="eastAsia"/>
          <w:lang w:val="en-GB" w:eastAsia="zh-CN"/>
        </w:rPr>
        <w:t>对的质量。如果</w:t>
      </w:r>
      <w:r>
        <w:rPr>
          <w:lang w:val="en-GB" w:eastAsia="zh-CN"/>
        </w:rPr>
        <w:t>PS/QP</w:t>
      </w:r>
      <w:r w:rsidR="00D76C43">
        <w:rPr>
          <w:rFonts w:hint="eastAsia"/>
          <w:lang w:val="en-GB" w:eastAsia="zh-CN"/>
        </w:rPr>
        <w:t>对的数目有限，测试演示可由相同的测试阶段重复构成，以便在足够长的时间段内进行测试。</w:t>
      </w:r>
    </w:p>
    <w:p w:rsidR="00524756" w:rsidRDefault="00226C5A" w:rsidP="00226C5A">
      <w:pPr>
        <w:ind w:firstLineChars="200" w:firstLine="480"/>
        <w:rPr>
          <w:lang w:val="en-GB" w:eastAsia="zh-CN"/>
        </w:rPr>
      </w:pPr>
      <w:r>
        <w:rPr>
          <w:rFonts w:hint="eastAsia"/>
          <w:lang w:val="en-GB" w:eastAsia="zh-CN"/>
        </w:rPr>
        <w:t>对于服务质量</w:t>
      </w:r>
      <w:r w:rsidR="003B3197">
        <w:rPr>
          <w:rFonts w:hint="eastAsia"/>
          <w:lang w:val="en-GB" w:eastAsia="zh-CN"/>
        </w:rPr>
        <w:t>评价</w:t>
      </w:r>
      <w:r>
        <w:rPr>
          <w:rFonts w:hint="eastAsia"/>
          <w:lang w:val="en-GB" w:eastAsia="zh-CN"/>
        </w:rPr>
        <w:t>，应引入伴音。在这种情况下，应认为在</w:t>
      </w:r>
      <w:r w:rsidR="00414D2E">
        <w:rPr>
          <w:rFonts w:hint="eastAsia"/>
          <w:lang w:val="en-GB" w:eastAsia="zh-CN"/>
        </w:rPr>
        <w:t>进行测试之前对</w:t>
      </w:r>
      <w:r>
        <w:rPr>
          <w:rFonts w:hint="eastAsia"/>
          <w:lang w:val="en-GB" w:eastAsia="zh-CN"/>
        </w:rPr>
        <w:t>伴音素材的选择与</w:t>
      </w:r>
      <w:r w:rsidR="00414D2E">
        <w:rPr>
          <w:rFonts w:hint="eastAsia"/>
          <w:lang w:val="en-GB" w:eastAsia="zh-CN"/>
        </w:rPr>
        <w:t>对</w:t>
      </w:r>
      <w:r w:rsidR="00E40011">
        <w:rPr>
          <w:rFonts w:hint="eastAsia"/>
          <w:lang w:val="en-GB" w:eastAsia="zh-CN"/>
        </w:rPr>
        <w:t>视频</w:t>
      </w:r>
      <w:r>
        <w:rPr>
          <w:rFonts w:hint="eastAsia"/>
          <w:lang w:val="en-GB" w:eastAsia="zh-CN"/>
        </w:rPr>
        <w:t>素材的选择具有同等的重要性。</w:t>
      </w:r>
    </w:p>
    <w:p w:rsidR="00524756" w:rsidRDefault="007B1924" w:rsidP="007B1924">
      <w:pPr>
        <w:ind w:firstLineChars="200" w:firstLine="480"/>
        <w:rPr>
          <w:lang w:val="en-GB" w:eastAsia="zh-CN"/>
        </w:rPr>
      </w:pPr>
      <w:r>
        <w:rPr>
          <w:rFonts w:hint="eastAsia"/>
          <w:lang w:val="en-GB" w:eastAsia="zh-CN"/>
        </w:rPr>
        <w:t>最简单的测试格式是使用单一的节目段和单一的质量参数。</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.3</w:t>
      </w:r>
      <w:r>
        <w:rPr>
          <w:lang w:val="en-GB" w:eastAsia="zh-CN"/>
        </w:rPr>
        <w:tab/>
      </w:r>
      <w:r w:rsidR="005866CD">
        <w:rPr>
          <w:rFonts w:hint="eastAsia"/>
          <w:lang w:val="en-GB" w:eastAsia="zh-CN"/>
        </w:rPr>
        <w:t>观看参数</w:t>
      </w:r>
    </w:p>
    <w:p w:rsidR="00524756" w:rsidRDefault="005866CD" w:rsidP="005866CD">
      <w:pPr>
        <w:ind w:firstLineChars="200" w:firstLine="480"/>
        <w:rPr>
          <w:lang w:val="en-GB" w:eastAsia="zh-CN"/>
        </w:rPr>
      </w:pPr>
      <w:r>
        <w:rPr>
          <w:rFonts w:hint="eastAsia"/>
          <w:lang w:val="en-GB" w:eastAsia="zh-CN"/>
        </w:rPr>
        <w:t>观看条件应为</w:t>
      </w:r>
      <w:r w:rsidR="00524756">
        <w:rPr>
          <w:lang w:val="en-GB" w:eastAsia="zh-CN"/>
        </w:rPr>
        <w:t>ITU-R BT.500</w:t>
      </w:r>
      <w:r>
        <w:rPr>
          <w:rFonts w:hint="eastAsia"/>
          <w:lang w:val="en-GB" w:eastAsia="zh-CN"/>
        </w:rPr>
        <w:t>建议书、</w:t>
      </w:r>
      <w:r>
        <w:rPr>
          <w:lang w:val="en-GB" w:eastAsia="zh-CN"/>
        </w:rPr>
        <w:t>ITU</w:t>
      </w:r>
      <w:r>
        <w:rPr>
          <w:lang w:val="en-GB" w:eastAsia="zh-CN"/>
        </w:rPr>
        <w:noBreakHyphen/>
        <w:t>R BT.1128</w:t>
      </w:r>
      <w:r>
        <w:rPr>
          <w:rFonts w:hint="eastAsia"/>
          <w:lang w:val="en-GB" w:eastAsia="zh-CN"/>
        </w:rPr>
        <w:t>建议书、</w:t>
      </w:r>
      <w:r>
        <w:rPr>
          <w:lang w:val="en-GB" w:eastAsia="zh-CN"/>
        </w:rPr>
        <w:t>ITU</w:t>
      </w:r>
      <w:r>
        <w:rPr>
          <w:lang w:val="en-GB" w:eastAsia="zh-CN"/>
        </w:rPr>
        <w:noBreakHyphen/>
        <w:t>R BT.1129</w:t>
      </w:r>
      <w:r>
        <w:rPr>
          <w:rFonts w:hint="eastAsia"/>
          <w:lang w:val="en-GB" w:eastAsia="zh-CN"/>
        </w:rPr>
        <w:t>建议书和</w:t>
      </w:r>
      <w:r>
        <w:rPr>
          <w:lang w:val="en-GB" w:eastAsia="zh-CN"/>
        </w:rPr>
        <w:t>ITU</w:t>
      </w:r>
      <w:r>
        <w:rPr>
          <w:lang w:val="en-GB" w:eastAsia="zh-CN"/>
        </w:rPr>
        <w:noBreakHyphen/>
        <w:t>R BT.710</w:t>
      </w:r>
      <w:r>
        <w:rPr>
          <w:rFonts w:hint="eastAsia"/>
          <w:lang w:val="en-GB" w:eastAsia="zh-CN"/>
        </w:rPr>
        <w:t>建议书中目前规定的那些。</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.4</w:t>
      </w:r>
      <w:r>
        <w:rPr>
          <w:lang w:val="en-GB" w:eastAsia="zh-CN"/>
        </w:rPr>
        <w:tab/>
      </w:r>
      <w:r w:rsidR="005866CD">
        <w:rPr>
          <w:rFonts w:hint="eastAsia"/>
          <w:lang w:val="en-GB" w:eastAsia="zh-CN"/>
        </w:rPr>
        <w:t>分级</w:t>
      </w:r>
      <w:r w:rsidR="005948B4">
        <w:rPr>
          <w:rFonts w:hint="eastAsia"/>
          <w:lang w:val="en-GB" w:eastAsia="zh-CN"/>
        </w:rPr>
        <w:t>量表</w:t>
      </w:r>
    </w:p>
    <w:p w:rsidR="00524756" w:rsidRDefault="000A77B1" w:rsidP="005866CD">
      <w:pPr>
        <w:ind w:firstLineChars="200" w:firstLine="480"/>
        <w:rPr>
          <w:lang w:val="en-GB" w:eastAsia="zh-CN"/>
        </w:rPr>
      </w:pPr>
      <w:r>
        <w:rPr>
          <w:rFonts w:hint="eastAsia"/>
          <w:lang w:val="en-GB" w:eastAsia="zh-CN"/>
        </w:rPr>
        <w:t>在测试须知中，应让</w:t>
      </w:r>
      <w:r w:rsidR="005948B4">
        <w:rPr>
          <w:rFonts w:hint="eastAsia"/>
          <w:lang w:val="en-GB" w:eastAsia="zh-CN"/>
        </w:rPr>
        <w:t>被试</w:t>
      </w:r>
      <w:r>
        <w:rPr>
          <w:rFonts w:hint="eastAsia"/>
          <w:lang w:val="en-GB" w:eastAsia="zh-CN"/>
        </w:rPr>
        <w:t>了解手持设备滑块机构的移动范围与第</w:t>
      </w:r>
      <w:r>
        <w:rPr>
          <w:rFonts w:hint="eastAsia"/>
          <w:lang w:val="en-GB" w:eastAsia="zh-CN"/>
        </w:rPr>
        <w:t>5.4</w:t>
      </w:r>
      <w:r>
        <w:rPr>
          <w:rFonts w:hint="eastAsia"/>
          <w:lang w:val="en-GB" w:eastAsia="zh-CN"/>
        </w:rPr>
        <w:t>节所述的连续质量</w:t>
      </w:r>
      <w:r w:rsidR="005948B4">
        <w:rPr>
          <w:rFonts w:hint="eastAsia"/>
          <w:lang w:val="en-GB" w:eastAsia="zh-CN"/>
        </w:rPr>
        <w:t>量表</w:t>
      </w:r>
      <w:r>
        <w:rPr>
          <w:rFonts w:hint="eastAsia"/>
          <w:lang w:val="en-GB" w:eastAsia="zh-CN"/>
        </w:rPr>
        <w:t>是相互对应的。</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.5</w:t>
      </w:r>
      <w:r>
        <w:rPr>
          <w:lang w:val="en-GB" w:eastAsia="zh-CN"/>
        </w:rPr>
        <w:tab/>
      </w:r>
      <w:r w:rsidR="000A77B1">
        <w:rPr>
          <w:rFonts w:hint="eastAsia"/>
          <w:lang w:val="en-GB" w:eastAsia="zh-CN"/>
        </w:rPr>
        <w:t>观察者</w:t>
      </w:r>
    </w:p>
    <w:p w:rsidR="00524756" w:rsidRDefault="000A77B1" w:rsidP="000A77B1">
      <w:pPr>
        <w:ind w:firstLineChars="200" w:firstLine="480"/>
        <w:rPr>
          <w:lang w:val="en-GB" w:eastAsia="zh-CN"/>
        </w:rPr>
      </w:pPr>
      <w:r>
        <w:rPr>
          <w:rFonts w:hint="eastAsia"/>
          <w:lang w:val="en-GB" w:eastAsia="zh-CN"/>
        </w:rPr>
        <w:t>应聘用至少</w:t>
      </w:r>
      <w:r>
        <w:rPr>
          <w:rFonts w:hint="eastAsia"/>
          <w:lang w:val="en-GB" w:eastAsia="zh-CN"/>
        </w:rPr>
        <w:t>15</w:t>
      </w:r>
      <w:r>
        <w:rPr>
          <w:rFonts w:hint="eastAsia"/>
          <w:lang w:val="en-GB" w:eastAsia="zh-CN"/>
        </w:rPr>
        <w:t>位非专家</w:t>
      </w:r>
      <w:r w:rsidR="005948B4">
        <w:rPr>
          <w:rFonts w:hint="eastAsia"/>
          <w:lang w:val="en-GB" w:eastAsia="zh-CN"/>
        </w:rPr>
        <w:t>被试</w:t>
      </w:r>
      <w:r w:rsidR="00A40A08">
        <w:rPr>
          <w:rFonts w:hint="eastAsia"/>
          <w:lang w:val="en-GB" w:eastAsia="zh-CN"/>
        </w:rPr>
        <w:t>，且具备目前在第</w:t>
      </w:r>
      <w:r w:rsidR="00A40A08">
        <w:rPr>
          <w:rFonts w:hint="eastAsia"/>
          <w:lang w:val="en-GB" w:eastAsia="zh-CN"/>
        </w:rPr>
        <w:t>2.5</w:t>
      </w:r>
      <w:r w:rsidR="00A40A08">
        <w:rPr>
          <w:rFonts w:hint="eastAsia"/>
          <w:lang w:val="en-GB" w:eastAsia="zh-CN"/>
        </w:rPr>
        <w:t>节中推荐的条件。</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.6</w:t>
      </w:r>
      <w:r>
        <w:rPr>
          <w:lang w:val="en-GB" w:eastAsia="zh-CN"/>
        </w:rPr>
        <w:tab/>
      </w:r>
      <w:r w:rsidR="00287FE6">
        <w:rPr>
          <w:rFonts w:hint="eastAsia"/>
          <w:lang w:val="en-GB" w:eastAsia="zh-CN"/>
        </w:rPr>
        <w:t>观察者须知</w:t>
      </w:r>
    </w:p>
    <w:p w:rsidR="00524756" w:rsidRDefault="009A4A9E" w:rsidP="008406F1">
      <w:pPr>
        <w:ind w:firstLineChars="200" w:firstLine="480"/>
        <w:rPr>
          <w:i/>
          <w:lang w:val="en-GB" w:eastAsia="zh-CN"/>
        </w:rPr>
      </w:pPr>
      <w:r>
        <w:rPr>
          <w:rFonts w:hint="eastAsia"/>
          <w:lang w:val="en-GB" w:eastAsia="zh-CN"/>
        </w:rPr>
        <w:t>对于服务质量</w:t>
      </w:r>
      <w:r w:rsidR="003B3197">
        <w:rPr>
          <w:rFonts w:hint="eastAsia"/>
          <w:lang w:val="en-GB" w:eastAsia="zh-CN"/>
        </w:rPr>
        <w:t>评价</w:t>
      </w:r>
      <w:r w:rsidR="00952001">
        <w:rPr>
          <w:rFonts w:hint="eastAsia"/>
          <w:lang w:val="en-GB" w:eastAsia="zh-CN"/>
        </w:rPr>
        <w:t>（</w:t>
      </w:r>
      <w:r>
        <w:rPr>
          <w:rFonts w:hint="eastAsia"/>
          <w:lang w:val="en-GB" w:eastAsia="zh-CN"/>
        </w:rPr>
        <w:t>带有伴音</w:t>
      </w:r>
      <w:r w:rsidR="008406F1">
        <w:rPr>
          <w:rFonts w:hint="eastAsia"/>
          <w:lang w:val="en-GB" w:eastAsia="zh-CN"/>
        </w:rPr>
        <w:t>）</w:t>
      </w:r>
      <w:r w:rsidR="00950B21">
        <w:rPr>
          <w:rFonts w:hint="eastAsia"/>
          <w:lang w:val="en-GB" w:eastAsia="zh-CN"/>
        </w:rPr>
        <w:t>的情况，应告知观察者考虑总体质量，而不只是视频</w:t>
      </w:r>
      <w:r>
        <w:rPr>
          <w:rFonts w:hint="eastAsia"/>
          <w:lang w:val="en-GB" w:eastAsia="zh-CN"/>
        </w:rPr>
        <w:t>的质量。</w:t>
      </w:r>
    </w:p>
    <w:p w:rsidR="00524756" w:rsidRDefault="00524756" w:rsidP="00524756">
      <w:pPr>
        <w:pStyle w:val="Heading4"/>
        <w:rPr>
          <w:lang w:val="en-GB" w:eastAsia="zh-CN"/>
        </w:rPr>
      </w:pPr>
      <w:r>
        <w:rPr>
          <w:lang w:val="en-GB" w:eastAsia="zh-CN"/>
        </w:rPr>
        <w:br w:type="page"/>
      </w: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.7</w:t>
      </w:r>
      <w:r>
        <w:rPr>
          <w:lang w:val="en-GB" w:eastAsia="zh-CN"/>
        </w:rPr>
        <w:tab/>
      </w:r>
      <w:r w:rsidR="00FC3798">
        <w:rPr>
          <w:rFonts w:hint="eastAsia"/>
          <w:lang w:val="en-GB" w:eastAsia="zh-CN"/>
        </w:rPr>
        <w:t>数据的表示、结果的处理和表示</w:t>
      </w:r>
    </w:p>
    <w:p w:rsidR="00524756" w:rsidRDefault="00FC3798" w:rsidP="00952001">
      <w:pPr>
        <w:ind w:firstLineChars="200" w:firstLine="480"/>
        <w:rPr>
          <w:lang w:val="en-GB" w:eastAsia="zh-CN"/>
        </w:rPr>
      </w:pPr>
      <w:r>
        <w:rPr>
          <w:rFonts w:hint="eastAsia"/>
          <w:lang w:val="en-GB" w:eastAsia="zh-CN"/>
        </w:rPr>
        <w:t>应将所有</w:t>
      </w:r>
      <w:r w:rsidR="00FB0316">
        <w:rPr>
          <w:lang w:val="en-GB" w:eastAsia="zh-CN"/>
        </w:rPr>
        <w:t>测试阶段</w:t>
      </w:r>
      <w:r>
        <w:rPr>
          <w:rFonts w:hint="eastAsia"/>
          <w:lang w:val="en-GB" w:eastAsia="zh-CN"/>
        </w:rPr>
        <w:t>的数据合并。这样就能</w:t>
      </w:r>
      <w:r w:rsidR="009C1547">
        <w:rPr>
          <w:rFonts w:hint="eastAsia"/>
          <w:lang w:val="en-GB" w:eastAsia="zh-CN"/>
        </w:rPr>
        <w:t>得到</w:t>
      </w:r>
      <w:r w:rsidR="007C11BD">
        <w:rPr>
          <w:rFonts w:hint="eastAsia"/>
          <w:lang w:val="en-GB" w:eastAsia="zh-CN"/>
        </w:rPr>
        <w:t>单一一幅图，表示</w:t>
      </w:r>
      <w:r w:rsidR="009C1547">
        <w:rPr>
          <w:rFonts w:hint="eastAsia"/>
          <w:lang w:val="en-GB" w:eastAsia="zh-CN"/>
        </w:rPr>
        <w:t>随时间而变的</w:t>
      </w:r>
      <w:r>
        <w:rPr>
          <w:rFonts w:hint="eastAsia"/>
          <w:lang w:val="en-GB" w:eastAsia="zh-CN"/>
        </w:rPr>
        <w:t>平均质量评分</w:t>
      </w:r>
      <w:r w:rsidR="009C1547">
        <w:rPr>
          <w:i/>
          <w:lang w:val="en-GB" w:eastAsia="zh-CN"/>
        </w:rPr>
        <w:t>q</w:t>
      </w:r>
      <w:r w:rsidR="00952001">
        <w:rPr>
          <w:lang w:val="en-GB" w:eastAsia="zh-CN"/>
        </w:rPr>
        <w:t>(</w:t>
      </w:r>
      <w:r w:rsidR="009C1547">
        <w:rPr>
          <w:i/>
          <w:lang w:val="en-GB" w:eastAsia="zh-CN"/>
        </w:rPr>
        <w:t>t</w:t>
      </w:r>
      <w:r w:rsidR="009C1547">
        <w:rPr>
          <w:lang w:val="en-GB" w:eastAsia="zh-CN"/>
        </w:rPr>
        <w:t>)</w:t>
      </w:r>
      <w:r w:rsidR="00326603">
        <w:rPr>
          <w:rFonts w:hint="eastAsia"/>
          <w:lang w:val="en-GB" w:eastAsia="zh-CN"/>
        </w:rPr>
        <w:t>，作为所有观察者针对每一节目段、质量参数或每一完整</w:t>
      </w:r>
      <w:r w:rsidR="009C1547">
        <w:rPr>
          <w:rFonts w:hint="eastAsia"/>
          <w:lang w:val="en-GB" w:eastAsia="zh-CN"/>
        </w:rPr>
        <w:t>测试阶段的质量分级的平均值</w:t>
      </w:r>
      <w:r w:rsidR="00952001">
        <w:rPr>
          <w:rFonts w:hint="eastAsia"/>
          <w:lang w:val="en-GB" w:eastAsia="zh-CN"/>
        </w:rPr>
        <w:t>（</w:t>
      </w:r>
      <w:r w:rsidR="009C1547">
        <w:rPr>
          <w:rFonts w:hint="eastAsia"/>
          <w:lang w:val="en-GB" w:eastAsia="zh-CN"/>
        </w:rPr>
        <w:t>见图</w:t>
      </w:r>
      <w:r w:rsidR="009C1547">
        <w:rPr>
          <w:rFonts w:hint="eastAsia"/>
          <w:lang w:val="en-GB" w:eastAsia="zh-CN"/>
        </w:rPr>
        <w:t>7</w:t>
      </w:r>
      <w:r w:rsidR="009C1547">
        <w:rPr>
          <w:rFonts w:hint="eastAsia"/>
          <w:lang w:val="en-GB" w:eastAsia="zh-CN"/>
        </w:rPr>
        <w:t>中的示例</w:t>
      </w:r>
      <w:r w:rsidR="003955F6">
        <w:rPr>
          <w:rFonts w:hint="eastAsia"/>
          <w:lang w:val="en-GB" w:eastAsia="zh-CN"/>
        </w:rPr>
        <w:t>）</w:t>
      </w:r>
      <w:r w:rsidR="009C1547">
        <w:rPr>
          <w:rFonts w:hint="eastAsia"/>
          <w:lang w:val="en-GB" w:eastAsia="zh-CN"/>
        </w:rPr>
        <w:t>。</w:t>
      </w:r>
    </w:p>
    <w:p w:rsidR="007C11BD" w:rsidRDefault="007C11BD" w:rsidP="007C11BD">
      <w:pPr>
        <w:ind w:firstLineChars="200" w:firstLine="360"/>
        <w:jc w:val="center"/>
        <w:rPr>
          <w:sz w:val="18"/>
          <w:szCs w:val="18"/>
          <w:lang w:val="en-GB" w:eastAsia="zh-CN"/>
        </w:rPr>
      </w:pPr>
    </w:p>
    <w:p w:rsidR="007C11BD" w:rsidRPr="007C11BD" w:rsidRDefault="007C11BD" w:rsidP="00EA77AF">
      <w:pPr>
        <w:pStyle w:val="FigureNo"/>
        <w:rPr>
          <w:lang w:val="en-GB" w:eastAsia="zh-CN"/>
        </w:rPr>
      </w:pPr>
      <w:r w:rsidRPr="007C11BD">
        <w:rPr>
          <w:rFonts w:hint="eastAsia"/>
          <w:lang w:val="en-GB" w:eastAsia="zh-CN"/>
        </w:rPr>
        <w:t>图</w:t>
      </w:r>
      <w:r w:rsidRPr="007C11BD">
        <w:rPr>
          <w:rFonts w:hint="eastAsia"/>
          <w:lang w:val="en-GB" w:eastAsia="zh-CN"/>
        </w:rPr>
        <w:t>7</w:t>
      </w:r>
    </w:p>
    <w:p w:rsidR="007C11BD" w:rsidRPr="007C11BD" w:rsidRDefault="007C11BD" w:rsidP="00EA77AF">
      <w:pPr>
        <w:pStyle w:val="Figuretitle"/>
        <w:rPr>
          <w:lang w:eastAsia="zh-CN"/>
        </w:rPr>
      </w:pPr>
      <w:r w:rsidRPr="007C11BD">
        <w:rPr>
          <w:rFonts w:hint="eastAsia"/>
          <w:lang w:eastAsia="zh-CN"/>
        </w:rPr>
        <w:t>测试条件</w:t>
      </w:r>
      <w:r w:rsidR="007F2860">
        <w:rPr>
          <w:rFonts w:hint="eastAsia"/>
          <w:lang w:eastAsia="zh-CN"/>
        </w:rPr>
        <w:t>：</w:t>
      </w:r>
      <w:r w:rsidRPr="007C11BD">
        <w:rPr>
          <w:lang w:eastAsia="zh-CN"/>
        </w:rPr>
        <w:t>Codex X/</w:t>
      </w:r>
      <w:r w:rsidRPr="007C11BD">
        <w:rPr>
          <w:rFonts w:hint="eastAsia"/>
          <w:lang w:eastAsia="zh-CN"/>
        </w:rPr>
        <w:t>节目段：</w:t>
      </w:r>
      <w:r w:rsidRPr="007C11BD">
        <w:rPr>
          <w:lang w:eastAsia="zh-CN"/>
        </w:rPr>
        <w:t>Z</w:t>
      </w:r>
    </w:p>
    <w:p w:rsidR="00315F62" w:rsidRDefault="00DF63BF" w:rsidP="00315F62">
      <w:pPr>
        <w:pStyle w:val="FigureNo"/>
        <w:spacing w:before="360"/>
      </w:pPr>
      <w:r>
        <w:rPr>
          <w:noProof/>
          <w:lang w:val="en-US" w:eastAsia="zh-CN"/>
        </w:rPr>
        <mc:AlternateContent>
          <mc:Choice Requires="wpc">
            <w:drawing>
              <wp:inline distT="0" distB="0" distL="0" distR="0" wp14:anchorId="4B8AB29A" wp14:editId="22F296E3">
                <wp:extent cx="4258310" cy="2480310"/>
                <wp:effectExtent l="38100" t="0" r="0" b="0"/>
                <wp:docPr id="1073" name="Canvas 10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09" name="Freeform 1075"/>
                        <wps:cNvSpPr>
                          <a:spLocks/>
                        </wps:cNvSpPr>
                        <wps:spPr bwMode="auto">
                          <a:xfrm>
                            <a:off x="433705" y="66675"/>
                            <a:ext cx="3608070" cy="1804035"/>
                          </a:xfrm>
                          <a:custGeom>
                            <a:avLst/>
                            <a:gdLst>
                              <a:gd name="T0" fmla="*/ 0 w 5682"/>
                              <a:gd name="T1" fmla="*/ 0 h 2841"/>
                              <a:gd name="T2" fmla="*/ 0 w 5682"/>
                              <a:gd name="T3" fmla="*/ 2841 h 2841"/>
                              <a:gd name="T4" fmla="*/ 5682 w 5682"/>
                              <a:gd name="T5" fmla="*/ 2841 h 2841"/>
                              <a:gd name="T6" fmla="*/ 5682 w 5682"/>
                              <a:gd name="T7" fmla="*/ 0 h 2841"/>
                              <a:gd name="T8" fmla="*/ 0 w 5682"/>
                              <a:gd name="T9" fmla="*/ 0 h 2841"/>
                              <a:gd name="T10" fmla="*/ 5 w 5682"/>
                              <a:gd name="T11" fmla="*/ 10 h 2841"/>
                              <a:gd name="T12" fmla="*/ 5677 w 5682"/>
                              <a:gd name="T13" fmla="*/ 10 h 2841"/>
                              <a:gd name="T14" fmla="*/ 5672 w 5682"/>
                              <a:gd name="T15" fmla="*/ 5 h 2841"/>
                              <a:gd name="T16" fmla="*/ 5672 w 5682"/>
                              <a:gd name="T17" fmla="*/ 2837 h 2841"/>
                              <a:gd name="T18" fmla="*/ 5677 w 5682"/>
                              <a:gd name="T19" fmla="*/ 2832 h 2841"/>
                              <a:gd name="T20" fmla="*/ 5 w 5682"/>
                              <a:gd name="T21" fmla="*/ 2832 h 2841"/>
                              <a:gd name="T22" fmla="*/ 10 w 5682"/>
                              <a:gd name="T23" fmla="*/ 2837 h 2841"/>
                              <a:gd name="T24" fmla="*/ 10 w 5682"/>
                              <a:gd name="T25" fmla="*/ 5 h 2841"/>
                              <a:gd name="T26" fmla="*/ 5 w 5682"/>
                              <a:gd name="T27" fmla="*/ 10 h 2841"/>
                              <a:gd name="T28" fmla="*/ 0 w 5682"/>
                              <a:gd name="T29" fmla="*/ 0 h 2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82" h="2841">
                                <a:moveTo>
                                  <a:pt x="0" y="0"/>
                                </a:moveTo>
                                <a:lnTo>
                                  <a:pt x="0" y="2841"/>
                                </a:lnTo>
                                <a:lnTo>
                                  <a:pt x="5682" y="2841"/>
                                </a:lnTo>
                                <a:lnTo>
                                  <a:pt x="5682" y="0"/>
                                </a:lnTo>
                                <a:lnTo>
                                  <a:pt x="0" y="0"/>
                                </a:lnTo>
                                <a:lnTo>
                                  <a:pt x="5" y="10"/>
                                </a:lnTo>
                                <a:lnTo>
                                  <a:pt x="5677" y="10"/>
                                </a:lnTo>
                                <a:lnTo>
                                  <a:pt x="5672" y="5"/>
                                </a:lnTo>
                                <a:lnTo>
                                  <a:pt x="5672" y="2837"/>
                                </a:lnTo>
                                <a:lnTo>
                                  <a:pt x="5677" y="2832"/>
                                </a:lnTo>
                                <a:lnTo>
                                  <a:pt x="5" y="2832"/>
                                </a:lnTo>
                                <a:lnTo>
                                  <a:pt x="10" y="2837"/>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0" name="Line 1076"/>
                        <wps:cNvCnPr/>
                        <wps:spPr bwMode="auto">
                          <a:xfrm>
                            <a:off x="796290" y="69850"/>
                            <a:ext cx="635" cy="1798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1" name="Line 1077"/>
                        <wps:cNvCnPr/>
                        <wps:spPr bwMode="auto">
                          <a:xfrm>
                            <a:off x="1156335" y="69850"/>
                            <a:ext cx="635" cy="1798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2" name="Line 1078"/>
                        <wps:cNvCnPr/>
                        <wps:spPr bwMode="auto">
                          <a:xfrm>
                            <a:off x="1516380" y="69850"/>
                            <a:ext cx="635" cy="1798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3" name="Line 1079"/>
                        <wps:cNvCnPr/>
                        <wps:spPr bwMode="auto">
                          <a:xfrm>
                            <a:off x="1876425" y="69850"/>
                            <a:ext cx="635" cy="1798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4" name="Line 1080"/>
                        <wps:cNvCnPr/>
                        <wps:spPr bwMode="auto">
                          <a:xfrm>
                            <a:off x="2235835" y="69850"/>
                            <a:ext cx="635" cy="1798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5" name="Line 1081"/>
                        <wps:cNvCnPr/>
                        <wps:spPr bwMode="auto">
                          <a:xfrm>
                            <a:off x="2595880" y="69850"/>
                            <a:ext cx="635" cy="1798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6" name="Line 1082"/>
                        <wps:cNvCnPr/>
                        <wps:spPr bwMode="auto">
                          <a:xfrm>
                            <a:off x="2959100" y="69850"/>
                            <a:ext cx="635" cy="1798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7" name="Line 1083"/>
                        <wps:cNvCnPr/>
                        <wps:spPr bwMode="auto">
                          <a:xfrm>
                            <a:off x="3318510" y="69850"/>
                            <a:ext cx="635" cy="1798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8" name="Line 1084"/>
                        <wps:cNvCnPr/>
                        <wps:spPr bwMode="auto">
                          <a:xfrm>
                            <a:off x="3678555" y="69850"/>
                            <a:ext cx="635" cy="1798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9" name="Line 1085"/>
                        <wps:cNvCnPr/>
                        <wps:spPr bwMode="auto">
                          <a:xfrm>
                            <a:off x="436880" y="249555"/>
                            <a:ext cx="3601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0" name="Line 1086"/>
                        <wps:cNvCnPr/>
                        <wps:spPr bwMode="auto">
                          <a:xfrm>
                            <a:off x="436880" y="429260"/>
                            <a:ext cx="3601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1" name="Line 1087"/>
                        <wps:cNvCnPr/>
                        <wps:spPr bwMode="auto">
                          <a:xfrm>
                            <a:off x="436880" y="609600"/>
                            <a:ext cx="3601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2" name="Line 1088"/>
                        <wps:cNvCnPr/>
                        <wps:spPr bwMode="auto">
                          <a:xfrm>
                            <a:off x="436880" y="789305"/>
                            <a:ext cx="3601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3" name="Line 1089"/>
                        <wps:cNvCnPr/>
                        <wps:spPr bwMode="auto">
                          <a:xfrm>
                            <a:off x="436880" y="969010"/>
                            <a:ext cx="3601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4" name="Line 1090"/>
                        <wps:cNvCnPr/>
                        <wps:spPr bwMode="auto">
                          <a:xfrm>
                            <a:off x="436880" y="1148715"/>
                            <a:ext cx="3601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5" name="Line 1091"/>
                        <wps:cNvCnPr/>
                        <wps:spPr bwMode="auto">
                          <a:xfrm>
                            <a:off x="436880" y="1328420"/>
                            <a:ext cx="3601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6" name="Line 1092"/>
                        <wps:cNvCnPr/>
                        <wps:spPr bwMode="auto">
                          <a:xfrm>
                            <a:off x="436880" y="1508125"/>
                            <a:ext cx="3601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7" name="Line 1093"/>
                        <wps:cNvCnPr/>
                        <wps:spPr bwMode="auto">
                          <a:xfrm>
                            <a:off x="436880" y="1687830"/>
                            <a:ext cx="3601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0" name="Freeform 1094"/>
                        <wps:cNvSpPr>
                          <a:spLocks/>
                        </wps:cNvSpPr>
                        <wps:spPr bwMode="auto">
                          <a:xfrm>
                            <a:off x="436880" y="368300"/>
                            <a:ext cx="676910" cy="1002665"/>
                          </a:xfrm>
                          <a:custGeom>
                            <a:avLst/>
                            <a:gdLst>
                              <a:gd name="T0" fmla="*/ 81 w 1066"/>
                              <a:gd name="T1" fmla="*/ 322 h 1579"/>
                              <a:gd name="T2" fmla="*/ 134 w 1066"/>
                              <a:gd name="T3" fmla="*/ 279 h 1579"/>
                              <a:gd name="T4" fmla="*/ 197 w 1066"/>
                              <a:gd name="T5" fmla="*/ 274 h 1579"/>
                              <a:gd name="T6" fmla="*/ 206 w 1066"/>
                              <a:gd name="T7" fmla="*/ 87 h 1579"/>
                              <a:gd name="T8" fmla="*/ 211 w 1066"/>
                              <a:gd name="T9" fmla="*/ 288 h 1579"/>
                              <a:gd name="T10" fmla="*/ 245 w 1066"/>
                              <a:gd name="T11" fmla="*/ 188 h 1579"/>
                              <a:gd name="T12" fmla="*/ 307 w 1066"/>
                              <a:gd name="T13" fmla="*/ 274 h 1579"/>
                              <a:gd name="T14" fmla="*/ 350 w 1066"/>
                              <a:gd name="T15" fmla="*/ 312 h 1579"/>
                              <a:gd name="T16" fmla="*/ 374 w 1066"/>
                              <a:gd name="T17" fmla="*/ 1176 h 1579"/>
                              <a:gd name="T18" fmla="*/ 413 w 1066"/>
                              <a:gd name="T19" fmla="*/ 1469 h 1579"/>
                              <a:gd name="T20" fmla="*/ 446 w 1066"/>
                              <a:gd name="T21" fmla="*/ 1579 h 1579"/>
                              <a:gd name="T22" fmla="*/ 480 w 1066"/>
                              <a:gd name="T23" fmla="*/ 466 h 1579"/>
                              <a:gd name="T24" fmla="*/ 533 w 1066"/>
                              <a:gd name="T25" fmla="*/ 528 h 1579"/>
                              <a:gd name="T26" fmla="*/ 566 w 1066"/>
                              <a:gd name="T27" fmla="*/ 528 h 1579"/>
                              <a:gd name="T28" fmla="*/ 581 w 1066"/>
                              <a:gd name="T29" fmla="*/ 356 h 1579"/>
                              <a:gd name="T30" fmla="*/ 629 w 1066"/>
                              <a:gd name="T31" fmla="*/ 528 h 1579"/>
                              <a:gd name="T32" fmla="*/ 682 w 1066"/>
                              <a:gd name="T33" fmla="*/ 423 h 1579"/>
                              <a:gd name="T34" fmla="*/ 711 w 1066"/>
                              <a:gd name="T35" fmla="*/ 279 h 1579"/>
                              <a:gd name="T36" fmla="*/ 715 w 1066"/>
                              <a:gd name="T37" fmla="*/ 375 h 1579"/>
                              <a:gd name="T38" fmla="*/ 773 w 1066"/>
                              <a:gd name="T39" fmla="*/ 308 h 1579"/>
                              <a:gd name="T40" fmla="*/ 845 w 1066"/>
                              <a:gd name="T41" fmla="*/ 351 h 1579"/>
                              <a:gd name="T42" fmla="*/ 879 w 1066"/>
                              <a:gd name="T43" fmla="*/ 471 h 1579"/>
                              <a:gd name="T44" fmla="*/ 898 w 1066"/>
                              <a:gd name="T45" fmla="*/ 413 h 1579"/>
                              <a:gd name="T46" fmla="*/ 946 w 1066"/>
                              <a:gd name="T47" fmla="*/ 274 h 1579"/>
                              <a:gd name="T48" fmla="*/ 984 w 1066"/>
                              <a:gd name="T49" fmla="*/ 264 h 1579"/>
                              <a:gd name="T50" fmla="*/ 1028 w 1066"/>
                              <a:gd name="T51" fmla="*/ 413 h 1579"/>
                              <a:gd name="T52" fmla="*/ 1061 w 1066"/>
                              <a:gd name="T53" fmla="*/ 264 h 1579"/>
                              <a:gd name="T54" fmla="*/ 1013 w 1066"/>
                              <a:gd name="T55" fmla="*/ 346 h 1579"/>
                              <a:gd name="T56" fmla="*/ 994 w 1066"/>
                              <a:gd name="T57" fmla="*/ 255 h 1579"/>
                              <a:gd name="T58" fmla="*/ 927 w 1066"/>
                              <a:gd name="T59" fmla="*/ 264 h 1579"/>
                              <a:gd name="T60" fmla="*/ 903 w 1066"/>
                              <a:gd name="T61" fmla="*/ 408 h 1579"/>
                              <a:gd name="T62" fmla="*/ 879 w 1066"/>
                              <a:gd name="T63" fmla="*/ 466 h 1579"/>
                              <a:gd name="T64" fmla="*/ 835 w 1066"/>
                              <a:gd name="T65" fmla="*/ 245 h 1579"/>
                              <a:gd name="T66" fmla="*/ 754 w 1066"/>
                              <a:gd name="T67" fmla="*/ 303 h 1579"/>
                              <a:gd name="T68" fmla="*/ 735 w 1066"/>
                              <a:gd name="T69" fmla="*/ 269 h 1579"/>
                              <a:gd name="T70" fmla="*/ 691 w 1066"/>
                              <a:gd name="T71" fmla="*/ 231 h 1579"/>
                              <a:gd name="T72" fmla="*/ 667 w 1066"/>
                              <a:gd name="T73" fmla="*/ 346 h 1579"/>
                              <a:gd name="T74" fmla="*/ 663 w 1066"/>
                              <a:gd name="T75" fmla="*/ 600 h 1579"/>
                              <a:gd name="T76" fmla="*/ 629 w 1066"/>
                              <a:gd name="T77" fmla="*/ 452 h 1579"/>
                              <a:gd name="T78" fmla="*/ 591 w 1066"/>
                              <a:gd name="T79" fmla="*/ 308 h 1579"/>
                              <a:gd name="T80" fmla="*/ 552 w 1066"/>
                              <a:gd name="T81" fmla="*/ 341 h 1579"/>
                              <a:gd name="T82" fmla="*/ 538 w 1066"/>
                              <a:gd name="T83" fmla="*/ 500 h 1579"/>
                              <a:gd name="T84" fmla="*/ 514 w 1066"/>
                              <a:gd name="T85" fmla="*/ 370 h 1579"/>
                              <a:gd name="T86" fmla="*/ 442 w 1066"/>
                              <a:gd name="T87" fmla="*/ 1570 h 1579"/>
                              <a:gd name="T88" fmla="*/ 422 w 1066"/>
                              <a:gd name="T89" fmla="*/ 1335 h 1579"/>
                              <a:gd name="T90" fmla="*/ 389 w 1066"/>
                              <a:gd name="T91" fmla="*/ 1363 h 1579"/>
                              <a:gd name="T92" fmla="*/ 370 w 1066"/>
                              <a:gd name="T93" fmla="*/ 989 h 1579"/>
                              <a:gd name="T94" fmla="*/ 307 w 1066"/>
                              <a:gd name="T95" fmla="*/ 317 h 1579"/>
                              <a:gd name="T96" fmla="*/ 259 w 1066"/>
                              <a:gd name="T97" fmla="*/ 226 h 1579"/>
                              <a:gd name="T98" fmla="*/ 230 w 1066"/>
                              <a:gd name="T99" fmla="*/ 140 h 1579"/>
                              <a:gd name="T100" fmla="*/ 230 w 1066"/>
                              <a:gd name="T101" fmla="*/ 120 h 1579"/>
                              <a:gd name="T102" fmla="*/ 197 w 1066"/>
                              <a:gd name="T103" fmla="*/ 0 h 1579"/>
                              <a:gd name="T104" fmla="*/ 187 w 1066"/>
                              <a:gd name="T105" fmla="*/ 130 h 1579"/>
                              <a:gd name="T106" fmla="*/ 168 w 1066"/>
                              <a:gd name="T107" fmla="*/ 269 h 1579"/>
                              <a:gd name="T108" fmla="*/ 139 w 1066"/>
                              <a:gd name="T109" fmla="*/ 236 h 1579"/>
                              <a:gd name="T110" fmla="*/ 67 w 1066"/>
                              <a:gd name="T111" fmla="*/ 255 h 1579"/>
                              <a:gd name="T112" fmla="*/ 9 w 1066"/>
                              <a:gd name="T113" fmla="*/ 351 h 1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66" h="1579">
                                <a:moveTo>
                                  <a:pt x="9" y="351"/>
                                </a:moveTo>
                                <a:lnTo>
                                  <a:pt x="67" y="293"/>
                                </a:lnTo>
                                <a:lnTo>
                                  <a:pt x="72" y="293"/>
                                </a:lnTo>
                                <a:lnTo>
                                  <a:pt x="72" y="264"/>
                                </a:lnTo>
                                <a:lnTo>
                                  <a:pt x="53" y="269"/>
                                </a:lnTo>
                                <a:lnTo>
                                  <a:pt x="67" y="317"/>
                                </a:lnTo>
                                <a:lnTo>
                                  <a:pt x="72" y="317"/>
                                </a:lnTo>
                                <a:lnTo>
                                  <a:pt x="72" y="322"/>
                                </a:lnTo>
                                <a:lnTo>
                                  <a:pt x="81" y="322"/>
                                </a:lnTo>
                                <a:lnTo>
                                  <a:pt x="81" y="317"/>
                                </a:lnTo>
                                <a:lnTo>
                                  <a:pt x="86" y="317"/>
                                </a:lnTo>
                                <a:lnTo>
                                  <a:pt x="120" y="236"/>
                                </a:lnTo>
                                <a:lnTo>
                                  <a:pt x="105" y="240"/>
                                </a:lnTo>
                                <a:lnTo>
                                  <a:pt x="129" y="255"/>
                                </a:lnTo>
                                <a:lnTo>
                                  <a:pt x="125" y="245"/>
                                </a:lnTo>
                                <a:lnTo>
                                  <a:pt x="129" y="269"/>
                                </a:lnTo>
                                <a:lnTo>
                                  <a:pt x="129" y="274"/>
                                </a:lnTo>
                                <a:lnTo>
                                  <a:pt x="134" y="279"/>
                                </a:lnTo>
                                <a:lnTo>
                                  <a:pt x="139" y="279"/>
                                </a:lnTo>
                                <a:lnTo>
                                  <a:pt x="158" y="284"/>
                                </a:lnTo>
                                <a:lnTo>
                                  <a:pt x="149" y="274"/>
                                </a:lnTo>
                                <a:lnTo>
                                  <a:pt x="153" y="322"/>
                                </a:lnTo>
                                <a:lnTo>
                                  <a:pt x="153" y="327"/>
                                </a:lnTo>
                                <a:lnTo>
                                  <a:pt x="158" y="332"/>
                                </a:lnTo>
                                <a:lnTo>
                                  <a:pt x="168" y="332"/>
                                </a:lnTo>
                                <a:lnTo>
                                  <a:pt x="173" y="327"/>
                                </a:lnTo>
                                <a:lnTo>
                                  <a:pt x="197" y="274"/>
                                </a:lnTo>
                                <a:lnTo>
                                  <a:pt x="197" y="269"/>
                                </a:lnTo>
                                <a:lnTo>
                                  <a:pt x="192" y="144"/>
                                </a:lnTo>
                                <a:lnTo>
                                  <a:pt x="187" y="149"/>
                                </a:lnTo>
                                <a:lnTo>
                                  <a:pt x="197" y="140"/>
                                </a:lnTo>
                                <a:lnTo>
                                  <a:pt x="201" y="140"/>
                                </a:lnTo>
                                <a:lnTo>
                                  <a:pt x="201" y="87"/>
                                </a:lnTo>
                                <a:lnTo>
                                  <a:pt x="197" y="92"/>
                                </a:lnTo>
                                <a:lnTo>
                                  <a:pt x="201" y="87"/>
                                </a:lnTo>
                                <a:lnTo>
                                  <a:pt x="206" y="87"/>
                                </a:lnTo>
                                <a:lnTo>
                                  <a:pt x="206" y="82"/>
                                </a:lnTo>
                                <a:lnTo>
                                  <a:pt x="211" y="10"/>
                                </a:lnTo>
                                <a:lnTo>
                                  <a:pt x="192" y="10"/>
                                </a:lnTo>
                                <a:lnTo>
                                  <a:pt x="201" y="111"/>
                                </a:lnTo>
                                <a:lnTo>
                                  <a:pt x="201" y="116"/>
                                </a:lnTo>
                                <a:lnTo>
                                  <a:pt x="206" y="116"/>
                                </a:lnTo>
                                <a:lnTo>
                                  <a:pt x="216" y="125"/>
                                </a:lnTo>
                                <a:lnTo>
                                  <a:pt x="211" y="120"/>
                                </a:lnTo>
                                <a:lnTo>
                                  <a:pt x="211" y="288"/>
                                </a:lnTo>
                                <a:lnTo>
                                  <a:pt x="216" y="288"/>
                                </a:lnTo>
                                <a:lnTo>
                                  <a:pt x="216" y="293"/>
                                </a:lnTo>
                                <a:lnTo>
                                  <a:pt x="226" y="293"/>
                                </a:lnTo>
                                <a:lnTo>
                                  <a:pt x="226" y="288"/>
                                </a:lnTo>
                                <a:lnTo>
                                  <a:pt x="230" y="288"/>
                                </a:lnTo>
                                <a:lnTo>
                                  <a:pt x="230" y="284"/>
                                </a:lnTo>
                                <a:lnTo>
                                  <a:pt x="240" y="192"/>
                                </a:lnTo>
                                <a:lnTo>
                                  <a:pt x="235" y="197"/>
                                </a:lnTo>
                                <a:lnTo>
                                  <a:pt x="245" y="188"/>
                                </a:lnTo>
                                <a:lnTo>
                                  <a:pt x="250" y="188"/>
                                </a:lnTo>
                                <a:lnTo>
                                  <a:pt x="250" y="144"/>
                                </a:lnTo>
                                <a:lnTo>
                                  <a:pt x="230" y="144"/>
                                </a:lnTo>
                                <a:lnTo>
                                  <a:pt x="245" y="231"/>
                                </a:lnTo>
                                <a:lnTo>
                                  <a:pt x="245" y="236"/>
                                </a:lnTo>
                                <a:lnTo>
                                  <a:pt x="250" y="236"/>
                                </a:lnTo>
                                <a:lnTo>
                                  <a:pt x="283" y="269"/>
                                </a:lnTo>
                                <a:lnTo>
                                  <a:pt x="283" y="274"/>
                                </a:lnTo>
                                <a:lnTo>
                                  <a:pt x="307" y="274"/>
                                </a:lnTo>
                                <a:lnTo>
                                  <a:pt x="298" y="264"/>
                                </a:lnTo>
                                <a:lnTo>
                                  <a:pt x="307" y="322"/>
                                </a:lnTo>
                                <a:lnTo>
                                  <a:pt x="307" y="327"/>
                                </a:lnTo>
                                <a:lnTo>
                                  <a:pt x="312" y="332"/>
                                </a:lnTo>
                                <a:lnTo>
                                  <a:pt x="322" y="332"/>
                                </a:lnTo>
                                <a:lnTo>
                                  <a:pt x="326" y="327"/>
                                </a:lnTo>
                                <a:lnTo>
                                  <a:pt x="336" y="303"/>
                                </a:lnTo>
                                <a:lnTo>
                                  <a:pt x="326" y="308"/>
                                </a:lnTo>
                                <a:lnTo>
                                  <a:pt x="350" y="312"/>
                                </a:lnTo>
                                <a:lnTo>
                                  <a:pt x="341" y="308"/>
                                </a:lnTo>
                                <a:lnTo>
                                  <a:pt x="355" y="356"/>
                                </a:lnTo>
                                <a:lnTo>
                                  <a:pt x="355" y="351"/>
                                </a:lnTo>
                                <a:lnTo>
                                  <a:pt x="350" y="989"/>
                                </a:lnTo>
                                <a:lnTo>
                                  <a:pt x="350" y="994"/>
                                </a:lnTo>
                                <a:lnTo>
                                  <a:pt x="365" y="1018"/>
                                </a:lnTo>
                                <a:lnTo>
                                  <a:pt x="365" y="1013"/>
                                </a:lnTo>
                                <a:lnTo>
                                  <a:pt x="365" y="1152"/>
                                </a:lnTo>
                                <a:lnTo>
                                  <a:pt x="374" y="1176"/>
                                </a:lnTo>
                                <a:lnTo>
                                  <a:pt x="374" y="1171"/>
                                </a:lnTo>
                                <a:lnTo>
                                  <a:pt x="374" y="1373"/>
                                </a:lnTo>
                                <a:lnTo>
                                  <a:pt x="379" y="1373"/>
                                </a:lnTo>
                                <a:lnTo>
                                  <a:pt x="394" y="1387"/>
                                </a:lnTo>
                                <a:lnTo>
                                  <a:pt x="389" y="1383"/>
                                </a:lnTo>
                                <a:lnTo>
                                  <a:pt x="389" y="1450"/>
                                </a:lnTo>
                                <a:lnTo>
                                  <a:pt x="398" y="1464"/>
                                </a:lnTo>
                                <a:lnTo>
                                  <a:pt x="403" y="1469"/>
                                </a:lnTo>
                                <a:lnTo>
                                  <a:pt x="413" y="1469"/>
                                </a:lnTo>
                                <a:lnTo>
                                  <a:pt x="418" y="1464"/>
                                </a:lnTo>
                                <a:lnTo>
                                  <a:pt x="418" y="1459"/>
                                </a:lnTo>
                                <a:lnTo>
                                  <a:pt x="442" y="1339"/>
                                </a:lnTo>
                                <a:lnTo>
                                  <a:pt x="422" y="1339"/>
                                </a:lnTo>
                                <a:lnTo>
                                  <a:pt x="427" y="1527"/>
                                </a:lnTo>
                                <a:lnTo>
                                  <a:pt x="427" y="1531"/>
                                </a:lnTo>
                                <a:lnTo>
                                  <a:pt x="442" y="1575"/>
                                </a:lnTo>
                                <a:lnTo>
                                  <a:pt x="446" y="1575"/>
                                </a:lnTo>
                                <a:lnTo>
                                  <a:pt x="446" y="1579"/>
                                </a:lnTo>
                                <a:lnTo>
                                  <a:pt x="456" y="1579"/>
                                </a:lnTo>
                                <a:lnTo>
                                  <a:pt x="456" y="1575"/>
                                </a:lnTo>
                                <a:lnTo>
                                  <a:pt x="461" y="1575"/>
                                </a:lnTo>
                                <a:lnTo>
                                  <a:pt x="461" y="1570"/>
                                </a:lnTo>
                                <a:lnTo>
                                  <a:pt x="470" y="874"/>
                                </a:lnTo>
                                <a:lnTo>
                                  <a:pt x="470" y="480"/>
                                </a:lnTo>
                                <a:lnTo>
                                  <a:pt x="470" y="485"/>
                                </a:lnTo>
                                <a:lnTo>
                                  <a:pt x="480" y="471"/>
                                </a:lnTo>
                                <a:lnTo>
                                  <a:pt x="480" y="466"/>
                                </a:lnTo>
                                <a:lnTo>
                                  <a:pt x="485" y="418"/>
                                </a:lnTo>
                                <a:lnTo>
                                  <a:pt x="480" y="423"/>
                                </a:lnTo>
                                <a:lnTo>
                                  <a:pt x="523" y="380"/>
                                </a:lnTo>
                                <a:lnTo>
                                  <a:pt x="509" y="375"/>
                                </a:lnTo>
                                <a:lnTo>
                                  <a:pt x="509" y="394"/>
                                </a:lnTo>
                                <a:lnTo>
                                  <a:pt x="518" y="504"/>
                                </a:lnTo>
                                <a:lnTo>
                                  <a:pt x="518" y="509"/>
                                </a:lnTo>
                                <a:lnTo>
                                  <a:pt x="533" y="533"/>
                                </a:lnTo>
                                <a:lnTo>
                                  <a:pt x="533" y="528"/>
                                </a:lnTo>
                                <a:lnTo>
                                  <a:pt x="533" y="644"/>
                                </a:lnTo>
                                <a:lnTo>
                                  <a:pt x="538" y="644"/>
                                </a:lnTo>
                                <a:lnTo>
                                  <a:pt x="538" y="648"/>
                                </a:lnTo>
                                <a:lnTo>
                                  <a:pt x="547" y="648"/>
                                </a:lnTo>
                                <a:lnTo>
                                  <a:pt x="547" y="644"/>
                                </a:lnTo>
                                <a:lnTo>
                                  <a:pt x="552" y="644"/>
                                </a:lnTo>
                                <a:lnTo>
                                  <a:pt x="552" y="639"/>
                                </a:lnTo>
                                <a:lnTo>
                                  <a:pt x="566" y="524"/>
                                </a:lnTo>
                                <a:lnTo>
                                  <a:pt x="566" y="528"/>
                                </a:lnTo>
                                <a:lnTo>
                                  <a:pt x="576" y="514"/>
                                </a:lnTo>
                                <a:lnTo>
                                  <a:pt x="576" y="509"/>
                                </a:lnTo>
                                <a:lnTo>
                                  <a:pt x="571" y="341"/>
                                </a:lnTo>
                                <a:lnTo>
                                  <a:pt x="571" y="346"/>
                                </a:lnTo>
                                <a:lnTo>
                                  <a:pt x="591" y="312"/>
                                </a:lnTo>
                                <a:lnTo>
                                  <a:pt x="571" y="308"/>
                                </a:lnTo>
                                <a:lnTo>
                                  <a:pt x="576" y="346"/>
                                </a:lnTo>
                                <a:lnTo>
                                  <a:pt x="576" y="351"/>
                                </a:lnTo>
                                <a:lnTo>
                                  <a:pt x="581" y="356"/>
                                </a:lnTo>
                                <a:lnTo>
                                  <a:pt x="610" y="370"/>
                                </a:lnTo>
                                <a:lnTo>
                                  <a:pt x="605" y="360"/>
                                </a:lnTo>
                                <a:lnTo>
                                  <a:pt x="605" y="452"/>
                                </a:lnTo>
                                <a:lnTo>
                                  <a:pt x="610" y="452"/>
                                </a:lnTo>
                                <a:lnTo>
                                  <a:pt x="619" y="461"/>
                                </a:lnTo>
                                <a:lnTo>
                                  <a:pt x="615" y="456"/>
                                </a:lnTo>
                                <a:lnTo>
                                  <a:pt x="615" y="509"/>
                                </a:lnTo>
                                <a:lnTo>
                                  <a:pt x="629" y="533"/>
                                </a:lnTo>
                                <a:lnTo>
                                  <a:pt x="629" y="528"/>
                                </a:lnTo>
                                <a:lnTo>
                                  <a:pt x="629" y="591"/>
                                </a:lnTo>
                                <a:lnTo>
                                  <a:pt x="643" y="610"/>
                                </a:lnTo>
                                <a:lnTo>
                                  <a:pt x="648" y="615"/>
                                </a:lnTo>
                                <a:lnTo>
                                  <a:pt x="658" y="615"/>
                                </a:lnTo>
                                <a:lnTo>
                                  <a:pt x="663" y="610"/>
                                </a:lnTo>
                                <a:lnTo>
                                  <a:pt x="672" y="586"/>
                                </a:lnTo>
                                <a:lnTo>
                                  <a:pt x="672" y="581"/>
                                </a:lnTo>
                                <a:lnTo>
                                  <a:pt x="677" y="447"/>
                                </a:lnTo>
                                <a:lnTo>
                                  <a:pt x="682" y="423"/>
                                </a:lnTo>
                                <a:lnTo>
                                  <a:pt x="682" y="356"/>
                                </a:lnTo>
                                <a:lnTo>
                                  <a:pt x="677" y="365"/>
                                </a:lnTo>
                                <a:lnTo>
                                  <a:pt x="691" y="360"/>
                                </a:lnTo>
                                <a:lnTo>
                                  <a:pt x="691" y="356"/>
                                </a:lnTo>
                                <a:lnTo>
                                  <a:pt x="696" y="356"/>
                                </a:lnTo>
                                <a:lnTo>
                                  <a:pt x="696" y="288"/>
                                </a:lnTo>
                                <a:lnTo>
                                  <a:pt x="691" y="293"/>
                                </a:lnTo>
                                <a:lnTo>
                                  <a:pt x="706" y="279"/>
                                </a:lnTo>
                                <a:lnTo>
                                  <a:pt x="711" y="279"/>
                                </a:lnTo>
                                <a:lnTo>
                                  <a:pt x="711" y="236"/>
                                </a:lnTo>
                                <a:lnTo>
                                  <a:pt x="711" y="240"/>
                                </a:lnTo>
                                <a:lnTo>
                                  <a:pt x="720" y="216"/>
                                </a:lnTo>
                                <a:lnTo>
                                  <a:pt x="701" y="212"/>
                                </a:lnTo>
                                <a:lnTo>
                                  <a:pt x="706" y="255"/>
                                </a:lnTo>
                                <a:lnTo>
                                  <a:pt x="706" y="260"/>
                                </a:lnTo>
                                <a:lnTo>
                                  <a:pt x="715" y="279"/>
                                </a:lnTo>
                                <a:lnTo>
                                  <a:pt x="715" y="274"/>
                                </a:lnTo>
                                <a:lnTo>
                                  <a:pt x="715" y="375"/>
                                </a:lnTo>
                                <a:lnTo>
                                  <a:pt x="725" y="404"/>
                                </a:lnTo>
                                <a:lnTo>
                                  <a:pt x="730" y="404"/>
                                </a:lnTo>
                                <a:lnTo>
                                  <a:pt x="730" y="408"/>
                                </a:lnTo>
                                <a:lnTo>
                                  <a:pt x="739" y="408"/>
                                </a:lnTo>
                                <a:lnTo>
                                  <a:pt x="763" y="394"/>
                                </a:lnTo>
                                <a:lnTo>
                                  <a:pt x="763" y="389"/>
                                </a:lnTo>
                                <a:lnTo>
                                  <a:pt x="768" y="389"/>
                                </a:lnTo>
                                <a:lnTo>
                                  <a:pt x="768" y="384"/>
                                </a:lnTo>
                                <a:lnTo>
                                  <a:pt x="773" y="308"/>
                                </a:lnTo>
                                <a:lnTo>
                                  <a:pt x="763" y="317"/>
                                </a:lnTo>
                                <a:lnTo>
                                  <a:pt x="802" y="317"/>
                                </a:lnTo>
                                <a:lnTo>
                                  <a:pt x="802" y="312"/>
                                </a:lnTo>
                                <a:lnTo>
                                  <a:pt x="807" y="312"/>
                                </a:lnTo>
                                <a:lnTo>
                                  <a:pt x="840" y="260"/>
                                </a:lnTo>
                                <a:lnTo>
                                  <a:pt x="821" y="255"/>
                                </a:lnTo>
                                <a:lnTo>
                                  <a:pt x="840" y="346"/>
                                </a:lnTo>
                                <a:lnTo>
                                  <a:pt x="840" y="351"/>
                                </a:lnTo>
                                <a:lnTo>
                                  <a:pt x="845" y="351"/>
                                </a:lnTo>
                                <a:lnTo>
                                  <a:pt x="859" y="365"/>
                                </a:lnTo>
                                <a:lnTo>
                                  <a:pt x="855" y="360"/>
                                </a:lnTo>
                                <a:lnTo>
                                  <a:pt x="859" y="466"/>
                                </a:lnTo>
                                <a:lnTo>
                                  <a:pt x="859" y="471"/>
                                </a:lnTo>
                                <a:lnTo>
                                  <a:pt x="864" y="471"/>
                                </a:lnTo>
                                <a:lnTo>
                                  <a:pt x="864" y="476"/>
                                </a:lnTo>
                                <a:lnTo>
                                  <a:pt x="874" y="476"/>
                                </a:lnTo>
                                <a:lnTo>
                                  <a:pt x="874" y="471"/>
                                </a:lnTo>
                                <a:lnTo>
                                  <a:pt x="879" y="471"/>
                                </a:lnTo>
                                <a:lnTo>
                                  <a:pt x="879" y="466"/>
                                </a:lnTo>
                                <a:lnTo>
                                  <a:pt x="907" y="226"/>
                                </a:lnTo>
                                <a:lnTo>
                                  <a:pt x="888" y="226"/>
                                </a:lnTo>
                                <a:lnTo>
                                  <a:pt x="883" y="408"/>
                                </a:lnTo>
                                <a:lnTo>
                                  <a:pt x="883" y="413"/>
                                </a:lnTo>
                                <a:lnTo>
                                  <a:pt x="888" y="413"/>
                                </a:lnTo>
                                <a:lnTo>
                                  <a:pt x="888" y="418"/>
                                </a:lnTo>
                                <a:lnTo>
                                  <a:pt x="898" y="418"/>
                                </a:lnTo>
                                <a:lnTo>
                                  <a:pt x="898" y="413"/>
                                </a:lnTo>
                                <a:lnTo>
                                  <a:pt x="903" y="413"/>
                                </a:lnTo>
                                <a:lnTo>
                                  <a:pt x="922" y="389"/>
                                </a:lnTo>
                                <a:lnTo>
                                  <a:pt x="907" y="394"/>
                                </a:lnTo>
                                <a:lnTo>
                                  <a:pt x="927" y="408"/>
                                </a:lnTo>
                                <a:lnTo>
                                  <a:pt x="936" y="408"/>
                                </a:lnTo>
                                <a:lnTo>
                                  <a:pt x="941" y="404"/>
                                </a:lnTo>
                                <a:lnTo>
                                  <a:pt x="941" y="399"/>
                                </a:lnTo>
                                <a:lnTo>
                                  <a:pt x="946" y="269"/>
                                </a:lnTo>
                                <a:lnTo>
                                  <a:pt x="946" y="274"/>
                                </a:lnTo>
                                <a:lnTo>
                                  <a:pt x="960" y="226"/>
                                </a:lnTo>
                                <a:lnTo>
                                  <a:pt x="951" y="231"/>
                                </a:lnTo>
                                <a:lnTo>
                                  <a:pt x="980" y="236"/>
                                </a:lnTo>
                                <a:lnTo>
                                  <a:pt x="970" y="226"/>
                                </a:lnTo>
                                <a:lnTo>
                                  <a:pt x="975" y="255"/>
                                </a:lnTo>
                                <a:lnTo>
                                  <a:pt x="975" y="260"/>
                                </a:lnTo>
                                <a:lnTo>
                                  <a:pt x="980" y="260"/>
                                </a:lnTo>
                                <a:lnTo>
                                  <a:pt x="989" y="269"/>
                                </a:lnTo>
                                <a:lnTo>
                                  <a:pt x="984" y="264"/>
                                </a:lnTo>
                                <a:lnTo>
                                  <a:pt x="989" y="404"/>
                                </a:lnTo>
                                <a:lnTo>
                                  <a:pt x="989" y="408"/>
                                </a:lnTo>
                                <a:lnTo>
                                  <a:pt x="994" y="408"/>
                                </a:lnTo>
                                <a:lnTo>
                                  <a:pt x="994" y="413"/>
                                </a:lnTo>
                                <a:lnTo>
                                  <a:pt x="1013" y="423"/>
                                </a:lnTo>
                                <a:lnTo>
                                  <a:pt x="1023" y="423"/>
                                </a:lnTo>
                                <a:lnTo>
                                  <a:pt x="1023" y="418"/>
                                </a:lnTo>
                                <a:lnTo>
                                  <a:pt x="1028" y="418"/>
                                </a:lnTo>
                                <a:lnTo>
                                  <a:pt x="1028" y="413"/>
                                </a:lnTo>
                                <a:lnTo>
                                  <a:pt x="1032" y="346"/>
                                </a:lnTo>
                                <a:lnTo>
                                  <a:pt x="1028" y="356"/>
                                </a:lnTo>
                                <a:lnTo>
                                  <a:pt x="1056" y="332"/>
                                </a:lnTo>
                                <a:lnTo>
                                  <a:pt x="1061" y="327"/>
                                </a:lnTo>
                                <a:lnTo>
                                  <a:pt x="1061" y="322"/>
                                </a:lnTo>
                                <a:lnTo>
                                  <a:pt x="1066" y="274"/>
                                </a:lnTo>
                                <a:lnTo>
                                  <a:pt x="1047" y="274"/>
                                </a:lnTo>
                                <a:lnTo>
                                  <a:pt x="1066" y="269"/>
                                </a:lnTo>
                                <a:lnTo>
                                  <a:pt x="1061" y="264"/>
                                </a:lnTo>
                                <a:lnTo>
                                  <a:pt x="1056" y="264"/>
                                </a:lnTo>
                                <a:lnTo>
                                  <a:pt x="1052" y="264"/>
                                </a:lnTo>
                                <a:lnTo>
                                  <a:pt x="1047" y="269"/>
                                </a:lnTo>
                                <a:lnTo>
                                  <a:pt x="1047" y="274"/>
                                </a:lnTo>
                                <a:lnTo>
                                  <a:pt x="1042" y="322"/>
                                </a:lnTo>
                                <a:lnTo>
                                  <a:pt x="1047" y="312"/>
                                </a:lnTo>
                                <a:lnTo>
                                  <a:pt x="1018" y="336"/>
                                </a:lnTo>
                                <a:lnTo>
                                  <a:pt x="1013" y="341"/>
                                </a:lnTo>
                                <a:lnTo>
                                  <a:pt x="1013" y="346"/>
                                </a:lnTo>
                                <a:lnTo>
                                  <a:pt x="1008" y="413"/>
                                </a:lnTo>
                                <a:lnTo>
                                  <a:pt x="1023" y="404"/>
                                </a:lnTo>
                                <a:lnTo>
                                  <a:pt x="1004" y="394"/>
                                </a:lnTo>
                                <a:lnTo>
                                  <a:pt x="1008" y="404"/>
                                </a:lnTo>
                                <a:lnTo>
                                  <a:pt x="1004" y="264"/>
                                </a:lnTo>
                                <a:lnTo>
                                  <a:pt x="1004" y="260"/>
                                </a:lnTo>
                                <a:lnTo>
                                  <a:pt x="999" y="260"/>
                                </a:lnTo>
                                <a:lnTo>
                                  <a:pt x="989" y="250"/>
                                </a:lnTo>
                                <a:lnTo>
                                  <a:pt x="994" y="255"/>
                                </a:lnTo>
                                <a:lnTo>
                                  <a:pt x="989" y="226"/>
                                </a:lnTo>
                                <a:lnTo>
                                  <a:pt x="989" y="221"/>
                                </a:lnTo>
                                <a:lnTo>
                                  <a:pt x="984" y="216"/>
                                </a:lnTo>
                                <a:lnTo>
                                  <a:pt x="980" y="216"/>
                                </a:lnTo>
                                <a:lnTo>
                                  <a:pt x="951" y="212"/>
                                </a:lnTo>
                                <a:lnTo>
                                  <a:pt x="946" y="212"/>
                                </a:lnTo>
                                <a:lnTo>
                                  <a:pt x="946" y="216"/>
                                </a:lnTo>
                                <a:lnTo>
                                  <a:pt x="941" y="216"/>
                                </a:lnTo>
                                <a:lnTo>
                                  <a:pt x="927" y="264"/>
                                </a:lnTo>
                                <a:lnTo>
                                  <a:pt x="927" y="269"/>
                                </a:lnTo>
                                <a:lnTo>
                                  <a:pt x="922" y="399"/>
                                </a:lnTo>
                                <a:lnTo>
                                  <a:pt x="936" y="389"/>
                                </a:lnTo>
                                <a:lnTo>
                                  <a:pt x="917" y="375"/>
                                </a:lnTo>
                                <a:lnTo>
                                  <a:pt x="912" y="375"/>
                                </a:lnTo>
                                <a:lnTo>
                                  <a:pt x="907" y="375"/>
                                </a:lnTo>
                                <a:lnTo>
                                  <a:pt x="903" y="380"/>
                                </a:lnTo>
                                <a:lnTo>
                                  <a:pt x="883" y="404"/>
                                </a:lnTo>
                                <a:lnTo>
                                  <a:pt x="903" y="408"/>
                                </a:lnTo>
                                <a:lnTo>
                                  <a:pt x="907" y="226"/>
                                </a:lnTo>
                                <a:lnTo>
                                  <a:pt x="907" y="221"/>
                                </a:lnTo>
                                <a:lnTo>
                                  <a:pt x="903" y="216"/>
                                </a:lnTo>
                                <a:lnTo>
                                  <a:pt x="898" y="216"/>
                                </a:lnTo>
                                <a:lnTo>
                                  <a:pt x="893" y="216"/>
                                </a:lnTo>
                                <a:lnTo>
                                  <a:pt x="888" y="221"/>
                                </a:lnTo>
                                <a:lnTo>
                                  <a:pt x="888" y="226"/>
                                </a:lnTo>
                                <a:lnTo>
                                  <a:pt x="859" y="466"/>
                                </a:lnTo>
                                <a:lnTo>
                                  <a:pt x="879" y="466"/>
                                </a:lnTo>
                                <a:lnTo>
                                  <a:pt x="874" y="360"/>
                                </a:lnTo>
                                <a:lnTo>
                                  <a:pt x="874" y="356"/>
                                </a:lnTo>
                                <a:lnTo>
                                  <a:pt x="869" y="356"/>
                                </a:lnTo>
                                <a:lnTo>
                                  <a:pt x="855" y="341"/>
                                </a:lnTo>
                                <a:lnTo>
                                  <a:pt x="859" y="346"/>
                                </a:lnTo>
                                <a:lnTo>
                                  <a:pt x="840" y="255"/>
                                </a:lnTo>
                                <a:lnTo>
                                  <a:pt x="840" y="250"/>
                                </a:lnTo>
                                <a:lnTo>
                                  <a:pt x="835" y="250"/>
                                </a:lnTo>
                                <a:lnTo>
                                  <a:pt x="835" y="245"/>
                                </a:lnTo>
                                <a:lnTo>
                                  <a:pt x="831" y="245"/>
                                </a:lnTo>
                                <a:lnTo>
                                  <a:pt x="826" y="245"/>
                                </a:lnTo>
                                <a:lnTo>
                                  <a:pt x="826" y="250"/>
                                </a:lnTo>
                                <a:lnTo>
                                  <a:pt x="821" y="250"/>
                                </a:lnTo>
                                <a:lnTo>
                                  <a:pt x="787" y="303"/>
                                </a:lnTo>
                                <a:lnTo>
                                  <a:pt x="797" y="298"/>
                                </a:lnTo>
                                <a:lnTo>
                                  <a:pt x="763" y="298"/>
                                </a:lnTo>
                                <a:lnTo>
                                  <a:pt x="759" y="298"/>
                                </a:lnTo>
                                <a:lnTo>
                                  <a:pt x="754" y="303"/>
                                </a:lnTo>
                                <a:lnTo>
                                  <a:pt x="754" y="308"/>
                                </a:lnTo>
                                <a:lnTo>
                                  <a:pt x="749" y="384"/>
                                </a:lnTo>
                                <a:lnTo>
                                  <a:pt x="754" y="375"/>
                                </a:lnTo>
                                <a:lnTo>
                                  <a:pt x="730" y="389"/>
                                </a:lnTo>
                                <a:lnTo>
                                  <a:pt x="744" y="394"/>
                                </a:lnTo>
                                <a:lnTo>
                                  <a:pt x="735" y="365"/>
                                </a:lnTo>
                                <a:lnTo>
                                  <a:pt x="735" y="370"/>
                                </a:lnTo>
                                <a:lnTo>
                                  <a:pt x="735" y="274"/>
                                </a:lnTo>
                                <a:lnTo>
                                  <a:pt x="735" y="269"/>
                                </a:lnTo>
                                <a:lnTo>
                                  <a:pt x="725" y="250"/>
                                </a:lnTo>
                                <a:lnTo>
                                  <a:pt x="725" y="255"/>
                                </a:lnTo>
                                <a:lnTo>
                                  <a:pt x="720" y="212"/>
                                </a:lnTo>
                                <a:lnTo>
                                  <a:pt x="720" y="207"/>
                                </a:lnTo>
                                <a:lnTo>
                                  <a:pt x="715" y="202"/>
                                </a:lnTo>
                                <a:lnTo>
                                  <a:pt x="711" y="202"/>
                                </a:lnTo>
                                <a:lnTo>
                                  <a:pt x="706" y="202"/>
                                </a:lnTo>
                                <a:lnTo>
                                  <a:pt x="701" y="207"/>
                                </a:lnTo>
                                <a:lnTo>
                                  <a:pt x="691" y="231"/>
                                </a:lnTo>
                                <a:lnTo>
                                  <a:pt x="691" y="236"/>
                                </a:lnTo>
                                <a:lnTo>
                                  <a:pt x="691" y="274"/>
                                </a:lnTo>
                                <a:lnTo>
                                  <a:pt x="696" y="269"/>
                                </a:lnTo>
                                <a:lnTo>
                                  <a:pt x="682" y="284"/>
                                </a:lnTo>
                                <a:lnTo>
                                  <a:pt x="677" y="284"/>
                                </a:lnTo>
                                <a:lnTo>
                                  <a:pt x="677" y="288"/>
                                </a:lnTo>
                                <a:lnTo>
                                  <a:pt x="677" y="351"/>
                                </a:lnTo>
                                <a:lnTo>
                                  <a:pt x="682" y="341"/>
                                </a:lnTo>
                                <a:lnTo>
                                  <a:pt x="667" y="346"/>
                                </a:lnTo>
                                <a:lnTo>
                                  <a:pt x="667" y="351"/>
                                </a:lnTo>
                                <a:lnTo>
                                  <a:pt x="663" y="351"/>
                                </a:lnTo>
                                <a:lnTo>
                                  <a:pt x="663" y="356"/>
                                </a:lnTo>
                                <a:lnTo>
                                  <a:pt x="663" y="423"/>
                                </a:lnTo>
                                <a:lnTo>
                                  <a:pt x="658" y="447"/>
                                </a:lnTo>
                                <a:lnTo>
                                  <a:pt x="653" y="581"/>
                                </a:lnTo>
                                <a:lnTo>
                                  <a:pt x="653" y="576"/>
                                </a:lnTo>
                                <a:lnTo>
                                  <a:pt x="643" y="600"/>
                                </a:lnTo>
                                <a:lnTo>
                                  <a:pt x="663" y="600"/>
                                </a:lnTo>
                                <a:lnTo>
                                  <a:pt x="648" y="581"/>
                                </a:lnTo>
                                <a:lnTo>
                                  <a:pt x="648" y="586"/>
                                </a:lnTo>
                                <a:lnTo>
                                  <a:pt x="648" y="528"/>
                                </a:lnTo>
                                <a:lnTo>
                                  <a:pt x="648" y="524"/>
                                </a:lnTo>
                                <a:lnTo>
                                  <a:pt x="634" y="500"/>
                                </a:lnTo>
                                <a:lnTo>
                                  <a:pt x="634" y="504"/>
                                </a:lnTo>
                                <a:lnTo>
                                  <a:pt x="634" y="456"/>
                                </a:lnTo>
                                <a:lnTo>
                                  <a:pt x="634" y="452"/>
                                </a:lnTo>
                                <a:lnTo>
                                  <a:pt x="629" y="452"/>
                                </a:lnTo>
                                <a:lnTo>
                                  <a:pt x="619" y="442"/>
                                </a:lnTo>
                                <a:lnTo>
                                  <a:pt x="624" y="447"/>
                                </a:lnTo>
                                <a:lnTo>
                                  <a:pt x="624" y="360"/>
                                </a:lnTo>
                                <a:lnTo>
                                  <a:pt x="624" y="356"/>
                                </a:lnTo>
                                <a:lnTo>
                                  <a:pt x="619" y="356"/>
                                </a:lnTo>
                                <a:lnTo>
                                  <a:pt x="619" y="351"/>
                                </a:lnTo>
                                <a:lnTo>
                                  <a:pt x="591" y="336"/>
                                </a:lnTo>
                                <a:lnTo>
                                  <a:pt x="595" y="346"/>
                                </a:lnTo>
                                <a:lnTo>
                                  <a:pt x="591" y="308"/>
                                </a:lnTo>
                                <a:lnTo>
                                  <a:pt x="591" y="303"/>
                                </a:lnTo>
                                <a:lnTo>
                                  <a:pt x="586" y="303"/>
                                </a:lnTo>
                                <a:lnTo>
                                  <a:pt x="586" y="298"/>
                                </a:lnTo>
                                <a:lnTo>
                                  <a:pt x="581" y="298"/>
                                </a:lnTo>
                                <a:lnTo>
                                  <a:pt x="576" y="298"/>
                                </a:lnTo>
                                <a:lnTo>
                                  <a:pt x="576" y="303"/>
                                </a:lnTo>
                                <a:lnTo>
                                  <a:pt x="571" y="303"/>
                                </a:lnTo>
                                <a:lnTo>
                                  <a:pt x="552" y="336"/>
                                </a:lnTo>
                                <a:lnTo>
                                  <a:pt x="552" y="341"/>
                                </a:lnTo>
                                <a:lnTo>
                                  <a:pt x="557" y="509"/>
                                </a:lnTo>
                                <a:lnTo>
                                  <a:pt x="557" y="504"/>
                                </a:lnTo>
                                <a:lnTo>
                                  <a:pt x="547" y="519"/>
                                </a:lnTo>
                                <a:lnTo>
                                  <a:pt x="547" y="524"/>
                                </a:lnTo>
                                <a:lnTo>
                                  <a:pt x="533" y="639"/>
                                </a:lnTo>
                                <a:lnTo>
                                  <a:pt x="552" y="639"/>
                                </a:lnTo>
                                <a:lnTo>
                                  <a:pt x="552" y="528"/>
                                </a:lnTo>
                                <a:lnTo>
                                  <a:pt x="552" y="524"/>
                                </a:lnTo>
                                <a:lnTo>
                                  <a:pt x="538" y="500"/>
                                </a:lnTo>
                                <a:lnTo>
                                  <a:pt x="538" y="504"/>
                                </a:lnTo>
                                <a:lnTo>
                                  <a:pt x="528" y="394"/>
                                </a:lnTo>
                                <a:lnTo>
                                  <a:pt x="528" y="375"/>
                                </a:lnTo>
                                <a:lnTo>
                                  <a:pt x="528" y="370"/>
                                </a:lnTo>
                                <a:lnTo>
                                  <a:pt x="523" y="370"/>
                                </a:lnTo>
                                <a:lnTo>
                                  <a:pt x="523" y="365"/>
                                </a:lnTo>
                                <a:lnTo>
                                  <a:pt x="518" y="365"/>
                                </a:lnTo>
                                <a:lnTo>
                                  <a:pt x="514" y="365"/>
                                </a:lnTo>
                                <a:lnTo>
                                  <a:pt x="514" y="370"/>
                                </a:lnTo>
                                <a:lnTo>
                                  <a:pt x="470" y="413"/>
                                </a:lnTo>
                                <a:lnTo>
                                  <a:pt x="466" y="413"/>
                                </a:lnTo>
                                <a:lnTo>
                                  <a:pt x="466" y="418"/>
                                </a:lnTo>
                                <a:lnTo>
                                  <a:pt x="461" y="466"/>
                                </a:lnTo>
                                <a:lnTo>
                                  <a:pt x="461" y="461"/>
                                </a:lnTo>
                                <a:lnTo>
                                  <a:pt x="451" y="476"/>
                                </a:lnTo>
                                <a:lnTo>
                                  <a:pt x="451" y="480"/>
                                </a:lnTo>
                                <a:lnTo>
                                  <a:pt x="451" y="874"/>
                                </a:lnTo>
                                <a:lnTo>
                                  <a:pt x="442" y="1570"/>
                                </a:lnTo>
                                <a:lnTo>
                                  <a:pt x="461" y="1565"/>
                                </a:lnTo>
                                <a:lnTo>
                                  <a:pt x="446" y="1522"/>
                                </a:lnTo>
                                <a:lnTo>
                                  <a:pt x="446" y="1527"/>
                                </a:lnTo>
                                <a:lnTo>
                                  <a:pt x="442" y="1339"/>
                                </a:lnTo>
                                <a:lnTo>
                                  <a:pt x="442" y="1335"/>
                                </a:lnTo>
                                <a:lnTo>
                                  <a:pt x="437" y="1330"/>
                                </a:lnTo>
                                <a:lnTo>
                                  <a:pt x="432" y="1330"/>
                                </a:lnTo>
                                <a:lnTo>
                                  <a:pt x="427" y="1330"/>
                                </a:lnTo>
                                <a:lnTo>
                                  <a:pt x="422" y="1335"/>
                                </a:lnTo>
                                <a:lnTo>
                                  <a:pt x="422" y="1339"/>
                                </a:lnTo>
                                <a:lnTo>
                                  <a:pt x="398" y="1459"/>
                                </a:lnTo>
                                <a:lnTo>
                                  <a:pt x="418" y="1455"/>
                                </a:lnTo>
                                <a:lnTo>
                                  <a:pt x="408" y="1440"/>
                                </a:lnTo>
                                <a:lnTo>
                                  <a:pt x="408" y="1445"/>
                                </a:lnTo>
                                <a:lnTo>
                                  <a:pt x="408" y="1383"/>
                                </a:lnTo>
                                <a:lnTo>
                                  <a:pt x="408" y="1378"/>
                                </a:lnTo>
                                <a:lnTo>
                                  <a:pt x="403" y="1378"/>
                                </a:lnTo>
                                <a:lnTo>
                                  <a:pt x="389" y="1363"/>
                                </a:lnTo>
                                <a:lnTo>
                                  <a:pt x="394" y="1368"/>
                                </a:lnTo>
                                <a:lnTo>
                                  <a:pt x="394" y="1171"/>
                                </a:lnTo>
                                <a:lnTo>
                                  <a:pt x="394" y="1167"/>
                                </a:lnTo>
                                <a:lnTo>
                                  <a:pt x="384" y="1143"/>
                                </a:lnTo>
                                <a:lnTo>
                                  <a:pt x="384" y="1147"/>
                                </a:lnTo>
                                <a:lnTo>
                                  <a:pt x="384" y="1013"/>
                                </a:lnTo>
                                <a:lnTo>
                                  <a:pt x="384" y="1008"/>
                                </a:lnTo>
                                <a:lnTo>
                                  <a:pt x="370" y="984"/>
                                </a:lnTo>
                                <a:lnTo>
                                  <a:pt x="370" y="989"/>
                                </a:lnTo>
                                <a:lnTo>
                                  <a:pt x="374" y="351"/>
                                </a:lnTo>
                                <a:lnTo>
                                  <a:pt x="374" y="346"/>
                                </a:lnTo>
                                <a:lnTo>
                                  <a:pt x="360" y="298"/>
                                </a:lnTo>
                                <a:lnTo>
                                  <a:pt x="355" y="293"/>
                                </a:lnTo>
                                <a:lnTo>
                                  <a:pt x="350" y="293"/>
                                </a:lnTo>
                                <a:lnTo>
                                  <a:pt x="326" y="288"/>
                                </a:lnTo>
                                <a:lnTo>
                                  <a:pt x="322" y="288"/>
                                </a:lnTo>
                                <a:lnTo>
                                  <a:pt x="317" y="293"/>
                                </a:lnTo>
                                <a:lnTo>
                                  <a:pt x="307" y="317"/>
                                </a:lnTo>
                                <a:lnTo>
                                  <a:pt x="326" y="322"/>
                                </a:lnTo>
                                <a:lnTo>
                                  <a:pt x="317" y="264"/>
                                </a:lnTo>
                                <a:lnTo>
                                  <a:pt x="317" y="260"/>
                                </a:lnTo>
                                <a:lnTo>
                                  <a:pt x="312" y="260"/>
                                </a:lnTo>
                                <a:lnTo>
                                  <a:pt x="312" y="255"/>
                                </a:lnTo>
                                <a:lnTo>
                                  <a:pt x="307" y="255"/>
                                </a:lnTo>
                                <a:lnTo>
                                  <a:pt x="288" y="255"/>
                                </a:lnTo>
                                <a:lnTo>
                                  <a:pt x="293" y="260"/>
                                </a:lnTo>
                                <a:lnTo>
                                  <a:pt x="259" y="226"/>
                                </a:lnTo>
                                <a:lnTo>
                                  <a:pt x="264" y="231"/>
                                </a:lnTo>
                                <a:lnTo>
                                  <a:pt x="250" y="144"/>
                                </a:lnTo>
                                <a:lnTo>
                                  <a:pt x="250" y="140"/>
                                </a:lnTo>
                                <a:lnTo>
                                  <a:pt x="245" y="140"/>
                                </a:lnTo>
                                <a:lnTo>
                                  <a:pt x="245" y="135"/>
                                </a:lnTo>
                                <a:lnTo>
                                  <a:pt x="240" y="135"/>
                                </a:lnTo>
                                <a:lnTo>
                                  <a:pt x="235" y="135"/>
                                </a:lnTo>
                                <a:lnTo>
                                  <a:pt x="235" y="140"/>
                                </a:lnTo>
                                <a:lnTo>
                                  <a:pt x="230" y="140"/>
                                </a:lnTo>
                                <a:lnTo>
                                  <a:pt x="230" y="144"/>
                                </a:lnTo>
                                <a:lnTo>
                                  <a:pt x="230" y="183"/>
                                </a:lnTo>
                                <a:lnTo>
                                  <a:pt x="235" y="178"/>
                                </a:lnTo>
                                <a:lnTo>
                                  <a:pt x="226" y="188"/>
                                </a:lnTo>
                                <a:lnTo>
                                  <a:pt x="221" y="188"/>
                                </a:lnTo>
                                <a:lnTo>
                                  <a:pt x="221" y="192"/>
                                </a:lnTo>
                                <a:lnTo>
                                  <a:pt x="211" y="284"/>
                                </a:lnTo>
                                <a:lnTo>
                                  <a:pt x="230" y="284"/>
                                </a:lnTo>
                                <a:lnTo>
                                  <a:pt x="230" y="120"/>
                                </a:lnTo>
                                <a:lnTo>
                                  <a:pt x="230" y="116"/>
                                </a:lnTo>
                                <a:lnTo>
                                  <a:pt x="226" y="116"/>
                                </a:lnTo>
                                <a:lnTo>
                                  <a:pt x="216" y="106"/>
                                </a:lnTo>
                                <a:lnTo>
                                  <a:pt x="221" y="111"/>
                                </a:lnTo>
                                <a:lnTo>
                                  <a:pt x="211" y="10"/>
                                </a:lnTo>
                                <a:lnTo>
                                  <a:pt x="211" y="5"/>
                                </a:lnTo>
                                <a:lnTo>
                                  <a:pt x="206" y="0"/>
                                </a:lnTo>
                                <a:lnTo>
                                  <a:pt x="201" y="0"/>
                                </a:lnTo>
                                <a:lnTo>
                                  <a:pt x="197" y="0"/>
                                </a:lnTo>
                                <a:lnTo>
                                  <a:pt x="192" y="5"/>
                                </a:lnTo>
                                <a:lnTo>
                                  <a:pt x="192" y="10"/>
                                </a:lnTo>
                                <a:lnTo>
                                  <a:pt x="187" y="82"/>
                                </a:lnTo>
                                <a:lnTo>
                                  <a:pt x="192" y="77"/>
                                </a:lnTo>
                                <a:lnTo>
                                  <a:pt x="187" y="82"/>
                                </a:lnTo>
                                <a:lnTo>
                                  <a:pt x="182" y="82"/>
                                </a:lnTo>
                                <a:lnTo>
                                  <a:pt x="182" y="87"/>
                                </a:lnTo>
                                <a:lnTo>
                                  <a:pt x="182" y="135"/>
                                </a:lnTo>
                                <a:lnTo>
                                  <a:pt x="187" y="130"/>
                                </a:lnTo>
                                <a:lnTo>
                                  <a:pt x="177" y="140"/>
                                </a:lnTo>
                                <a:lnTo>
                                  <a:pt x="173" y="140"/>
                                </a:lnTo>
                                <a:lnTo>
                                  <a:pt x="173" y="144"/>
                                </a:lnTo>
                                <a:lnTo>
                                  <a:pt x="177" y="269"/>
                                </a:lnTo>
                                <a:lnTo>
                                  <a:pt x="177" y="264"/>
                                </a:lnTo>
                                <a:lnTo>
                                  <a:pt x="153" y="317"/>
                                </a:lnTo>
                                <a:lnTo>
                                  <a:pt x="173" y="322"/>
                                </a:lnTo>
                                <a:lnTo>
                                  <a:pt x="168" y="274"/>
                                </a:lnTo>
                                <a:lnTo>
                                  <a:pt x="168" y="269"/>
                                </a:lnTo>
                                <a:lnTo>
                                  <a:pt x="163" y="269"/>
                                </a:lnTo>
                                <a:lnTo>
                                  <a:pt x="163" y="264"/>
                                </a:lnTo>
                                <a:lnTo>
                                  <a:pt x="158" y="264"/>
                                </a:lnTo>
                                <a:lnTo>
                                  <a:pt x="139" y="260"/>
                                </a:lnTo>
                                <a:lnTo>
                                  <a:pt x="149" y="269"/>
                                </a:lnTo>
                                <a:lnTo>
                                  <a:pt x="144" y="245"/>
                                </a:lnTo>
                                <a:lnTo>
                                  <a:pt x="144" y="240"/>
                                </a:lnTo>
                                <a:lnTo>
                                  <a:pt x="139" y="240"/>
                                </a:lnTo>
                                <a:lnTo>
                                  <a:pt x="139" y="236"/>
                                </a:lnTo>
                                <a:lnTo>
                                  <a:pt x="115" y="221"/>
                                </a:lnTo>
                                <a:lnTo>
                                  <a:pt x="110" y="221"/>
                                </a:lnTo>
                                <a:lnTo>
                                  <a:pt x="105" y="221"/>
                                </a:lnTo>
                                <a:lnTo>
                                  <a:pt x="101" y="226"/>
                                </a:lnTo>
                                <a:lnTo>
                                  <a:pt x="67" y="308"/>
                                </a:lnTo>
                                <a:lnTo>
                                  <a:pt x="86" y="308"/>
                                </a:lnTo>
                                <a:lnTo>
                                  <a:pt x="72" y="260"/>
                                </a:lnTo>
                                <a:lnTo>
                                  <a:pt x="67" y="260"/>
                                </a:lnTo>
                                <a:lnTo>
                                  <a:pt x="67" y="255"/>
                                </a:lnTo>
                                <a:lnTo>
                                  <a:pt x="62" y="255"/>
                                </a:lnTo>
                                <a:lnTo>
                                  <a:pt x="57" y="255"/>
                                </a:lnTo>
                                <a:lnTo>
                                  <a:pt x="57" y="260"/>
                                </a:lnTo>
                                <a:lnTo>
                                  <a:pt x="53" y="260"/>
                                </a:lnTo>
                                <a:lnTo>
                                  <a:pt x="53" y="264"/>
                                </a:lnTo>
                                <a:lnTo>
                                  <a:pt x="53" y="288"/>
                                </a:lnTo>
                                <a:lnTo>
                                  <a:pt x="57" y="284"/>
                                </a:lnTo>
                                <a:lnTo>
                                  <a:pt x="0" y="341"/>
                                </a:lnTo>
                                <a:lnTo>
                                  <a:pt x="9" y="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095"/>
                        <wps:cNvSpPr>
                          <a:spLocks/>
                        </wps:cNvSpPr>
                        <wps:spPr bwMode="auto">
                          <a:xfrm>
                            <a:off x="1101725" y="474980"/>
                            <a:ext cx="683260" cy="506095"/>
                          </a:xfrm>
                          <a:custGeom>
                            <a:avLst/>
                            <a:gdLst>
                              <a:gd name="T0" fmla="*/ 53 w 1076"/>
                              <a:gd name="T1" fmla="*/ 149 h 797"/>
                              <a:gd name="T2" fmla="*/ 72 w 1076"/>
                              <a:gd name="T3" fmla="*/ 116 h 797"/>
                              <a:gd name="T4" fmla="*/ 149 w 1076"/>
                              <a:gd name="T5" fmla="*/ 269 h 797"/>
                              <a:gd name="T6" fmla="*/ 177 w 1076"/>
                              <a:gd name="T7" fmla="*/ 298 h 797"/>
                              <a:gd name="T8" fmla="*/ 206 w 1076"/>
                              <a:gd name="T9" fmla="*/ 293 h 797"/>
                              <a:gd name="T10" fmla="*/ 259 w 1076"/>
                              <a:gd name="T11" fmla="*/ 120 h 797"/>
                              <a:gd name="T12" fmla="*/ 274 w 1076"/>
                              <a:gd name="T13" fmla="*/ 116 h 797"/>
                              <a:gd name="T14" fmla="*/ 322 w 1076"/>
                              <a:gd name="T15" fmla="*/ 140 h 797"/>
                              <a:gd name="T16" fmla="*/ 389 w 1076"/>
                              <a:gd name="T17" fmla="*/ 149 h 797"/>
                              <a:gd name="T18" fmla="*/ 413 w 1076"/>
                              <a:gd name="T19" fmla="*/ 144 h 797"/>
                              <a:gd name="T20" fmla="*/ 470 w 1076"/>
                              <a:gd name="T21" fmla="*/ 226 h 797"/>
                              <a:gd name="T22" fmla="*/ 528 w 1076"/>
                              <a:gd name="T23" fmla="*/ 308 h 797"/>
                              <a:gd name="T24" fmla="*/ 566 w 1076"/>
                              <a:gd name="T25" fmla="*/ 231 h 797"/>
                              <a:gd name="T26" fmla="*/ 576 w 1076"/>
                              <a:gd name="T27" fmla="*/ 125 h 797"/>
                              <a:gd name="T28" fmla="*/ 615 w 1076"/>
                              <a:gd name="T29" fmla="*/ 245 h 797"/>
                              <a:gd name="T30" fmla="*/ 658 w 1076"/>
                              <a:gd name="T31" fmla="*/ 336 h 797"/>
                              <a:gd name="T32" fmla="*/ 701 w 1076"/>
                              <a:gd name="T33" fmla="*/ 164 h 797"/>
                              <a:gd name="T34" fmla="*/ 720 w 1076"/>
                              <a:gd name="T35" fmla="*/ 274 h 797"/>
                              <a:gd name="T36" fmla="*/ 744 w 1076"/>
                              <a:gd name="T37" fmla="*/ 471 h 797"/>
                              <a:gd name="T38" fmla="*/ 816 w 1076"/>
                              <a:gd name="T39" fmla="*/ 351 h 797"/>
                              <a:gd name="T40" fmla="*/ 859 w 1076"/>
                              <a:gd name="T41" fmla="*/ 552 h 797"/>
                              <a:gd name="T42" fmla="*/ 898 w 1076"/>
                              <a:gd name="T43" fmla="*/ 298 h 797"/>
                              <a:gd name="T44" fmla="*/ 922 w 1076"/>
                              <a:gd name="T45" fmla="*/ 572 h 797"/>
                              <a:gd name="T46" fmla="*/ 956 w 1076"/>
                              <a:gd name="T47" fmla="*/ 787 h 797"/>
                              <a:gd name="T48" fmla="*/ 1004 w 1076"/>
                              <a:gd name="T49" fmla="*/ 231 h 797"/>
                              <a:gd name="T50" fmla="*/ 1042 w 1076"/>
                              <a:gd name="T51" fmla="*/ 39 h 797"/>
                              <a:gd name="T52" fmla="*/ 1061 w 1076"/>
                              <a:gd name="T53" fmla="*/ 212 h 797"/>
                              <a:gd name="T54" fmla="*/ 1008 w 1076"/>
                              <a:gd name="T55" fmla="*/ 34 h 797"/>
                              <a:gd name="T56" fmla="*/ 970 w 1076"/>
                              <a:gd name="T57" fmla="*/ 576 h 797"/>
                              <a:gd name="T58" fmla="*/ 941 w 1076"/>
                              <a:gd name="T59" fmla="*/ 639 h 797"/>
                              <a:gd name="T60" fmla="*/ 936 w 1076"/>
                              <a:gd name="T61" fmla="*/ 495 h 797"/>
                              <a:gd name="T62" fmla="*/ 907 w 1076"/>
                              <a:gd name="T63" fmla="*/ 207 h 797"/>
                              <a:gd name="T64" fmla="*/ 874 w 1076"/>
                              <a:gd name="T65" fmla="*/ 543 h 797"/>
                              <a:gd name="T66" fmla="*/ 831 w 1076"/>
                              <a:gd name="T67" fmla="*/ 298 h 797"/>
                              <a:gd name="T68" fmla="*/ 778 w 1076"/>
                              <a:gd name="T69" fmla="*/ 408 h 797"/>
                              <a:gd name="T70" fmla="*/ 759 w 1076"/>
                              <a:gd name="T71" fmla="*/ 279 h 797"/>
                              <a:gd name="T72" fmla="*/ 725 w 1076"/>
                              <a:gd name="T73" fmla="*/ 212 h 797"/>
                              <a:gd name="T74" fmla="*/ 682 w 1076"/>
                              <a:gd name="T75" fmla="*/ 164 h 797"/>
                              <a:gd name="T76" fmla="*/ 653 w 1076"/>
                              <a:gd name="T77" fmla="*/ 308 h 797"/>
                              <a:gd name="T78" fmla="*/ 639 w 1076"/>
                              <a:gd name="T79" fmla="*/ 197 h 797"/>
                              <a:gd name="T80" fmla="*/ 595 w 1076"/>
                              <a:gd name="T81" fmla="*/ 0 h 797"/>
                              <a:gd name="T82" fmla="*/ 562 w 1076"/>
                              <a:gd name="T83" fmla="*/ 116 h 797"/>
                              <a:gd name="T84" fmla="*/ 547 w 1076"/>
                              <a:gd name="T85" fmla="*/ 212 h 797"/>
                              <a:gd name="T86" fmla="*/ 518 w 1076"/>
                              <a:gd name="T87" fmla="*/ 221 h 797"/>
                              <a:gd name="T88" fmla="*/ 446 w 1076"/>
                              <a:gd name="T89" fmla="*/ 140 h 797"/>
                              <a:gd name="T90" fmla="*/ 398 w 1076"/>
                              <a:gd name="T91" fmla="*/ 101 h 797"/>
                              <a:gd name="T92" fmla="*/ 350 w 1076"/>
                              <a:gd name="T93" fmla="*/ 125 h 797"/>
                              <a:gd name="T94" fmla="*/ 283 w 1076"/>
                              <a:gd name="T95" fmla="*/ 159 h 797"/>
                              <a:gd name="T96" fmla="*/ 259 w 1076"/>
                              <a:gd name="T97" fmla="*/ 111 h 797"/>
                              <a:gd name="T98" fmla="*/ 235 w 1076"/>
                              <a:gd name="T99" fmla="*/ 24 h 797"/>
                              <a:gd name="T100" fmla="*/ 225 w 1076"/>
                              <a:gd name="T101" fmla="*/ 288 h 797"/>
                              <a:gd name="T102" fmla="*/ 182 w 1076"/>
                              <a:gd name="T103" fmla="*/ 173 h 797"/>
                              <a:gd name="T104" fmla="*/ 153 w 1076"/>
                              <a:gd name="T105" fmla="*/ 159 h 797"/>
                              <a:gd name="T106" fmla="*/ 105 w 1076"/>
                              <a:gd name="T107" fmla="*/ 260 h 797"/>
                              <a:gd name="T108" fmla="*/ 72 w 1076"/>
                              <a:gd name="T109" fmla="*/ 101 h 797"/>
                              <a:gd name="T110" fmla="*/ 43 w 1076"/>
                              <a:gd name="T111" fmla="*/ 135 h 797"/>
                              <a:gd name="T112" fmla="*/ 0 w 1076"/>
                              <a:gd name="T113" fmla="*/ 106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76" h="797">
                                <a:moveTo>
                                  <a:pt x="0" y="106"/>
                                </a:moveTo>
                                <a:lnTo>
                                  <a:pt x="14" y="183"/>
                                </a:lnTo>
                                <a:lnTo>
                                  <a:pt x="14" y="216"/>
                                </a:lnTo>
                                <a:lnTo>
                                  <a:pt x="19" y="216"/>
                                </a:lnTo>
                                <a:lnTo>
                                  <a:pt x="19" y="221"/>
                                </a:lnTo>
                                <a:lnTo>
                                  <a:pt x="29" y="221"/>
                                </a:lnTo>
                                <a:lnTo>
                                  <a:pt x="29" y="216"/>
                                </a:lnTo>
                                <a:lnTo>
                                  <a:pt x="33" y="216"/>
                                </a:lnTo>
                                <a:lnTo>
                                  <a:pt x="53" y="149"/>
                                </a:lnTo>
                                <a:lnTo>
                                  <a:pt x="33" y="144"/>
                                </a:lnTo>
                                <a:lnTo>
                                  <a:pt x="38" y="188"/>
                                </a:lnTo>
                                <a:lnTo>
                                  <a:pt x="38" y="192"/>
                                </a:lnTo>
                                <a:lnTo>
                                  <a:pt x="43" y="197"/>
                                </a:lnTo>
                                <a:lnTo>
                                  <a:pt x="53" y="197"/>
                                </a:lnTo>
                                <a:lnTo>
                                  <a:pt x="81" y="173"/>
                                </a:lnTo>
                                <a:lnTo>
                                  <a:pt x="86" y="168"/>
                                </a:lnTo>
                                <a:lnTo>
                                  <a:pt x="86" y="106"/>
                                </a:lnTo>
                                <a:lnTo>
                                  <a:pt x="72" y="116"/>
                                </a:lnTo>
                                <a:lnTo>
                                  <a:pt x="86" y="120"/>
                                </a:lnTo>
                                <a:lnTo>
                                  <a:pt x="81" y="111"/>
                                </a:lnTo>
                                <a:lnTo>
                                  <a:pt x="96" y="269"/>
                                </a:lnTo>
                                <a:lnTo>
                                  <a:pt x="96" y="274"/>
                                </a:lnTo>
                                <a:lnTo>
                                  <a:pt x="101" y="279"/>
                                </a:lnTo>
                                <a:lnTo>
                                  <a:pt x="105" y="279"/>
                                </a:lnTo>
                                <a:lnTo>
                                  <a:pt x="139" y="274"/>
                                </a:lnTo>
                                <a:lnTo>
                                  <a:pt x="144" y="274"/>
                                </a:lnTo>
                                <a:lnTo>
                                  <a:pt x="149" y="269"/>
                                </a:lnTo>
                                <a:lnTo>
                                  <a:pt x="163" y="245"/>
                                </a:lnTo>
                                <a:lnTo>
                                  <a:pt x="163" y="168"/>
                                </a:lnTo>
                                <a:lnTo>
                                  <a:pt x="144" y="168"/>
                                </a:lnTo>
                                <a:lnTo>
                                  <a:pt x="149" y="260"/>
                                </a:lnTo>
                                <a:lnTo>
                                  <a:pt x="149" y="264"/>
                                </a:lnTo>
                                <a:lnTo>
                                  <a:pt x="163" y="293"/>
                                </a:lnTo>
                                <a:lnTo>
                                  <a:pt x="168" y="293"/>
                                </a:lnTo>
                                <a:lnTo>
                                  <a:pt x="168" y="298"/>
                                </a:lnTo>
                                <a:lnTo>
                                  <a:pt x="177" y="298"/>
                                </a:lnTo>
                                <a:lnTo>
                                  <a:pt x="177" y="293"/>
                                </a:lnTo>
                                <a:lnTo>
                                  <a:pt x="182" y="293"/>
                                </a:lnTo>
                                <a:lnTo>
                                  <a:pt x="182" y="288"/>
                                </a:lnTo>
                                <a:lnTo>
                                  <a:pt x="201" y="173"/>
                                </a:lnTo>
                                <a:lnTo>
                                  <a:pt x="197" y="183"/>
                                </a:lnTo>
                                <a:lnTo>
                                  <a:pt x="216" y="173"/>
                                </a:lnTo>
                                <a:lnTo>
                                  <a:pt x="201" y="164"/>
                                </a:lnTo>
                                <a:lnTo>
                                  <a:pt x="206" y="288"/>
                                </a:lnTo>
                                <a:lnTo>
                                  <a:pt x="206" y="293"/>
                                </a:lnTo>
                                <a:lnTo>
                                  <a:pt x="211" y="293"/>
                                </a:lnTo>
                                <a:lnTo>
                                  <a:pt x="211" y="298"/>
                                </a:lnTo>
                                <a:lnTo>
                                  <a:pt x="221" y="298"/>
                                </a:lnTo>
                                <a:lnTo>
                                  <a:pt x="221" y="293"/>
                                </a:lnTo>
                                <a:lnTo>
                                  <a:pt x="225" y="293"/>
                                </a:lnTo>
                                <a:lnTo>
                                  <a:pt x="250" y="260"/>
                                </a:lnTo>
                                <a:lnTo>
                                  <a:pt x="250" y="140"/>
                                </a:lnTo>
                                <a:lnTo>
                                  <a:pt x="250" y="144"/>
                                </a:lnTo>
                                <a:lnTo>
                                  <a:pt x="259" y="120"/>
                                </a:lnTo>
                                <a:lnTo>
                                  <a:pt x="259" y="116"/>
                                </a:lnTo>
                                <a:lnTo>
                                  <a:pt x="254" y="29"/>
                                </a:lnTo>
                                <a:lnTo>
                                  <a:pt x="235" y="29"/>
                                </a:lnTo>
                                <a:lnTo>
                                  <a:pt x="250" y="120"/>
                                </a:lnTo>
                                <a:lnTo>
                                  <a:pt x="250" y="125"/>
                                </a:lnTo>
                                <a:lnTo>
                                  <a:pt x="254" y="130"/>
                                </a:lnTo>
                                <a:lnTo>
                                  <a:pt x="259" y="130"/>
                                </a:lnTo>
                                <a:lnTo>
                                  <a:pt x="283" y="125"/>
                                </a:lnTo>
                                <a:lnTo>
                                  <a:pt x="274" y="116"/>
                                </a:lnTo>
                                <a:lnTo>
                                  <a:pt x="278" y="149"/>
                                </a:lnTo>
                                <a:lnTo>
                                  <a:pt x="278" y="159"/>
                                </a:lnTo>
                                <a:lnTo>
                                  <a:pt x="283" y="168"/>
                                </a:lnTo>
                                <a:lnTo>
                                  <a:pt x="288" y="168"/>
                                </a:lnTo>
                                <a:lnTo>
                                  <a:pt x="288" y="173"/>
                                </a:lnTo>
                                <a:lnTo>
                                  <a:pt x="298" y="173"/>
                                </a:lnTo>
                                <a:lnTo>
                                  <a:pt x="298" y="168"/>
                                </a:lnTo>
                                <a:lnTo>
                                  <a:pt x="302" y="168"/>
                                </a:lnTo>
                                <a:lnTo>
                                  <a:pt x="322" y="140"/>
                                </a:lnTo>
                                <a:lnTo>
                                  <a:pt x="302" y="140"/>
                                </a:lnTo>
                                <a:lnTo>
                                  <a:pt x="331" y="173"/>
                                </a:lnTo>
                                <a:lnTo>
                                  <a:pt x="336" y="178"/>
                                </a:lnTo>
                                <a:lnTo>
                                  <a:pt x="346" y="178"/>
                                </a:lnTo>
                                <a:lnTo>
                                  <a:pt x="350" y="173"/>
                                </a:lnTo>
                                <a:lnTo>
                                  <a:pt x="365" y="140"/>
                                </a:lnTo>
                                <a:lnTo>
                                  <a:pt x="355" y="144"/>
                                </a:lnTo>
                                <a:lnTo>
                                  <a:pt x="384" y="149"/>
                                </a:lnTo>
                                <a:lnTo>
                                  <a:pt x="389" y="149"/>
                                </a:lnTo>
                                <a:lnTo>
                                  <a:pt x="394" y="144"/>
                                </a:lnTo>
                                <a:lnTo>
                                  <a:pt x="394" y="140"/>
                                </a:lnTo>
                                <a:lnTo>
                                  <a:pt x="398" y="106"/>
                                </a:lnTo>
                                <a:lnTo>
                                  <a:pt x="379" y="111"/>
                                </a:lnTo>
                                <a:lnTo>
                                  <a:pt x="398" y="144"/>
                                </a:lnTo>
                                <a:lnTo>
                                  <a:pt x="403" y="144"/>
                                </a:lnTo>
                                <a:lnTo>
                                  <a:pt x="403" y="149"/>
                                </a:lnTo>
                                <a:lnTo>
                                  <a:pt x="413" y="149"/>
                                </a:lnTo>
                                <a:lnTo>
                                  <a:pt x="413" y="144"/>
                                </a:lnTo>
                                <a:lnTo>
                                  <a:pt x="418" y="144"/>
                                </a:lnTo>
                                <a:lnTo>
                                  <a:pt x="437" y="101"/>
                                </a:lnTo>
                                <a:lnTo>
                                  <a:pt x="418" y="101"/>
                                </a:lnTo>
                                <a:lnTo>
                                  <a:pt x="432" y="154"/>
                                </a:lnTo>
                                <a:lnTo>
                                  <a:pt x="437" y="154"/>
                                </a:lnTo>
                                <a:lnTo>
                                  <a:pt x="437" y="159"/>
                                </a:lnTo>
                                <a:lnTo>
                                  <a:pt x="475" y="188"/>
                                </a:lnTo>
                                <a:lnTo>
                                  <a:pt x="470" y="178"/>
                                </a:lnTo>
                                <a:lnTo>
                                  <a:pt x="470" y="226"/>
                                </a:lnTo>
                                <a:lnTo>
                                  <a:pt x="475" y="226"/>
                                </a:lnTo>
                                <a:lnTo>
                                  <a:pt x="475" y="231"/>
                                </a:lnTo>
                                <a:lnTo>
                                  <a:pt x="490" y="240"/>
                                </a:lnTo>
                                <a:lnTo>
                                  <a:pt x="514" y="240"/>
                                </a:lnTo>
                                <a:lnTo>
                                  <a:pt x="504" y="236"/>
                                </a:lnTo>
                                <a:lnTo>
                                  <a:pt x="523" y="288"/>
                                </a:lnTo>
                                <a:lnTo>
                                  <a:pt x="523" y="284"/>
                                </a:lnTo>
                                <a:lnTo>
                                  <a:pt x="528" y="303"/>
                                </a:lnTo>
                                <a:lnTo>
                                  <a:pt x="528" y="308"/>
                                </a:lnTo>
                                <a:lnTo>
                                  <a:pt x="533" y="308"/>
                                </a:lnTo>
                                <a:lnTo>
                                  <a:pt x="533" y="312"/>
                                </a:lnTo>
                                <a:lnTo>
                                  <a:pt x="542" y="312"/>
                                </a:lnTo>
                                <a:lnTo>
                                  <a:pt x="542" y="308"/>
                                </a:lnTo>
                                <a:lnTo>
                                  <a:pt x="547" y="308"/>
                                </a:lnTo>
                                <a:lnTo>
                                  <a:pt x="547" y="303"/>
                                </a:lnTo>
                                <a:lnTo>
                                  <a:pt x="562" y="221"/>
                                </a:lnTo>
                                <a:lnTo>
                                  <a:pt x="552" y="231"/>
                                </a:lnTo>
                                <a:lnTo>
                                  <a:pt x="566" y="231"/>
                                </a:lnTo>
                                <a:lnTo>
                                  <a:pt x="566" y="226"/>
                                </a:lnTo>
                                <a:lnTo>
                                  <a:pt x="571" y="226"/>
                                </a:lnTo>
                                <a:lnTo>
                                  <a:pt x="571" y="221"/>
                                </a:lnTo>
                                <a:lnTo>
                                  <a:pt x="566" y="159"/>
                                </a:lnTo>
                                <a:lnTo>
                                  <a:pt x="566" y="164"/>
                                </a:lnTo>
                                <a:lnTo>
                                  <a:pt x="576" y="149"/>
                                </a:lnTo>
                                <a:lnTo>
                                  <a:pt x="576" y="144"/>
                                </a:lnTo>
                                <a:lnTo>
                                  <a:pt x="581" y="120"/>
                                </a:lnTo>
                                <a:lnTo>
                                  <a:pt x="576" y="125"/>
                                </a:lnTo>
                                <a:lnTo>
                                  <a:pt x="586" y="116"/>
                                </a:lnTo>
                                <a:lnTo>
                                  <a:pt x="590" y="116"/>
                                </a:lnTo>
                                <a:lnTo>
                                  <a:pt x="590" y="34"/>
                                </a:lnTo>
                                <a:lnTo>
                                  <a:pt x="590" y="39"/>
                                </a:lnTo>
                                <a:lnTo>
                                  <a:pt x="605" y="15"/>
                                </a:lnTo>
                                <a:lnTo>
                                  <a:pt x="586" y="10"/>
                                </a:lnTo>
                                <a:lnTo>
                                  <a:pt x="595" y="188"/>
                                </a:lnTo>
                                <a:lnTo>
                                  <a:pt x="595" y="192"/>
                                </a:lnTo>
                                <a:lnTo>
                                  <a:pt x="615" y="245"/>
                                </a:lnTo>
                                <a:lnTo>
                                  <a:pt x="619" y="250"/>
                                </a:lnTo>
                                <a:lnTo>
                                  <a:pt x="629" y="250"/>
                                </a:lnTo>
                                <a:lnTo>
                                  <a:pt x="634" y="245"/>
                                </a:lnTo>
                                <a:lnTo>
                                  <a:pt x="658" y="207"/>
                                </a:lnTo>
                                <a:lnTo>
                                  <a:pt x="639" y="202"/>
                                </a:lnTo>
                                <a:lnTo>
                                  <a:pt x="639" y="317"/>
                                </a:lnTo>
                                <a:lnTo>
                                  <a:pt x="643" y="317"/>
                                </a:lnTo>
                                <a:lnTo>
                                  <a:pt x="658" y="332"/>
                                </a:lnTo>
                                <a:lnTo>
                                  <a:pt x="658" y="336"/>
                                </a:lnTo>
                                <a:lnTo>
                                  <a:pt x="667" y="336"/>
                                </a:lnTo>
                                <a:lnTo>
                                  <a:pt x="667" y="332"/>
                                </a:lnTo>
                                <a:lnTo>
                                  <a:pt x="672" y="332"/>
                                </a:lnTo>
                                <a:lnTo>
                                  <a:pt x="687" y="288"/>
                                </a:lnTo>
                                <a:lnTo>
                                  <a:pt x="687" y="178"/>
                                </a:lnTo>
                                <a:lnTo>
                                  <a:pt x="682" y="183"/>
                                </a:lnTo>
                                <a:lnTo>
                                  <a:pt x="696" y="168"/>
                                </a:lnTo>
                                <a:lnTo>
                                  <a:pt x="701" y="168"/>
                                </a:lnTo>
                                <a:lnTo>
                                  <a:pt x="701" y="164"/>
                                </a:lnTo>
                                <a:lnTo>
                                  <a:pt x="696" y="125"/>
                                </a:lnTo>
                                <a:lnTo>
                                  <a:pt x="691" y="135"/>
                                </a:lnTo>
                                <a:lnTo>
                                  <a:pt x="720" y="116"/>
                                </a:lnTo>
                                <a:lnTo>
                                  <a:pt x="706" y="106"/>
                                </a:lnTo>
                                <a:lnTo>
                                  <a:pt x="706" y="216"/>
                                </a:lnTo>
                                <a:lnTo>
                                  <a:pt x="715" y="231"/>
                                </a:lnTo>
                                <a:lnTo>
                                  <a:pt x="715" y="226"/>
                                </a:lnTo>
                                <a:lnTo>
                                  <a:pt x="720" y="269"/>
                                </a:lnTo>
                                <a:lnTo>
                                  <a:pt x="720" y="274"/>
                                </a:lnTo>
                                <a:lnTo>
                                  <a:pt x="725" y="279"/>
                                </a:lnTo>
                                <a:lnTo>
                                  <a:pt x="744" y="288"/>
                                </a:lnTo>
                                <a:lnTo>
                                  <a:pt x="739" y="279"/>
                                </a:lnTo>
                                <a:lnTo>
                                  <a:pt x="730" y="466"/>
                                </a:lnTo>
                                <a:lnTo>
                                  <a:pt x="730" y="471"/>
                                </a:lnTo>
                                <a:lnTo>
                                  <a:pt x="735" y="471"/>
                                </a:lnTo>
                                <a:lnTo>
                                  <a:pt x="735" y="476"/>
                                </a:lnTo>
                                <a:lnTo>
                                  <a:pt x="744" y="476"/>
                                </a:lnTo>
                                <a:lnTo>
                                  <a:pt x="744" y="471"/>
                                </a:lnTo>
                                <a:lnTo>
                                  <a:pt x="749" y="471"/>
                                </a:lnTo>
                                <a:lnTo>
                                  <a:pt x="778" y="418"/>
                                </a:lnTo>
                                <a:lnTo>
                                  <a:pt x="759" y="418"/>
                                </a:lnTo>
                                <a:lnTo>
                                  <a:pt x="787" y="461"/>
                                </a:lnTo>
                                <a:lnTo>
                                  <a:pt x="792" y="466"/>
                                </a:lnTo>
                                <a:lnTo>
                                  <a:pt x="802" y="466"/>
                                </a:lnTo>
                                <a:lnTo>
                                  <a:pt x="807" y="461"/>
                                </a:lnTo>
                                <a:lnTo>
                                  <a:pt x="807" y="456"/>
                                </a:lnTo>
                                <a:lnTo>
                                  <a:pt x="816" y="351"/>
                                </a:lnTo>
                                <a:lnTo>
                                  <a:pt x="811" y="356"/>
                                </a:lnTo>
                                <a:lnTo>
                                  <a:pt x="831" y="336"/>
                                </a:lnTo>
                                <a:lnTo>
                                  <a:pt x="835" y="336"/>
                                </a:lnTo>
                                <a:lnTo>
                                  <a:pt x="845" y="308"/>
                                </a:lnTo>
                                <a:lnTo>
                                  <a:pt x="826" y="303"/>
                                </a:lnTo>
                                <a:lnTo>
                                  <a:pt x="831" y="476"/>
                                </a:lnTo>
                                <a:lnTo>
                                  <a:pt x="831" y="480"/>
                                </a:lnTo>
                                <a:lnTo>
                                  <a:pt x="855" y="552"/>
                                </a:lnTo>
                                <a:lnTo>
                                  <a:pt x="859" y="552"/>
                                </a:lnTo>
                                <a:lnTo>
                                  <a:pt x="859" y="557"/>
                                </a:lnTo>
                                <a:lnTo>
                                  <a:pt x="869" y="557"/>
                                </a:lnTo>
                                <a:lnTo>
                                  <a:pt x="869" y="552"/>
                                </a:lnTo>
                                <a:lnTo>
                                  <a:pt x="874" y="552"/>
                                </a:lnTo>
                                <a:lnTo>
                                  <a:pt x="874" y="548"/>
                                </a:lnTo>
                                <a:lnTo>
                                  <a:pt x="888" y="423"/>
                                </a:lnTo>
                                <a:lnTo>
                                  <a:pt x="888" y="428"/>
                                </a:lnTo>
                                <a:lnTo>
                                  <a:pt x="898" y="408"/>
                                </a:lnTo>
                                <a:lnTo>
                                  <a:pt x="898" y="298"/>
                                </a:lnTo>
                                <a:lnTo>
                                  <a:pt x="898" y="303"/>
                                </a:lnTo>
                                <a:lnTo>
                                  <a:pt x="922" y="216"/>
                                </a:lnTo>
                                <a:lnTo>
                                  <a:pt x="903" y="212"/>
                                </a:lnTo>
                                <a:lnTo>
                                  <a:pt x="907" y="476"/>
                                </a:lnTo>
                                <a:lnTo>
                                  <a:pt x="907" y="480"/>
                                </a:lnTo>
                                <a:lnTo>
                                  <a:pt x="917" y="504"/>
                                </a:lnTo>
                                <a:lnTo>
                                  <a:pt x="917" y="500"/>
                                </a:lnTo>
                                <a:lnTo>
                                  <a:pt x="917" y="572"/>
                                </a:lnTo>
                                <a:lnTo>
                                  <a:pt x="922" y="572"/>
                                </a:lnTo>
                                <a:lnTo>
                                  <a:pt x="922" y="576"/>
                                </a:lnTo>
                                <a:lnTo>
                                  <a:pt x="936" y="581"/>
                                </a:lnTo>
                                <a:lnTo>
                                  <a:pt x="931" y="572"/>
                                </a:lnTo>
                                <a:lnTo>
                                  <a:pt x="927" y="648"/>
                                </a:lnTo>
                                <a:lnTo>
                                  <a:pt x="927" y="653"/>
                                </a:lnTo>
                                <a:lnTo>
                                  <a:pt x="931" y="658"/>
                                </a:lnTo>
                                <a:lnTo>
                                  <a:pt x="951" y="672"/>
                                </a:lnTo>
                                <a:lnTo>
                                  <a:pt x="946" y="663"/>
                                </a:lnTo>
                                <a:lnTo>
                                  <a:pt x="956" y="787"/>
                                </a:lnTo>
                                <a:lnTo>
                                  <a:pt x="956" y="792"/>
                                </a:lnTo>
                                <a:lnTo>
                                  <a:pt x="960" y="797"/>
                                </a:lnTo>
                                <a:lnTo>
                                  <a:pt x="970" y="797"/>
                                </a:lnTo>
                                <a:lnTo>
                                  <a:pt x="975" y="792"/>
                                </a:lnTo>
                                <a:lnTo>
                                  <a:pt x="975" y="610"/>
                                </a:lnTo>
                                <a:lnTo>
                                  <a:pt x="975" y="615"/>
                                </a:lnTo>
                                <a:lnTo>
                                  <a:pt x="989" y="581"/>
                                </a:lnTo>
                                <a:lnTo>
                                  <a:pt x="989" y="423"/>
                                </a:lnTo>
                                <a:lnTo>
                                  <a:pt x="1004" y="231"/>
                                </a:lnTo>
                                <a:lnTo>
                                  <a:pt x="1004" y="63"/>
                                </a:lnTo>
                                <a:lnTo>
                                  <a:pt x="1004" y="68"/>
                                </a:lnTo>
                                <a:lnTo>
                                  <a:pt x="1013" y="48"/>
                                </a:lnTo>
                                <a:lnTo>
                                  <a:pt x="999" y="48"/>
                                </a:lnTo>
                                <a:lnTo>
                                  <a:pt x="1018" y="68"/>
                                </a:lnTo>
                                <a:lnTo>
                                  <a:pt x="1018" y="72"/>
                                </a:lnTo>
                                <a:lnTo>
                                  <a:pt x="1028" y="72"/>
                                </a:lnTo>
                                <a:lnTo>
                                  <a:pt x="1056" y="48"/>
                                </a:lnTo>
                                <a:lnTo>
                                  <a:pt x="1042" y="39"/>
                                </a:lnTo>
                                <a:lnTo>
                                  <a:pt x="1042" y="212"/>
                                </a:lnTo>
                                <a:lnTo>
                                  <a:pt x="1056" y="274"/>
                                </a:lnTo>
                                <a:lnTo>
                                  <a:pt x="1052" y="408"/>
                                </a:lnTo>
                                <a:lnTo>
                                  <a:pt x="1052" y="413"/>
                                </a:lnTo>
                                <a:lnTo>
                                  <a:pt x="1066" y="432"/>
                                </a:lnTo>
                                <a:lnTo>
                                  <a:pt x="1071" y="404"/>
                                </a:lnTo>
                                <a:lnTo>
                                  <a:pt x="1071" y="408"/>
                                </a:lnTo>
                                <a:lnTo>
                                  <a:pt x="1076" y="274"/>
                                </a:lnTo>
                                <a:lnTo>
                                  <a:pt x="1061" y="212"/>
                                </a:lnTo>
                                <a:lnTo>
                                  <a:pt x="1061" y="39"/>
                                </a:lnTo>
                                <a:lnTo>
                                  <a:pt x="1061" y="34"/>
                                </a:lnTo>
                                <a:lnTo>
                                  <a:pt x="1056" y="29"/>
                                </a:lnTo>
                                <a:lnTo>
                                  <a:pt x="1052" y="29"/>
                                </a:lnTo>
                                <a:lnTo>
                                  <a:pt x="1047" y="29"/>
                                </a:lnTo>
                                <a:lnTo>
                                  <a:pt x="1018" y="53"/>
                                </a:lnTo>
                                <a:lnTo>
                                  <a:pt x="1028" y="58"/>
                                </a:lnTo>
                                <a:lnTo>
                                  <a:pt x="1008" y="39"/>
                                </a:lnTo>
                                <a:lnTo>
                                  <a:pt x="1008" y="34"/>
                                </a:lnTo>
                                <a:lnTo>
                                  <a:pt x="1004" y="34"/>
                                </a:lnTo>
                                <a:lnTo>
                                  <a:pt x="999" y="34"/>
                                </a:lnTo>
                                <a:lnTo>
                                  <a:pt x="999" y="39"/>
                                </a:lnTo>
                                <a:lnTo>
                                  <a:pt x="994" y="39"/>
                                </a:lnTo>
                                <a:lnTo>
                                  <a:pt x="984" y="58"/>
                                </a:lnTo>
                                <a:lnTo>
                                  <a:pt x="984" y="63"/>
                                </a:lnTo>
                                <a:lnTo>
                                  <a:pt x="984" y="231"/>
                                </a:lnTo>
                                <a:lnTo>
                                  <a:pt x="970" y="423"/>
                                </a:lnTo>
                                <a:lnTo>
                                  <a:pt x="970" y="576"/>
                                </a:lnTo>
                                <a:lnTo>
                                  <a:pt x="970" y="572"/>
                                </a:lnTo>
                                <a:lnTo>
                                  <a:pt x="956" y="605"/>
                                </a:lnTo>
                                <a:lnTo>
                                  <a:pt x="956" y="610"/>
                                </a:lnTo>
                                <a:lnTo>
                                  <a:pt x="956" y="787"/>
                                </a:lnTo>
                                <a:lnTo>
                                  <a:pt x="975" y="787"/>
                                </a:lnTo>
                                <a:lnTo>
                                  <a:pt x="965" y="663"/>
                                </a:lnTo>
                                <a:lnTo>
                                  <a:pt x="965" y="658"/>
                                </a:lnTo>
                                <a:lnTo>
                                  <a:pt x="960" y="653"/>
                                </a:lnTo>
                                <a:lnTo>
                                  <a:pt x="941" y="639"/>
                                </a:lnTo>
                                <a:lnTo>
                                  <a:pt x="946" y="648"/>
                                </a:lnTo>
                                <a:lnTo>
                                  <a:pt x="951" y="572"/>
                                </a:lnTo>
                                <a:lnTo>
                                  <a:pt x="951" y="567"/>
                                </a:lnTo>
                                <a:lnTo>
                                  <a:pt x="946" y="567"/>
                                </a:lnTo>
                                <a:lnTo>
                                  <a:pt x="946" y="562"/>
                                </a:lnTo>
                                <a:lnTo>
                                  <a:pt x="931" y="557"/>
                                </a:lnTo>
                                <a:lnTo>
                                  <a:pt x="936" y="567"/>
                                </a:lnTo>
                                <a:lnTo>
                                  <a:pt x="936" y="500"/>
                                </a:lnTo>
                                <a:lnTo>
                                  <a:pt x="936" y="495"/>
                                </a:lnTo>
                                <a:lnTo>
                                  <a:pt x="927" y="471"/>
                                </a:lnTo>
                                <a:lnTo>
                                  <a:pt x="927" y="476"/>
                                </a:lnTo>
                                <a:lnTo>
                                  <a:pt x="922" y="212"/>
                                </a:lnTo>
                                <a:lnTo>
                                  <a:pt x="922" y="207"/>
                                </a:lnTo>
                                <a:lnTo>
                                  <a:pt x="917" y="207"/>
                                </a:lnTo>
                                <a:lnTo>
                                  <a:pt x="917" y="202"/>
                                </a:lnTo>
                                <a:lnTo>
                                  <a:pt x="912" y="202"/>
                                </a:lnTo>
                                <a:lnTo>
                                  <a:pt x="907" y="202"/>
                                </a:lnTo>
                                <a:lnTo>
                                  <a:pt x="907" y="207"/>
                                </a:lnTo>
                                <a:lnTo>
                                  <a:pt x="903" y="207"/>
                                </a:lnTo>
                                <a:lnTo>
                                  <a:pt x="879" y="293"/>
                                </a:lnTo>
                                <a:lnTo>
                                  <a:pt x="879" y="298"/>
                                </a:lnTo>
                                <a:lnTo>
                                  <a:pt x="879" y="404"/>
                                </a:lnTo>
                                <a:lnTo>
                                  <a:pt x="879" y="399"/>
                                </a:lnTo>
                                <a:lnTo>
                                  <a:pt x="869" y="418"/>
                                </a:lnTo>
                                <a:lnTo>
                                  <a:pt x="869" y="423"/>
                                </a:lnTo>
                                <a:lnTo>
                                  <a:pt x="855" y="548"/>
                                </a:lnTo>
                                <a:lnTo>
                                  <a:pt x="874" y="543"/>
                                </a:lnTo>
                                <a:lnTo>
                                  <a:pt x="850" y="471"/>
                                </a:lnTo>
                                <a:lnTo>
                                  <a:pt x="850" y="476"/>
                                </a:lnTo>
                                <a:lnTo>
                                  <a:pt x="845" y="303"/>
                                </a:lnTo>
                                <a:lnTo>
                                  <a:pt x="845" y="298"/>
                                </a:lnTo>
                                <a:lnTo>
                                  <a:pt x="840" y="298"/>
                                </a:lnTo>
                                <a:lnTo>
                                  <a:pt x="840" y="293"/>
                                </a:lnTo>
                                <a:lnTo>
                                  <a:pt x="835" y="293"/>
                                </a:lnTo>
                                <a:lnTo>
                                  <a:pt x="831" y="293"/>
                                </a:lnTo>
                                <a:lnTo>
                                  <a:pt x="831" y="298"/>
                                </a:lnTo>
                                <a:lnTo>
                                  <a:pt x="826" y="298"/>
                                </a:lnTo>
                                <a:lnTo>
                                  <a:pt x="816" y="327"/>
                                </a:lnTo>
                                <a:lnTo>
                                  <a:pt x="821" y="327"/>
                                </a:lnTo>
                                <a:lnTo>
                                  <a:pt x="802" y="346"/>
                                </a:lnTo>
                                <a:lnTo>
                                  <a:pt x="797" y="346"/>
                                </a:lnTo>
                                <a:lnTo>
                                  <a:pt x="797" y="351"/>
                                </a:lnTo>
                                <a:lnTo>
                                  <a:pt x="787" y="456"/>
                                </a:lnTo>
                                <a:lnTo>
                                  <a:pt x="807" y="452"/>
                                </a:lnTo>
                                <a:lnTo>
                                  <a:pt x="778" y="408"/>
                                </a:lnTo>
                                <a:lnTo>
                                  <a:pt x="773" y="408"/>
                                </a:lnTo>
                                <a:lnTo>
                                  <a:pt x="773" y="404"/>
                                </a:lnTo>
                                <a:lnTo>
                                  <a:pt x="768" y="404"/>
                                </a:lnTo>
                                <a:lnTo>
                                  <a:pt x="763" y="404"/>
                                </a:lnTo>
                                <a:lnTo>
                                  <a:pt x="763" y="408"/>
                                </a:lnTo>
                                <a:lnTo>
                                  <a:pt x="759" y="408"/>
                                </a:lnTo>
                                <a:lnTo>
                                  <a:pt x="730" y="461"/>
                                </a:lnTo>
                                <a:lnTo>
                                  <a:pt x="749" y="466"/>
                                </a:lnTo>
                                <a:lnTo>
                                  <a:pt x="759" y="279"/>
                                </a:lnTo>
                                <a:lnTo>
                                  <a:pt x="759" y="274"/>
                                </a:lnTo>
                                <a:lnTo>
                                  <a:pt x="754" y="274"/>
                                </a:lnTo>
                                <a:lnTo>
                                  <a:pt x="754" y="269"/>
                                </a:lnTo>
                                <a:lnTo>
                                  <a:pt x="735" y="260"/>
                                </a:lnTo>
                                <a:lnTo>
                                  <a:pt x="739" y="269"/>
                                </a:lnTo>
                                <a:lnTo>
                                  <a:pt x="735" y="226"/>
                                </a:lnTo>
                                <a:lnTo>
                                  <a:pt x="735" y="221"/>
                                </a:lnTo>
                                <a:lnTo>
                                  <a:pt x="725" y="207"/>
                                </a:lnTo>
                                <a:lnTo>
                                  <a:pt x="725" y="212"/>
                                </a:lnTo>
                                <a:lnTo>
                                  <a:pt x="725" y="106"/>
                                </a:lnTo>
                                <a:lnTo>
                                  <a:pt x="725" y="101"/>
                                </a:lnTo>
                                <a:lnTo>
                                  <a:pt x="720" y="96"/>
                                </a:lnTo>
                                <a:lnTo>
                                  <a:pt x="715" y="96"/>
                                </a:lnTo>
                                <a:lnTo>
                                  <a:pt x="711" y="96"/>
                                </a:lnTo>
                                <a:lnTo>
                                  <a:pt x="682" y="116"/>
                                </a:lnTo>
                                <a:lnTo>
                                  <a:pt x="677" y="120"/>
                                </a:lnTo>
                                <a:lnTo>
                                  <a:pt x="677" y="125"/>
                                </a:lnTo>
                                <a:lnTo>
                                  <a:pt x="682" y="164"/>
                                </a:lnTo>
                                <a:lnTo>
                                  <a:pt x="687" y="159"/>
                                </a:lnTo>
                                <a:lnTo>
                                  <a:pt x="672" y="173"/>
                                </a:lnTo>
                                <a:lnTo>
                                  <a:pt x="667" y="173"/>
                                </a:lnTo>
                                <a:lnTo>
                                  <a:pt x="667" y="178"/>
                                </a:lnTo>
                                <a:lnTo>
                                  <a:pt x="667" y="284"/>
                                </a:lnTo>
                                <a:lnTo>
                                  <a:pt x="667" y="279"/>
                                </a:lnTo>
                                <a:lnTo>
                                  <a:pt x="653" y="322"/>
                                </a:lnTo>
                                <a:lnTo>
                                  <a:pt x="667" y="322"/>
                                </a:lnTo>
                                <a:lnTo>
                                  <a:pt x="653" y="308"/>
                                </a:lnTo>
                                <a:lnTo>
                                  <a:pt x="658" y="312"/>
                                </a:lnTo>
                                <a:lnTo>
                                  <a:pt x="658" y="202"/>
                                </a:lnTo>
                                <a:lnTo>
                                  <a:pt x="658" y="197"/>
                                </a:lnTo>
                                <a:lnTo>
                                  <a:pt x="653" y="197"/>
                                </a:lnTo>
                                <a:lnTo>
                                  <a:pt x="653" y="192"/>
                                </a:lnTo>
                                <a:lnTo>
                                  <a:pt x="648" y="192"/>
                                </a:lnTo>
                                <a:lnTo>
                                  <a:pt x="643" y="192"/>
                                </a:lnTo>
                                <a:lnTo>
                                  <a:pt x="643" y="197"/>
                                </a:lnTo>
                                <a:lnTo>
                                  <a:pt x="639" y="197"/>
                                </a:lnTo>
                                <a:lnTo>
                                  <a:pt x="615" y="236"/>
                                </a:lnTo>
                                <a:lnTo>
                                  <a:pt x="634" y="236"/>
                                </a:lnTo>
                                <a:lnTo>
                                  <a:pt x="615" y="183"/>
                                </a:lnTo>
                                <a:lnTo>
                                  <a:pt x="615" y="188"/>
                                </a:lnTo>
                                <a:lnTo>
                                  <a:pt x="605" y="10"/>
                                </a:lnTo>
                                <a:lnTo>
                                  <a:pt x="605" y="5"/>
                                </a:lnTo>
                                <a:lnTo>
                                  <a:pt x="600" y="5"/>
                                </a:lnTo>
                                <a:lnTo>
                                  <a:pt x="600" y="0"/>
                                </a:lnTo>
                                <a:lnTo>
                                  <a:pt x="595" y="0"/>
                                </a:lnTo>
                                <a:lnTo>
                                  <a:pt x="590" y="0"/>
                                </a:lnTo>
                                <a:lnTo>
                                  <a:pt x="590" y="5"/>
                                </a:lnTo>
                                <a:lnTo>
                                  <a:pt x="586" y="5"/>
                                </a:lnTo>
                                <a:lnTo>
                                  <a:pt x="571" y="29"/>
                                </a:lnTo>
                                <a:lnTo>
                                  <a:pt x="571" y="34"/>
                                </a:lnTo>
                                <a:lnTo>
                                  <a:pt x="571" y="111"/>
                                </a:lnTo>
                                <a:lnTo>
                                  <a:pt x="576" y="106"/>
                                </a:lnTo>
                                <a:lnTo>
                                  <a:pt x="566" y="116"/>
                                </a:lnTo>
                                <a:lnTo>
                                  <a:pt x="562" y="116"/>
                                </a:lnTo>
                                <a:lnTo>
                                  <a:pt x="562" y="120"/>
                                </a:lnTo>
                                <a:lnTo>
                                  <a:pt x="557" y="144"/>
                                </a:lnTo>
                                <a:lnTo>
                                  <a:pt x="557" y="140"/>
                                </a:lnTo>
                                <a:lnTo>
                                  <a:pt x="547" y="154"/>
                                </a:lnTo>
                                <a:lnTo>
                                  <a:pt x="547" y="159"/>
                                </a:lnTo>
                                <a:lnTo>
                                  <a:pt x="552" y="221"/>
                                </a:lnTo>
                                <a:lnTo>
                                  <a:pt x="562" y="212"/>
                                </a:lnTo>
                                <a:lnTo>
                                  <a:pt x="552" y="212"/>
                                </a:lnTo>
                                <a:lnTo>
                                  <a:pt x="547" y="212"/>
                                </a:lnTo>
                                <a:lnTo>
                                  <a:pt x="542" y="216"/>
                                </a:lnTo>
                                <a:lnTo>
                                  <a:pt x="542" y="221"/>
                                </a:lnTo>
                                <a:lnTo>
                                  <a:pt x="528" y="303"/>
                                </a:lnTo>
                                <a:lnTo>
                                  <a:pt x="547" y="303"/>
                                </a:lnTo>
                                <a:lnTo>
                                  <a:pt x="542" y="284"/>
                                </a:lnTo>
                                <a:lnTo>
                                  <a:pt x="542" y="279"/>
                                </a:lnTo>
                                <a:lnTo>
                                  <a:pt x="523" y="226"/>
                                </a:lnTo>
                                <a:lnTo>
                                  <a:pt x="518" y="226"/>
                                </a:lnTo>
                                <a:lnTo>
                                  <a:pt x="518" y="221"/>
                                </a:lnTo>
                                <a:lnTo>
                                  <a:pt x="514" y="221"/>
                                </a:lnTo>
                                <a:lnTo>
                                  <a:pt x="494" y="221"/>
                                </a:lnTo>
                                <a:lnTo>
                                  <a:pt x="499" y="221"/>
                                </a:lnTo>
                                <a:lnTo>
                                  <a:pt x="485" y="212"/>
                                </a:lnTo>
                                <a:lnTo>
                                  <a:pt x="490" y="221"/>
                                </a:lnTo>
                                <a:lnTo>
                                  <a:pt x="490" y="178"/>
                                </a:lnTo>
                                <a:lnTo>
                                  <a:pt x="490" y="173"/>
                                </a:lnTo>
                                <a:lnTo>
                                  <a:pt x="485" y="168"/>
                                </a:lnTo>
                                <a:lnTo>
                                  <a:pt x="446" y="140"/>
                                </a:lnTo>
                                <a:lnTo>
                                  <a:pt x="451" y="144"/>
                                </a:lnTo>
                                <a:lnTo>
                                  <a:pt x="437" y="92"/>
                                </a:lnTo>
                                <a:lnTo>
                                  <a:pt x="432" y="87"/>
                                </a:lnTo>
                                <a:lnTo>
                                  <a:pt x="427" y="87"/>
                                </a:lnTo>
                                <a:lnTo>
                                  <a:pt x="422" y="87"/>
                                </a:lnTo>
                                <a:lnTo>
                                  <a:pt x="418" y="92"/>
                                </a:lnTo>
                                <a:lnTo>
                                  <a:pt x="398" y="135"/>
                                </a:lnTo>
                                <a:lnTo>
                                  <a:pt x="418" y="135"/>
                                </a:lnTo>
                                <a:lnTo>
                                  <a:pt x="398" y="101"/>
                                </a:lnTo>
                                <a:lnTo>
                                  <a:pt x="394" y="96"/>
                                </a:lnTo>
                                <a:lnTo>
                                  <a:pt x="389" y="96"/>
                                </a:lnTo>
                                <a:lnTo>
                                  <a:pt x="384" y="96"/>
                                </a:lnTo>
                                <a:lnTo>
                                  <a:pt x="379" y="101"/>
                                </a:lnTo>
                                <a:lnTo>
                                  <a:pt x="379" y="106"/>
                                </a:lnTo>
                                <a:lnTo>
                                  <a:pt x="374" y="140"/>
                                </a:lnTo>
                                <a:lnTo>
                                  <a:pt x="384" y="130"/>
                                </a:lnTo>
                                <a:lnTo>
                                  <a:pt x="355" y="125"/>
                                </a:lnTo>
                                <a:lnTo>
                                  <a:pt x="350" y="125"/>
                                </a:lnTo>
                                <a:lnTo>
                                  <a:pt x="346" y="130"/>
                                </a:lnTo>
                                <a:lnTo>
                                  <a:pt x="331" y="164"/>
                                </a:lnTo>
                                <a:lnTo>
                                  <a:pt x="350" y="164"/>
                                </a:lnTo>
                                <a:lnTo>
                                  <a:pt x="322" y="130"/>
                                </a:lnTo>
                                <a:lnTo>
                                  <a:pt x="317" y="125"/>
                                </a:lnTo>
                                <a:lnTo>
                                  <a:pt x="312" y="125"/>
                                </a:lnTo>
                                <a:lnTo>
                                  <a:pt x="307" y="125"/>
                                </a:lnTo>
                                <a:lnTo>
                                  <a:pt x="302" y="130"/>
                                </a:lnTo>
                                <a:lnTo>
                                  <a:pt x="283" y="159"/>
                                </a:lnTo>
                                <a:lnTo>
                                  <a:pt x="302" y="159"/>
                                </a:lnTo>
                                <a:lnTo>
                                  <a:pt x="298" y="149"/>
                                </a:lnTo>
                                <a:lnTo>
                                  <a:pt x="298" y="154"/>
                                </a:lnTo>
                                <a:lnTo>
                                  <a:pt x="298" y="149"/>
                                </a:lnTo>
                                <a:lnTo>
                                  <a:pt x="293" y="116"/>
                                </a:lnTo>
                                <a:lnTo>
                                  <a:pt x="293" y="111"/>
                                </a:lnTo>
                                <a:lnTo>
                                  <a:pt x="288" y="106"/>
                                </a:lnTo>
                                <a:lnTo>
                                  <a:pt x="283" y="106"/>
                                </a:lnTo>
                                <a:lnTo>
                                  <a:pt x="259" y="111"/>
                                </a:lnTo>
                                <a:lnTo>
                                  <a:pt x="269" y="120"/>
                                </a:lnTo>
                                <a:lnTo>
                                  <a:pt x="254" y="29"/>
                                </a:lnTo>
                                <a:lnTo>
                                  <a:pt x="254" y="24"/>
                                </a:lnTo>
                                <a:lnTo>
                                  <a:pt x="250" y="24"/>
                                </a:lnTo>
                                <a:lnTo>
                                  <a:pt x="250" y="20"/>
                                </a:lnTo>
                                <a:lnTo>
                                  <a:pt x="245" y="20"/>
                                </a:lnTo>
                                <a:lnTo>
                                  <a:pt x="240" y="20"/>
                                </a:lnTo>
                                <a:lnTo>
                                  <a:pt x="240" y="24"/>
                                </a:lnTo>
                                <a:lnTo>
                                  <a:pt x="235" y="24"/>
                                </a:lnTo>
                                <a:lnTo>
                                  <a:pt x="235" y="29"/>
                                </a:lnTo>
                                <a:lnTo>
                                  <a:pt x="240" y="116"/>
                                </a:lnTo>
                                <a:lnTo>
                                  <a:pt x="240" y="111"/>
                                </a:lnTo>
                                <a:lnTo>
                                  <a:pt x="230" y="135"/>
                                </a:lnTo>
                                <a:lnTo>
                                  <a:pt x="230" y="140"/>
                                </a:lnTo>
                                <a:lnTo>
                                  <a:pt x="230" y="255"/>
                                </a:lnTo>
                                <a:lnTo>
                                  <a:pt x="230" y="250"/>
                                </a:lnTo>
                                <a:lnTo>
                                  <a:pt x="206" y="284"/>
                                </a:lnTo>
                                <a:lnTo>
                                  <a:pt x="225" y="288"/>
                                </a:lnTo>
                                <a:lnTo>
                                  <a:pt x="221" y="164"/>
                                </a:lnTo>
                                <a:lnTo>
                                  <a:pt x="221" y="159"/>
                                </a:lnTo>
                                <a:lnTo>
                                  <a:pt x="216" y="159"/>
                                </a:lnTo>
                                <a:lnTo>
                                  <a:pt x="216" y="154"/>
                                </a:lnTo>
                                <a:lnTo>
                                  <a:pt x="211" y="154"/>
                                </a:lnTo>
                                <a:lnTo>
                                  <a:pt x="206" y="154"/>
                                </a:lnTo>
                                <a:lnTo>
                                  <a:pt x="187" y="164"/>
                                </a:lnTo>
                                <a:lnTo>
                                  <a:pt x="182" y="168"/>
                                </a:lnTo>
                                <a:lnTo>
                                  <a:pt x="182" y="173"/>
                                </a:lnTo>
                                <a:lnTo>
                                  <a:pt x="163" y="288"/>
                                </a:lnTo>
                                <a:lnTo>
                                  <a:pt x="182" y="284"/>
                                </a:lnTo>
                                <a:lnTo>
                                  <a:pt x="168" y="255"/>
                                </a:lnTo>
                                <a:lnTo>
                                  <a:pt x="168" y="260"/>
                                </a:lnTo>
                                <a:lnTo>
                                  <a:pt x="163" y="168"/>
                                </a:lnTo>
                                <a:lnTo>
                                  <a:pt x="163" y="164"/>
                                </a:lnTo>
                                <a:lnTo>
                                  <a:pt x="158" y="164"/>
                                </a:lnTo>
                                <a:lnTo>
                                  <a:pt x="158" y="159"/>
                                </a:lnTo>
                                <a:lnTo>
                                  <a:pt x="153" y="159"/>
                                </a:lnTo>
                                <a:lnTo>
                                  <a:pt x="149" y="159"/>
                                </a:lnTo>
                                <a:lnTo>
                                  <a:pt x="149" y="164"/>
                                </a:lnTo>
                                <a:lnTo>
                                  <a:pt x="144" y="164"/>
                                </a:lnTo>
                                <a:lnTo>
                                  <a:pt x="144" y="168"/>
                                </a:lnTo>
                                <a:lnTo>
                                  <a:pt x="144" y="240"/>
                                </a:lnTo>
                                <a:lnTo>
                                  <a:pt x="144" y="236"/>
                                </a:lnTo>
                                <a:lnTo>
                                  <a:pt x="129" y="260"/>
                                </a:lnTo>
                                <a:lnTo>
                                  <a:pt x="139" y="255"/>
                                </a:lnTo>
                                <a:lnTo>
                                  <a:pt x="105" y="260"/>
                                </a:lnTo>
                                <a:lnTo>
                                  <a:pt x="115" y="269"/>
                                </a:lnTo>
                                <a:lnTo>
                                  <a:pt x="101" y="111"/>
                                </a:lnTo>
                                <a:lnTo>
                                  <a:pt x="101" y="106"/>
                                </a:lnTo>
                                <a:lnTo>
                                  <a:pt x="96" y="106"/>
                                </a:lnTo>
                                <a:lnTo>
                                  <a:pt x="96" y="101"/>
                                </a:lnTo>
                                <a:lnTo>
                                  <a:pt x="81" y="96"/>
                                </a:lnTo>
                                <a:lnTo>
                                  <a:pt x="77" y="96"/>
                                </a:lnTo>
                                <a:lnTo>
                                  <a:pt x="72" y="96"/>
                                </a:lnTo>
                                <a:lnTo>
                                  <a:pt x="72" y="101"/>
                                </a:lnTo>
                                <a:lnTo>
                                  <a:pt x="67" y="101"/>
                                </a:lnTo>
                                <a:lnTo>
                                  <a:pt x="67" y="106"/>
                                </a:lnTo>
                                <a:lnTo>
                                  <a:pt x="67" y="164"/>
                                </a:lnTo>
                                <a:lnTo>
                                  <a:pt x="72" y="154"/>
                                </a:lnTo>
                                <a:lnTo>
                                  <a:pt x="43" y="178"/>
                                </a:lnTo>
                                <a:lnTo>
                                  <a:pt x="57" y="188"/>
                                </a:lnTo>
                                <a:lnTo>
                                  <a:pt x="53" y="144"/>
                                </a:lnTo>
                                <a:lnTo>
                                  <a:pt x="53" y="140"/>
                                </a:lnTo>
                                <a:lnTo>
                                  <a:pt x="43" y="135"/>
                                </a:lnTo>
                                <a:lnTo>
                                  <a:pt x="38" y="135"/>
                                </a:lnTo>
                                <a:lnTo>
                                  <a:pt x="38" y="140"/>
                                </a:lnTo>
                                <a:lnTo>
                                  <a:pt x="33" y="140"/>
                                </a:lnTo>
                                <a:lnTo>
                                  <a:pt x="14" y="207"/>
                                </a:lnTo>
                                <a:lnTo>
                                  <a:pt x="33" y="212"/>
                                </a:lnTo>
                                <a:lnTo>
                                  <a:pt x="33" y="183"/>
                                </a:lnTo>
                                <a:lnTo>
                                  <a:pt x="19" y="106"/>
                                </a:lnTo>
                                <a:lnTo>
                                  <a:pt x="19" y="101"/>
                                </a:lnTo>
                                <a:lnTo>
                                  <a:pt x="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096"/>
                        <wps:cNvSpPr>
                          <a:spLocks/>
                        </wps:cNvSpPr>
                        <wps:spPr bwMode="auto">
                          <a:xfrm>
                            <a:off x="1778635" y="499745"/>
                            <a:ext cx="551815" cy="606425"/>
                          </a:xfrm>
                          <a:custGeom>
                            <a:avLst/>
                            <a:gdLst>
                              <a:gd name="T0" fmla="*/ 19 w 869"/>
                              <a:gd name="T1" fmla="*/ 465 h 955"/>
                              <a:gd name="T2" fmla="*/ 58 w 869"/>
                              <a:gd name="T3" fmla="*/ 614 h 955"/>
                              <a:gd name="T4" fmla="*/ 101 w 869"/>
                              <a:gd name="T5" fmla="*/ 494 h 955"/>
                              <a:gd name="T6" fmla="*/ 134 w 869"/>
                              <a:gd name="T7" fmla="*/ 667 h 955"/>
                              <a:gd name="T8" fmla="*/ 163 w 869"/>
                              <a:gd name="T9" fmla="*/ 729 h 955"/>
                              <a:gd name="T10" fmla="*/ 197 w 869"/>
                              <a:gd name="T11" fmla="*/ 768 h 955"/>
                              <a:gd name="T12" fmla="*/ 216 w 869"/>
                              <a:gd name="T13" fmla="*/ 547 h 955"/>
                              <a:gd name="T14" fmla="*/ 293 w 869"/>
                              <a:gd name="T15" fmla="*/ 629 h 955"/>
                              <a:gd name="T16" fmla="*/ 327 w 869"/>
                              <a:gd name="T17" fmla="*/ 321 h 955"/>
                              <a:gd name="T18" fmla="*/ 341 w 869"/>
                              <a:gd name="T19" fmla="*/ 192 h 955"/>
                              <a:gd name="T20" fmla="*/ 365 w 869"/>
                              <a:gd name="T21" fmla="*/ 523 h 955"/>
                              <a:gd name="T22" fmla="*/ 389 w 869"/>
                              <a:gd name="T23" fmla="*/ 950 h 955"/>
                              <a:gd name="T24" fmla="*/ 432 w 869"/>
                              <a:gd name="T25" fmla="*/ 547 h 955"/>
                              <a:gd name="T26" fmla="*/ 456 w 869"/>
                              <a:gd name="T27" fmla="*/ 513 h 955"/>
                              <a:gd name="T28" fmla="*/ 461 w 869"/>
                              <a:gd name="T29" fmla="*/ 782 h 955"/>
                              <a:gd name="T30" fmla="*/ 495 w 869"/>
                              <a:gd name="T31" fmla="*/ 912 h 955"/>
                              <a:gd name="T32" fmla="*/ 528 w 869"/>
                              <a:gd name="T33" fmla="*/ 254 h 955"/>
                              <a:gd name="T34" fmla="*/ 567 w 869"/>
                              <a:gd name="T35" fmla="*/ 355 h 955"/>
                              <a:gd name="T36" fmla="*/ 595 w 869"/>
                              <a:gd name="T37" fmla="*/ 393 h 955"/>
                              <a:gd name="T38" fmla="*/ 620 w 869"/>
                              <a:gd name="T39" fmla="*/ 206 h 955"/>
                              <a:gd name="T40" fmla="*/ 634 w 869"/>
                              <a:gd name="T41" fmla="*/ 235 h 955"/>
                              <a:gd name="T42" fmla="*/ 682 w 869"/>
                              <a:gd name="T43" fmla="*/ 312 h 955"/>
                              <a:gd name="T44" fmla="*/ 735 w 869"/>
                              <a:gd name="T45" fmla="*/ 149 h 955"/>
                              <a:gd name="T46" fmla="*/ 759 w 869"/>
                              <a:gd name="T47" fmla="*/ 19 h 955"/>
                              <a:gd name="T48" fmla="*/ 802 w 869"/>
                              <a:gd name="T49" fmla="*/ 441 h 955"/>
                              <a:gd name="T50" fmla="*/ 831 w 869"/>
                              <a:gd name="T51" fmla="*/ 537 h 955"/>
                              <a:gd name="T52" fmla="*/ 860 w 869"/>
                              <a:gd name="T53" fmla="*/ 24 h 955"/>
                              <a:gd name="T54" fmla="*/ 812 w 869"/>
                              <a:gd name="T55" fmla="*/ 537 h 955"/>
                              <a:gd name="T56" fmla="*/ 783 w 869"/>
                              <a:gd name="T57" fmla="*/ 96 h 955"/>
                              <a:gd name="T58" fmla="*/ 735 w 869"/>
                              <a:gd name="T59" fmla="*/ 9 h 955"/>
                              <a:gd name="T60" fmla="*/ 720 w 869"/>
                              <a:gd name="T61" fmla="*/ 96 h 955"/>
                              <a:gd name="T62" fmla="*/ 668 w 869"/>
                              <a:gd name="T63" fmla="*/ 230 h 955"/>
                              <a:gd name="T64" fmla="*/ 653 w 869"/>
                              <a:gd name="T65" fmla="*/ 230 h 955"/>
                              <a:gd name="T66" fmla="*/ 629 w 869"/>
                              <a:gd name="T67" fmla="*/ 158 h 955"/>
                              <a:gd name="T68" fmla="*/ 605 w 869"/>
                              <a:gd name="T69" fmla="*/ 149 h 955"/>
                              <a:gd name="T70" fmla="*/ 586 w 869"/>
                              <a:gd name="T71" fmla="*/ 283 h 955"/>
                              <a:gd name="T72" fmla="*/ 581 w 869"/>
                              <a:gd name="T73" fmla="*/ 350 h 955"/>
                              <a:gd name="T74" fmla="*/ 547 w 869"/>
                              <a:gd name="T75" fmla="*/ 254 h 955"/>
                              <a:gd name="T76" fmla="*/ 514 w 869"/>
                              <a:gd name="T77" fmla="*/ 312 h 955"/>
                              <a:gd name="T78" fmla="*/ 490 w 869"/>
                              <a:gd name="T79" fmla="*/ 806 h 955"/>
                              <a:gd name="T80" fmla="*/ 461 w 869"/>
                              <a:gd name="T81" fmla="*/ 413 h 955"/>
                              <a:gd name="T82" fmla="*/ 442 w 869"/>
                              <a:gd name="T83" fmla="*/ 432 h 955"/>
                              <a:gd name="T84" fmla="*/ 413 w 869"/>
                              <a:gd name="T85" fmla="*/ 547 h 955"/>
                              <a:gd name="T86" fmla="*/ 399 w 869"/>
                              <a:gd name="T87" fmla="*/ 528 h 955"/>
                              <a:gd name="T88" fmla="*/ 370 w 869"/>
                              <a:gd name="T89" fmla="*/ 345 h 955"/>
                              <a:gd name="T90" fmla="*/ 351 w 869"/>
                              <a:gd name="T91" fmla="*/ 134 h 955"/>
                              <a:gd name="T92" fmla="*/ 331 w 869"/>
                              <a:gd name="T93" fmla="*/ 312 h 955"/>
                              <a:gd name="T94" fmla="*/ 279 w 869"/>
                              <a:gd name="T95" fmla="*/ 129 h 955"/>
                              <a:gd name="T96" fmla="*/ 264 w 869"/>
                              <a:gd name="T97" fmla="*/ 552 h 955"/>
                              <a:gd name="T98" fmla="*/ 211 w 869"/>
                              <a:gd name="T99" fmla="*/ 566 h 955"/>
                              <a:gd name="T100" fmla="*/ 182 w 869"/>
                              <a:gd name="T101" fmla="*/ 595 h 955"/>
                              <a:gd name="T102" fmla="*/ 154 w 869"/>
                              <a:gd name="T103" fmla="*/ 624 h 955"/>
                              <a:gd name="T104" fmla="*/ 134 w 869"/>
                              <a:gd name="T105" fmla="*/ 633 h 955"/>
                              <a:gd name="T106" fmla="*/ 115 w 869"/>
                              <a:gd name="T107" fmla="*/ 485 h 955"/>
                              <a:gd name="T108" fmla="*/ 62 w 869"/>
                              <a:gd name="T109" fmla="*/ 552 h 955"/>
                              <a:gd name="T110" fmla="*/ 34 w 869"/>
                              <a:gd name="T111" fmla="*/ 427 h 955"/>
                              <a:gd name="T112" fmla="*/ 0 w 869"/>
                              <a:gd name="T113" fmla="*/ 393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9" h="955">
                                <a:moveTo>
                                  <a:pt x="0" y="393"/>
                                </a:moveTo>
                                <a:lnTo>
                                  <a:pt x="0" y="389"/>
                                </a:lnTo>
                                <a:lnTo>
                                  <a:pt x="0" y="437"/>
                                </a:lnTo>
                                <a:lnTo>
                                  <a:pt x="5" y="437"/>
                                </a:lnTo>
                                <a:lnTo>
                                  <a:pt x="5" y="441"/>
                                </a:lnTo>
                                <a:lnTo>
                                  <a:pt x="24" y="441"/>
                                </a:lnTo>
                                <a:lnTo>
                                  <a:pt x="14" y="432"/>
                                </a:lnTo>
                                <a:lnTo>
                                  <a:pt x="19" y="461"/>
                                </a:lnTo>
                                <a:lnTo>
                                  <a:pt x="19" y="465"/>
                                </a:lnTo>
                                <a:lnTo>
                                  <a:pt x="34" y="513"/>
                                </a:lnTo>
                                <a:lnTo>
                                  <a:pt x="34" y="509"/>
                                </a:lnTo>
                                <a:lnTo>
                                  <a:pt x="38" y="609"/>
                                </a:lnTo>
                                <a:lnTo>
                                  <a:pt x="38" y="614"/>
                                </a:lnTo>
                                <a:lnTo>
                                  <a:pt x="43" y="614"/>
                                </a:lnTo>
                                <a:lnTo>
                                  <a:pt x="43" y="619"/>
                                </a:lnTo>
                                <a:lnTo>
                                  <a:pt x="53" y="619"/>
                                </a:lnTo>
                                <a:lnTo>
                                  <a:pt x="53" y="614"/>
                                </a:lnTo>
                                <a:lnTo>
                                  <a:pt x="58" y="614"/>
                                </a:lnTo>
                                <a:lnTo>
                                  <a:pt x="77" y="566"/>
                                </a:lnTo>
                                <a:lnTo>
                                  <a:pt x="62" y="571"/>
                                </a:lnTo>
                                <a:lnTo>
                                  <a:pt x="96" y="581"/>
                                </a:lnTo>
                                <a:lnTo>
                                  <a:pt x="106" y="581"/>
                                </a:lnTo>
                                <a:lnTo>
                                  <a:pt x="106" y="576"/>
                                </a:lnTo>
                                <a:lnTo>
                                  <a:pt x="110" y="576"/>
                                </a:lnTo>
                                <a:lnTo>
                                  <a:pt x="110" y="571"/>
                                </a:lnTo>
                                <a:lnTo>
                                  <a:pt x="120" y="494"/>
                                </a:lnTo>
                                <a:lnTo>
                                  <a:pt x="101" y="494"/>
                                </a:lnTo>
                                <a:lnTo>
                                  <a:pt x="101" y="552"/>
                                </a:lnTo>
                                <a:lnTo>
                                  <a:pt x="106" y="552"/>
                                </a:lnTo>
                                <a:lnTo>
                                  <a:pt x="106" y="557"/>
                                </a:lnTo>
                                <a:lnTo>
                                  <a:pt x="120" y="561"/>
                                </a:lnTo>
                                <a:lnTo>
                                  <a:pt x="115" y="552"/>
                                </a:lnTo>
                                <a:lnTo>
                                  <a:pt x="115" y="638"/>
                                </a:lnTo>
                                <a:lnTo>
                                  <a:pt x="130" y="662"/>
                                </a:lnTo>
                                <a:lnTo>
                                  <a:pt x="134" y="662"/>
                                </a:lnTo>
                                <a:lnTo>
                                  <a:pt x="134" y="667"/>
                                </a:lnTo>
                                <a:lnTo>
                                  <a:pt x="144" y="667"/>
                                </a:lnTo>
                                <a:lnTo>
                                  <a:pt x="144" y="662"/>
                                </a:lnTo>
                                <a:lnTo>
                                  <a:pt x="149" y="662"/>
                                </a:lnTo>
                                <a:lnTo>
                                  <a:pt x="149" y="657"/>
                                </a:lnTo>
                                <a:lnTo>
                                  <a:pt x="154" y="629"/>
                                </a:lnTo>
                                <a:lnTo>
                                  <a:pt x="134" y="633"/>
                                </a:lnTo>
                                <a:lnTo>
                                  <a:pt x="158" y="667"/>
                                </a:lnTo>
                                <a:lnTo>
                                  <a:pt x="158" y="662"/>
                                </a:lnTo>
                                <a:lnTo>
                                  <a:pt x="163" y="729"/>
                                </a:lnTo>
                                <a:lnTo>
                                  <a:pt x="163" y="734"/>
                                </a:lnTo>
                                <a:lnTo>
                                  <a:pt x="168" y="739"/>
                                </a:lnTo>
                                <a:lnTo>
                                  <a:pt x="178" y="739"/>
                                </a:lnTo>
                                <a:lnTo>
                                  <a:pt x="182" y="734"/>
                                </a:lnTo>
                                <a:lnTo>
                                  <a:pt x="182" y="729"/>
                                </a:lnTo>
                                <a:lnTo>
                                  <a:pt x="187" y="643"/>
                                </a:lnTo>
                                <a:lnTo>
                                  <a:pt x="192" y="605"/>
                                </a:lnTo>
                                <a:lnTo>
                                  <a:pt x="173" y="605"/>
                                </a:lnTo>
                                <a:lnTo>
                                  <a:pt x="197" y="768"/>
                                </a:lnTo>
                                <a:lnTo>
                                  <a:pt x="197" y="772"/>
                                </a:lnTo>
                                <a:lnTo>
                                  <a:pt x="202" y="777"/>
                                </a:lnTo>
                                <a:lnTo>
                                  <a:pt x="211" y="777"/>
                                </a:lnTo>
                                <a:lnTo>
                                  <a:pt x="216" y="772"/>
                                </a:lnTo>
                                <a:lnTo>
                                  <a:pt x="216" y="585"/>
                                </a:lnTo>
                                <a:lnTo>
                                  <a:pt x="216" y="590"/>
                                </a:lnTo>
                                <a:lnTo>
                                  <a:pt x="230" y="571"/>
                                </a:lnTo>
                                <a:lnTo>
                                  <a:pt x="230" y="537"/>
                                </a:lnTo>
                                <a:lnTo>
                                  <a:pt x="216" y="547"/>
                                </a:lnTo>
                                <a:lnTo>
                                  <a:pt x="250" y="561"/>
                                </a:lnTo>
                                <a:lnTo>
                                  <a:pt x="245" y="552"/>
                                </a:lnTo>
                                <a:lnTo>
                                  <a:pt x="250" y="633"/>
                                </a:lnTo>
                                <a:lnTo>
                                  <a:pt x="250" y="638"/>
                                </a:lnTo>
                                <a:lnTo>
                                  <a:pt x="264" y="657"/>
                                </a:lnTo>
                                <a:lnTo>
                                  <a:pt x="269" y="662"/>
                                </a:lnTo>
                                <a:lnTo>
                                  <a:pt x="279" y="662"/>
                                </a:lnTo>
                                <a:lnTo>
                                  <a:pt x="283" y="657"/>
                                </a:lnTo>
                                <a:lnTo>
                                  <a:pt x="293" y="629"/>
                                </a:lnTo>
                                <a:lnTo>
                                  <a:pt x="293" y="264"/>
                                </a:lnTo>
                                <a:lnTo>
                                  <a:pt x="298" y="134"/>
                                </a:lnTo>
                                <a:lnTo>
                                  <a:pt x="283" y="139"/>
                                </a:lnTo>
                                <a:lnTo>
                                  <a:pt x="298" y="153"/>
                                </a:lnTo>
                                <a:lnTo>
                                  <a:pt x="293" y="149"/>
                                </a:lnTo>
                                <a:lnTo>
                                  <a:pt x="312" y="312"/>
                                </a:lnTo>
                                <a:lnTo>
                                  <a:pt x="312" y="317"/>
                                </a:lnTo>
                                <a:lnTo>
                                  <a:pt x="317" y="321"/>
                                </a:lnTo>
                                <a:lnTo>
                                  <a:pt x="327" y="321"/>
                                </a:lnTo>
                                <a:lnTo>
                                  <a:pt x="331" y="317"/>
                                </a:lnTo>
                                <a:lnTo>
                                  <a:pt x="331" y="312"/>
                                </a:lnTo>
                                <a:lnTo>
                                  <a:pt x="336" y="197"/>
                                </a:lnTo>
                                <a:lnTo>
                                  <a:pt x="336" y="201"/>
                                </a:lnTo>
                                <a:lnTo>
                                  <a:pt x="355" y="144"/>
                                </a:lnTo>
                                <a:lnTo>
                                  <a:pt x="336" y="139"/>
                                </a:lnTo>
                                <a:lnTo>
                                  <a:pt x="336" y="187"/>
                                </a:lnTo>
                                <a:lnTo>
                                  <a:pt x="341" y="187"/>
                                </a:lnTo>
                                <a:lnTo>
                                  <a:pt x="341" y="192"/>
                                </a:lnTo>
                                <a:lnTo>
                                  <a:pt x="355" y="201"/>
                                </a:lnTo>
                                <a:lnTo>
                                  <a:pt x="351" y="192"/>
                                </a:lnTo>
                                <a:lnTo>
                                  <a:pt x="355" y="355"/>
                                </a:lnTo>
                                <a:lnTo>
                                  <a:pt x="355" y="360"/>
                                </a:lnTo>
                                <a:lnTo>
                                  <a:pt x="360" y="360"/>
                                </a:lnTo>
                                <a:lnTo>
                                  <a:pt x="360" y="365"/>
                                </a:lnTo>
                                <a:lnTo>
                                  <a:pt x="370" y="369"/>
                                </a:lnTo>
                                <a:lnTo>
                                  <a:pt x="365" y="360"/>
                                </a:lnTo>
                                <a:lnTo>
                                  <a:pt x="365" y="523"/>
                                </a:lnTo>
                                <a:lnTo>
                                  <a:pt x="370" y="523"/>
                                </a:lnTo>
                                <a:lnTo>
                                  <a:pt x="370" y="528"/>
                                </a:lnTo>
                                <a:lnTo>
                                  <a:pt x="384" y="537"/>
                                </a:lnTo>
                                <a:lnTo>
                                  <a:pt x="379" y="528"/>
                                </a:lnTo>
                                <a:lnTo>
                                  <a:pt x="375" y="796"/>
                                </a:lnTo>
                                <a:lnTo>
                                  <a:pt x="375" y="801"/>
                                </a:lnTo>
                                <a:lnTo>
                                  <a:pt x="389" y="844"/>
                                </a:lnTo>
                                <a:lnTo>
                                  <a:pt x="389" y="840"/>
                                </a:lnTo>
                                <a:lnTo>
                                  <a:pt x="389" y="950"/>
                                </a:lnTo>
                                <a:lnTo>
                                  <a:pt x="394" y="950"/>
                                </a:lnTo>
                                <a:lnTo>
                                  <a:pt x="394" y="955"/>
                                </a:lnTo>
                                <a:lnTo>
                                  <a:pt x="403" y="955"/>
                                </a:lnTo>
                                <a:lnTo>
                                  <a:pt x="403" y="950"/>
                                </a:lnTo>
                                <a:lnTo>
                                  <a:pt x="408" y="950"/>
                                </a:lnTo>
                                <a:lnTo>
                                  <a:pt x="408" y="945"/>
                                </a:lnTo>
                                <a:lnTo>
                                  <a:pt x="427" y="825"/>
                                </a:lnTo>
                                <a:lnTo>
                                  <a:pt x="432" y="720"/>
                                </a:lnTo>
                                <a:lnTo>
                                  <a:pt x="432" y="547"/>
                                </a:lnTo>
                                <a:lnTo>
                                  <a:pt x="432" y="552"/>
                                </a:lnTo>
                                <a:lnTo>
                                  <a:pt x="447" y="523"/>
                                </a:lnTo>
                                <a:lnTo>
                                  <a:pt x="447" y="441"/>
                                </a:lnTo>
                                <a:lnTo>
                                  <a:pt x="427" y="441"/>
                                </a:lnTo>
                                <a:lnTo>
                                  <a:pt x="442" y="504"/>
                                </a:lnTo>
                                <a:lnTo>
                                  <a:pt x="442" y="509"/>
                                </a:lnTo>
                                <a:lnTo>
                                  <a:pt x="447" y="509"/>
                                </a:lnTo>
                                <a:lnTo>
                                  <a:pt x="447" y="513"/>
                                </a:lnTo>
                                <a:lnTo>
                                  <a:pt x="456" y="513"/>
                                </a:lnTo>
                                <a:lnTo>
                                  <a:pt x="456" y="509"/>
                                </a:lnTo>
                                <a:lnTo>
                                  <a:pt x="461" y="509"/>
                                </a:lnTo>
                                <a:lnTo>
                                  <a:pt x="461" y="504"/>
                                </a:lnTo>
                                <a:lnTo>
                                  <a:pt x="471" y="422"/>
                                </a:lnTo>
                                <a:lnTo>
                                  <a:pt x="451" y="422"/>
                                </a:lnTo>
                                <a:lnTo>
                                  <a:pt x="456" y="513"/>
                                </a:lnTo>
                                <a:lnTo>
                                  <a:pt x="466" y="566"/>
                                </a:lnTo>
                                <a:lnTo>
                                  <a:pt x="461" y="777"/>
                                </a:lnTo>
                                <a:lnTo>
                                  <a:pt x="461" y="782"/>
                                </a:lnTo>
                                <a:lnTo>
                                  <a:pt x="471" y="811"/>
                                </a:lnTo>
                                <a:lnTo>
                                  <a:pt x="471" y="806"/>
                                </a:lnTo>
                                <a:lnTo>
                                  <a:pt x="475" y="907"/>
                                </a:lnTo>
                                <a:lnTo>
                                  <a:pt x="475" y="912"/>
                                </a:lnTo>
                                <a:lnTo>
                                  <a:pt x="480" y="912"/>
                                </a:lnTo>
                                <a:lnTo>
                                  <a:pt x="480" y="916"/>
                                </a:lnTo>
                                <a:lnTo>
                                  <a:pt x="490" y="916"/>
                                </a:lnTo>
                                <a:lnTo>
                                  <a:pt x="490" y="912"/>
                                </a:lnTo>
                                <a:lnTo>
                                  <a:pt x="495" y="912"/>
                                </a:lnTo>
                                <a:lnTo>
                                  <a:pt x="495" y="907"/>
                                </a:lnTo>
                                <a:lnTo>
                                  <a:pt x="509" y="629"/>
                                </a:lnTo>
                                <a:lnTo>
                                  <a:pt x="519" y="585"/>
                                </a:lnTo>
                                <a:lnTo>
                                  <a:pt x="523" y="470"/>
                                </a:lnTo>
                                <a:lnTo>
                                  <a:pt x="523" y="475"/>
                                </a:lnTo>
                                <a:lnTo>
                                  <a:pt x="533" y="456"/>
                                </a:lnTo>
                                <a:lnTo>
                                  <a:pt x="533" y="312"/>
                                </a:lnTo>
                                <a:lnTo>
                                  <a:pt x="547" y="254"/>
                                </a:lnTo>
                                <a:lnTo>
                                  <a:pt x="528" y="254"/>
                                </a:lnTo>
                                <a:lnTo>
                                  <a:pt x="538" y="321"/>
                                </a:lnTo>
                                <a:lnTo>
                                  <a:pt x="538" y="326"/>
                                </a:lnTo>
                                <a:lnTo>
                                  <a:pt x="543" y="331"/>
                                </a:lnTo>
                                <a:lnTo>
                                  <a:pt x="552" y="331"/>
                                </a:lnTo>
                                <a:lnTo>
                                  <a:pt x="557" y="326"/>
                                </a:lnTo>
                                <a:lnTo>
                                  <a:pt x="581" y="264"/>
                                </a:lnTo>
                                <a:lnTo>
                                  <a:pt x="562" y="259"/>
                                </a:lnTo>
                                <a:lnTo>
                                  <a:pt x="562" y="355"/>
                                </a:lnTo>
                                <a:lnTo>
                                  <a:pt x="567" y="355"/>
                                </a:lnTo>
                                <a:lnTo>
                                  <a:pt x="567" y="360"/>
                                </a:lnTo>
                                <a:lnTo>
                                  <a:pt x="576" y="365"/>
                                </a:lnTo>
                                <a:lnTo>
                                  <a:pt x="571" y="355"/>
                                </a:lnTo>
                                <a:lnTo>
                                  <a:pt x="576" y="393"/>
                                </a:lnTo>
                                <a:lnTo>
                                  <a:pt x="576" y="398"/>
                                </a:lnTo>
                                <a:lnTo>
                                  <a:pt x="581" y="403"/>
                                </a:lnTo>
                                <a:lnTo>
                                  <a:pt x="591" y="403"/>
                                </a:lnTo>
                                <a:lnTo>
                                  <a:pt x="595" y="398"/>
                                </a:lnTo>
                                <a:lnTo>
                                  <a:pt x="595" y="393"/>
                                </a:lnTo>
                                <a:lnTo>
                                  <a:pt x="605" y="355"/>
                                </a:lnTo>
                                <a:lnTo>
                                  <a:pt x="605" y="283"/>
                                </a:lnTo>
                                <a:lnTo>
                                  <a:pt x="600" y="293"/>
                                </a:lnTo>
                                <a:lnTo>
                                  <a:pt x="615" y="283"/>
                                </a:lnTo>
                                <a:lnTo>
                                  <a:pt x="620" y="278"/>
                                </a:lnTo>
                                <a:lnTo>
                                  <a:pt x="620" y="158"/>
                                </a:lnTo>
                                <a:lnTo>
                                  <a:pt x="600" y="163"/>
                                </a:lnTo>
                                <a:lnTo>
                                  <a:pt x="615" y="206"/>
                                </a:lnTo>
                                <a:lnTo>
                                  <a:pt x="620" y="206"/>
                                </a:lnTo>
                                <a:lnTo>
                                  <a:pt x="620" y="211"/>
                                </a:lnTo>
                                <a:lnTo>
                                  <a:pt x="629" y="211"/>
                                </a:lnTo>
                                <a:lnTo>
                                  <a:pt x="629" y="206"/>
                                </a:lnTo>
                                <a:lnTo>
                                  <a:pt x="634" y="206"/>
                                </a:lnTo>
                                <a:lnTo>
                                  <a:pt x="644" y="173"/>
                                </a:lnTo>
                                <a:lnTo>
                                  <a:pt x="624" y="168"/>
                                </a:lnTo>
                                <a:lnTo>
                                  <a:pt x="629" y="221"/>
                                </a:lnTo>
                                <a:lnTo>
                                  <a:pt x="629" y="225"/>
                                </a:lnTo>
                                <a:lnTo>
                                  <a:pt x="634" y="235"/>
                                </a:lnTo>
                                <a:lnTo>
                                  <a:pt x="634" y="230"/>
                                </a:lnTo>
                                <a:lnTo>
                                  <a:pt x="639" y="312"/>
                                </a:lnTo>
                                <a:lnTo>
                                  <a:pt x="639" y="317"/>
                                </a:lnTo>
                                <a:lnTo>
                                  <a:pt x="644" y="317"/>
                                </a:lnTo>
                                <a:lnTo>
                                  <a:pt x="644" y="321"/>
                                </a:lnTo>
                                <a:lnTo>
                                  <a:pt x="653" y="326"/>
                                </a:lnTo>
                                <a:lnTo>
                                  <a:pt x="663" y="326"/>
                                </a:lnTo>
                                <a:lnTo>
                                  <a:pt x="677" y="317"/>
                                </a:lnTo>
                                <a:lnTo>
                                  <a:pt x="682" y="312"/>
                                </a:lnTo>
                                <a:lnTo>
                                  <a:pt x="682" y="235"/>
                                </a:lnTo>
                                <a:lnTo>
                                  <a:pt x="677" y="245"/>
                                </a:lnTo>
                                <a:lnTo>
                                  <a:pt x="696" y="230"/>
                                </a:lnTo>
                                <a:lnTo>
                                  <a:pt x="701" y="225"/>
                                </a:lnTo>
                                <a:lnTo>
                                  <a:pt x="701" y="221"/>
                                </a:lnTo>
                                <a:lnTo>
                                  <a:pt x="711" y="168"/>
                                </a:lnTo>
                                <a:lnTo>
                                  <a:pt x="706" y="173"/>
                                </a:lnTo>
                                <a:lnTo>
                                  <a:pt x="730" y="149"/>
                                </a:lnTo>
                                <a:lnTo>
                                  <a:pt x="735" y="149"/>
                                </a:lnTo>
                                <a:lnTo>
                                  <a:pt x="735" y="144"/>
                                </a:lnTo>
                                <a:lnTo>
                                  <a:pt x="740" y="96"/>
                                </a:lnTo>
                                <a:lnTo>
                                  <a:pt x="730" y="105"/>
                                </a:lnTo>
                                <a:lnTo>
                                  <a:pt x="744" y="105"/>
                                </a:lnTo>
                                <a:lnTo>
                                  <a:pt x="744" y="101"/>
                                </a:lnTo>
                                <a:lnTo>
                                  <a:pt x="749" y="101"/>
                                </a:lnTo>
                                <a:lnTo>
                                  <a:pt x="749" y="19"/>
                                </a:lnTo>
                                <a:lnTo>
                                  <a:pt x="744" y="29"/>
                                </a:lnTo>
                                <a:lnTo>
                                  <a:pt x="759" y="19"/>
                                </a:lnTo>
                                <a:lnTo>
                                  <a:pt x="744" y="9"/>
                                </a:lnTo>
                                <a:lnTo>
                                  <a:pt x="754" y="48"/>
                                </a:lnTo>
                                <a:lnTo>
                                  <a:pt x="754" y="53"/>
                                </a:lnTo>
                                <a:lnTo>
                                  <a:pt x="768" y="105"/>
                                </a:lnTo>
                                <a:lnTo>
                                  <a:pt x="773" y="105"/>
                                </a:lnTo>
                                <a:lnTo>
                                  <a:pt x="802" y="134"/>
                                </a:lnTo>
                                <a:lnTo>
                                  <a:pt x="797" y="129"/>
                                </a:lnTo>
                                <a:lnTo>
                                  <a:pt x="802" y="437"/>
                                </a:lnTo>
                                <a:lnTo>
                                  <a:pt x="802" y="441"/>
                                </a:lnTo>
                                <a:lnTo>
                                  <a:pt x="812" y="461"/>
                                </a:lnTo>
                                <a:lnTo>
                                  <a:pt x="812" y="456"/>
                                </a:lnTo>
                                <a:lnTo>
                                  <a:pt x="812" y="542"/>
                                </a:lnTo>
                                <a:lnTo>
                                  <a:pt x="816" y="542"/>
                                </a:lnTo>
                                <a:lnTo>
                                  <a:pt x="816" y="547"/>
                                </a:lnTo>
                                <a:lnTo>
                                  <a:pt x="826" y="547"/>
                                </a:lnTo>
                                <a:lnTo>
                                  <a:pt x="826" y="542"/>
                                </a:lnTo>
                                <a:lnTo>
                                  <a:pt x="831" y="542"/>
                                </a:lnTo>
                                <a:lnTo>
                                  <a:pt x="831" y="537"/>
                                </a:lnTo>
                                <a:lnTo>
                                  <a:pt x="836" y="273"/>
                                </a:lnTo>
                                <a:lnTo>
                                  <a:pt x="836" y="278"/>
                                </a:lnTo>
                                <a:lnTo>
                                  <a:pt x="850" y="254"/>
                                </a:lnTo>
                                <a:lnTo>
                                  <a:pt x="850" y="249"/>
                                </a:lnTo>
                                <a:lnTo>
                                  <a:pt x="860" y="48"/>
                                </a:lnTo>
                                <a:lnTo>
                                  <a:pt x="860" y="53"/>
                                </a:lnTo>
                                <a:lnTo>
                                  <a:pt x="869" y="38"/>
                                </a:lnTo>
                                <a:lnTo>
                                  <a:pt x="850" y="33"/>
                                </a:lnTo>
                                <a:lnTo>
                                  <a:pt x="860" y="24"/>
                                </a:lnTo>
                                <a:lnTo>
                                  <a:pt x="855" y="24"/>
                                </a:lnTo>
                                <a:lnTo>
                                  <a:pt x="850" y="29"/>
                                </a:lnTo>
                                <a:lnTo>
                                  <a:pt x="840" y="43"/>
                                </a:lnTo>
                                <a:lnTo>
                                  <a:pt x="840" y="48"/>
                                </a:lnTo>
                                <a:lnTo>
                                  <a:pt x="831" y="249"/>
                                </a:lnTo>
                                <a:lnTo>
                                  <a:pt x="831" y="245"/>
                                </a:lnTo>
                                <a:lnTo>
                                  <a:pt x="816" y="269"/>
                                </a:lnTo>
                                <a:lnTo>
                                  <a:pt x="816" y="273"/>
                                </a:lnTo>
                                <a:lnTo>
                                  <a:pt x="812" y="537"/>
                                </a:lnTo>
                                <a:lnTo>
                                  <a:pt x="831" y="537"/>
                                </a:lnTo>
                                <a:lnTo>
                                  <a:pt x="831" y="456"/>
                                </a:lnTo>
                                <a:lnTo>
                                  <a:pt x="831" y="451"/>
                                </a:lnTo>
                                <a:lnTo>
                                  <a:pt x="821" y="432"/>
                                </a:lnTo>
                                <a:lnTo>
                                  <a:pt x="821" y="437"/>
                                </a:lnTo>
                                <a:lnTo>
                                  <a:pt x="816" y="129"/>
                                </a:lnTo>
                                <a:lnTo>
                                  <a:pt x="816" y="125"/>
                                </a:lnTo>
                                <a:lnTo>
                                  <a:pt x="812" y="125"/>
                                </a:lnTo>
                                <a:lnTo>
                                  <a:pt x="783" y="96"/>
                                </a:lnTo>
                                <a:lnTo>
                                  <a:pt x="788" y="96"/>
                                </a:lnTo>
                                <a:lnTo>
                                  <a:pt x="773" y="43"/>
                                </a:lnTo>
                                <a:lnTo>
                                  <a:pt x="773" y="48"/>
                                </a:lnTo>
                                <a:lnTo>
                                  <a:pt x="764" y="9"/>
                                </a:lnTo>
                                <a:lnTo>
                                  <a:pt x="764" y="5"/>
                                </a:lnTo>
                                <a:lnTo>
                                  <a:pt x="759" y="0"/>
                                </a:lnTo>
                                <a:lnTo>
                                  <a:pt x="754" y="0"/>
                                </a:lnTo>
                                <a:lnTo>
                                  <a:pt x="749" y="0"/>
                                </a:lnTo>
                                <a:lnTo>
                                  <a:pt x="735" y="9"/>
                                </a:lnTo>
                                <a:lnTo>
                                  <a:pt x="735" y="14"/>
                                </a:lnTo>
                                <a:lnTo>
                                  <a:pt x="730" y="14"/>
                                </a:lnTo>
                                <a:lnTo>
                                  <a:pt x="730" y="19"/>
                                </a:lnTo>
                                <a:lnTo>
                                  <a:pt x="730" y="96"/>
                                </a:lnTo>
                                <a:lnTo>
                                  <a:pt x="740" y="86"/>
                                </a:lnTo>
                                <a:lnTo>
                                  <a:pt x="730" y="86"/>
                                </a:lnTo>
                                <a:lnTo>
                                  <a:pt x="725" y="86"/>
                                </a:lnTo>
                                <a:lnTo>
                                  <a:pt x="720" y="91"/>
                                </a:lnTo>
                                <a:lnTo>
                                  <a:pt x="720" y="96"/>
                                </a:lnTo>
                                <a:lnTo>
                                  <a:pt x="716" y="144"/>
                                </a:lnTo>
                                <a:lnTo>
                                  <a:pt x="720" y="139"/>
                                </a:lnTo>
                                <a:lnTo>
                                  <a:pt x="696" y="163"/>
                                </a:lnTo>
                                <a:lnTo>
                                  <a:pt x="692" y="163"/>
                                </a:lnTo>
                                <a:lnTo>
                                  <a:pt x="692" y="168"/>
                                </a:lnTo>
                                <a:lnTo>
                                  <a:pt x="682" y="221"/>
                                </a:lnTo>
                                <a:lnTo>
                                  <a:pt x="687" y="211"/>
                                </a:lnTo>
                                <a:lnTo>
                                  <a:pt x="668" y="225"/>
                                </a:lnTo>
                                <a:lnTo>
                                  <a:pt x="668" y="230"/>
                                </a:lnTo>
                                <a:lnTo>
                                  <a:pt x="663" y="230"/>
                                </a:lnTo>
                                <a:lnTo>
                                  <a:pt x="663" y="235"/>
                                </a:lnTo>
                                <a:lnTo>
                                  <a:pt x="663" y="307"/>
                                </a:lnTo>
                                <a:lnTo>
                                  <a:pt x="668" y="297"/>
                                </a:lnTo>
                                <a:lnTo>
                                  <a:pt x="653" y="307"/>
                                </a:lnTo>
                                <a:lnTo>
                                  <a:pt x="663" y="307"/>
                                </a:lnTo>
                                <a:lnTo>
                                  <a:pt x="653" y="302"/>
                                </a:lnTo>
                                <a:lnTo>
                                  <a:pt x="658" y="312"/>
                                </a:lnTo>
                                <a:lnTo>
                                  <a:pt x="653" y="230"/>
                                </a:lnTo>
                                <a:lnTo>
                                  <a:pt x="653" y="225"/>
                                </a:lnTo>
                                <a:lnTo>
                                  <a:pt x="648" y="216"/>
                                </a:lnTo>
                                <a:lnTo>
                                  <a:pt x="648" y="221"/>
                                </a:lnTo>
                                <a:lnTo>
                                  <a:pt x="644" y="168"/>
                                </a:lnTo>
                                <a:lnTo>
                                  <a:pt x="644" y="163"/>
                                </a:lnTo>
                                <a:lnTo>
                                  <a:pt x="639" y="163"/>
                                </a:lnTo>
                                <a:lnTo>
                                  <a:pt x="639" y="158"/>
                                </a:lnTo>
                                <a:lnTo>
                                  <a:pt x="634" y="158"/>
                                </a:lnTo>
                                <a:lnTo>
                                  <a:pt x="629" y="158"/>
                                </a:lnTo>
                                <a:lnTo>
                                  <a:pt x="629" y="163"/>
                                </a:lnTo>
                                <a:lnTo>
                                  <a:pt x="624" y="163"/>
                                </a:lnTo>
                                <a:lnTo>
                                  <a:pt x="615" y="197"/>
                                </a:lnTo>
                                <a:lnTo>
                                  <a:pt x="634" y="197"/>
                                </a:lnTo>
                                <a:lnTo>
                                  <a:pt x="620" y="153"/>
                                </a:lnTo>
                                <a:lnTo>
                                  <a:pt x="615" y="153"/>
                                </a:lnTo>
                                <a:lnTo>
                                  <a:pt x="615" y="149"/>
                                </a:lnTo>
                                <a:lnTo>
                                  <a:pt x="610" y="149"/>
                                </a:lnTo>
                                <a:lnTo>
                                  <a:pt x="605" y="149"/>
                                </a:lnTo>
                                <a:lnTo>
                                  <a:pt x="605" y="153"/>
                                </a:lnTo>
                                <a:lnTo>
                                  <a:pt x="600" y="153"/>
                                </a:lnTo>
                                <a:lnTo>
                                  <a:pt x="600" y="158"/>
                                </a:lnTo>
                                <a:lnTo>
                                  <a:pt x="600" y="273"/>
                                </a:lnTo>
                                <a:lnTo>
                                  <a:pt x="605" y="264"/>
                                </a:lnTo>
                                <a:lnTo>
                                  <a:pt x="591" y="273"/>
                                </a:lnTo>
                                <a:lnTo>
                                  <a:pt x="591" y="278"/>
                                </a:lnTo>
                                <a:lnTo>
                                  <a:pt x="586" y="278"/>
                                </a:lnTo>
                                <a:lnTo>
                                  <a:pt x="586" y="283"/>
                                </a:lnTo>
                                <a:lnTo>
                                  <a:pt x="586" y="355"/>
                                </a:lnTo>
                                <a:lnTo>
                                  <a:pt x="576" y="393"/>
                                </a:lnTo>
                                <a:lnTo>
                                  <a:pt x="595" y="393"/>
                                </a:lnTo>
                                <a:lnTo>
                                  <a:pt x="591" y="355"/>
                                </a:lnTo>
                                <a:lnTo>
                                  <a:pt x="591" y="350"/>
                                </a:lnTo>
                                <a:lnTo>
                                  <a:pt x="586" y="350"/>
                                </a:lnTo>
                                <a:lnTo>
                                  <a:pt x="586" y="345"/>
                                </a:lnTo>
                                <a:lnTo>
                                  <a:pt x="576" y="341"/>
                                </a:lnTo>
                                <a:lnTo>
                                  <a:pt x="581" y="350"/>
                                </a:lnTo>
                                <a:lnTo>
                                  <a:pt x="581" y="259"/>
                                </a:lnTo>
                                <a:lnTo>
                                  <a:pt x="581" y="254"/>
                                </a:lnTo>
                                <a:lnTo>
                                  <a:pt x="576" y="249"/>
                                </a:lnTo>
                                <a:lnTo>
                                  <a:pt x="571" y="249"/>
                                </a:lnTo>
                                <a:lnTo>
                                  <a:pt x="567" y="249"/>
                                </a:lnTo>
                                <a:lnTo>
                                  <a:pt x="562" y="254"/>
                                </a:lnTo>
                                <a:lnTo>
                                  <a:pt x="538" y="317"/>
                                </a:lnTo>
                                <a:lnTo>
                                  <a:pt x="557" y="321"/>
                                </a:lnTo>
                                <a:lnTo>
                                  <a:pt x="547" y="254"/>
                                </a:lnTo>
                                <a:lnTo>
                                  <a:pt x="547" y="249"/>
                                </a:lnTo>
                                <a:lnTo>
                                  <a:pt x="543" y="249"/>
                                </a:lnTo>
                                <a:lnTo>
                                  <a:pt x="543" y="245"/>
                                </a:lnTo>
                                <a:lnTo>
                                  <a:pt x="538" y="245"/>
                                </a:lnTo>
                                <a:lnTo>
                                  <a:pt x="533" y="245"/>
                                </a:lnTo>
                                <a:lnTo>
                                  <a:pt x="533" y="249"/>
                                </a:lnTo>
                                <a:lnTo>
                                  <a:pt x="528" y="249"/>
                                </a:lnTo>
                                <a:lnTo>
                                  <a:pt x="528" y="254"/>
                                </a:lnTo>
                                <a:lnTo>
                                  <a:pt x="514" y="312"/>
                                </a:lnTo>
                                <a:lnTo>
                                  <a:pt x="514" y="451"/>
                                </a:lnTo>
                                <a:lnTo>
                                  <a:pt x="514" y="446"/>
                                </a:lnTo>
                                <a:lnTo>
                                  <a:pt x="504" y="465"/>
                                </a:lnTo>
                                <a:lnTo>
                                  <a:pt x="504" y="470"/>
                                </a:lnTo>
                                <a:lnTo>
                                  <a:pt x="499" y="585"/>
                                </a:lnTo>
                                <a:lnTo>
                                  <a:pt x="490" y="629"/>
                                </a:lnTo>
                                <a:lnTo>
                                  <a:pt x="475" y="907"/>
                                </a:lnTo>
                                <a:lnTo>
                                  <a:pt x="495" y="907"/>
                                </a:lnTo>
                                <a:lnTo>
                                  <a:pt x="490" y="806"/>
                                </a:lnTo>
                                <a:lnTo>
                                  <a:pt x="490" y="801"/>
                                </a:lnTo>
                                <a:lnTo>
                                  <a:pt x="480" y="772"/>
                                </a:lnTo>
                                <a:lnTo>
                                  <a:pt x="480" y="777"/>
                                </a:lnTo>
                                <a:lnTo>
                                  <a:pt x="485" y="566"/>
                                </a:lnTo>
                                <a:lnTo>
                                  <a:pt x="475" y="513"/>
                                </a:lnTo>
                                <a:lnTo>
                                  <a:pt x="471" y="422"/>
                                </a:lnTo>
                                <a:lnTo>
                                  <a:pt x="471" y="417"/>
                                </a:lnTo>
                                <a:lnTo>
                                  <a:pt x="466" y="413"/>
                                </a:lnTo>
                                <a:lnTo>
                                  <a:pt x="461" y="413"/>
                                </a:lnTo>
                                <a:lnTo>
                                  <a:pt x="456" y="413"/>
                                </a:lnTo>
                                <a:lnTo>
                                  <a:pt x="451" y="417"/>
                                </a:lnTo>
                                <a:lnTo>
                                  <a:pt x="451" y="422"/>
                                </a:lnTo>
                                <a:lnTo>
                                  <a:pt x="442" y="504"/>
                                </a:lnTo>
                                <a:lnTo>
                                  <a:pt x="461" y="504"/>
                                </a:lnTo>
                                <a:lnTo>
                                  <a:pt x="447" y="441"/>
                                </a:lnTo>
                                <a:lnTo>
                                  <a:pt x="447" y="437"/>
                                </a:lnTo>
                                <a:lnTo>
                                  <a:pt x="442" y="437"/>
                                </a:lnTo>
                                <a:lnTo>
                                  <a:pt x="442" y="432"/>
                                </a:lnTo>
                                <a:lnTo>
                                  <a:pt x="437" y="432"/>
                                </a:lnTo>
                                <a:lnTo>
                                  <a:pt x="432" y="432"/>
                                </a:lnTo>
                                <a:lnTo>
                                  <a:pt x="432" y="437"/>
                                </a:lnTo>
                                <a:lnTo>
                                  <a:pt x="427" y="437"/>
                                </a:lnTo>
                                <a:lnTo>
                                  <a:pt x="427" y="441"/>
                                </a:lnTo>
                                <a:lnTo>
                                  <a:pt x="427" y="518"/>
                                </a:lnTo>
                                <a:lnTo>
                                  <a:pt x="427" y="513"/>
                                </a:lnTo>
                                <a:lnTo>
                                  <a:pt x="413" y="542"/>
                                </a:lnTo>
                                <a:lnTo>
                                  <a:pt x="413" y="547"/>
                                </a:lnTo>
                                <a:lnTo>
                                  <a:pt x="413" y="720"/>
                                </a:lnTo>
                                <a:lnTo>
                                  <a:pt x="408" y="825"/>
                                </a:lnTo>
                                <a:lnTo>
                                  <a:pt x="389" y="945"/>
                                </a:lnTo>
                                <a:lnTo>
                                  <a:pt x="408" y="945"/>
                                </a:lnTo>
                                <a:lnTo>
                                  <a:pt x="408" y="840"/>
                                </a:lnTo>
                                <a:lnTo>
                                  <a:pt x="408" y="835"/>
                                </a:lnTo>
                                <a:lnTo>
                                  <a:pt x="394" y="792"/>
                                </a:lnTo>
                                <a:lnTo>
                                  <a:pt x="394" y="796"/>
                                </a:lnTo>
                                <a:lnTo>
                                  <a:pt x="399" y="528"/>
                                </a:lnTo>
                                <a:lnTo>
                                  <a:pt x="399" y="523"/>
                                </a:lnTo>
                                <a:lnTo>
                                  <a:pt x="394" y="518"/>
                                </a:lnTo>
                                <a:lnTo>
                                  <a:pt x="379" y="509"/>
                                </a:lnTo>
                                <a:lnTo>
                                  <a:pt x="384" y="518"/>
                                </a:lnTo>
                                <a:lnTo>
                                  <a:pt x="384" y="360"/>
                                </a:lnTo>
                                <a:lnTo>
                                  <a:pt x="384" y="355"/>
                                </a:lnTo>
                                <a:lnTo>
                                  <a:pt x="379" y="355"/>
                                </a:lnTo>
                                <a:lnTo>
                                  <a:pt x="379" y="350"/>
                                </a:lnTo>
                                <a:lnTo>
                                  <a:pt x="370" y="345"/>
                                </a:lnTo>
                                <a:lnTo>
                                  <a:pt x="375" y="355"/>
                                </a:lnTo>
                                <a:lnTo>
                                  <a:pt x="370" y="192"/>
                                </a:lnTo>
                                <a:lnTo>
                                  <a:pt x="370" y="187"/>
                                </a:lnTo>
                                <a:lnTo>
                                  <a:pt x="365" y="182"/>
                                </a:lnTo>
                                <a:lnTo>
                                  <a:pt x="351" y="173"/>
                                </a:lnTo>
                                <a:lnTo>
                                  <a:pt x="355" y="182"/>
                                </a:lnTo>
                                <a:lnTo>
                                  <a:pt x="355" y="139"/>
                                </a:lnTo>
                                <a:lnTo>
                                  <a:pt x="355" y="134"/>
                                </a:lnTo>
                                <a:lnTo>
                                  <a:pt x="351" y="134"/>
                                </a:lnTo>
                                <a:lnTo>
                                  <a:pt x="351" y="129"/>
                                </a:lnTo>
                                <a:lnTo>
                                  <a:pt x="346" y="129"/>
                                </a:lnTo>
                                <a:lnTo>
                                  <a:pt x="341" y="129"/>
                                </a:lnTo>
                                <a:lnTo>
                                  <a:pt x="341" y="134"/>
                                </a:lnTo>
                                <a:lnTo>
                                  <a:pt x="336" y="134"/>
                                </a:lnTo>
                                <a:lnTo>
                                  <a:pt x="317" y="192"/>
                                </a:lnTo>
                                <a:lnTo>
                                  <a:pt x="317" y="197"/>
                                </a:lnTo>
                                <a:lnTo>
                                  <a:pt x="312" y="312"/>
                                </a:lnTo>
                                <a:lnTo>
                                  <a:pt x="331" y="312"/>
                                </a:lnTo>
                                <a:lnTo>
                                  <a:pt x="312" y="149"/>
                                </a:lnTo>
                                <a:lnTo>
                                  <a:pt x="312" y="144"/>
                                </a:lnTo>
                                <a:lnTo>
                                  <a:pt x="307" y="144"/>
                                </a:lnTo>
                                <a:lnTo>
                                  <a:pt x="293" y="129"/>
                                </a:lnTo>
                                <a:lnTo>
                                  <a:pt x="293" y="125"/>
                                </a:lnTo>
                                <a:lnTo>
                                  <a:pt x="288" y="125"/>
                                </a:lnTo>
                                <a:lnTo>
                                  <a:pt x="283" y="125"/>
                                </a:lnTo>
                                <a:lnTo>
                                  <a:pt x="283" y="129"/>
                                </a:lnTo>
                                <a:lnTo>
                                  <a:pt x="279" y="129"/>
                                </a:lnTo>
                                <a:lnTo>
                                  <a:pt x="279" y="134"/>
                                </a:lnTo>
                                <a:lnTo>
                                  <a:pt x="274" y="264"/>
                                </a:lnTo>
                                <a:lnTo>
                                  <a:pt x="274" y="624"/>
                                </a:lnTo>
                                <a:lnTo>
                                  <a:pt x="274" y="619"/>
                                </a:lnTo>
                                <a:lnTo>
                                  <a:pt x="264" y="648"/>
                                </a:lnTo>
                                <a:lnTo>
                                  <a:pt x="283" y="648"/>
                                </a:lnTo>
                                <a:lnTo>
                                  <a:pt x="269" y="629"/>
                                </a:lnTo>
                                <a:lnTo>
                                  <a:pt x="269" y="633"/>
                                </a:lnTo>
                                <a:lnTo>
                                  <a:pt x="264" y="552"/>
                                </a:lnTo>
                                <a:lnTo>
                                  <a:pt x="264" y="547"/>
                                </a:lnTo>
                                <a:lnTo>
                                  <a:pt x="259" y="542"/>
                                </a:lnTo>
                                <a:lnTo>
                                  <a:pt x="226" y="528"/>
                                </a:lnTo>
                                <a:lnTo>
                                  <a:pt x="221" y="528"/>
                                </a:lnTo>
                                <a:lnTo>
                                  <a:pt x="216" y="528"/>
                                </a:lnTo>
                                <a:lnTo>
                                  <a:pt x="216" y="533"/>
                                </a:lnTo>
                                <a:lnTo>
                                  <a:pt x="211" y="533"/>
                                </a:lnTo>
                                <a:lnTo>
                                  <a:pt x="211" y="537"/>
                                </a:lnTo>
                                <a:lnTo>
                                  <a:pt x="211" y="566"/>
                                </a:lnTo>
                                <a:lnTo>
                                  <a:pt x="211" y="561"/>
                                </a:lnTo>
                                <a:lnTo>
                                  <a:pt x="197" y="581"/>
                                </a:lnTo>
                                <a:lnTo>
                                  <a:pt x="197" y="585"/>
                                </a:lnTo>
                                <a:lnTo>
                                  <a:pt x="197" y="768"/>
                                </a:lnTo>
                                <a:lnTo>
                                  <a:pt x="216" y="768"/>
                                </a:lnTo>
                                <a:lnTo>
                                  <a:pt x="192" y="605"/>
                                </a:lnTo>
                                <a:lnTo>
                                  <a:pt x="192" y="600"/>
                                </a:lnTo>
                                <a:lnTo>
                                  <a:pt x="187" y="595"/>
                                </a:lnTo>
                                <a:lnTo>
                                  <a:pt x="182" y="595"/>
                                </a:lnTo>
                                <a:lnTo>
                                  <a:pt x="178" y="595"/>
                                </a:lnTo>
                                <a:lnTo>
                                  <a:pt x="173" y="600"/>
                                </a:lnTo>
                                <a:lnTo>
                                  <a:pt x="173" y="605"/>
                                </a:lnTo>
                                <a:lnTo>
                                  <a:pt x="168" y="643"/>
                                </a:lnTo>
                                <a:lnTo>
                                  <a:pt x="163" y="729"/>
                                </a:lnTo>
                                <a:lnTo>
                                  <a:pt x="182" y="729"/>
                                </a:lnTo>
                                <a:lnTo>
                                  <a:pt x="178" y="662"/>
                                </a:lnTo>
                                <a:lnTo>
                                  <a:pt x="178" y="657"/>
                                </a:lnTo>
                                <a:lnTo>
                                  <a:pt x="154" y="624"/>
                                </a:lnTo>
                                <a:lnTo>
                                  <a:pt x="149" y="619"/>
                                </a:lnTo>
                                <a:lnTo>
                                  <a:pt x="144" y="619"/>
                                </a:lnTo>
                                <a:lnTo>
                                  <a:pt x="139" y="619"/>
                                </a:lnTo>
                                <a:lnTo>
                                  <a:pt x="134" y="624"/>
                                </a:lnTo>
                                <a:lnTo>
                                  <a:pt x="134" y="629"/>
                                </a:lnTo>
                                <a:lnTo>
                                  <a:pt x="130" y="657"/>
                                </a:lnTo>
                                <a:lnTo>
                                  <a:pt x="149" y="653"/>
                                </a:lnTo>
                                <a:lnTo>
                                  <a:pt x="134" y="629"/>
                                </a:lnTo>
                                <a:lnTo>
                                  <a:pt x="134" y="633"/>
                                </a:lnTo>
                                <a:lnTo>
                                  <a:pt x="134" y="552"/>
                                </a:lnTo>
                                <a:lnTo>
                                  <a:pt x="134" y="547"/>
                                </a:lnTo>
                                <a:lnTo>
                                  <a:pt x="130" y="547"/>
                                </a:lnTo>
                                <a:lnTo>
                                  <a:pt x="130" y="542"/>
                                </a:lnTo>
                                <a:lnTo>
                                  <a:pt x="115" y="537"/>
                                </a:lnTo>
                                <a:lnTo>
                                  <a:pt x="120" y="547"/>
                                </a:lnTo>
                                <a:lnTo>
                                  <a:pt x="120" y="494"/>
                                </a:lnTo>
                                <a:lnTo>
                                  <a:pt x="120" y="489"/>
                                </a:lnTo>
                                <a:lnTo>
                                  <a:pt x="115" y="485"/>
                                </a:lnTo>
                                <a:lnTo>
                                  <a:pt x="110" y="485"/>
                                </a:lnTo>
                                <a:lnTo>
                                  <a:pt x="106" y="485"/>
                                </a:lnTo>
                                <a:lnTo>
                                  <a:pt x="101" y="489"/>
                                </a:lnTo>
                                <a:lnTo>
                                  <a:pt x="101" y="494"/>
                                </a:lnTo>
                                <a:lnTo>
                                  <a:pt x="91" y="571"/>
                                </a:lnTo>
                                <a:lnTo>
                                  <a:pt x="106" y="561"/>
                                </a:lnTo>
                                <a:lnTo>
                                  <a:pt x="72" y="552"/>
                                </a:lnTo>
                                <a:lnTo>
                                  <a:pt x="67" y="552"/>
                                </a:lnTo>
                                <a:lnTo>
                                  <a:pt x="62" y="552"/>
                                </a:lnTo>
                                <a:lnTo>
                                  <a:pt x="58" y="557"/>
                                </a:lnTo>
                                <a:lnTo>
                                  <a:pt x="38" y="605"/>
                                </a:lnTo>
                                <a:lnTo>
                                  <a:pt x="58" y="609"/>
                                </a:lnTo>
                                <a:lnTo>
                                  <a:pt x="53" y="509"/>
                                </a:lnTo>
                                <a:lnTo>
                                  <a:pt x="53" y="504"/>
                                </a:lnTo>
                                <a:lnTo>
                                  <a:pt x="38" y="456"/>
                                </a:lnTo>
                                <a:lnTo>
                                  <a:pt x="38" y="461"/>
                                </a:lnTo>
                                <a:lnTo>
                                  <a:pt x="34" y="432"/>
                                </a:lnTo>
                                <a:lnTo>
                                  <a:pt x="34" y="427"/>
                                </a:lnTo>
                                <a:lnTo>
                                  <a:pt x="29" y="427"/>
                                </a:lnTo>
                                <a:lnTo>
                                  <a:pt x="29" y="422"/>
                                </a:lnTo>
                                <a:lnTo>
                                  <a:pt x="24" y="422"/>
                                </a:lnTo>
                                <a:lnTo>
                                  <a:pt x="10" y="422"/>
                                </a:lnTo>
                                <a:lnTo>
                                  <a:pt x="19" y="432"/>
                                </a:lnTo>
                                <a:lnTo>
                                  <a:pt x="19" y="389"/>
                                </a:lnTo>
                                <a:lnTo>
                                  <a:pt x="19" y="384"/>
                                </a:lnTo>
                                <a:lnTo>
                                  <a:pt x="5" y="365"/>
                                </a:lnTo>
                                <a:lnTo>
                                  <a:pt x="0" y="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097"/>
                        <wps:cNvSpPr>
                          <a:spLocks/>
                        </wps:cNvSpPr>
                        <wps:spPr bwMode="auto">
                          <a:xfrm>
                            <a:off x="2318385" y="481330"/>
                            <a:ext cx="631190" cy="685800"/>
                          </a:xfrm>
                          <a:custGeom>
                            <a:avLst/>
                            <a:gdLst>
                              <a:gd name="T0" fmla="*/ 29 w 994"/>
                              <a:gd name="T1" fmla="*/ 389 h 1080"/>
                              <a:gd name="T2" fmla="*/ 101 w 994"/>
                              <a:gd name="T3" fmla="*/ 312 h 1080"/>
                              <a:gd name="T4" fmla="*/ 139 w 994"/>
                              <a:gd name="T5" fmla="*/ 139 h 1080"/>
                              <a:gd name="T6" fmla="*/ 197 w 994"/>
                              <a:gd name="T7" fmla="*/ 158 h 1080"/>
                              <a:gd name="T8" fmla="*/ 202 w 994"/>
                              <a:gd name="T9" fmla="*/ 317 h 1080"/>
                              <a:gd name="T10" fmla="*/ 255 w 994"/>
                              <a:gd name="T11" fmla="*/ 298 h 1080"/>
                              <a:gd name="T12" fmla="*/ 279 w 994"/>
                              <a:gd name="T13" fmla="*/ 269 h 1080"/>
                              <a:gd name="T14" fmla="*/ 336 w 994"/>
                              <a:gd name="T15" fmla="*/ 317 h 1080"/>
                              <a:gd name="T16" fmla="*/ 370 w 994"/>
                              <a:gd name="T17" fmla="*/ 475 h 1080"/>
                              <a:gd name="T18" fmla="*/ 423 w 994"/>
                              <a:gd name="T19" fmla="*/ 658 h 1080"/>
                              <a:gd name="T20" fmla="*/ 466 w 994"/>
                              <a:gd name="T21" fmla="*/ 638 h 1080"/>
                              <a:gd name="T22" fmla="*/ 490 w 994"/>
                              <a:gd name="T23" fmla="*/ 811 h 1080"/>
                              <a:gd name="T24" fmla="*/ 533 w 994"/>
                              <a:gd name="T25" fmla="*/ 998 h 1080"/>
                              <a:gd name="T26" fmla="*/ 581 w 994"/>
                              <a:gd name="T27" fmla="*/ 542 h 1080"/>
                              <a:gd name="T28" fmla="*/ 596 w 994"/>
                              <a:gd name="T29" fmla="*/ 571 h 1080"/>
                              <a:gd name="T30" fmla="*/ 615 w 994"/>
                              <a:gd name="T31" fmla="*/ 921 h 1080"/>
                              <a:gd name="T32" fmla="*/ 648 w 994"/>
                              <a:gd name="T33" fmla="*/ 912 h 1080"/>
                              <a:gd name="T34" fmla="*/ 682 w 994"/>
                              <a:gd name="T35" fmla="*/ 734 h 1080"/>
                              <a:gd name="T36" fmla="*/ 701 w 994"/>
                              <a:gd name="T37" fmla="*/ 931 h 1080"/>
                              <a:gd name="T38" fmla="*/ 754 w 994"/>
                              <a:gd name="T39" fmla="*/ 945 h 1080"/>
                              <a:gd name="T40" fmla="*/ 792 w 994"/>
                              <a:gd name="T41" fmla="*/ 845 h 1080"/>
                              <a:gd name="T42" fmla="*/ 826 w 994"/>
                              <a:gd name="T43" fmla="*/ 499 h 1080"/>
                              <a:gd name="T44" fmla="*/ 845 w 994"/>
                              <a:gd name="T45" fmla="*/ 278 h 1080"/>
                              <a:gd name="T46" fmla="*/ 884 w 994"/>
                              <a:gd name="T47" fmla="*/ 125 h 1080"/>
                              <a:gd name="T48" fmla="*/ 932 w 994"/>
                              <a:gd name="T49" fmla="*/ 48 h 1080"/>
                              <a:gd name="T50" fmla="*/ 951 w 994"/>
                              <a:gd name="T51" fmla="*/ 91 h 1080"/>
                              <a:gd name="T52" fmla="*/ 980 w 994"/>
                              <a:gd name="T53" fmla="*/ 106 h 1080"/>
                              <a:gd name="T54" fmla="*/ 980 w 994"/>
                              <a:gd name="T55" fmla="*/ 24 h 1080"/>
                              <a:gd name="T56" fmla="*/ 946 w 994"/>
                              <a:gd name="T57" fmla="*/ 34 h 1080"/>
                              <a:gd name="T58" fmla="*/ 913 w 994"/>
                              <a:gd name="T59" fmla="*/ 43 h 1080"/>
                              <a:gd name="T60" fmla="*/ 865 w 994"/>
                              <a:gd name="T61" fmla="*/ 120 h 1080"/>
                              <a:gd name="T62" fmla="*/ 845 w 994"/>
                              <a:gd name="T63" fmla="*/ 110 h 1080"/>
                              <a:gd name="T64" fmla="*/ 821 w 994"/>
                              <a:gd name="T65" fmla="*/ 480 h 1080"/>
                              <a:gd name="T66" fmla="*/ 778 w 994"/>
                              <a:gd name="T67" fmla="*/ 797 h 1080"/>
                              <a:gd name="T68" fmla="*/ 764 w 994"/>
                              <a:gd name="T69" fmla="*/ 936 h 1080"/>
                              <a:gd name="T70" fmla="*/ 720 w 994"/>
                              <a:gd name="T71" fmla="*/ 926 h 1080"/>
                              <a:gd name="T72" fmla="*/ 692 w 994"/>
                              <a:gd name="T73" fmla="*/ 672 h 1080"/>
                              <a:gd name="T74" fmla="*/ 648 w 994"/>
                              <a:gd name="T75" fmla="*/ 907 h 1080"/>
                              <a:gd name="T76" fmla="*/ 610 w 994"/>
                              <a:gd name="T77" fmla="*/ 917 h 1080"/>
                              <a:gd name="T78" fmla="*/ 610 w 994"/>
                              <a:gd name="T79" fmla="*/ 528 h 1080"/>
                              <a:gd name="T80" fmla="*/ 581 w 994"/>
                              <a:gd name="T81" fmla="*/ 514 h 1080"/>
                              <a:gd name="T82" fmla="*/ 543 w 994"/>
                              <a:gd name="T83" fmla="*/ 542 h 1080"/>
                              <a:gd name="T84" fmla="*/ 509 w 994"/>
                              <a:gd name="T85" fmla="*/ 974 h 1080"/>
                              <a:gd name="T86" fmla="*/ 490 w 994"/>
                              <a:gd name="T87" fmla="*/ 485 h 1080"/>
                              <a:gd name="T88" fmla="*/ 447 w 994"/>
                              <a:gd name="T89" fmla="*/ 720 h 1080"/>
                              <a:gd name="T90" fmla="*/ 423 w 994"/>
                              <a:gd name="T91" fmla="*/ 590 h 1080"/>
                              <a:gd name="T92" fmla="*/ 370 w 994"/>
                              <a:gd name="T93" fmla="*/ 298 h 1080"/>
                              <a:gd name="T94" fmla="*/ 355 w 994"/>
                              <a:gd name="T95" fmla="*/ 317 h 1080"/>
                              <a:gd name="T96" fmla="*/ 283 w 994"/>
                              <a:gd name="T97" fmla="*/ 38 h 1080"/>
                              <a:gd name="T98" fmla="*/ 250 w 994"/>
                              <a:gd name="T99" fmla="*/ 245 h 1080"/>
                              <a:gd name="T100" fmla="*/ 216 w 994"/>
                              <a:gd name="T101" fmla="*/ 235 h 1080"/>
                              <a:gd name="T102" fmla="*/ 211 w 994"/>
                              <a:gd name="T103" fmla="*/ 125 h 1080"/>
                              <a:gd name="T104" fmla="*/ 159 w 994"/>
                              <a:gd name="T105" fmla="*/ 139 h 1080"/>
                              <a:gd name="T106" fmla="*/ 125 w 994"/>
                              <a:gd name="T107" fmla="*/ 168 h 1080"/>
                              <a:gd name="T108" fmla="*/ 62 w 994"/>
                              <a:gd name="T109" fmla="*/ 298 h 1080"/>
                              <a:gd name="T110" fmla="*/ 34 w 994"/>
                              <a:gd name="T111" fmla="*/ 379 h 1080"/>
                              <a:gd name="T112" fmla="*/ 0 w 994"/>
                              <a:gd name="T113" fmla="*/ 62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94" h="1080">
                                <a:moveTo>
                                  <a:pt x="0" y="62"/>
                                </a:moveTo>
                                <a:lnTo>
                                  <a:pt x="0" y="178"/>
                                </a:lnTo>
                                <a:lnTo>
                                  <a:pt x="19" y="202"/>
                                </a:lnTo>
                                <a:lnTo>
                                  <a:pt x="19" y="197"/>
                                </a:lnTo>
                                <a:lnTo>
                                  <a:pt x="14" y="379"/>
                                </a:lnTo>
                                <a:lnTo>
                                  <a:pt x="14" y="384"/>
                                </a:lnTo>
                                <a:lnTo>
                                  <a:pt x="19" y="384"/>
                                </a:lnTo>
                                <a:lnTo>
                                  <a:pt x="19" y="389"/>
                                </a:lnTo>
                                <a:lnTo>
                                  <a:pt x="29" y="389"/>
                                </a:lnTo>
                                <a:lnTo>
                                  <a:pt x="29" y="384"/>
                                </a:lnTo>
                                <a:lnTo>
                                  <a:pt x="34" y="384"/>
                                </a:lnTo>
                                <a:lnTo>
                                  <a:pt x="34" y="379"/>
                                </a:lnTo>
                                <a:lnTo>
                                  <a:pt x="53" y="259"/>
                                </a:lnTo>
                                <a:lnTo>
                                  <a:pt x="34" y="264"/>
                                </a:lnTo>
                                <a:lnTo>
                                  <a:pt x="53" y="312"/>
                                </a:lnTo>
                                <a:lnTo>
                                  <a:pt x="58" y="317"/>
                                </a:lnTo>
                                <a:lnTo>
                                  <a:pt x="101" y="317"/>
                                </a:lnTo>
                                <a:lnTo>
                                  <a:pt x="101" y="312"/>
                                </a:lnTo>
                                <a:lnTo>
                                  <a:pt x="106" y="312"/>
                                </a:lnTo>
                                <a:lnTo>
                                  <a:pt x="120" y="269"/>
                                </a:lnTo>
                                <a:lnTo>
                                  <a:pt x="120" y="264"/>
                                </a:lnTo>
                                <a:lnTo>
                                  <a:pt x="125" y="187"/>
                                </a:lnTo>
                                <a:lnTo>
                                  <a:pt x="120" y="192"/>
                                </a:lnTo>
                                <a:lnTo>
                                  <a:pt x="139" y="173"/>
                                </a:lnTo>
                                <a:lnTo>
                                  <a:pt x="144" y="173"/>
                                </a:lnTo>
                                <a:lnTo>
                                  <a:pt x="144" y="168"/>
                                </a:lnTo>
                                <a:lnTo>
                                  <a:pt x="139" y="139"/>
                                </a:lnTo>
                                <a:lnTo>
                                  <a:pt x="120" y="144"/>
                                </a:lnTo>
                                <a:lnTo>
                                  <a:pt x="139" y="187"/>
                                </a:lnTo>
                                <a:lnTo>
                                  <a:pt x="144" y="192"/>
                                </a:lnTo>
                                <a:lnTo>
                                  <a:pt x="154" y="192"/>
                                </a:lnTo>
                                <a:lnTo>
                                  <a:pt x="159" y="187"/>
                                </a:lnTo>
                                <a:lnTo>
                                  <a:pt x="178" y="149"/>
                                </a:lnTo>
                                <a:lnTo>
                                  <a:pt x="168" y="154"/>
                                </a:lnTo>
                                <a:lnTo>
                                  <a:pt x="192" y="158"/>
                                </a:lnTo>
                                <a:lnTo>
                                  <a:pt x="197" y="158"/>
                                </a:lnTo>
                                <a:lnTo>
                                  <a:pt x="197" y="154"/>
                                </a:lnTo>
                                <a:lnTo>
                                  <a:pt x="211" y="139"/>
                                </a:lnTo>
                                <a:lnTo>
                                  <a:pt x="197" y="134"/>
                                </a:lnTo>
                                <a:lnTo>
                                  <a:pt x="187" y="312"/>
                                </a:lnTo>
                                <a:lnTo>
                                  <a:pt x="187" y="317"/>
                                </a:lnTo>
                                <a:lnTo>
                                  <a:pt x="192" y="317"/>
                                </a:lnTo>
                                <a:lnTo>
                                  <a:pt x="192" y="322"/>
                                </a:lnTo>
                                <a:lnTo>
                                  <a:pt x="202" y="322"/>
                                </a:lnTo>
                                <a:lnTo>
                                  <a:pt x="202" y="317"/>
                                </a:lnTo>
                                <a:lnTo>
                                  <a:pt x="207" y="317"/>
                                </a:lnTo>
                                <a:lnTo>
                                  <a:pt x="226" y="250"/>
                                </a:lnTo>
                                <a:lnTo>
                                  <a:pt x="207" y="250"/>
                                </a:lnTo>
                                <a:lnTo>
                                  <a:pt x="235" y="298"/>
                                </a:lnTo>
                                <a:lnTo>
                                  <a:pt x="240" y="298"/>
                                </a:lnTo>
                                <a:lnTo>
                                  <a:pt x="240" y="302"/>
                                </a:lnTo>
                                <a:lnTo>
                                  <a:pt x="250" y="302"/>
                                </a:lnTo>
                                <a:lnTo>
                                  <a:pt x="250" y="298"/>
                                </a:lnTo>
                                <a:lnTo>
                                  <a:pt x="255" y="298"/>
                                </a:lnTo>
                                <a:lnTo>
                                  <a:pt x="255" y="293"/>
                                </a:lnTo>
                                <a:lnTo>
                                  <a:pt x="264" y="254"/>
                                </a:lnTo>
                                <a:lnTo>
                                  <a:pt x="250" y="259"/>
                                </a:lnTo>
                                <a:lnTo>
                                  <a:pt x="264" y="274"/>
                                </a:lnTo>
                                <a:lnTo>
                                  <a:pt x="264" y="278"/>
                                </a:lnTo>
                                <a:lnTo>
                                  <a:pt x="274" y="278"/>
                                </a:lnTo>
                                <a:lnTo>
                                  <a:pt x="274" y="274"/>
                                </a:lnTo>
                                <a:lnTo>
                                  <a:pt x="279" y="274"/>
                                </a:lnTo>
                                <a:lnTo>
                                  <a:pt x="279" y="269"/>
                                </a:lnTo>
                                <a:lnTo>
                                  <a:pt x="283" y="211"/>
                                </a:lnTo>
                                <a:lnTo>
                                  <a:pt x="288" y="91"/>
                                </a:lnTo>
                                <a:lnTo>
                                  <a:pt x="288" y="96"/>
                                </a:lnTo>
                                <a:lnTo>
                                  <a:pt x="303" y="48"/>
                                </a:lnTo>
                                <a:lnTo>
                                  <a:pt x="288" y="53"/>
                                </a:lnTo>
                                <a:lnTo>
                                  <a:pt x="331" y="86"/>
                                </a:lnTo>
                                <a:lnTo>
                                  <a:pt x="327" y="77"/>
                                </a:lnTo>
                                <a:lnTo>
                                  <a:pt x="331" y="235"/>
                                </a:lnTo>
                                <a:lnTo>
                                  <a:pt x="336" y="317"/>
                                </a:lnTo>
                                <a:lnTo>
                                  <a:pt x="336" y="562"/>
                                </a:lnTo>
                                <a:lnTo>
                                  <a:pt x="351" y="581"/>
                                </a:lnTo>
                                <a:lnTo>
                                  <a:pt x="355" y="586"/>
                                </a:lnTo>
                                <a:lnTo>
                                  <a:pt x="365" y="586"/>
                                </a:lnTo>
                                <a:lnTo>
                                  <a:pt x="370" y="581"/>
                                </a:lnTo>
                                <a:lnTo>
                                  <a:pt x="370" y="576"/>
                                </a:lnTo>
                                <a:lnTo>
                                  <a:pt x="379" y="307"/>
                                </a:lnTo>
                                <a:lnTo>
                                  <a:pt x="360" y="307"/>
                                </a:lnTo>
                                <a:lnTo>
                                  <a:pt x="370" y="475"/>
                                </a:lnTo>
                                <a:lnTo>
                                  <a:pt x="370" y="480"/>
                                </a:lnTo>
                                <a:lnTo>
                                  <a:pt x="403" y="533"/>
                                </a:lnTo>
                                <a:lnTo>
                                  <a:pt x="403" y="528"/>
                                </a:lnTo>
                                <a:lnTo>
                                  <a:pt x="403" y="595"/>
                                </a:lnTo>
                                <a:lnTo>
                                  <a:pt x="408" y="595"/>
                                </a:lnTo>
                                <a:lnTo>
                                  <a:pt x="408" y="600"/>
                                </a:lnTo>
                                <a:lnTo>
                                  <a:pt x="423" y="610"/>
                                </a:lnTo>
                                <a:lnTo>
                                  <a:pt x="418" y="600"/>
                                </a:lnTo>
                                <a:lnTo>
                                  <a:pt x="423" y="658"/>
                                </a:lnTo>
                                <a:lnTo>
                                  <a:pt x="427" y="691"/>
                                </a:lnTo>
                                <a:lnTo>
                                  <a:pt x="427" y="696"/>
                                </a:lnTo>
                                <a:lnTo>
                                  <a:pt x="447" y="725"/>
                                </a:lnTo>
                                <a:lnTo>
                                  <a:pt x="451" y="730"/>
                                </a:lnTo>
                                <a:lnTo>
                                  <a:pt x="461" y="730"/>
                                </a:lnTo>
                                <a:lnTo>
                                  <a:pt x="466" y="725"/>
                                </a:lnTo>
                                <a:lnTo>
                                  <a:pt x="466" y="720"/>
                                </a:lnTo>
                                <a:lnTo>
                                  <a:pt x="471" y="634"/>
                                </a:lnTo>
                                <a:lnTo>
                                  <a:pt x="466" y="638"/>
                                </a:lnTo>
                                <a:lnTo>
                                  <a:pt x="480" y="624"/>
                                </a:lnTo>
                                <a:lnTo>
                                  <a:pt x="485" y="624"/>
                                </a:lnTo>
                                <a:lnTo>
                                  <a:pt x="485" y="619"/>
                                </a:lnTo>
                                <a:lnTo>
                                  <a:pt x="500" y="494"/>
                                </a:lnTo>
                                <a:lnTo>
                                  <a:pt x="480" y="494"/>
                                </a:lnTo>
                                <a:lnTo>
                                  <a:pt x="480" y="806"/>
                                </a:lnTo>
                                <a:lnTo>
                                  <a:pt x="485" y="806"/>
                                </a:lnTo>
                                <a:lnTo>
                                  <a:pt x="495" y="816"/>
                                </a:lnTo>
                                <a:lnTo>
                                  <a:pt x="490" y="811"/>
                                </a:lnTo>
                                <a:lnTo>
                                  <a:pt x="490" y="974"/>
                                </a:lnTo>
                                <a:lnTo>
                                  <a:pt x="509" y="1070"/>
                                </a:lnTo>
                                <a:lnTo>
                                  <a:pt x="509" y="1075"/>
                                </a:lnTo>
                                <a:lnTo>
                                  <a:pt x="514" y="1080"/>
                                </a:lnTo>
                                <a:lnTo>
                                  <a:pt x="524" y="1080"/>
                                </a:lnTo>
                                <a:lnTo>
                                  <a:pt x="528" y="1075"/>
                                </a:lnTo>
                                <a:lnTo>
                                  <a:pt x="528" y="1070"/>
                                </a:lnTo>
                                <a:lnTo>
                                  <a:pt x="533" y="993"/>
                                </a:lnTo>
                                <a:lnTo>
                                  <a:pt x="533" y="998"/>
                                </a:lnTo>
                                <a:lnTo>
                                  <a:pt x="548" y="955"/>
                                </a:lnTo>
                                <a:lnTo>
                                  <a:pt x="548" y="672"/>
                                </a:lnTo>
                                <a:lnTo>
                                  <a:pt x="557" y="629"/>
                                </a:lnTo>
                                <a:lnTo>
                                  <a:pt x="562" y="542"/>
                                </a:lnTo>
                                <a:lnTo>
                                  <a:pt x="552" y="552"/>
                                </a:lnTo>
                                <a:lnTo>
                                  <a:pt x="572" y="547"/>
                                </a:lnTo>
                                <a:lnTo>
                                  <a:pt x="576" y="547"/>
                                </a:lnTo>
                                <a:lnTo>
                                  <a:pt x="576" y="542"/>
                                </a:lnTo>
                                <a:lnTo>
                                  <a:pt x="581" y="542"/>
                                </a:lnTo>
                                <a:lnTo>
                                  <a:pt x="586" y="528"/>
                                </a:lnTo>
                                <a:lnTo>
                                  <a:pt x="567" y="523"/>
                                </a:lnTo>
                                <a:lnTo>
                                  <a:pt x="576" y="566"/>
                                </a:lnTo>
                                <a:lnTo>
                                  <a:pt x="576" y="571"/>
                                </a:lnTo>
                                <a:lnTo>
                                  <a:pt x="581" y="571"/>
                                </a:lnTo>
                                <a:lnTo>
                                  <a:pt x="581" y="576"/>
                                </a:lnTo>
                                <a:lnTo>
                                  <a:pt x="591" y="576"/>
                                </a:lnTo>
                                <a:lnTo>
                                  <a:pt x="591" y="571"/>
                                </a:lnTo>
                                <a:lnTo>
                                  <a:pt x="596" y="571"/>
                                </a:lnTo>
                                <a:lnTo>
                                  <a:pt x="615" y="542"/>
                                </a:lnTo>
                                <a:lnTo>
                                  <a:pt x="596" y="538"/>
                                </a:lnTo>
                                <a:lnTo>
                                  <a:pt x="600" y="595"/>
                                </a:lnTo>
                                <a:lnTo>
                                  <a:pt x="600" y="749"/>
                                </a:lnTo>
                                <a:lnTo>
                                  <a:pt x="615" y="792"/>
                                </a:lnTo>
                                <a:lnTo>
                                  <a:pt x="615" y="787"/>
                                </a:lnTo>
                                <a:lnTo>
                                  <a:pt x="610" y="917"/>
                                </a:lnTo>
                                <a:lnTo>
                                  <a:pt x="610" y="921"/>
                                </a:lnTo>
                                <a:lnTo>
                                  <a:pt x="615" y="921"/>
                                </a:lnTo>
                                <a:lnTo>
                                  <a:pt x="615" y="926"/>
                                </a:lnTo>
                                <a:lnTo>
                                  <a:pt x="624" y="926"/>
                                </a:lnTo>
                                <a:lnTo>
                                  <a:pt x="624" y="921"/>
                                </a:lnTo>
                                <a:lnTo>
                                  <a:pt x="629" y="921"/>
                                </a:lnTo>
                                <a:lnTo>
                                  <a:pt x="629" y="917"/>
                                </a:lnTo>
                                <a:lnTo>
                                  <a:pt x="639" y="854"/>
                                </a:lnTo>
                                <a:lnTo>
                                  <a:pt x="620" y="859"/>
                                </a:lnTo>
                                <a:lnTo>
                                  <a:pt x="634" y="878"/>
                                </a:lnTo>
                                <a:lnTo>
                                  <a:pt x="648" y="912"/>
                                </a:lnTo>
                                <a:lnTo>
                                  <a:pt x="653" y="917"/>
                                </a:lnTo>
                                <a:lnTo>
                                  <a:pt x="663" y="917"/>
                                </a:lnTo>
                                <a:lnTo>
                                  <a:pt x="668" y="912"/>
                                </a:lnTo>
                                <a:lnTo>
                                  <a:pt x="668" y="907"/>
                                </a:lnTo>
                                <a:lnTo>
                                  <a:pt x="672" y="849"/>
                                </a:lnTo>
                                <a:lnTo>
                                  <a:pt x="672" y="854"/>
                                </a:lnTo>
                                <a:lnTo>
                                  <a:pt x="682" y="830"/>
                                </a:lnTo>
                                <a:lnTo>
                                  <a:pt x="682" y="730"/>
                                </a:lnTo>
                                <a:lnTo>
                                  <a:pt x="682" y="734"/>
                                </a:lnTo>
                                <a:lnTo>
                                  <a:pt x="701" y="686"/>
                                </a:lnTo>
                                <a:lnTo>
                                  <a:pt x="682" y="682"/>
                                </a:lnTo>
                                <a:lnTo>
                                  <a:pt x="687" y="753"/>
                                </a:lnTo>
                                <a:lnTo>
                                  <a:pt x="687" y="758"/>
                                </a:lnTo>
                                <a:lnTo>
                                  <a:pt x="692" y="758"/>
                                </a:lnTo>
                                <a:lnTo>
                                  <a:pt x="701" y="768"/>
                                </a:lnTo>
                                <a:lnTo>
                                  <a:pt x="696" y="763"/>
                                </a:lnTo>
                                <a:lnTo>
                                  <a:pt x="701" y="926"/>
                                </a:lnTo>
                                <a:lnTo>
                                  <a:pt x="701" y="931"/>
                                </a:lnTo>
                                <a:lnTo>
                                  <a:pt x="706" y="931"/>
                                </a:lnTo>
                                <a:lnTo>
                                  <a:pt x="716" y="941"/>
                                </a:lnTo>
                                <a:lnTo>
                                  <a:pt x="716" y="945"/>
                                </a:lnTo>
                                <a:lnTo>
                                  <a:pt x="725" y="945"/>
                                </a:lnTo>
                                <a:lnTo>
                                  <a:pt x="725" y="941"/>
                                </a:lnTo>
                                <a:lnTo>
                                  <a:pt x="730" y="941"/>
                                </a:lnTo>
                                <a:lnTo>
                                  <a:pt x="744" y="921"/>
                                </a:lnTo>
                                <a:lnTo>
                                  <a:pt x="730" y="921"/>
                                </a:lnTo>
                                <a:lnTo>
                                  <a:pt x="754" y="945"/>
                                </a:lnTo>
                                <a:lnTo>
                                  <a:pt x="754" y="950"/>
                                </a:lnTo>
                                <a:lnTo>
                                  <a:pt x="764" y="950"/>
                                </a:lnTo>
                                <a:lnTo>
                                  <a:pt x="764" y="945"/>
                                </a:lnTo>
                                <a:lnTo>
                                  <a:pt x="768" y="945"/>
                                </a:lnTo>
                                <a:lnTo>
                                  <a:pt x="778" y="926"/>
                                </a:lnTo>
                                <a:lnTo>
                                  <a:pt x="778" y="921"/>
                                </a:lnTo>
                                <a:lnTo>
                                  <a:pt x="783" y="845"/>
                                </a:lnTo>
                                <a:lnTo>
                                  <a:pt x="778" y="854"/>
                                </a:lnTo>
                                <a:lnTo>
                                  <a:pt x="792" y="845"/>
                                </a:lnTo>
                                <a:lnTo>
                                  <a:pt x="797" y="840"/>
                                </a:lnTo>
                                <a:lnTo>
                                  <a:pt x="797" y="797"/>
                                </a:lnTo>
                                <a:lnTo>
                                  <a:pt x="792" y="801"/>
                                </a:lnTo>
                                <a:lnTo>
                                  <a:pt x="802" y="792"/>
                                </a:lnTo>
                                <a:lnTo>
                                  <a:pt x="807" y="792"/>
                                </a:lnTo>
                                <a:lnTo>
                                  <a:pt x="807" y="595"/>
                                </a:lnTo>
                                <a:lnTo>
                                  <a:pt x="807" y="600"/>
                                </a:lnTo>
                                <a:lnTo>
                                  <a:pt x="836" y="494"/>
                                </a:lnTo>
                                <a:lnTo>
                                  <a:pt x="826" y="499"/>
                                </a:lnTo>
                                <a:lnTo>
                                  <a:pt x="841" y="499"/>
                                </a:lnTo>
                                <a:lnTo>
                                  <a:pt x="841" y="494"/>
                                </a:lnTo>
                                <a:lnTo>
                                  <a:pt x="845" y="494"/>
                                </a:lnTo>
                                <a:lnTo>
                                  <a:pt x="845" y="490"/>
                                </a:lnTo>
                                <a:lnTo>
                                  <a:pt x="850" y="120"/>
                                </a:lnTo>
                                <a:lnTo>
                                  <a:pt x="831" y="125"/>
                                </a:lnTo>
                                <a:lnTo>
                                  <a:pt x="850" y="168"/>
                                </a:lnTo>
                                <a:lnTo>
                                  <a:pt x="850" y="163"/>
                                </a:lnTo>
                                <a:lnTo>
                                  <a:pt x="845" y="278"/>
                                </a:lnTo>
                                <a:lnTo>
                                  <a:pt x="845" y="283"/>
                                </a:lnTo>
                                <a:lnTo>
                                  <a:pt x="850" y="283"/>
                                </a:lnTo>
                                <a:lnTo>
                                  <a:pt x="850" y="288"/>
                                </a:lnTo>
                                <a:lnTo>
                                  <a:pt x="860" y="288"/>
                                </a:lnTo>
                                <a:lnTo>
                                  <a:pt x="860" y="283"/>
                                </a:lnTo>
                                <a:lnTo>
                                  <a:pt x="865" y="283"/>
                                </a:lnTo>
                                <a:lnTo>
                                  <a:pt x="865" y="278"/>
                                </a:lnTo>
                                <a:lnTo>
                                  <a:pt x="879" y="173"/>
                                </a:lnTo>
                                <a:lnTo>
                                  <a:pt x="884" y="125"/>
                                </a:lnTo>
                                <a:lnTo>
                                  <a:pt x="874" y="134"/>
                                </a:lnTo>
                                <a:lnTo>
                                  <a:pt x="898" y="134"/>
                                </a:lnTo>
                                <a:lnTo>
                                  <a:pt x="898" y="130"/>
                                </a:lnTo>
                                <a:lnTo>
                                  <a:pt x="903" y="130"/>
                                </a:lnTo>
                                <a:lnTo>
                                  <a:pt x="903" y="125"/>
                                </a:lnTo>
                                <a:lnTo>
                                  <a:pt x="908" y="53"/>
                                </a:lnTo>
                                <a:lnTo>
                                  <a:pt x="903" y="62"/>
                                </a:lnTo>
                                <a:lnTo>
                                  <a:pt x="927" y="53"/>
                                </a:lnTo>
                                <a:lnTo>
                                  <a:pt x="932" y="48"/>
                                </a:lnTo>
                                <a:lnTo>
                                  <a:pt x="932" y="10"/>
                                </a:lnTo>
                                <a:lnTo>
                                  <a:pt x="913" y="14"/>
                                </a:lnTo>
                                <a:lnTo>
                                  <a:pt x="927" y="43"/>
                                </a:lnTo>
                                <a:lnTo>
                                  <a:pt x="927" y="38"/>
                                </a:lnTo>
                                <a:lnTo>
                                  <a:pt x="932" y="86"/>
                                </a:lnTo>
                                <a:lnTo>
                                  <a:pt x="932" y="91"/>
                                </a:lnTo>
                                <a:lnTo>
                                  <a:pt x="937" y="96"/>
                                </a:lnTo>
                                <a:lnTo>
                                  <a:pt x="946" y="96"/>
                                </a:lnTo>
                                <a:lnTo>
                                  <a:pt x="951" y="91"/>
                                </a:lnTo>
                                <a:lnTo>
                                  <a:pt x="980" y="29"/>
                                </a:lnTo>
                                <a:lnTo>
                                  <a:pt x="961" y="24"/>
                                </a:lnTo>
                                <a:lnTo>
                                  <a:pt x="965" y="67"/>
                                </a:lnTo>
                                <a:lnTo>
                                  <a:pt x="965" y="72"/>
                                </a:lnTo>
                                <a:lnTo>
                                  <a:pt x="975" y="86"/>
                                </a:lnTo>
                                <a:lnTo>
                                  <a:pt x="975" y="82"/>
                                </a:lnTo>
                                <a:lnTo>
                                  <a:pt x="975" y="101"/>
                                </a:lnTo>
                                <a:lnTo>
                                  <a:pt x="980" y="101"/>
                                </a:lnTo>
                                <a:lnTo>
                                  <a:pt x="980" y="106"/>
                                </a:lnTo>
                                <a:lnTo>
                                  <a:pt x="989" y="110"/>
                                </a:lnTo>
                                <a:lnTo>
                                  <a:pt x="985" y="101"/>
                                </a:lnTo>
                                <a:lnTo>
                                  <a:pt x="989" y="86"/>
                                </a:lnTo>
                                <a:lnTo>
                                  <a:pt x="994" y="96"/>
                                </a:lnTo>
                                <a:lnTo>
                                  <a:pt x="994" y="82"/>
                                </a:lnTo>
                                <a:lnTo>
                                  <a:pt x="994" y="77"/>
                                </a:lnTo>
                                <a:lnTo>
                                  <a:pt x="985" y="62"/>
                                </a:lnTo>
                                <a:lnTo>
                                  <a:pt x="985" y="67"/>
                                </a:lnTo>
                                <a:lnTo>
                                  <a:pt x="980" y="24"/>
                                </a:lnTo>
                                <a:lnTo>
                                  <a:pt x="980" y="19"/>
                                </a:lnTo>
                                <a:lnTo>
                                  <a:pt x="975" y="14"/>
                                </a:lnTo>
                                <a:lnTo>
                                  <a:pt x="970" y="14"/>
                                </a:lnTo>
                                <a:lnTo>
                                  <a:pt x="965" y="14"/>
                                </a:lnTo>
                                <a:lnTo>
                                  <a:pt x="961" y="19"/>
                                </a:lnTo>
                                <a:lnTo>
                                  <a:pt x="932" y="82"/>
                                </a:lnTo>
                                <a:lnTo>
                                  <a:pt x="951" y="86"/>
                                </a:lnTo>
                                <a:lnTo>
                                  <a:pt x="946" y="38"/>
                                </a:lnTo>
                                <a:lnTo>
                                  <a:pt x="946" y="34"/>
                                </a:lnTo>
                                <a:lnTo>
                                  <a:pt x="932" y="5"/>
                                </a:lnTo>
                                <a:lnTo>
                                  <a:pt x="927" y="5"/>
                                </a:lnTo>
                                <a:lnTo>
                                  <a:pt x="927" y="0"/>
                                </a:lnTo>
                                <a:lnTo>
                                  <a:pt x="922" y="0"/>
                                </a:lnTo>
                                <a:lnTo>
                                  <a:pt x="917" y="0"/>
                                </a:lnTo>
                                <a:lnTo>
                                  <a:pt x="917" y="5"/>
                                </a:lnTo>
                                <a:lnTo>
                                  <a:pt x="913" y="5"/>
                                </a:lnTo>
                                <a:lnTo>
                                  <a:pt x="913" y="10"/>
                                </a:lnTo>
                                <a:lnTo>
                                  <a:pt x="913" y="43"/>
                                </a:lnTo>
                                <a:lnTo>
                                  <a:pt x="917" y="34"/>
                                </a:lnTo>
                                <a:lnTo>
                                  <a:pt x="893" y="43"/>
                                </a:lnTo>
                                <a:lnTo>
                                  <a:pt x="889" y="48"/>
                                </a:lnTo>
                                <a:lnTo>
                                  <a:pt x="889" y="53"/>
                                </a:lnTo>
                                <a:lnTo>
                                  <a:pt x="884" y="125"/>
                                </a:lnTo>
                                <a:lnTo>
                                  <a:pt x="893" y="115"/>
                                </a:lnTo>
                                <a:lnTo>
                                  <a:pt x="874" y="115"/>
                                </a:lnTo>
                                <a:lnTo>
                                  <a:pt x="869" y="115"/>
                                </a:lnTo>
                                <a:lnTo>
                                  <a:pt x="865" y="120"/>
                                </a:lnTo>
                                <a:lnTo>
                                  <a:pt x="865" y="125"/>
                                </a:lnTo>
                                <a:lnTo>
                                  <a:pt x="860" y="173"/>
                                </a:lnTo>
                                <a:lnTo>
                                  <a:pt x="845" y="278"/>
                                </a:lnTo>
                                <a:lnTo>
                                  <a:pt x="865" y="278"/>
                                </a:lnTo>
                                <a:lnTo>
                                  <a:pt x="869" y="163"/>
                                </a:lnTo>
                                <a:lnTo>
                                  <a:pt x="869" y="158"/>
                                </a:lnTo>
                                <a:lnTo>
                                  <a:pt x="850" y="115"/>
                                </a:lnTo>
                                <a:lnTo>
                                  <a:pt x="845" y="115"/>
                                </a:lnTo>
                                <a:lnTo>
                                  <a:pt x="845" y="110"/>
                                </a:lnTo>
                                <a:lnTo>
                                  <a:pt x="841" y="110"/>
                                </a:lnTo>
                                <a:lnTo>
                                  <a:pt x="836" y="110"/>
                                </a:lnTo>
                                <a:lnTo>
                                  <a:pt x="836" y="115"/>
                                </a:lnTo>
                                <a:lnTo>
                                  <a:pt x="831" y="115"/>
                                </a:lnTo>
                                <a:lnTo>
                                  <a:pt x="831" y="120"/>
                                </a:lnTo>
                                <a:lnTo>
                                  <a:pt x="826" y="490"/>
                                </a:lnTo>
                                <a:lnTo>
                                  <a:pt x="836" y="480"/>
                                </a:lnTo>
                                <a:lnTo>
                                  <a:pt x="826" y="480"/>
                                </a:lnTo>
                                <a:lnTo>
                                  <a:pt x="821" y="480"/>
                                </a:lnTo>
                                <a:lnTo>
                                  <a:pt x="821" y="485"/>
                                </a:lnTo>
                                <a:lnTo>
                                  <a:pt x="816" y="485"/>
                                </a:lnTo>
                                <a:lnTo>
                                  <a:pt x="788" y="590"/>
                                </a:lnTo>
                                <a:lnTo>
                                  <a:pt x="788" y="595"/>
                                </a:lnTo>
                                <a:lnTo>
                                  <a:pt x="788" y="787"/>
                                </a:lnTo>
                                <a:lnTo>
                                  <a:pt x="792" y="782"/>
                                </a:lnTo>
                                <a:lnTo>
                                  <a:pt x="783" y="792"/>
                                </a:lnTo>
                                <a:lnTo>
                                  <a:pt x="778" y="792"/>
                                </a:lnTo>
                                <a:lnTo>
                                  <a:pt x="778" y="797"/>
                                </a:lnTo>
                                <a:lnTo>
                                  <a:pt x="778" y="835"/>
                                </a:lnTo>
                                <a:lnTo>
                                  <a:pt x="783" y="825"/>
                                </a:lnTo>
                                <a:lnTo>
                                  <a:pt x="768" y="835"/>
                                </a:lnTo>
                                <a:lnTo>
                                  <a:pt x="764" y="840"/>
                                </a:lnTo>
                                <a:lnTo>
                                  <a:pt x="764" y="845"/>
                                </a:lnTo>
                                <a:lnTo>
                                  <a:pt x="759" y="921"/>
                                </a:lnTo>
                                <a:lnTo>
                                  <a:pt x="759" y="917"/>
                                </a:lnTo>
                                <a:lnTo>
                                  <a:pt x="749" y="936"/>
                                </a:lnTo>
                                <a:lnTo>
                                  <a:pt x="764" y="936"/>
                                </a:lnTo>
                                <a:lnTo>
                                  <a:pt x="740" y="912"/>
                                </a:lnTo>
                                <a:lnTo>
                                  <a:pt x="740" y="907"/>
                                </a:lnTo>
                                <a:lnTo>
                                  <a:pt x="735" y="907"/>
                                </a:lnTo>
                                <a:lnTo>
                                  <a:pt x="730" y="907"/>
                                </a:lnTo>
                                <a:lnTo>
                                  <a:pt x="725" y="912"/>
                                </a:lnTo>
                                <a:lnTo>
                                  <a:pt x="711" y="931"/>
                                </a:lnTo>
                                <a:lnTo>
                                  <a:pt x="725" y="931"/>
                                </a:lnTo>
                                <a:lnTo>
                                  <a:pt x="716" y="921"/>
                                </a:lnTo>
                                <a:lnTo>
                                  <a:pt x="720" y="926"/>
                                </a:lnTo>
                                <a:lnTo>
                                  <a:pt x="716" y="763"/>
                                </a:lnTo>
                                <a:lnTo>
                                  <a:pt x="716" y="758"/>
                                </a:lnTo>
                                <a:lnTo>
                                  <a:pt x="711" y="758"/>
                                </a:lnTo>
                                <a:lnTo>
                                  <a:pt x="701" y="749"/>
                                </a:lnTo>
                                <a:lnTo>
                                  <a:pt x="706" y="753"/>
                                </a:lnTo>
                                <a:lnTo>
                                  <a:pt x="701" y="682"/>
                                </a:lnTo>
                                <a:lnTo>
                                  <a:pt x="701" y="677"/>
                                </a:lnTo>
                                <a:lnTo>
                                  <a:pt x="696" y="672"/>
                                </a:lnTo>
                                <a:lnTo>
                                  <a:pt x="692" y="672"/>
                                </a:lnTo>
                                <a:lnTo>
                                  <a:pt x="687" y="672"/>
                                </a:lnTo>
                                <a:lnTo>
                                  <a:pt x="682" y="677"/>
                                </a:lnTo>
                                <a:lnTo>
                                  <a:pt x="663" y="725"/>
                                </a:lnTo>
                                <a:lnTo>
                                  <a:pt x="663" y="730"/>
                                </a:lnTo>
                                <a:lnTo>
                                  <a:pt x="663" y="825"/>
                                </a:lnTo>
                                <a:lnTo>
                                  <a:pt x="663" y="821"/>
                                </a:lnTo>
                                <a:lnTo>
                                  <a:pt x="653" y="845"/>
                                </a:lnTo>
                                <a:lnTo>
                                  <a:pt x="653" y="849"/>
                                </a:lnTo>
                                <a:lnTo>
                                  <a:pt x="648" y="907"/>
                                </a:lnTo>
                                <a:lnTo>
                                  <a:pt x="668" y="902"/>
                                </a:lnTo>
                                <a:lnTo>
                                  <a:pt x="653" y="869"/>
                                </a:lnTo>
                                <a:lnTo>
                                  <a:pt x="639" y="849"/>
                                </a:lnTo>
                                <a:lnTo>
                                  <a:pt x="634" y="845"/>
                                </a:lnTo>
                                <a:lnTo>
                                  <a:pt x="629" y="845"/>
                                </a:lnTo>
                                <a:lnTo>
                                  <a:pt x="624" y="845"/>
                                </a:lnTo>
                                <a:lnTo>
                                  <a:pt x="620" y="849"/>
                                </a:lnTo>
                                <a:lnTo>
                                  <a:pt x="620" y="854"/>
                                </a:lnTo>
                                <a:lnTo>
                                  <a:pt x="610" y="917"/>
                                </a:lnTo>
                                <a:lnTo>
                                  <a:pt x="629" y="917"/>
                                </a:lnTo>
                                <a:lnTo>
                                  <a:pt x="634" y="787"/>
                                </a:lnTo>
                                <a:lnTo>
                                  <a:pt x="634" y="782"/>
                                </a:lnTo>
                                <a:lnTo>
                                  <a:pt x="620" y="739"/>
                                </a:lnTo>
                                <a:lnTo>
                                  <a:pt x="620" y="744"/>
                                </a:lnTo>
                                <a:lnTo>
                                  <a:pt x="620" y="595"/>
                                </a:lnTo>
                                <a:lnTo>
                                  <a:pt x="615" y="538"/>
                                </a:lnTo>
                                <a:lnTo>
                                  <a:pt x="615" y="533"/>
                                </a:lnTo>
                                <a:lnTo>
                                  <a:pt x="610" y="528"/>
                                </a:lnTo>
                                <a:lnTo>
                                  <a:pt x="605" y="528"/>
                                </a:lnTo>
                                <a:lnTo>
                                  <a:pt x="600" y="528"/>
                                </a:lnTo>
                                <a:lnTo>
                                  <a:pt x="596" y="533"/>
                                </a:lnTo>
                                <a:lnTo>
                                  <a:pt x="576" y="562"/>
                                </a:lnTo>
                                <a:lnTo>
                                  <a:pt x="596" y="566"/>
                                </a:lnTo>
                                <a:lnTo>
                                  <a:pt x="586" y="523"/>
                                </a:lnTo>
                                <a:lnTo>
                                  <a:pt x="586" y="518"/>
                                </a:lnTo>
                                <a:lnTo>
                                  <a:pt x="581" y="518"/>
                                </a:lnTo>
                                <a:lnTo>
                                  <a:pt x="581" y="514"/>
                                </a:lnTo>
                                <a:lnTo>
                                  <a:pt x="576" y="514"/>
                                </a:lnTo>
                                <a:lnTo>
                                  <a:pt x="572" y="514"/>
                                </a:lnTo>
                                <a:lnTo>
                                  <a:pt x="572" y="518"/>
                                </a:lnTo>
                                <a:lnTo>
                                  <a:pt x="567" y="518"/>
                                </a:lnTo>
                                <a:lnTo>
                                  <a:pt x="562" y="533"/>
                                </a:lnTo>
                                <a:lnTo>
                                  <a:pt x="572" y="528"/>
                                </a:lnTo>
                                <a:lnTo>
                                  <a:pt x="552" y="533"/>
                                </a:lnTo>
                                <a:lnTo>
                                  <a:pt x="543" y="538"/>
                                </a:lnTo>
                                <a:lnTo>
                                  <a:pt x="543" y="542"/>
                                </a:lnTo>
                                <a:lnTo>
                                  <a:pt x="538" y="629"/>
                                </a:lnTo>
                                <a:lnTo>
                                  <a:pt x="528" y="672"/>
                                </a:lnTo>
                                <a:lnTo>
                                  <a:pt x="528" y="950"/>
                                </a:lnTo>
                                <a:lnTo>
                                  <a:pt x="528" y="945"/>
                                </a:lnTo>
                                <a:lnTo>
                                  <a:pt x="514" y="989"/>
                                </a:lnTo>
                                <a:lnTo>
                                  <a:pt x="514" y="993"/>
                                </a:lnTo>
                                <a:lnTo>
                                  <a:pt x="509" y="1070"/>
                                </a:lnTo>
                                <a:lnTo>
                                  <a:pt x="528" y="1070"/>
                                </a:lnTo>
                                <a:lnTo>
                                  <a:pt x="509" y="974"/>
                                </a:lnTo>
                                <a:lnTo>
                                  <a:pt x="509" y="811"/>
                                </a:lnTo>
                                <a:lnTo>
                                  <a:pt x="509" y="806"/>
                                </a:lnTo>
                                <a:lnTo>
                                  <a:pt x="504" y="806"/>
                                </a:lnTo>
                                <a:lnTo>
                                  <a:pt x="495" y="797"/>
                                </a:lnTo>
                                <a:lnTo>
                                  <a:pt x="500" y="801"/>
                                </a:lnTo>
                                <a:lnTo>
                                  <a:pt x="500" y="494"/>
                                </a:lnTo>
                                <a:lnTo>
                                  <a:pt x="500" y="490"/>
                                </a:lnTo>
                                <a:lnTo>
                                  <a:pt x="495" y="485"/>
                                </a:lnTo>
                                <a:lnTo>
                                  <a:pt x="490" y="485"/>
                                </a:lnTo>
                                <a:lnTo>
                                  <a:pt x="485" y="485"/>
                                </a:lnTo>
                                <a:lnTo>
                                  <a:pt x="480" y="490"/>
                                </a:lnTo>
                                <a:lnTo>
                                  <a:pt x="480" y="494"/>
                                </a:lnTo>
                                <a:lnTo>
                                  <a:pt x="466" y="619"/>
                                </a:lnTo>
                                <a:lnTo>
                                  <a:pt x="471" y="614"/>
                                </a:lnTo>
                                <a:lnTo>
                                  <a:pt x="456" y="629"/>
                                </a:lnTo>
                                <a:lnTo>
                                  <a:pt x="451" y="629"/>
                                </a:lnTo>
                                <a:lnTo>
                                  <a:pt x="451" y="634"/>
                                </a:lnTo>
                                <a:lnTo>
                                  <a:pt x="447" y="720"/>
                                </a:lnTo>
                                <a:lnTo>
                                  <a:pt x="466" y="715"/>
                                </a:lnTo>
                                <a:lnTo>
                                  <a:pt x="447" y="686"/>
                                </a:lnTo>
                                <a:lnTo>
                                  <a:pt x="447" y="691"/>
                                </a:lnTo>
                                <a:lnTo>
                                  <a:pt x="442" y="658"/>
                                </a:lnTo>
                                <a:lnTo>
                                  <a:pt x="437" y="600"/>
                                </a:lnTo>
                                <a:lnTo>
                                  <a:pt x="437" y="595"/>
                                </a:lnTo>
                                <a:lnTo>
                                  <a:pt x="432" y="590"/>
                                </a:lnTo>
                                <a:lnTo>
                                  <a:pt x="418" y="581"/>
                                </a:lnTo>
                                <a:lnTo>
                                  <a:pt x="423" y="590"/>
                                </a:lnTo>
                                <a:lnTo>
                                  <a:pt x="423" y="528"/>
                                </a:lnTo>
                                <a:lnTo>
                                  <a:pt x="423" y="523"/>
                                </a:lnTo>
                                <a:lnTo>
                                  <a:pt x="389" y="470"/>
                                </a:lnTo>
                                <a:lnTo>
                                  <a:pt x="389" y="475"/>
                                </a:lnTo>
                                <a:lnTo>
                                  <a:pt x="379" y="307"/>
                                </a:lnTo>
                                <a:lnTo>
                                  <a:pt x="379" y="302"/>
                                </a:lnTo>
                                <a:lnTo>
                                  <a:pt x="375" y="302"/>
                                </a:lnTo>
                                <a:lnTo>
                                  <a:pt x="375" y="298"/>
                                </a:lnTo>
                                <a:lnTo>
                                  <a:pt x="370" y="298"/>
                                </a:lnTo>
                                <a:lnTo>
                                  <a:pt x="365" y="298"/>
                                </a:lnTo>
                                <a:lnTo>
                                  <a:pt x="365" y="302"/>
                                </a:lnTo>
                                <a:lnTo>
                                  <a:pt x="360" y="302"/>
                                </a:lnTo>
                                <a:lnTo>
                                  <a:pt x="360" y="307"/>
                                </a:lnTo>
                                <a:lnTo>
                                  <a:pt x="351" y="576"/>
                                </a:lnTo>
                                <a:lnTo>
                                  <a:pt x="370" y="571"/>
                                </a:lnTo>
                                <a:lnTo>
                                  <a:pt x="355" y="552"/>
                                </a:lnTo>
                                <a:lnTo>
                                  <a:pt x="355" y="557"/>
                                </a:lnTo>
                                <a:lnTo>
                                  <a:pt x="355" y="317"/>
                                </a:lnTo>
                                <a:lnTo>
                                  <a:pt x="351" y="235"/>
                                </a:lnTo>
                                <a:lnTo>
                                  <a:pt x="346" y="77"/>
                                </a:lnTo>
                                <a:lnTo>
                                  <a:pt x="346" y="72"/>
                                </a:lnTo>
                                <a:lnTo>
                                  <a:pt x="341" y="67"/>
                                </a:lnTo>
                                <a:lnTo>
                                  <a:pt x="298" y="34"/>
                                </a:lnTo>
                                <a:lnTo>
                                  <a:pt x="293" y="34"/>
                                </a:lnTo>
                                <a:lnTo>
                                  <a:pt x="288" y="34"/>
                                </a:lnTo>
                                <a:lnTo>
                                  <a:pt x="288" y="38"/>
                                </a:lnTo>
                                <a:lnTo>
                                  <a:pt x="283" y="38"/>
                                </a:lnTo>
                                <a:lnTo>
                                  <a:pt x="269" y="86"/>
                                </a:lnTo>
                                <a:lnTo>
                                  <a:pt x="269" y="91"/>
                                </a:lnTo>
                                <a:lnTo>
                                  <a:pt x="264" y="211"/>
                                </a:lnTo>
                                <a:lnTo>
                                  <a:pt x="259" y="269"/>
                                </a:lnTo>
                                <a:lnTo>
                                  <a:pt x="274" y="264"/>
                                </a:lnTo>
                                <a:lnTo>
                                  <a:pt x="259" y="250"/>
                                </a:lnTo>
                                <a:lnTo>
                                  <a:pt x="259" y="245"/>
                                </a:lnTo>
                                <a:lnTo>
                                  <a:pt x="255" y="245"/>
                                </a:lnTo>
                                <a:lnTo>
                                  <a:pt x="250" y="245"/>
                                </a:lnTo>
                                <a:lnTo>
                                  <a:pt x="250" y="250"/>
                                </a:lnTo>
                                <a:lnTo>
                                  <a:pt x="245" y="250"/>
                                </a:lnTo>
                                <a:lnTo>
                                  <a:pt x="245" y="254"/>
                                </a:lnTo>
                                <a:lnTo>
                                  <a:pt x="235" y="293"/>
                                </a:lnTo>
                                <a:lnTo>
                                  <a:pt x="255" y="288"/>
                                </a:lnTo>
                                <a:lnTo>
                                  <a:pt x="226" y="240"/>
                                </a:lnTo>
                                <a:lnTo>
                                  <a:pt x="221" y="240"/>
                                </a:lnTo>
                                <a:lnTo>
                                  <a:pt x="221" y="235"/>
                                </a:lnTo>
                                <a:lnTo>
                                  <a:pt x="216" y="235"/>
                                </a:lnTo>
                                <a:lnTo>
                                  <a:pt x="211" y="235"/>
                                </a:lnTo>
                                <a:lnTo>
                                  <a:pt x="211" y="240"/>
                                </a:lnTo>
                                <a:lnTo>
                                  <a:pt x="207" y="240"/>
                                </a:lnTo>
                                <a:lnTo>
                                  <a:pt x="187" y="307"/>
                                </a:lnTo>
                                <a:lnTo>
                                  <a:pt x="207" y="312"/>
                                </a:lnTo>
                                <a:lnTo>
                                  <a:pt x="216" y="134"/>
                                </a:lnTo>
                                <a:lnTo>
                                  <a:pt x="216" y="130"/>
                                </a:lnTo>
                                <a:lnTo>
                                  <a:pt x="211" y="130"/>
                                </a:lnTo>
                                <a:lnTo>
                                  <a:pt x="211" y="125"/>
                                </a:lnTo>
                                <a:lnTo>
                                  <a:pt x="207" y="125"/>
                                </a:lnTo>
                                <a:lnTo>
                                  <a:pt x="202" y="125"/>
                                </a:lnTo>
                                <a:lnTo>
                                  <a:pt x="202" y="130"/>
                                </a:lnTo>
                                <a:lnTo>
                                  <a:pt x="187" y="144"/>
                                </a:lnTo>
                                <a:lnTo>
                                  <a:pt x="192" y="139"/>
                                </a:lnTo>
                                <a:lnTo>
                                  <a:pt x="168" y="134"/>
                                </a:lnTo>
                                <a:lnTo>
                                  <a:pt x="163" y="134"/>
                                </a:lnTo>
                                <a:lnTo>
                                  <a:pt x="163" y="139"/>
                                </a:lnTo>
                                <a:lnTo>
                                  <a:pt x="159" y="139"/>
                                </a:lnTo>
                                <a:lnTo>
                                  <a:pt x="139" y="178"/>
                                </a:lnTo>
                                <a:lnTo>
                                  <a:pt x="159" y="178"/>
                                </a:lnTo>
                                <a:lnTo>
                                  <a:pt x="139" y="134"/>
                                </a:lnTo>
                                <a:lnTo>
                                  <a:pt x="135" y="130"/>
                                </a:lnTo>
                                <a:lnTo>
                                  <a:pt x="130" y="130"/>
                                </a:lnTo>
                                <a:lnTo>
                                  <a:pt x="125" y="130"/>
                                </a:lnTo>
                                <a:lnTo>
                                  <a:pt x="120" y="134"/>
                                </a:lnTo>
                                <a:lnTo>
                                  <a:pt x="120" y="139"/>
                                </a:lnTo>
                                <a:lnTo>
                                  <a:pt x="125" y="168"/>
                                </a:lnTo>
                                <a:lnTo>
                                  <a:pt x="130" y="163"/>
                                </a:lnTo>
                                <a:lnTo>
                                  <a:pt x="110" y="182"/>
                                </a:lnTo>
                                <a:lnTo>
                                  <a:pt x="106" y="182"/>
                                </a:lnTo>
                                <a:lnTo>
                                  <a:pt x="106" y="187"/>
                                </a:lnTo>
                                <a:lnTo>
                                  <a:pt x="101" y="264"/>
                                </a:lnTo>
                                <a:lnTo>
                                  <a:pt x="101" y="259"/>
                                </a:lnTo>
                                <a:lnTo>
                                  <a:pt x="86" y="302"/>
                                </a:lnTo>
                                <a:lnTo>
                                  <a:pt x="96" y="298"/>
                                </a:lnTo>
                                <a:lnTo>
                                  <a:pt x="62" y="298"/>
                                </a:lnTo>
                                <a:lnTo>
                                  <a:pt x="72" y="302"/>
                                </a:lnTo>
                                <a:lnTo>
                                  <a:pt x="53" y="254"/>
                                </a:lnTo>
                                <a:lnTo>
                                  <a:pt x="48" y="250"/>
                                </a:lnTo>
                                <a:lnTo>
                                  <a:pt x="43" y="250"/>
                                </a:lnTo>
                                <a:lnTo>
                                  <a:pt x="38" y="250"/>
                                </a:lnTo>
                                <a:lnTo>
                                  <a:pt x="34" y="254"/>
                                </a:lnTo>
                                <a:lnTo>
                                  <a:pt x="34" y="259"/>
                                </a:lnTo>
                                <a:lnTo>
                                  <a:pt x="14" y="379"/>
                                </a:lnTo>
                                <a:lnTo>
                                  <a:pt x="34" y="379"/>
                                </a:lnTo>
                                <a:lnTo>
                                  <a:pt x="38" y="197"/>
                                </a:lnTo>
                                <a:lnTo>
                                  <a:pt x="38" y="192"/>
                                </a:lnTo>
                                <a:lnTo>
                                  <a:pt x="19" y="168"/>
                                </a:lnTo>
                                <a:lnTo>
                                  <a:pt x="19" y="173"/>
                                </a:lnTo>
                                <a:lnTo>
                                  <a:pt x="19" y="62"/>
                                </a:lnTo>
                                <a:lnTo>
                                  <a:pt x="19" y="58"/>
                                </a:lnTo>
                                <a:lnTo>
                                  <a:pt x="14" y="53"/>
                                </a:lnTo>
                                <a:lnTo>
                                  <a:pt x="10" y="53"/>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098"/>
                        <wps:cNvSpPr>
                          <a:spLocks/>
                        </wps:cNvSpPr>
                        <wps:spPr bwMode="auto">
                          <a:xfrm>
                            <a:off x="2943860" y="520700"/>
                            <a:ext cx="631190" cy="670560"/>
                          </a:xfrm>
                          <a:custGeom>
                            <a:avLst/>
                            <a:gdLst>
                              <a:gd name="T0" fmla="*/ 43 w 994"/>
                              <a:gd name="T1" fmla="*/ 192 h 1056"/>
                              <a:gd name="T2" fmla="*/ 86 w 994"/>
                              <a:gd name="T3" fmla="*/ 476 h 1056"/>
                              <a:gd name="T4" fmla="*/ 153 w 994"/>
                              <a:gd name="T5" fmla="*/ 418 h 1056"/>
                              <a:gd name="T6" fmla="*/ 182 w 994"/>
                              <a:gd name="T7" fmla="*/ 442 h 1056"/>
                              <a:gd name="T8" fmla="*/ 211 w 994"/>
                              <a:gd name="T9" fmla="*/ 615 h 1056"/>
                              <a:gd name="T10" fmla="*/ 230 w 994"/>
                              <a:gd name="T11" fmla="*/ 797 h 1056"/>
                              <a:gd name="T12" fmla="*/ 269 w 994"/>
                              <a:gd name="T13" fmla="*/ 380 h 1056"/>
                              <a:gd name="T14" fmla="*/ 288 w 994"/>
                              <a:gd name="T15" fmla="*/ 255 h 1056"/>
                              <a:gd name="T16" fmla="*/ 307 w 994"/>
                              <a:gd name="T17" fmla="*/ 754 h 1056"/>
                              <a:gd name="T18" fmla="*/ 355 w 994"/>
                              <a:gd name="T19" fmla="*/ 763 h 1056"/>
                              <a:gd name="T20" fmla="*/ 365 w 994"/>
                              <a:gd name="T21" fmla="*/ 797 h 1056"/>
                              <a:gd name="T22" fmla="*/ 374 w 994"/>
                              <a:gd name="T23" fmla="*/ 783 h 1056"/>
                              <a:gd name="T24" fmla="*/ 417 w 994"/>
                              <a:gd name="T25" fmla="*/ 840 h 1056"/>
                              <a:gd name="T26" fmla="*/ 441 w 994"/>
                              <a:gd name="T27" fmla="*/ 859 h 1056"/>
                              <a:gd name="T28" fmla="*/ 518 w 994"/>
                              <a:gd name="T29" fmla="*/ 931 h 1056"/>
                              <a:gd name="T30" fmla="*/ 533 w 994"/>
                              <a:gd name="T31" fmla="*/ 389 h 1056"/>
                              <a:gd name="T32" fmla="*/ 552 w 994"/>
                              <a:gd name="T33" fmla="*/ 432 h 1056"/>
                              <a:gd name="T34" fmla="*/ 571 w 994"/>
                              <a:gd name="T35" fmla="*/ 418 h 1056"/>
                              <a:gd name="T36" fmla="*/ 595 w 994"/>
                              <a:gd name="T37" fmla="*/ 922 h 1056"/>
                              <a:gd name="T38" fmla="*/ 638 w 994"/>
                              <a:gd name="T39" fmla="*/ 730 h 1056"/>
                              <a:gd name="T40" fmla="*/ 662 w 994"/>
                              <a:gd name="T41" fmla="*/ 1051 h 1056"/>
                              <a:gd name="T42" fmla="*/ 686 w 994"/>
                              <a:gd name="T43" fmla="*/ 423 h 1056"/>
                              <a:gd name="T44" fmla="*/ 715 w 994"/>
                              <a:gd name="T45" fmla="*/ 77 h 1056"/>
                              <a:gd name="T46" fmla="*/ 754 w 994"/>
                              <a:gd name="T47" fmla="*/ 72 h 1056"/>
                              <a:gd name="T48" fmla="*/ 854 w 994"/>
                              <a:gd name="T49" fmla="*/ 552 h 1056"/>
                              <a:gd name="T50" fmla="*/ 907 w 994"/>
                              <a:gd name="T51" fmla="*/ 807 h 1056"/>
                              <a:gd name="T52" fmla="*/ 979 w 994"/>
                              <a:gd name="T53" fmla="*/ 821 h 1056"/>
                              <a:gd name="T54" fmla="*/ 931 w 994"/>
                              <a:gd name="T55" fmla="*/ 912 h 1056"/>
                              <a:gd name="T56" fmla="*/ 907 w 994"/>
                              <a:gd name="T57" fmla="*/ 807 h 1056"/>
                              <a:gd name="T58" fmla="*/ 869 w 994"/>
                              <a:gd name="T59" fmla="*/ 548 h 1056"/>
                              <a:gd name="T60" fmla="*/ 778 w 994"/>
                              <a:gd name="T61" fmla="*/ 63 h 1056"/>
                              <a:gd name="T62" fmla="*/ 710 w 994"/>
                              <a:gd name="T63" fmla="*/ 0 h 1056"/>
                              <a:gd name="T64" fmla="*/ 672 w 994"/>
                              <a:gd name="T65" fmla="*/ 375 h 1056"/>
                              <a:gd name="T66" fmla="*/ 658 w 994"/>
                              <a:gd name="T67" fmla="*/ 1047 h 1056"/>
                              <a:gd name="T68" fmla="*/ 634 w 994"/>
                              <a:gd name="T69" fmla="*/ 720 h 1056"/>
                              <a:gd name="T70" fmla="*/ 595 w 994"/>
                              <a:gd name="T71" fmla="*/ 850 h 1056"/>
                              <a:gd name="T72" fmla="*/ 576 w 994"/>
                              <a:gd name="T73" fmla="*/ 855 h 1056"/>
                              <a:gd name="T74" fmla="*/ 562 w 994"/>
                              <a:gd name="T75" fmla="*/ 413 h 1056"/>
                              <a:gd name="T76" fmla="*/ 542 w 994"/>
                              <a:gd name="T77" fmla="*/ 303 h 1056"/>
                              <a:gd name="T78" fmla="*/ 528 w 994"/>
                              <a:gd name="T79" fmla="*/ 332 h 1056"/>
                              <a:gd name="T80" fmla="*/ 509 w 994"/>
                              <a:gd name="T81" fmla="*/ 917 h 1056"/>
                              <a:gd name="T82" fmla="*/ 456 w 994"/>
                              <a:gd name="T83" fmla="*/ 725 h 1056"/>
                              <a:gd name="T84" fmla="*/ 408 w 994"/>
                              <a:gd name="T85" fmla="*/ 264 h 1056"/>
                              <a:gd name="T86" fmla="*/ 384 w 994"/>
                              <a:gd name="T87" fmla="*/ 768 h 1056"/>
                              <a:gd name="T88" fmla="*/ 360 w 994"/>
                              <a:gd name="T89" fmla="*/ 197 h 1056"/>
                              <a:gd name="T90" fmla="*/ 350 w 994"/>
                              <a:gd name="T91" fmla="*/ 677 h 1056"/>
                              <a:gd name="T92" fmla="*/ 321 w 994"/>
                              <a:gd name="T93" fmla="*/ 744 h 1056"/>
                              <a:gd name="T94" fmla="*/ 293 w 994"/>
                              <a:gd name="T95" fmla="*/ 168 h 1056"/>
                              <a:gd name="T96" fmla="*/ 264 w 994"/>
                              <a:gd name="T97" fmla="*/ 308 h 1056"/>
                              <a:gd name="T98" fmla="*/ 240 w 994"/>
                              <a:gd name="T99" fmla="*/ 384 h 1056"/>
                              <a:gd name="T100" fmla="*/ 221 w 994"/>
                              <a:gd name="T101" fmla="*/ 672 h 1056"/>
                              <a:gd name="T102" fmla="*/ 211 w 994"/>
                              <a:gd name="T103" fmla="*/ 327 h 1056"/>
                              <a:gd name="T104" fmla="*/ 168 w 994"/>
                              <a:gd name="T105" fmla="*/ 260 h 1056"/>
                              <a:gd name="T106" fmla="*/ 134 w 994"/>
                              <a:gd name="T107" fmla="*/ 413 h 1056"/>
                              <a:gd name="T108" fmla="*/ 81 w 994"/>
                              <a:gd name="T109" fmla="*/ 466 h 1056"/>
                              <a:gd name="T110" fmla="*/ 57 w 994"/>
                              <a:gd name="T111" fmla="*/ 58 h 1056"/>
                              <a:gd name="T112" fmla="*/ 0 w 994"/>
                              <a:gd name="T113" fmla="*/ 39 h 1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94" h="1056">
                                <a:moveTo>
                                  <a:pt x="0" y="39"/>
                                </a:moveTo>
                                <a:lnTo>
                                  <a:pt x="4" y="58"/>
                                </a:lnTo>
                                <a:lnTo>
                                  <a:pt x="4" y="63"/>
                                </a:lnTo>
                                <a:lnTo>
                                  <a:pt x="9" y="63"/>
                                </a:lnTo>
                                <a:lnTo>
                                  <a:pt x="9" y="68"/>
                                </a:lnTo>
                                <a:lnTo>
                                  <a:pt x="14" y="68"/>
                                </a:lnTo>
                                <a:lnTo>
                                  <a:pt x="52" y="77"/>
                                </a:lnTo>
                                <a:lnTo>
                                  <a:pt x="43" y="68"/>
                                </a:lnTo>
                                <a:lnTo>
                                  <a:pt x="43" y="192"/>
                                </a:lnTo>
                                <a:lnTo>
                                  <a:pt x="57" y="284"/>
                                </a:lnTo>
                                <a:lnTo>
                                  <a:pt x="52" y="471"/>
                                </a:lnTo>
                                <a:lnTo>
                                  <a:pt x="57" y="504"/>
                                </a:lnTo>
                                <a:lnTo>
                                  <a:pt x="57" y="509"/>
                                </a:lnTo>
                                <a:lnTo>
                                  <a:pt x="62" y="514"/>
                                </a:lnTo>
                                <a:lnTo>
                                  <a:pt x="72" y="514"/>
                                </a:lnTo>
                                <a:lnTo>
                                  <a:pt x="76" y="509"/>
                                </a:lnTo>
                                <a:lnTo>
                                  <a:pt x="100" y="476"/>
                                </a:lnTo>
                                <a:lnTo>
                                  <a:pt x="86" y="476"/>
                                </a:lnTo>
                                <a:lnTo>
                                  <a:pt x="120" y="509"/>
                                </a:lnTo>
                                <a:lnTo>
                                  <a:pt x="120" y="514"/>
                                </a:lnTo>
                                <a:lnTo>
                                  <a:pt x="129" y="514"/>
                                </a:lnTo>
                                <a:lnTo>
                                  <a:pt x="129" y="509"/>
                                </a:lnTo>
                                <a:lnTo>
                                  <a:pt x="134" y="509"/>
                                </a:lnTo>
                                <a:lnTo>
                                  <a:pt x="134" y="452"/>
                                </a:lnTo>
                                <a:lnTo>
                                  <a:pt x="134" y="456"/>
                                </a:lnTo>
                                <a:lnTo>
                                  <a:pt x="153" y="423"/>
                                </a:lnTo>
                                <a:lnTo>
                                  <a:pt x="153" y="418"/>
                                </a:lnTo>
                                <a:lnTo>
                                  <a:pt x="158" y="322"/>
                                </a:lnTo>
                                <a:lnTo>
                                  <a:pt x="168" y="260"/>
                                </a:lnTo>
                                <a:lnTo>
                                  <a:pt x="148" y="260"/>
                                </a:lnTo>
                                <a:lnTo>
                                  <a:pt x="153" y="370"/>
                                </a:lnTo>
                                <a:lnTo>
                                  <a:pt x="163" y="437"/>
                                </a:lnTo>
                                <a:lnTo>
                                  <a:pt x="163" y="442"/>
                                </a:lnTo>
                                <a:lnTo>
                                  <a:pt x="168" y="447"/>
                                </a:lnTo>
                                <a:lnTo>
                                  <a:pt x="177" y="447"/>
                                </a:lnTo>
                                <a:lnTo>
                                  <a:pt x="182" y="442"/>
                                </a:lnTo>
                                <a:lnTo>
                                  <a:pt x="182" y="437"/>
                                </a:lnTo>
                                <a:lnTo>
                                  <a:pt x="196" y="360"/>
                                </a:lnTo>
                                <a:lnTo>
                                  <a:pt x="196" y="365"/>
                                </a:lnTo>
                                <a:lnTo>
                                  <a:pt x="216" y="341"/>
                                </a:lnTo>
                                <a:lnTo>
                                  <a:pt x="196" y="336"/>
                                </a:lnTo>
                                <a:lnTo>
                                  <a:pt x="201" y="596"/>
                                </a:lnTo>
                                <a:lnTo>
                                  <a:pt x="201" y="600"/>
                                </a:lnTo>
                                <a:lnTo>
                                  <a:pt x="211" y="620"/>
                                </a:lnTo>
                                <a:lnTo>
                                  <a:pt x="211" y="615"/>
                                </a:lnTo>
                                <a:lnTo>
                                  <a:pt x="211" y="629"/>
                                </a:lnTo>
                                <a:lnTo>
                                  <a:pt x="216" y="682"/>
                                </a:lnTo>
                                <a:lnTo>
                                  <a:pt x="216" y="687"/>
                                </a:lnTo>
                                <a:lnTo>
                                  <a:pt x="221" y="691"/>
                                </a:lnTo>
                                <a:lnTo>
                                  <a:pt x="230" y="691"/>
                                </a:lnTo>
                                <a:lnTo>
                                  <a:pt x="240" y="687"/>
                                </a:lnTo>
                                <a:lnTo>
                                  <a:pt x="225" y="677"/>
                                </a:lnTo>
                                <a:lnTo>
                                  <a:pt x="225" y="797"/>
                                </a:lnTo>
                                <a:lnTo>
                                  <a:pt x="230" y="797"/>
                                </a:lnTo>
                                <a:lnTo>
                                  <a:pt x="230" y="802"/>
                                </a:lnTo>
                                <a:lnTo>
                                  <a:pt x="240" y="802"/>
                                </a:lnTo>
                                <a:lnTo>
                                  <a:pt x="240" y="797"/>
                                </a:lnTo>
                                <a:lnTo>
                                  <a:pt x="245" y="797"/>
                                </a:lnTo>
                                <a:lnTo>
                                  <a:pt x="245" y="792"/>
                                </a:lnTo>
                                <a:lnTo>
                                  <a:pt x="259" y="384"/>
                                </a:lnTo>
                                <a:lnTo>
                                  <a:pt x="254" y="389"/>
                                </a:lnTo>
                                <a:lnTo>
                                  <a:pt x="264" y="380"/>
                                </a:lnTo>
                                <a:lnTo>
                                  <a:pt x="269" y="380"/>
                                </a:lnTo>
                                <a:lnTo>
                                  <a:pt x="269" y="375"/>
                                </a:lnTo>
                                <a:lnTo>
                                  <a:pt x="273" y="312"/>
                                </a:lnTo>
                                <a:lnTo>
                                  <a:pt x="269" y="322"/>
                                </a:lnTo>
                                <a:lnTo>
                                  <a:pt x="278" y="317"/>
                                </a:lnTo>
                                <a:lnTo>
                                  <a:pt x="278" y="312"/>
                                </a:lnTo>
                                <a:lnTo>
                                  <a:pt x="283" y="312"/>
                                </a:lnTo>
                                <a:lnTo>
                                  <a:pt x="283" y="260"/>
                                </a:lnTo>
                                <a:lnTo>
                                  <a:pt x="278" y="264"/>
                                </a:lnTo>
                                <a:lnTo>
                                  <a:pt x="288" y="255"/>
                                </a:lnTo>
                                <a:lnTo>
                                  <a:pt x="293" y="255"/>
                                </a:lnTo>
                                <a:lnTo>
                                  <a:pt x="293" y="250"/>
                                </a:lnTo>
                                <a:lnTo>
                                  <a:pt x="302" y="178"/>
                                </a:lnTo>
                                <a:lnTo>
                                  <a:pt x="283" y="178"/>
                                </a:lnTo>
                                <a:lnTo>
                                  <a:pt x="288" y="739"/>
                                </a:lnTo>
                                <a:lnTo>
                                  <a:pt x="288" y="744"/>
                                </a:lnTo>
                                <a:lnTo>
                                  <a:pt x="293" y="744"/>
                                </a:lnTo>
                                <a:lnTo>
                                  <a:pt x="293" y="749"/>
                                </a:lnTo>
                                <a:lnTo>
                                  <a:pt x="307" y="754"/>
                                </a:lnTo>
                                <a:lnTo>
                                  <a:pt x="302" y="744"/>
                                </a:lnTo>
                                <a:lnTo>
                                  <a:pt x="297" y="783"/>
                                </a:lnTo>
                                <a:lnTo>
                                  <a:pt x="297" y="787"/>
                                </a:lnTo>
                                <a:lnTo>
                                  <a:pt x="302" y="792"/>
                                </a:lnTo>
                                <a:lnTo>
                                  <a:pt x="307" y="792"/>
                                </a:lnTo>
                                <a:lnTo>
                                  <a:pt x="336" y="787"/>
                                </a:lnTo>
                                <a:lnTo>
                                  <a:pt x="341" y="787"/>
                                </a:lnTo>
                                <a:lnTo>
                                  <a:pt x="345" y="783"/>
                                </a:lnTo>
                                <a:lnTo>
                                  <a:pt x="355" y="763"/>
                                </a:lnTo>
                                <a:lnTo>
                                  <a:pt x="355" y="759"/>
                                </a:lnTo>
                                <a:lnTo>
                                  <a:pt x="365" y="687"/>
                                </a:lnTo>
                                <a:lnTo>
                                  <a:pt x="345" y="687"/>
                                </a:lnTo>
                                <a:lnTo>
                                  <a:pt x="350" y="792"/>
                                </a:lnTo>
                                <a:lnTo>
                                  <a:pt x="350" y="797"/>
                                </a:lnTo>
                                <a:lnTo>
                                  <a:pt x="355" y="797"/>
                                </a:lnTo>
                                <a:lnTo>
                                  <a:pt x="355" y="802"/>
                                </a:lnTo>
                                <a:lnTo>
                                  <a:pt x="365" y="802"/>
                                </a:lnTo>
                                <a:lnTo>
                                  <a:pt x="365" y="797"/>
                                </a:lnTo>
                                <a:lnTo>
                                  <a:pt x="369" y="797"/>
                                </a:lnTo>
                                <a:lnTo>
                                  <a:pt x="369" y="317"/>
                                </a:lnTo>
                                <a:lnTo>
                                  <a:pt x="379" y="202"/>
                                </a:lnTo>
                                <a:lnTo>
                                  <a:pt x="360" y="202"/>
                                </a:lnTo>
                                <a:lnTo>
                                  <a:pt x="365" y="576"/>
                                </a:lnTo>
                                <a:lnTo>
                                  <a:pt x="374" y="620"/>
                                </a:lnTo>
                                <a:lnTo>
                                  <a:pt x="369" y="778"/>
                                </a:lnTo>
                                <a:lnTo>
                                  <a:pt x="369" y="783"/>
                                </a:lnTo>
                                <a:lnTo>
                                  <a:pt x="374" y="783"/>
                                </a:lnTo>
                                <a:lnTo>
                                  <a:pt x="374" y="787"/>
                                </a:lnTo>
                                <a:lnTo>
                                  <a:pt x="398" y="802"/>
                                </a:lnTo>
                                <a:lnTo>
                                  <a:pt x="393" y="792"/>
                                </a:lnTo>
                                <a:lnTo>
                                  <a:pt x="398" y="840"/>
                                </a:lnTo>
                                <a:lnTo>
                                  <a:pt x="398" y="845"/>
                                </a:lnTo>
                                <a:lnTo>
                                  <a:pt x="403" y="850"/>
                                </a:lnTo>
                                <a:lnTo>
                                  <a:pt x="413" y="850"/>
                                </a:lnTo>
                                <a:lnTo>
                                  <a:pt x="417" y="845"/>
                                </a:lnTo>
                                <a:lnTo>
                                  <a:pt x="417" y="840"/>
                                </a:lnTo>
                                <a:lnTo>
                                  <a:pt x="422" y="269"/>
                                </a:lnTo>
                                <a:lnTo>
                                  <a:pt x="403" y="269"/>
                                </a:lnTo>
                                <a:lnTo>
                                  <a:pt x="408" y="720"/>
                                </a:lnTo>
                                <a:lnTo>
                                  <a:pt x="408" y="725"/>
                                </a:lnTo>
                                <a:lnTo>
                                  <a:pt x="413" y="725"/>
                                </a:lnTo>
                                <a:lnTo>
                                  <a:pt x="413" y="730"/>
                                </a:lnTo>
                                <a:lnTo>
                                  <a:pt x="446" y="744"/>
                                </a:lnTo>
                                <a:lnTo>
                                  <a:pt x="441" y="735"/>
                                </a:lnTo>
                                <a:lnTo>
                                  <a:pt x="441" y="859"/>
                                </a:lnTo>
                                <a:lnTo>
                                  <a:pt x="465" y="893"/>
                                </a:lnTo>
                                <a:lnTo>
                                  <a:pt x="465" y="888"/>
                                </a:lnTo>
                                <a:lnTo>
                                  <a:pt x="475" y="927"/>
                                </a:lnTo>
                                <a:lnTo>
                                  <a:pt x="475" y="931"/>
                                </a:lnTo>
                                <a:lnTo>
                                  <a:pt x="480" y="931"/>
                                </a:lnTo>
                                <a:lnTo>
                                  <a:pt x="480" y="936"/>
                                </a:lnTo>
                                <a:lnTo>
                                  <a:pt x="513" y="936"/>
                                </a:lnTo>
                                <a:lnTo>
                                  <a:pt x="513" y="931"/>
                                </a:lnTo>
                                <a:lnTo>
                                  <a:pt x="518" y="931"/>
                                </a:lnTo>
                                <a:lnTo>
                                  <a:pt x="528" y="903"/>
                                </a:lnTo>
                                <a:lnTo>
                                  <a:pt x="528" y="898"/>
                                </a:lnTo>
                                <a:lnTo>
                                  <a:pt x="533" y="859"/>
                                </a:lnTo>
                                <a:lnTo>
                                  <a:pt x="537" y="341"/>
                                </a:lnTo>
                                <a:lnTo>
                                  <a:pt x="518" y="341"/>
                                </a:lnTo>
                                <a:lnTo>
                                  <a:pt x="528" y="380"/>
                                </a:lnTo>
                                <a:lnTo>
                                  <a:pt x="528" y="384"/>
                                </a:lnTo>
                                <a:lnTo>
                                  <a:pt x="533" y="384"/>
                                </a:lnTo>
                                <a:lnTo>
                                  <a:pt x="533" y="389"/>
                                </a:lnTo>
                                <a:lnTo>
                                  <a:pt x="542" y="389"/>
                                </a:lnTo>
                                <a:lnTo>
                                  <a:pt x="542" y="384"/>
                                </a:lnTo>
                                <a:lnTo>
                                  <a:pt x="547" y="384"/>
                                </a:lnTo>
                                <a:lnTo>
                                  <a:pt x="547" y="380"/>
                                </a:lnTo>
                                <a:lnTo>
                                  <a:pt x="557" y="312"/>
                                </a:lnTo>
                                <a:lnTo>
                                  <a:pt x="537" y="317"/>
                                </a:lnTo>
                                <a:lnTo>
                                  <a:pt x="552" y="370"/>
                                </a:lnTo>
                                <a:lnTo>
                                  <a:pt x="552" y="365"/>
                                </a:lnTo>
                                <a:lnTo>
                                  <a:pt x="552" y="432"/>
                                </a:lnTo>
                                <a:lnTo>
                                  <a:pt x="557" y="432"/>
                                </a:lnTo>
                                <a:lnTo>
                                  <a:pt x="557" y="437"/>
                                </a:lnTo>
                                <a:lnTo>
                                  <a:pt x="566" y="437"/>
                                </a:lnTo>
                                <a:lnTo>
                                  <a:pt x="566" y="432"/>
                                </a:lnTo>
                                <a:lnTo>
                                  <a:pt x="571" y="432"/>
                                </a:lnTo>
                                <a:lnTo>
                                  <a:pt x="576" y="423"/>
                                </a:lnTo>
                                <a:lnTo>
                                  <a:pt x="566" y="428"/>
                                </a:lnTo>
                                <a:lnTo>
                                  <a:pt x="581" y="428"/>
                                </a:lnTo>
                                <a:lnTo>
                                  <a:pt x="571" y="418"/>
                                </a:lnTo>
                                <a:lnTo>
                                  <a:pt x="571" y="869"/>
                                </a:lnTo>
                                <a:lnTo>
                                  <a:pt x="576" y="869"/>
                                </a:lnTo>
                                <a:lnTo>
                                  <a:pt x="576" y="874"/>
                                </a:lnTo>
                                <a:lnTo>
                                  <a:pt x="586" y="874"/>
                                </a:lnTo>
                                <a:lnTo>
                                  <a:pt x="600" y="869"/>
                                </a:lnTo>
                                <a:lnTo>
                                  <a:pt x="586" y="859"/>
                                </a:lnTo>
                                <a:lnTo>
                                  <a:pt x="590" y="912"/>
                                </a:lnTo>
                                <a:lnTo>
                                  <a:pt x="590" y="917"/>
                                </a:lnTo>
                                <a:lnTo>
                                  <a:pt x="595" y="922"/>
                                </a:lnTo>
                                <a:lnTo>
                                  <a:pt x="605" y="922"/>
                                </a:lnTo>
                                <a:lnTo>
                                  <a:pt x="610" y="917"/>
                                </a:lnTo>
                                <a:lnTo>
                                  <a:pt x="610" y="912"/>
                                </a:lnTo>
                                <a:lnTo>
                                  <a:pt x="614" y="850"/>
                                </a:lnTo>
                                <a:lnTo>
                                  <a:pt x="619" y="811"/>
                                </a:lnTo>
                                <a:lnTo>
                                  <a:pt x="619" y="816"/>
                                </a:lnTo>
                                <a:lnTo>
                                  <a:pt x="624" y="807"/>
                                </a:lnTo>
                                <a:lnTo>
                                  <a:pt x="624" y="802"/>
                                </a:lnTo>
                                <a:lnTo>
                                  <a:pt x="638" y="730"/>
                                </a:lnTo>
                                <a:lnTo>
                                  <a:pt x="619" y="730"/>
                                </a:lnTo>
                                <a:lnTo>
                                  <a:pt x="634" y="903"/>
                                </a:lnTo>
                                <a:lnTo>
                                  <a:pt x="638" y="1032"/>
                                </a:lnTo>
                                <a:lnTo>
                                  <a:pt x="638" y="1037"/>
                                </a:lnTo>
                                <a:lnTo>
                                  <a:pt x="643" y="1037"/>
                                </a:lnTo>
                                <a:lnTo>
                                  <a:pt x="643" y="1042"/>
                                </a:lnTo>
                                <a:lnTo>
                                  <a:pt x="653" y="1047"/>
                                </a:lnTo>
                                <a:lnTo>
                                  <a:pt x="653" y="1042"/>
                                </a:lnTo>
                                <a:lnTo>
                                  <a:pt x="662" y="1051"/>
                                </a:lnTo>
                                <a:lnTo>
                                  <a:pt x="662" y="1056"/>
                                </a:lnTo>
                                <a:lnTo>
                                  <a:pt x="672" y="1056"/>
                                </a:lnTo>
                                <a:lnTo>
                                  <a:pt x="672" y="1051"/>
                                </a:lnTo>
                                <a:lnTo>
                                  <a:pt x="677" y="1051"/>
                                </a:lnTo>
                                <a:lnTo>
                                  <a:pt x="677" y="1047"/>
                                </a:lnTo>
                                <a:lnTo>
                                  <a:pt x="682" y="1027"/>
                                </a:lnTo>
                                <a:lnTo>
                                  <a:pt x="682" y="418"/>
                                </a:lnTo>
                                <a:lnTo>
                                  <a:pt x="677" y="428"/>
                                </a:lnTo>
                                <a:lnTo>
                                  <a:pt x="686" y="423"/>
                                </a:lnTo>
                                <a:lnTo>
                                  <a:pt x="686" y="418"/>
                                </a:lnTo>
                                <a:lnTo>
                                  <a:pt x="691" y="418"/>
                                </a:lnTo>
                                <a:lnTo>
                                  <a:pt x="691" y="380"/>
                                </a:lnTo>
                                <a:lnTo>
                                  <a:pt x="691" y="384"/>
                                </a:lnTo>
                                <a:lnTo>
                                  <a:pt x="701" y="370"/>
                                </a:lnTo>
                                <a:lnTo>
                                  <a:pt x="701" y="365"/>
                                </a:lnTo>
                                <a:lnTo>
                                  <a:pt x="710" y="82"/>
                                </a:lnTo>
                                <a:lnTo>
                                  <a:pt x="710" y="87"/>
                                </a:lnTo>
                                <a:lnTo>
                                  <a:pt x="715" y="77"/>
                                </a:lnTo>
                                <a:lnTo>
                                  <a:pt x="715" y="72"/>
                                </a:lnTo>
                                <a:lnTo>
                                  <a:pt x="725" y="10"/>
                                </a:lnTo>
                                <a:lnTo>
                                  <a:pt x="710" y="20"/>
                                </a:lnTo>
                                <a:lnTo>
                                  <a:pt x="730" y="34"/>
                                </a:lnTo>
                                <a:lnTo>
                                  <a:pt x="744" y="39"/>
                                </a:lnTo>
                                <a:lnTo>
                                  <a:pt x="739" y="34"/>
                                </a:lnTo>
                                <a:lnTo>
                                  <a:pt x="749" y="68"/>
                                </a:lnTo>
                                <a:lnTo>
                                  <a:pt x="754" y="68"/>
                                </a:lnTo>
                                <a:lnTo>
                                  <a:pt x="754" y="72"/>
                                </a:lnTo>
                                <a:lnTo>
                                  <a:pt x="768" y="82"/>
                                </a:lnTo>
                                <a:lnTo>
                                  <a:pt x="763" y="72"/>
                                </a:lnTo>
                                <a:lnTo>
                                  <a:pt x="763" y="389"/>
                                </a:lnTo>
                                <a:lnTo>
                                  <a:pt x="773" y="413"/>
                                </a:lnTo>
                                <a:lnTo>
                                  <a:pt x="773" y="408"/>
                                </a:lnTo>
                                <a:lnTo>
                                  <a:pt x="773" y="476"/>
                                </a:lnTo>
                                <a:lnTo>
                                  <a:pt x="778" y="476"/>
                                </a:lnTo>
                                <a:lnTo>
                                  <a:pt x="859" y="557"/>
                                </a:lnTo>
                                <a:lnTo>
                                  <a:pt x="854" y="552"/>
                                </a:lnTo>
                                <a:lnTo>
                                  <a:pt x="850" y="859"/>
                                </a:lnTo>
                                <a:lnTo>
                                  <a:pt x="850" y="864"/>
                                </a:lnTo>
                                <a:lnTo>
                                  <a:pt x="878" y="941"/>
                                </a:lnTo>
                                <a:lnTo>
                                  <a:pt x="883" y="946"/>
                                </a:lnTo>
                                <a:lnTo>
                                  <a:pt x="893" y="946"/>
                                </a:lnTo>
                                <a:lnTo>
                                  <a:pt x="898" y="941"/>
                                </a:lnTo>
                                <a:lnTo>
                                  <a:pt x="927" y="898"/>
                                </a:lnTo>
                                <a:lnTo>
                                  <a:pt x="927" y="807"/>
                                </a:lnTo>
                                <a:lnTo>
                                  <a:pt x="907" y="807"/>
                                </a:lnTo>
                                <a:lnTo>
                                  <a:pt x="912" y="912"/>
                                </a:lnTo>
                                <a:lnTo>
                                  <a:pt x="912" y="917"/>
                                </a:lnTo>
                                <a:lnTo>
                                  <a:pt x="946" y="955"/>
                                </a:lnTo>
                                <a:lnTo>
                                  <a:pt x="951" y="960"/>
                                </a:lnTo>
                                <a:lnTo>
                                  <a:pt x="960" y="960"/>
                                </a:lnTo>
                                <a:lnTo>
                                  <a:pt x="965" y="955"/>
                                </a:lnTo>
                                <a:lnTo>
                                  <a:pt x="979" y="912"/>
                                </a:lnTo>
                                <a:lnTo>
                                  <a:pt x="979" y="816"/>
                                </a:lnTo>
                                <a:lnTo>
                                  <a:pt x="979" y="821"/>
                                </a:lnTo>
                                <a:lnTo>
                                  <a:pt x="994" y="802"/>
                                </a:lnTo>
                                <a:lnTo>
                                  <a:pt x="960" y="811"/>
                                </a:lnTo>
                                <a:lnTo>
                                  <a:pt x="960" y="816"/>
                                </a:lnTo>
                                <a:lnTo>
                                  <a:pt x="960" y="907"/>
                                </a:lnTo>
                                <a:lnTo>
                                  <a:pt x="960" y="903"/>
                                </a:lnTo>
                                <a:lnTo>
                                  <a:pt x="946" y="946"/>
                                </a:lnTo>
                                <a:lnTo>
                                  <a:pt x="965" y="946"/>
                                </a:lnTo>
                                <a:lnTo>
                                  <a:pt x="931" y="907"/>
                                </a:lnTo>
                                <a:lnTo>
                                  <a:pt x="931" y="912"/>
                                </a:lnTo>
                                <a:lnTo>
                                  <a:pt x="927" y="807"/>
                                </a:lnTo>
                                <a:lnTo>
                                  <a:pt x="927" y="802"/>
                                </a:lnTo>
                                <a:lnTo>
                                  <a:pt x="922" y="802"/>
                                </a:lnTo>
                                <a:lnTo>
                                  <a:pt x="922" y="797"/>
                                </a:lnTo>
                                <a:lnTo>
                                  <a:pt x="917" y="797"/>
                                </a:lnTo>
                                <a:lnTo>
                                  <a:pt x="912" y="797"/>
                                </a:lnTo>
                                <a:lnTo>
                                  <a:pt x="912" y="802"/>
                                </a:lnTo>
                                <a:lnTo>
                                  <a:pt x="907" y="802"/>
                                </a:lnTo>
                                <a:lnTo>
                                  <a:pt x="907" y="807"/>
                                </a:lnTo>
                                <a:lnTo>
                                  <a:pt x="907" y="893"/>
                                </a:lnTo>
                                <a:lnTo>
                                  <a:pt x="907" y="888"/>
                                </a:lnTo>
                                <a:lnTo>
                                  <a:pt x="878" y="931"/>
                                </a:lnTo>
                                <a:lnTo>
                                  <a:pt x="898" y="931"/>
                                </a:lnTo>
                                <a:lnTo>
                                  <a:pt x="869" y="855"/>
                                </a:lnTo>
                                <a:lnTo>
                                  <a:pt x="869" y="859"/>
                                </a:lnTo>
                                <a:lnTo>
                                  <a:pt x="874" y="552"/>
                                </a:lnTo>
                                <a:lnTo>
                                  <a:pt x="874" y="548"/>
                                </a:lnTo>
                                <a:lnTo>
                                  <a:pt x="869" y="548"/>
                                </a:lnTo>
                                <a:lnTo>
                                  <a:pt x="787" y="466"/>
                                </a:lnTo>
                                <a:lnTo>
                                  <a:pt x="792" y="471"/>
                                </a:lnTo>
                                <a:lnTo>
                                  <a:pt x="792" y="408"/>
                                </a:lnTo>
                                <a:lnTo>
                                  <a:pt x="792" y="404"/>
                                </a:lnTo>
                                <a:lnTo>
                                  <a:pt x="782" y="380"/>
                                </a:lnTo>
                                <a:lnTo>
                                  <a:pt x="782" y="384"/>
                                </a:lnTo>
                                <a:lnTo>
                                  <a:pt x="782" y="72"/>
                                </a:lnTo>
                                <a:lnTo>
                                  <a:pt x="782" y="68"/>
                                </a:lnTo>
                                <a:lnTo>
                                  <a:pt x="778" y="63"/>
                                </a:lnTo>
                                <a:lnTo>
                                  <a:pt x="763" y="53"/>
                                </a:lnTo>
                                <a:lnTo>
                                  <a:pt x="768" y="58"/>
                                </a:lnTo>
                                <a:lnTo>
                                  <a:pt x="758" y="24"/>
                                </a:lnTo>
                                <a:lnTo>
                                  <a:pt x="754" y="24"/>
                                </a:lnTo>
                                <a:lnTo>
                                  <a:pt x="754" y="20"/>
                                </a:lnTo>
                                <a:lnTo>
                                  <a:pt x="739" y="15"/>
                                </a:lnTo>
                                <a:lnTo>
                                  <a:pt x="720" y="0"/>
                                </a:lnTo>
                                <a:lnTo>
                                  <a:pt x="715" y="0"/>
                                </a:lnTo>
                                <a:lnTo>
                                  <a:pt x="710" y="0"/>
                                </a:lnTo>
                                <a:lnTo>
                                  <a:pt x="706" y="5"/>
                                </a:lnTo>
                                <a:lnTo>
                                  <a:pt x="706" y="10"/>
                                </a:lnTo>
                                <a:lnTo>
                                  <a:pt x="696" y="72"/>
                                </a:lnTo>
                                <a:lnTo>
                                  <a:pt x="696" y="68"/>
                                </a:lnTo>
                                <a:lnTo>
                                  <a:pt x="691" y="77"/>
                                </a:lnTo>
                                <a:lnTo>
                                  <a:pt x="691" y="82"/>
                                </a:lnTo>
                                <a:lnTo>
                                  <a:pt x="682" y="365"/>
                                </a:lnTo>
                                <a:lnTo>
                                  <a:pt x="682" y="360"/>
                                </a:lnTo>
                                <a:lnTo>
                                  <a:pt x="672" y="375"/>
                                </a:lnTo>
                                <a:lnTo>
                                  <a:pt x="672" y="380"/>
                                </a:lnTo>
                                <a:lnTo>
                                  <a:pt x="672" y="413"/>
                                </a:lnTo>
                                <a:lnTo>
                                  <a:pt x="677" y="404"/>
                                </a:lnTo>
                                <a:lnTo>
                                  <a:pt x="667" y="408"/>
                                </a:lnTo>
                                <a:lnTo>
                                  <a:pt x="667" y="413"/>
                                </a:lnTo>
                                <a:lnTo>
                                  <a:pt x="662" y="413"/>
                                </a:lnTo>
                                <a:lnTo>
                                  <a:pt x="662" y="418"/>
                                </a:lnTo>
                                <a:lnTo>
                                  <a:pt x="662" y="1027"/>
                                </a:lnTo>
                                <a:lnTo>
                                  <a:pt x="658" y="1047"/>
                                </a:lnTo>
                                <a:lnTo>
                                  <a:pt x="672" y="1042"/>
                                </a:lnTo>
                                <a:lnTo>
                                  <a:pt x="662" y="1032"/>
                                </a:lnTo>
                                <a:lnTo>
                                  <a:pt x="662" y="1027"/>
                                </a:lnTo>
                                <a:lnTo>
                                  <a:pt x="653" y="1023"/>
                                </a:lnTo>
                                <a:lnTo>
                                  <a:pt x="658" y="1032"/>
                                </a:lnTo>
                                <a:lnTo>
                                  <a:pt x="653" y="903"/>
                                </a:lnTo>
                                <a:lnTo>
                                  <a:pt x="638" y="730"/>
                                </a:lnTo>
                                <a:lnTo>
                                  <a:pt x="638" y="725"/>
                                </a:lnTo>
                                <a:lnTo>
                                  <a:pt x="634" y="720"/>
                                </a:lnTo>
                                <a:lnTo>
                                  <a:pt x="629" y="720"/>
                                </a:lnTo>
                                <a:lnTo>
                                  <a:pt x="624" y="720"/>
                                </a:lnTo>
                                <a:lnTo>
                                  <a:pt x="619" y="725"/>
                                </a:lnTo>
                                <a:lnTo>
                                  <a:pt x="619" y="730"/>
                                </a:lnTo>
                                <a:lnTo>
                                  <a:pt x="605" y="802"/>
                                </a:lnTo>
                                <a:lnTo>
                                  <a:pt x="605" y="797"/>
                                </a:lnTo>
                                <a:lnTo>
                                  <a:pt x="600" y="807"/>
                                </a:lnTo>
                                <a:lnTo>
                                  <a:pt x="600" y="811"/>
                                </a:lnTo>
                                <a:lnTo>
                                  <a:pt x="595" y="850"/>
                                </a:lnTo>
                                <a:lnTo>
                                  <a:pt x="590" y="912"/>
                                </a:lnTo>
                                <a:lnTo>
                                  <a:pt x="610" y="912"/>
                                </a:lnTo>
                                <a:lnTo>
                                  <a:pt x="605" y="859"/>
                                </a:lnTo>
                                <a:lnTo>
                                  <a:pt x="605" y="855"/>
                                </a:lnTo>
                                <a:lnTo>
                                  <a:pt x="600" y="855"/>
                                </a:lnTo>
                                <a:lnTo>
                                  <a:pt x="600" y="850"/>
                                </a:lnTo>
                                <a:lnTo>
                                  <a:pt x="595" y="850"/>
                                </a:lnTo>
                                <a:lnTo>
                                  <a:pt x="590" y="850"/>
                                </a:lnTo>
                                <a:lnTo>
                                  <a:pt x="576" y="855"/>
                                </a:lnTo>
                                <a:lnTo>
                                  <a:pt x="590" y="864"/>
                                </a:lnTo>
                                <a:lnTo>
                                  <a:pt x="590" y="418"/>
                                </a:lnTo>
                                <a:lnTo>
                                  <a:pt x="590" y="413"/>
                                </a:lnTo>
                                <a:lnTo>
                                  <a:pt x="586" y="413"/>
                                </a:lnTo>
                                <a:lnTo>
                                  <a:pt x="586" y="408"/>
                                </a:lnTo>
                                <a:lnTo>
                                  <a:pt x="581" y="408"/>
                                </a:lnTo>
                                <a:lnTo>
                                  <a:pt x="566" y="408"/>
                                </a:lnTo>
                                <a:lnTo>
                                  <a:pt x="562" y="408"/>
                                </a:lnTo>
                                <a:lnTo>
                                  <a:pt x="562" y="413"/>
                                </a:lnTo>
                                <a:lnTo>
                                  <a:pt x="557" y="413"/>
                                </a:lnTo>
                                <a:lnTo>
                                  <a:pt x="552" y="423"/>
                                </a:lnTo>
                                <a:lnTo>
                                  <a:pt x="571" y="428"/>
                                </a:lnTo>
                                <a:lnTo>
                                  <a:pt x="571" y="365"/>
                                </a:lnTo>
                                <a:lnTo>
                                  <a:pt x="571" y="360"/>
                                </a:lnTo>
                                <a:lnTo>
                                  <a:pt x="557" y="308"/>
                                </a:lnTo>
                                <a:lnTo>
                                  <a:pt x="552" y="303"/>
                                </a:lnTo>
                                <a:lnTo>
                                  <a:pt x="547" y="303"/>
                                </a:lnTo>
                                <a:lnTo>
                                  <a:pt x="542" y="303"/>
                                </a:lnTo>
                                <a:lnTo>
                                  <a:pt x="537" y="308"/>
                                </a:lnTo>
                                <a:lnTo>
                                  <a:pt x="537" y="312"/>
                                </a:lnTo>
                                <a:lnTo>
                                  <a:pt x="528" y="380"/>
                                </a:lnTo>
                                <a:lnTo>
                                  <a:pt x="547" y="380"/>
                                </a:lnTo>
                                <a:lnTo>
                                  <a:pt x="537" y="341"/>
                                </a:lnTo>
                                <a:lnTo>
                                  <a:pt x="537" y="336"/>
                                </a:lnTo>
                                <a:lnTo>
                                  <a:pt x="533" y="336"/>
                                </a:lnTo>
                                <a:lnTo>
                                  <a:pt x="533" y="332"/>
                                </a:lnTo>
                                <a:lnTo>
                                  <a:pt x="528" y="332"/>
                                </a:lnTo>
                                <a:lnTo>
                                  <a:pt x="523" y="332"/>
                                </a:lnTo>
                                <a:lnTo>
                                  <a:pt x="523" y="336"/>
                                </a:lnTo>
                                <a:lnTo>
                                  <a:pt x="518" y="336"/>
                                </a:lnTo>
                                <a:lnTo>
                                  <a:pt x="518" y="341"/>
                                </a:lnTo>
                                <a:lnTo>
                                  <a:pt x="513" y="859"/>
                                </a:lnTo>
                                <a:lnTo>
                                  <a:pt x="509" y="898"/>
                                </a:lnTo>
                                <a:lnTo>
                                  <a:pt x="509" y="893"/>
                                </a:lnTo>
                                <a:lnTo>
                                  <a:pt x="499" y="922"/>
                                </a:lnTo>
                                <a:lnTo>
                                  <a:pt x="509" y="917"/>
                                </a:lnTo>
                                <a:lnTo>
                                  <a:pt x="485" y="917"/>
                                </a:lnTo>
                                <a:lnTo>
                                  <a:pt x="494" y="927"/>
                                </a:lnTo>
                                <a:lnTo>
                                  <a:pt x="485" y="888"/>
                                </a:lnTo>
                                <a:lnTo>
                                  <a:pt x="485" y="883"/>
                                </a:lnTo>
                                <a:lnTo>
                                  <a:pt x="461" y="850"/>
                                </a:lnTo>
                                <a:lnTo>
                                  <a:pt x="461" y="855"/>
                                </a:lnTo>
                                <a:lnTo>
                                  <a:pt x="461" y="735"/>
                                </a:lnTo>
                                <a:lnTo>
                                  <a:pt x="461" y="730"/>
                                </a:lnTo>
                                <a:lnTo>
                                  <a:pt x="456" y="725"/>
                                </a:lnTo>
                                <a:lnTo>
                                  <a:pt x="422" y="711"/>
                                </a:lnTo>
                                <a:lnTo>
                                  <a:pt x="427" y="720"/>
                                </a:lnTo>
                                <a:lnTo>
                                  <a:pt x="422" y="269"/>
                                </a:lnTo>
                                <a:lnTo>
                                  <a:pt x="422" y="264"/>
                                </a:lnTo>
                                <a:lnTo>
                                  <a:pt x="417" y="264"/>
                                </a:lnTo>
                                <a:lnTo>
                                  <a:pt x="417" y="260"/>
                                </a:lnTo>
                                <a:lnTo>
                                  <a:pt x="413" y="260"/>
                                </a:lnTo>
                                <a:lnTo>
                                  <a:pt x="408" y="260"/>
                                </a:lnTo>
                                <a:lnTo>
                                  <a:pt x="408" y="264"/>
                                </a:lnTo>
                                <a:lnTo>
                                  <a:pt x="403" y="264"/>
                                </a:lnTo>
                                <a:lnTo>
                                  <a:pt x="403" y="269"/>
                                </a:lnTo>
                                <a:lnTo>
                                  <a:pt x="398" y="840"/>
                                </a:lnTo>
                                <a:lnTo>
                                  <a:pt x="417" y="840"/>
                                </a:lnTo>
                                <a:lnTo>
                                  <a:pt x="413" y="792"/>
                                </a:lnTo>
                                <a:lnTo>
                                  <a:pt x="413" y="787"/>
                                </a:lnTo>
                                <a:lnTo>
                                  <a:pt x="408" y="787"/>
                                </a:lnTo>
                                <a:lnTo>
                                  <a:pt x="408" y="783"/>
                                </a:lnTo>
                                <a:lnTo>
                                  <a:pt x="384" y="768"/>
                                </a:lnTo>
                                <a:lnTo>
                                  <a:pt x="389" y="778"/>
                                </a:lnTo>
                                <a:lnTo>
                                  <a:pt x="393" y="620"/>
                                </a:lnTo>
                                <a:lnTo>
                                  <a:pt x="384" y="576"/>
                                </a:lnTo>
                                <a:lnTo>
                                  <a:pt x="379" y="202"/>
                                </a:lnTo>
                                <a:lnTo>
                                  <a:pt x="379" y="197"/>
                                </a:lnTo>
                                <a:lnTo>
                                  <a:pt x="374" y="192"/>
                                </a:lnTo>
                                <a:lnTo>
                                  <a:pt x="369" y="192"/>
                                </a:lnTo>
                                <a:lnTo>
                                  <a:pt x="365" y="192"/>
                                </a:lnTo>
                                <a:lnTo>
                                  <a:pt x="360" y="197"/>
                                </a:lnTo>
                                <a:lnTo>
                                  <a:pt x="360" y="202"/>
                                </a:lnTo>
                                <a:lnTo>
                                  <a:pt x="350" y="317"/>
                                </a:lnTo>
                                <a:lnTo>
                                  <a:pt x="350" y="792"/>
                                </a:lnTo>
                                <a:lnTo>
                                  <a:pt x="369" y="792"/>
                                </a:lnTo>
                                <a:lnTo>
                                  <a:pt x="365" y="687"/>
                                </a:lnTo>
                                <a:lnTo>
                                  <a:pt x="365" y="682"/>
                                </a:lnTo>
                                <a:lnTo>
                                  <a:pt x="360" y="677"/>
                                </a:lnTo>
                                <a:lnTo>
                                  <a:pt x="355" y="677"/>
                                </a:lnTo>
                                <a:lnTo>
                                  <a:pt x="350" y="677"/>
                                </a:lnTo>
                                <a:lnTo>
                                  <a:pt x="345" y="682"/>
                                </a:lnTo>
                                <a:lnTo>
                                  <a:pt x="345" y="687"/>
                                </a:lnTo>
                                <a:lnTo>
                                  <a:pt x="336" y="759"/>
                                </a:lnTo>
                                <a:lnTo>
                                  <a:pt x="336" y="754"/>
                                </a:lnTo>
                                <a:lnTo>
                                  <a:pt x="326" y="773"/>
                                </a:lnTo>
                                <a:lnTo>
                                  <a:pt x="336" y="768"/>
                                </a:lnTo>
                                <a:lnTo>
                                  <a:pt x="307" y="773"/>
                                </a:lnTo>
                                <a:lnTo>
                                  <a:pt x="317" y="783"/>
                                </a:lnTo>
                                <a:lnTo>
                                  <a:pt x="321" y="744"/>
                                </a:lnTo>
                                <a:lnTo>
                                  <a:pt x="321" y="739"/>
                                </a:lnTo>
                                <a:lnTo>
                                  <a:pt x="317" y="739"/>
                                </a:lnTo>
                                <a:lnTo>
                                  <a:pt x="317" y="735"/>
                                </a:lnTo>
                                <a:lnTo>
                                  <a:pt x="302" y="730"/>
                                </a:lnTo>
                                <a:lnTo>
                                  <a:pt x="307" y="739"/>
                                </a:lnTo>
                                <a:lnTo>
                                  <a:pt x="302" y="178"/>
                                </a:lnTo>
                                <a:lnTo>
                                  <a:pt x="302" y="173"/>
                                </a:lnTo>
                                <a:lnTo>
                                  <a:pt x="297" y="168"/>
                                </a:lnTo>
                                <a:lnTo>
                                  <a:pt x="293" y="168"/>
                                </a:lnTo>
                                <a:lnTo>
                                  <a:pt x="288" y="168"/>
                                </a:lnTo>
                                <a:lnTo>
                                  <a:pt x="283" y="173"/>
                                </a:lnTo>
                                <a:lnTo>
                                  <a:pt x="283" y="178"/>
                                </a:lnTo>
                                <a:lnTo>
                                  <a:pt x="273" y="250"/>
                                </a:lnTo>
                                <a:lnTo>
                                  <a:pt x="278" y="245"/>
                                </a:lnTo>
                                <a:lnTo>
                                  <a:pt x="269" y="255"/>
                                </a:lnTo>
                                <a:lnTo>
                                  <a:pt x="264" y="255"/>
                                </a:lnTo>
                                <a:lnTo>
                                  <a:pt x="264" y="260"/>
                                </a:lnTo>
                                <a:lnTo>
                                  <a:pt x="264" y="308"/>
                                </a:lnTo>
                                <a:lnTo>
                                  <a:pt x="269" y="298"/>
                                </a:lnTo>
                                <a:lnTo>
                                  <a:pt x="259" y="303"/>
                                </a:lnTo>
                                <a:lnTo>
                                  <a:pt x="254" y="308"/>
                                </a:lnTo>
                                <a:lnTo>
                                  <a:pt x="254" y="312"/>
                                </a:lnTo>
                                <a:lnTo>
                                  <a:pt x="249" y="375"/>
                                </a:lnTo>
                                <a:lnTo>
                                  <a:pt x="254" y="370"/>
                                </a:lnTo>
                                <a:lnTo>
                                  <a:pt x="245" y="380"/>
                                </a:lnTo>
                                <a:lnTo>
                                  <a:pt x="240" y="380"/>
                                </a:lnTo>
                                <a:lnTo>
                                  <a:pt x="240" y="384"/>
                                </a:lnTo>
                                <a:lnTo>
                                  <a:pt x="225" y="792"/>
                                </a:lnTo>
                                <a:lnTo>
                                  <a:pt x="245" y="792"/>
                                </a:lnTo>
                                <a:lnTo>
                                  <a:pt x="245" y="677"/>
                                </a:lnTo>
                                <a:lnTo>
                                  <a:pt x="245" y="672"/>
                                </a:lnTo>
                                <a:lnTo>
                                  <a:pt x="240" y="672"/>
                                </a:lnTo>
                                <a:lnTo>
                                  <a:pt x="240" y="668"/>
                                </a:lnTo>
                                <a:lnTo>
                                  <a:pt x="235" y="668"/>
                                </a:lnTo>
                                <a:lnTo>
                                  <a:pt x="230" y="668"/>
                                </a:lnTo>
                                <a:lnTo>
                                  <a:pt x="221" y="672"/>
                                </a:lnTo>
                                <a:lnTo>
                                  <a:pt x="235" y="682"/>
                                </a:lnTo>
                                <a:lnTo>
                                  <a:pt x="230" y="629"/>
                                </a:lnTo>
                                <a:lnTo>
                                  <a:pt x="230" y="615"/>
                                </a:lnTo>
                                <a:lnTo>
                                  <a:pt x="230" y="610"/>
                                </a:lnTo>
                                <a:lnTo>
                                  <a:pt x="221" y="591"/>
                                </a:lnTo>
                                <a:lnTo>
                                  <a:pt x="221" y="596"/>
                                </a:lnTo>
                                <a:lnTo>
                                  <a:pt x="216" y="336"/>
                                </a:lnTo>
                                <a:lnTo>
                                  <a:pt x="216" y="332"/>
                                </a:lnTo>
                                <a:lnTo>
                                  <a:pt x="211" y="327"/>
                                </a:lnTo>
                                <a:lnTo>
                                  <a:pt x="206" y="327"/>
                                </a:lnTo>
                                <a:lnTo>
                                  <a:pt x="201" y="327"/>
                                </a:lnTo>
                                <a:lnTo>
                                  <a:pt x="196" y="332"/>
                                </a:lnTo>
                                <a:lnTo>
                                  <a:pt x="177" y="356"/>
                                </a:lnTo>
                                <a:lnTo>
                                  <a:pt x="177" y="360"/>
                                </a:lnTo>
                                <a:lnTo>
                                  <a:pt x="163" y="437"/>
                                </a:lnTo>
                                <a:lnTo>
                                  <a:pt x="182" y="437"/>
                                </a:lnTo>
                                <a:lnTo>
                                  <a:pt x="172" y="370"/>
                                </a:lnTo>
                                <a:lnTo>
                                  <a:pt x="168" y="260"/>
                                </a:lnTo>
                                <a:lnTo>
                                  <a:pt x="168" y="255"/>
                                </a:lnTo>
                                <a:lnTo>
                                  <a:pt x="163" y="250"/>
                                </a:lnTo>
                                <a:lnTo>
                                  <a:pt x="158" y="250"/>
                                </a:lnTo>
                                <a:lnTo>
                                  <a:pt x="153" y="250"/>
                                </a:lnTo>
                                <a:lnTo>
                                  <a:pt x="148" y="255"/>
                                </a:lnTo>
                                <a:lnTo>
                                  <a:pt x="148" y="260"/>
                                </a:lnTo>
                                <a:lnTo>
                                  <a:pt x="139" y="322"/>
                                </a:lnTo>
                                <a:lnTo>
                                  <a:pt x="134" y="418"/>
                                </a:lnTo>
                                <a:lnTo>
                                  <a:pt x="134" y="413"/>
                                </a:lnTo>
                                <a:lnTo>
                                  <a:pt x="115" y="447"/>
                                </a:lnTo>
                                <a:lnTo>
                                  <a:pt x="115" y="452"/>
                                </a:lnTo>
                                <a:lnTo>
                                  <a:pt x="115" y="504"/>
                                </a:lnTo>
                                <a:lnTo>
                                  <a:pt x="129" y="500"/>
                                </a:lnTo>
                                <a:lnTo>
                                  <a:pt x="96" y="466"/>
                                </a:lnTo>
                                <a:lnTo>
                                  <a:pt x="96" y="461"/>
                                </a:lnTo>
                                <a:lnTo>
                                  <a:pt x="91" y="461"/>
                                </a:lnTo>
                                <a:lnTo>
                                  <a:pt x="86" y="461"/>
                                </a:lnTo>
                                <a:lnTo>
                                  <a:pt x="81" y="466"/>
                                </a:lnTo>
                                <a:lnTo>
                                  <a:pt x="57" y="500"/>
                                </a:lnTo>
                                <a:lnTo>
                                  <a:pt x="76" y="504"/>
                                </a:lnTo>
                                <a:lnTo>
                                  <a:pt x="72" y="471"/>
                                </a:lnTo>
                                <a:lnTo>
                                  <a:pt x="76" y="284"/>
                                </a:lnTo>
                                <a:lnTo>
                                  <a:pt x="62" y="192"/>
                                </a:lnTo>
                                <a:lnTo>
                                  <a:pt x="62" y="68"/>
                                </a:lnTo>
                                <a:lnTo>
                                  <a:pt x="62" y="63"/>
                                </a:lnTo>
                                <a:lnTo>
                                  <a:pt x="57" y="63"/>
                                </a:lnTo>
                                <a:lnTo>
                                  <a:pt x="57" y="58"/>
                                </a:lnTo>
                                <a:lnTo>
                                  <a:pt x="52" y="58"/>
                                </a:lnTo>
                                <a:lnTo>
                                  <a:pt x="14" y="48"/>
                                </a:lnTo>
                                <a:lnTo>
                                  <a:pt x="24" y="58"/>
                                </a:lnTo>
                                <a:lnTo>
                                  <a:pt x="19" y="39"/>
                                </a:lnTo>
                                <a:lnTo>
                                  <a:pt x="19" y="34"/>
                                </a:lnTo>
                                <a:lnTo>
                                  <a:pt x="14" y="34"/>
                                </a:lnTo>
                                <a:lnTo>
                                  <a:pt x="14" y="29"/>
                                </a:lnTo>
                                <a:lnTo>
                                  <a:pt x="4" y="24"/>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099"/>
                        <wps:cNvSpPr>
                          <a:spLocks/>
                        </wps:cNvSpPr>
                        <wps:spPr bwMode="auto">
                          <a:xfrm>
                            <a:off x="3553460" y="609600"/>
                            <a:ext cx="481965" cy="822325"/>
                          </a:xfrm>
                          <a:custGeom>
                            <a:avLst/>
                            <a:gdLst>
                              <a:gd name="T0" fmla="*/ 19 w 759"/>
                              <a:gd name="T1" fmla="*/ 705 h 1295"/>
                              <a:gd name="T2" fmla="*/ 34 w 759"/>
                              <a:gd name="T3" fmla="*/ 667 h 1295"/>
                              <a:gd name="T4" fmla="*/ 63 w 759"/>
                              <a:gd name="T5" fmla="*/ 787 h 1295"/>
                              <a:gd name="T6" fmla="*/ 72 w 759"/>
                              <a:gd name="T7" fmla="*/ 681 h 1295"/>
                              <a:gd name="T8" fmla="*/ 101 w 759"/>
                              <a:gd name="T9" fmla="*/ 734 h 1295"/>
                              <a:gd name="T10" fmla="*/ 144 w 759"/>
                              <a:gd name="T11" fmla="*/ 724 h 1295"/>
                              <a:gd name="T12" fmla="*/ 159 w 759"/>
                              <a:gd name="T13" fmla="*/ 657 h 1295"/>
                              <a:gd name="T14" fmla="*/ 202 w 759"/>
                              <a:gd name="T15" fmla="*/ 595 h 1295"/>
                              <a:gd name="T16" fmla="*/ 202 w 759"/>
                              <a:gd name="T17" fmla="*/ 638 h 1295"/>
                              <a:gd name="T18" fmla="*/ 226 w 759"/>
                              <a:gd name="T19" fmla="*/ 585 h 1295"/>
                              <a:gd name="T20" fmla="*/ 245 w 759"/>
                              <a:gd name="T21" fmla="*/ 729 h 1295"/>
                              <a:gd name="T22" fmla="*/ 255 w 759"/>
                              <a:gd name="T23" fmla="*/ 710 h 1295"/>
                              <a:gd name="T24" fmla="*/ 283 w 759"/>
                              <a:gd name="T25" fmla="*/ 791 h 1295"/>
                              <a:gd name="T26" fmla="*/ 346 w 759"/>
                              <a:gd name="T27" fmla="*/ 230 h 1295"/>
                              <a:gd name="T28" fmla="*/ 351 w 759"/>
                              <a:gd name="T29" fmla="*/ 528 h 1295"/>
                              <a:gd name="T30" fmla="*/ 370 w 759"/>
                              <a:gd name="T31" fmla="*/ 158 h 1295"/>
                              <a:gd name="T32" fmla="*/ 461 w 759"/>
                              <a:gd name="T33" fmla="*/ 28 h 1295"/>
                              <a:gd name="T34" fmla="*/ 490 w 759"/>
                              <a:gd name="T35" fmla="*/ 623 h 1295"/>
                              <a:gd name="T36" fmla="*/ 514 w 759"/>
                              <a:gd name="T37" fmla="*/ 1243 h 1295"/>
                              <a:gd name="T38" fmla="*/ 528 w 759"/>
                              <a:gd name="T39" fmla="*/ 1291 h 1295"/>
                              <a:gd name="T40" fmla="*/ 552 w 759"/>
                              <a:gd name="T41" fmla="*/ 1228 h 1295"/>
                              <a:gd name="T42" fmla="*/ 557 w 759"/>
                              <a:gd name="T43" fmla="*/ 532 h 1295"/>
                              <a:gd name="T44" fmla="*/ 615 w 759"/>
                              <a:gd name="T45" fmla="*/ 432 h 1295"/>
                              <a:gd name="T46" fmla="*/ 644 w 759"/>
                              <a:gd name="T47" fmla="*/ 412 h 1295"/>
                              <a:gd name="T48" fmla="*/ 682 w 759"/>
                              <a:gd name="T49" fmla="*/ 446 h 1295"/>
                              <a:gd name="T50" fmla="*/ 682 w 759"/>
                              <a:gd name="T51" fmla="*/ 235 h 1295"/>
                              <a:gd name="T52" fmla="*/ 711 w 759"/>
                              <a:gd name="T53" fmla="*/ 288 h 1295"/>
                              <a:gd name="T54" fmla="*/ 735 w 759"/>
                              <a:gd name="T55" fmla="*/ 76 h 1295"/>
                              <a:gd name="T56" fmla="*/ 745 w 759"/>
                              <a:gd name="T57" fmla="*/ 187 h 1295"/>
                              <a:gd name="T58" fmla="*/ 730 w 759"/>
                              <a:gd name="T59" fmla="*/ 177 h 1295"/>
                              <a:gd name="T60" fmla="*/ 730 w 759"/>
                              <a:gd name="T61" fmla="*/ 67 h 1295"/>
                              <a:gd name="T62" fmla="*/ 716 w 759"/>
                              <a:gd name="T63" fmla="*/ 76 h 1295"/>
                              <a:gd name="T64" fmla="*/ 692 w 759"/>
                              <a:gd name="T65" fmla="*/ 283 h 1295"/>
                              <a:gd name="T66" fmla="*/ 697 w 759"/>
                              <a:gd name="T67" fmla="*/ 225 h 1295"/>
                              <a:gd name="T68" fmla="*/ 682 w 759"/>
                              <a:gd name="T69" fmla="*/ 235 h 1295"/>
                              <a:gd name="T70" fmla="*/ 658 w 759"/>
                              <a:gd name="T71" fmla="*/ 460 h 1295"/>
                              <a:gd name="T72" fmla="*/ 653 w 759"/>
                              <a:gd name="T73" fmla="*/ 379 h 1295"/>
                              <a:gd name="T74" fmla="*/ 615 w 759"/>
                              <a:gd name="T75" fmla="*/ 412 h 1295"/>
                              <a:gd name="T76" fmla="*/ 557 w 759"/>
                              <a:gd name="T77" fmla="*/ 441 h 1295"/>
                              <a:gd name="T78" fmla="*/ 533 w 759"/>
                              <a:gd name="T79" fmla="*/ 1223 h 1295"/>
                              <a:gd name="T80" fmla="*/ 533 w 759"/>
                              <a:gd name="T81" fmla="*/ 1286 h 1295"/>
                              <a:gd name="T82" fmla="*/ 524 w 759"/>
                              <a:gd name="T83" fmla="*/ 1228 h 1295"/>
                              <a:gd name="T84" fmla="*/ 495 w 759"/>
                              <a:gd name="T85" fmla="*/ 52 h 1295"/>
                              <a:gd name="T86" fmla="*/ 442 w 759"/>
                              <a:gd name="T87" fmla="*/ 0 h 1295"/>
                              <a:gd name="T88" fmla="*/ 351 w 759"/>
                              <a:gd name="T89" fmla="*/ 158 h 1295"/>
                              <a:gd name="T90" fmla="*/ 356 w 759"/>
                              <a:gd name="T91" fmla="*/ 225 h 1295"/>
                              <a:gd name="T92" fmla="*/ 332 w 759"/>
                              <a:gd name="T93" fmla="*/ 216 h 1295"/>
                              <a:gd name="T94" fmla="*/ 283 w 759"/>
                              <a:gd name="T95" fmla="*/ 753 h 1295"/>
                              <a:gd name="T96" fmla="*/ 274 w 759"/>
                              <a:gd name="T97" fmla="*/ 705 h 1295"/>
                              <a:gd name="T98" fmla="*/ 259 w 759"/>
                              <a:gd name="T99" fmla="*/ 705 h 1295"/>
                              <a:gd name="T100" fmla="*/ 250 w 759"/>
                              <a:gd name="T101" fmla="*/ 590 h 1295"/>
                              <a:gd name="T102" fmla="*/ 235 w 759"/>
                              <a:gd name="T103" fmla="*/ 532 h 1295"/>
                              <a:gd name="T104" fmla="*/ 207 w 759"/>
                              <a:gd name="T105" fmla="*/ 628 h 1295"/>
                              <a:gd name="T106" fmla="*/ 187 w 759"/>
                              <a:gd name="T107" fmla="*/ 580 h 1295"/>
                              <a:gd name="T108" fmla="*/ 168 w 759"/>
                              <a:gd name="T109" fmla="*/ 595 h 1295"/>
                              <a:gd name="T110" fmla="*/ 154 w 759"/>
                              <a:gd name="T111" fmla="*/ 595 h 1295"/>
                              <a:gd name="T112" fmla="*/ 130 w 759"/>
                              <a:gd name="T113" fmla="*/ 710 h 1295"/>
                              <a:gd name="T114" fmla="*/ 101 w 759"/>
                              <a:gd name="T115" fmla="*/ 686 h 1295"/>
                              <a:gd name="T116" fmla="*/ 82 w 759"/>
                              <a:gd name="T117" fmla="*/ 667 h 1295"/>
                              <a:gd name="T118" fmla="*/ 82 w 759"/>
                              <a:gd name="T119" fmla="*/ 748 h 1295"/>
                              <a:gd name="T120" fmla="*/ 48 w 759"/>
                              <a:gd name="T121" fmla="*/ 657 h 1295"/>
                              <a:gd name="T122" fmla="*/ 34 w 759"/>
                              <a:gd name="T123" fmla="*/ 695 h 1295"/>
                              <a:gd name="T124" fmla="*/ 19 w 759"/>
                              <a:gd name="T125" fmla="*/ 647 h 1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9" h="1295">
                                <a:moveTo>
                                  <a:pt x="34" y="662"/>
                                </a:moveTo>
                                <a:lnTo>
                                  <a:pt x="15" y="657"/>
                                </a:lnTo>
                                <a:lnTo>
                                  <a:pt x="15" y="700"/>
                                </a:lnTo>
                                <a:lnTo>
                                  <a:pt x="19" y="700"/>
                                </a:lnTo>
                                <a:lnTo>
                                  <a:pt x="19" y="705"/>
                                </a:lnTo>
                                <a:lnTo>
                                  <a:pt x="29" y="705"/>
                                </a:lnTo>
                                <a:lnTo>
                                  <a:pt x="29" y="700"/>
                                </a:lnTo>
                                <a:lnTo>
                                  <a:pt x="34" y="700"/>
                                </a:lnTo>
                                <a:lnTo>
                                  <a:pt x="53" y="671"/>
                                </a:lnTo>
                                <a:lnTo>
                                  <a:pt x="34" y="667"/>
                                </a:lnTo>
                                <a:lnTo>
                                  <a:pt x="48" y="782"/>
                                </a:lnTo>
                                <a:lnTo>
                                  <a:pt x="48" y="787"/>
                                </a:lnTo>
                                <a:lnTo>
                                  <a:pt x="53" y="791"/>
                                </a:lnTo>
                                <a:lnTo>
                                  <a:pt x="63" y="791"/>
                                </a:lnTo>
                                <a:lnTo>
                                  <a:pt x="63" y="787"/>
                                </a:lnTo>
                                <a:lnTo>
                                  <a:pt x="91" y="758"/>
                                </a:lnTo>
                                <a:lnTo>
                                  <a:pt x="96" y="758"/>
                                </a:lnTo>
                                <a:lnTo>
                                  <a:pt x="96" y="753"/>
                                </a:lnTo>
                                <a:lnTo>
                                  <a:pt x="91" y="676"/>
                                </a:lnTo>
                                <a:lnTo>
                                  <a:pt x="72" y="681"/>
                                </a:lnTo>
                                <a:lnTo>
                                  <a:pt x="87" y="734"/>
                                </a:lnTo>
                                <a:lnTo>
                                  <a:pt x="91" y="734"/>
                                </a:lnTo>
                                <a:lnTo>
                                  <a:pt x="91" y="739"/>
                                </a:lnTo>
                                <a:lnTo>
                                  <a:pt x="101" y="739"/>
                                </a:lnTo>
                                <a:lnTo>
                                  <a:pt x="101" y="734"/>
                                </a:lnTo>
                                <a:lnTo>
                                  <a:pt x="106" y="734"/>
                                </a:lnTo>
                                <a:lnTo>
                                  <a:pt x="120" y="695"/>
                                </a:lnTo>
                                <a:lnTo>
                                  <a:pt x="106" y="700"/>
                                </a:lnTo>
                                <a:lnTo>
                                  <a:pt x="135" y="724"/>
                                </a:lnTo>
                                <a:lnTo>
                                  <a:pt x="144" y="724"/>
                                </a:lnTo>
                                <a:lnTo>
                                  <a:pt x="149" y="719"/>
                                </a:lnTo>
                                <a:lnTo>
                                  <a:pt x="168" y="686"/>
                                </a:lnTo>
                                <a:lnTo>
                                  <a:pt x="168" y="599"/>
                                </a:lnTo>
                                <a:lnTo>
                                  <a:pt x="149" y="599"/>
                                </a:lnTo>
                                <a:lnTo>
                                  <a:pt x="159" y="657"/>
                                </a:lnTo>
                                <a:lnTo>
                                  <a:pt x="159" y="662"/>
                                </a:lnTo>
                                <a:lnTo>
                                  <a:pt x="163" y="667"/>
                                </a:lnTo>
                                <a:lnTo>
                                  <a:pt x="173" y="667"/>
                                </a:lnTo>
                                <a:lnTo>
                                  <a:pt x="178" y="662"/>
                                </a:lnTo>
                                <a:lnTo>
                                  <a:pt x="202" y="595"/>
                                </a:lnTo>
                                <a:lnTo>
                                  <a:pt x="183" y="590"/>
                                </a:lnTo>
                                <a:lnTo>
                                  <a:pt x="187" y="628"/>
                                </a:lnTo>
                                <a:lnTo>
                                  <a:pt x="187" y="633"/>
                                </a:lnTo>
                                <a:lnTo>
                                  <a:pt x="192" y="638"/>
                                </a:lnTo>
                                <a:lnTo>
                                  <a:pt x="202" y="638"/>
                                </a:lnTo>
                                <a:lnTo>
                                  <a:pt x="207" y="633"/>
                                </a:lnTo>
                                <a:lnTo>
                                  <a:pt x="240" y="547"/>
                                </a:lnTo>
                                <a:lnTo>
                                  <a:pt x="221" y="542"/>
                                </a:lnTo>
                                <a:lnTo>
                                  <a:pt x="221" y="585"/>
                                </a:lnTo>
                                <a:lnTo>
                                  <a:pt x="226" y="585"/>
                                </a:lnTo>
                                <a:lnTo>
                                  <a:pt x="240" y="599"/>
                                </a:lnTo>
                                <a:lnTo>
                                  <a:pt x="235" y="595"/>
                                </a:lnTo>
                                <a:lnTo>
                                  <a:pt x="240" y="724"/>
                                </a:lnTo>
                                <a:lnTo>
                                  <a:pt x="240" y="729"/>
                                </a:lnTo>
                                <a:lnTo>
                                  <a:pt x="245" y="729"/>
                                </a:lnTo>
                                <a:lnTo>
                                  <a:pt x="245" y="734"/>
                                </a:lnTo>
                                <a:lnTo>
                                  <a:pt x="255" y="734"/>
                                </a:lnTo>
                                <a:lnTo>
                                  <a:pt x="255" y="729"/>
                                </a:lnTo>
                                <a:lnTo>
                                  <a:pt x="269" y="715"/>
                                </a:lnTo>
                                <a:lnTo>
                                  <a:pt x="255" y="710"/>
                                </a:lnTo>
                                <a:lnTo>
                                  <a:pt x="264" y="787"/>
                                </a:lnTo>
                                <a:lnTo>
                                  <a:pt x="264" y="791"/>
                                </a:lnTo>
                                <a:lnTo>
                                  <a:pt x="269" y="796"/>
                                </a:lnTo>
                                <a:lnTo>
                                  <a:pt x="279" y="796"/>
                                </a:lnTo>
                                <a:lnTo>
                                  <a:pt x="283" y="791"/>
                                </a:lnTo>
                                <a:lnTo>
                                  <a:pt x="303" y="758"/>
                                </a:lnTo>
                                <a:lnTo>
                                  <a:pt x="303" y="753"/>
                                </a:lnTo>
                                <a:lnTo>
                                  <a:pt x="312" y="292"/>
                                </a:lnTo>
                                <a:lnTo>
                                  <a:pt x="312" y="297"/>
                                </a:lnTo>
                                <a:lnTo>
                                  <a:pt x="346" y="230"/>
                                </a:lnTo>
                                <a:lnTo>
                                  <a:pt x="332" y="235"/>
                                </a:lnTo>
                                <a:lnTo>
                                  <a:pt x="341" y="240"/>
                                </a:lnTo>
                                <a:lnTo>
                                  <a:pt x="336" y="230"/>
                                </a:lnTo>
                                <a:lnTo>
                                  <a:pt x="341" y="398"/>
                                </a:lnTo>
                                <a:lnTo>
                                  <a:pt x="351" y="528"/>
                                </a:lnTo>
                                <a:lnTo>
                                  <a:pt x="351" y="532"/>
                                </a:lnTo>
                                <a:lnTo>
                                  <a:pt x="356" y="537"/>
                                </a:lnTo>
                                <a:lnTo>
                                  <a:pt x="365" y="537"/>
                                </a:lnTo>
                                <a:lnTo>
                                  <a:pt x="370" y="532"/>
                                </a:lnTo>
                                <a:lnTo>
                                  <a:pt x="370" y="158"/>
                                </a:lnTo>
                                <a:lnTo>
                                  <a:pt x="394" y="38"/>
                                </a:lnTo>
                                <a:lnTo>
                                  <a:pt x="389" y="48"/>
                                </a:lnTo>
                                <a:lnTo>
                                  <a:pt x="447" y="19"/>
                                </a:lnTo>
                                <a:lnTo>
                                  <a:pt x="437" y="19"/>
                                </a:lnTo>
                                <a:lnTo>
                                  <a:pt x="461" y="28"/>
                                </a:lnTo>
                                <a:lnTo>
                                  <a:pt x="456" y="24"/>
                                </a:lnTo>
                                <a:lnTo>
                                  <a:pt x="476" y="57"/>
                                </a:lnTo>
                                <a:lnTo>
                                  <a:pt x="476" y="52"/>
                                </a:lnTo>
                                <a:lnTo>
                                  <a:pt x="476" y="316"/>
                                </a:lnTo>
                                <a:lnTo>
                                  <a:pt x="490" y="623"/>
                                </a:lnTo>
                                <a:lnTo>
                                  <a:pt x="490" y="1190"/>
                                </a:lnTo>
                                <a:lnTo>
                                  <a:pt x="504" y="1238"/>
                                </a:lnTo>
                                <a:lnTo>
                                  <a:pt x="509" y="1238"/>
                                </a:lnTo>
                                <a:lnTo>
                                  <a:pt x="519" y="1247"/>
                                </a:lnTo>
                                <a:lnTo>
                                  <a:pt x="514" y="1243"/>
                                </a:lnTo>
                                <a:lnTo>
                                  <a:pt x="514" y="1291"/>
                                </a:lnTo>
                                <a:lnTo>
                                  <a:pt x="519" y="1291"/>
                                </a:lnTo>
                                <a:lnTo>
                                  <a:pt x="519" y="1295"/>
                                </a:lnTo>
                                <a:lnTo>
                                  <a:pt x="528" y="1295"/>
                                </a:lnTo>
                                <a:lnTo>
                                  <a:pt x="528" y="1291"/>
                                </a:lnTo>
                                <a:lnTo>
                                  <a:pt x="533" y="1291"/>
                                </a:lnTo>
                                <a:lnTo>
                                  <a:pt x="533" y="1286"/>
                                </a:lnTo>
                                <a:lnTo>
                                  <a:pt x="543" y="1238"/>
                                </a:lnTo>
                                <a:lnTo>
                                  <a:pt x="543" y="1243"/>
                                </a:lnTo>
                                <a:lnTo>
                                  <a:pt x="552" y="1228"/>
                                </a:lnTo>
                                <a:lnTo>
                                  <a:pt x="552" y="1223"/>
                                </a:lnTo>
                                <a:lnTo>
                                  <a:pt x="548" y="1041"/>
                                </a:lnTo>
                                <a:lnTo>
                                  <a:pt x="562" y="940"/>
                                </a:lnTo>
                                <a:lnTo>
                                  <a:pt x="557" y="811"/>
                                </a:lnTo>
                                <a:lnTo>
                                  <a:pt x="557" y="532"/>
                                </a:lnTo>
                                <a:lnTo>
                                  <a:pt x="576" y="441"/>
                                </a:lnTo>
                                <a:lnTo>
                                  <a:pt x="576" y="446"/>
                                </a:lnTo>
                                <a:lnTo>
                                  <a:pt x="596" y="422"/>
                                </a:lnTo>
                                <a:lnTo>
                                  <a:pt x="586" y="427"/>
                                </a:lnTo>
                                <a:lnTo>
                                  <a:pt x="615" y="432"/>
                                </a:lnTo>
                                <a:lnTo>
                                  <a:pt x="620" y="432"/>
                                </a:lnTo>
                                <a:lnTo>
                                  <a:pt x="620" y="427"/>
                                </a:lnTo>
                                <a:lnTo>
                                  <a:pt x="653" y="393"/>
                                </a:lnTo>
                                <a:lnTo>
                                  <a:pt x="639" y="388"/>
                                </a:lnTo>
                                <a:lnTo>
                                  <a:pt x="644" y="412"/>
                                </a:lnTo>
                                <a:lnTo>
                                  <a:pt x="639" y="460"/>
                                </a:lnTo>
                                <a:lnTo>
                                  <a:pt x="639" y="465"/>
                                </a:lnTo>
                                <a:lnTo>
                                  <a:pt x="644" y="470"/>
                                </a:lnTo>
                                <a:lnTo>
                                  <a:pt x="653" y="470"/>
                                </a:lnTo>
                                <a:lnTo>
                                  <a:pt x="682" y="446"/>
                                </a:lnTo>
                                <a:lnTo>
                                  <a:pt x="687" y="441"/>
                                </a:lnTo>
                                <a:lnTo>
                                  <a:pt x="687" y="436"/>
                                </a:lnTo>
                                <a:lnTo>
                                  <a:pt x="701" y="364"/>
                                </a:lnTo>
                                <a:lnTo>
                                  <a:pt x="701" y="235"/>
                                </a:lnTo>
                                <a:lnTo>
                                  <a:pt x="682" y="235"/>
                                </a:lnTo>
                                <a:lnTo>
                                  <a:pt x="692" y="283"/>
                                </a:lnTo>
                                <a:lnTo>
                                  <a:pt x="692" y="288"/>
                                </a:lnTo>
                                <a:lnTo>
                                  <a:pt x="697" y="292"/>
                                </a:lnTo>
                                <a:lnTo>
                                  <a:pt x="706" y="292"/>
                                </a:lnTo>
                                <a:lnTo>
                                  <a:pt x="711" y="288"/>
                                </a:lnTo>
                                <a:lnTo>
                                  <a:pt x="711" y="158"/>
                                </a:lnTo>
                                <a:lnTo>
                                  <a:pt x="711" y="163"/>
                                </a:lnTo>
                                <a:lnTo>
                                  <a:pt x="721" y="139"/>
                                </a:lnTo>
                                <a:lnTo>
                                  <a:pt x="721" y="134"/>
                                </a:lnTo>
                                <a:lnTo>
                                  <a:pt x="735" y="76"/>
                                </a:lnTo>
                                <a:lnTo>
                                  <a:pt x="716" y="76"/>
                                </a:lnTo>
                                <a:lnTo>
                                  <a:pt x="730" y="177"/>
                                </a:lnTo>
                                <a:lnTo>
                                  <a:pt x="730" y="182"/>
                                </a:lnTo>
                                <a:lnTo>
                                  <a:pt x="735" y="187"/>
                                </a:lnTo>
                                <a:lnTo>
                                  <a:pt x="745" y="187"/>
                                </a:lnTo>
                                <a:lnTo>
                                  <a:pt x="749" y="182"/>
                                </a:lnTo>
                                <a:lnTo>
                                  <a:pt x="749" y="177"/>
                                </a:lnTo>
                                <a:lnTo>
                                  <a:pt x="759" y="38"/>
                                </a:lnTo>
                                <a:lnTo>
                                  <a:pt x="740" y="38"/>
                                </a:lnTo>
                                <a:lnTo>
                                  <a:pt x="730" y="177"/>
                                </a:lnTo>
                                <a:lnTo>
                                  <a:pt x="749" y="177"/>
                                </a:lnTo>
                                <a:lnTo>
                                  <a:pt x="735" y="76"/>
                                </a:lnTo>
                                <a:lnTo>
                                  <a:pt x="735" y="72"/>
                                </a:lnTo>
                                <a:lnTo>
                                  <a:pt x="730" y="72"/>
                                </a:lnTo>
                                <a:lnTo>
                                  <a:pt x="730" y="67"/>
                                </a:lnTo>
                                <a:lnTo>
                                  <a:pt x="725" y="67"/>
                                </a:lnTo>
                                <a:lnTo>
                                  <a:pt x="721" y="67"/>
                                </a:lnTo>
                                <a:lnTo>
                                  <a:pt x="721" y="72"/>
                                </a:lnTo>
                                <a:lnTo>
                                  <a:pt x="716" y="72"/>
                                </a:lnTo>
                                <a:lnTo>
                                  <a:pt x="716" y="76"/>
                                </a:lnTo>
                                <a:lnTo>
                                  <a:pt x="701" y="134"/>
                                </a:lnTo>
                                <a:lnTo>
                                  <a:pt x="701" y="129"/>
                                </a:lnTo>
                                <a:lnTo>
                                  <a:pt x="692" y="153"/>
                                </a:lnTo>
                                <a:lnTo>
                                  <a:pt x="692" y="158"/>
                                </a:lnTo>
                                <a:lnTo>
                                  <a:pt x="692" y="283"/>
                                </a:lnTo>
                                <a:lnTo>
                                  <a:pt x="711" y="283"/>
                                </a:lnTo>
                                <a:lnTo>
                                  <a:pt x="701" y="235"/>
                                </a:lnTo>
                                <a:lnTo>
                                  <a:pt x="701" y="230"/>
                                </a:lnTo>
                                <a:lnTo>
                                  <a:pt x="697" y="230"/>
                                </a:lnTo>
                                <a:lnTo>
                                  <a:pt x="697" y="225"/>
                                </a:lnTo>
                                <a:lnTo>
                                  <a:pt x="692" y="225"/>
                                </a:lnTo>
                                <a:lnTo>
                                  <a:pt x="687" y="225"/>
                                </a:lnTo>
                                <a:lnTo>
                                  <a:pt x="687" y="230"/>
                                </a:lnTo>
                                <a:lnTo>
                                  <a:pt x="682" y="230"/>
                                </a:lnTo>
                                <a:lnTo>
                                  <a:pt x="682" y="235"/>
                                </a:lnTo>
                                <a:lnTo>
                                  <a:pt x="682" y="364"/>
                                </a:lnTo>
                                <a:lnTo>
                                  <a:pt x="668" y="436"/>
                                </a:lnTo>
                                <a:lnTo>
                                  <a:pt x="672" y="427"/>
                                </a:lnTo>
                                <a:lnTo>
                                  <a:pt x="644" y="451"/>
                                </a:lnTo>
                                <a:lnTo>
                                  <a:pt x="658" y="460"/>
                                </a:lnTo>
                                <a:lnTo>
                                  <a:pt x="663" y="412"/>
                                </a:lnTo>
                                <a:lnTo>
                                  <a:pt x="658" y="388"/>
                                </a:lnTo>
                                <a:lnTo>
                                  <a:pt x="658" y="384"/>
                                </a:lnTo>
                                <a:lnTo>
                                  <a:pt x="653" y="384"/>
                                </a:lnTo>
                                <a:lnTo>
                                  <a:pt x="653" y="379"/>
                                </a:lnTo>
                                <a:lnTo>
                                  <a:pt x="648" y="379"/>
                                </a:lnTo>
                                <a:lnTo>
                                  <a:pt x="644" y="379"/>
                                </a:lnTo>
                                <a:lnTo>
                                  <a:pt x="644" y="384"/>
                                </a:lnTo>
                                <a:lnTo>
                                  <a:pt x="610" y="417"/>
                                </a:lnTo>
                                <a:lnTo>
                                  <a:pt x="615" y="412"/>
                                </a:lnTo>
                                <a:lnTo>
                                  <a:pt x="586" y="408"/>
                                </a:lnTo>
                                <a:lnTo>
                                  <a:pt x="581" y="408"/>
                                </a:lnTo>
                                <a:lnTo>
                                  <a:pt x="576" y="412"/>
                                </a:lnTo>
                                <a:lnTo>
                                  <a:pt x="557" y="436"/>
                                </a:lnTo>
                                <a:lnTo>
                                  <a:pt x="557" y="441"/>
                                </a:lnTo>
                                <a:lnTo>
                                  <a:pt x="538" y="532"/>
                                </a:lnTo>
                                <a:lnTo>
                                  <a:pt x="538" y="811"/>
                                </a:lnTo>
                                <a:lnTo>
                                  <a:pt x="543" y="940"/>
                                </a:lnTo>
                                <a:lnTo>
                                  <a:pt x="528" y="1041"/>
                                </a:lnTo>
                                <a:lnTo>
                                  <a:pt x="533" y="1223"/>
                                </a:lnTo>
                                <a:lnTo>
                                  <a:pt x="533" y="1219"/>
                                </a:lnTo>
                                <a:lnTo>
                                  <a:pt x="524" y="1233"/>
                                </a:lnTo>
                                <a:lnTo>
                                  <a:pt x="524" y="1238"/>
                                </a:lnTo>
                                <a:lnTo>
                                  <a:pt x="514" y="1286"/>
                                </a:lnTo>
                                <a:lnTo>
                                  <a:pt x="533" y="1286"/>
                                </a:lnTo>
                                <a:lnTo>
                                  <a:pt x="533" y="1243"/>
                                </a:lnTo>
                                <a:lnTo>
                                  <a:pt x="533" y="1238"/>
                                </a:lnTo>
                                <a:lnTo>
                                  <a:pt x="528" y="1238"/>
                                </a:lnTo>
                                <a:lnTo>
                                  <a:pt x="519" y="1228"/>
                                </a:lnTo>
                                <a:lnTo>
                                  <a:pt x="524" y="1228"/>
                                </a:lnTo>
                                <a:lnTo>
                                  <a:pt x="509" y="1180"/>
                                </a:lnTo>
                                <a:lnTo>
                                  <a:pt x="509" y="1185"/>
                                </a:lnTo>
                                <a:lnTo>
                                  <a:pt x="509" y="623"/>
                                </a:lnTo>
                                <a:lnTo>
                                  <a:pt x="495" y="316"/>
                                </a:lnTo>
                                <a:lnTo>
                                  <a:pt x="495" y="52"/>
                                </a:lnTo>
                                <a:lnTo>
                                  <a:pt x="495" y="48"/>
                                </a:lnTo>
                                <a:lnTo>
                                  <a:pt x="476" y="14"/>
                                </a:lnTo>
                                <a:lnTo>
                                  <a:pt x="471" y="9"/>
                                </a:lnTo>
                                <a:lnTo>
                                  <a:pt x="447" y="0"/>
                                </a:lnTo>
                                <a:lnTo>
                                  <a:pt x="442" y="0"/>
                                </a:lnTo>
                                <a:lnTo>
                                  <a:pt x="437" y="0"/>
                                </a:lnTo>
                                <a:lnTo>
                                  <a:pt x="380" y="28"/>
                                </a:lnTo>
                                <a:lnTo>
                                  <a:pt x="375" y="33"/>
                                </a:lnTo>
                                <a:lnTo>
                                  <a:pt x="375" y="38"/>
                                </a:lnTo>
                                <a:lnTo>
                                  <a:pt x="351" y="158"/>
                                </a:lnTo>
                                <a:lnTo>
                                  <a:pt x="351" y="528"/>
                                </a:lnTo>
                                <a:lnTo>
                                  <a:pt x="370" y="528"/>
                                </a:lnTo>
                                <a:lnTo>
                                  <a:pt x="360" y="398"/>
                                </a:lnTo>
                                <a:lnTo>
                                  <a:pt x="356" y="230"/>
                                </a:lnTo>
                                <a:lnTo>
                                  <a:pt x="356" y="225"/>
                                </a:lnTo>
                                <a:lnTo>
                                  <a:pt x="351" y="225"/>
                                </a:lnTo>
                                <a:lnTo>
                                  <a:pt x="351" y="220"/>
                                </a:lnTo>
                                <a:lnTo>
                                  <a:pt x="341" y="216"/>
                                </a:lnTo>
                                <a:lnTo>
                                  <a:pt x="336" y="216"/>
                                </a:lnTo>
                                <a:lnTo>
                                  <a:pt x="332" y="216"/>
                                </a:lnTo>
                                <a:lnTo>
                                  <a:pt x="332" y="220"/>
                                </a:lnTo>
                                <a:lnTo>
                                  <a:pt x="327" y="220"/>
                                </a:lnTo>
                                <a:lnTo>
                                  <a:pt x="293" y="288"/>
                                </a:lnTo>
                                <a:lnTo>
                                  <a:pt x="293" y="292"/>
                                </a:lnTo>
                                <a:lnTo>
                                  <a:pt x="283" y="753"/>
                                </a:lnTo>
                                <a:lnTo>
                                  <a:pt x="283" y="748"/>
                                </a:lnTo>
                                <a:lnTo>
                                  <a:pt x="264" y="782"/>
                                </a:lnTo>
                                <a:lnTo>
                                  <a:pt x="283" y="787"/>
                                </a:lnTo>
                                <a:lnTo>
                                  <a:pt x="274" y="710"/>
                                </a:lnTo>
                                <a:lnTo>
                                  <a:pt x="274" y="705"/>
                                </a:lnTo>
                                <a:lnTo>
                                  <a:pt x="269" y="705"/>
                                </a:lnTo>
                                <a:lnTo>
                                  <a:pt x="269" y="700"/>
                                </a:lnTo>
                                <a:lnTo>
                                  <a:pt x="264" y="700"/>
                                </a:lnTo>
                                <a:lnTo>
                                  <a:pt x="259" y="700"/>
                                </a:lnTo>
                                <a:lnTo>
                                  <a:pt x="259" y="705"/>
                                </a:lnTo>
                                <a:lnTo>
                                  <a:pt x="245" y="719"/>
                                </a:lnTo>
                                <a:lnTo>
                                  <a:pt x="259" y="724"/>
                                </a:lnTo>
                                <a:lnTo>
                                  <a:pt x="255" y="595"/>
                                </a:lnTo>
                                <a:lnTo>
                                  <a:pt x="255" y="590"/>
                                </a:lnTo>
                                <a:lnTo>
                                  <a:pt x="250" y="590"/>
                                </a:lnTo>
                                <a:lnTo>
                                  <a:pt x="235" y="575"/>
                                </a:lnTo>
                                <a:lnTo>
                                  <a:pt x="240" y="580"/>
                                </a:lnTo>
                                <a:lnTo>
                                  <a:pt x="240" y="542"/>
                                </a:lnTo>
                                <a:lnTo>
                                  <a:pt x="240" y="537"/>
                                </a:lnTo>
                                <a:lnTo>
                                  <a:pt x="235" y="532"/>
                                </a:lnTo>
                                <a:lnTo>
                                  <a:pt x="231" y="532"/>
                                </a:lnTo>
                                <a:lnTo>
                                  <a:pt x="226" y="532"/>
                                </a:lnTo>
                                <a:lnTo>
                                  <a:pt x="221" y="537"/>
                                </a:lnTo>
                                <a:lnTo>
                                  <a:pt x="187" y="623"/>
                                </a:lnTo>
                                <a:lnTo>
                                  <a:pt x="207" y="628"/>
                                </a:lnTo>
                                <a:lnTo>
                                  <a:pt x="202" y="590"/>
                                </a:lnTo>
                                <a:lnTo>
                                  <a:pt x="202" y="585"/>
                                </a:lnTo>
                                <a:lnTo>
                                  <a:pt x="197" y="580"/>
                                </a:lnTo>
                                <a:lnTo>
                                  <a:pt x="192" y="580"/>
                                </a:lnTo>
                                <a:lnTo>
                                  <a:pt x="187" y="580"/>
                                </a:lnTo>
                                <a:lnTo>
                                  <a:pt x="183" y="585"/>
                                </a:lnTo>
                                <a:lnTo>
                                  <a:pt x="159" y="652"/>
                                </a:lnTo>
                                <a:lnTo>
                                  <a:pt x="178" y="657"/>
                                </a:lnTo>
                                <a:lnTo>
                                  <a:pt x="168" y="599"/>
                                </a:lnTo>
                                <a:lnTo>
                                  <a:pt x="168" y="595"/>
                                </a:lnTo>
                                <a:lnTo>
                                  <a:pt x="163" y="595"/>
                                </a:lnTo>
                                <a:lnTo>
                                  <a:pt x="163" y="590"/>
                                </a:lnTo>
                                <a:lnTo>
                                  <a:pt x="159" y="590"/>
                                </a:lnTo>
                                <a:lnTo>
                                  <a:pt x="154" y="590"/>
                                </a:lnTo>
                                <a:lnTo>
                                  <a:pt x="154" y="595"/>
                                </a:lnTo>
                                <a:lnTo>
                                  <a:pt x="149" y="595"/>
                                </a:lnTo>
                                <a:lnTo>
                                  <a:pt x="149" y="599"/>
                                </a:lnTo>
                                <a:lnTo>
                                  <a:pt x="149" y="681"/>
                                </a:lnTo>
                                <a:lnTo>
                                  <a:pt x="149" y="676"/>
                                </a:lnTo>
                                <a:lnTo>
                                  <a:pt x="130" y="710"/>
                                </a:lnTo>
                                <a:lnTo>
                                  <a:pt x="144" y="705"/>
                                </a:lnTo>
                                <a:lnTo>
                                  <a:pt x="115" y="681"/>
                                </a:lnTo>
                                <a:lnTo>
                                  <a:pt x="111" y="681"/>
                                </a:lnTo>
                                <a:lnTo>
                                  <a:pt x="106" y="681"/>
                                </a:lnTo>
                                <a:lnTo>
                                  <a:pt x="101" y="686"/>
                                </a:lnTo>
                                <a:lnTo>
                                  <a:pt x="87" y="724"/>
                                </a:lnTo>
                                <a:lnTo>
                                  <a:pt x="106" y="724"/>
                                </a:lnTo>
                                <a:lnTo>
                                  <a:pt x="91" y="671"/>
                                </a:lnTo>
                                <a:lnTo>
                                  <a:pt x="87" y="667"/>
                                </a:lnTo>
                                <a:lnTo>
                                  <a:pt x="82" y="667"/>
                                </a:lnTo>
                                <a:lnTo>
                                  <a:pt x="77" y="667"/>
                                </a:lnTo>
                                <a:lnTo>
                                  <a:pt x="72" y="671"/>
                                </a:lnTo>
                                <a:lnTo>
                                  <a:pt x="72" y="676"/>
                                </a:lnTo>
                                <a:lnTo>
                                  <a:pt x="77" y="753"/>
                                </a:lnTo>
                                <a:lnTo>
                                  <a:pt x="82" y="748"/>
                                </a:lnTo>
                                <a:lnTo>
                                  <a:pt x="53" y="777"/>
                                </a:lnTo>
                                <a:lnTo>
                                  <a:pt x="67" y="782"/>
                                </a:lnTo>
                                <a:lnTo>
                                  <a:pt x="53" y="667"/>
                                </a:lnTo>
                                <a:lnTo>
                                  <a:pt x="53" y="662"/>
                                </a:lnTo>
                                <a:lnTo>
                                  <a:pt x="48" y="657"/>
                                </a:lnTo>
                                <a:lnTo>
                                  <a:pt x="43" y="657"/>
                                </a:lnTo>
                                <a:lnTo>
                                  <a:pt x="39" y="657"/>
                                </a:lnTo>
                                <a:lnTo>
                                  <a:pt x="34" y="662"/>
                                </a:lnTo>
                                <a:lnTo>
                                  <a:pt x="15" y="691"/>
                                </a:lnTo>
                                <a:lnTo>
                                  <a:pt x="34" y="695"/>
                                </a:lnTo>
                                <a:lnTo>
                                  <a:pt x="34" y="657"/>
                                </a:lnTo>
                                <a:lnTo>
                                  <a:pt x="34" y="652"/>
                                </a:lnTo>
                                <a:lnTo>
                                  <a:pt x="29" y="647"/>
                                </a:lnTo>
                                <a:lnTo>
                                  <a:pt x="24" y="647"/>
                                </a:lnTo>
                                <a:lnTo>
                                  <a:pt x="19" y="647"/>
                                </a:lnTo>
                                <a:lnTo>
                                  <a:pt x="15" y="652"/>
                                </a:lnTo>
                                <a:lnTo>
                                  <a:pt x="0" y="671"/>
                                </a:lnTo>
                                <a:lnTo>
                                  <a:pt x="34" y="6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Rectangle 1101"/>
                        <wps:cNvSpPr>
                          <a:spLocks noChangeArrowheads="1"/>
                        </wps:cNvSpPr>
                        <wps:spPr bwMode="auto">
                          <a:xfrm>
                            <a:off x="3617595" y="2275840"/>
                            <a:ext cx="49403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CD1263" w:rsidRDefault="00953BE9" w:rsidP="00315F62">
                              <w:pPr>
                                <w:spacing w:before="0"/>
                                <w:rPr>
                                  <w:sz w:val="16"/>
                                  <w:szCs w:val="16"/>
                                </w:rPr>
                              </w:pPr>
                              <w:r w:rsidRPr="00CD1263">
                                <w:rPr>
                                  <w:rFonts w:hint="eastAsia"/>
                                  <w:color w:val="000000"/>
                                  <w:sz w:val="16"/>
                                  <w:szCs w:val="16"/>
                                  <w:lang w:eastAsia="zh-CN"/>
                                </w:rPr>
                                <w:t>BT.0</w:t>
                              </w:r>
                              <w:r w:rsidRPr="00CD1263">
                                <w:rPr>
                                  <w:color w:val="000000"/>
                                  <w:sz w:val="16"/>
                                  <w:szCs w:val="16"/>
                                </w:rPr>
                                <w:t>500-07</w:t>
                              </w:r>
                            </w:p>
                          </w:txbxContent>
                        </wps:txbx>
                        <wps:bodyPr rot="0" vert="horz" wrap="none" lIns="0" tIns="0" rIns="0" bIns="0" anchor="t" anchorCtr="0" upright="1">
                          <a:noAutofit/>
                        </wps:bodyPr>
                      </wps:wsp>
                      <wps:wsp>
                        <wps:cNvPr id="1129" name="Rectangle 1102"/>
                        <wps:cNvSpPr>
                          <a:spLocks noChangeArrowheads="1"/>
                        </wps:cNvSpPr>
                        <wps:spPr bwMode="auto">
                          <a:xfrm>
                            <a:off x="308610" y="179451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0</w:t>
                              </w:r>
                            </w:p>
                          </w:txbxContent>
                        </wps:txbx>
                        <wps:bodyPr rot="0" vert="horz" wrap="none" lIns="0" tIns="0" rIns="0" bIns="0" anchor="t" anchorCtr="0" upright="1">
                          <a:spAutoFit/>
                        </wps:bodyPr>
                      </wps:wsp>
                      <wps:wsp>
                        <wps:cNvPr id="1130" name="Rectangle 1103"/>
                        <wps:cNvSpPr>
                          <a:spLocks noChangeArrowheads="1"/>
                        </wps:cNvSpPr>
                        <wps:spPr bwMode="auto">
                          <a:xfrm>
                            <a:off x="254000" y="162433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10</w:t>
                              </w:r>
                            </w:p>
                          </w:txbxContent>
                        </wps:txbx>
                        <wps:bodyPr rot="0" vert="horz" wrap="none" lIns="0" tIns="0" rIns="0" bIns="0" anchor="t" anchorCtr="0" upright="1">
                          <a:spAutoFit/>
                        </wps:bodyPr>
                      </wps:wsp>
                      <wps:wsp>
                        <wps:cNvPr id="1131" name="Rectangle 1104"/>
                        <wps:cNvSpPr>
                          <a:spLocks noChangeArrowheads="1"/>
                        </wps:cNvSpPr>
                        <wps:spPr bwMode="auto">
                          <a:xfrm>
                            <a:off x="256540" y="144462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20</w:t>
                              </w:r>
                            </w:p>
                          </w:txbxContent>
                        </wps:txbx>
                        <wps:bodyPr rot="0" vert="horz" wrap="none" lIns="0" tIns="0" rIns="0" bIns="0" anchor="t" anchorCtr="0" upright="1">
                          <a:spAutoFit/>
                        </wps:bodyPr>
                      </wps:wsp>
                      <wps:wsp>
                        <wps:cNvPr id="1132" name="Rectangle 1105"/>
                        <wps:cNvSpPr>
                          <a:spLocks noChangeArrowheads="1"/>
                        </wps:cNvSpPr>
                        <wps:spPr bwMode="auto">
                          <a:xfrm>
                            <a:off x="256540" y="125857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30</w:t>
                              </w:r>
                            </w:p>
                          </w:txbxContent>
                        </wps:txbx>
                        <wps:bodyPr rot="0" vert="horz" wrap="none" lIns="0" tIns="0" rIns="0" bIns="0" anchor="t" anchorCtr="0" upright="1">
                          <a:spAutoFit/>
                        </wps:bodyPr>
                      </wps:wsp>
                      <wps:wsp>
                        <wps:cNvPr id="1133" name="Rectangle 1106"/>
                        <wps:cNvSpPr>
                          <a:spLocks noChangeArrowheads="1"/>
                        </wps:cNvSpPr>
                        <wps:spPr bwMode="auto">
                          <a:xfrm>
                            <a:off x="256540" y="107886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40</w:t>
                              </w:r>
                            </w:p>
                          </w:txbxContent>
                        </wps:txbx>
                        <wps:bodyPr rot="0" vert="horz" wrap="none" lIns="0" tIns="0" rIns="0" bIns="0" anchor="t" anchorCtr="0" upright="1">
                          <a:spAutoFit/>
                        </wps:bodyPr>
                      </wps:wsp>
                      <wps:wsp>
                        <wps:cNvPr id="1134" name="Rectangle 1107"/>
                        <wps:cNvSpPr>
                          <a:spLocks noChangeArrowheads="1"/>
                        </wps:cNvSpPr>
                        <wps:spPr bwMode="auto">
                          <a:xfrm>
                            <a:off x="256540" y="8991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50</w:t>
                              </w:r>
                            </w:p>
                          </w:txbxContent>
                        </wps:txbx>
                        <wps:bodyPr rot="0" vert="horz" wrap="none" lIns="0" tIns="0" rIns="0" bIns="0" anchor="t" anchorCtr="0" upright="1">
                          <a:spAutoFit/>
                        </wps:bodyPr>
                      </wps:wsp>
                      <wps:wsp>
                        <wps:cNvPr id="1135" name="Rectangle 1108"/>
                        <wps:cNvSpPr>
                          <a:spLocks noChangeArrowheads="1"/>
                        </wps:cNvSpPr>
                        <wps:spPr bwMode="auto">
                          <a:xfrm>
                            <a:off x="256540" y="7188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60</w:t>
                              </w:r>
                            </w:p>
                          </w:txbxContent>
                        </wps:txbx>
                        <wps:bodyPr rot="0" vert="horz" wrap="none" lIns="0" tIns="0" rIns="0" bIns="0" anchor="t" anchorCtr="0" upright="1">
                          <a:spAutoFit/>
                        </wps:bodyPr>
                      </wps:wsp>
                      <wps:wsp>
                        <wps:cNvPr id="1136" name="Rectangle 1109"/>
                        <wps:cNvSpPr>
                          <a:spLocks noChangeArrowheads="1"/>
                        </wps:cNvSpPr>
                        <wps:spPr bwMode="auto">
                          <a:xfrm>
                            <a:off x="256540" y="53911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70</w:t>
                              </w:r>
                            </w:p>
                          </w:txbxContent>
                        </wps:txbx>
                        <wps:bodyPr rot="0" vert="horz" wrap="none" lIns="0" tIns="0" rIns="0" bIns="0" anchor="t" anchorCtr="0" upright="1">
                          <a:spAutoFit/>
                        </wps:bodyPr>
                      </wps:wsp>
                      <wps:wsp>
                        <wps:cNvPr id="1137" name="Rectangle 1110"/>
                        <wps:cNvSpPr>
                          <a:spLocks noChangeArrowheads="1"/>
                        </wps:cNvSpPr>
                        <wps:spPr bwMode="auto">
                          <a:xfrm>
                            <a:off x="256540" y="35941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80</w:t>
                              </w:r>
                            </w:p>
                          </w:txbxContent>
                        </wps:txbx>
                        <wps:bodyPr rot="0" vert="horz" wrap="none" lIns="0" tIns="0" rIns="0" bIns="0" anchor="t" anchorCtr="0" upright="1">
                          <a:spAutoFit/>
                        </wps:bodyPr>
                      </wps:wsp>
                      <wps:wsp>
                        <wps:cNvPr id="1138" name="Rectangle 1111"/>
                        <wps:cNvSpPr>
                          <a:spLocks noChangeArrowheads="1"/>
                        </wps:cNvSpPr>
                        <wps:spPr bwMode="auto">
                          <a:xfrm>
                            <a:off x="256540" y="1797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90</w:t>
                              </w:r>
                            </w:p>
                          </w:txbxContent>
                        </wps:txbx>
                        <wps:bodyPr rot="0" vert="horz" wrap="none" lIns="0" tIns="0" rIns="0" bIns="0" anchor="t" anchorCtr="0" upright="1">
                          <a:spAutoFit/>
                        </wps:bodyPr>
                      </wps:wsp>
                      <wps:wsp>
                        <wps:cNvPr id="1139" name="Rectangle 1112"/>
                        <wps:cNvSpPr>
                          <a:spLocks noChangeArrowheads="1"/>
                        </wps:cNvSpPr>
                        <wps:spPr bwMode="auto">
                          <a:xfrm>
                            <a:off x="20193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100</w:t>
                              </w:r>
                            </w:p>
                          </w:txbxContent>
                        </wps:txbx>
                        <wps:bodyPr rot="0" vert="horz" wrap="none" lIns="0" tIns="0" rIns="0" bIns="0" anchor="t" anchorCtr="0" upright="1">
                          <a:spAutoFit/>
                        </wps:bodyPr>
                      </wps:wsp>
                      <wps:wsp>
                        <wps:cNvPr id="1140" name="Rectangle 1113"/>
                        <wps:cNvSpPr>
                          <a:spLocks noChangeArrowheads="1"/>
                        </wps:cNvSpPr>
                        <wps:spPr bwMode="auto">
                          <a:xfrm>
                            <a:off x="412115" y="192278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0</w:t>
                              </w:r>
                            </w:p>
                          </w:txbxContent>
                        </wps:txbx>
                        <wps:bodyPr rot="0" vert="horz" wrap="none" lIns="0" tIns="0" rIns="0" bIns="0" anchor="t" anchorCtr="0" upright="1">
                          <a:spAutoFit/>
                        </wps:bodyPr>
                      </wps:wsp>
                      <wps:wsp>
                        <wps:cNvPr id="1141" name="Rectangle 1114"/>
                        <wps:cNvSpPr>
                          <a:spLocks noChangeArrowheads="1"/>
                        </wps:cNvSpPr>
                        <wps:spPr bwMode="auto">
                          <a:xfrm>
                            <a:off x="772160" y="192278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3</w:t>
                              </w:r>
                            </w:p>
                          </w:txbxContent>
                        </wps:txbx>
                        <wps:bodyPr rot="0" vert="horz" wrap="none" lIns="0" tIns="0" rIns="0" bIns="0" anchor="t" anchorCtr="0" upright="1">
                          <a:spAutoFit/>
                        </wps:bodyPr>
                      </wps:wsp>
                      <wps:wsp>
                        <wps:cNvPr id="1142" name="Rectangle 1115"/>
                        <wps:cNvSpPr>
                          <a:spLocks noChangeArrowheads="1"/>
                        </wps:cNvSpPr>
                        <wps:spPr bwMode="auto">
                          <a:xfrm>
                            <a:off x="1132205" y="192278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6</w:t>
                              </w:r>
                            </w:p>
                          </w:txbxContent>
                        </wps:txbx>
                        <wps:bodyPr rot="0" vert="horz" wrap="none" lIns="0" tIns="0" rIns="0" bIns="0" anchor="t" anchorCtr="0" upright="1">
                          <a:spAutoFit/>
                        </wps:bodyPr>
                      </wps:wsp>
                      <wps:wsp>
                        <wps:cNvPr id="1143" name="Rectangle 1116"/>
                        <wps:cNvSpPr>
                          <a:spLocks noChangeArrowheads="1"/>
                        </wps:cNvSpPr>
                        <wps:spPr bwMode="auto">
                          <a:xfrm>
                            <a:off x="1492250" y="192278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9</w:t>
                              </w:r>
                            </w:p>
                          </w:txbxContent>
                        </wps:txbx>
                        <wps:bodyPr rot="0" vert="horz" wrap="none" lIns="0" tIns="0" rIns="0" bIns="0" anchor="t" anchorCtr="0" upright="1">
                          <a:spAutoFit/>
                        </wps:bodyPr>
                      </wps:wsp>
                      <wps:wsp>
                        <wps:cNvPr id="1144" name="Rectangle 1117"/>
                        <wps:cNvSpPr>
                          <a:spLocks noChangeArrowheads="1"/>
                        </wps:cNvSpPr>
                        <wps:spPr bwMode="auto">
                          <a:xfrm>
                            <a:off x="1815465" y="19227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12</w:t>
                              </w:r>
                            </w:p>
                          </w:txbxContent>
                        </wps:txbx>
                        <wps:bodyPr rot="0" vert="horz" wrap="none" lIns="0" tIns="0" rIns="0" bIns="0" anchor="t" anchorCtr="0" upright="1">
                          <a:spAutoFit/>
                        </wps:bodyPr>
                      </wps:wsp>
                      <wps:wsp>
                        <wps:cNvPr id="1145" name="Rectangle 1118"/>
                        <wps:cNvSpPr>
                          <a:spLocks noChangeArrowheads="1"/>
                        </wps:cNvSpPr>
                        <wps:spPr bwMode="auto">
                          <a:xfrm>
                            <a:off x="2178050" y="19227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15</w:t>
                              </w:r>
                            </w:p>
                          </w:txbxContent>
                        </wps:txbx>
                        <wps:bodyPr rot="0" vert="horz" wrap="none" lIns="0" tIns="0" rIns="0" bIns="0" anchor="t" anchorCtr="0" upright="1">
                          <a:spAutoFit/>
                        </wps:bodyPr>
                      </wps:wsp>
                      <wps:wsp>
                        <wps:cNvPr id="1146" name="Rectangle 1119"/>
                        <wps:cNvSpPr>
                          <a:spLocks noChangeArrowheads="1"/>
                        </wps:cNvSpPr>
                        <wps:spPr bwMode="auto">
                          <a:xfrm>
                            <a:off x="2538095" y="19227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18</w:t>
                              </w:r>
                            </w:p>
                          </w:txbxContent>
                        </wps:txbx>
                        <wps:bodyPr rot="0" vert="horz" wrap="none" lIns="0" tIns="0" rIns="0" bIns="0" anchor="t" anchorCtr="0" upright="1">
                          <a:spAutoFit/>
                        </wps:bodyPr>
                      </wps:wsp>
                      <wps:wsp>
                        <wps:cNvPr id="1147" name="Rectangle 1120"/>
                        <wps:cNvSpPr>
                          <a:spLocks noChangeArrowheads="1"/>
                        </wps:cNvSpPr>
                        <wps:spPr bwMode="auto">
                          <a:xfrm>
                            <a:off x="2898140" y="19227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21</w:t>
                              </w:r>
                            </w:p>
                          </w:txbxContent>
                        </wps:txbx>
                        <wps:bodyPr rot="0" vert="horz" wrap="none" lIns="0" tIns="0" rIns="0" bIns="0" anchor="t" anchorCtr="0" upright="1">
                          <a:spAutoFit/>
                        </wps:bodyPr>
                      </wps:wsp>
                      <wps:wsp>
                        <wps:cNvPr id="1148" name="Rectangle 1121"/>
                        <wps:cNvSpPr>
                          <a:spLocks noChangeArrowheads="1"/>
                        </wps:cNvSpPr>
                        <wps:spPr bwMode="auto">
                          <a:xfrm>
                            <a:off x="3257550" y="19227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24</w:t>
                              </w:r>
                            </w:p>
                          </w:txbxContent>
                        </wps:txbx>
                        <wps:bodyPr rot="0" vert="horz" wrap="none" lIns="0" tIns="0" rIns="0" bIns="0" anchor="t" anchorCtr="0" upright="1">
                          <a:spAutoFit/>
                        </wps:bodyPr>
                      </wps:wsp>
                      <wps:wsp>
                        <wps:cNvPr id="1149" name="Rectangle 1122"/>
                        <wps:cNvSpPr>
                          <a:spLocks noChangeArrowheads="1"/>
                        </wps:cNvSpPr>
                        <wps:spPr bwMode="auto">
                          <a:xfrm>
                            <a:off x="3617595" y="19227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27</w:t>
                              </w:r>
                            </w:p>
                          </w:txbxContent>
                        </wps:txbx>
                        <wps:bodyPr rot="0" vert="horz" wrap="none" lIns="0" tIns="0" rIns="0" bIns="0" anchor="t" anchorCtr="0" upright="1">
                          <a:spAutoFit/>
                        </wps:bodyPr>
                      </wps:wsp>
                      <wps:wsp>
                        <wps:cNvPr id="1150" name="Rectangle 1123"/>
                        <wps:cNvSpPr>
                          <a:spLocks noChangeArrowheads="1"/>
                        </wps:cNvSpPr>
                        <wps:spPr bwMode="auto">
                          <a:xfrm>
                            <a:off x="3977640" y="19227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color w:val="000000"/>
                                  <w:sz w:val="18"/>
                                  <w:szCs w:val="18"/>
                                </w:rPr>
                                <w:t>28</w:t>
                              </w:r>
                            </w:p>
                          </w:txbxContent>
                        </wps:txbx>
                        <wps:bodyPr rot="0" vert="horz" wrap="none" lIns="0" tIns="0" rIns="0" bIns="0" anchor="t" anchorCtr="0" upright="1">
                          <a:spAutoFit/>
                        </wps:bodyPr>
                      </wps:wsp>
                      <wps:wsp>
                        <wps:cNvPr id="1151" name="Rectangle 1124"/>
                        <wps:cNvSpPr>
                          <a:spLocks noChangeArrowheads="1"/>
                        </wps:cNvSpPr>
                        <wps:spPr bwMode="auto">
                          <a:xfrm rot="16200000">
                            <a:off x="-37465" y="800100"/>
                            <a:ext cx="229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rPr>
                                  <w:lang w:eastAsia="zh-CN"/>
                                </w:rPr>
                              </w:pPr>
                              <w:r>
                                <w:rPr>
                                  <w:rFonts w:hint="eastAsia"/>
                                  <w:color w:val="000000"/>
                                  <w:sz w:val="18"/>
                                  <w:szCs w:val="18"/>
                                  <w:lang w:eastAsia="zh-CN"/>
                                </w:rPr>
                                <w:t>评分</w:t>
                              </w:r>
                            </w:p>
                          </w:txbxContent>
                        </wps:txbx>
                        <wps:bodyPr rot="0" vert="vert270" wrap="none" lIns="0" tIns="0" rIns="0" bIns="0" anchor="t" anchorCtr="0" upright="1">
                          <a:spAutoFit/>
                        </wps:bodyPr>
                      </wps:wsp>
                      <wps:wsp>
                        <wps:cNvPr id="3328" name="Rectangle 1125"/>
                        <wps:cNvSpPr>
                          <a:spLocks noChangeArrowheads="1"/>
                        </wps:cNvSpPr>
                        <wps:spPr bwMode="auto">
                          <a:xfrm>
                            <a:off x="1976755" y="2127250"/>
                            <a:ext cx="4826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315F62">
                              <w:pPr>
                                <w:spacing w:before="0"/>
                              </w:pPr>
                              <w:r>
                                <w:rPr>
                                  <w:rFonts w:hint="eastAsia"/>
                                  <w:color w:val="000000"/>
                                  <w:sz w:val="18"/>
                                  <w:szCs w:val="18"/>
                                  <w:lang w:eastAsia="zh-CN"/>
                                </w:rPr>
                                <w:t>时间</w:t>
                              </w:r>
                              <w:r>
                                <w:rPr>
                                  <w:color w:val="000000"/>
                                  <w:sz w:val="18"/>
                                  <w:szCs w:val="18"/>
                                </w:rPr>
                                <w:t>(min)</w:t>
                              </w:r>
                            </w:p>
                          </w:txbxContent>
                        </wps:txbx>
                        <wps:bodyPr rot="0" vert="horz" wrap="none" lIns="0" tIns="0" rIns="0" bIns="0" anchor="t" anchorCtr="0" upright="1">
                          <a:spAutoFit/>
                        </wps:bodyPr>
                      </wps:wsp>
                    </wpc:wpc>
                  </a:graphicData>
                </a:graphic>
              </wp:inline>
            </w:drawing>
          </mc:Choice>
          <mc:Fallback>
            <w:pict>
              <v:group id="Canvas 1073" o:spid="_x0000_s1454" editas="canvas" style="width:335.3pt;height:195.3pt;mso-position-horizontal-relative:char;mso-position-vertical-relative:line" coordsize="42583,2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">
                <v:shape id="_x0000_s1455" type="#_x0000_t75" style="position:absolute;width:42583;height:24803;visibility:visible;mso-wrap-style:square">
                  <v:fill o:detectmouseclick="t"/>
                  <v:path o:connecttype="none"/>
                </v:shape>
                <v:shape id="Freeform 1075" o:spid="_x0000_s1456" style="position:absolute;left:4337;top:666;width:36080;height:18041;visibility:visible;mso-wrap-style:square;v-text-anchor:top" coordsize="5682,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7oMcA&#10;AADdAAAADwAAAGRycy9kb3ducmV2LnhtbESPT2vCQBTE74V+h+UVeqsbK4hJXUUK/ePBgLGHHB/Z&#10;524w+zZkt5p++64geBxm5jfMcj26TpxpCK1nBdNJBoK48bplo+Dn8PGyABEissbOMyn4owDr1ePD&#10;EgvtL7yncxWNSBAOBSqwMfaFlKGx5DBMfE+cvKMfHMYkByP1gJcEd518zbK5dNhyWrDY07ul5lT9&#10;OgV5Heyu3NZfx/yzLA/mZHb1dKPU89O4eQMRaYz38K39rRXMZlkO1zfp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lO6DHAAAA3QAAAA8AAAAAAAAAAAAAAAAAmAIAAGRy&#10;cy9kb3ducmV2LnhtbFBLBQYAAAAABAAEAPUAAACMAwAAAAA=&#10;" path="m,l,2841r5682,l5682,,,,5,10r5672,l5672,5r,2832l5677,2832,5,2832r5,5l10,5,5,10,,xe" fillcolor="black" stroked="f">
                  <v:path arrowok="t" o:connecttype="custom" o:connectlocs="0,0;0,1804035;3608070,1804035;3608070,0;0,0;3175,6350;3604895,6350;3601720,3175;3601720,1801495;3604895,1798320;3175,1798320;6350,1801495;6350,3175;3175,6350;0,0" o:connectangles="0,0,0,0,0,0,0,0,0,0,0,0,0,0,0"/>
                </v:shape>
                <v:line id="Line 1076" o:spid="_x0000_s1457" style="position:absolute;visibility:visible;mso-wrap-style:square" from="7962,698" to="7969,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rSsIAAADdAAAADwAAAGRycy9kb3ducmV2LnhtbERPz2vCMBS+C/sfwht407QTXdcZZYji&#10;vGmnsOOjeWuDzUtpotb/3hwGHj++3/Nlbxtxpc4bxwrScQKCuHTacKXg+LMZZSB8QNbYOCYFd/Kw&#10;XLwM5phrd+MDXYtQiRjCPkcFdQhtLqUva7Lox64ljtyf6yyGCLtK6g5vMdw28i1JZtKi4dhQY0ur&#10;mspzcbEKzH62ne7eTx8nud6G9Dc7Z8YelRq+9l+fIAL14Sn+d39rBZNJG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arSsIAAADdAAAADwAAAAAAAAAAAAAA&#10;AAChAgAAZHJzL2Rvd25yZXYueG1sUEsFBgAAAAAEAAQA+QAAAJADAAAAAA==&#10;" strokeweight="0"/>
                <v:line id="Line 1077" o:spid="_x0000_s1458" style="position:absolute;visibility:visible;mso-wrap-style:square" from="11563,698" to="11569,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O0cUAAADdAAAADwAAAGRycy9kb3ducmV2LnhtbESPT2vCQBTE7wW/w/IEb3WTSjVGV5Fi&#10;0d78Cx4f2WeymH0bsltNv71bKPQ4zMxvmPmys7W4U+uNYwXpMAFBXDhtuFRwOn6+ZiB8QNZYOyYF&#10;P+Rhuei9zDHX7sF7uh9CKSKEfY4KqhCaXEpfVGTRD11DHL2ray2GKNtS6hYfEW5r+ZYkY2nRcFyo&#10;sKGPiorb4dsqMLvx5v1rcp6e5XoT0kt2y4w9KTXod6sZiEBd+A//tbdawWiU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oO0cUAAADdAAAADwAAAAAAAAAA&#10;AAAAAAChAgAAZHJzL2Rvd25yZXYueG1sUEsFBgAAAAAEAAQA+QAAAJMDAAAAAA==&#10;" strokeweight="0"/>
                <v:line id="Line 1078" o:spid="_x0000_s1459" style="position:absolute;visibility:visible;mso-wrap-style:square" from="15163,698" to="15170,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QpsYAAADdAAAADwAAAGRycy9kb3ducmV2LnhtbESPT2vCQBTE7wW/w/KE3nQTpRqjq4i0&#10;aG+tf8DjI/tMFrNvQ3ar6bd3C0KPw8z8hlmsOluLG7XeOFaQDhMQxIXThksFx8PHIAPhA7LG2jEp&#10;+CUPq2XvZYG5dnf+pts+lCJC2OeooAqhyaX0RUUW/dA1xNG7uNZiiLItpW7xHuG2lqMkmUiLhuNC&#10;hQ1tKiqu+x+rwHxNtm+f09PsJN+3IT1n18zYo1Kv/W49BxGoC//hZ3unFYzH6Q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okKbGAAAA3QAAAA8AAAAAAAAA&#10;AAAAAAAAoQIAAGRycy9kb3ducmV2LnhtbFBLBQYAAAAABAAEAPkAAACUAwAAAAA=&#10;" strokeweight="0"/>
                <v:line id="Line 1079" o:spid="_x0000_s1460" style="position:absolute;visibility:visible;mso-wrap-style:square" from="18764,698" to="18770,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1PcYAAADdAAAADwAAAGRycy9kb3ducmV2LnhtbESPQWvCQBSE74L/YXmF3uomDWqauoqU&#10;FutNU4UeH9nXZDH7NmS3Gv99Vyh4HGbmG2axGmwrztR741hBOklAEFdOG64VHL4+nnIQPiBrbB2T&#10;git5WC3HowUW2l14T+cy1CJC2BeooAmhK6T0VUMW/cR1xNH7cb3FEGVfS93jJcJtK5+TZCYtGo4L&#10;DXb01lB1Kn+tArObbabb+fHlKN83If3OT7mxB6UeH4b1K4hAQ7iH/9ufWkGWpR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NT3GAAAA3QAAAA8AAAAAAAAA&#10;AAAAAAAAoQIAAGRycy9kb3ducmV2LnhtbFBLBQYAAAAABAAEAPkAAACUAwAAAAA=&#10;" strokeweight="0"/>
                <v:line id="Line 1080" o:spid="_x0000_s1461" style="position:absolute;visibility:visible;mso-wrap-style:square" from="22358,698" to="22364,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tScYAAADdAAAADwAAAGRycy9kb3ducmV2LnhtbESPQWvCQBSE74X+h+UVvNVNtLUxuoqI&#10;xXprrYLHR/aZLGbfhuyq8d+7hYLHYWa+YabzztbiQq03jhWk/QQEceG04VLB7vfzNQPhA7LG2jEp&#10;uJGH+ez5aYq5dlf+ocs2lCJC2OeooAqhyaX0RUUWfd81xNE7utZiiLItpW7xGuG2loMkGUmLhuNC&#10;hQ0tKypO27NVYL5H6/fNx368l6t1SA/ZKTN2p1TvpVtMQATqwiP83/7SCobD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NrUnGAAAA3QAAAA8AAAAAAAAA&#10;AAAAAAAAoQIAAGRycy9kb3ducmV2LnhtbFBLBQYAAAAABAAEAPkAAACUAwAAAAA=&#10;" strokeweight="0"/>
                <v:line id="Line 1081" o:spid="_x0000_s1462" style="position:absolute;visibility:visible;mso-wrap-style:square" from="25958,698" to="25965,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I0sYAAADdAAAADwAAAGRycy9kb3ducmV2LnhtbESPT2vCQBTE7wW/w/IEb3UTRY3RVaRU&#10;bG+tf8DjI/tMFrNvQ3bV+O27hUKPw8z8hlmuO1uLO7XeOFaQDhMQxIXThksFx8P2NQPhA7LG2jEp&#10;eJKH9ar3ssRcuwd/030fShEh7HNUUIXQ5FL6oiKLfuga4uhdXGsxRNmWUrf4iHBby1GSTKVFw3Gh&#10;wobeKiqu+5tVYL6mu8nn7DQ/yfddSM/ZNTP2qNSg320WIAJ14T/81/7QCsbjd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BCNLGAAAA3QAAAA8AAAAAAAAA&#10;AAAAAAAAoQIAAGRycy9kb3ducmV2LnhtbFBLBQYAAAAABAAEAPkAAACUAwAAAAA=&#10;" strokeweight="0"/>
                <v:line id="Line 1082" o:spid="_x0000_s1463" style="position:absolute;visibility:visible;mso-wrap-style:square" from="29591,698" to="29597,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WpcYAAADdAAAADwAAAGRycy9kb3ducmV2LnhtbESPQWvCQBSE7wX/w/IKvdVNKo0xuoqU&#10;FutNo4LHR/Y1Wcy+Ddmtpv++KxR6HGbmG2axGmwrrtR741hBOk5AEFdOG64VHA8fzzkIH5A1to5J&#10;wQ95WC1HDwsstLvxnq5lqEWEsC9QQRNCV0jpq4Ys+rHriKP35XqLIcq+lrrHW4TbVr4kSSYtGo4L&#10;DXb01lB1Kb+tArPLNq/b6Wl2ku+bkJ7zS27sUamnx2E9BxFoCP/hv/anVjCZpB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TlqXGAAAA3QAAAA8AAAAAAAAA&#10;AAAAAAAAoQIAAGRycy9kb3ducmV2LnhtbFBLBQYAAAAABAAEAPkAAACUAwAAAAA=&#10;" strokeweight="0"/>
                <v:line id="Line 1083" o:spid="_x0000_s1464" style="position:absolute;visibility:visible;mso-wrap-style:square" from="33185,698" to="33191,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zPsYAAADdAAAADwAAAGRycy9kb3ducmV2LnhtbESPT2vCQBTE7wW/w/IEb7pJpRqjq0ix&#10;aG+tf8DjI/tMFrNvQ3ar6bd3C0KPw8z8hlmsOluLG7XeOFaQjhIQxIXThksFx8PHMAPhA7LG2jEp&#10;+CUPq2XvZYG5dnf+pts+lCJC2OeooAqhyaX0RUUW/cg1xNG7uNZiiLItpW7xHuG2lq9JMpEWDceF&#10;Cht6r6i47n+sAvM12b59Tk+zk9xsQ3rOrpmxR6UG/W49BxGoC//hZ3unFYzH6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fMz7GAAAA3QAAAA8AAAAAAAAA&#10;AAAAAAAAoQIAAGRycy9kb3ducmV2LnhtbFBLBQYAAAAABAAEAPkAAACUAwAAAAA=&#10;" strokeweight="0"/>
                <v:line id="Line 1084" o:spid="_x0000_s1465" style="position:absolute;visibility:visible;mso-wrap-style:square" from="36785,698" to="36791,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nTMIAAADdAAAADwAAAGRycy9kb3ducmV2LnhtbERPz2vCMBS+C/sfwht407QTXdcZZYji&#10;vGmnsOOjeWuDzUtpotb/3hwGHj++3/Nlbxtxpc4bxwrScQKCuHTacKXg+LMZZSB8QNbYOCYFd/Kw&#10;XLwM5phrd+MDXYtQiRjCPkcFdQhtLqUva7Lox64ljtyf6yyGCLtK6g5vMdw28i1JZtKi4dhQY0ur&#10;mspzcbEKzH62ne7eTx8nud6G9Dc7Z8YelRq+9l+fIAL14Sn+d39rBZNJG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CnTMIAAADdAAAADwAAAAAAAAAAAAAA&#10;AAChAgAAZHJzL2Rvd25yZXYueG1sUEsFBgAAAAAEAAQA+QAAAJADAAAAAA==&#10;" strokeweight="0"/>
                <v:line id="Line 1085" o:spid="_x0000_s1466" style="position:absolute;visibility:visible;mso-wrap-style:square" from="4368,2495" to="40386,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C18YAAADdAAAADwAAAGRycy9kb3ducmV2LnhtbESPT2vCQBTE7wW/w/IEb7pJpRqjq0ix&#10;aG+tf8DjI/tMFrNvQ3ar6bd3C0KPw8z8hlmsOluLG7XeOFaQjhIQxIXThksFx8PHMAPhA7LG2jEp&#10;+CUPq2XvZYG5dnf+pts+lCJC2OeooAqhyaX0RUUW/cg1xNG7uNZiiLItpW7xHuG2lq9JMpEWDceF&#10;Cht6r6i47n+sAvM12b59Tk+zk9xsQ3rOrpmxR6UG/W49BxGoC//hZ3unFYzH6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MAtfGAAAA3QAAAA8AAAAAAAAA&#10;AAAAAAAAoQIAAGRycy9kb3ducmV2LnhtbFBLBQYAAAAABAAEAPkAAACUAwAAAAA=&#10;" strokeweight="0"/>
                <v:line id="Line 1086" o:spid="_x0000_s1467" style="position:absolute;visibility:visible;mso-wrap-style:square" from="4368,4292" to="40386,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h98MAAADdAAAADwAAAGRycy9kb3ducmV2LnhtbERPz2vCMBS+D/Y/hDfYbaZVdLWayhgT&#10;t5vTFjw+mrc22LyUJtP635vDYMeP7/d6M9pOXGjwxrGCdJKAIK6dNtwoKI/blwyED8gaO8ek4EYe&#10;NsXjwxpz7a78TZdDaEQMYZ+jgjaEPpfS1y1Z9BPXE0fuxw0WQ4RDI/WA1xhuOzlNkoW0aDg2tNjT&#10;e0v1+fBrFZj9Yjf/eq2WlfzYhfSUnTNjS6Wen8a3FYhAY/gX/7k/tYLZbBr3xz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YffDAAAA3QAAAA8AAAAAAAAAAAAA&#10;AAAAoQIAAGRycy9kb3ducmV2LnhtbFBLBQYAAAAABAAEAPkAAACRAwAAAAA=&#10;" strokeweight="0"/>
                <v:line id="Line 1087" o:spid="_x0000_s1468" style="position:absolute;visibility:visible;mso-wrap-style:square" from="4368,6096" to="40386,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bEbMYAAADdAAAADwAAAGRycy9kb3ducmV2LnhtbESPT2vCQBTE7wW/w/KE3nQTpRqjq4i0&#10;aG+tf8DjI/tMFrNvQ3ar6bd3C0KPw8z8hlmsOluLG7XeOFaQDhMQxIXThksFx8PHIAPhA7LG2jEp&#10;+CUPq2XvZYG5dnf+pts+lCJC2OeooAqhyaX0RUUW/dA1xNG7uNZiiLItpW7xHuG2lqMkmUiLhuNC&#10;hQ1tKiqu+x+rwHxNtm+f09PsJN+3IT1n18zYo1Kv/W49BxGoC//hZ3unFYzHo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WxGzGAAAA3QAAAA8AAAAAAAAA&#10;AAAAAAAAoQIAAGRycy9kb3ducmV2LnhtbFBLBQYAAAAABAAEAPkAAACUAwAAAAA=&#10;" strokeweight="0"/>
                <v:line id="Line 1088" o:spid="_x0000_s1469" style="position:absolute;visibility:visible;mso-wrap-style:square" from="4368,7893" to="40386,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RaG8YAAADdAAAADwAAAGRycy9kb3ducmV2LnhtbESPT2vCQBTE7wW/w/KE3nRjpBqjq4i0&#10;aG+tf8DjI/tMFrNvQ3ar6bd3C0KPw8z8hlmsOluLG7XeOFYwGiYgiAunDZcKjoePQQbCB2SNtWNS&#10;8EseVsveywJz7e78Tbd9KEWEsM9RQRVCk0vpi4os+qFriKN3ca3FEGVbSt3iPcJtLdMkmUiLhuNC&#10;hQ1tKiqu+x+rwHxNtm+f09PsJN+3YXTOrpmxR6Ve+916DiJQF/7Dz/ZOKxiP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EWhvGAAAA3QAAAA8AAAAAAAAA&#10;AAAAAAAAoQIAAGRycy9kb3ducmV2LnhtbFBLBQYAAAAABAAEAPkAAACUAwAAAAA=&#10;" strokeweight="0"/>
                <v:line id="Line 1089" o:spid="_x0000_s1470" style="position:absolute;visibility:visible;mso-wrap-style:square" from="4368,9690" to="40386,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gMYAAADdAAAADwAAAGRycy9kb3ducmV2LnhtbESPT2vCQBTE7wW/w/IEb3WjoRqjq4hY&#10;tLfWP+DxkX0mi9m3IbvV9Nu7hUKPw8z8hlmsOluLO7XeOFYwGiYgiAunDZcKTsf31wyED8gaa8ek&#10;4Ic8rJa9lwXm2j34i+6HUIoIYZ+jgiqEJpfSFxVZ9EPXEEfv6lqLIcq2lLrFR4TbWo6TZCItGo4L&#10;FTa0qai4Hb6tAvM52b19TM+zs9zuwuiS3TJjT0oN+t16DiJQF/7Df+29VpC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I/4DGAAAA3QAAAA8AAAAAAAAA&#10;AAAAAAAAoQIAAGRycy9kb3ducmV2LnhtbFBLBQYAAAAABAAEAPkAAACUAwAAAAA=&#10;" strokeweight="0"/>
                <v:line id="Line 1090" o:spid="_x0000_s1471" style="position:absolute;visibility:visible;mso-wrap-style:square" from="4368,11487" to="40386,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Fn9MYAAADdAAAADwAAAGRycy9kb3ducmV2LnhtbESPW2sCMRSE3wX/QzhC3zTrpXa7NYoU&#10;xfrWegEfD5vjbnBzsmyirv/eFAp9HGbmG2a2aG0lbtR441jBcJCAIM6dNlwoOOzX/RSED8gaK8ek&#10;4EEeFvNuZ4aZdnf+odsuFCJC2GeooAyhzqT0eUkW/cDVxNE7u8ZiiLIppG7wHuG2kqMkmUqLhuNC&#10;iTV9lpRfdlerwHxPN6/bt+P7Ua42YXhKL6mxB6Veeu3yA0SgNvyH/9pfWsF4PJrA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hZ/TGAAAA3QAAAA8AAAAAAAAA&#10;AAAAAAAAoQIAAGRycy9kb3ducmV2LnhtbFBLBQYAAAAABAAEAPkAAACUAwAAAAA=&#10;" strokeweight="0"/>
                <v:line id="Line 1091" o:spid="_x0000_s1472" style="position:absolute;visibility:visible;mso-wrap-style:square" from="4368,13284" to="40386,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3Cb8UAAADdAAAADwAAAGRycy9kb3ducmV2LnhtbESPT4vCMBTE78J+h/AEb2uqotZqlEVc&#10;3L35Fzw+mmcbbF5KE7X77TcLCx6HmfkNs1i1thIParxxrGDQT0AQ504bLhScjp/vKQgfkDVWjknB&#10;D3lYLd86C8y0e/KeHodQiAhhn6GCMoQ6k9LnJVn0fVcTR+/qGoshyqaQusFnhNtKDpNkIi0ajgsl&#10;1rQuKb8d7laB2U224+/peXaWm20YXNJbauxJqV63/ZiDCNSGV/i//aUVjEbD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3Cb8UAAADdAAAADwAAAAAAAAAA&#10;AAAAAAChAgAAZHJzL2Rvd25yZXYueG1sUEsFBgAAAAAEAAQA+QAAAJMDAAAAAA==&#10;" strokeweight="0"/>
                <v:line id="Line 1092" o:spid="_x0000_s1473" style="position:absolute;visibility:visible;mso-wrap-style:square" from="4368,15081" to="40386,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9cGMUAAADdAAAADwAAAGRycy9kb3ducmV2LnhtbESPQWvCQBSE7wX/w/IEb3WjYppGVxGx&#10;aG9qFXp8ZJ/JYvZtyG41/nu3UOhxmJlvmPmys7W4UeuNYwWjYQKCuHDacKng9PXxmoHwAVlj7ZgU&#10;PMjDctF7mWOu3Z0PdDuGUkQI+xwVVCE0uZS+qMiiH7qGOHoX11oMUbal1C3eI9zWcpwkqbRoOC5U&#10;2NC6ouJ6/LEKzD7dTj/fzu9nudmG0Xd2zYw9KTXod6sZiEBd+A//tXdawWQyT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9cGMUAAADdAAAADwAAAAAAAAAA&#10;AAAAAAChAgAAZHJzL2Rvd25yZXYueG1sUEsFBgAAAAAEAAQA+QAAAJMDAAAAAA==&#10;" strokeweight="0"/>
                <v:line id="Line 1093" o:spid="_x0000_s1474" style="position:absolute;visibility:visible;mso-wrap-style:square" from="4368,16878" to="40386,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5g8UAAADdAAAADwAAAGRycy9kb3ducmV2LnhtbESPT4vCMBTE78J+h/AW9qapymqtRhHZ&#10;xfXmX/D4aJ5tsHkpTVa7334jCB6HmfkNM1u0thI3arxxrKDfS0AQ504bLhQcD9/dFIQPyBorx6Tg&#10;jzws5m+dGWba3XlHt30oRISwz1BBGUKdSenzkiz6nquJo3dxjcUQZVNI3eA9wm0lB0kykhYNx4US&#10;a1qVlF/3v1aB2Y7Wn5vxaXKSX+vQP6fX1NijUh/v7XIKIlAbXuFn+0crGA4HY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P5g8UAAADdAAAADwAAAAAAAAAA&#10;AAAAAAChAgAAZHJzL2Rvd25yZXYueG1sUEsFBgAAAAAEAAQA+QAAAJMDAAAAAA==&#10;" strokeweight="0"/>
                <v:shape id="Freeform 1094" o:spid="_x0000_s1475" style="position:absolute;left:4368;top:3683;width:6769;height:10026;visibility:visible;mso-wrap-style:square;v-text-anchor:top" coordsize="1066,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7MsYA&#10;AADdAAAADwAAAGRycy9kb3ducmV2LnhtbESPQWvCQBCF74X+h2UKXkrdKCIhukppKfQmVUF6G7Nj&#10;EpKdDdltEv31nYPgbYb35r1v1tvRNaqnLlSeDcymCSji3NuKCwPHw9dbCipEZIuNZzJwpQDbzfPT&#10;GjPrB/6hfh8LJSEcMjRQxthmWoe8JIdh6lti0S6+cxhl7QptOxwk3DV6niRL7bBiaSixpY+S8nr/&#10;5wx8Dos67+l3d76kfXI7vR79Mq2NmbyM7ytQkcb4MN+vv63gz+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Z7MsYAAADdAAAADwAAAAAAAAAAAAAAAACYAgAAZHJz&#10;L2Rvd25yZXYueG1sUEsFBgAAAAAEAAQA9QAAAIsDAAAAAA==&#10;" path="m9,351l67,293r5,l72,264r-19,5l67,317r5,l72,322r9,l81,317r5,l120,236r-15,4l129,255r-4,-10l129,269r,5l134,279r5,l158,284r-9,-10l153,322r,5l158,332r10,l173,327r24,-53l197,269,192,144r-5,5l197,140r4,l201,87r-4,5l201,87r5,l206,82r5,-72l192,10r9,101l201,116r5,l216,125r-5,-5l211,288r5,l216,293r10,l226,288r4,l230,284r10,-92l235,197r10,-9l250,188r,-44l230,144r15,87l245,236r5,l283,269r,5l307,274r-9,-10l307,322r,5l312,332r10,l326,327r10,-24l326,308r24,4l341,308r14,48l355,351r-5,638l350,994r15,24l365,1013r,139l374,1176r,-5l374,1373r5,l394,1387r-5,-4l389,1450r9,14l403,1469r10,l418,1464r,-5l442,1339r-20,l427,1527r,4l442,1575r4,l446,1579r10,l456,1575r5,l461,1570r9,-696l470,480r,5l480,471r,-5l485,418r-5,5l523,380r-14,-5l509,394r9,110l518,509r15,24l533,528r,116l538,644r,4l547,648r,-4l552,644r,-5l566,524r,4l576,514r,-5l571,341r,5l591,312r-20,-4l576,346r,5l581,356r29,14l605,360r,92l610,452r9,9l615,456r,53l629,533r,-5l629,591r14,19l648,615r10,l663,610r9,-24l672,581r5,-134l682,423r,-67l677,365r14,-5l691,356r5,l696,288r-5,5l706,279r5,l711,236r,4l720,216r-19,-4l706,255r,5l715,279r,-5l715,375r10,29l730,404r,4l739,408r24,-14l763,389r5,l768,384r5,-76l763,317r39,l802,312r5,l840,260r-19,-5l840,346r,5l845,351r14,14l855,360r4,106l859,471r5,l864,476r10,l874,471r5,l879,466,907,226r-19,l883,408r,5l888,413r,5l898,418r,-5l903,413r19,-24l907,394r20,14l936,408r5,-4l941,399r5,-130l946,274r14,-48l951,231r29,5l970,226r5,29l975,260r5,l989,269r-5,-5l989,404r,4l994,408r,5l1013,423r10,l1023,418r5,l1028,413r4,-67l1028,356r28,-24l1061,327r,-5l1066,274r-19,l1066,269r-5,-5l1056,264r-4,l1047,269r,5l1042,322r5,-10l1018,336r-5,5l1013,346r-5,67l1023,404r-19,-10l1008,404r-4,-140l1004,260r-5,l989,250r5,5l989,226r,-5l984,216r-4,l951,212r-5,l946,216r-5,l927,264r,5l922,399r14,-10l917,375r-5,l907,375r-4,5l883,404r20,4l907,226r,-5l903,216r-5,l893,216r-5,5l888,226,859,466r20,l874,360r,-4l869,356,855,341r4,5l840,255r,-5l835,250r,-5l831,245r-5,l826,250r-5,l787,303r10,-5l763,298r-4,l754,303r,5l749,384r5,-9l730,389r14,5l735,365r,5l735,274r,-5l725,250r,5l720,212r,-5l715,202r-4,l706,202r-5,5l691,231r,5l691,274r5,-5l682,284r-5,l677,288r,63l682,341r-15,5l667,351r-4,l663,356r,67l658,447r-5,134l653,576r-10,24l663,600,648,581r,5l648,528r,-4l634,500r,4l634,456r,-4l629,452,619,442r5,5l624,360r,-4l619,356r,-5l591,336r4,10l591,308r,-5l586,303r,-5l581,298r-5,l576,303r-5,l552,336r,5l557,509r,-5l547,519r,5l533,639r19,l552,528r,-4l538,500r,4l528,394r,-19l528,370r-5,l523,365r-5,l514,365r,5l470,413r-4,l466,418r-5,48l461,461r-10,15l451,480r,394l442,1570r19,-5l446,1522r,5l442,1339r,-4l437,1330r-5,l427,1330r-5,5l422,1339r-24,120l418,1455r-10,-15l408,1445r,-62l408,1378r-5,l389,1363r5,5l394,1171r,-4l384,1143r,4l384,1013r,-5l370,984r,5l374,351r,-5l360,298r-5,-5l350,293r-24,-5l322,288r-5,5l307,317r19,5l317,264r,-4l312,260r,-5l307,255r-19,l293,260,259,226r5,5l250,144r,-4l245,140r,-5l240,135r-5,l235,140r-5,l230,144r,39l235,178r-9,10l221,188r,4l211,284r19,l230,120r,-4l226,116,216,106r5,5l211,10r,-5l206,r-5,l197,r-5,5l192,10r-5,72l192,77r-5,5l182,82r,5l182,135r5,-5l177,140r-4,l173,144r4,125l177,264r-24,53l173,322r-5,-48l168,269r-5,l163,264r-5,l139,260r10,9l144,245r,-5l139,240r,-4l115,221r-5,l105,221r-4,5l67,308r19,l72,260r-5,l67,255r-5,l57,255r,5l53,260r,4l53,288r4,-4l,341r9,10xe" fillcolor="black" stroked="f">
                  <v:path arrowok="t" o:connecttype="custom" o:connectlocs="51435,204470;85090,177165;125095,173990;130810,55245;133985,182880;155575,119380;194945,173990;222250,198120;237490,746760;262255,932815;283210,1002665;304800,295910;338455,335280;359410,335280;368935,226060;399415,335280;433070,268605;451485,177165;454025,238125;490855,195580;536575,222885;558165,299085;570230,262255;600710,173990;624840,167640;652780,262255;673735,167640;643255,219710;631190,161925;588645,167640;573405,259080;558165,295910;530225,155575;478790,192405;466725,170815;438785,146685;423545,219710;421005,381000;399415,287020;375285,195580;350520,216535;341630,317500;326390,234950;280670,996950;267970,847725;247015,865505;234950,628015;194945,201295;164465,143510;146050,88900;146050,76200;125095,0;118745,82550;106680,170815;88265,149860;42545,161925;5715,222885" o:connectangles="0,0,0,0,0,0,0,0,0,0,0,0,0,0,0,0,0,0,0,0,0,0,0,0,0,0,0,0,0,0,0,0,0,0,0,0,0,0,0,0,0,0,0,0,0,0,0,0,0,0,0,0,0,0,0,0,0"/>
                </v:shape>
                <v:shape id="Freeform 1095" o:spid="_x0000_s1476" style="position:absolute;left:11017;top:4749;width:6832;height:5061;visibility:visible;mso-wrap-style:square;v-text-anchor:top" coordsize="107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C9sUA&#10;AADdAAAADwAAAGRycy9kb3ducmV2LnhtbESPQWvCQBCF74L/YRmhF9FNLIpEVwkWoT1qe/E2ZMck&#10;uDsbspsY/fXdQsHbDO/N+95s94M1oqfW144VpPMEBHHhdM2lgp/v42wNwgdkjcYxKXiQh/1uPNpi&#10;pt2dT9SfQyliCPsMFVQhNJmUvqjIop+7hjhqV9daDHFtS6lbvMdwa+QiSVbSYs2RUGFDh4qK27mz&#10;EXLrO7O8fORumj+796P56pr1Uqm3yZBvQAQawsv8f/2pY/10kcLfN3EE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EL2xQAAAN0AAAAPAAAAAAAAAAAAAAAAAJgCAABkcnMv&#10;ZG93bnJldi54bWxQSwUGAAAAAAQABAD1AAAAigMAAAAA&#10;" path="m,106r14,77l14,216r5,l19,221r10,l29,216r4,l53,149,33,144r5,44l38,192r5,5l53,197,81,173r5,-5l86,106,72,116r14,4l81,111,96,269r,5l101,279r4,l139,274r5,l149,269r14,-24l163,168r-19,l149,260r,4l163,293r5,l168,298r9,l177,293r5,l182,288,201,173r-4,10l216,173r-15,-9l206,288r,5l211,293r,5l221,298r,-5l225,293r25,-33l250,140r,4l259,120r,-4l254,29r-19,l250,120r,5l254,130r5,l283,125r-9,-9l278,149r,10l283,168r5,l288,173r10,l298,168r4,l322,140r-20,l331,173r5,5l346,178r4,-5l365,140r-10,4l384,149r5,l394,144r,-4l398,106r-19,5l398,144r5,l403,149r10,l413,144r5,l437,101r-19,l432,154r5,l437,159r38,29l470,178r,48l475,226r,5l490,240r24,l504,236r19,52l523,284r5,19l528,308r5,l533,312r9,l542,308r5,l547,303r15,-82l552,231r14,l566,226r5,l571,221r-5,-62l566,164r10,-15l576,144r5,-24l576,125r10,-9l590,116r,-82l590,39,605,15,586,10r9,178l595,192r20,53l619,250r10,l634,245r24,-38l639,202r,115l643,317r15,15l658,336r9,l667,332r5,l687,288r,-110l682,183r14,-15l701,168r,-4l696,125r-5,10l720,116,706,106r,110l715,231r,-5l720,269r,5l725,279r19,9l739,279r-9,187l730,471r5,l735,476r9,l744,471r5,l778,418r-19,l787,461r5,5l802,466r5,-5l807,456r9,-105l811,356r20,-20l835,336r10,-28l826,303r5,173l831,480r24,72l859,552r,5l869,557r,-5l874,552r,-4l888,423r,5l898,408r,-110l898,303r24,-87l903,212r4,264l907,480r10,24l917,500r,72l922,572r,4l936,581r-5,-9l927,648r,5l931,658r20,14l946,663r10,124l956,792r4,5l970,797r5,-5l975,610r,5l989,581r,-158l1004,231r,-168l1004,68r9,-20l999,48r19,20l1018,72r10,l1056,48r-14,-9l1042,212r14,62l1052,408r,5l1066,432r5,-28l1071,408r5,-134l1061,212r,-173l1061,34r-5,-5l1052,29r-5,l1018,53r10,5l1008,39r,-5l1004,34r-5,l999,39r-5,l984,58r,5l984,231,970,423r,153l970,572r-14,33l956,610r,177l975,787,965,663r,-5l960,653,941,639r5,9l951,572r,-5l946,567r,-5l931,557r5,10l936,500r,-5l927,471r,5l922,212r,-5l917,207r,-5l912,202r-5,l907,207r-4,l879,293r,5l879,404r,-5l869,418r,5l855,548r19,-5l850,471r,5l845,303r,-5l840,298r,-5l835,293r-4,l831,298r-5,l816,327r5,l802,346r-5,l797,351,787,456r20,-4l778,408r-5,l773,404r-5,l763,404r,4l759,408r-29,53l749,466,759,279r,-5l754,274r,-5l735,260r4,9l735,226r,-5l725,207r,5l725,106r,-5l720,96r-5,l711,96r-29,20l677,120r,5l682,164r5,-5l672,173r-5,l667,178r,106l667,279r-14,43l667,322,653,308r5,4l658,202r,-5l653,197r,-5l648,192r-5,l643,197r-4,l615,236r19,l615,183r,5l605,10r,-5l600,5r,-5l595,r-5,l590,5r-4,l571,29r,5l571,111r5,-5l566,116r-4,l562,120r-5,24l557,140r-10,14l547,159r5,62l562,212r-10,l547,212r-5,4l542,221r-14,82l547,303r-5,-19l542,279,523,226r-5,l518,221r-4,l494,221r5,l485,212r5,9l490,178r,-5l485,168,446,140r5,4l437,92r-5,-5l427,87r-5,l418,92r-20,43l418,135,398,101r-4,-5l389,96r-5,l379,101r,5l374,140r10,-10l355,125r-5,l346,130r-15,34l350,164,322,130r-5,-5l312,125r-5,l302,130r-19,29l302,159r-4,-10l298,154r,-5l293,116r,-5l288,106r-5,l259,111r10,9l254,29r,-5l250,24r,-4l245,20r-5,l240,24r-5,l235,29r5,87l240,111r-10,24l230,140r,115l230,250r-24,34l225,288,221,164r,-5l216,159r,-5l211,154r-5,l187,164r-5,4l182,173,163,288r19,-4l168,255r,5l163,168r,-4l158,164r,-5l153,159r-4,l149,164r-5,l144,168r,72l144,236r-15,24l139,255r-34,5l115,269,101,111r,-5l96,106r,-5l81,96r-4,l72,96r,5l67,101r,5l67,164r5,-10l43,178r14,10l53,144r,-4l43,135r-5,l38,140r-5,l14,207r19,5l33,183,19,106r,-5l,106xe" fillcolor="black" stroked="f">
                  <v:path arrowok="t" o:connecttype="custom" o:connectlocs="33655,94615;45720,73660;94615,170815;112395,189230;130810,186055;164465,76200;173990,73660;204470,88900;247015,94615;262255,91440;298450,143510;335280,195580;359410,146685;365760,79375;390525,155575;417830,213360;445135,104140;457200,173990;472440,299085;518160,222885;545465,350520;570230,189230;585470,363220;607060,499745;637540,146685;661670,24765;673735,134620;640080,21590;615950,365760;597535,405765;594360,314325;575945,131445;554990,344805;527685,189230;494030,259080;481965,177165;460375,134620;433070,104140;414655,195580;405765,125095;377825,0;356870,73660;347345,134620;328930,140335;283210,88900;252730,64135;222250,79375;179705,100965;164465,70485;149225,15240;142875,182880;115570,109855;97155,100965;66675,165100;45720,64135;27305,85725;0,67310" o:connectangles="0,0,0,0,0,0,0,0,0,0,0,0,0,0,0,0,0,0,0,0,0,0,0,0,0,0,0,0,0,0,0,0,0,0,0,0,0,0,0,0,0,0,0,0,0,0,0,0,0,0,0,0,0,0,0,0,0"/>
                </v:shape>
                <v:shape id="Freeform 1096" o:spid="_x0000_s1477" style="position:absolute;left:17786;top:4997;width:5518;height:6064;visibility:visible;mso-wrap-style:square;v-text-anchor:top" coordsize="86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k98MA&#10;AADdAAAADwAAAGRycy9kb3ducmV2LnhtbERP32vCMBB+F/wfwgl709Qgc1SjOEEY216sA1+P5myL&#10;zaU00Wb//SIIe7uP7+ett9G24k69bxxrmM8yEMSlMw1XGn5Oh+kbCB+QDbaOScMvedhuxqM15sYN&#10;fKR7ESqRQtjnqKEOocul9GVNFv3MdcSJu7jeYkiwr6TpcUjhtpUqy16lxYZTQ40d7Wsqr8XNalgs&#10;vxfqMHwW6vx1a87HIu6X8V3rl0ncrUAEiuFf/HR/mDR/rhQ8vk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rk98MAAADdAAAADwAAAAAAAAAAAAAAAACYAgAAZHJzL2Rv&#10;d25yZXYueG1sUEsFBgAAAAAEAAQA9QAAAIgDAAAAAA==&#10;" path="m,393r,-4l,437r5,l5,441r19,l14,432r5,29l19,465r15,48l34,509r4,100l38,614r5,l43,619r10,l53,614r5,l77,566r-15,5l96,581r10,l106,576r4,l110,571r10,-77l101,494r,58l106,552r,5l120,561r-5,-9l115,638r15,24l134,662r,5l144,667r,-5l149,662r,-5l154,629r-20,4l158,667r,-5l163,729r,5l168,739r10,l182,734r,-5l187,643r5,-38l173,605r24,163l197,772r5,5l211,777r5,-5l216,585r,5l230,571r,-34l216,547r34,14l245,552r5,81l250,638r14,19l269,662r10,l283,657r10,-28l293,264r5,-130l283,139r15,14l293,149r19,163l312,317r5,4l327,321r4,-4l331,312r5,-115l336,201r19,-57l336,139r,48l341,187r,5l355,201r-4,-9l355,355r,5l360,360r,5l370,369r-5,-9l365,523r5,l370,528r14,9l379,528r-4,268l375,801r14,43l389,840r,110l394,950r,5l403,955r,-5l408,950r,-5l427,825r5,-105l432,547r,5l447,523r,-82l427,441r15,63l442,509r5,l447,513r9,l456,509r5,l461,504r10,-82l451,422r5,91l466,566r-5,211l461,782r10,29l471,806r4,101l475,912r5,l480,916r10,l490,912r5,l495,907,509,629r10,-44l523,470r,5l533,456r,-144l547,254r-19,l538,321r,5l543,331r9,l557,326r24,-62l562,259r,96l567,355r,5l576,365r-5,-10l576,393r,5l581,403r10,l595,398r,-5l605,355r,-72l600,293r15,-10l620,278r,-120l600,163r15,43l620,206r,5l629,211r,-5l634,206r10,-33l624,168r5,53l629,225r5,10l634,230r5,82l639,317r5,l644,321r9,5l663,326r14,-9l682,312r,-77l677,245r19,-15l701,225r,-4l711,168r-5,5l730,149r5,l735,144r5,-48l730,105r14,l744,101r5,l749,19r-5,10l759,19,744,9r10,39l754,53r14,52l773,105r29,29l797,129r5,308l802,441r10,20l812,456r,86l816,542r,5l826,547r,-5l831,542r,-5l836,273r,5l850,254r,-5l860,48r,5l869,38,850,33r10,-9l855,24r-5,5l840,43r,5l831,249r,-4l816,269r,4l812,537r19,l831,456r,-5l821,432r,5l816,129r,-4l812,125,783,96r5,l773,43r,5l764,9r,-4l759,r-5,l749,,735,9r,5l730,14r,5l730,96,740,86r-10,l725,86r-5,5l720,96r-4,48l720,139r-24,24l692,163r,5l682,221r5,-10l668,225r,5l663,230r,5l663,307r5,-10l653,307r10,l653,302r5,10l653,230r,-5l648,216r,5l644,168r,-5l639,163r,-5l634,158r-5,l629,163r-5,l615,197r19,l620,153r-5,l615,149r-5,l605,149r,4l600,153r,5l600,273r5,-9l591,273r,5l586,278r,5l586,355r-10,38l595,393r-4,-38l591,350r-5,l586,345r-10,-4l581,350r,-91l581,254r-5,-5l571,249r-4,l562,254r-24,63l557,321,547,254r,-5l543,249r,-4l538,245r-5,l533,249r-5,l528,254r-14,58l514,451r,-5l504,465r,5l499,585r-9,44l475,907r20,l490,806r,-5l480,772r,5l485,566,475,513r-4,-91l471,417r-5,-4l461,413r-5,l451,417r,5l442,504r19,l447,441r,-4l442,437r,-5l437,432r-5,l432,437r-5,l427,441r,77l427,513r-14,29l413,547r,173l408,825,389,945r19,l408,840r,-5l394,792r,4l399,528r,-5l394,518r-15,-9l384,518r,-158l384,355r-5,l379,350r-9,-5l375,355,370,192r,-5l365,182r-14,-9l355,182r,-43l355,134r-4,l351,129r-5,l341,129r,5l336,134r-19,58l317,197r-5,115l331,312,312,149r,-5l307,144,293,129r,-4l288,125r-5,l283,129r-4,l279,134r-5,130l274,624r,-5l264,648r19,l269,629r,4l264,552r,-5l259,542,226,528r-5,l216,528r,5l211,533r,4l211,566r,-5l197,581r,4l197,768r19,l192,605r,-5l187,595r-5,l178,595r-5,5l173,605r-5,38l163,729r19,l178,662r,-5l154,624r-5,-5l144,619r-5,l134,624r,5l130,657r19,-4l134,629r,4l134,552r,-5l130,547r,-5l115,537r5,10l120,494r,-5l115,485r-5,l106,485r-5,4l101,494,91,571r15,-10l72,552r-5,l62,552r-4,5l38,605r20,4l53,509r,-5l38,456r,5l34,432r,-5l29,427r,-5l24,422r-14,l19,432r,-43l19,384,5,365,,393xe" fillcolor="black" stroked="f">
                  <v:path arrowok="t" o:connecttype="custom" o:connectlocs="12065,295275;36830,389890;64135,313690;85090,423545;103505,462915;125095,487680;137160,347345;186055,399415;207645,203835;216535,121920;231775,332105;247015,603250;274320,347345;289560,325755;292735,496570;314325,579120;335280,161290;360045,225425;377825,249555;393700,130810;402590,149225;433070,198120;466725,94615;481965,12065;509270,280035;527685,340995;546100,15240;515620,340995;497205,60960;466725,5715;457200,60960;424180,146050;414655,146050;399415,100330;384175,94615;372110,179705;368935,222250;347345,161290;326390,198120;311150,511810;292735,262255;280670,274320;262255,347345;253365,335280;234950,219075;222885,85090;210185,198120;177165,81915;167640,350520;133985,359410;115570,377825;97790,396240;85090,401955;73025,307975;39370,350520;21590,271145;0,249555" o:connectangles="0,0,0,0,0,0,0,0,0,0,0,0,0,0,0,0,0,0,0,0,0,0,0,0,0,0,0,0,0,0,0,0,0,0,0,0,0,0,0,0,0,0,0,0,0,0,0,0,0,0,0,0,0,0,0,0,0"/>
                </v:shape>
                <v:shape id="Freeform 1097" o:spid="_x0000_s1478" style="position:absolute;left:23183;top:4813;width:6312;height:6858;visibility:visible;mso-wrap-style:square;v-text-anchor:top" coordsize="99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BS8MA&#10;AADdAAAADwAAAGRycy9kb3ducmV2LnhtbERPS4vCMBC+C/6HMII3Tauwlq5RRBT2UJD1wbK3oZlt&#10;is2kNFmt/94sLHibj+85y3VvG3GjzteOFaTTBARx6XTNlYLzaT/JQPiArLFxTAoe5GG9Gg6WmGt3&#10;50+6HUMlYgj7HBWYENpcSl8asuinriWO3I/rLIYIu0rqDu8x3DZyliRv0mLNscFgS1tD5fX4axXs&#10;vtueL9kirYtMFsWXP2izOyg1HvWbdxCB+vAS/7s/dJyfzubw900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HBS8MAAADdAAAADwAAAAAAAAAAAAAAAACYAgAAZHJzL2Rv&#10;d25yZXYueG1sUEsFBgAAAAAEAAQA9QAAAIgDAAAAAA==&#10;" path="m,62l,178r19,24l19,197,14,379r,5l19,384r,5l29,389r,-5l34,384r,-5l53,259r-19,5l53,312r5,5l101,317r,-5l106,312r14,-43l120,264r5,-77l120,192r19,-19l144,173r,-5l139,139r-19,5l139,187r5,5l154,192r5,-5l178,149r-10,5l192,158r5,l197,154r14,-15l197,134,187,312r,5l192,317r,5l202,322r,-5l207,317r19,-67l207,250r28,48l240,298r,4l250,302r,-4l255,298r,-5l264,254r-14,5l264,274r,4l274,278r,-4l279,274r,-5l283,211,288,91r,5l303,48r-15,5l331,86r-4,-9l331,235r5,82l336,562r15,19l355,586r10,l370,581r,-5l379,307r-19,l370,475r,5l403,533r,-5l403,595r5,l408,600r15,10l418,600r5,58l427,691r,5l447,725r4,5l461,730r5,-5l466,720r5,-86l466,638r14,-14l485,624r,-5l500,494r-20,l480,806r5,l495,816r-5,-5l490,974r19,96l509,1075r5,5l524,1080r4,-5l528,1070r5,-77l533,998r15,-43l548,672r9,-43l562,542r-10,10l572,547r4,l576,542r5,l586,528r-19,-5l576,566r,5l581,571r,5l591,576r,-5l596,571r19,-29l596,538r4,57l600,749r15,43l615,787r-5,130l610,921r5,l615,926r9,l624,921r5,l629,917r10,-63l620,859r14,19l648,912r5,5l663,917r5,-5l668,907r4,-58l672,854r10,-24l682,730r,4l701,686r-19,-4l687,753r,5l692,758r9,10l696,763r5,163l701,931r5,l716,941r,4l725,945r,-4l730,941r14,-20l730,921r24,24l754,950r10,l764,945r4,l778,926r,-5l783,845r-5,9l792,845r5,-5l797,797r-5,4l802,792r5,l807,595r,5l836,494r-10,5l841,499r,-5l845,494r,-4l850,120r-19,5l850,168r,-5l845,278r,5l850,283r,5l860,288r,-5l865,283r,-5l879,173r5,-48l874,134r24,l898,130r5,l903,125r5,-72l903,62r24,-9l932,48r,-38l913,14r14,29l927,38r5,48l932,91r5,5l946,96r5,-5l980,29,961,24r4,43l965,72r10,14l975,82r,19l980,101r,5l989,110r-4,-9l989,86r5,10l994,82r,-5l985,62r,5l980,24r,-5l975,14r-5,l965,14r-4,5l932,82r19,4l946,38r,-4l932,5r-5,l927,r-5,l917,r,5l913,5r,5l913,43r4,-9l893,43r-4,5l889,53r-5,72l893,115r-19,l869,115r-4,5l865,125r-5,48l845,278r20,l869,163r,-5l850,115r-5,l845,110r-4,l836,110r,5l831,115r,5l826,490r10,-10l826,480r-5,l821,485r-5,l788,590r,5l788,787r4,-5l783,792r-5,l778,797r,38l783,825r-15,10l764,840r,5l759,921r,-4l749,936r15,l740,912r,-5l735,907r-5,l725,912r-14,19l725,931r-9,-10l720,926,716,763r,-5l711,758r-10,-9l706,753r-5,-71l701,677r-5,-5l692,672r-5,l682,677r-19,48l663,730r,95l663,821r-10,24l653,849r-5,58l668,902,653,869,639,849r-5,-4l629,845r-5,l620,849r,5l610,917r19,l634,787r,-5l620,739r,5l620,595r-5,-57l615,533r-5,-5l605,528r-5,l596,533r-20,29l596,566,586,523r,-5l581,518r,-4l576,514r-4,l572,518r-5,l562,533r10,-5l552,533r-9,5l543,542r-5,87l528,672r,278l528,945r-14,44l514,993r-5,77l528,1070,509,974r,-163l509,806r-5,l495,797r5,4l500,494r,-4l495,485r-5,l485,485r-5,5l480,494,466,619r5,-5l456,629r-5,l451,634r-4,86l466,715,447,686r,5l442,658r-5,-58l437,595r-5,-5l418,581r5,9l423,528r,-5l389,470r,5l379,307r,-5l375,302r,-4l370,298r-5,l365,302r-5,l360,307r-9,269l370,571,355,552r,5l355,317r-4,-82l346,77r,-5l341,67,298,34r-5,l288,34r,4l283,38,269,86r,5l264,211r-5,58l274,264,259,250r,-5l255,245r-5,l250,250r-5,l245,254r-10,39l255,288,226,240r-5,l221,235r-5,l211,235r,5l207,240r-20,67l207,312r9,-178l216,130r-5,l211,125r-4,l202,125r,5l187,144r5,-5l168,134r-5,l163,139r-4,l139,178r20,l139,134r-4,-4l130,130r-5,l120,134r,5l125,168r5,-5l110,182r-4,l106,187r-5,77l101,259,86,302r10,-4l62,298r10,4l53,254r-5,-4l43,250r-5,l34,254r,5l14,379r20,l38,197r,-5l19,168r,5l19,62r,-4l14,53r-4,l,62xe" fillcolor="black" stroked="f">
                  <v:path arrowok="t" o:connecttype="custom" o:connectlocs="18415,247015;64135,198120;88265,88265;125095,100330;128270,201295;161925,189230;177165,170815;213360,201295;234950,301625;268605,417830;295910,405130;311150,514985;338455,633730;368935,344170;378460,362585;390525,584835;411480,579120;433070,466090;445135,591185;478790,600075;502920,536575;524510,316865;536575,176530;561340,79375;591820,30480;603885,57785;622300,67310;622300,15240;600710,21590;579755,27305;549275,76200;536575,69850;521335,304800;494030,506095;485140,594360;457200,588010;439420,426720;411480,575945;387350,582295;387350,335280;368935,326390;344805,344170;323215,618490;311150,307975;283845,457200;268605,374650;234950,189230;225425,201295;179705,24130;158750,155575;137160,149225;133985,79375;100965,88265;79375,106680;39370,189230;21590,240665;0,39370" o:connectangles="0,0,0,0,0,0,0,0,0,0,0,0,0,0,0,0,0,0,0,0,0,0,0,0,0,0,0,0,0,0,0,0,0,0,0,0,0,0,0,0,0,0,0,0,0,0,0,0,0,0,0,0,0,0,0,0,0"/>
                </v:shape>
                <v:shape id="Freeform 1098" o:spid="_x0000_s1479" style="position:absolute;left:29438;top:5207;width:6312;height:6705;visibility:visible;mso-wrap-style:square;v-text-anchor:top" coordsize="994,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qhsIA&#10;AADdAAAADwAAAGRycy9kb3ducmV2LnhtbERPTWsCMRC9F/wPYYTeanZFSlmNIoLQW6sWYW/jZtxE&#10;N5N1E3X9941Q6G0e73Nmi9414kZdsJ4V5KMMBHHlteVawc9u/fYBIkRkjY1nUvCgAIv54GWGhfZ3&#10;3tBtG2uRQjgUqMDE2BZShsqQwzDyLXHijr5zGBPsaqk7vKdw18hxlr1Lh5ZTg8GWVoaq8/bqFOyd&#10;mZS+uZove8i/L7Ys+8upVOp12C+nICL18V/85/7UaX4+nsDzm3S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eqGwgAAAN0AAAAPAAAAAAAAAAAAAAAAAJgCAABkcnMvZG93&#10;bnJldi54bWxQSwUGAAAAAAQABAD1AAAAhwMAAAAA&#10;" path="m,39l4,58r,5l9,63r,5l14,68r38,9l43,68r,124l57,284,52,471r5,33l57,509r5,5l72,514r4,-5l100,476r-14,l120,509r,5l129,514r,-5l134,509r,-57l134,456r19,-33l153,418r5,-96l168,260r-20,l153,370r10,67l163,442r5,5l177,447r5,-5l182,437r14,-77l196,365r20,-24l196,336r5,260l201,600r10,20l211,615r,14l216,682r,5l221,691r9,l240,687,225,677r,120l230,797r,5l240,802r,-5l245,797r,-5l259,384r-5,5l264,380r5,l269,375r4,-63l269,322r9,-5l278,312r5,l283,260r-5,4l288,255r5,l293,250r9,-72l283,178r5,561l288,744r5,l293,749r14,5l302,744r-5,39l297,787r5,5l307,792r29,-5l341,787r4,-4l355,763r,-4l365,687r-20,l350,792r,5l355,797r,5l365,802r,-5l369,797r,-480l379,202r-19,l365,576r9,44l369,778r,5l374,783r,4l398,802r-5,-10l398,840r,5l403,850r10,l417,845r,-5l422,269r-19,l408,720r,5l413,725r,5l446,744r-5,-9l441,859r24,34l465,888r10,39l475,931r5,l480,936r33,l513,931r5,l528,903r,-5l533,859r4,-518l518,341r10,39l528,384r5,l533,389r9,l542,384r5,l547,380r10,-68l537,317r15,53l552,365r,67l557,432r,5l566,437r,-5l571,432r5,-9l566,428r15,l571,418r,451l576,869r,5l586,874r14,-5l586,859r4,53l590,917r5,5l605,922r5,-5l610,912r4,-62l619,811r,5l624,807r,-5l638,730r-19,l634,903r4,129l638,1037r5,l643,1042r10,5l653,1042r9,9l662,1056r10,l672,1051r5,l677,1047r5,-20l682,418r-5,10l686,423r,-5l691,418r,-38l691,384r10,-14l701,365,710,82r,5l715,77r,-5l725,10,710,20r20,14l744,39r-5,-5l749,68r5,l754,72r14,10l763,72r,317l773,413r,-5l773,476r5,l859,557r-5,-5l850,859r,5l878,941r5,5l893,946r5,-5l927,898r,-91l907,807r5,105l912,917r34,38l951,960r9,l965,955r14,-43l979,816r,5l994,802r-34,9l960,816r,91l960,903r-14,43l965,946,931,907r,5l927,807r,-5l922,802r,-5l917,797r-5,l912,802r-5,l907,807r,86l907,888r-29,43l898,931,869,855r,4l874,552r,-4l869,548,787,466r5,5l792,408r,-4l782,380r,4l782,72r,-4l778,63,763,53r5,5l758,24r-4,l754,20,739,15,720,r-5,l710,r-4,5l706,10,696,72r,-4l691,77r,5l682,365r,-5l672,375r,5l672,413r5,-9l667,408r,5l662,413r,5l662,1027r-4,20l672,1042r-10,-10l662,1027r-9,-4l658,1032,653,903,638,730r,-5l634,720r-5,l624,720r-5,5l619,730r-14,72l605,797r-5,10l600,811r-5,39l590,912r20,l605,859r,-4l600,855r,-5l595,850r-5,l576,855r14,9l590,418r,-5l586,413r,-5l581,408r-15,l562,408r,5l557,413r-5,10l571,428r,-63l571,360,557,308r-5,-5l547,303r-5,l537,308r,4l528,380r19,l537,341r,-5l533,336r,-4l528,332r-5,l523,336r-5,l518,341r-5,518l509,898r,-5l499,922r10,-5l485,917r9,10l485,888r,-5l461,850r,5l461,735r,-5l456,725,422,711r5,9l422,269r,-5l417,264r,-4l413,260r-5,l408,264r-5,l403,269r-5,571l417,840r-4,-48l413,787r-5,l408,783,384,768r5,10l393,620r-9,-44l379,202r,-5l374,192r-5,l365,192r-5,5l360,202,350,317r,475l369,792,365,687r,-5l360,677r-5,l350,677r-5,5l345,687r-9,72l336,754r-10,19l336,768r-29,5l317,783r4,-39l321,739r-4,l317,735r-15,-5l307,739,302,178r,-5l297,168r-4,l288,168r-5,5l283,178r-10,72l278,245r-9,10l264,255r,5l264,308r5,-10l259,303r-5,5l254,312r-5,63l254,370r-9,10l240,380r,4l225,792r20,l245,677r,-5l240,672r,-4l235,668r-5,l221,672r14,10l230,629r,-14l230,610r-9,-19l221,596,216,336r,-4l211,327r-5,l201,327r-5,5l177,356r,4l163,437r19,l172,370,168,260r,-5l163,250r-5,l153,250r-5,5l148,260r-9,62l134,418r,-5l115,447r,5l115,504r14,-4l96,466r,-5l91,461r-5,l81,466,57,500r19,4l72,471,76,284,62,192,62,68r,-5l57,63r,-5l52,58,14,48,24,58,19,39r,-5l14,34r,-5l4,24,,39xe" fillcolor="black" stroked="f">
                  <v:path arrowok="t" o:connecttype="custom" o:connectlocs="27305,121920;54610,302260;97155,265430;115570,280670;133985,390525;146050,506095;170815,241300;182880,161925;194945,478790;225425,484505;231775,506095;237490,497205;264795,533400;280035,545465;328930,591185;338455,247015;350520,274320;362585,265430;377825,585470;405130,463550;420370,667385;435610,268605;454025,48895;478790,45720;542290,350520;575945,512445;621665,521335;591185,579120;575945,512445;551815,347980;494030,40005;450850,0;426720,238125;417830,664845;402590,457200;377825,539750;365760,542925;356870,262255;344170,192405;335280,210820;323215,582295;289560,460375;259080,167640;243840,487680;228600,125095;222250,429895;203835,472440;186055,106680;167640,195580;152400,243840;140335,426720;133985,207645;106680,165100;85090,262255;51435,295910;36195,36830;0,24765" o:connectangles="0,0,0,0,0,0,0,0,0,0,0,0,0,0,0,0,0,0,0,0,0,0,0,0,0,0,0,0,0,0,0,0,0,0,0,0,0,0,0,0,0,0,0,0,0,0,0,0,0,0,0,0,0,0,0,0,0"/>
                </v:shape>
                <v:shape id="Freeform 1099" o:spid="_x0000_s1480" style="position:absolute;left:35534;top:6096;width:4820;height:8223;visibility:visible;mso-wrap-style:square;v-text-anchor:top" coordsize="759,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abcMA&#10;AADdAAAADwAAAGRycy9kb3ducmV2LnhtbERPS2vCQBC+F/wPywi91Y1CQ4muomJAWjzUB16H7LgJ&#10;ZmdjdjXpv+8WCt7m43vObNHbWjyo9ZVjBeNRAoK4cLpio+B4yN8+QPiArLF2TAp+yMNiPniZYaZd&#10;x9/02AcjYgj7DBWUITSZlL4oyaIfuYY4chfXWgwRtkbqFrsYbms5SZJUWqw4NpTY0Lqk4rq/WwXr&#10;XZregjMrc+6+NvmuPn12+Ump12G/nIII1Ien+N+91XH+ePIO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gabcMAAADdAAAADwAAAAAAAAAAAAAAAACYAgAAZHJzL2Rv&#10;d25yZXYueG1sUEsFBgAAAAAEAAQA9QAAAIgDAAAAAA==&#10;" path="m34,662l15,657r,43l19,700r,5l29,705r,-5l34,700,53,671,34,667,48,782r,5l53,791r10,l63,787,91,758r5,l96,753,91,676r-19,5l87,734r4,l91,739r10,l101,734r5,l120,695r-14,5l135,724r9,l149,719r19,-33l168,599r-19,l159,657r,5l163,667r10,l178,662r24,-67l183,590r4,38l187,633r5,5l202,638r5,-5l240,547r-19,-5l221,585r5,l240,599r-5,-4l240,724r,5l245,729r,5l255,734r,-5l269,715r-14,-5l264,787r,4l269,796r10,l283,791r20,-33l303,753r9,-461l312,297r34,-67l332,235r9,5l336,230r5,168l351,528r,4l356,537r9,l370,532r,-374l394,38r-5,10l447,19r-10,l461,28r-5,-4l476,57r,-5l476,316r14,307l490,1190r14,48l509,1238r10,9l514,1243r,48l519,1291r,4l528,1295r,-4l533,1291r,-5l543,1238r,5l552,1228r,-5l548,1041,562,940,557,811r,-279l576,441r,5l596,422r-10,5l615,432r5,l620,427r33,-34l639,388r5,24l639,460r,5l644,470r9,l682,446r5,-5l687,436r14,-72l701,235r-19,l692,283r,5l697,292r9,l711,288r,-130l711,163r10,-24l721,134,735,76r-19,l730,177r,5l735,187r10,l749,182r,-5l759,38r-19,l730,177r19,l735,76r,-4l730,72r,-5l725,67r-4,l721,72r-5,l716,76r-15,58l701,129r-9,24l692,158r,125l711,283,701,235r,-5l697,230r,-5l692,225r-5,l687,230r-5,l682,235r,129l668,436r4,-9l644,451r14,9l663,412r-5,-24l658,384r-5,l653,379r-5,l644,379r,5l610,417r5,-5l586,408r-5,l576,412r-19,24l557,441r-19,91l538,811r5,129l528,1041r5,182l533,1219r-9,14l524,1238r-10,48l533,1286r,-43l533,1238r-5,l519,1228r5,l509,1180r,5l509,623,495,316r,-264l495,48,476,14,471,9,447,r-5,l437,,380,28r-5,5l375,38,351,158r,370l370,528,360,398,356,230r,-5l351,225r,-5l341,216r-5,l332,216r,4l327,220r-34,68l293,292,283,753r,-5l264,782r19,5l274,710r,-5l269,705r,-5l264,700r-5,l259,705r-14,14l259,724,255,595r,-5l250,590,235,575r5,5l240,542r,-5l235,532r-4,l226,532r-5,5l187,623r20,5l202,590r,-5l197,580r-5,l187,580r-4,5l159,652r19,5l168,599r,-4l163,595r,-5l159,590r-5,l154,595r-5,l149,599r,82l149,676r-19,34l144,705,115,681r-4,l106,681r-5,5l87,724r19,l91,671r-4,-4l82,667r-5,l72,671r,5l77,753r5,-5l53,777r14,5l53,667r,-5l48,657r-5,l39,657r-5,5l15,691r19,4l34,657r,-5l29,647r-5,l19,647r-4,5l,671r34,-9xe" fillcolor="black" stroked="f">
                  <v:path arrowok="t" o:connecttype="custom" o:connectlocs="12065,447675;21590,423545;40005,499745;45720,432435;64135,466090;91440,459740;100965,417195;128270,377825;128270,405130;143510,371475;155575,462915;161925,450850;179705,502285;219710,146050;222885,335280;234950,100330;292735,17780;311150,395605;326390,789305;335280,819785;350520,779780;353695,337820;390525,274320;408940,261620;433070,283210;433070,149225;451485,182880;466725,48260;473075,118745;463550,112395;463550,42545;454660,48260;439420,179705;442595,142875;433070,149225;417830,292100;414655,240665;390525,261620;353695,280035;338455,776605;338455,816610;332740,779780;314325,33020;280670,0;222885,100330;226060,142875;210820,137160;179705,478155;173990,447675;164465,447675;158750,374650;149225,337820;131445,398780;118745,368300;106680,377825;97790,377825;82550,450850;64135,435610;52070,423545;52070,474980;30480,417195;21590,441325;12065,410845" o:connectangles="0,0,0,0,0,0,0,0,0,0,0,0,0,0,0,0,0,0,0,0,0,0,0,0,0,0,0,0,0,0,0,0,0,0,0,0,0,0,0,0,0,0,0,0,0,0,0,0,0,0,0,0,0,0,0,0,0,0,0,0,0,0,0"/>
                </v:shape>
                <v:rect id="Rectangle 1101" o:spid="_x0000_s1481" style="position:absolute;left:36175;top:22758;width:4941;height:1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6ycUA&#10;AADdAAAADwAAAGRycy9kb3ducmV2LnhtbESPQWsCMRCF74X+hzCF3mp2pYiuRrGFYhE8aPsDhs24&#10;Wd1Mtkmq23/fOQjeZnhv3vtmsRp8py4UUxvYQDkqQBHXwbbcGPj++niZgkoZ2WIXmAz8UYLV8vFh&#10;gZUNV97T5ZAbJSGcKjTgcu4rrVPtyGMahZ5YtGOIHrOssdE24lXCfafHRTHRHluWBoc9vTuqz4df&#10;b4DeNvvZaZ3cTscylbvtZPa6+THm+WlYz0FlGvLdfLv+tIJfjg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nrJxQAAAN0AAAAPAAAAAAAAAAAAAAAAAJgCAABkcnMv&#10;ZG93bnJldi54bWxQSwUGAAAAAAQABAD1AAAAigMAAAAA&#10;" filled="f" stroked="f">
                  <v:textbox inset="0,0,0,0">
                    <w:txbxContent>
                      <w:p w:rsidR="00CD1263" w:rsidRPr="00CD1263" w:rsidRDefault="00CD1263" w:rsidP="00315F62">
                        <w:pPr>
                          <w:spacing w:before="0"/>
                          <w:rPr>
                            <w:sz w:val="16"/>
                            <w:szCs w:val="16"/>
                          </w:rPr>
                        </w:pPr>
                        <w:r w:rsidRPr="00CD1263">
                          <w:rPr>
                            <w:rFonts w:hint="eastAsia"/>
                            <w:color w:val="000000"/>
                            <w:sz w:val="16"/>
                            <w:szCs w:val="16"/>
                            <w:lang w:eastAsia="zh-CN"/>
                          </w:rPr>
                          <w:t>BT.0</w:t>
                        </w:r>
                        <w:r w:rsidRPr="00CD1263">
                          <w:rPr>
                            <w:color w:val="000000"/>
                            <w:sz w:val="16"/>
                            <w:szCs w:val="16"/>
                          </w:rPr>
                          <w:t>500-07</w:t>
                        </w:r>
                      </w:p>
                    </w:txbxContent>
                  </v:textbox>
                </v:rect>
                <v:rect id="Rectangle 1102" o:spid="_x0000_s1482" style="position:absolute;left:3086;top:17945;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0</w:t>
                        </w:r>
                      </w:p>
                    </w:txbxContent>
                  </v:textbox>
                </v:rect>
                <v:rect id="Rectangle 1103" o:spid="_x0000_s1483" style="position:absolute;left:2540;top:16243;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CD1263" w:rsidRDefault="00CD1263" w:rsidP="00315F62">
                        <w:pPr>
                          <w:spacing w:before="0"/>
                        </w:pPr>
                        <w:r>
                          <w:rPr>
                            <w:color w:val="000000"/>
                            <w:sz w:val="18"/>
                            <w:szCs w:val="18"/>
                          </w:rPr>
                          <w:t>10</w:t>
                        </w:r>
                      </w:p>
                    </w:txbxContent>
                  </v:textbox>
                </v:rect>
                <v:rect id="Rectangle 1104" o:spid="_x0000_s1484" style="position:absolute;left:2565;top:14446;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20</w:t>
                        </w:r>
                      </w:p>
                    </w:txbxContent>
                  </v:textbox>
                </v:rect>
                <v:rect id="Rectangle 1105" o:spid="_x0000_s1485" style="position:absolute;left:2565;top:12585;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30</w:t>
                        </w:r>
                      </w:p>
                    </w:txbxContent>
                  </v:textbox>
                </v:rect>
                <v:rect id="Rectangle 1106" o:spid="_x0000_s1486" style="position:absolute;left:2565;top:10788;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40</w:t>
                        </w:r>
                      </w:p>
                    </w:txbxContent>
                  </v:textbox>
                </v:rect>
                <v:rect id="Rectangle 1107" o:spid="_x0000_s1487" style="position:absolute;left:2565;top:899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50</w:t>
                        </w:r>
                      </w:p>
                    </w:txbxContent>
                  </v:textbox>
                </v:rect>
                <v:rect id="Rectangle 1108" o:spid="_x0000_s1488" style="position:absolute;left:2565;top:7188;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60</w:t>
                        </w:r>
                      </w:p>
                    </w:txbxContent>
                  </v:textbox>
                </v:rect>
                <v:rect id="Rectangle 1109" o:spid="_x0000_s1489" style="position:absolute;left:2565;top:5391;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rsidR="00CD1263" w:rsidRDefault="00CD1263" w:rsidP="00315F62">
                        <w:pPr>
                          <w:spacing w:before="0"/>
                        </w:pPr>
                        <w:r>
                          <w:rPr>
                            <w:color w:val="000000"/>
                            <w:sz w:val="18"/>
                            <w:szCs w:val="18"/>
                          </w:rPr>
                          <w:t>70</w:t>
                        </w:r>
                      </w:p>
                    </w:txbxContent>
                  </v:textbox>
                </v:rect>
                <v:rect id="Rectangle 1110" o:spid="_x0000_s1490" style="position:absolute;left:2565;top:3594;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80</w:t>
                        </w:r>
                      </w:p>
                    </w:txbxContent>
                  </v:textbox>
                </v:rect>
                <v:rect id="Rectangle 1111" o:spid="_x0000_s1491" style="position:absolute;left:2565;top:1797;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rsidR="00CD1263" w:rsidRDefault="00CD1263" w:rsidP="00315F62">
                        <w:pPr>
                          <w:spacing w:before="0"/>
                        </w:pPr>
                        <w:r>
                          <w:rPr>
                            <w:color w:val="000000"/>
                            <w:sz w:val="18"/>
                            <w:szCs w:val="18"/>
                          </w:rPr>
                          <w:t>90</w:t>
                        </w:r>
                      </w:p>
                    </w:txbxContent>
                  </v:textbox>
                </v:rect>
                <v:rect id="Rectangle 1112" o:spid="_x0000_s1492" style="position:absolute;left:2019;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100</w:t>
                        </w:r>
                      </w:p>
                    </w:txbxContent>
                  </v:textbox>
                </v:rect>
                <v:rect id="Rectangle 1113" o:spid="_x0000_s1493" style="position:absolute;left:4121;top:1922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rsidR="00CD1263" w:rsidRDefault="00CD1263" w:rsidP="00315F62">
                        <w:pPr>
                          <w:spacing w:before="0"/>
                        </w:pPr>
                        <w:r>
                          <w:rPr>
                            <w:color w:val="000000"/>
                            <w:sz w:val="18"/>
                            <w:szCs w:val="18"/>
                          </w:rPr>
                          <w:t>0</w:t>
                        </w:r>
                      </w:p>
                    </w:txbxContent>
                  </v:textbox>
                </v:rect>
                <v:rect id="Rectangle 1114" o:spid="_x0000_s1494" style="position:absolute;left:7721;top:1922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vB8AA&#10;AADdAAAADwAAAGRycy9kb3ducmV2LnhtbERP24rCMBB9X/Afwgi+rWlF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mvB8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3</w:t>
                        </w:r>
                      </w:p>
                    </w:txbxContent>
                  </v:textbox>
                </v:rect>
                <v:rect id="Rectangle 1115" o:spid="_x0000_s1495" style="position:absolute;left:11322;top:19227;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6</w:t>
                        </w:r>
                      </w:p>
                    </w:txbxContent>
                  </v:textbox>
                </v:rect>
                <v:rect id="Rectangle 1116" o:spid="_x0000_s1496" style="position:absolute;left:14922;top:1922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9</w:t>
                        </w:r>
                      </w:p>
                    </w:txbxContent>
                  </v:textbox>
                </v:rect>
                <v:rect id="Rectangle 1117" o:spid="_x0000_s1497" style="position:absolute;left:18154;top:19227;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12</w:t>
                        </w:r>
                      </w:p>
                    </w:txbxContent>
                  </v:textbox>
                </v:rect>
                <v:rect id="Rectangle 1118" o:spid="_x0000_s1498" style="position:absolute;left:21780;top:19227;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15</w:t>
                        </w:r>
                      </w:p>
                    </w:txbxContent>
                  </v:textbox>
                </v:rect>
                <v:rect id="Rectangle 1119" o:spid="_x0000_s1499" style="position:absolute;left:25380;top:19227;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rsidR="00CD1263" w:rsidRDefault="00CD1263" w:rsidP="00315F62">
                        <w:pPr>
                          <w:spacing w:before="0"/>
                        </w:pPr>
                        <w:r>
                          <w:rPr>
                            <w:color w:val="000000"/>
                            <w:sz w:val="18"/>
                            <w:szCs w:val="18"/>
                          </w:rPr>
                          <w:t>18</w:t>
                        </w:r>
                      </w:p>
                    </w:txbxContent>
                  </v:textbox>
                </v:rect>
                <v:rect id="Rectangle 1120" o:spid="_x0000_s1500" style="position:absolute;left:28981;top:19227;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S6MAA&#10;AADdAAAADwAAAGRycy9kb3ducmV2LnhtbERP24rCMBB9F/yHMIJvmiri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yS6M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21</w:t>
                        </w:r>
                      </w:p>
                    </w:txbxContent>
                  </v:textbox>
                </v:rect>
                <v:rect id="Rectangle 1121" o:spid="_x0000_s1501" style="position:absolute;left:32575;top:19227;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rsidR="00CD1263" w:rsidRDefault="00CD1263" w:rsidP="00315F62">
                        <w:pPr>
                          <w:spacing w:before="0"/>
                        </w:pPr>
                        <w:r>
                          <w:rPr>
                            <w:color w:val="000000"/>
                            <w:sz w:val="18"/>
                            <w:szCs w:val="18"/>
                          </w:rPr>
                          <w:t>24</w:t>
                        </w:r>
                      </w:p>
                    </w:txbxContent>
                  </v:textbox>
                </v:rect>
                <v:rect id="Rectangle 1122" o:spid="_x0000_s1502" style="position:absolute;left:36175;top:19227;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AcAA&#10;AADdAAAADwAAAGRycy9kb3ducmV2LnhtbERP24rCMBB9F/yHMIJvmiqy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AcAAAADdAAAADwAAAAAAAAAAAAAAAACYAgAAZHJzL2Rvd25y&#10;ZXYueG1sUEsFBgAAAAAEAAQA9QAAAIUDAAAAAA==&#10;" filled="f" stroked="f">
                  <v:textbox style="mso-fit-shape-to-text:t" inset="0,0,0,0">
                    <w:txbxContent>
                      <w:p w:rsidR="00CD1263" w:rsidRDefault="00CD1263" w:rsidP="00315F62">
                        <w:pPr>
                          <w:spacing w:before="0"/>
                        </w:pPr>
                        <w:r>
                          <w:rPr>
                            <w:color w:val="000000"/>
                            <w:sz w:val="18"/>
                            <w:szCs w:val="18"/>
                          </w:rPr>
                          <w:t>27</w:t>
                        </w:r>
                      </w:p>
                    </w:txbxContent>
                  </v:textbox>
                </v:rect>
                <v:rect id="Rectangle 1123" o:spid="_x0000_s1503" style="position:absolute;left:39776;top:19227;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rsidR="00CD1263" w:rsidRDefault="00CD1263" w:rsidP="00315F62">
                        <w:pPr>
                          <w:spacing w:before="0"/>
                        </w:pPr>
                        <w:r>
                          <w:rPr>
                            <w:color w:val="000000"/>
                            <w:sz w:val="18"/>
                            <w:szCs w:val="18"/>
                          </w:rPr>
                          <w:t>28</w:t>
                        </w:r>
                      </w:p>
                    </w:txbxContent>
                  </v:textbox>
                </v:rect>
                <v:rect id="Rectangle 1124" o:spid="_x0000_s1504" style="position:absolute;left:-375;top:8001;width:2292;height:153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vecQA&#10;AADdAAAADwAAAGRycy9kb3ducmV2LnhtbERPTWvCQBC9F/wPywje6iaiRVJXiVal3tSWgrchOybB&#10;7GyaXWPsr3cLhd7m8T5ntuhMJVpqXGlZQTyMQBBnVpecK/j82DxPQTiPrLGyTAru5GAx7z3NMNH2&#10;xgdqjz4XIYRdggoK7+tESpcVZNANbU0cuLNtDPoAm1zqBm8h3FRyFEUv0mDJoaHAmlYFZZfj1Siw&#10;7XY/bq+nr/LnbW2/x/d0N1mmSg36XfoKwlPn/8V/7ncd5seTGH6/C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b3nEAAAA3QAAAA8AAAAAAAAAAAAAAAAAmAIAAGRycy9k&#10;b3ducmV2LnhtbFBLBQYAAAAABAAEAPUAAACJAwAAAAA=&#10;" filled="f" stroked="f">
                  <v:textbox style="layout-flow:vertical;mso-layout-flow-alt:bottom-to-top;mso-fit-shape-to-text:t" inset="0,0,0,0">
                    <w:txbxContent>
                      <w:p w:rsidR="00CD1263" w:rsidRDefault="00CD1263" w:rsidP="00315F62">
                        <w:pPr>
                          <w:spacing w:before="0"/>
                          <w:rPr>
                            <w:lang w:eastAsia="zh-CN"/>
                          </w:rPr>
                        </w:pPr>
                        <w:r>
                          <w:rPr>
                            <w:rFonts w:hint="eastAsia"/>
                            <w:color w:val="000000"/>
                            <w:sz w:val="18"/>
                            <w:szCs w:val="18"/>
                            <w:lang w:eastAsia="zh-CN"/>
                          </w:rPr>
                          <w:t>评分</w:t>
                        </w:r>
                      </w:p>
                    </w:txbxContent>
                  </v:textbox>
                </v:rect>
                <v:rect id="Rectangle 1125" o:spid="_x0000_s1505" style="position:absolute;left:19767;top:21272;width:482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Lc78A&#10;AADdAAAADwAAAGRycy9kb3ducmV2LnhtbERPy4rCMBTdD8w/hDvgbppaQaRjFBEEldlY5wMuze0D&#10;k5uSRFv/3iwGXB7Oe72drBEP8qF3rGCe5SCIa6d7bhX8XQ/fKxAhIms0jknBkwJsN58fayy1G/lC&#10;jyq2IoVwKFFBF+NQShnqjiyGzA3EiWuctxgT9K3UHscUbo0s8nwpLfacGjocaN9RfavuVoG8Vodx&#10;VRmfu3PR/JrT8dKQU2r2Ne1+QESa4lv87z5qBYtF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mQtzvwAAAN0AAAAPAAAAAAAAAAAAAAAAAJgCAABkcnMvZG93bnJl&#10;di54bWxQSwUGAAAAAAQABAD1AAAAhAMAAAAA&#10;" filled="f" stroked="f">
                  <v:textbox style="mso-fit-shape-to-text:t" inset="0,0,0,0">
                    <w:txbxContent>
                      <w:p w:rsidR="00CD1263" w:rsidRDefault="00CD1263" w:rsidP="00315F62">
                        <w:pPr>
                          <w:spacing w:before="0"/>
                        </w:pPr>
                        <w:r>
                          <w:rPr>
                            <w:rFonts w:hint="eastAsia"/>
                            <w:color w:val="000000"/>
                            <w:sz w:val="18"/>
                            <w:szCs w:val="18"/>
                            <w:lang w:eastAsia="zh-CN"/>
                          </w:rPr>
                          <w:t>时间</w:t>
                        </w:r>
                        <w:r>
                          <w:rPr>
                            <w:color w:val="000000"/>
                            <w:sz w:val="18"/>
                            <w:szCs w:val="18"/>
                          </w:rPr>
                          <w:t>(min)</w:t>
                        </w:r>
                      </w:p>
                    </w:txbxContent>
                  </v:textbox>
                </v:rect>
                <w10:anchorlock/>
              </v:group>
            </w:pict>
          </mc:Fallback>
        </mc:AlternateContent>
      </w:r>
    </w:p>
    <w:p w:rsidR="00524756" w:rsidRDefault="0012146F" w:rsidP="0012146F">
      <w:pPr>
        <w:ind w:firstLineChars="200" w:firstLine="480"/>
        <w:rPr>
          <w:lang w:val="en-GB" w:eastAsia="zh-CN"/>
        </w:rPr>
      </w:pPr>
      <w:r>
        <w:rPr>
          <w:rFonts w:hint="eastAsia"/>
          <w:lang w:eastAsia="zh-CN"/>
        </w:rPr>
        <w:t>无论如何，只有在计算某一节目段的平均值时，不同观察者反应时间上的差异才有可能影响评价结果。正在开展研究，以</w:t>
      </w:r>
      <w:r w:rsidR="003B3197">
        <w:rPr>
          <w:rFonts w:hint="eastAsia"/>
          <w:lang w:eastAsia="zh-CN"/>
        </w:rPr>
        <w:t>评价</w:t>
      </w:r>
      <w:r>
        <w:rPr>
          <w:rFonts w:hint="eastAsia"/>
          <w:lang w:eastAsia="zh-CN"/>
        </w:rPr>
        <w:t>不同观察者的反应时间</w:t>
      </w:r>
      <w:r>
        <w:rPr>
          <w:rFonts w:hint="eastAsia"/>
          <w:lang w:val="en-GB" w:eastAsia="zh-CN"/>
        </w:rPr>
        <w:t>对得出的质量分级的影响。</w:t>
      </w:r>
    </w:p>
    <w:p w:rsidR="00524756" w:rsidRDefault="008A02CE" w:rsidP="00952001">
      <w:pPr>
        <w:ind w:firstLineChars="200" w:firstLine="480"/>
        <w:rPr>
          <w:lang w:val="en-GB" w:eastAsia="zh-CN"/>
        </w:rPr>
      </w:pPr>
      <w:r>
        <w:rPr>
          <w:rFonts w:hint="eastAsia"/>
          <w:lang w:val="en-GB" w:eastAsia="zh-CN"/>
        </w:rPr>
        <w:t>这一数据库可以转换为</w:t>
      </w:r>
      <w:r w:rsidR="00185BBC">
        <w:rPr>
          <w:rFonts w:hint="eastAsia"/>
          <w:lang w:val="en-GB" w:eastAsia="zh-CN"/>
        </w:rPr>
        <w:t>质量等级</w:t>
      </w:r>
      <w:r w:rsidR="00185BBC">
        <w:rPr>
          <w:i/>
          <w:lang w:val="en-GB" w:eastAsia="zh-CN"/>
        </w:rPr>
        <w:t>q</w:t>
      </w:r>
      <w:r w:rsidR="00185BBC">
        <w:rPr>
          <w:rFonts w:hint="eastAsia"/>
          <w:lang w:val="en-GB" w:eastAsia="zh-CN"/>
        </w:rPr>
        <w:t>出现概率</w:t>
      </w:r>
      <w:r w:rsidR="00185BBC">
        <w:rPr>
          <w:i/>
          <w:lang w:val="en-GB" w:eastAsia="zh-CN"/>
        </w:rPr>
        <w:t>P</w:t>
      </w:r>
      <w:r w:rsidR="00952001">
        <w:rPr>
          <w:lang w:val="en-GB" w:eastAsia="zh-CN"/>
        </w:rPr>
        <w:t>(</w:t>
      </w:r>
      <w:r w:rsidR="00185BBC">
        <w:rPr>
          <w:i/>
          <w:lang w:val="en-GB" w:eastAsia="zh-CN"/>
        </w:rPr>
        <w:t>q</w:t>
      </w:r>
      <w:r w:rsidR="00185BBC">
        <w:rPr>
          <w:lang w:val="en-GB" w:eastAsia="zh-CN"/>
        </w:rPr>
        <w:t>)</w:t>
      </w:r>
      <w:r w:rsidR="00185BBC">
        <w:rPr>
          <w:rFonts w:hint="eastAsia"/>
          <w:lang w:val="en-GB" w:eastAsia="zh-CN"/>
        </w:rPr>
        <w:t>的直方图</w:t>
      </w:r>
      <w:r w:rsidR="00952001">
        <w:rPr>
          <w:rFonts w:hint="eastAsia"/>
          <w:lang w:val="en-GB" w:eastAsia="zh-CN"/>
        </w:rPr>
        <w:t>（</w:t>
      </w:r>
      <w:r w:rsidR="00185BBC">
        <w:rPr>
          <w:rFonts w:hint="eastAsia"/>
          <w:lang w:val="en-GB" w:eastAsia="zh-CN"/>
        </w:rPr>
        <w:t>见图</w:t>
      </w:r>
      <w:r w:rsidR="00185BBC">
        <w:rPr>
          <w:rFonts w:hint="eastAsia"/>
          <w:lang w:val="en-GB" w:eastAsia="zh-CN"/>
        </w:rPr>
        <w:t>8</w:t>
      </w:r>
      <w:r w:rsidR="00185BBC">
        <w:rPr>
          <w:rFonts w:hint="eastAsia"/>
          <w:lang w:val="en-GB" w:eastAsia="zh-CN"/>
        </w:rPr>
        <w:t>中的示例</w:t>
      </w:r>
      <w:r w:rsidR="003955F6">
        <w:rPr>
          <w:rFonts w:hint="eastAsia"/>
          <w:lang w:val="en-GB" w:eastAsia="zh-CN"/>
        </w:rPr>
        <w:t>）</w:t>
      </w:r>
      <w:r w:rsidR="00185BBC">
        <w:rPr>
          <w:rFonts w:hint="eastAsia"/>
          <w:lang w:val="en-GB" w:eastAsia="zh-CN"/>
        </w:rPr>
        <w:t>。</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6.3.2</w:t>
        </w:r>
        <w:r>
          <w:rPr>
            <w:lang w:val="en-GB" w:eastAsia="zh-CN"/>
          </w:rPr>
          <w:tab/>
        </w:r>
      </w:smartTag>
      <w:r w:rsidR="00C24B07">
        <w:rPr>
          <w:rFonts w:hint="eastAsia"/>
          <w:lang w:val="en-GB" w:eastAsia="zh-CN"/>
        </w:rPr>
        <w:t>连续质量评价结果的校准和单一质量评分的导出</w:t>
      </w:r>
    </w:p>
    <w:p w:rsidR="00524756" w:rsidRDefault="00C24B07" w:rsidP="00952001">
      <w:pPr>
        <w:ind w:firstLineChars="150" w:firstLine="360"/>
        <w:rPr>
          <w:lang w:val="en-GB" w:eastAsia="zh-CN"/>
        </w:rPr>
      </w:pPr>
      <w:r>
        <w:rPr>
          <w:rFonts w:hint="eastAsia"/>
          <w:lang w:val="en-GB" w:eastAsia="zh-CN"/>
        </w:rPr>
        <w:t>尽管</w:t>
      </w:r>
      <w:r w:rsidR="00FA73D9">
        <w:rPr>
          <w:rFonts w:hint="eastAsia"/>
          <w:lang w:val="en-GB" w:eastAsia="zh-CN"/>
        </w:rPr>
        <w:t>有人指出，</w:t>
      </w:r>
      <w:r w:rsidR="00950B21">
        <w:rPr>
          <w:rFonts w:hint="eastAsia"/>
          <w:lang w:val="en-GB" w:eastAsia="zh-CN"/>
        </w:rPr>
        <w:t>较长时间的数字编码视频</w:t>
      </w:r>
      <w:r>
        <w:rPr>
          <w:rFonts w:hint="eastAsia"/>
          <w:lang w:val="en-GB" w:eastAsia="zh-CN"/>
        </w:rPr>
        <w:t>单一评分</w:t>
      </w:r>
      <w:r w:rsidR="00524756">
        <w:rPr>
          <w:lang w:val="en-GB" w:eastAsia="zh-CN"/>
        </w:rPr>
        <w:t>DSCQS</w:t>
      </w:r>
      <w:r>
        <w:rPr>
          <w:rFonts w:hint="eastAsia"/>
          <w:lang w:val="en-GB" w:eastAsia="zh-CN"/>
        </w:rPr>
        <w:t>测试阶段</w:t>
      </w:r>
      <w:r w:rsidR="00FA73D9">
        <w:rPr>
          <w:rFonts w:hint="eastAsia"/>
          <w:lang w:val="en-GB" w:eastAsia="zh-CN"/>
        </w:rPr>
        <w:t>存在记忆上的偏差，但最近已经证实，这种影响对长度为</w:t>
      </w:r>
      <w:r w:rsidR="00FA73D9">
        <w:rPr>
          <w:rFonts w:hint="eastAsia"/>
          <w:lang w:val="en-GB" w:eastAsia="zh-CN"/>
        </w:rPr>
        <w:t>10 s</w:t>
      </w:r>
      <w:r w:rsidR="00950B21">
        <w:rPr>
          <w:rFonts w:hint="eastAsia"/>
          <w:lang w:val="en-GB" w:eastAsia="zh-CN"/>
        </w:rPr>
        <w:t>的视频</w:t>
      </w:r>
      <w:r w:rsidR="00FA73D9">
        <w:rPr>
          <w:rFonts w:hint="eastAsia"/>
          <w:lang w:val="en-GB" w:eastAsia="zh-CN"/>
        </w:rPr>
        <w:t>片段的</w:t>
      </w:r>
      <w:r w:rsidR="00FA73D9">
        <w:rPr>
          <w:lang w:val="en-GB" w:eastAsia="zh-CN"/>
        </w:rPr>
        <w:t>DSCQS</w:t>
      </w:r>
      <w:r w:rsidR="00FA73D9">
        <w:rPr>
          <w:rFonts w:hint="eastAsia"/>
          <w:lang w:val="en-GB" w:eastAsia="zh-CN"/>
        </w:rPr>
        <w:t>评价影响不大。因此，在</w:t>
      </w:r>
      <w:r w:rsidR="00535F8F">
        <w:rPr>
          <w:rFonts w:hint="eastAsia"/>
          <w:lang w:val="en-GB" w:eastAsia="zh-CN"/>
        </w:rPr>
        <w:t>单激励连续质量</w:t>
      </w:r>
      <w:r w:rsidR="003B3197">
        <w:rPr>
          <w:rFonts w:hint="eastAsia"/>
          <w:lang w:val="en-GB" w:eastAsia="zh-CN"/>
        </w:rPr>
        <w:t>评价</w:t>
      </w:r>
      <w:r w:rsidR="0025021C">
        <w:rPr>
          <w:rFonts w:hint="eastAsia"/>
          <w:lang w:val="en-GB" w:eastAsia="zh-CN"/>
        </w:rPr>
        <w:t xml:space="preserve"> </w:t>
      </w:r>
      <w:r w:rsidR="00952001">
        <w:rPr>
          <w:lang w:val="en-GB" w:eastAsia="zh-CN"/>
        </w:rPr>
        <w:t>(</w:t>
      </w:r>
      <w:r w:rsidR="00FA73D9">
        <w:rPr>
          <w:lang w:val="en-GB" w:eastAsia="zh-CN"/>
        </w:rPr>
        <w:t>SSCQE</w:t>
      </w:r>
      <w:r w:rsidR="00535F8F">
        <w:rPr>
          <w:rFonts w:hint="eastAsia"/>
          <w:lang w:val="en-GB" w:eastAsia="zh-CN"/>
        </w:rPr>
        <w:t>)</w:t>
      </w:r>
      <w:r w:rsidR="0025021C">
        <w:rPr>
          <w:rFonts w:hint="eastAsia"/>
          <w:lang w:val="en-GB" w:eastAsia="zh-CN"/>
        </w:rPr>
        <w:t xml:space="preserve"> </w:t>
      </w:r>
      <w:r w:rsidR="00535F8F">
        <w:rPr>
          <w:rFonts w:hint="eastAsia"/>
          <w:lang w:val="en-GB" w:eastAsia="zh-CN"/>
        </w:rPr>
        <w:t>过</w:t>
      </w:r>
      <w:r w:rsidR="00FA73D9">
        <w:rPr>
          <w:rFonts w:hint="eastAsia"/>
          <w:lang w:val="en-GB" w:eastAsia="zh-CN"/>
        </w:rPr>
        <w:t>程中有可能出现第二阶段，以便</w:t>
      </w:r>
      <w:r w:rsidR="00A70588">
        <w:rPr>
          <w:rFonts w:hint="eastAsia"/>
          <w:lang w:val="en-GB" w:eastAsia="zh-CN"/>
        </w:rPr>
        <w:t>根据</w:t>
      </w:r>
      <w:r w:rsidR="007452B0">
        <w:rPr>
          <w:rFonts w:hint="eastAsia"/>
          <w:lang w:val="en-GB" w:eastAsia="zh-CN"/>
        </w:rPr>
        <w:t>从直方图数据中抽取的有代表性的</w:t>
      </w:r>
      <w:r w:rsidR="00A70588">
        <w:rPr>
          <w:rFonts w:hint="eastAsia"/>
          <w:lang w:val="en-GB" w:eastAsia="zh-CN"/>
        </w:rPr>
        <w:t>10 s</w:t>
      </w:r>
      <w:r w:rsidR="00A70588">
        <w:rPr>
          <w:rFonts w:hint="eastAsia"/>
          <w:lang w:val="en-GB" w:eastAsia="zh-CN"/>
        </w:rPr>
        <w:t>样本</w:t>
      </w:r>
      <w:r w:rsidR="00FA73D9">
        <w:rPr>
          <w:rFonts w:hint="eastAsia"/>
          <w:lang w:val="en-GB" w:eastAsia="zh-CN"/>
        </w:rPr>
        <w:t>使用原有</w:t>
      </w:r>
      <w:r w:rsidR="00FA73D9">
        <w:rPr>
          <w:lang w:val="en-GB" w:eastAsia="zh-CN"/>
        </w:rPr>
        <w:t>DSCQS</w:t>
      </w:r>
      <w:r w:rsidR="007A34DB">
        <w:rPr>
          <w:rFonts w:hint="eastAsia"/>
          <w:lang w:val="en-GB" w:eastAsia="zh-CN"/>
        </w:rPr>
        <w:t>法</w:t>
      </w:r>
      <w:r w:rsidR="00FA73D9">
        <w:rPr>
          <w:rFonts w:hint="eastAsia"/>
          <w:lang w:val="en-GB" w:eastAsia="zh-CN"/>
        </w:rPr>
        <w:t>校准质量直方图</w:t>
      </w:r>
      <w:r w:rsidR="00A70588">
        <w:rPr>
          <w:rFonts w:hint="eastAsia"/>
          <w:lang w:val="en-GB" w:eastAsia="zh-CN"/>
        </w:rPr>
        <w:t>。目前正对该第二阶段展开研究。</w:t>
      </w:r>
    </w:p>
    <w:p w:rsidR="00524756" w:rsidRDefault="00A70588" w:rsidP="00A70588">
      <w:pPr>
        <w:ind w:firstLineChars="200" w:firstLine="480"/>
        <w:rPr>
          <w:lang w:val="en-GB" w:eastAsia="zh-CN"/>
        </w:rPr>
      </w:pPr>
      <w:r>
        <w:rPr>
          <w:rFonts w:hint="eastAsia"/>
          <w:lang w:val="en-GB" w:eastAsia="zh-CN"/>
        </w:rPr>
        <w:t>过去所用的常规</w:t>
      </w:r>
      <w:r w:rsidR="00524756">
        <w:rPr>
          <w:lang w:val="en-GB" w:eastAsia="zh-CN"/>
        </w:rPr>
        <w:t>ITU-R</w:t>
      </w:r>
      <w:r>
        <w:rPr>
          <w:rFonts w:hint="eastAsia"/>
          <w:lang w:val="en-GB" w:eastAsia="zh-CN"/>
        </w:rPr>
        <w:t>方法能够产生电视序列的单一质量评分。已经进行了一些实验，</w:t>
      </w:r>
      <w:r w:rsidR="009368A3">
        <w:rPr>
          <w:rFonts w:hint="eastAsia"/>
          <w:lang w:val="en-GB" w:eastAsia="zh-CN"/>
        </w:rPr>
        <w:t>考察了</w:t>
      </w:r>
      <w:r w:rsidR="00CE31CE">
        <w:rPr>
          <w:rFonts w:hint="eastAsia"/>
          <w:lang w:val="en-GB" w:eastAsia="zh-CN"/>
        </w:rPr>
        <w:t>已编码视频</w:t>
      </w:r>
      <w:r>
        <w:rPr>
          <w:rFonts w:hint="eastAsia"/>
          <w:lang w:val="en-GB" w:eastAsia="zh-CN"/>
        </w:rPr>
        <w:t>序列的连续评价</w:t>
      </w:r>
      <w:r w:rsidR="009368A3">
        <w:rPr>
          <w:rFonts w:hint="eastAsia"/>
          <w:lang w:val="en-GB" w:eastAsia="zh-CN"/>
        </w:rPr>
        <w:t>与同样段落的总体单一</w:t>
      </w:r>
      <w:r w:rsidR="008A381D">
        <w:rPr>
          <w:rFonts w:hint="eastAsia"/>
          <w:lang w:val="en-GB" w:eastAsia="zh-CN"/>
        </w:rPr>
        <w:t>质量</w:t>
      </w:r>
      <w:r w:rsidR="009368A3">
        <w:rPr>
          <w:rFonts w:hint="eastAsia"/>
          <w:lang w:val="en-GB" w:eastAsia="zh-CN"/>
        </w:rPr>
        <w:t>评分之间的关系</w:t>
      </w:r>
      <w:r w:rsidR="008A381D">
        <w:rPr>
          <w:rFonts w:hint="eastAsia"/>
          <w:lang w:val="en-GB" w:eastAsia="zh-CN"/>
        </w:rPr>
        <w:t>。</w:t>
      </w:r>
      <w:r w:rsidR="00410381">
        <w:rPr>
          <w:rFonts w:hint="eastAsia"/>
          <w:lang w:val="en-GB" w:eastAsia="zh-CN"/>
        </w:rPr>
        <w:t>已经确定，如果序列的最后大约</w:t>
      </w:r>
      <w:r w:rsidR="00410381">
        <w:rPr>
          <w:rFonts w:hint="eastAsia"/>
          <w:lang w:val="en-GB" w:eastAsia="zh-CN"/>
        </w:rPr>
        <w:t>10-15 s</w:t>
      </w:r>
      <w:r w:rsidR="00410381">
        <w:rPr>
          <w:rFonts w:hint="eastAsia"/>
          <w:lang w:val="en-GB" w:eastAsia="zh-CN"/>
        </w:rPr>
        <w:t>出现显著损伤，则人的记忆效应会扭曲质量评分。但也已经发现，人的这种记忆效应可用递减的指数加权函数来</w:t>
      </w:r>
      <w:r w:rsidR="00B147DB">
        <w:rPr>
          <w:rFonts w:hint="eastAsia"/>
          <w:lang w:val="en-GB" w:eastAsia="zh-CN"/>
        </w:rPr>
        <w:t>模拟。因此，在</w:t>
      </w:r>
      <w:r w:rsidR="00B147DB">
        <w:rPr>
          <w:lang w:val="en-GB" w:eastAsia="zh-CN"/>
        </w:rPr>
        <w:t>SSCQE</w:t>
      </w:r>
      <w:r w:rsidR="007A34DB">
        <w:rPr>
          <w:rFonts w:hint="eastAsia"/>
          <w:lang w:val="en-GB" w:eastAsia="zh-CN"/>
        </w:rPr>
        <w:t>法</w:t>
      </w:r>
      <w:r w:rsidR="00B147DB">
        <w:rPr>
          <w:rFonts w:hint="eastAsia"/>
          <w:lang w:val="en-GB" w:eastAsia="zh-CN"/>
        </w:rPr>
        <w:t>中有可能出现第三阶段，用于处理这些连续质量评价，以便获得一个等效的单一质量尺度。目前正对此进行研究。</w:t>
      </w:r>
    </w:p>
    <w:p w:rsidR="00524756" w:rsidRDefault="005E1613" w:rsidP="00EA77AF">
      <w:pPr>
        <w:pStyle w:val="FigureNo"/>
        <w:spacing w:before="240"/>
        <w:rPr>
          <w:lang w:eastAsia="zh-CN"/>
        </w:rPr>
      </w:pPr>
      <w:r>
        <w:rPr>
          <w:lang w:eastAsia="zh-CN"/>
        </w:rPr>
        <w:br w:type="page"/>
      </w:r>
      <w:r>
        <w:rPr>
          <w:rFonts w:hint="eastAsia"/>
          <w:lang w:eastAsia="zh-CN"/>
        </w:rPr>
        <w:t>图</w:t>
      </w:r>
      <w:r>
        <w:rPr>
          <w:rFonts w:hint="eastAsia"/>
          <w:lang w:eastAsia="zh-CN"/>
        </w:rPr>
        <w:t>8</w:t>
      </w:r>
    </w:p>
    <w:p w:rsidR="005E1613" w:rsidRDefault="005E1613" w:rsidP="00EA77AF">
      <w:pPr>
        <w:pStyle w:val="Figuretitle"/>
        <w:rPr>
          <w:lang w:eastAsia="zh-CN"/>
        </w:rPr>
      </w:pPr>
      <w:r>
        <w:rPr>
          <w:rFonts w:hint="eastAsia"/>
          <w:lang w:eastAsia="zh-CN"/>
        </w:rPr>
        <w:t>节目段</w:t>
      </w:r>
      <w:r>
        <w:rPr>
          <w:rFonts w:hint="eastAsia"/>
          <w:lang w:eastAsia="zh-CN"/>
        </w:rPr>
        <w:t>Z</w:t>
      </w:r>
      <w:r w:rsidR="006E4F17">
        <w:rPr>
          <w:rFonts w:hint="eastAsia"/>
          <w:lang w:eastAsia="zh-CN"/>
        </w:rPr>
        <w:t>的评分序列的平均评</w:t>
      </w:r>
      <w:r>
        <w:rPr>
          <w:rFonts w:hint="eastAsia"/>
          <w:lang w:eastAsia="zh-CN"/>
        </w:rPr>
        <w:t>分</w:t>
      </w:r>
    </w:p>
    <w:p w:rsidR="005E1613" w:rsidRDefault="00DF63BF" w:rsidP="005E1613">
      <w:pPr>
        <w:pStyle w:val="FigureNo"/>
        <w:spacing w:before="360"/>
      </w:pPr>
      <w:r>
        <w:rPr>
          <w:noProof/>
          <w:lang w:val="en-US" w:eastAsia="zh-CN"/>
        </w:rPr>
        <mc:AlternateContent>
          <mc:Choice Requires="wpc">
            <w:drawing>
              <wp:inline distT="0" distB="0" distL="0" distR="0" wp14:anchorId="50AD1FA2" wp14:editId="1CA357DB">
                <wp:extent cx="5487670" cy="3781425"/>
                <wp:effectExtent l="95250" t="0" r="0" b="9525"/>
                <wp:docPr id="1126" name="Canvas 1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07" name="Freeform 1128"/>
                        <wps:cNvSpPr>
                          <a:spLocks/>
                        </wps:cNvSpPr>
                        <wps:spPr bwMode="auto">
                          <a:xfrm>
                            <a:off x="404495" y="66675"/>
                            <a:ext cx="4866005" cy="2168525"/>
                          </a:xfrm>
                          <a:custGeom>
                            <a:avLst/>
                            <a:gdLst>
                              <a:gd name="T0" fmla="*/ 0 w 7663"/>
                              <a:gd name="T1" fmla="*/ 0 h 3415"/>
                              <a:gd name="T2" fmla="*/ 0 w 7663"/>
                              <a:gd name="T3" fmla="*/ 3415 h 3415"/>
                              <a:gd name="T4" fmla="*/ 7663 w 7663"/>
                              <a:gd name="T5" fmla="*/ 3415 h 3415"/>
                              <a:gd name="T6" fmla="*/ 7663 w 7663"/>
                              <a:gd name="T7" fmla="*/ 0 h 3415"/>
                              <a:gd name="T8" fmla="*/ 0 w 7663"/>
                              <a:gd name="T9" fmla="*/ 0 h 3415"/>
                              <a:gd name="T10" fmla="*/ 5 w 7663"/>
                              <a:gd name="T11" fmla="*/ 10 h 3415"/>
                              <a:gd name="T12" fmla="*/ 7658 w 7663"/>
                              <a:gd name="T13" fmla="*/ 10 h 3415"/>
                              <a:gd name="T14" fmla="*/ 7653 w 7663"/>
                              <a:gd name="T15" fmla="*/ 5 h 3415"/>
                              <a:gd name="T16" fmla="*/ 7653 w 7663"/>
                              <a:gd name="T17" fmla="*/ 3410 h 3415"/>
                              <a:gd name="T18" fmla="*/ 7658 w 7663"/>
                              <a:gd name="T19" fmla="*/ 3405 h 3415"/>
                              <a:gd name="T20" fmla="*/ 5 w 7663"/>
                              <a:gd name="T21" fmla="*/ 3405 h 3415"/>
                              <a:gd name="T22" fmla="*/ 9 w 7663"/>
                              <a:gd name="T23" fmla="*/ 3410 h 3415"/>
                              <a:gd name="T24" fmla="*/ 9 w 7663"/>
                              <a:gd name="T25" fmla="*/ 5 h 3415"/>
                              <a:gd name="T26" fmla="*/ 5 w 7663"/>
                              <a:gd name="T27" fmla="*/ 10 h 3415"/>
                              <a:gd name="T28" fmla="*/ 0 w 7663"/>
                              <a:gd name="T29" fmla="*/ 0 h 3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3" h="3415">
                                <a:moveTo>
                                  <a:pt x="0" y="0"/>
                                </a:moveTo>
                                <a:lnTo>
                                  <a:pt x="0" y="3415"/>
                                </a:lnTo>
                                <a:lnTo>
                                  <a:pt x="7663" y="3415"/>
                                </a:lnTo>
                                <a:lnTo>
                                  <a:pt x="7663" y="0"/>
                                </a:lnTo>
                                <a:lnTo>
                                  <a:pt x="0" y="0"/>
                                </a:lnTo>
                                <a:lnTo>
                                  <a:pt x="5" y="10"/>
                                </a:lnTo>
                                <a:lnTo>
                                  <a:pt x="7658" y="10"/>
                                </a:lnTo>
                                <a:lnTo>
                                  <a:pt x="7653" y="5"/>
                                </a:lnTo>
                                <a:lnTo>
                                  <a:pt x="7653" y="3410"/>
                                </a:lnTo>
                                <a:lnTo>
                                  <a:pt x="7658" y="3405"/>
                                </a:lnTo>
                                <a:lnTo>
                                  <a:pt x="5" y="3405"/>
                                </a:lnTo>
                                <a:lnTo>
                                  <a:pt x="9" y="3410"/>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8" name="Line 1129"/>
                        <wps:cNvCnPr/>
                        <wps:spPr bwMode="auto">
                          <a:xfrm>
                            <a:off x="407670" y="286385"/>
                            <a:ext cx="48596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9" name="Line 1130"/>
                        <wps:cNvCnPr/>
                        <wps:spPr bwMode="auto">
                          <a:xfrm>
                            <a:off x="407670" y="502920"/>
                            <a:ext cx="48596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0" name="Line 1131"/>
                        <wps:cNvCnPr/>
                        <wps:spPr bwMode="auto">
                          <a:xfrm>
                            <a:off x="407670" y="719455"/>
                            <a:ext cx="48596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1" name="Line 1132"/>
                        <wps:cNvCnPr/>
                        <wps:spPr bwMode="auto">
                          <a:xfrm>
                            <a:off x="407670" y="932815"/>
                            <a:ext cx="48596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2" name="Line 1133"/>
                        <wps:cNvCnPr/>
                        <wps:spPr bwMode="auto">
                          <a:xfrm>
                            <a:off x="407670" y="1149350"/>
                            <a:ext cx="48596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3" name="Line 1134"/>
                        <wps:cNvCnPr/>
                        <wps:spPr bwMode="auto">
                          <a:xfrm>
                            <a:off x="407670" y="1365885"/>
                            <a:ext cx="48596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4" name="Line 1135"/>
                        <wps:cNvCnPr/>
                        <wps:spPr bwMode="auto">
                          <a:xfrm>
                            <a:off x="407670" y="1582420"/>
                            <a:ext cx="48596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5" name="Line 1136"/>
                        <wps:cNvCnPr/>
                        <wps:spPr bwMode="auto">
                          <a:xfrm>
                            <a:off x="407670" y="1798955"/>
                            <a:ext cx="48596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6" name="Line 1137"/>
                        <wps:cNvCnPr/>
                        <wps:spPr bwMode="auto">
                          <a:xfrm>
                            <a:off x="407670" y="2015490"/>
                            <a:ext cx="48596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7" name="Line 1138"/>
                        <wps:cNvCnPr/>
                        <wps:spPr bwMode="auto">
                          <a:xfrm>
                            <a:off x="946785" y="69850"/>
                            <a:ext cx="635" cy="2162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8" name="Line 1139"/>
                        <wps:cNvCnPr/>
                        <wps:spPr bwMode="auto">
                          <a:xfrm>
                            <a:off x="1486535" y="69850"/>
                            <a:ext cx="635" cy="2162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9" name="Line 1140"/>
                        <wps:cNvCnPr/>
                        <wps:spPr bwMode="auto">
                          <a:xfrm>
                            <a:off x="2026285" y="69850"/>
                            <a:ext cx="635" cy="2162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0" name="Line 1141"/>
                        <wps:cNvCnPr/>
                        <wps:spPr bwMode="auto">
                          <a:xfrm>
                            <a:off x="2569210" y="69850"/>
                            <a:ext cx="635" cy="2162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1" name="Line 1142"/>
                        <wps:cNvCnPr/>
                        <wps:spPr bwMode="auto">
                          <a:xfrm>
                            <a:off x="3108960" y="69850"/>
                            <a:ext cx="635" cy="2162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2" name="Line 1143"/>
                        <wps:cNvCnPr/>
                        <wps:spPr bwMode="auto">
                          <a:xfrm>
                            <a:off x="3648710" y="69850"/>
                            <a:ext cx="635" cy="2162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3" name="Line 1144"/>
                        <wps:cNvCnPr/>
                        <wps:spPr bwMode="auto">
                          <a:xfrm>
                            <a:off x="4187825" y="69850"/>
                            <a:ext cx="635" cy="2162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4" name="Line 1145"/>
                        <wps:cNvCnPr/>
                        <wps:spPr bwMode="auto">
                          <a:xfrm>
                            <a:off x="4727575" y="69850"/>
                            <a:ext cx="635" cy="2162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5" name="Rectangle 1146"/>
                        <wps:cNvSpPr>
                          <a:spLocks noChangeArrowheads="1"/>
                        </wps:cNvSpPr>
                        <wps:spPr bwMode="auto">
                          <a:xfrm>
                            <a:off x="394970" y="2787015"/>
                            <a:ext cx="5397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6" name="Rectangle 1147"/>
                        <wps:cNvSpPr>
                          <a:spLocks noChangeArrowheads="1"/>
                        </wps:cNvSpPr>
                        <wps:spPr bwMode="auto">
                          <a:xfrm>
                            <a:off x="394970" y="2966720"/>
                            <a:ext cx="5397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148"/>
                        <wps:cNvSpPr>
                          <a:spLocks noChangeArrowheads="1"/>
                        </wps:cNvSpPr>
                        <wps:spPr bwMode="auto">
                          <a:xfrm>
                            <a:off x="394970" y="3147060"/>
                            <a:ext cx="5397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8" name="Rectangle 1149"/>
                        <wps:cNvSpPr>
                          <a:spLocks noChangeArrowheads="1"/>
                        </wps:cNvSpPr>
                        <wps:spPr bwMode="auto">
                          <a:xfrm>
                            <a:off x="394970" y="3326765"/>
                            <a:ext cx="5397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9" name="Rectangle 1150"/>
                        <wps:cNvSpPr>
                          <a:spLocks noChangeArrowheads="1"/>
                        </wps:cNvSpPr>
                        <wps:spPr bwMode="auto">
                          <a:xfrm>
                            <a:off x="394970" y="3506470"/>
                            <a:ext cx="5397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151"/>
                        <wps:cNvSpPr>
                          <a:spLocks noChangeArrowheads="1"/>
                        </wps:cNvSpPr>
                        <wps:spPr bwMode="auto">
                          <a:xfrm>
                            <a:off x="394970" y="3686810"/>
                            <a:ext cx="5397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1" name="Rectangle 1152"/>
                        <wps:cNvSpPr>
                          <a:spLocks noChangeArrowheads="1"/>
                        </wps:cNvSpPr>
                        <wps:spPr bwMode="auto">
                          <a:xfrm>
                            <a:off x="614680" y="3677285"/>
                            <a:ext cx="85725" cy="3048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48" name="Oval 1153"/>
                        <wps:cNvSpPr>
                          <a:spLocks noChangeArrowheads="1"/>
                        </wps:cNvSpPr>
                        <wps:spPr bwMode="auto">
                          <a:xfrm>
                            <a:off x="621030" y="3470275"/>
                            <a:ext cx="81915" cy="850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9" name="Freeform 1154"/>
                        <wps:cNvSpPr>
                          <a:spLocks/>
                        </wps:cNvSpPr>
                        <wps:spPr bwMode="auto">
                          <a:xfrm>
                            <a:off x="611505" y="3107055"/>
                            <a:ext cx="79375" cy="70485"/>
                          </a:xfrm>
                          <a:custGeom>
                            <a:avLst/>
                            <a:gdLst>
                              <a:gd name="T0" fmla="*/ 0 w 125"/>
                              <a:gd name="T1" fmla="*/ 111 h 111"/>
                              <a:gd name="T2" fmla="*/ 63 w 125"/>
                              <a:gd name="T3" fmla="*/ 0 h 111"/>
                              <a:gd name="T4" fmla="*/ 125 w 125"/>
                              <a:gd name="T5" fmla="*/ 111 h 111"/>
                              <a:gd name="T6" fmla="*/ 0 w 125"/>
                              <a:gd name="T7" fmla="*/ 111 h 111"/>
                            </a:gdLst>
                            <a:ahLst/>
                            <a:cxnLst>
                              <a:cxn ang="0">
                                <a:pos x="T0" y="T1"/>
                              </a:cxn>
                              <a:cxn ang="0">
                                <a:pos x="T2" y="T3"/>
                              </a:cxn>
                              <a:cxn ang="0">
                                <a:pos x="T4" y="T5"/>
                              </a:cxn>
                              <a:cxn ang="0">
                                <a:pos x="T6" y="T7"/>
                              </a:cxn>
                            </a:cxnLst>
                            <a:rect l="0" t="0" r="r" b="b"/>
                            <a:pathLst>
                              <a:path w="125" h="111">
                                <a:moveTo>
                                  <a:pt x="0" y="111"/>
                                </a:moveTo>
                                <a:lnTo>
                                  <a:pt x="63" y="0"/>
                                </a:lnTo>
                                <a:lnTo>
                                  <a:pt x="125" y="111"/>
                                </a:lnTo>
                                <a:lnTo>
                                  <a:pt x="0" y="1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0" name="Rectangle 1155"/>
                        <wps:cNvSpPr>
                          <a:spLocks noChangeArrowheads="1"/>
                        </wps:cNvSpPr>
                        <wps:spPr bwMode="auto">
                          <a:xfrm>
                            <a:off x="621030" y="2750185"/>
                            <a:ext cx="73025" cy="7366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51" name="Freeform 1156"/>
                        <wps:cNvSpPr>
                          <a:spLocks/>
                        </wps:cNvSpPr>
                        <wps:spPr bwMode="auto">
                          <a:xfrm>
                            <a:off x="611505" y="2924175"/>
                            <a:ext cx="88900" cy="88265"/>
                          </a:xfrm>
                          <a:custGeom>
                            <a:avLst/>
                            <a:gdLst>
                              <a:gd name="T0" fmla="*/ 0 w 140"/>
                              <a:gd name="T1" fmla="*/ 72 h 139"/>
                              <a:gd name="T2" fmla="*/ 68 w 140"/>
                              <a:gd name="T3" fmla="*/ 139 h 139"/>
                              <a:gd name="T4" fmla="*/ 140 w 140"/>
                              <a:gd name="T5" fmla="*/ 72 h 139"/>
                              <a:gd name="T6" fmla="*/ 68 w 140"/>
                              <a:gd name="T7" fmla="*/ 0 h 139"/>
                              <a:gd name="T8" fmla="*/ 0 w 140"/>
                              <a:gd name="T9" fmla="*/ 72 h 139"/>
                            </a:gdLst>
                            <a:ahLst/>
                            <a:cxnLst>
                              <a:cxn ang="0">
                                <a:pos x="T0" y="T1"/>
                              </a:cxn>
                              <a:cxn ang="0">
                                <a:pos x="T2" y="T3"/>
                              </a:cxn>
                              <a:cxn ang="0">
                                <a:pos x="T4" y="T5"/>
                              </a:cxn>
                              <a:cxn ang="0">
                                <a:pos x="T6" y="T7"/>
                              </a:cxn>
                              <a:cxn ang="0">
                                <a:pos x="T8" y="T9"/>
                              </a:cxn>
                            </a:cxnLst>
                            <a:rect l="0" t="0" r="r" b="b"/>
                            <a:pathLst>
                              <a:path w="140" h="139">
                                <a:moveTo>
                                  <a:pt x="0" y="72"/>
                                </a:moveTo>
                                <a:lnTo>
                                  <a:pt x="68" y="139"/>
                                </a:lnTo>
                                <a:lnTo>
                                  <a:pt x="140" y="72"/>
                                </a:lnTo>
                                <a:lnTo>
                                  <a:pt x="68" y="0"/>
                                </a:lnTo>
                                <a:lnTo>
                                  <a:pt x="0" y="7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2" name="Freeform 1157"/>
                        <wps:cNvSpPr>
                          <a:spLocks/>
                        </wps:cNvSpPr>
                        <wps:spPr bwMode="auto">
                          <a:xfrm>
                            <a:off x="605790" y="3284220"/>
                            <a:ext cx="106680" cy="94615"/>
                          </a:xfrm>
                          <a:custGeom>
                            <a:avLst/>
                            <a:gdLst>
                              <a:gd name="T0" fmla="*/ 9 w 168"/>
                              <a:gd name="T1" fmla="*/ 149 h 149"/>
                              <a:gd name="T2" fmla="*/ 168 w 168"/>
                              <a:gd name="T3" fmla="*/ 9 h 149"/>
                              <a:gd name="T4" fmla="*/ 158 w 168"/>
                              <a:gd name="T5" fmla="*/ 0 h 149"/>
                              <a:gd name="T6" fmla="*/ 0 w 168"/>
                              <a:gd name="T7" fmla="*/ 139 h 149"/>
                              <a:gd name="T8" fmla="*/ 9 w 168"/>
                              <a:gd name="T9" fmla="*/ 149 h 149"/>
                            </a:gdLst>
                            <a:ahLst/>
                            <a:cxnLst>
                              <a:cxn ang="0">
                                <a:pos x="T0" y="T1"/>
                              </a:cxn>
                              <a:cxn ang="0">
                                <a:pos x="T2" y="T3"/>
                              </a:cxn>
                              <a:cxn ang="0">
                                <a:pos x="T4" y="T5"/>
                              </a:cxn>
                              <a:cxn ang="0">
                                <a:pos x="T6" y="T7"/>
                              </a:cxn>
                              <a:cxn ang="0">
                                <a:pos x="T8" y="T9"/>
                              </a:cxn>
                            </a:cxnLst>
                            <a:rect l="0" t="0" r="r" b="b"/>
                            <a:pathLst>
                              <a:path w="168" h="149">
                                <a:moveTo>
                                  <a:pt x="9" y="149"/>
                                </a:moveTo>
                                <a:lnTo>
                                  <a:pt x="168" y="9"/>
                                </a:lnTo>
                                <a:lnTo>
                                  <a:pt x="158" y="0"/>
                                </a:lnTo>
                                <a:lnTo>
                                  <a:pt x="0" y="139"/>
                                </a:lnTo>
                                <a:lnTo>
                                  <a:pt x="9"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158"/>
                        <wps:cNvSpPr>
                          <a:spLocks/>
                        </wps:cNvSpPr>
                        <wps:spPr bwMode="auto">
                          <a:xfrm>
                            <a:off x="611505" y="3284220"/>
                            <a:ext cx="97790" cy="94615"/>
                          </a:xfrm>
                          <a:custGeom>
                            <a:avLst/>
                            <a:gdLst>
                              <a:gd name="T0" fmla="*/ 154 w 154"/>
                              <a:gd name="T1" fmla="*/ 139 h 149"/>
                              <a:gd name="T2" fmla="*/ 10 w 154"/>
                              <a:gd name="T3" fmla="*/ 0 h 149"/>
                              <a:gd name="T4" fmla="*/ 0 w 154"/>
                              <a:gd name="T5" fmla="*/ 9 h 149"/>
                              <a:gd name="T6" fmla="*/ 144 w 154"/>
                              <a:gd name="T7" fmla="*/ 149 h 149"/>
                              <a:gd name="T8" fmla="*/ 154 w 154"/>
                              <a:gd name="T9" fmla="*/ 139 h 149"/>
                            </a:gdLst>
                            <a:ahLst/>
                            <a:cxnLst>
                              <a:cxn ang="0">
                                <a:pos x="T0" y="T1"/>
                              </a:cxn>
                              <a:cxn ang="0">
                                <a:pos x="T2" y="T3"/>
                              </a:cxn>
                              <a:cxn ang="0">
                                <a:pos x="T4" y="T5"/>
                              </a:cxn>
                              <a:cxn ang="0">
                                <a:pos x="T6" y="T7"/>
                              </a:cxn>
                              <a:cxn ang="0">
                                <a:pos x="T8" y="T9"/>
                              </a:cxn>
                            </a:cxnLst>
                            <a:rect l="0" t="0" r="r" b="b"/>
                            <a:pathLst>
                              <a:path w="154" h="149">
                                <a:moveTo>
                                  <a:pt x="154" y="139"/>
                                </a:moveTo>
                                <a:lnTo>
                                  <a:pt x="10" y="0"/>
                                </a:lnTo>
                                <a:lnTo>
                                  <a:pt x="0" y="9"/>
                                </a:lnTo>
                                <a:lnTo>
                                  <a:pt x="144" y="149"/>
                                </a:lnTo>
                                <a:lnTo>
                                  <a:pt x="154"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Rectangle 1159"/>
                        <wps:cNvSpPr>
                          <a:spLocks noChangeArrowheads="1"/>
                        </wps:cNvSpPr>
                        <wps:spPr bwMode="auto">
                          <a:xfrm>
                            <a:off x="901065" y="118745"/>
                            <a:ext cx="88900" cy="3048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55" name="Freeform 1160"/>
                        <wps:cNvSpPr>
                          <a:spLocks/>
                        </wps:cNvSpPr>
                        <wps:spPr bwMode="auto">
                          <a:xfrm>
                            <a:off x="407670" y="64135"/>
                            <a:ext cx="2701290" cy="2171065"/>
                          </a:xfrm>
                          <a:custGeom>
                            <a:avLst/>
                            <a:gdLst>
                              <a:gd name="T0" fmla="*/ 0 w 4254"/>
                              <a:gd name="T1" fmla="*/ 19 h 3419"/>
                              <a:gd name="T2" fmla="*/ 849 w 4254"/>
                              <a:gd name="T3" fmla="*/ 120 h 3419"/>
                              <a:gd name="T4" fmla="*/ 845 w 4254"/>
                              <a:gd name="T5" fmla="*/ 120 h 3419"/>
                              <a:gd name="T6" fmla="*/ 1695 w 4254"/>
                              <a:gd name="T7" fmla="*/ 528 h 3419"/>
                              <a:gd name="T8" fmla="*/ 1690 w 4254"/>
                              <a:gd name="T9" fmla="*/ 523 h 3419"/>
                              <a:gd name="T10" fmla="*/ 2540 w 4254"/>
                              <a:gd name="T11" fmla="*/ 1714 h 3419"/>
                              <a:gd name="T12" fmla="*/ 3394 w 4254"/>
                              <a:gd name="T13" fmla="*/ 3193 h 3419"/>
                              <a:gd name="T14" fmla="*/ 4244 w 4254"/>
                              <a:gd name="T15" fmla="*/ 3419 h 3419"/>
                              <a:gd name="T16" fmla="*/ 4254 w 4254"/>
                              <a:gd name="T17" fmla="*/ 3400 h 3419"/>
                              <a:gd name="T18" fmla="*/ 3404 w 4254"/>
                              <a:gd name="T19" fmla="*/ 3174 h 3419"/>
                              <a:gd name="T20" fmla="*/ 3409 w 4254"/>
                              <a:gd name="T21" fmla="*/ 3179 h 3419"/>
                              <a:gd name="T22" fmla="*/ 2559 w 4254"/>
                              <a:gd name="T23" fmla="*/ 1704 h 3419"/>
                              <a:gd name="T24" fmla="*/ 1704 w 4254"/>
                              <a:gd name="T25" fmla="*/ 509 h 3419"/>
                              <a:gd name="T26" fmla="*/ 854 w 4254"/>
                              <a:gd name="T27" fmla="*/ 101 h 3419"/>
                              <a:gd name="T28" fmla="*/ 0 w 4254"/>
                              <a:gd name="T29" fmla="*/ 0 h 3419"/>
                              <a:gd name="T30" fmla="*/ 0 w 4254"/>
                              <a:gd name="T31" fmla="*/ 19 h 3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54" h="3419">
                                <a:moveTo>
                                  <a:pt x="0" y="19"/>
                                </a:moveTo>
                                <a:lnTo>
                                  <a:pt x="849" y="120"/>
                                </a:lnTo>
                                <a:lnTo>
                                  <a:pt x="845" y="120"/>
                                </a:lnTo>
                                <a:lnTo>
                                  <a:pt x="1695" y="528"/>
                                </a:lnTo>
                                <a:lnTo>
                                  <a:pt x="1690" y="523"/>
                                </a:lnTo>
                                <a:lnTo>
                                  <a:pt x="2540" y="1714"/>
                                </a:lnTo>
                                <a:lnTo>
                                  <a:pt x="3394" y="3193"/>
                                </a:lnTo>
                                <a:lnTo>
                                  <a:pt x="4244" y="3419"/>
                                </a:lnTo>
                                <a:lnTo>
                                  <a:pt x="4254" y="3400"/>
                                </a:lnTo>
                                <a:lnTo>
                                  <a:pt x="3404" y="3174"/>
                                </a:lnTo>
                                <a:lnTo>
                                  <a:pt x="3409" y="3179"/>
                                </a:lnTo>
                                <a:lnTo>
                                  <a:pt x="2559" y="1704"/>
                                </a:lnTo>
                                <a:lnTo>
                                  <a:pt x="1704" y="509"/>
                                </a:lnTo>
                                <a:lnTo>
                                  <a:pt x="854" y="101"/>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161"/>
                        <wps:cNvSpPr>
                          <a:spLocks/>
                        </wps:cNvSpPr>
                        <wps:spPr bwMode="auto">
                          <a:xfrm>
                            <a:off x="407670" y="64135"/>
                            <a:ext cx="4862830" cy="2171065"/>
                          </a:xfrm>
                          <a:custGeom>
                            <a:avLst/>
                            <a:gdLst>
                              <a:gd name="T0" fmla="*/ 0 w 7658"/>
                              <a:gd name="T1" fmla="*/ 19 h 3419"/>
                              <a:gd name="T2" fmla="*/ 2549 w 7658"/>
                              <a:gd name="T3" fmla="*/ 19 h 3419"/>
                              <a:gd name="T4" fmla="*/ 3399 w 7658"/>
                              <a:gd name="T5" fmla="*/ 24 h 3419"/>
                              <a:gd name="T6" fmla="*/ 4254 w 7658"/>
                              <a:gd name="T7" fmla="*/ 96 h 3419"/>
                              <a:gd name="T8" fmla="*/ 5099 w 7658"/>
                              <a:gd name="T9" fmla="*/ 158 h 3419"/>
                              <a:gd name="T10" fmla="*/ 5094 w 7658"/>
                              <a:gd name="T11" fmla="*/ 153 h 3419"/>
                              <a:gd name="T12" fmla="*/ 5949 w 7658"/>
                              <a:gd name="T13" fmla="*/ 1032 h 3419"/>
                              <a:gd name="T14" fmla="*/ 5944 w 7658"/>
                              <a:gd name="T15" fmla="*/ 1032 h 3419"/>
                              <a:gd name="T16" fmla="*/ 6799 w 7658"/>
                              <a:gd name="T17" fmla="*/ 3073 h 3419"/>
                              <a:gd name="T18" fmla="*/ 7648 w 7658"/>
                              <a:gd name="T19" fmla="*/ 3419 h 3419"/>
                              <a:gd name="T20" fmla="*/ 7658 w 7658"/>
                              <a:gd name="T21" fmla="*/ 3400 h 3419"/>
                              <a:gd name="T22" fmla="*/ 6808 w 7658"/>
                              <a:gd name="T23" fmla="*/ 3059 h 3419"/>
                              <a:gd name="T24" fmla="*/ 6813 w 7658"/>
                              <a:gd name="T25" fmla="*/ 3064 h 3419"/>
                              <a:gd name="T26" fmla="*/ 5963 w 7658"/>
                              <a:gd name="T27" fmla="*/ 1023 h 3419"/>
                              <a:gd name="T28" fmla="*/ 5104 w 7658"/>
                              <a:gd name="T29" fmla="*/ 139 h 3419"/>
                              <a:gd name="T30" fmla="*/ 4254 w 7658"/>
                              <a:gd name="T31" fmla="*/ 77 h 3419"/>
                              <a:gd name="T32" fmla="*/ 3399 w 7658"/>
                              <a:gd name="T33" fmla="*/ 4 h 3419"/>
                              <a:gd name="T34" fmla="*/ 2549 w 7658"/>
                              <a:gd name="T35" fmla="*/ 0 h 3419"/>
                              <a:gd name="T36" fmla="*/ 0 w 7658"/>
                              <a:gd name="T37" fmla="*/ 0 h 3419"/>
                              <a:gd name="T38" fmla="*/ 0 w 7658"/>
                              <a:gd name="T39" fmla="*/ 19 h 3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58" h="3419">
                                <a:moveTo>
                                  <a:pt x="0" y="19"/>
                                </a:moveTo>
                                <a:lnTo>
                                  <a:pt x="2549" y="19"/>
                                </a:lnTo>
                                <a:lnTo>
                                  <a:pt x="3399" y="24"/>
                                </a:lnTo>
                                <a:lnTo>
                                  <a:pt x="4254" y="96"/>
                                </a:lnTo>
                                <a:lnTo>
                                  <a:pt x="5099" y="158"/>
                                </a:lnTo>
                                <a:lnTo>
                                  <a:pt x="5094" y="153"/>
                                </a:lnTo>
                                <a:lnTo>
                                  <a:pt x="5949" y="1032"/>
                                </a:lnTo>
                                <a:lnTo>
                                  <a:pt x="5944" y="1032"/>
                                </a:lnTo>
                                <a:lnTo>
                                  <a:pt x="6799" y="3073"/>
                                </a:lnTo>
                                <a:lnTo>
                                  <a:pt x="7648" y="3419"/>
                                </a:lnTo>
                                <a:lnTo>
                                  <a:pt x="7658" y="3400"/>
                                </a:lnTo>
                                <a:lnTo>
                                  <a:pt x="6808" y="3059"/>
                                </a:lnTo>
                                <a:lnTo>
                                  <a:pt x="6813" y="3064"/>
                                </a:lnTo>
                                <a:lnTo>
                                  <a:pt x="5963" y="1023"/>
                                </a:lnTo>
                                <a:lnTo>
                                  <a:pt x="5104" y="139"/>
                                </a:lnTo>
                                <a:lnTo>
                                  <a:pt x="4254" y="77"/>
                                </a:lnTo>
                                <a:lnTo>
                                  <a:pt x="3399" y="4"/>
                                </a:lnTo>
                                <a:lnTo>
                                  <a:pt x="254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Rectangle 1162"/>
                        <wps:cNvSpPr>
                          <a:spLocks noChangeArrowheads="1"/>
                        </wps:cNvSpPr>
                        <wps:spPr bwMode="auto">
                          <a:xfrm>
                            <a:off x="4151630" y="680085"/>
                            <a:ext cx="73025" cy="7302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58" name="Rectangle 1163"/>
                        <wps:cNvSpPr>
                          <a:spLocks noChangeArrowheads="1"/>
                        </wps:cNvSpPr>
                        <wps:spPr bwMode="auto">
                          <a:xfrm>
                            <a:off x="4691380" y="1976120"/>
                            <a:ext cx="73025" cy="7302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59" name="Rectangle 1164"/>
                        <wps:cNvSpPr>
                          <a:spLocks noChangeArrowheads="1"/>
                        </wps:cNvSpPr>
                        <wps:spPr bwMode="auto">
                          <a:xfrm>
                            <a:off x="5231130" y="2195195"/>
                            <a:ext cx="69850" cy="7366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60" name="Rectangle 1165"/>
                        <wps:cNvSpPr>
                          <a:spLocks noChangeArrowheads="1"/>
                        </wps:cNvSpPr>
                        <wps:spPr bwMode="auto">
                          <a:xfrm>
                            <a:off x="3608705" y="121920"/>
                            <a:ext cx="73025" cy="7302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62" name="Rectangle 1166"/>
                        <wps:cNvSpPr>
                          <a:spLocks noChangeArrowheads="1"/>
                        </wps:cNvSpPr>
                        <wps:spPr bwMode="auto">
                          <a:xfrm>
                            <a:off x="3065780" y="81915"/>
                            <a:ext cx="73660" cy="7048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63" name="Rectangle 1167"/>
                        <wps:cNvSpPr>
                          <a:spLocks noChangeArrowheads="1"/>
                        </wps:cNvSpPr>
                        <wps:spPr bwMode="auto">
                          <a:xfrm>
                            <a:off x="2535555" y="42545"/>
                            <a:ext cx="73025" cy="7302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64" name="Rectangle 1168"/>
                        <wps:cNvSpPr>
                          <a:spLocks noChangeArrowheads="1"/>
                        </wps:cNvSpPr>
                        <wps:spPr bwMode="auto">
                          <a:xfrm>
                            <a:off x="1995805" y="39370"/>
                            <a:ext cx="73025" cy="7366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65" name="Rectangle 1169"/>
                        <wps:cNvSpPr>
                          <a:spLocks noChangeArrowheads="1"/>
                        </wps:cNvSpPr>
                        <wps:spPr bwMode="auto">
                          <a:xfrm>
                            <a:off x="1453515" y="30480"/>
                            <a:ext cx="73025" cy="7302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66" name="Rectangle 1170"/>
                        <wps:cNvSpPr>
                          <a:spLocks noChangeArrowheads="1"/>
                        </wps:cNvSpPr>
                        <wps:spPr bwMode="auto">
                          <a:xfrm>
                            <a:off x="910590" y="27305"/>
                            <a:ext cx="73025" cy="7302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67" name="Rectangle 1171"/>
                        <wps:cNvSpPr>
                          <a:spLocks noChangeArrowheads="1"/>
                        </wps:cNvSpPr>
                        <wps:spPr bwMode="auto">
                          <a:xfrm>
                            <a:off x="370840" y="33655"/>
                            <a:ext cx="73025" cy="7302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68" name="Freeform 1172"/>
                        <wps:cNvSpPr>
                          <a:spLocks/>
                        </wps:cNvSpPr>
                        <wps:spPr bwMode="auto">
                          <a:xfrm>
                            <a:off x="407670" y="64135"/>
                            <a:ext cx="4326255" cy="2171065"/>
                          </a:xfrm>
                          <a:custGeom>
                            <a:avLst/>
                            <a:gdLst>
                              <a:gd name="T0" fmla="*/ 0 w 6813"/>
                              <a:gd name="T1" fmla="*/ 19 h 3419"/>
                              <a:gd name="T2" fmla="*/ 1699 w 6813"/>
                              <a:gd name="T3" fmla="*/ 19 h 3419"/>
                              <a:gd name="T4" fmla="*/ 2544 w 6813"/>
                              <a:gd name="T5" fmla="*/ 38 h 3419"/>
                              <a:gd name="T6" fmla="*/ 3394 w 6813"/>
                              <a:gd name="T7" fmla="*/ 96 h 3419"/>
                              <a:gd name="T8" fmla="*/ 3399 w 6813"/>
                              <a:gd name="T9" fmla="*/ 96 h 3419"/>
                              <a:gd name="T10" fmla="*/ 3394 w 6813"/>
                              <a:gd name="T11" fmla="*/ 96 h 3419"/>
                              <a:gd name="T12" fmla="*/ 4244 w 6813"/>
                              <a:gd name="T13" fmla="*/ 643 h 3419"/>
                              <a:gd name="T14" fmla="*/ 5094 w 6813"/>
                              <a:gd name="T15" fmla="*/ 1364 h 3419"/>
                              <a:gd name="T16" fmla="*/ 5089 w 6813"/>
                              <a:gd name="T17" fmla="*/ 1359 h 3419"/>
                              <a:gd name="T18" fmla="*/ 5944 w 6813"/>
                              <a:gd name="T19" fmla="*/ 2454 h 3419"/>
                              <a:gd name="T20" fmla="*/ 6794 w 6813"/>
                              <a:gd name="T21" fmla="*/ 3419 h 3419"/>
                              <a:gd name="T22" fmla="*/ 6813 w 6813"/>
                              <a:gd name="T23" fmla="*/ 3409 h 3419"/>
                              <a:gd name="T24" fmla="*/ 5963 w 6813"/>
                              <a:gd name="T25" fmla="*/ 2444 h 3419"/>
                              <a:gd name="T26" fmla="*/ 5104 w 6813"/>
                              <a:gd name="T27" fmla="*/ 1349 h 3419"/>
                              <a:gd name="T28" fmla="*/ 4254 w 6813"/>
                              <a:gd name="T29" fmla="*/ 624 h 3419"/>
                              <a:gd name="T30" fmla="*/ 3404 w 6813"/>
                              <a:gd name="T31" fmla="*/ 77 h 3419"/>
                              <a:gd name="T32" fmla="*/ 3394 w 6813"/>
                              <a:gd name="T33" fmla="*/ 77 h 3419"/>
                              <a:gd name="T34" fmla="*/ 2544 w 6813"/>
                              <a:gd name="T35" fmla="*/ 19 h 3419"/>
                              <a:gd name="T36" fmla="*/ 1699 w 6813"/>
                              <a:gd name="T37" fmla="*/ 0 h 3419"/>
                              <a:gd name="T38" fmla="*/ 0 w 6813"/>
                              <a:gd name="T39" fmla="*/ 0 h 3419"/>
                              <a:gd name="T40" fmla="*/ 0 w 6813"/>
                              <a:gd name="T41" fmla="*/ 19 h 3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13" h="3419">
                                <a:moveTo>
                                  <a:pt x="0" y="19"/>
                                </a:moveTo>
                                <a:lnTo>
                                  <a:pt x="1699" y="19"/>
                                </a:lnTo>
                                <a:lnTo>
                                  <a:pt x="2544" y="38"/>
                                </a:lnTo>
                                <a:lnTo>
                                  <a:pt x="3394" y="96"/>
                                </a:lnTo>
                                <a:lnTo>
                                  <a:pt x="3399" y="96"/>
                                </a:lnTo>
                                <a:lnTo>
                                  <a:pt x="3394" y="96"/>
                                </a:lnTo>
                                <a:lnTo>
                                  <a:pt x="4244" y="643"/>
                                </a:lnTo>
                                <a:lnTo>
                                  <a:pt x="5094" y="1364"/>
                                </a:lnTo>
                                <a:lnTo>
                                  <a:pt x="5089" y="1359"/>
                                </a:lnTo>
                                <a:lnTo>
                                  <a:pt x="5944" y="2454"/>
                                </a:lnTo>
                                <a:lnTo>
                                  <a:pt x="6794" y="3419"/>
                                </a:lnTo>
                                <a:lnTo>
                                  <a:pt x="6813" y="3409"/>
                                </a:lnTo>
                                <a:lnTo>
                                  <a:pt x="5963" y="2444"/>
                                </a:lnTo>
                                <a:lnTo>
                                  <a:pt x="5104" y="1349"/>
                                </a:lnTo>
                                <a:lnTo>
                                  <a:pt x="4254" y="624"/>
                                </a:lnTo>
                                <a:lnTo>
                                  <a:pt x="3404" y="77"/>
                                </a:lnTo>
                                <a:lnTo>
                                  <a:pt x="3394" y="77"/>
                                </a:lnTo>
                                <a:lnTo>
                                  <a:pt x="2544" y="19"/>
                                </a:lnTo>
                                <a:lnTo>
                                  <a:pt x="169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173"/>
                        <wps:cNvSpPr>
                          <a:spLocks/>
                        </wps:cNvSpPr>
                        <wps:spPr bwMode="auto">
                          <a:xfrm>
                            <a:off x="1483995" y="64135"/>
                            <a:ext cx="3820160" cy="2171065"/>
                          </a:xfrm>
                          <a:custGeom>
                            <a:avLst/>
                            <a:gdLst>
                              <a:gd name="T0" fmla="*/ 0 w 6016"/>
                              <a:gd name="T1" fmla="*/ 19 h 3419"/>
                              <a:gd name="T2" fmla="*/ 849 w 6016"/>
                              <a:gd name="T3" fmla="*/ 470 h 3419"/>
                              <a:gd name="T4" fmla="*/ 845 w 6016"/>
                              <a:gd name="T5" fmla="*/ 465 h 3419"/>
                              <a:gd name="T6" fmla="*/ 1699 w 6016"/>
                              <a:gd name="T7" fmla="*/ 3419 h 3419"/>
                              <a:gd name="T8" fmla="*/ 6016 w 6016"/>
                              <a:gd name="T9" fmla="*/ 3419 h 3419"/>
                              <a:gd name="T10" fmla="*/ 6016 w 6016"/>
                              <a:gd name="T11" fmla="*/ 3400 h 3419"/>
                              <a:gd name="T12" fmla="*/ 1704 w 6016"/>
                              <a:gd name="T13" fmla="*/ 3400 h 3419"/>
                              <a:gd name="T14" fmla="*/ 1714 w 6016"/>
                              <a:gd name="T15" fmla="*/ 3404 h 3419"/>
                              <a:gd name="T16" fmla="*/ 864 w 6016"/>
                              <a:gd name="T17" fmla="*/ 456 h 3419"/>
                              <a:gd name="T18" fmla="*/ 9 w 6016"/>
                              <a:gd name="T19" fmla="*/ 0 h 3419"/>
                              <a:gd name="T20" fmla="*/ 0 w 6016"/>
                              <a:gd name="T21" fmla="*/ 19 h 3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16" h="3419">
                                <a:moveTo>
                                  <a:pt x="0" y="19"/>
                                </a:moveTo>
                                <a:lnTo>
                                  <a:pt x="849" y="470"/>
                                </a:lnTo>
                                <a:lnTo>
                                  <a:pt x="845" y="465"/>
                                </a:lnTo>
                                <a:lnTo>
                                  <a:pt x="1699" y="3419"/>
                                </a:lnTo>
                                <a:lnTo>
                                  <a:pt x="6016" y="3419"/>
                                </a:lnTo>
                                <a:lnTo>
                                  <a:pt x="6016" y="3400"/>
                                </a:lnTo>
                                <a:lnTo>
                                  <a:pt x="1704" y="3400"/>
                                </a:lnTo>
                                <a:lnTo>
                                  <a:pt x="1714" y="3404"/>
                                </a:lnTo>
                                <a:lnTo>
                                  <a:pt x="864" y="456"/>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Oval 1174"/>
                        <wps:cNvSpPr>
                          <a:spLocks noChangeArrowheads="1"/>
                        </wps:cNvSpPr>
                        <wps:spPr bwMode="auto">
                          <a:xfrm>
                            <a:off x="1986915" y="320040"/>
                            <a:ext cx="81915" cy="857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1" name="Oval 1175"/>
                        <wps:cNvSpPr>
                          <a:spLocks noChangeArrowheads="1"/>
                        </wps:cNvSpPr>
                        <wps:spPr bwMode="auto">
                          <a:xfrm>
                            <a:off x="1447165" y="24130"/>
                            <a:ext cx="85090" cy="857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2" name="Oval 1176"/>
                        <wps:cNvSpPr>
                          <a:spLocks noChangeArrowheads="1"/>
                        </wps:cNvSpPr>
                        <wps:spPr bwMode="auto">
                          <a:xfrm>
                            <a:off x="2523490" y="2183130"/>
                            <a:ext cx="85090" cy="857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3" name="Oval 1177"/>
                        <wps:cNvSpPr>
                          <a:spLocks noChangeArrowheads="1"/>
                        </wps:cNvSpPr>
                        <wps:spPr bwMode="auto">
                          <a:xfrm>
                            <a:off x="3065780" y="2186305"/>
                            <a:ext cx="85725" cy="825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4" name="Oval 1178"/>
                        <wps:cNvSpPr>
                          <a:spLocks noChangeArrowheads="1"/>
                        </wps:cNvSpPr>
                        <wps:spPr bwMode="auto">
                          <a:xfrm>
                            <a:off x="3605530" y="2189480"/>
                            <a:ext cx="85725" cy="850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5" name="Oval 1179"/>
                        <wps:cNvSpPr>
                          <a:spLocks noChangeArrowheads="1"/>
                        </wps:cNvSpPr>
                        <wps:spPr bwMode="auto">
                          <a:xfrm>
                            <a:off x="4145280" y="2189480"/>
                            <a:ext cx="82550" cy="850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6" name="Oval 1180"/>
                        <wps:cNvSpPr>
                          <a:spLocks noChangeArrowheads="1"/>
                        </wps:cNvSpPr>
                        <wps:spPr bwMode="auto">
                          <a:xfrm>
                            <a:off x="4685030" y="2189480"/>
                            <a:ext cx="85725" cy="850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7" name="Oval 1181"/>
                        <wps:cNvSpPr>
                          <a:spLocks noChangeArrowheads="1"/>
                        </wps:cNvSpPr>
                        <wps:spPr bwMode="auto">
                          <a:xfrm>
                            <a:off x="5221605" y="2189480"/>
                            <a:ext cx="85725" cy="819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8" name="Rectangle 1182"/>
                        <wps:cNvSpPr>
                          <a:spLocks noChangeArrowheads="1"/>
                        </wps:cNvSpPr>
                        <wps:spPr bwMode="auto">
                          <a:xfrm>
                            <a:off x="1440815" y="384175"/>
                            <a:ext cx="88900" cy="3048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279" name="Rectangle 1183"/>
                        <wps:cNvSpPr>
                          <a:spLocks noChangeArrowheads="1"/>
                        </wps:cNvSpPr>
                        <wps:spPr bwMode="auto">
                          <a:xfrm>
                            <a:off x="1980565" y="1134110"/>
                            <a:ext cx="88265" cy="3048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3232" name="Rectangle 1184"/>
                        <wps:cNvSpPr>
                          <a:spLocks noChangeArrowheads="1"/>
                        </wps:cNvSpPr>
                        <wps:spPr bwMode="auto">
                          <a:xfrm>
                            <a:off x="2523490" y="2061210"/>
                            <a:ext cx="88265" cy="3048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3233" name="Freeform 1185"/>
                        <wps:cNvSpPr>
                          <a:spLocks/>
                        </wps:cNvSpPr>
                        <wps:spPr bwMode="auto">
                          <a:xfrm>
                            <a:off x="1986915" y="54610"/>
                            <a:ext cx="60960" cy="48895"/>
                          </a:xfrm>
                          <a:custGeom>
                            <a:avLst/>
                            <a:gdLst>
                              <a:gd name="T0" fmla="*/ 9 w 96"/>
                              <a:gd name="T1" fmla="*/ 77 h 77"/>
                              <a:gd name="T2" fmla="*/ 96 w 96"/>
                              <a:gd name="T3" fmla="*/ 10 h 77"/>
                              <a:gd name="T4" fmla="*/ 86 w 96"/>
                              <a:gd name="T5" fmla="*/ 0 h 77"/>
                              <a:gd name="T6" fmla="*/ 0 w 96"/>
                              <a:gd name="T7" fmla="*/ 67 h 77"/>
                              <a:gd name="T8" fmla="*/ 9 w 96"/>
                              <a:gd name="T9" fmla="*/ 77 h 77"/>
                            </a:gdLst>
                            <a:ahLst/>
                            <a:cxnLst>
                              <a:cxn ang="0">
                                <a:pos x="T0" y="T1"/>
                              </a:cxn>
                              <a:cxn ang="0">
                                <a:pos x="T2" y="T3"/>
                              </a:cxn>
                              <a:cxn ang="0">
                                <a:pos x="T4" y="T5"/>
                              </a:cxn>
                              <a:cxn ang="0">
                                <a:pos x="T6" y="T7"/>
                              </a:cxn>
                              <a:cxn ang="0">
                                <a:pos x="T8" y="T9"/>
                              </a:cxn>
                            </a:cxnLst>
                            <a:rect l="0" t="0" r="r" b="b"/>
                            <a:pathLst>
                              <a:path w="96" h="77">
                                <a:moveTo>
                                  <a:pt x="9" y="77"/>
                                </a:moveTo>
                                <a:lnTo>
                                  <a:pt x="96" y="10"/>
                                </a:lnTo>
                                <a:lnTo>
                                  <a:pt x="86" y="0"/>
                                </a:lnTo>
                                <a:lnTo>
                                  <a:pt x="0" y="67"/>
                                </a:lnTo>
                                <a:lnTo>
                                  <a:pt x="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 name="Freeform 1186"/>
                        <wps:cNvSpPr>
                          <a:spLocks/>
                        </wps:cNvSpPr>
                        <wps:spPr bwMode="auto">
                          <a:xfrm>
                            <a:off x="1995805" y="48895"/>
                            <a:ext cx="48895" cy="60960"/>
                          </a:xfrm>
                          <a:custGeom>
                            <a:avLst/>
                            <a:gdLst>
                              <a:gd name="T0" fmla="*/ 77 w 77"/>
                              <a:gd name="T1" fmla="*/ 86 h 96"/>
                              <a:gd name="T2" fmla="*/ 10 w 77"/>
                              <a:gd name="T3" fmla="*/ 0 h 96"/>
                              <a:gd name="T4" fmla="*/ 0 w 77"/>
                              <a:gd name="T5" fmla="*/ 9 h 96"/>
                              <a:gd name="T6" fmla="*/ 67 w 77"/>
                              <a:gd name="T7" fmla="*/ 96 h 96"/>
                              <a:gd name="T8" fmla="*/ 77 w 77"/>
                              <a:gd name="T9" fmla="*/ 86 h 96"/>
                            </a:gdLst>
                            <a:ahLst/>
                            <a:cxnLst>
                              <a:cxn ang="0">
                                <a:pos x="T0" y="T1"/>
                              </a:cxn>
                              <a:cxn ang="0">
                                <a:pos x="T2" y="T3"/>
                              </a:cxn>
                              <a:cxn ang="0">
                                <a:pos x="T4" y="T5"/>
                              </a:cxn>
                              <a:cxn ang="0">
                                <a:pos x="T6" y="T7"/>
                              </a:cxn>
                              <a:cxn ang="0">
                                <a:pos x="T8" y="T9"/>
                              </a:cxn>
                            </a:cxnLst>
                            <a:rect l="0" t="0" r="r" b="b"/>
                            <a:pathLst>
                              <a:path w="77" h="96">
                                <a:moveTo>
                                  <a:pt x="77" y="86"/>
                                </a:moveTo>
                                <a:lnTo>
                                  <a:pt x="10" y="0"/>
                                </a:lnTo>
                                <a:lnTo>
                                  <a:pt x="0" y="9"/>
                                </a:lnTo>
                                <a:lnTo>
                                  <a:pt x="67" y="96"/>
                                </a:lnTo>
                                <a:lnTo>
                                  <a:pt x="7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5" name="Freeform 1187"/>
                        <wps:cNvSpPr>
                          <a:spLocks/>
                        </wps:cNvSpPr>
                        <wps:spPr bwMode="auto">
                          <a:xfrm>
                            <a:off x="1986915" y="54610"/>
                            <a:ext cx="60960" cy="48895"/>
                          </a:xfrm>
                          <a:custGeom>
                            <a:avLst/>
                            <a:gdLst>
                              <a:gd name="T0" fmla="*/ 9 w 96"/>
                              <a:gd name="T1" fmla="*/ 77 h 77"/>
                              <a:gd name="T2" fmla="*/ 96 w 96"/>
                              <a:gd name="T3" fmla="*/ 10 h 77"/>
                              <a:gd name="T4" fmla="*/ 86 w 96"/>
                              <a:gd name="T5" fmla="*/ 0 h 77"/>
                              <a:gd name="T6" fmla="*/ 0 w 96"/>
                              <a:gd name="T7" fmla="*/ 67 h 77"/>
                              <a:gd name="T8" fmla="*/ 9 w 96"/>
                              <a:gd name="T9" fmla="*/ 77 h 77"/>
                            </a:gdLst>
                            <a:ahLst/>
                            <a:cxnLst>
                              <a:cxn ang="0">
                                <a:pos x="T0" y="T1"/>
                              </a:cxn>
                              <a:cxn ang="0">
                                <a:pos x="T2" y="T3"/>
                              </a:cxn>
                              <a:cxn ang="0">
                                <a:pos x="T4" y="T5"/>
                              </a:cxn>
                              <a:cxn ang="0">
                                <a:pos x="T6" y="T7"/>
                              </a:cxn>
                              <a:cxn ang="0">
                                <a:pos x="T8" y="T9"/>
                              </a:cxn>
                            </a:cxnLst>
                            <a:rect l="0" t="0" r="r" b="b"/>
                            <a:pathLst>
                              <a:path w="96" h="77">
                                <a:moveTo>
                                  <a:pt x="9" y="77"/>
                                </a:moveTo>
                                <a:lnTo>
                                  <a:pt x="96" y="10"/>
                                </a:lnTo>
                                <a:lnTo>
                                  <a:pt x="86" y="0"/>
                                </a:lnTo>
                                <a:lnTo>
                                  <a:pt x="0" y="67"/>
                                </a:lnTo>
                                <a:lnTo>
                                  <a:pt x="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6" name="Freeform 1188"/>
                        <wps:cNvSpPr>
                          <a:spLocks/>
                        </wps:cNvSpPr>
                        <wps:spPr bwMode="auto">
                          <a:xfrm>
                            <a:off x="1995805" y="48895"/>
                            <a:ext cx="48895" cy="60960"/>
                          </a:xfrm>
                          <a:custGeom>
                            <a:avLst/>
                            <a:gdLst>
                              <a:gd name="T0" fmla="*/ 77 w 77"/>
                              <a:gd name="T1" fmla="*/ 86 h 96"/>
                              <a:gd name="T2" fmla="*/ 10 w 77"/>
                              <a:gd name="T3" fmla="*/ 0 h 96"/>
                              <a:gd name="T4" fmla="*/ 0 w 77"/>
                              <a:gd name="T5" fmla="*/ 9 h 96"/>
                              <a:gd name="T6" fmla="*/ 67 w 77"/>
                              <a:gd name="T7" fmla="*/ 96 h 96"/>
                              <a:gd name="T8" fmla="*/ 77 w 77"/>
                              <a:gd name="T9" fmla="*/ 86 h 96"/>
                            </a:gdLst>
                            <a:ahLst/>
                            <a:cxnLst>
                              <a:cxn ang="0">
                                <a:pos x="T0" y="T1"/>
                              </a:cxn>
                              <a:cxn ang="0">
                                <a:pos x="T2" y="T3"/>
                              </a:cxn>
                              <a:cxn ang="0">
                                <a:pos x="T4" y="T5"/>
                              </a:cxn>
                              <a:cxn ang="0">
                                <a:pos x="T6" y="T7"/>
                              </a:cxn>
                              <a:cxn ang="0">
                                <a:pos x="T8" y="T9"/>
                              </a:cxn>
                            </a:cxnLst>
                            <a:rect l="0" t="0" r="r" b="b"/>
                            <a:pathLst>
                              <a:path w="77" h="96">
                                <a:moveTo>
                                  <a:pt x="77" y="86"/>
                                </a:moveTo>
                                <a:lnTo>
                                  <a:pt x="10" y="0"/>
                                </a:lnTo>
                                <a:lnTo>
                                  <a:pt x="0" y="9"/>
                                </a:lnTo>
                                <a:lnTo>
                                  <a:pt x="67" y="96"/>
                                </a:lnTo>
                                <a:lnTo>
                                  <a:pt x="7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7" name="Freeform 1189"/>
                        <wps:cNvSpPr>
                          <a:spLocks/>
                        </wps:cNvSpPr>
                        <wps:spPr bwMode="auto">
                          <a:xfrm>
                            <a:off x="3087370" y="436245"/>
                            <a:ext cx="3175" cy="12065"/>
                          </a:xfrm>
                          <a:custGeom>
                            <a:avLst/>
                            <a:gdLst>
                              <a:gd name="T0" fmla="*/ 0 w 5"/>
                              <a:gd name="T1" fmla="*/ 19 h 19"/>
                              <a:gd name="T2" fmla="*/ 5 w 5"/>
                              <a:gd name="T3" fmla="*/ 19 h 19"/>
                              <a:gd name="T4" fmla="*/ 0 w 5"/>
                              <a:gd name="T5" fmla="*/ 19 h 19"/>
                              <a:gd name="T6" fmla="*/ 0 w 5"/>
                              <a:gd name="T7" fmla="*/ 0 h 19"/>
                              <a:gd name="T8" fmla="*/ 5 w 5"/>
                              <a:gd name="T9" fmla="*/ 0 h 19"/>
                              <a:gd name="T10" fmla="*/ 0 w 5"/>
                              <a:gd name="T11" fmla="*/ 0 h 19"/>
                              <a:gd name="T12" fmla="*/ 0 w 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 h="19">
                                <a:moveTo>
                                  <a:pt x="0" y="19"/>
                                </a:moveTo>
                                <a:lnTo>
                                  <a:pt x="5" y="19"/>
                                </a:lnTo>
                                <a:lnTo>
                                  <a:pt x="0" y="19"/>
                                </a:lnTo>
                                <a:lnTo>
                                  <a:pt x="0" y="0"/>
                                </a:lnTo>
                                <a:lnTo>
                                  <a:pt x="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8" name="Freeform 1190"/>
                        <wps:cNvSpPr>
                          <a:spLocks/>
                        </wps:cNvSpPr>
                        <wps:spPr bwMode="auto">
                          <a:xfrm>
                            <a:off x="2026285" y="64135"/>
                            <a:ext cx="2707640" cy="2167890"/>
                          </a:xfrm>
                          <a:custGeom>
                            <a:avLst/>
                            <a:gdLst>
                              <a:gd name="T0" fmla="*/ 4264 w 4264"/>
                              <a:gd name="T1" fmla="*/ 3404 h 3414"/>
                              <a:gd name="T2" fmla="*/ 3414 w 4264"/>
                              <a:gd name="T3" fmla="*/ 2329 h 3414"/>
                              <a:gd name="T4" fmla="*/ 2564 w 4264"/>
                              <a:gd name="T5" fmla="*/ 1080 h 3414"/>
                              <a:gd name="T6" fmla="*/ 1705 w 4264"/>
                              <a:gd name="T7" fmla="*/ 254 h 3414"/>
                              <a:gd name="T8" fmla="*/ 850 w 4264"/>
                              <a:gd name="T9" fmla="*/ 0 h 3414"/>
                              <a:gd name="T10" fmla="*/ 0 w 4264"/>
                              <a:gd name="T11" fmla="*/ 0 h 3414"/>
                              <a:gd name="T12" fmla="*/ 0 w 4264"/>
                              <a:gd name="T13" fmla="*/ 19 h 3414"/>
                              <a:gd name="T14" fmla="*/ 850 w 4264"/>
                              <a:gd name="T15" fmla="*/ 19 h 3414"/>
                              <a:gd name="T16" fmla="*/ 845 w 4264"/>
                              <a:gd name="T17" fmla="*/ 19 h 3414"/>
                              <a:gd name="T18" fmla="*/ 1695 w 4264"/>
                              <a:gd name="T19" fmla="*/ 273 h 3414"/>
                              <a:gd name="T20" fmla="*/ 1695 w 4264"/>
                              <a:gd name="T21" fmla="*/ 269 h 3414"/>
                              <a:gd name="T22" fmla="*/ 2550 w 4264"/>
                              <a:gd name="T23" fmla="*/ 1090 h 3414"/>
                              <a:gd name="T24" fmla="*/ 2545 w 4264"/>
                              <a:gd name="T25" fmla="*/ 1090 h 3414"/>
                              <a:gd name="T26" fmla="*/ 3395 w 4264"/>
                              <a:gd name="T27" fmla="*/ 2338 h 3414"/>
                              <a:gd name="T28" fmla="*/ 4245 w 4264"/>
                              <a:gd name="T29" fmla="*/ 3414 h 3414"/>
                              <a:gd name="T30" fmla="*/ 4264 w 4264"/>
                              <a:gd name="T31" fmla="*/ 3404 h 3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64" h="3414">
                                <a:moveTo>
                                  <a:pt x="4264" y="3404"/>
                                </a:moveTo>
                                <a:lnTo>
                                  <a:pt x="3414" y="2329"/>
                                </a:lnTo>
                                <a:lnTo>
                                  <a:pt x="2564" y="1080"/>
                                </a:lnTo>
                                <a:lnTo>
                                  <a:pt x="1705" y="254"/>
                                </a:lnTo>
                                <a:lnTo>
                                  <a:pt x="850" y="0"/>
                                </a:lnTo>
                                <a:lnTo>
                                  <a:pt x="0" y="0"/>
                                </a:lnTo>
                                <a:lnTo>
                                  <a:pt x="0" y="19"/>
                                </a:lnTo>
                                <a:lnTo>
                                  <a:pt x="850" y="19"/>
                                </a:lnTo>
                                <a:lnTo>
                                  <a:pt x="845" y="19"/>
                                </a:lnTo>
                                <a:lnTo>
                                  <a:pt x="1695" y="273"/>
                                </a:lnTo>
                                <a:lnTo>
                                  <a:pt x="1695" y="269"/>
                                </a:lnTo>
                                <a:lnTo>
                                  <a:pt x="2550" y="1090"/>
                                </a:lnTo>
                                <a:lnTo>
                                  <a:pt x="2545" y="1090"/>
                                </a:lnTo>
                                <a:lnTo>
                                  <a:pt x="3395" y="2338"/>
                                </a:lnTo>
                                <a:lnTo>
                                  <a:pt x="4245" y="3414"/>
                                </a:lnTo>
                                <a:lnTo>
                                  <a:pt x="4264" y="3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9" name="Freeform 1191"/>
                        <wps:cNvSpPr>
                          <a:spLocks/>
                        </wps:cNvSpPr>
                        <wps:spPr bwMode="auto">
                          <a:xfrm>
                            <a:off x="3605530" y="719455"/>
                            <a:ext cx="79375" cy="70485"/>
                          </a:xfrm>
                          <a:custGeom>
                            <a:avLst/>
                            <a:gdLst>
                              <a:gd name="T0" fmla="*/ 0 w 125"/>
                              <a:gd name="T1" fmla="*/ 111 h 111"/>
                              <a:gd name="T2" fmla="*/ 63 w 125"/>
                              <a:gd name="T3" fmla="*/ 0 h 111"/>
                              <a:gd name="T4" fmla="*/ 125 w 125"/>
                              <a:gd name="T5" fmla="*/ 111 h 111"/>
                              <a:gd name="T6" fmla="*/ 0 w 125"/>
                              <a:gd name="T7" fmla="*/ 111 h 111"/>
                            </a:gdLst>
                            <a:ahLst/>
                            <a:cxnLst>
                              <a:cxn ang="0">
                                <a:pos x="T0" y="T1"/>
                              </a:cxn>
                              <a:cxn ang="0">
                                <a:pos x="T2" y="T3"/>
                              </a:cxn>
                              <a:cxn ang="0">
                                <a:pos x="T4" y="T5"/>
                              </a:cxn>
                              <a:cxn ang="0">
                                <a:pos x="T6" y="T7"/>
                              </a:cxn>
                            </a:cxnLst>
                            <a:rect l="0" t="0" r="r" b="b"/>
                            <a:pathLst>
                              <a:path w="125" h="111">
                                <a:moveTo>
                                  <a:pt x="0" y="111"/>
                                </a:moveTo>
                                <a:lnTo>
                                  <a:pt x="63" y="0"/>
                                </a:lnTo>
                                <a:lnTo>
                                  <a:pt x="125" y="111"/>
                                </a:lnTo>
                                <a:lnTo>
                                  <a:pt x="0" y="1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40" name="Freeform 1192"/>
                        <wps:cNvSpPr>
                          <a:spLocks/>
                        </wps:cNvSpPr>
                        <wps:spPr bwMode="auto">
                          <a:xfrm>
                            <a:off x="3065780" y="189230"/>
                            <a:ext cx="79375" cy="73025"/>
                          </a:xfrm>
                          <a:custGeom>
                            <a:avLst/>
                            <a:gdLst>
                              <a:gd name="T0" fmla="*/ 0 w 125"/>
                              <a:gd name="T1" fmla="*/ 115 h 115"/>
                              <a:gd name="T2" fmla="*/ 63 w 125"/>
                              <a:gd name="T3" fmla="*/ 0 h 115"/>
                              <a:gd name="T4" fmla="*/ 125 w 125"/>
                              <a:gd name="T5" fmla="*/ 115 h 115"/>
                              <a:gd name="T6" fmla="*/ 0 w 125"/>
                              <a:gd name="T7" fmla="*/ 115 h 115"/>
                            </a:gdLst>
                            <a:ahLst/>
                            <a:cxnLst>
                              <a:cxn ang="0">
                                <a:pos x="T0" y="T1"/>
                              </a:cxn>
                              <a:cxn ang="0">
                                <a:pos x="T2" y="T3"/>
                              </a:cxn>
                              <a:cxn ang="0">
                                <a:pos x="T4" y="T5"/>
                              </a:cxn>
                              <a:cxn ang="0">
                                <a:pos x="T6" y="T7"/>
                              </a:cxn>
                            </a:cxnLst>
                            <a:rect l="0" t="0" r="r" b="b"/>
                            <a:pathLst>
                              <a:path w="125" h="115">
                                <a:moveTo>
                                  <a:pt x="0" y="115"/>
                                </a:moveTo>
                                <a:lnTo>
                                  <a:pt x="63" y="0"/>
                                </a:lnTo>
                                <a:lnTo>
                                  <a:pt x="125" y="115"/>
                                </a:lnTo>
                                <a:lnTo>
                                  <a:pt x="0" y="1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41" name="Freeform 1193"/>
                        <wps:cNvSpPr>
                          <a:spLocks/>
                        </wps:cNvSpPr>
                        <wps:spPr bwMode="auto">
                          <a:xfrm>
                            <a:off x="2529205" y="27305"/>
                            <a:ext cx="76200" cy="69850"/>
                          </a:xfrm>
                          <a:custGeom>
                            <a:avLst/>
                            <a:gdLst>
                              <a:gd name="T0" fmla="*/ 0 w 120"/>
                              <a:gd name="T1" fmla="*/ 110 h 110"/>
                              <a:gd name="T2" fmla="*/ 63 w 120"/>
                              <a:gd name="T3" fmla="*/ 0 h 110"/>
                              <a:gd name="T4" fmla="*/ 120 w 120"/>
                              <a:gd name="T5" fmla="*/ 110 h 110"/>
                              <a:gd name="T6" fmla="*/ 0 w 120"/>
                              <a:gd name="T7" fmla="*/ 110 h 110"/>
                            </a:gdLst>
                            <a:ahLst/>
                            <a:cxnLst>
                              <a:cxn ang="0">
                                <a:pos x="T0" y="T1"/>
                              </a:cxn>
                              <a:cxn ang="0">
                                <a:pos x="T2" y="T3"/>
                              </a:cxn>
                              <a:cxn ang="0">
                                <a:pos x="T4" y="T5"/>
                              </a:cxn>
                              <a:cxn ang="0">
                                <a:pos x="T6" y="T7"/>
                              </a:cxn>
                            </a:cxnLst>
                            <a:rect l="0" t="0" r="r" b="b"/>
                            <a:pathLst>
                              <a:path w="120" h="110">
                                <a:moveTo>
                                  <a:pt x="0" y="110"/>
                                </a:moveTo>
                                <a:lnTo>
                                  <a:pt x="63" y="0"/>
                                </a:lnTo>
                                <a:lnTo>
                                  <a:pt x="120" y="110"/>
                                </a:lnTo>
                                <a:lnTo>
                                  <a:pt x="0" y="11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42" name="Freeform 1194"/>
                        <wps:cNvSpPr>
                          <a:spLocks/>
                        </wps:cNvSpPr>
                        <wps:spPr bwMode="auto">
                          <a:xfrm>
                            <a:off x="4148455" y="1497330"/>
                            <a:ext cx="79375" cy="73025"/>
                          </a:xfrm>
                          <a:custGeom>
                            <a:avLst/>
                            <a:gdLst>
                              <a:gd name="T0" fmla="*/ 0 w 125"/>
                              <a:gd name="T1" fmla="*/ 115 h 115"/>
                              <a:gd name="T2" fmla="*/ 62 w 125"/>
                              <a:gd name="T3" fmla="*/ 0 h 115"/>
                              <a:gd name="T4" fmla="*/ 125 w 125"/>
                              <a:gd name="T5" fmla="*/ 115 h 115"/>
                              <a:gd name="T6" fmla="*/ 0 w 125"/>
                              <a:gd name="T7" fmla="*/ 115 h 115"/>
                            </a:gdLst>
                            <a:ahLst/>
                            <a:cxnLst>
                              <a:cxn ang="0">
                                <a:pos x="T0" y="T1"/>
                              </a:cxn>
                              <a:cxn ang="0">
                                <a:pos x="T2" y="T3"/>
                              </a:cxn>
                              <a:cxn ang="0">
                                <a:pos x="T4" y="T5"/>
                              </a:cxn>
                              <a:cxn ang="0">
                                <a:pos x="T6" y="T7"/>
                              </a:cxn>
                            </a:cxnLst>
                            <a:rect l="0" t="0" r="r" b="b"/>
                            <a:pathLst>
                              <a:path w="125" h="115">
                                <a:moveTo>
                                  <a:pt x="0" y="115"/>
                                </a:moveTo>
                                <a:lnTo>
                                  <a:pt x="62" y="0"/>
                                </a:lnTo>
                                <a:lnTo>
                                  <a:pt x="125" y="115"/>
                                </a:lnTo>
                                <a:lnTo>
                                  <a:pt x="0" y="1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43" name="Freeform 1195"/>
                        <wps:cNvSpPr>
                          <a:spLocks/>
                        </wps:cNvSpPr>
                        <wps:spPr bwMode="auto">
                          <a:xfrm>
                            <a:off x="4688205" y="2186305"/>
                            <a:ext cx="79375" cy="73025"/>
                          </a:xfrm>
                          <a:custGeom>
                            <a:avLst/>
                            <a:gdLst>
                              <a:gd name="T0" fmla="*/ 0 w 125"/>
                              <a:gd name="T1" fmla="*/ 115 h 115"/>
                              <a:gd name="T2" fmla="*/ 62 w 125"/>
                              <a:gd name="T3" fmla="*/ 0 h 115"/>
                              <a:gd name="T4" fmla="*/ 125 w 125"/>
                              <a:gd name="T5" fmla="*/ 115 h 115"/>
                              <a:gd name="T6" fmla="*/ 0 w 125"/>
                              <a:gd name="T7" fmla="*/ 115 h 115"/>
                            </a:gdLst>
                            <a:ahLst/>
                            <a:cxnLst>
                              <a:cxn ang="0">
                                <a:pos x="T0" y="T1"/>
                              </a:cxn>
                              <a:cxn ang="0">
                                <a:pos x="T2" y="T3"/>
                              </a:cxn>
                              <a:cxn ang="0">
                                <a:pos x="T4" y="T5"/>
                              </a:cxn>
                              <a:cxn ang="0">
                                <a:pos x="T6" y="T7"/>
                              </a:cxn>
                            </a:cxnLst>
                            <a:rect l="0" t="0" r="r" b="b"/>
                            <a:pathLst>
                              <a:path w="125" h="115">
                                <a:moveTo>
                                  <a:pt x="0" y="115"/>
                                </a:moveTo>
                                <a:lnTo>
                                  <a:pt x="62" y="0"/>
                                </a:lnTo>
                                <a:lnTo>
                                  <a:pt x="125" y="115"/>
                                </a:lnTo>
                                <a:lnTo>
                                  <a:pt x="0" y="1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44" name="Freeform 1196"/>
                        <wps:cNvSpPr>
                          <a:spLocks/>
                        </wps:cNvSpPr>
                        <wps:spPr bwMode="auto">
                          <a:xfrm>
                            <a:off x="1986915" y="27305"/>
                            <a:ext cx="79375" cy="69850"/>
                          </a:xfrm>
                          <a:custGeom>
                            <a:avLst/>
                            <a:gdLst>
                              <a:gd name="T0" fmla="*/ 0 w 125"/>
                              <a:gd name="T1" fmla="*/ 110 h 110"/>
                              <a:gd name="T2" fmla="*/ 67 w 125"/>
                              <a:gd name="T3" fmla="*/ 0 h 110"/>
                              <a:gd name="T4" fmla="*/ 125 w 125"/>
                              <a:gd name="T5" fmla="*/ 110 h 110"/>
                              <a:gd name="T6" fmla="*/ 0 w 125"/>
                              <a:gd name="T7" fmla="*/ 110 h 110"/>
                            </a:gdLst>
                            <a:ahLst/>
                            <a:cxnLst>
                              <a:cxn ang="0">
                                <a:pos x="T0" y="T1"/>
                              </a:cxn>
                              <a:cxn ang="0">
                                <a:pos x="T2" y="T3"/>
                              </a:cxn>
                              <a:cxn ang="0">
                                <a:pos x="T4" y="T5"/>
                              </a:cxn>
                              <a:cxn ang="0">
                                <a:pos x="T6" y="T7"/>
                              </a:cxn>
                            </a:cxnLst>
                            <a:rect l="0" t="0" r="r" b="b"/>
                            <a:pathLst>
                              <a:path w="125" h="110">
                                <a:moveTo>
                                  <a:pt x="0" y="110"/>
                                </a:moveTo>
                                <a:lnTo>
                                  <a:pt x="67" y="0"/>
                                </a:lnTo>
                                <a:lnTo>
                                  <a:pt x="125" y="110"/>
                                </a:lnTo>
                                <a:lnTo>
                                  <a:pt x="0" y="11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45" name="Freeform 1197"/>
                        <wps:cNvSpPr>
                          <a:spLocks/>
                        </wps:cNvSpPr>
                        <wps:spPr bwMode="auto">
                          <a:xfrm>
                            <a:off x="2026285" y="64135"/>
                            <a:ext cx="3244215" cy="2171065"/>
                          </a:xfrm>
                          <a:custGeom>
                            <a:avLst/>
                            <a:gdLst>
                              <a:gd name="T0" fmla="*/ 0 w 5109"/>
                              <a:gd name="T1" fmla="*/ 19 h 3419"/>
                              <a:gd name="T2" fmla="*/ 850 w 5109"/>
                              <a:gd name="T3" fmla="*/ 28 h 3419"/>
                              <a:gd name="T4" fmla="*/ 1705 w 5109"/>
                              <a:gd name="T5" fmla="*/ 101 h 3419"/>
                              <a:gd name="T6" fmla="*/ 1700 w 5109"/>
                              <a:gd name="T7" fmla="*/ 101 h 3419"/>
                              <a:gd name="T8" fmla="*/ 2545 w 5109"/>
                              <a:gd name="T9" fmla="*/ 595 h 3419"/>
                              <a:gd name="T10" fmla="*/ 2540 w 5109"/>
                              <a:gd name="T11" fmla="*/ 590 h 3419"/>
                              <a:gd name="T12" fmla="*/ 3395 w 5109"/>
                              <a:gd name="T13" fmla="*/ 1714 h 3419"/>
                              <a:gd name="T14" fmla="*/ 4250 w 5109"/>
                              <a:gd name="T15" fmla="*/ 3136 h 3419"/>
                              <a:gd name="T16" fmla="*/ 5099 w 5109"/>
                              <a:gd name="T17" fmla="*/ 3419 h 3419"/>
                              <a:gd name="T18" fmla="*/ 5109 w 5109"/>
                              <a:gd name="T19" fmla="*/ 3400 h 3419"/>
                              <a:gd name="T20" fmla="*/ 4259 w 5109"/>
                              <a:gd name="T21" fmla="*/ 3116 h 3419"/>
                              <a:gd name="T22" fmla="*/ 4264 w 5109"/>
                              <a:gd name="T23" fmla="*/ 3121 h 3419"/>
                              <a:gd name="T24" fmla="*/ 3414 w 5109"/>
                              <a:gd name="T25" fmla="*/ 1704 h 3419"/>
                              <a:gd name="T26" fmla="*/ 2555 w 5109"/>
                              <a:gd name="T27" fmla="*/ 581 h 3419"/>
                              <a:gd name="T28" fmla="*/ 1710 w 5109"/>
                              <a:gd name="T29" fmla="*/ 81 h 3419"/>
                              <a:gd name="T30" fmla="*/ 850 w 5109"/>
                              <a:gd name="T31" fmla="*/ 9 h 3419"/>
                              <a:gd name="T32" fmla="*/ 0 w 5109"/>
                              <a:gd name="T33" fmla="*/ 0 h 3419"/>
                              <a:gd name="T34" fmla="*/ 0 w 5109"/>
                              <a:gd name="T35" fmla="*/ 19 h 3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09" h="3419">
                                <a:moveTo>
                                  <a:pt x="0" y="19"/>
                                </a:moveTo>
                                <a:lnTo>
                                  <a:pt x="850" y="28"/>
                                </a:lnTo>
                                <a:lnTo>
                                  <a:pt x="1705" y="101"/>
                                </a:lnTo>
                                <a:lnTo>
                                  <a:pt x="1700" y="101"/>
                                </a:lnTo>
                                <a:lnTo>
                                  <a:pt x="2545" y="595"/>
                                </a:lnTo>
                                <a:lnTo>
                                  <a:pt x="2540" y="590"/>
                                </a:lnTo>
                                <a:lnTo>
                                  <a:pt x="3395" y="1714"/>
                                </a:lnTo>
                                <a:lnTo>
                                  <a:pt x="4250" y="3136"/>
                                </a:lnTo>
                                <a:lnTo>
                                  <a:pt x="5099" y="3419"/>
                                </a:lnTo>
                                <a:lnTo>
                                  <a:pt x="5109" y="3400"/>
                                </a:lnTo>
                                <a:lnTo>
                                  <a:pt x="4259" y="3116"/>
                                </a:lnTo>
                                <a:lnTo>
                                  <a:pt x="4264" y="3121"/>
                                </a:lnTo>
                                <a:lnTo>
                                  <a:pt x="3414" y="1704"/>
                                </a:lnTo>
                                <a:lnTo>
                                  <a:pt x="2555" y="581"/>
                                </a:lnTo>
                                <a:lnTo>
                                  <a:pt x="1710" y="81"/>
                                </a:lnTo>
                                <a:lnTo>
                                  <a:pt x="850" y="9"/>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6" name="Freeform 1198"/>
                        <wps:cNvSpPr>
                          <a:spLocks/>
                        </wps:cNvSpPr>
                        <wps:spPr bwMode="auto">
                          <a:xfrm>
                            <a:off x="3611880" y="399415"/>
                            <a:ext cx="67310" cy="67310"/>
                          </a:xfrm>
                          <a:custGeom>
                            <a:avLst/>
                            <a:gdLst>
                              <a:gd name="T0" fmla="*/ 0 w 106"/>
                              <a:gd name="T1" fmla="*/ 53 h 106"/>
                              <a:gd name="T2" fmla="*/ 53 w 106"/>
                              <a:gd name="T3" fmla="*/ 106 h 106"/>
                              <a:gd name="T4" fmla="*/ 106 w 106"/>
                              <a:gd name="T5" fmla="*/ 53 h 106"/>
                              <a:gd name="T6" fmla="*/ 53 w 106"/>
                              <a:gd name="T7" fmla="*/ 0 h 106"/>
                              <a:gd name="T8" fmla="*/ 0 w 106"/>
                              <a:gd name="T9" fmla="*/ 53 h 106"/>
                            </a:gdLst>
                            <a:ahLst/>
                            <a:cxnLst>
                              <a:cxn ang="0">
                                <a:pos x="T0" y="T1"/>
                              </a:cxn>
                              <a:cxn ang="0">
                                <a:pos x="T2" y="T3"/>
                              </a:cxn>
                              <a:cxn ang="0">
                                <a:pos x="T4" y="T5"/>
                              </a:cxn>
                              <a:cxn ang="0">
                                <a:pos x="T6" y="T7"/>
                              </a:cxn>
                              <a:cxn ang="0">
                                <a:pos x="T8" y="T9"/>
                              </a:cxn>
                            </a:cxnLst>
                            <a:rect l="0" t="0" r="r" b="b"/>
                            <a:pathLst>
                              <a:path w="106" h="106">
                                <a:moveTo>
                                  <a:pt x="0" y="53"/>
                                </a:moveTo>
                                <a:lnTo>
                                  <a:pt x="53" y="106"/>
                                </a:lnTo>
                                <a:lnTo>
                                  <a:pt x="106" y="53"/>
                                </a:lnTo>
                                <a:lnTo>
                                  <a:pt x="53"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47" name="Freeform 1199"/>
                        <wps:cNvSpPr>
                          <a:spLocks/>
                        </wps:cNvSpPr>
                        <wps:spPr bwMode="auto">
                          <a:xfrm>
                            <a:off x="3075305" y="91440"/>
                            <a:ext cx="64135" cy="64135"/>
                          </a:xfrm>
                          <a:custGeom>
                            <a:avLst/>
                            <a:gdLst>
                              <a:gd name="T0" fmla="*/ 0 w 101"/>
                              <a:gd name="T1" fmla="*/ 53 h 101"/>
                              <a:gd name="T2" fmla="*/ 53 w 101"/>
                              <a:gd name="T3" fmla="*/ 101 h 101"/>
                              <a:gd name="T4" fmla="*/ 101 w 101"/>
                              <a:gd name="T5" fmla="*/ 53 h 101"/>
                              <a:gd name="T6" fmla="*/ 53 w 101"/>
                              <a:gd name="T7" fmla="*/ 0 h 101"/>
                              <a:gd name="T8" fmla="*/ 0 w 101"/>
                              <a:gd name="T9" fmla="*/ 53 h 101"/>
                            </a:gdLst>
                            <a:ahLst/>
                            <a:cxnLst>
                              <a:cxn ang="0">
                                <a:pos x="T0" y="T1"/>
                              </a:cxn>
                              <a:cxn ang="0">
                                <a:pos x="T2" y="T3"/>
                              </a:cxn>
                              <a:cxn ang="0">
                                <a:pos x="T4" y="T5"/>
                              </a:cxn>
                              <a:cxn ang="0">
                                <a:pos x="T6" y="T7"/>
                              </a:cxn>
                              <a:cxn ang="0">
                                <a:pos x="T8" y="T9"/>
                              </a:cxn>
                            </a:cxnLst>
                            <a:rect l="0" t="0" r="r" b="b"/>
                            <a:pathLst>
                              <a:path w="101" h="101">
                                <a:moveTo>
                                  <a:pt x="0" y="53"/>
                                </a:moveTo>
                                <a:lnTo>
                                  <a:pt x="53" y="101"/>
                                </a:lnTo>
                                <a:lnTo>
                                  <a:pt x="101" y="53"/>
                                </a:lnTo>
                                <a:lnTo>
                                  <a:pt x="53"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48" name="Freeform 1200"/>
                        <wps:cNvSpPr>
                          <a:spLocks/>
                        </wps:cNvSpPr>
                        <wps:spPr bwMode="auto">
                          <a:xfrm>
                            <a:off x="2544445" y="36195"/>
                            <a:ext cx="64135" cy="67310"/>
                          </a:xfrm>
                          <a:custGeom>
                            <a:avLst/>
                            <a:gdLst>
                              <a:gd name="T0" fmla="*/ 0 w 101"/>
                              <a:gd name="T1" fmla="*/ 53 h 106"/>
                              <a:gd name="T2" fmla="*/ 48 w 101"/>
                              <a:gd name="T3" fmla="*/ 106 h 106"/>
                              <a:gd name="T4" fmla="*/ 101 w 101"/>
                              <a:gd name="T5" fmla="*/ 53 h 106"/>
                              <a:gd name="T6" fmla="*/ 48 w 101"/>
                              <a:gd name="T7" fmla="*/ 0 h 106"/>
                              <a:gd name="T8" fmla="*/ 0 w 101"/>
                              <a:gd name="T9" fmla="*/ 53 h 106"/>
                            </a:gdLst>
                            <a:ahLst/>
                            <a:cxnLst>
                              <a:cxn ang="0">
                                <a:pos x="T0" y="T1"/>
                              </a:cxn>
                              <a:cxn ang="0">
                                <a:pos x="T2" y="T3"/>
                              </a:cxn>
                              <a:cxn ang="0">
                                <a:pos x="T4" y="T5"/>
                              </a:cxn>
                              <a:cxn ang="0">
                                <a:pos x="T6" y="T7"/>
                              </a:cxn>
                              <a:cxn ang="0">
                                <a:pos x="T8" y="T9"/>
                              </a:cxn>
                            </a:cxnLst>
                            <a:rect l="0" t="0" r="r" b="b"/>
                            <a:pathLst>
                              <a:path w="101" h="106">
                                <a:moveTo>
                                  <a:pt x="0" y="53"/>
                                </a:moveTo>
                                <a:lnTo>
                                  <a:pt x="48" y="106"/>
                                </a:lnTo>
                                <a:lnTo>
                                  <a:pt x="101" y="53"/>
                                </a:lnTo>
                                <a:lnTo>
                                  <a:pt x="48"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49" name="Freeform 1201"/>
                        <wps:cNvSpPr>
                          <a:spLocks/>
                        </wps:cNvSpPr>
                        <wps:spPr bwMode="auto">
                          <a:xfrm>
                            <a:off x="2538730" y="33655"/>
                            <a:ext cx="66675" cy="66675"/>
                          </a:xfrm>
                          <a:custGeom>
                            <a:avLst/>
                            <a:gdLst>
                              <a:gd name="T0" fmla="*/ 0 w 105"/>
                              <a:gd name="T1" fmla="*/ 52 h 105"/>
                              <a:gd name="T2" fmla="*/ 53 w 105"/>
                              <a:gd name="T3" fmla="*/ 105 h 105"/>
                              <a:gd name="T4" fmla="*/ 105 w 105"/>
                              <a:gd name="T5" fmla="*/ 52 h 105"/>
                              <a:gd name="T6" fmla="*/ 53 w 105"/>
                              <a:gd name="T7" fmla="*/ 0 h 105"/>
                              <a:gd name="T8" fmla="*/ 0 w 105"/>
                              <a:gd name="T9" fmla="*/ 52 h 105"/>
                            </a:gdLst>
                            <a:ahLst/>
                            <a:cxnLst>
                              <a:cxn ang="0">
                                <a:pos x="T0" y="T1"/>
                              </a:cxn>
                              <a:cxn ang="0">
                                <a:pos x="T2" y="T3"/>
                              </a:cxn>
                              <a:cxn ang="0">
                                <a:pos x="T4" y="T5"/>
                              </a:cxn>
                              <a:cxn ang="0">
                                <a:pos x="T6" y="T7"/>
                              </a:cxn>
                              <a:cxn ang="0">
                                <a:pos x="T8" y="T9"/>
                              </a:cxn>
                            </a:cxnLst>
                            <a:rect l="0" t="0" r="r" b="b"/>
                            <a:pathLst>
                              <a:path w="105" h="105">
                                <a:moveTo>
                                  <a:pt x="0" y="52"/>
                                </a:moveTo>
                                <a:lnTo>
                                  <a:pt x="53" y="105"/>
                                </a:lnTo>
                                <a:lnTo>
                                  <a:pt x="105" y="52"/>
                                </a:lnTo>
                                <a:lnTo>
                                  <a:pt x="53"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50" name="Freeform 1202"/>
                        <wps:cNvSpPr>
                          <a:spLocks/>
                        </wps:cNvSpPr>
                        <wps:spPr bwMode="auto">
                          <a:xfrm>
                            <a:off x="2535555" y="39370"/>
                            <a:ext cx="64135" cy="64135"/>
                          </a:xfrm>
                          <a:custGeom>
                            <a:avLst/>
                            <a:gdLst>
                              <a:gd name="T0" fmla="*/ 0 w 101"/>
                              <a:gd name="T1" fmla="*/ 48 h 101"/>
                              <a:gd name="T2" fmla="*/ 48 w 101"/>
                              <a:gd name="T3" fmla="*/ 101 h 101"/>
                              <a:gd name="T4" fmla="*/ 101 w 101"/>
                              <a:gd name="T5" fmla="*/ 48 h 101"/>
                              <a:gd name="T6" fmla="*/ 48 w 101"/>
                              <a:gd name="T7" fmla="*/ 0 h 101"/>
                              <a:gd name="T8" fmla="*/ 0 w 101"/>
                              <a:gd name="T9" fmla="*/ 48 h 101"/>
                            </a:gdLst>
                            <a:ahLst/>
                            <a:cxnLst>
                              <a:cxn ang="0">
                                <a:pos x="T0" y="T1"/>
                              </a:cxn>
                              <a:cxn ang="0">
                                <a:pos x="T2" y="T3"/>
                              </a:cxn>
                              <a:cxn ang="0">
                                <a:pos x="T4" y="T5"/>
                              </a:cxn>
                              <a:cxn ang="0">
                                <a:pos x="T6" y="T7"/>
                              </a:cxn>
                              <a:cxn ang="0">
                                <a:pos x="T8" y="T9"/>
                              </a:cxn>
                            </a:cxnLst>
                            <a:rect l="0" t="0" r="r" b="b"/>
                            <a:pathLst>
                              <a:path w="101" h="101">
                                <a:moveTo>
                                  <a:pt x="0" y="48"/>
                                </a:moveTo>
                                <a:lnTo>
                                  <a:pt x="48" y="101"/>
                                </a:lnTo>
                                <a:lnTo>
                                  <a:pt x="101" y="48"/>
                                </a:lnTo>
                                <a:lnTo>
                                  <a:pt x="48" y="0"/>
                                </a:lnTo>
                                <a:lnTo>
                                  <a:pt x="0" y="4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51" name="Freeform 1203"/>
                        <wps:cNvSpPr>
                          <a:spLocks/>
                        </wps:cNvSpPr>
                        <wps:spPr bwMode="auto">
                          <a:xfrm>
                            <a:off x="4151630" y="1115695"/>
                            <a:ext cx="66675" cy="64135"/>
                          </a:xfrm>
                          <a:custGeom>
                            <a:avLst/>
                            <a:gdLst>
                              <a:gd name="T0" fmla="*/ 0 w 105"/>
                              <a:gd name="T1" fmla="*/ 53 h 101"/>
                              <a:gd name="T2" fmla="*/ 53 w 105"/>
                              <a:gd name="T3" fmla="*/ 101 h 101"/>
                              <a:gd name="T4" fmla="*/ 105 w 105"/>
                              <a:gd name="T5" fmla="*/ 53 h 101"/>
                              <a:gd name="T6" fmla="*/ 53 w 105"/>
                              <a:gd name="T7" fmla="*/ 0 h 101"/>
                              <a:gd name="T8" fmla="*/ 0 w 105"/>
                              <a:gd name="T9" fmla="*/ 53 h 101"/>
                            </a:gdLst>
                            <a:ahLst/>
                            <a:cxnLst>
                              <a:cxn ang="0">
                                <a:pos x="T0" y="T1"/>
                              </a:cxn>
                              <a:cxn ang="0">
                                <a:pos x="T2" y="T3"/>
                              </a:cxn>
                              <a:cxn ang="0">
                                <a:pos x="T4" y="T5"/>
                              </a:cxn>
                              <a:cxn ang="0">
                                <a:pos x="T6" y="T7"/>
                              </a:cxn>
                              <a:cxn ang="0">
                                <a:pos x="T8" y="T9"/>
                              </a:cxn>
                            </a:cxnLst>
                            <a:rect l="0" t="0" r="r" b="b"/>
                            <a:pathLst>
                              <a:path w="105" h="101">
                                <a:moveTo>
                                  <a:pt x="0" y="53"/>
                                </a:moveTo>
                                <a:lnTo>
                                  <a:pt x="53" y="101"/>
                                </a:lnTo>
                                <a:lnTo>
                                  <a:pt x="105" y="53"/>
                                </a:lnTo>
                                <a:lnTo>
                                  <a:pt x="53"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52" name="Freeform 1204"/>
                        <wps:cNvSpPr>
                          <a:spLocks/>
                        </wps:cNvSpPr>
                        <wps:spPr bwMode="auto">
                          <a:xfrm>
                            <a:off x="4691380" y="2015490"/>
                            <a:ext cx="64135" cy="64135"/>
                          </a:xfrm>
                          <a:custGeom>
                            <a:avLst/>
                            <a:gdLst>
                              <a:gd name="T0" fmla="*/ 0 w 101"/>
                              <a:gd name="T1" fmla="*/ 53 h 101"/>
                              <a:gd name="T2" fmla="*/ 53 w 101"/>
                              <a:gd name="T3" fmla="*/ 101 h 101"/>
                              <a:gd name="T4" fmla="*/ 101 w 101"/>
                              <a:gd name="T5" fmla="*/ 53 h 101"/>
                              <a:gd name="T6" fmla="*/ 53 w 101"/>
                              <a:gd name="T7" fmla="*/ 0 h 101"/>
                              <a:gd name="T8" fmla="*/ 0 w 101"/>
                              <a:gd name="T9" fmla="*/ 53 h 101"/>
                            </a:gdLst>
                            <a:ahLst/>
                            <a:cxnLst>
                              <a:cxn ang="0">
                                <a:pos x="T0" y="T1"/>
                              </a:cxn>
                              <a:cxn ang="0">
                                <a:pos x="T2" y="T3"/>
                              </a:cxn>
                              <a:cxn ang="0">
                                <a:pos x="T4" y="T5"/>
                              </a:cxn>
                              <a:cxn ang="0">
                                <a:pos x="T6" y="T7"/>
                              </a:cxn>
                              <a:cxn ang="0">
                                <a:pos x="T8" y="T9"/>
                              </a:cxn>
                            </a:cxnLst>
                            <a:rect l="0" t="0" r="r" b="b"/>
                            <a:pathLst>
                              <a:path w="101" h="101">
                                <a:moveTo>
                                  <a:pt x="0" y="53"/>
                                </a:moveTo>
                                <a:lnTo>
                                  <a:pt x="53" y="101"/>
                                </a:lnTo>
                                <a:lnTo>
                                  <a:pt x="101" y="53"/>
                                </a:lnTo>
                                <a:lnTo>
                                  <a:pt x="53"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53" name="Freeform 1205"/>
                        <wps:cNvSpPr>
                          <a:spLocks/>
                        </wps:cNvSpPr>
                        <wps:spPr bwMode="auto">
                          <a:xfrm>
                            <a:off x="5233670" y="2195195"/>
                            <a:ext cx="64135" cy="67310"/>
                          </a:xfrm>
                          <a:custGeom>
                            <a:avLst/>
                            <a:gdLst>
                              <a:gd name="T0" fmla="*/ 0 w 101"/>
                              <a:gd name="T1" fmla="*/ 53 h 106"/>
                              <a:gd name="T2" fmla="*/ 48 w 101"/>
                              <a:gd name="T3" fmla="*/ 106 h 106"/>
                              <a:gd name="T4" fmla="*/ 101 w 101"/>
                              <a:gd name="T5" fmla="*/ 53 h 106"/>
                              <a:gd name="T6" fmla="*/ 48 w 101"/>
                              <a:gd name="T7" fmla="*/ 0 h 106"/>
                              <a:gd name="T8" fmla="*/ 0 w 101"/>
                              <a:gd name="T9" fmla="*/ 53 h 106"/>
                            </a:gdLst>
                            <a:ahLst/>
                            <a:cxnLst>
                              <a:cxn ang="0">
                                <a:pos x="T0" y="T1"/>
                              </a:cxn>
                              <a:cxn ang="0">
                                <a:pos x="T2" y="T3"/>
                              </a:cxn>
                              <a:cxn ang="0">
                                <a:pos x="T4" y="T5"/>
                              </a:cxn>
                              <a:cxn ang="0">
                                <a:pos x="T6" y="T7"/>
                              </a:cxn>
                              <a:cxn ang="0">
                                <a:pos x="T8" y="T9"/>
                              </a:cxn>
                            </a:cxnLst>
                            <a:rect l="0" t="0" r="r" b="b"/>
                            <a:pathLst>
                              <a:path w="101" h="106">
                                <a:moveTo>
                                  <a:pt x="0" y="53"/>
                                </a:moveTo>
                                <a:lnTo>
                                  <a:pt x="48" y="106"/>
                                </a:lnTo>
                                <a:lnTo>
                                  <a:pt x="101" y="53"/>
                                </a:lnTo>
                                <a:lnTo>
                                  <a:pt x="48"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54" name="Freeform 1206"/>
                        <wps:cNvSpPr>
                          <a:spLocks/>
                        </wps:cNvSpPr>
                        <wps:spPr bwMode="auto">
                          <a:xfrm>
                            <a:off x="2026285" y="64135"/>
                            <a:ext cx="3244215" cy="2171065"/>
                          </a:xfrm>
                          <a:custGeom>
                            <a:avLst/>
                            <a:gdLst>
                              <a:gd name="T0" fmla="*/ 0 w 5109"/>
                              <a:gd name="T1" fmla="*/ 19 h 3419"/>
                              <a:gd name="T2" fmla="*/ 850 w 5109"/>
                              <a:gd name="T3" fmla="*/ 28 h 3419"/>
                              <a:gd name="T4" fmla="*/ 1705 w 5109"/>
                              <a:gd name="T5" fmla="*/ 101 h 3419"/>
                              <a:gd name="T6" fmla="*/ 1700 w 5109"/>
                              <a:gd name="T7" fmla="*/ 101 h 3419"/>
                              <a:gd name="T8" fmla="*/ 2545 w 5109"/>
                              <a:gd name="T9" fmla="*/ 595 h 3419"/>
                              <a:gd name="T10" fmla="*/ 2540 w 5109"/>
                              <a:gd name="T11" fmla="*/ 590 h 3419"/>
                              <a:gd name="T12" fmla="*/ 3395 w 5109"/>
                              <a:gd name="T13" fmla="*/ 1714 h 3419"/>
                              <a:gd name="T14" fmla="*/ 4250 w 5109"/>
                              <a:gd name="T15" fmla="*/ 3136 h 3419"/>
                              <a:gd name="T16" fmla="*/ 5099 w 5109"/>
                              <a:gd name="T17" fmla="*/ 3419 h 3419"/>
                              <a:gd name="T18" fmla="*/ 5109 w 5109"/>
                              <a:gd name="T19" fmla="*/ 3400 h 3419"/>
                              <a:gd name="T20" fmla="*/ 4259 w 5109"/>
                              <a:gd name="T21" fmla="*/ 3116 h 3419"/>
                              <a:gd name="T22" fmla="*/ 4264 w 5109"/>
                              <a:gd name="T23" fmla="*/ 3121 h 3419"/>
                              <a:gd name="T24" fmla="*/ 3414 w 5109"/>
                              <a:gd name="T25" fmla="*/ 1704 h 3419"/>
                              <a:gd name="T26" fmla="*/ 2555 w 5109"/>
                              <a:gd name="T27" fmla="*/ 581 h 3419"/>
                              <a:gd name="T28" fmla="*/ 1710 w 5109"/>
                              <a:gd name="T29" fmla="*/ 81 h 3419"/>
                              <a:gd name="T30" fmla="*/ 850 w 5109"/>
                              <a:gd name="T31" fmla="*/ 9 h 3419"/>
                              <a:gd name="T32" fmla="*/ 0 w 5109"/>
                              <a:gd name="T33" fmla="*/ 0 h 3419"/>
                              <a:gd name="T34" fmla="*/ 0 w 5109"/>
                              <a:gd name="T35" fmla="*/ 19 h 3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09" h="3419">
                                <a:moveTo>
                                  <a:pt x="0" y="19"/>
                                </a:moveTo>
                                <a:lnTo>
                                  <a:pt x="850" y="28"/>
                                </a:lnTo>
                                <a:lnTo>
                                  <a:pt x="1705" y="101"/>
                                </a:lnTo>
                                <a:lnTo>
                                  <a:pt x="1700" y="101"/>
                                </a:lnTo>
                                <a:lnTo>
                                  <a:pt x="2545" y="595"/>
                                </a:lnTo>
                                <a:lnTo>
                                  <a:pt x="2540" y="590"/>
                                </a:lnTo>
                                <a:lnTo>
                                  <a:pt x="3395" y="1714"/>
                                </a:lnTo>
                                <a:lnTo>
                                  <a:pt x="4250" y="3136"/>
                                </a:lnTo>
                                <a:lnTo>
                                  <a:pt x="5099" y="3419"/>
                                </a:lnTo>
                                <a:lnTo>
                                  <a:pt x="5109" y="3400"/>
                                </a:lnTo>
                                <a:lnTo>
                                  <a:pt x="4259" y="3116"/>
                                </a:lnTo>
                                <a:lnTo>
                                  <a:pt x="4264" y="3121"/>
                                </a:lnTo>
                                <a:lnTo>
                                  <a:pt x="3414" y="1704"/>
                                </a:lnTo>
                                <a:lnTo>
                                  <a:pt x="2555" y="581"/>
                                </a:lnTo>
                                <a:lnTo>
                                  <a:pt x="1710" y="81"/>
                                </a:lnTo>
                                <a:lnTo>
                                  <a:pt x="850" y="9"/>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5" name="Freeform 1207"/>
                        <wps:cNvSpPr>
                          <a:spLocks/>
                        </wps:cNvSpPr>
                        <wps:spPr bwMode="auto">
                          <a:xfrm>
                            <a:off x="3611880" y="399415"/>
                            <a:ext cx="67310" cy="67310"/>
                          </a:xfrm>
                          <a:custGeom>
                            <a:avLst/>
                            <a:gdLst>
                              <a:gd name="T0" fmla="*/ 0 w 106"/>
                              <a:gd name="T1" fmla="*/ 53 h 106"/>
                              <a:gd name="T2" fmla="*/ 53 w 106"/>
                              <a:gd name="T3" fmla="*/ 106 h 106"/>
                              <a:gd name="T4" fmla="*/ 106 w 106"/>
                              <a:gd name="T5" fmla="*/ 53 h 106"/>
                              <a:gd name="T6" fmla="*/ 53 w 106"/>
                              <a:gd name="T7" fmla="*/ 0 h 106"/>
                              <a:gd name="T8" fmla="*/ 0 w 106"/>
                              <a:gd name="T9" fmla="*/ 53 h 106"/>
                            </a:gdLst>
                            <a:ahLst/>
                            <a:cxnLst>
                              <a:cxn ang="0">
                                <a:pos x="T0" y="T1"/>
                              </a:cxn>
                              <a:cxn ang="0">
                                <a:pos x="T2" y="T3"/>
                              </a:cxn>
                              <a:cxn ang="0">
                                <a:pos x="T4" y="T5"/>
                              </a:cxn>
                              <a:cxn ang="0">
                                <a:pos x="T6" y="T7"/>
                              </a:cxn>
                              <a:cxn ang="0">
                                <a:pos x="T8" y="T9"/>
                              </a:cxn>
                            </a:cxnLst>
                            <a:rect l="0" t="0" r="r" b="b"/>
                            <a:pathLst>
                              <a:path w="106" h="106">
                                <a:moveTo>
                                  <a:pt x="0" y="53"/>
                                </a:moveTo>
                                <a:lnTo>
                                  <a:pt x="53" y="106"/>
                                </a:lnTo>
                                <a:lnTo>
                                  <a:pt x="106" y="53"/>
                                </a:lnTo>
                                <a:lnTo>
                                  <a:pt x="53"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56" name="Freeform 1208"/>
                        <wps:cNvSpPr>
                          <a:spLocks/>
                        </wps:cNvSpPr>
                        <wps:spPr bwMode="auto">
                          <a:xfrm>
                            <a:off x="3075305" y="91440"/>
                            <a:ext cx="64135" cy="64135"/>
                          </a:xfrm>
                          <a:custGeom>
                            <a:avLst/>
                            <a:gdLst>
                              <a:gd name="T0" fmla="*/ 0 w 101"/>
                              <a:gd name="T1" fmla="*/ 53 h 101"/>
                              <a:gd name="T2" fmla="*/ 53 w 101"/>
                              <a:gd name="T3" fmla="*/ 101 h 101"/>
                              <a:gd name="T4" fmla="*/ 101 w 101"/>
                              <a:gd name="T5" fmla="*/ 53 h 101"/>
                              <a:gd name="T6" fmla="*/ 53 w 101"/>
                              <a:gd name="T7" fmla="*/ 0 h 101"/>
                              <a:gd name="T8" fmla="*/ 0 w 101"/>
                              <a:gd name="T9" fmla="*/ 53 h 101"/>
                            </a:gdLst>
                            <a:ahLst/>
                            <a:cxnLst>
                              <a:cxn ang="0">
                                <a:pos x="T0" y="T1"/>
                              </a:cxn>
                              <a:cxn ang="0">
                                <a:pos x="T2" y="T3"/>
                              </a:cxn>
                              <a:cxn ang="0">
                                <a:pos x="T4" y="T5"/>
                              </a:cxn>
                              <a:cxn ang="0">
                                <a:pos x="T6" y="T7"/>
                              </a:cxn>
                              <a:cxn ang="0">
                                <a:pos x="T8" y="T9"/>
                              </a:cxn>
                            </a:cxnLst>
                            <a:rect l="0" t="0" r="r" b="b"/>
                            <a:pathLst>
                              <a:path w="101" h="101">
                                <a:moveTo>
                                  <a:pt x="0" y="53"/>
                                </a:moveTo>
                                <a:lnTo>
                                  <a:pt x="53" y="101"/>
                                </a:lnTo>
                                <a:lnTo>
                                  <a:pt x="101" y="53"/>
                                </a:lnTo>
                                <a:lnTo>
                                  <a:pt x="53"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57" name="Freeform 1209"/>
                        <wps:cNvSpPr>
                          <a:spLocks/>
                        </wps:cNvSpPr>
                        <wps:spPr bwMode="auto">
                          <a:xfrm>
                            <a:off x="4151630" y="1115695"/>
                            <a:ext cx="66675" cy="64135"/>
                          </a:xfrm>
                          <a:custGeom>
                            <a:avLst/>
                            <a:gdLst>
                              <a:gd name="T0" fmla="*/ 0 w 105"/>
                              <a:gd name="T1" fmla="*/ 53 h 101"/>
                              <a:gd name="T2" fmla="*/ 53 w 105"/>
                              <a:gd name="T3" fmla="*/ 101 h 101"/>
                              <a:gd name="T4" fmla="*/ 105 w 105"/>
                              <a:gd name="T5" fmla="*/ 53 h 101"/>
                              <a:gd name="T6" fmla="*/ 53 w 105"/>
                              <a:gd name="T7" fmla="*/ 0 h 101"/>
                              <a:gd name="T8" fmla="*/ 0 w 105"/>
                              <a:gd name="T9" fmla="*/ 53 h 101"/>
                            </a:gdLst>
                            <a:ahLst/>
                            <a:cxnLst>
                              <a:cxn ang="0">
                                <a:pos x="T0" y="T1"/>
                              </a:cxn>
                              <a:cxn ang="0">
                                <a:pos x="T2" y="T3"/>
                              </a:cxn>
                              <a:cxn ang="0">
                                <a:pos x="T4" y="T5"/>
                              </a:cxn>
                              <a:cxn ang="0">
                                <a:pos x="T6" y="T7"/>
                              </a:cxn>
                              <a:cxn ang="0">
                                <a:pos x="T8" y="T9"/>
                              </a:cxn>
                            </a:cxnLst>
                            <a:rect l="0" t="0" r="r" b="b"/>
                            <a:pathLst>
                              <a:path w="105" h="101">
                                <a:moveTo>
                                  <a:pt x="0" y="53"/>
                                </a:moveTo>
                                <a:lnTo>
                                  <a:pt x="53" y="101"/>
                                </a:lnTo>
                                <a:lnTo>
                                  <a:pt x="105" y="53"/>
                                </a:lnTo>
                                <a:lnTo>
                                  <a:pt x="53"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58" name="Freeform 1210"/>
                        <wps:cNvSpPr>
                          <a:spLocks/>
                        </wps:cNvSpPr>
                        <wps:spPr bwMode="auto">
                          <a:xfrm>
                            <a:off x="4691380" y="2015490"/>
                            <a:ext cx="64135" cy="64135"/>
                          </a:xfrm>
                          <a:custGeom>
                            <a:avLst/>
                            <a:gdLst>
                              <a:gd name="T0" fmla="*/ 0 w 101"/>
                              <a:gd name="T1" fmla="*/ 53 h 101"/>
                              <a:gd name="T2" fmla="*/ 53 w 101"/>
                              <a:gd name="T3" fmla="*/ 101 h 101"/>
                              <a:gd name="T4" fmla="*/ 101 w 101"/>
                              <a:gd name="T5" fmla="*/ 53 h 101"/>
                              <a:gd name="T6" fmla="*/ 53 w 101"/>
                              <a:gd name="T7" fmla="*/ 0 h 101"/>
                              <a:gd name="T8" fmla="*/ 0 w 101"/>
                              <a:gd name="T9" fmla="*/ 53 h 101"/>
                            </a:gdLst>
                            <a:ahLst/>
                            <a:cxnLst>
                              <a:cxn ang="0">
                                <a:pos x="T0" y="T1"/>
                              </a:cxn>
                              <a:cxn ang="0">
                                <a:pos x="T2" y="T3"/>
                              </a:cxn>
                              <a:cxn ang="0">
                                <a:pos x="T4" y="T5"/>
                              </a:cxn>
                              <a:cxn ang="0">
                                <a:pos x="T6" y="T7"/>
                              </a:cxn>
                              <a:cxn ang="0">
                                <a:pos x="T8" y="T9"/>
                              </a:cxn>
                            </a:cxnLst>
                            <a:rect l="0" t="0" r="r" b="b"/>
                            <a:pathLst>
                              <a:path w="101" h="101">
                                <a:moveTo>
                                  <a:pt x="0" y="53"/>
                                </a:moveTo>
                                <a:lnTo>
                                  <a:pt x="53" y="101"/>
                                </a:lnTo>
                                <a:lnTo>
                                  <a:pt x="101" y="53"/>
                                </a:lnTo>
                                <a:lnTo>
                                  <a:pt x="53"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59" name="Freeform 1211"/>
                        <wps:cNvSpPr>
                          <a:spLocks/>
                        </wps:cNvSpPr>
                        <wps:spPr bwMode="auto">
                          <a:xfrm>
                            <a:off x="5233670" y="2195195"/>
                            <a:ext cx="64135" cy="67310"/>
                          </a:xfrm>
                          <a:custGeom>
                            <a:avLst/>
                            <a:gdLst>
                              <a:gd name="T0" fmla="*/ 0 w 101"/>
                              <a:gd name="T1" fmla="*/ 53 h 106"/>
                              <a:gd name="T2" fmla="*/ 48 w 101"/>
                              <a:gd name="T3" fmla="*/ 106 h 106"/>
                              <a:gd name="T4" fmla="*/ 101 w 101"/>
                              <a:gd name="T5" fmla="*/ 53 h 106"/>
                              <a:gd name="T6" fmla="*/ 48 w 101"/>
                              <a:gd name="T7" fmla="*/ 0 h 106"/>
                              <a:gd name="T8" fmla="*/ 0 w 101"/>
                              <a:gd name="T9" fmla="*/ 53 h 106"/>
                            </a:gdLst>
                            <a:ahLst/>
                            <a:cxnLst>
                              <a:cxn ang="0">
                                <a:pos x="T0" y="T1"/>
                              </a:cxn>
                              <a:cxn ang="0">
                                <a:pos x="T2" y="T3"/>
                              </a:cxn>
                              <a:cxn ang="0">
                                <a:pos x="T4" y="T5"/>
                              </a:cxn>
                              <a:cxn ang="0">
                                <a:pos x="T6" y="T7"/>
                              </a:cxn>
                              <a:cxn ang="0">
                                <a:pos x="T8" y="T9"/>
                              </a:cxn>
                            </a:cxnLst>
                            <a:rect l="0" t="0" r="r" b="b"/>
                            <a:pathLst>
                              <a:path w="101" h="106">
                                <a:moveTo>
                                  <a:pt x="0" y="53"/>
                                </a:moveTo>
                                <a:lnTo>
                                  <a:pt x="48" y="106"/>
                                </a:lnTo>
                                <a:lnTo>
                                  <a:pt x="101" y="53"/>
                                </a:lnTo>
                                <a:lnTo>
                                  <a:pt x="48"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60" name="Freeform 1212"/>
                        <wps:cNvSpPr>
                          <a:spLocks/>
                        </wps:cNvSpPr>
                        <wps:spPr bwMode="auto">
                          <a:xfrm>
                            <a:off x="1992630" y="30480"/>
                            <a:ext cx="67310" cy="66675"/>
                          </a:xfrm>
                          <a:custGeom>
                            <a:avLst/>
                            <a:gdLst>
                              <a:gd name="T0" fmla="*/ 0 w 106"/>
                              <a:gd name="T1" fmla="*/ 53 h 105"/>
                              <a:gd name="T2" fmla="*/ 53 w 106"/>
                              <a:gd name="T3" fmla="*/ 105 h 105"/>
                              <a:gd name="T4" fmla="*/ 106 w 106"/>
                              <a:gd name="T5" fmla="*/ 53 h 105"/>
                              <a:gd name="T6" fmla="*/ 53 w 106"/>
                              <a:gd name="T7" fmla="*/ 0 h 105"/>
                              <a:gd name="T8" fmla="*/ 0 w 106"/>
                              <a:gd name="T9" fmla="*/ 53 h 105"/>
                            </a:gdLst>
                            <a:ahLst/>
                            <a:cxnLst>
                              <a:cxn ang="0">
                                <a:pos x="T0" y="T1"/>
                              </a:cxn>
                              <a:cxn ang="0">
                                <a:pos x="T2" y="T3"/>
                              </a:cxn>
                              <a:cxn ang="0">
                                <a:pos x="T4" y="T5"/>
                              </a:cxn>
                              <a:cxn ang="0">
                                <a:pos x="T6" y="T7"/>
                              </a:cxn>
                              <a:cxn ang="0">
                                <a:pos x="T8" y="T9"/>
                              </a:cxn>
                            </a:cxnLst>
                            <a:rect l="0" t="0" r="r" b="b"/>
                            <a:pathLst>
                              <a:path w="106" h="105">
                                <a:moveTo>
                                  <a:pt x="0" y="53"/>
                                </a:moveTo>
                                <a:lnTo>
                                  <a:pt x="53" y="105"/>
                                </a:lnTo>
                                <a:lnTo>
                                  <a:pt x="106" y="53"/>
                                </a:lnTo>
                                <a:lnTo>
                                  <a:pt x="53"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61" name="Freeform 1213"/>
                        <wps:cNvSpPr>
                          <a:spLocks/>
                        </wps:cNvSpPr>
                        <wps:spPr bwMode="auto">
                          <a:xfrm>
                            <a:off x="4693920" y="2216785"/>
                            <a:ext cx="64135" cy="27305"/>
                          </a:xfrm>
                          <a:custGeom>
                            <a:avLst/>
                            <a:gdLst>
                              <a:gd name="T0" fmla="*/ 0 w 101"/>
                              <a:gd name="T1" fmla="*/ 10 h 43"/>
                              <a:gd name="T2" fmla="*/ 101 w 101"/>
                              <a:gd name="T3" fmla="*/ 43 h 43"/>
                              <a:gd name="T4" fmla="*/ 101 w 101"/>
                              <a:gd name="T5" fmla="*/ 34 h 43"/>
                              <a:gd name="T6" fmla="*/ 0 w 101"/>
                              <a:gd name="T7" fmla="*/ 0 h 43"/>
                              <a:gd name="T8" fmla="*/ 0 w 101"/>
                              <a:gd name="T9" fmla="*/ 10 h 43"/>
                            </a:gdLst>
                            <a:ahLst/>
                            <a:cxnLst>
                              <a:cxn ang="0">
                                <a:pos x="T0" y="T1"/>
                              </a:cxn>
                              <a:cxn ang="0">
                                <a:pos x="T2" y="T3"/>
                              </a:cxn>
                              <a:cxn ang="0">
                                <a:pos x="T4" y="T5"/>
                              </a:cxn>
                              <a:cxn ang="0">
                                <a:pos x="T6" y="T7"/>
                              </a:cxn>
                              <a:cxn ang="0">
                                <a:pos x="T8" y="T9"/>
                              </a:cxn>
                            </a:cxnLst>
                            <a:rect l="0" t="0" r="r" b="b"/>
                            <a:pathLst>
                              <a:path w="101" h="43">
                                <a:moveTo>
                                  <a:pt x="0" y="10"/>
                                </a:moveTo>
                                <a:lnTo>
                                  <a:pt x="101" y="43"/>
                                </a:lnTo>
                                <a:lnTo>
                                  <a:pt x="101" y="34"/>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 name="Freeform 1214"/>
                        <wps:cNvSpPr>
                          <a:spLocks/>
                        </wps:cNvSpPr>
                        <wps:spPr bwMode="auto">
                          <a:xfrm>
                            <a:off x="4712335" y="2198370"/>
                            <a:ext cx="27940" cy="64135"/>
                          </a:xfrm>
                          <a:custGeom>
                            <a:avLst/>
                            <a:gdLst>
                              <a:gd name="T0" fmla="*/ 10 w 44"/>
                              <a:gd name="T1" fmla="*/ 101 h 101"/>
                              <a:gd name="T2" fmla="*/ 44 w 44"/>
                              <a:gd name="T3" fmla="*/ 0 h 101"/>
                              <a:gd name="T4" fmla="*/ 34 w 44"/>
                              <a:gd name="T5" fmla="*/ 0 h 101"/>
                              <a:gd name="T6" fmla="*/ 0 w 44"/>
                              <a:gd name="T7" fmla="*/ 101 h 101"/>
                              <a:gd name="T8" fmla="*/ 10 w 44"/>
                              <a:gd name="T9" fmla="*/ 101 h 101"/>
                            </a:gdLst>
                            <a:ahLst/>
                            <a:cxnLst>
                              <a:cxn ang="0">
                                <a:pos x="T0" y="T1"/>
                              </a:cxn>
                              <a:cxn ang="0">
                                <a:pos x="T2" y="T3"/>
                              </a:cxn>
                              <a:cxn ang="0">
                                <a:pos x="T4" y="T5"/>
                              </a:cxn>
                              <a:cxn ang="0">
                                <a:pos x="T6" y="T7"/>
                              </a:cxn>
                              <a:cxn ang="0">
                                <a:pos x="T8" y="T9"/>
                              </a:cxn>
                            </a:cxnLst>
                            <a:rect l="0" t="0" r="r" b="b"/>
                            <a:pathLst>
                              <a:path w="44" h="101">
                                <a:moveTo>
                                  <a:pt x="10" y="101"/>
                                </a:moveTo>
                                <a:lnTo>
                                  <a:pt x="44" y="0"/>
                                </a:lnTo>
                                <a:lnTo>
                                  <a:pt x="34" y="0"/>
                                </a:lnTo>
                                <a:lnTo>
                                  <a:pt x="0" y="101"/>
                                </a:lnTo>
                                <a:lnTo>
                                  <a:pt x="1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3" name="Freeform 1215"/>
                        <wps:cNvSpPr>
                          <a:spLocks/>
                        </wps:cNvSpPr>
                        <wps:spPr bwMode="auto">
                          <a:xfrm>
                            <a:off x="3038475" y="451485"/>
                            <a:ext cx="128270" cy="33020"/>
                          </a:xfrm>
                          <a:custGeom>
                            <a:avLst/>
                            <a:gdLst>
                              <a:gd name="T0" fmla="*/ 0 w 202"/>
                              <a:gd name="T1" fmla="*/ 52 h 52"/>
                              <a:gd name="T2" fmla="*/ 202 w 202"/>
                              <a:gd name="T3" fmla="*/ 9 h 52"/>
                              <a:gd name="T4" fmla="*/ 202 w 202"/>
                              <a:gd name="T5" fmla="*/ 0 h 52"/>
                              <a:gd name="T6" fmla="*/ 0 w 202"/>
                              <a:gd name="T7" fmla="*/ 43 h 52"/>
                              <a:gd name="T8" fmla="*/ 0 w 202"/>
                              <a:gd name="T9" fmla="*/ 52 h 52"/>
                            </a:gdLst>
                            <a:ahLst/>
                            <a:cxnLst>
                              <a:cxn ang="0">
                                <a:pos x="T0" y="T1"/>
                              </a:cxn>
                              <a:cxn ang="0">
                                <a:pos x="T2" y="T3"/>
                              </a:cxn>
                              <a:cxn ang="0">
                                <a:pos x="T4" y="T5"/>
                              </a:cxn>
                              <a:cxn ang="0">
                                <a:pos x="T6" y="T7"/>
                              </a:cxn>
                              <a:cxn ang="0">
                                <a:pos x="T8" y="T9"/>
                              </a:cxn>
                            </a:cxnLst>
                            <a:rect l="0" t="0" r="r" b="b"/>
                            <a:pathLst>
                              <a:path w="202" h="52">
                                <a:moveTo>
                                  <a:pt x="0" y="52"/>
                                </a:moveTo>
                                <a:lnTo>
                                  <a:pt x="202" y="9"/>
                                </a:lnTo>
                                <a:lnTo>
                                  <a:pt x="202" y="0"/>
                                </a:lnTo>
                                <a:lnTo>
                                  <a:pt x="0" y="43"/>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4" name="Freeform 1216"/>
                        <wps:cNvSpPr>
                          <a:spLocks/>
                        </wps:cNvSpPr>
                        <wps:spPr bwMode="auto">
                          <a:xfrm>
                            <a:off x="3084195" y="408305"/>
                            <a:ext cx="40005" cy="121920"/>
                          </a:xfrm>
                          <a:custGeom>
                            <a:avLst/>
                            <a:gdLst>
                              <a:gd name="T0" fmla="*/ 63 w 63"/>
                              <a:gd name="T1" fmla="*/ 192 h 192"/>
                              <a:gd name="T2" fmla="*/ 10 w 63"/>
                              <a:gd name="T3" fmla="*/ 0 h 192"/>
                              <a:gd name="T4" fmla="*/ 0 w 63"/>
                              <a:gd name="T5" fmla="*/ 0 h 192"/>
                              <a:gd name="T6" fmla="*/ 53 w 63"/>
                              <a:gd name="T7" fmla="*/ 192 h 192"/>
                              <a:gd name="T8" fmla="*/ 63 w 63"/>
                              <a:gd name="T9" fmla="*/ 192 h 192"/>
                            </a:gdLst>
                            <a:ahLst/>
                            <a:cxnLst>
                              <a:cxn ang="0">
                                <a:pos x="T0" y="T1"/>
                              </a:cxn>
                              <a:cxn ang="0">
                                <a:pos x="T2" y="T3"/>
                              </a:cxn>
                              <a:cxn ang="0">
                                <a:pos x="T4" y="T5"/>
                              </a:cxn>
                              <a:cxn ang="0">
                                <a:pos x="T6" y="T7"/>
                              </a:cxn>
                              <a:cxn ang="0">
                                <a:pos x="T8" y="T9"/>
                              </a:cxn>
                            </a:cxnLst>
                            <a:rect l="0" t="0" r="r" b="b"/>
                            <a:pathLst>
                              <a:path w="63" h="192">
                                <a:moveTo>
                                  <a:pt x="63" y="192"/>
                                </a:moveTo>
                                <a:lnTo>
                                  <a:pt x="10" y="0"/>
                                </a:lnTo>
                                <a:lnTo>
                                  <a:pt x="0" y="0"/>
                                </a:lnTo>
                                <a:lnTo>
                                  <a:pt x="53" y="192"/>
                                </a:lnTo>
                                <a:lnTo>
                                  <a:pt x="63"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Freeform 1217"/>
                        <wps:cNvSpPr>
                          <a:spLocks/>
                        </wps:cNvSpPr>
                        <wps:spPr bwMode="auto">
                          <a:xfrm>
                            <a:off x="4693920" y="2216785"/>
                            <a:ext cx="64135" cy="27305"/>
                          </a:xfrm>
                          <a:custGeom>
                            <a:avLst/>
                            <a:gdLst>
                              <a:gd name="T0" fmla="*/ 0 w 101"/>
                              <a:gd name="T1" fmla="*/ 10 h 43"/>
                              <a:gd name="T2" fmla="*/ 101 w 101"/>
                              <a:gd name="T3" fmla="*/ 43 h 43"/>
                              <a:gd name="T4" fmla="*/ 101 w 101"/>
                              <a:gd name="T5" fmla="*/ 34 h 43"/>
                              <a:gd name="T6" fmla="*/ 0 w 101"/>
                              <a:gd name="T7" fmla="*/ 0 h 43"/>
                              <a:gd name="T8" fmla="*/ 0 w 101"/>
                              <a:gd name="T9" fmla="*/ 10 h 43"/>
                            </a:gdLst>
                            <a:ahLst/>
                            <a:cxnLst>
                              <a:cxn ang="0">
                                <a:pos x="T0" y="T1"/>
                              </a:cxn>
                              <a:cxn ang="0">
                                <a:pos x="T2" y="T3"/>
                              </a:cxn>
                              <a:cxn ang="0">
                                <a:pos x="T4" y="T5"/>
                              </a:cxn>
                              <a:cxn ang="0">
                                <a:pos x="T6" y="T7"/>
                              </a:cxn>
                              <a:cxn ang="0">
                                <a:pos x="T8" y="T9"/>
                              </a:cxn>
                            </a:cxnLst>
                            <a:rect l="0" t="0" r="r" b="b"/>
                            <a:pathLst>
                              <a:path w="101" h="43">
                                <a:moveTo>
                                  <a:pt x="0" y="10"/>
                                </a:moveTo>
                                <a:lnTo>
                                  <a:pt x="101" y="43"/>
                                </a:lnTo>
                                <a:lnTo>
                                  <a:pt x="101" y="34"/>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6" name="Freeform 1218"/>
                        <wps:cNvSpPr>
                          <a:spLocks/>
                        </wps:cNvSpPr>
                        <wps:spPr bwMode="auto">
                          <a:xfrm>
                            <a:off x="4712335" y="2198370"/>
                            <a:ext cx="27940" cy="64135"/>
                          </a:xfrm>
                          <a:custGeom>
                            <a:avLst/>
                            <a:gdLst>
                              <a:gd name="T0" fmla="*/ 10 w 44"/>
                              <a:gd name="T1" fmla="*/ 101 h 101"/>
                              <a:gd name="T2" fmla="*/ 44 w 44"/>
                              <a:gd name="T3" fmla="*/ 0 h 101"/>
                              <a:gd name="T4" fmla="*/ 34 w 44"/>
                              <a:gd name="T5" fmla="*/ 0 h 101"/>
                              <a:gd name="T6" fmla="*/ 0 w 44"/>
                              <a:gd name="T7" fmla="*/ 101 h 101"/>
                              <a:gd name="T8" fmla="*/ 10 w 44"/>
                              <a:gd name="T9" fmla="*/ 101 h 101"/>
                            </a:gdLst>
                            <a:ahLst/>
                            <a:cxnLst>
                              <a:cxn ang="0">
                                <a:pos x="T0" y="T1"/>
                              </a:cxn>
                              <a:cxn ang="0">
                                <a:pos x="T2" y="T3"/>
                              </a:cxn>
                              <a:cxn ang="0">
                                <a:pos x="T4" y="T5"/>
                              </a:cxn>
                              <a:cxn ang="0">
                                <a:pos x="T6" y="T7"/>
                              </a:cxn>
                              <a:cxn ang="0">
                                <a:pos x="T8" y="T9"/>
                              </a:cxn>
                            </a:cxnLst>
                            <a:rect l="0" t="0" r="r" b="b"/>
                            <a:pathLst>
                              <a:path w="44" h="101">
                                <a:moveTo>
                                  <a:pt x="10" y="101"/>
                                </a:moveTo>
                                <a:lnTo>
                                  <a:pt x="44" y="0"/>
                                </a:lnTo>
                                <a:lnTo>
                                  <a:pt x="34" y="0"/>
                                </a:lnTo>
                                <a:lnTo>
                                  <a:pt x="0" y="101"/>
                                </a:lnTo>
                                <a:lnTo>
                                  <a:pt x="1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Freeform 1219"/>
                        <wps:cNvSpPr>
                          <a:spLocks/>
                        </wps:cNvSpPr>
                        <wps:spPr bwMode="auto">
                          <a:xfrm>
                            <a:off x="2501900" y="94615"/>
                            <a:ext cx="128270" cy="33655"/>
                          </a:xfrm>
                          <a:custGeom>
                            <a:avLst/>
                            <a:gdLst>
                              <a:gd name="T0" fmla="*/ 0 w 202"/>
                              <a:gd name="T1" fmla="*/ 53 h 53"/>
                              <a:gd name="T2" fmla="*/ 202 w 202"/>
                              <a:gd name="T3" fmla="*/ 9 h 53"/>
                              <a:gd name="T4" fmla="*/ 202 w 202"/>
                              <a:gd name="T5" fmla="*/ 0 h 53"/>
                              <a:gd name="T6" fmla="*/ 0 w 202"/>
                              <a:gd name="T7" fmla="*/ 43 h 53"/>
                              <a:gd name="T8" fmla="*/ 0 w 202"/>
                              <a:gd name="T9" fmla="*/ 53 h 53"/>
                            </a:gdLst>
                            <a:ahLst/>
                            <a:cxnLst>
                              <a:cxn ang="0">
                                <a:pos x="T0" y="T1"/>
                              </a:cxn>
                              <a:cxn ang="0">
                                <a:pos x="T2" y="T3"/>
                              </a:cxn>
                              <a:cxn ang="0">
                                <a:pos x="T4" y="T5"/>
                              </a:cxn>
                              <a:cxn ang="0">
                                <a:pos x="T6" y="T7"/>
                              </a:cxn>
                              <a:cxn ang="0">
                                <a:pos x="T8" y="T9"/>
                              </a:cxn>
                            </a:cxnLst>
                            <a:rect l="0" t="0" r="r" b="b"/>
                            <a:pathLst>
                              <a:path w="202" h="53">
                                <a:moveTo>
                                  <a:pt x="0" y="53"/>
                                </a:moveTo>
                                <a:lnTo>
                                  <a:pt x="202" y="9"/>
                                </a:lnTo>
                                <a:lnTo>
                                  <a:pt x="202" y="0"/>
                                </a:lnTo>
                                <a:lnTo>
                                  <a:pt x="0" y="43"/>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8" name="Freeform 1220"/>
                        <wps:cNvSpPr>
                          <a:spLocks/>
                        </wps:cNvSpPr>
                        <wps:spPr bwMode="auto">
                          <a:xfrm>
                            <a:off x="2547620" y="51435"/>
                            <a:ext cx="40005" cy="122555"/>
                          </a:xfrm>
                          <a:custGeom>
                            <a:avLst/>
                            <a:gdLst>
                              <a:gd name="T0" fmla="*/ 63 w 63"/>
                              <a:gd name="T1" fmla="*/ 193 h 193"/>
                              <a:gd name="T2" fmla="*/ 10 w 63"/>
                              <a:gd name="T3" fmla="*/ 0 h 193"/>
                              <a:gd name="T4" fmla="*/ 0 w 63"/>
                              <a:gd name="T5" fmla="*/ 0 h 193"/>
                              <a:gd name="T6" fmla="*/ 53 w 63"/>
                              <a:gd name="T7" fmla="*/ 193 h 193"/>
                              <a:gd name="T8" fmla="*/ 63 w 63"/>
                              <a:gd name="T9" fmla="*/ 193 h 193"/>
                            </a:gdLst>
                            <a:ahLst/>
                            <a:cxnLst>
                              <a:cxn ang="0">
                                <a:pos x="T0" y="T1"/>
                              </a:cxn>
                              <a:cxn ang="0">
                                <a:pos x="T2" y="T3"/>
                              </a:cxn>
                              <a:cxn ang="0">
                                <a:pos x="T4" y="T5"/>
                              </a:cxn>
                              <a:cxn ang="0">
                                <a:pos x="T6" y="T7"/>
                              </a:cxn>
                              <a:cxn ang="0">
                                <a:pos x="T8" y="T9"/>
                              </a:cxn>
                            </a:cxnLst>
                            <a:rect l="0" t="0" r="r" b="b"/>
                            <a:pathLst>
                              <a:path w="63" h="193">
                                <a:moveTo>
                                  <a:pt x="63" y="193"/>
                                </a:moveTo>
                                <a:lnTo>
                                  <a:pt x="10" y="0"/>
                                </a:lnTo>
                                <a:lnTo>
                                  <a:pt x="0" y="0"/>
                                </a:lnTo>
                                <a:lnTo>
                                  <a:pt x="53" y="193"/>
                                </a:lnTo>
                                <a:lnTo>
                                  <a:pt x="63"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9" name="Freeform 1221"/>
                        <wps:cNvSpPr>
                          <a:spLocks/>
                        </wps:cNvSpPr>
                        <wps:spPr bwMode="auto">
                          <a:xfrm>
                            <a:off x="4121150" y="1607185"/>
                            <a:ext cx="130810" cy="33020"/>
                          </a:xfrm>
                          <a:custGeom>
                            <a:avLst/>
                            <a:gdLst>
                              <a:gd name="T0" fmla="*/ 0 w 206"/>
                              <a:gd name="T1" fmla="*/ 52 h 52"/>
                              <a:gd name="T2" fmla="*/ 206 w 206"/>
                              <a:gd name="T3" fmla="*/ 9 h 52"/>
                              <a:gd name="T4" fmla="*/ 206 w 206"/>
                              <a:gd name="T5" fmla="*/ 0 h 52"/>
                              <a:gd name="T6" fmla="*/ 0 w 206"/>
                              <a:gd name="T7" fmla="*/ 43 h 52"/>
                              <a:gd name="T8" fmla="*/ 0 w 206"/>
                              <a:gd name="T9" fmla="*/ 52 h 52"/>
                            </a:gdLst>
                            <a:ahLst/>
                            <a:cxnLst>
                              <a:cxn ang="0">
                                <a:pos x="T0" y="T1"/>
                              </a:cxn>
                              <a:cxn ang="0">
                                <a:pos x="T2" y="T3"/>
                              </a:cxn>
                              <a:cxn ang="0">
                                <a:pos x="T4" y="T5"/>
                              </a:cxn>
                              <a:cxn ang="0">
                                <a:pos x="T6" y="T7"/>
                              </a:cxn>
                              <a:cxn ang="0">
                                <a:pos x="T8" y="T9"/>
                              </a:cxn>
                            </a:cxnLst>
                            <a:rect l="0" t="0" r="r" b="b"/>
                            <a:pathLst>
                              <a:path w="206" h="52">
                                <a:moveTo>
                                  <a:pt x="0" y="52"/>
                                </a:moveTo>
                                <a:lnTo>
                                  <a:pt x="206" y="9"/>
                                </a:lnTo>
                                <a:lnTo>
                                  <a:pt x="206" y="0"/>
                                </a:lnTo>
                                <a:lnTo>
                                  <a:pt x="0" y="43"/>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0" name="Freeform 1222"/>
                        <wps:cNvSpPr>
                          <a:spLocks/>
                        </wps:cNvSpPr>
                        <wps:spPr bwMode="auto">
                          <a:xfrm>
                            <a:off x="4166870" y="1564005"/>
                            <a:ext cx="42545" cy="121920"/>
                          </a:xfrm>
                          <a:custGeom>
                            <a:avLst/>
                            <a:gdLst>
                              <a:gd name="T0" fmla="*/ 67 w 67"/>
                              <a:gd name="T1" fmla="*/ 192 h 192"/>
                              <a:gd name="T2" fmla="*/ 9 w 67"/>
                              <a:gd name="T3" fmla="*/ 0 h 192"/>
                              <a:gd name="T4" fmla="*/ 0 w 67"/>
                              <a:gd name="T5" fmla="*/ 0 h 192"/>
                              <a:gd name="T6" fmla="*/ 57 w 67"/>
                              <a:gd name="T7" fmla="*/ 192 h 192"/>
                              <a:gd name="T8" fmla="*/ 67 w 67"/>
                              <a:gd name="T9" fmla="*/ 192 h 192"/>
                            </a:gdLst>
                            <a:ahLst/>
                            <a:cxnLst>
                              <a:cxn ang="0">
                                <a:pos x="T0" y="T1"/>
                              </a:cxn>
                              <a:cxn ang="0">
                                <a:pos x="T2" y="T3"/>
                              </a:cxn>
                              <a:cxn ang="0">
                                <a:pos x="T4" y="T5"/>
                              </a:cxn>
                              <a:cxn ang="0">
                                <a:pos x="T6" y="T7"/>
                              </a:cxn>
                              <a:cxn ang="0">
                                <a:pos x="T8" y="T9"/>
                              </a:cxn>
                            </a:cxnLst>
                            <a:rect l="0" t="0" r="r" b="b"/>
                            <a:pathLst>
                              <a:path w="67" h="192">
                                <a:moveTo>
                                  <a:pt x="67" y="192"/>
                                </a:moveTo>
                                <a:lnTo>
                                  <a:pt x="9" y="0"/>
                                </a:lnTo>
                                <a:lnTo>
                                  <a:pt x="0" y="0"/>
                                </a:lnTo>
                                <a:lnTo>
                                  <a:pt x="57" y="192"/>
                                </a:lnTo>
                                <a:lnTo>
                                  <a:pt x="67"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Freeform 1223"/>
                        <wps:cNvSpPr>
                          <a:spLocks/>
                        </wps:cNvSpPr>
                        <wps:spPr bwMode="auto">
                          <a:xfrm>
                            <a:off x="4663440" y="2210435"/>
                            <a:ext cx="128270" cy="33655"/>
                          </a:xfrm>
                          <a:custGeom>
                            <a:avLst/>
                            <a:gdLst>
                              <a:gd name="T0" fmla="*/ 0 w 202"/>
                              <a:gd name="T1" fmla="*/ 53 h 53"/>
                              <a:gd name="T2" fmla="*/ 202 w 202"/>
                              <a:gd name="T3" fmla="*/ 10 h 53"/>
                              <a:gd name="T4" fmla="*/ 202 w 202"/>
                              <a:gd name="T5" fmla="*/ 0 h 53"/>
                              <a:gd name="T6" fmla="*/ 0 w 202"/>
                              <a:gd name="T7" fmla="*/ 44 h 53"/>
                              <a:gd name="T8" fmla="*/ 0 w 202"/>
                              <a:gd name="T9" fmla="*/ 53 h 53"/>
                            </a:gdLst>
                            <a:ahLst/>
                            <a:cxnLst>
                              <a:cxn ang="0">
                                <a:pos x="T0" y="T1"/>
                              </a:cxn>
                              <a:cxn ang="0">
                                <a:pos x="T2" y="T3"/>
                              </a:cxn>
                              <a:cxn ang="0">
                                <a:pos x="T4" y="T5"/>
                              </a:cxn>
                              <a:cxn ang="0">
                                <a:pos x="T6" y="T7"/>
                              </a:cxn>
                              <a:cxn ang="0">
                                <a:pos x="T8" y="T9"/>
                              </a:cxn>
                            </a:cxnLst>
                            <a:rect l="0" t="0" r="r" b="b"/>
                            <a:pathLst>
                              <a:path w="202" h="53">
                                <a:moveTo>
                                  <a:pt x="0" y="53"/>
                                </a:moveTo>
                                <a:lnTo>
                                  <a:pt x="202" y="10"/>
                                </a:lnTo>
                                <a:lnTo>
                                  <a:pt x="202" y="0"/>
                                </a:lnTo>
                                <a:lnTo>
                                  <a:pt x="0" y="44"/>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2" name="Freeform 1224"/>
                        <wps:cNvSpPr>
                          <a:spLocks/>
                        </wps:cNvSpPr>
                        <wps:spPr bwMode="auto">
                          <a:xfrm>
                            <a:off x="4709160" y="2167890"/>
                            <a:ext cx="40005" cy="121920"/>
                          </a:xfrm>
                          <a:custGeom>
                            <a:avLst/>
                            <a:gdLst>
                              <a:gd name="T0" fmla="*/ 63 w 63"/>
                              <a:gd name="T1" fmla="*/ 192 h 192"/>
                              <a:gd name="T2" fmla="*/ 10 w 63"/>
                              <a:gd name="T3" fmla="*/ 0 h 192"/>
                              <a:gd name="T4" fmla="*/ 0 w 63"/>
                              <a:gd name="T5" fmla="*/ 0 h 192"/>
                              <a:gd name="T6" fmla="*/ 53 w 63"/>
                              <a:gd name="T7" fmla="*/ 192 h 192"/>
                              <a:gd name="T8" fmla="*/ 63 w 63"/>
                              <a:gd name="T9" fmla="*/ 192 h 192"/>
                            </a:gdLst>
                            <a:ahLst/>
                            <a:cxnLst>
                              <a:cxn ang="0">
                                <a:pos x="T0" y="T1"/>
                              </a:cxn>
                              <a:cxn ang="0">
                                <a:pos x="T2" y="T3"/>
                              </a:cxn>
                              <a:cxn ang="0">
                                <a:pos x="T4" y="T5"/>
                              </a:cxn>
                              <a:cxn ang="0">
                                <a:pos x="T6" y="T7"/>
                              </a:cxn>
                              <a:cxn ang="0">
                                <a:pos x="T8" y="T9"/>
                              </a:cxn>
                            </a:cxnLst>
                            <a:rect l="0" t="0" r="r" b="b"/>
                            <a:pathLst>
                              <a:path w="63" h="192">
                                <a:moveTo>
                                  <a:pt x="63" y="192"/>
                                </a:moveTo>
                                <a:lnTo>
                                  <a:pt x="10" y="0"/>
                                </a:lnTo>
                                <a:lnTo>
                                  <a:pt x="0" y="0"/>
                                </a:lnTo>
                                <a:lnTo>
                                  <a:pt x="53" y="192"/>
                                </a:lnTo>
                                <a:lnTo>
                                  <a:pt x="63"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Freeform 1225"/>
                        <wps:cNvSpPr>
                          <a:spLocks/>
                        </wps:cNvSpPr>
                        <wps:spPr bwMode="auto">
                          <a:xfrm>
                            <a:off x="3587750" y="917575"/>
                            <a:ext cx="130810" cy="33655"/>
                          </a:xfrm>
                          <a:custGeom>
                            <a:avLst/>
                            <a:gdLst>
                              <a:gd name="T0" fmla="*/ 0 w 206"/>
                              <a:gd name="T1" fmla="*/ 53 h 53"/>
                              <a:gd name="T2" fmla="*/ 206 w 206"/>
                              <a:gd name="T3" fmla="*/ 10 h 53"/>
                              <a:gd name="T4" fmla="*/ 206 w 206"/>
                              <a:gd name="T5" fmla="*/ 0 h 53"/>
                              <a:gd name="T6" fmla="*/ 0 w 206"/>
                              <a:gd name="T7" fmla="*/ 44 h 53"/>
                              <a:gd name="T8" fmla="*/ 0 w 206"/>
                              <a:gd name="T9" fmla="*/ 53 h 53"/>
                            </a:gdLst>
                            <a:ahLst/>
                            <a:cxnLst>
                              <a:cxn ang="0">
                                <a:pos x="T0" y="T1"/>
                              </a:cxn>
                              <a:cxn ang="0">
                                <a:pos x="T2" y="T3"/>
                              </a:cxn>
                              <a:cxn ang="0">
                                <a:pos x="T4" y="T5"/>
                              </a:cxn>
                              <a:cxn ang="0">
                                <a:pos x="T6" y="T7"/>
                              </a:cxn>
                              <a:cxn ang="0">
                                <a:pos x="T8" y="T9"/>
                              </a:cxn>
                            </a:cxnLst>
                            <a:rect l="0" t="0" r="r" b="b"/>
                            <a:pathLst>
                              <a:path w="206" h="53">
                                <a:moveTo>
                                  <a:pt x="0" y="53"/>
                                </a:moveTo>
                                <a:lnTo>
                                  <a:pt x="206" y="10"/>
                                </a:lnTo>
                                <a:lnTo>
                                  <a:pt x="206" y="0"/>
                                </a:lnTo>
                                <a:lnTo>
                                  <a:pt x="0" y="44"/>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4" name="Freeform 1226"/>
                        <wps:cNvSpPr>
                          <a:spLocks/>
                        </wps:cNvSpPr>
                        <wps:spPr bwMode="auto">
                          <a:xfrm>
                            <a:off x="3633470" y="875030"/>
                            <a:ext cx="39370" cy="118745"/>
                          </a:xfrm>
                          <a:custGeom>
                            <a:avLst/>
                            <a:gdLst>
                              <a:gd name="T0" fmla="*/ 62 w 62"/>
                              <a:gd name="T1" fmla="*/ 187 h 187"/>
                              <a:gd name="T2" fmla="*/ 9 w 62"/>
                              <a:gd name="T3" fmla="*/ 0 h 187"/>
                              <a:gd name="T4" fmla="*/ 0 w 62"/>
                              <a:gd name="T5" fmla="*/ 0 h 187"/>
                              <a:gd name="T6" fmla="*/ 52 w 62"/>
                              <a:gd name="T7" fmla="*/ 187 h 187"/>
                              <a:gd name="T8" fmla="*/ 62 w 62"/>
                              <a:gd name="T9" fmla="*/ 187 h 187"/>
                            </a:gdLst>
                            <a:ahLst/>
                            <a:cxnLst>
                              <a:cxn ang="0">
                                <a:pos x="T0" y="T1"/>
                              </a:cxn>
                              <a:cxn ang="0">
                                <a:pos x="T2" y="T3"/>
                              </a:cxn>
                              <a:cxn ang="0">
                                <a:pos x="T4" y="T5"/>
                              </a:cxn>
                              <a:cxn ang="0">
                                <a:pos x="T6" y="T7"/>
                              </a:cxn>
                              <a:cxn ang="0">
                                <a:pos x="T8" y="T9"/>
                              </a:cxn>
                            </a:cxnLst>
                            <a:rect l="0" t="0" r="r" b="b"/>
                            <a:pathLst>
                              <a:path w="62" h="187">
                                <a:moveTo>
                                  <a:pt x="62" y="187"/>
                                </a:moveTo>
                                <a:lnTo>
                                  <a:pt x="9" y="0"/>
                                </a:lnTo>
                                <a:lnTo>
                                  <a:pt x="0" y="0"/>
                                </a:lnTo>
                                <a:lnTo>
                                  <a:pt x="52" y="187"/>
                                </a:lnTo>
                                <a:lnTo>
                                  <a:pt x="62"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5" name="Freeform 1227"/>
                        <wps:cNvSpPr>
                          <a:spLocks/>
                        </wps:cNvSpPr>
                        <wps:spPr bwMode="auto">
                          <a:xfrm>
                            <a:off x="3599815" y="393065"/>
                            <a:ext cx="88265" cy="88900"/>
                          </a:xfrm>
                          <a:custGeom>
                            <a:avLst/>
                            <a:gdLst>
                              <a:gd name="T0" fmla="*/ 0 w 139"/>
                              <a:gd name="T1" fmla="*/ 72 h 140"/>
                              <a:gd name="T2" fmla="*/ 72 w 139"/>
                              <a:gd name="T3" fmla="*/ 140 h 140"/>
                              <a:gd name="T4" fmla="*/ 139 w 139"/>
                              <a:gd name="T5" fmla="*/ 72 h 140"/>
                              <a:gd name="T6" fmla="*/ 72 w 139"/>
                              <a:gd name="T7" fmla="*/ 0 h 140"/>
                              <a:gd name="T8" fmla="*/ 0 w 139"/>
                              <a:gd name="T9" fmla="*/ 72 h 140"/>
                            </a:gdLst>
                            <a:ahLst/>
                            <a:cxnLst>
                              <a:cxn ang="0">
                                <a:pos x="T0" y="T1"/>
                              </a:cxn>
                              <a:cxn ang="0">
                                <a:pos x="T2" y="T3"/>
                              </a:cxn>
                              <a:cxn ang="0">
                                <a:pos x="T4" y="T5"/>
                              </a:cxn>
                              <a:cxn ang="0">
                                <a:pos x="T6" y="T7"/>
                              </a:cxn>
                              <a:cxn ang="0">
                                <a:pos x="T8" y="T9"/>
                              </a:cxn>
                            </a:cxnLst>
                            <a:rect l="0" t="0" r="r" b="b"/>
                            <a:pathLst>
                              <a:path w="139" h="140">
                                <a:moveTo>
                                  <a:pt x="0" y="72"/>
                                </a:moveTo>
                                <a:lnTo>
                                  <a:pt x="72" y="140"/>
                                </a:lnTo>
                                <a:lnTo>
                                  <a:pt x="139" y="72"/>
                                </a:lnTo>
                                <a:lnTo>
                                  <a:pt x="72" y="0"/>
                                </a:lnTo>
                                <a:lnTo>
                                  <a:pt x="0" y="7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76" name="Freeform 1228"/>
                        <wps:cNvSpPr>
                          <a:spLocks/>
                        </wps:cNvSpPr>
                        <wps:spPr bwMode="auto">
                          <a:xfrm>
                            <a:off x="4145280" y="1103630"/>
                            <a:ext cx="85725" cy="88265"/>
                          </a:xfrm>
                          <a:custGeom>
                            <a:avLst/>
                            <a:gdLst>
                              <a:gd name="T0" fmla="*/ 0 w 135"/>
                              <a:gd name="T1" fmla="*/ 72 h 139"/>
                              <a:gd name="T2" fmla="*/ 67 w 135"/>
                              <a:gd name="T3" fmla="*/ 139 h 139"/>
                              <a:gd name="T4" fmla="*/ 135 w 135"/>
                              <a:gd name="T5" fmla="*/ 72 h 139"/>
                              <a:gd name="T6" fmla="*/ 67 w 135"/>
                              <a:gd name="T7" fmla="*/ 0 h 139"/>
                              <a:gd name="T8" fmla="*/ 0 w 135"/>
                              <a:gd name="T9" fmla="*/ 72 h 139"/>
                            </a:gdLst>
                            <a:ahLst/>
                            <a:cxnLst>
                              <a:cxn ang="0">
                                <a:pos x="T0" y="T1"/>
                              </a:cxn>
                              <a:cxn ang="0">
                                <a:pos x="T2" y="T3"/>
                              </a:cxn>
                              <a:cxn ang="0">
                                <a:pos x="T4" y="T5"/>
                              </a:cxn>
                              <a:cxn ang="0">
                                <a:pos x="T6" y="T7"/>
                              </a:cxn>
                              <a:cxn ang="0">
                                <a:pos x="T8" y="T9"/>
                              </a:cxn>
                            </a:cxnLst>
                            <a:rect l="0" t="0" r="r" b="b"/>
                            <a:pathLst>
                              <a:path w="135" h="139">
                                <a:moveTo>
                                  <a:pt x="0" y="72"/>
                                </a:moveTo>
                                <a:lnTo>
                                  <a:pt x="67" y="139"/>
                                </a:lnTo>
                                <a:lnTo>
                                  <a:pt x="135" y="72"/>
                                </a:lnTo>
                                <a:lnTo>
                                  <a:pt x="67" y="0"/>
                                </a:lnTo>
                                <a:lnTo>
                                  <a:pt x="0" y="7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77" name="Freeform 1229"/>
                        <wps:cNvSpPr>
                          <a:spLocks/>
                        </wps:cNvSpPr>
                        <wps:spPr bwMode="auto">
                          <a:xfrm>
                            <a:off x="4681855" y="1997075"/>
                            <a:ext cx="88900" cy="88900"/>
                          </a:xfrm>
                          <a:custGeom>
                            <a:avLst/>
                            <a:gdLst>
                              <a:gd name="T0" fmla="*/ 0 w 140"/>
                              <a:gd name="T1" fmla="*/ 72 h 140"/>
                              <a:gd name="T2" fmla="*/ 68 w 140"/>
                              <a:gd name="T3" fmla="*/ 140 h 140"/>
                              <a:gd name="T4" fmla="*/ 140 w 140"/>
                              <a:gd name="T5" fmla="*/ 72 h 140"/>
                              <a:gd name="T6" fmla="*/ 68 w 140"/>
                              <a:gd name="T7" fmla="*/ 0 h 140"/>
                              <a:gd name="T8" fmla="*/ 0 w 140"/>
                              <a:gd name="T9" fmla="*/ 72 h 140"/>
                            </a:gdLst>
                            <a:ahLst/>
                            <a:cxnLst>
                              <a:cxn ang="0">
                                <a:pos x="T0" y="T1"/>
                              </a:cxn>
                              <a:cxn ang="0">
                                <a:pos x="T2" y="T3"/>
                              </a:cxn>
                              <a:cxn ang="0">
                                <a:pos x="T4" y="T5"/>
                              </a:cxn>
                              <a:cxn ang="0">
                                <a:pos x="T6" y="T7"/>
                              </a:cxn>
                              <a:cxn ang="0">
                                <a:pos x="T8" y="T9"/>
                              </a:cxn>
                            </a:cxnLst>
                            <a:rect l="0" t="0" r="r" b="b"/>
                            <a:pathLst>
                              <a:path w="140" h="140">
                                <a:moveTo>
                                  <a:pt x="0" y="72"/>
                                </a:moveTo>
                                <a:lnTo>
                                  <a:pt x="68" y="140"/>
                                </a:lnTo>
                                <a:lnTo>
                                  <a:pt x="140" y="72"/>
                                </a:lnTo>
                                <a:lnTo>
                                  <a:pt x="68" y="0"/>
                                </a:lnTo>
                                <a:lnTo>
                                  <a:pt x="0" y="7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78" name="Freeform 1230"/>
                        <wps:cNvSpPr>
                          <a:spLocks/>
                        </wps:cNvSpPr>
                        <wps:spPr bwMode="auto">
                          <a:xfrm>
                            <a:off x="5218430" y="2179955"/>
                            <a:ext cx="88900" cy="88900"/>
                          </a:xfrm>
                          <a:custGeom>
                            <a:avLst/>
                            <a:gdLst>
                              <a:gd name="T0" fmla="*/ 0 w 140"/>
                              <a:gd name="T1" fmla="*/ 68 h 140"/>
                              <a:gd name="T2" fmla="*/ 72 w 140"/>
                              <a:gd name="T3" fmla="*/ 140 h 140"/>
                              <a:gd name="T4" fmla="*/ 140 w 140"/>
                              <a:gd name="T5" fmla="*/ 68 h 140"/>
                              <a:gd name="T6" fmla="*/ 72 w 140"/>
                              <a:gd name="T7" fmla="*/ 0 h 140"/>
                              <a:gd name="T8" fmla="*/ 0 w 140"/>
                              <a:gd name="T9" fmla="*/ 68 h 140"/>
                            </a:gdLst>
                            <a:ahLst/>
                            <a:cxnLst>
                              <a:cxn ang="0">
                                <a:pos x="T0" y="T1"/>
                              </a:cxn>
                              <a:cxn ang="0">
                                <a:pos x="T2" y="T3"/>
                              </a:cxn>
                              <a:cxn ang="0">
                                <a:pos x="T4" y="T5"/>
                              </a:cxn>
                              <a:cxn ang="0">
                                <a:pos x="T6" y="T7"/>
                              </a:cxn>
                              <a:cxn ang="0">
                                <a:pos x="T8" y="T9"/>
                              </a:cxn>
                            </a:cxnLst>
                            <a:rect l="0" t="0" r="r" b="b"/>
                            <a:pathLst>
                              <a:path w="140" h="140">
                                <a:moveTo>
                                  <a:pt x="0" y="68"/>
                                </a:moveTo>
                                <a:lnTo>
                                  <a:pt x="72" y="140"/>
                                </a:lnTo>
                                <a:lnTo>
                                  <a:pt x="140" y="68"/>
                                </a:lnTo>
                                <a:lnTo>
                                  <a:pt x="72" y="0"/>
                                </a:lnTo>
                                <a:lnTo>
                                  <a:pt x="0" y="6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80" name="Rectangle 1232"/>
                        <wps:cNvSpPr>
                          <a:spLocks noChangeArrowheads="1"/>
                        </wps:cNvSpPr>
                        <wps:spPr bwMode="auto">
                          <a:xfrm>
                            <a:off x="4836795" y="3625850"/>
                            <a:ext cx="4940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CD1263" w:rsidRDefault="00953BE9" w:rsidP="005E1613">
                              <w:pPr>
                                <w:spacing w:before="0"/>
                                <w:rPr>
                                  <w:sz w:val="16"/>
                                  <w:szCs w:val="16"/>
                                </w:rPr>
                              </w:pPr>
                              <w:r w:rsidRPr="00CD1263">
                                <w:rPr>
                                  <w:rFonts w:hint="eastAsia"/>
                                  <w:color w:val="000000"/>
                                  <w:sz w:val="16"/>
                                  <w:szCs w:val="16"/>
                                  <w:lang w:eastAsia="zh-CN"/>
                                </w:rPr>
                                <w:t>BT.0</w:t>
                              </w:r>
                              <w:r w:rsidRPr="00CD1263">
                                <w:rPr>
                                  <w:color w:val="000000"/>
                                  <w:sz w:val="16"/>
                                  <w:szCs w:val="16"/>
                                </w:rPr>
                                <w:t>500-08</w:t>
                              </w:r>
                            </w:p>
                          </w:txbxContent>
                        </wps:txbx>
                        <wps:bodyPr rot="0" vert="horz" wrap="none" lIns="0" tIns="0" rIns="0" bIns="0" anchor="t" anchorCtr="0" upright="1">
                          <a:noAutofit/>
                        </wps:bodyPr>
                      </wps:wsp>
                      <wps:wsp>
                        <wps:cNvPr id="3281" name="Rectangle 1233"/>
                        <wps:cNvSpPr>
                          <a:spLocks noChangeArrowheads="1"/>
                        </wps:cNvSpPr>
                        <wps:spPr bwMode="auto">
                          <a:xfrm>
                            <a:off x="282575" y="21647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0</w:t>
                              </w:r>
                            </w:p>
                          </w:txbxContent>
                        </wps:txbx>
                        <wps:bodyPr rot="0" vert="horz" wrap="none" lIns="0" tIns="0" rIns="0" bIns="0" anchor="t" anchorCtr="0" upright="1">
                          <a:spAutoFit/>
                        </wps:bodyPr>
                      </wps:wsp>
                      <wps:wsp>
                        <wps:cNvPr id="3282" name="Rectangle 1234"/>
                        <wps:cNvSpPr>
                          <a:spLocks noChangeArrowheads="1"/>
                        </wps:cNvSpPr>
                        <wps:spPr bwMode="auto">
                          <a:xfrm>
                            <a:off x="224790" y="19481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10</w:t>
                              </w:r>
                            </w:p>
                          </w:txbxContent>
                        </wps:txbx>
                        <wps:bodyPr rot="0" vert="horz" wrap="none" lIns="0" tIns="0" rIns="0" bIns="0" anchor="t" anchorCtr="0" upright="1">
                          <a:spAutoFit/>
                        </wps:bodyPr>
                      </wps:wsp>
                      <wps:wsp>
                        <wps:cNvPr id="3283" name="Rectangle 1235"/>
                        <wps:cNvSpPr>
                          <a:spLocks noChangeArrowheads="1"/>
                        </wps:cNvSpPr>
                        <wps:spPr bwMode="auto">
                          <a:xfrm>
                            <a:off x="224790" y="17348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20</w:t>
                              </w:r>
                            </w:p>
                          </w:txbxContent>
                        </wps:txbx>
                        <wps:bodyPr rot="0" vert="horz" wrap="none" lIns="0" tIns="0" rIns="0" bIns="0" anchor="t" anchorCtr="0" upright="1">
                          <a:spAutoFit/>
                        </wps:bodyPr>
                      </wps:wsp>
                      <wps:wsp>
                        <wps:cNvPr id="3284" name="Rectangle 1236"/>
                        <wps:cNvSpPr>
                          <a:spLocks noChangeArrowheads="1"/>
                        </wps:cNvSpPr>
                        <wps:spPr bwMode="auto">
                          <a:xfrm>
                            <a:off x="227330" y="151257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30</w:t>
                              </w:r>
                            </w:p>
                          </w:txbxContent>
                        </wps:txbx>
                        <wps:bodyPr rot="0" vert="horz" wrap="none" lIns="0" tIns="0" rIns="0" bIns="0" anchor="t" anchorCtr="0" upright="1">
                          <a:spAutoFit/>
                        </wps:bodyPr>
                      </wps:wsp>
                      <wps:wsp>
                        <wps:cNvPr id="3285" name="Rectangle 1237"/>
                        <wps:cNvSpPr>
                          <a:spLocks noChangeArrowheads="1"/>
                        </wps:cNvSpPr>
                        <wps:spPr bwMode="auto">
                          <a:xfrm>
                            <a:off x="227330" y="12960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40</w:t>
                              </w:r>
                            </w:p>
                          </w:txbxContent>
                        </wps:txbx>
                        <wps:bodyPr rot="0" vert="horz" wrap="none" lIns="0" tIns="0" rIns="0" bIns="0" anchor="t" anchorCtr="0" upright="1">
                          <a:spAutoFit/>
                        </wps:bodyPr>
                      </wps:wsp>
                      <wps:wsp>
                        <wps:cNvPr id="3286" name="Rectangle 1238"/>
                        <wps:cNvSpPr>
                          <a:spLocks noChangeArrowheads="1"/>
                        </wps:cNvSpPr>
                        <wps:spPr bwMode="auto">
                          <a:xfrm>
                            <a:off x="227330" y="108521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50</w:t>
                              </w:r>
                            </w:p>
                          </w:txbxContent>
                        </wps:txbx>
                        <wps:bodyPr rot="0" vert="horz" wrap="none" lIns="0" tIns="0" rIns="0" bIns="0" anchor="t" anchorCtr="0" upright="1">
                          <a:spAutoFit/>
                        </wps:bodyPr>
                      </wps:wsp>
                      <wps:wsp>
                        <wps:cNvPr id="3287" name="Rectangle 1239"/>
                        <wps:cNvSpPr>
                          <a:spLocks noChangeArrowheads="1"/>
                        </wps:cNvSpPr>
                        <wps:spPr bwMode="auto">
                          <a:xfrm>
                            <a:off x="227330" y="8686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60</w:t>
                              </w:r>
                            </w:p>
                          </w:txbxContent>
                        </wps:txbx>
                        <wps:bodyPr rot="0" vert="horz" wrap="none" lIns="0" tIns="0" rIns="0" bIns="0" anchor="t" anchorCtr="0" upright="1">
                          <a:spAutoFit/>
                        </wps:bodyPr>
                      </wps:wsp>
                      <wps:wsp>
                        <wps:cNvPr id="3288" name="Rectangle 1240"/>
                        <wps:cNvSpPr>
                          <a:spLocks noChangeArrowheads="1"/>
                        </wps:cNvSpPr>
                        <wps:spPr bwMode="auto">
                          <a:xfrm>
                            <a:off x="227330" y="6527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70</w:t>
                              </w:r>
                            </w:p>
                          </w:txbxContent>
                        </wps:txbx>
                        <wps:bodyPr rot="0" vert="horz" wrap="none" lIns="0" tIns="0" rIns="0" bIns="0" anchor="t" anchorCtr="0" upright="1">
                          <a:spAutoFit/>
                        </wps:bodyPr>
                      </wps:wsp>
                      <wps:wsp>
                        <wps:cNvPr id="3289" name="Rectangle 1241"/>
                        <wps:cNvSpPr>
                          <a:spLocks noChangeArrowheads="1"/>
                        </wps:cNvSpPr>
                        <wps:spPr bwMode="auto">
                          <a:xfrm>
                            <a:off x="230505" y="42989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napToGrid w:val="0"/>
                                <w:spacing w:before="0"/>
                              </w:pPr>
                              <w:r>
                                <w:rPr>
                                  <w:color w:val="000000"/>
                                  <w:sz w:val="18"/>
                                  <w:szCs w:val="18"/>
                                </w:rPr>
                                <w:t>80</w:t>
                              </w:r>
                            </w:p>
                          </w:txbxContent>
                        </wps:txbx>
                        <wps:bodyPr rot="0" vert="horz" wrap="none" lIns="0" tIns="0" rIns="0" bIns="0" anchor="t" anchorCtr="0" upright="1">
                          <a:spAutoFit/>
                        </wps:bodyPr>
                      </wps:wsp>
                      <wps:wsp>
                        <wps:cNvPr id="3290" name="Rectangle 1242"/>
                        <wps:cNvSpPr>
                          <a:spLocks noChangeArrowheads="1"/>
                        </wps:cNvSpPr>
                        <wps:spPr bwMode="auto">
                          <a:xfrm>
                            <a:off x="230505" y="2133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90</w:t>
                              </w:r>
                            </w:p>
                          </w:txbxContent>
                        </wps:txbx>
                        <wps:bodyPr rot="0" vert="horz" wrap="none" lIns="0" tIns="0" rIns="0" bIns="0" anchor="t" anchorCtr="0" upright="1">
                          <a:spAutoFit/>
                        </wps:bodyPr>
                      </wps:wsp>
                      <wps:wsp>
                        <wps:cNvPr id="3291" name="Rectangle 1243"/>
                        <wps:cNvSpPr>
                          <a:spLocks noChangeArrowheads="1"/>
                        </wps:cNvSpPr>
                        <wps:spPr bwMode="auto">
                          <a:xfrm>
                            <a:off x="169545"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100</w:t>
                              </w:r>
                            </w:p>
                          </w:txbxContent>
                        </wps:txbx>
                        <wps:bodyPr rot="0" vert="horz" wrap="none" lIns="0" tIns="0" rIns="0" bIns="0" anchor="t" anchorCtr="0" upright="1">
                          <a:spAutoFit/>
                        </wps:bodyPr>
                      </wps:wsp>
                      <wps:wsp>
                        <wps:cNvPr id="3292" name="Rectangle 1244"/>
                        <wps:cNvSpPr>
                          <a:spLocks noChangeArrowheads="1"/>
                        </wps:cNvSpPr>
                        <wps:spPr bwMode="auto">
                          <a:xfrm>
                            <a:off x="379730" y="228092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0</w:t>
                              </w:r>
                            </w:p>
                          </w:txbxContent>
                        </wps:txbx>
                        <wps:bodyPr rot="0" vert="horz" wrap="none" lIns="0" tIns="0" rIns="0" bIns="0" anchor="t" anchorCtr="0" upright="1">
                          <a:spAutoFit/>
                        </wps:bodyPr>
                      </wps:wsp>
                      <wps:wsp>
                        <wps:cNvPr id="3293" name="Rectangle 1245"/>
                        <wps:cNvSpPr>
                          <a:spLocks noChangeArrowheads="1"/>
                        </wps:cNvSpPr>
                        <wps:spPr bwMode="auto">
                          <a:xfrm>
                            <a:off x="892175" y="22809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10</w:t>
                              </w:r>
                            </w:p>
                          </w:txbxContent>
                        </wps:txbx>
                        <wps:bodyPr rot="0" vert="horz" wrap="none" lIns="0" tIns="0" rIns="0" bIns="0" anchor="t" anchorCtr="0" upright="1">
                          <a:spAutoFit/>
                        </wps:bodyPr>
                      </wps:wsp>
                      <wps:wsp>
                        <wps:cNvPr id="3294" name="Rectangle 1246"/>
                        <wps:cNvSpPr>
                          <a:spLocks noChangeArrowheads="1"/>
                        </wps:cNvSpPr>
                        <wps:spPr bwMode="auto">
                          <a:xfrm>
                            <a:off x="1435100" y="22809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20</w:t>
                              </w:r>
                            </w:p>
                          </w:txbxContent>
                        </wps:txbx>
                        <wps:bodyPr rot="0" vert="horz" wrap="none" lIns="0" tIns="0" rIns="0" bIns="0" anchor="t" anchorCtr="0" upright="1">
                          <a:spAutoFit/>
                        </wps:bodyPr>
                      </wps:wsp>
                      <wps:wsp>
                        <wps:cNvPr id="3295" name="Rectangle 1247"/>
                        <wps:cNvSpPr>
                          <a:spLocks noChangeArrowheads="1"/>
                        </wps:cNvSpPr>
                        <wps:spPr bwMode="auto">
                          <a:xfrm>
                            <a:off x="1974850" y="22809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30</w:t>
                              </w:r>
                            </w:p>
                          </w:txbxContent>
                        </wps:txbx>
                        <wps:bodyPr rot="0" vert="horz" wrap="none" lIns="0" tIns="0" rIns="0" bIns="0" anchor="t" anchorCtr="0" upright="1">
                          <a:spAutoFit/>
                        </wps:bodyPr>
                      </wps:wsp>
                      <wps:wsp>
                        <wps:cNvPr id="3296" name="Rectangle 1248"/>
                        <wps:cNvSpPr>
                          <a:spLocks noChangeArrowheads="1"/>
                        </wps:cNvSpPr>
                        <wps:spPr bwMode="auto">
                          <a:xfrm>
                            <a:off x="2513965" y="22809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40</w:t>
                              </w:r>
                            </w:p>
                          </w:txbxContent>
                        </wps:txbx>
                        <wps:bodyPr rot="0" vert="horz" wrap="none" lIns="0" tIns="0" rIns="0" bIns="0" anchor="t" anchorCtr="0" upright="1">
                          <a:spAutoFit/>
                        </wps:bodyPr>
                      </wps:wsp>
                      <wps:wsp>
                        <wps:cNvPr id="3297" name="Rectangle 1249"/>
                        <wps:cNvSpPr>
                          <a:spLocks noChangeArrowheads="1"/>
                        </wps:cNvSpPr>
                        <wps:spPr bwMode="auto">
                          <a:xfrm>
                            <a:off x="3053715" y="22809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50</w:t>
                              </w:r>
                            </w:p>
                          </w:txbxContent>
                        </wps:txbx>
                        <wps:bodyPr rot="0" vert="horz" wrap="none" lIns="0" tIns="0" rIns="0" bIns="0" anchor="t" anchorCtr="0" upright="1">
                          <a:spAutoFit/>
                        </wps:bodyPr>
                      </wps:wsp>
                      <wps:wsp>
                        <wps:cNvPr id="3298" name="Rectangle 1250"/>
                        <wps:cNvSpPr>
                          <a:spLocks noChangeArrowheads="1"/>
                        </wps:cNvSpPr>
                        <wps:spPr bwMode="auto">
                          <a:xfrm>
                            <a:off x="3593465" y="22809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60</w:t>
                              </w:r>
                            </w:p>
                          </w:txbxContent>
                        </wps:txbx>
                        <wps:bodyPr rot="0" vert="horz" wrap="none" lIns="0" tIns="0" rIns="0" bIns="0" anchor="t" anchorCtr="0" upright="1">
                          <a:spAutoFit/>
                        </wps:bodyPr>
                      </wps:wsp>
                      <wps:wsp>
                        <wps:cNvPr id="3299" name="Rectangle 1251"/>
                        <wps:cNvSpPr>
                          <a:spLocks noChangeArrowheads="1"/>
                        </wps:cNvSpPr>
                        <wps:spPr bwMode="auto">
                          <a:xfrm>
                            <a:off x="4133215" y="22809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70</w:t>
                              </w:r>
                            </w:p>
                          </w:txbxContent>
                        </wps:txbx>
                        <wps:bodyPr rot="0" vert="horz" wrap="none" lIns="0" tIns="0" rIns="0" bIns="0" anchor="t" anchorCtr="0" upright="1">
                          <a:spAutoFit/>
                        </wps:bodyPr>
                      </wps:wsp>
                      <wps:wsp>
                        <wps:cNvPr id="3300" name="Rectangle 1252"/>
                        <wps:cNvSpPr>
                          <a:spLocks noChangeArrowheads="1"/>
                        </wps:cNvSpPr>
                        <wps:spPr bwMode="auto">
                          <a:xfrm>
                            <a:off x="4676140" y="22809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80</w:t>
                              </w:r>
                            </w:p>
                          </w:txbxContent>
                        </wps:txbx>
                        <wps:bodyPr rot="0" vert="horz" wrap="none" lIns="0" tIns="0" rIns="0" bIns="0" anchor="t" anchorCtr="0" upright="1">
                          <a:spAutoFit/>
                        </wps:bodyPr>
                      </wps:wsp>
                      <wps:wsp>
                        <wps:cNvPr id="3301" name="Rectangle 1253"/>
                        <wps:cNvSpPr>
                          <a:spLocks noChangeArrowheads="1"/>
                        </wps:cNvSpPr>
                        <wps:spPr bwMode="auto">
                          <a:xfrm>
                            <a:off x="5215890" y="22809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90</w:t>
                              </w:r>
                            </w:p>
                          </w:txbxContent>
                        </wps:txbx>
                        <wps:bodyPr rot="0" vert="horz" wrap="none" lIns="0" tIns="0" rIns="0" bIns="0" anchor="t" anchorCtr="0" upright="1">
                          <a:spAutoFit/>
                        </wps:bodyPr>
                      </wps:wsp>
                      <wps:wsp>
                        <wps:cNvPr id="3302" name="Rectangle 1254"/>
                        <wps:cNvSpPr>
                          <a:spLocks noChangeArrowheads="1"/>
                        </wps:cNvSpPr>
                        <wps:spPr bwMode="auto">
                          <a:xfrm>
                            <a:off x="1007745" y="2738120"/>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rPr>
                                  <w:lang w:eastAsia="zh-CN"/>
                                </w:rPr>
                              </w:pPr>
                              <w:r>
                                <w:rPr>
                                  <w:rFonts w:hint="eastAsia"/>
                                  <w:color w:val="000000"/>
                                  <w:sz w:val="18"/>
                                  <w:szCs w:val="18"/>
                                  <w:lang w:eastAsia="zh-CN"/>
                                </w:rPr>
                                <w:t>源</w:t>
                              </w:r>
                            </w:p>
                          </w:txbxContent>
                        </wps:txbx>
                        <wps:bodyPr rot="0" vert="horz" wrap="none" lIns="0" tIns="0" rIns="0" bIns="0" anchor="t" anchorCtr="0" upright="1">
                          <a:spAutoFit/>
                        </wps:bodyPr>
                      </wps:wsp>
                      <wps:wsp>
                        <wps:cNvPr id="3303" name="Rectangle 1255"/>
                        <wps:cNvSpPr>
                          <a:spLocks noChangeArrowheads="1"/>
                        </wps:cNvSpPr>
                        <wps:spPr bwMode="auto">
                          <a:xfrm>
                            <a:off x="1007745" y="2918460"/>
                            <a:ext cx="428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Codec W</w:t>
                              </w:r>
                            </w:p>
                          </w:txbxContent>
                        </wps:txbx>
                        <wps:bodyPr rot="0" vert="horz" wrap="none" lIns="0" tIns="0" rIns="0" bIns="0" anchor="t" anchorCtr="0" upright="1">
                          <a:spAutoFit/>
                        </wps:bodyPr>
                      </wps:wsp>
                      <wps:wsp>
                        <wps:cNvPr id="3304" name="Rectangle 1256"/>
                        <wps:cNvSpPr>
                          <a:spLocks noChangeArrowheads="1"/>
                        </wps:cNvSpPr>
                        <wps:spPr bwMode="auto">
                          <a:xfrm>
                            <a:off x="1007745" y="3098165"/>
                            <a:ext cx="2863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rFonts w:hint="eastAsia"/>
                                  <w:color w:val="000000"/>
                                  <w:sz w:val="18"/>
                                  <w:szCs w:val="18"/>
                                  <w:lang w:eastAsia="zh-CN"/>
                                </w:rPr>
                                <w:t>模拟</w:t>
                              </w:r>
                              <w:r>
                                <w:rPr>
                                  <w:color w:val="000000"/>
                                  <w:sz w:val="18"/>
                                  <w:szCs w:val="18"/>
                                </w:rPr>
                                <w:t>1</w:t>
                              </w:r>
                            </w:p>
                          </w:txbxContent>
                        </wps:txbx>
                        <wps:bodyPr rot="0" vert="horz" wrap="none" lIns="0" tIns="0" rIns="0" bIns="0" anchor="t" anchorCtr="0" upright="1">
                          <a:spAutoFit/>
                        </wps:bodyPr>
                      </wps:wsp>
                      <wps:wsp>
                        <wps:cNvPr id="3305" name="Rectangle 1257"/>
                        <wps:cNvSpPr>
                          <a:spLocks noChangeArrowheads="1"/>
                        </wps:cNvSpPr>
                        <wps:spPr bwMode="auto">
                          <a:xfrm>
                            <a:off x="1007745" y="3277870"/>
                            <a:ext cx="4095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Codex X</w:t>
                              </w:r>
                            </w:p>
                          </w:txbxContent>
                        </wps:txbx>
                        <wps:bodyPr rot="0" vert="horz" wrap="none" lIns="0" tIns="0" rIns="0" bIns="0" anchor="t" anchorCtr="0" upright="1">
                          <a:spAutoFit/>
                        </wps:bodyPr>
                      </wps:wsp>
                      <wps:wsp>
                        <wps:cNvPr id="3306" name="Rectangle 1258"/>
                        <wps:cNvSpPr>
                          <a:spLocks noChangeArrowheads="1"/>
                        </wps:cNvSpPr>
                        <wps:spPr bwMode="auto">
                          <a:xfrm>
                            <a:off x="1007745" y="3458210"/>
                            <a:ext cx="2863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rFonts w:hint="eastAsia"/>
                                  <w:color w:val="000000"/>
                                  <w:sz w:val="18"/>
                                  <w:szCs w:val="18"/>
                                  <w:lang w:eastAsia="zh-CN"/>
                                </w:rPr>
                                <w:t>模拟</w:t>
                              </w:r>
                              <w:r>
                                <w:rPr>
                                  <w:color w:val="000000"/>
                                  <w:sz w:val="18"/>
                                  <w:szCs w:val="18"/>
                                </w:rPr>
                                <w:t>2</w:t>
                              </w:r>
                            </w:p>
                          </w:txbxContent>
                        </wps:txbx>
                        <wps:bodyPr rot="0" vert="horz" wrap="none" lIns="0" tIns="0" rIns="0" bIns="0" anchor="t" anchorCtr="0" upright="1">
                          <a:spAutoFit/>
                        </wps:bodyPr>
                      </wps:wsp>
                      <wps:wsp>
                        <wps:cNvPr id="3307" name="Rectangle 1259"/>
                        <wps:cNvSpPr>
                          <a:spLocks noChangeArrowheads="1"/>
                        </wps:cNvSpPr>
                        <wps:spPr bwMode="auto">
                          <a:xfrm>
                            <a:off x="1007745" y="3637915"/>
                            <a:ext cx="40957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pPr>
                              <w:r>
                                <w:rPr>
                                  <w:color w:val="000000"/>
                                  <w:sz w:val="18"/>
                                  <w:szCs w:val="18"/>
                                </w:rPr>
                                <w:t>Codex Y</w:t>
                              </w:r>
                            </w:p>
                          </w:txbxContent>
                        </wps:txbx>
                        <wps:bodyPr rot="0" vert="horz" wrap="none" lIns="0" tIns="0" rIns="0" bIns="0" anchor="t" anchorCtr="0" upright="1">
                          <a:noAutofit/>
                        </wps:bodyPr>
                      </wps:wsp>
                      <wps:wsp>
                        <wps:cNvPr id="3308" name="Rectangle 1260"/>
                        <wps:cNvSpPr>
                          <a:spLocks noChangeArrowheads="1"/>
                        </wps:cNvSpPr>
                        <wps:spPr bwMode="auto">
                          <a:xfrm rot="16200000">
                            <a:off x="-85090" y="1076325"/>
                            <a:ext cx="343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rPr>
                                  <w:lang w:eastAsia="zh-CN"/>
                                </w:rPr>
                              </w:pPr>
                              <w:r>
                                <w:rPr>
                                  <w:rFonts w:hint="eastAsia"/>
                                  <w:color w:val="000000"/>
                                  <w:sz w:val="18"/>
                                  <w:szCs w:val="18"/>
                                  <w:lang w:eastAsia="zh-CN"/>
                                </w:rPr>
                                <w:t>百分比</w:t>
                              </w:r>
                            </w:p>
                          </w:txbxContent>
                        </wps:txbx>
                        <wps:bodyPr rot="0" vert="vert270" wrap="none" lIns="0" tIns="0" rIns="0" bIns="0" anchor="t" anchorCtr="0" upright="1">
                          <a:spAutoFit/>
                        </wps:bodyPr>
                      </wps:wsp>
                    </wpc:wpc>
                  </a:graphicData>
                </a:graphic>
              </wp:inline>
            </w:drawing>
          </mc:Choice>
          <mc:Fallback>
            <w:pict>
              <v:group id="Canvas 1126" o:spid="_x0000_s1506" editas="canvas" style="width:432.1pt;height:297.75pt;mso-position-horizontal-relative:char;mso-position-vertical-relative:line" coordsize="54876,3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">
                <v:shape id="_x0000_s1507" type="#_x0000_t75" style="position:absolute;width:54876;height:37814;visibility:visible;mso-wrap-style:square">
                  <v:fill o:detectmouseclick="t"/>
                  <v:path o:connecttype="none"/>
                </v:shape>
                <v:shape id="Freeform 1128" o:spid="_x0000_s1508" style="position:absolute;left:4044;top:666;width:48661;height:21686;visibility:visible;mso-wrap-style:square;v-text-anchor:top" coordsize="7663,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zmcYA&#10;AADdAAAADwAAAGRycy9kb3ducmV2LnhtbESPT2vCQBTE7wW/w/IK3nQTtf6JrqKFQqH00Fjw+pp9&#10;JqHZtyG7mvXbuwWhx2FmfsNsdsE04kqdqy0rSMcJCOLC6ppLBd/Ht9EShPPIGhvLpOBGDnbbwdMG&#10;M217/qJr7ksRIewyVFB532ZSuqIig25sW+LonW1n0EfZlVJ32Ee4aeQkSebSYM1xocKWXisqfvOL&#10;UfCSLj/TMpwWq/4wC/n59DNz9KHU8Dns1yA8Bf8ffrTftYLpJFnA35v4BO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PzmcYAAADdAAAADwAAAAAAAAAAAAAAAACYAgAAZHJz&#10;L2Rvd25yZXYueG1sUEsFBgAAAAAEAAQA9QAAAIsDAAAAAA==&#10;" path="m,l,3415r7663,l7663,,,,5,10r7653,l7653,5r,3405l7658,3405,5,3405r4,5l9,5,5,10,,xe" fillcolor="black" stroked="f">
                  <v:path arrowok="t" o:connecttype="custom" o:connectlocs="0,0;0,2168525;4866005,2168525;4866005,0;0,0;3175,6350;4862830,6350;4859655,3175;4859655,2165350;4862830,2162175;3175,2162175;5715,2165350;5715,3175;3175,6350;0,0" o:connectangles="0,0,0,0,0,0,0,0,0,0,0,0,0,0,0"/>
                </v:shape>
                <v:line id="Line 1129" o:spid="_x0000_s1509" style="position:absolute;visibility:visible;mso-wrap-style:square" from="4076,2863" to="52673,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DMMAAADdAAAADwAAAGRycy9kb3ducmV2LnhtbERPz2vCMBS+D/wfwhN2m2mVua6aiohD&#10;d9tcCzs+mmcbbF5Kk2n33y8HYceP7/d6M9pOXGnwxrGCdJaAIK6dNtwoKL/enjIQPiBr7ByTgl/y&#10;sCkmD2vMtbvxJ11PoRExhH2OCtoQ+lxKX7dk0c9cTxy5sxsshgiHRuoBbzHcdnKeJEtp0XBsaLGn&#10;XUv15fRjFZiP5eH5/aV6reT+ENLv7JIZWyr1OB23KxCBxvAvvruPWsFins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4PgzDAAAA3QAAAA8AAAAAAAAAAAAA&#10;AAAAoQIAAGRycy9kb3ducmV2LnhtbFBLBQYAAAAABAAEAPkAAACRAwAAAAA=&#10;" strokeweight="0"/>
                <v:line id="Line 1130" o:spid="_x0000_s1510" style="position:absolute;visibility:visible;mso-wrap-style:square" from="4076,5029" to="52673,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Sbl8UAAADdAAAADwAAAGRycy9kb3ducmV2LnhtbESPT4vCMBTE7wt+h/AEb2uqslqrUURc&#10;dG/+BY+P5tkGm5fSZLX77c3Cwh6HmfkNM1+2thIParxxrGDQT0AQ504bLhScT5/vKQgfkDVWjknB&#10;D3lYLjpvc8y0e/KBHsdQiAhhn6GCMoQ6k9LnJVn0fVcTR+/mGoshyqaQusFnhNtKDpNkLC0ajgsl&#10;1rQuKb8fv60Csx9vP74ml+lFbrZhcE3vqbFnpXrddjUDEagN/+G/9k4rGA2TK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Sbl8UAAADdAAAADwAAAAAAAAAA&#10;AAAAAAChAgAAZHJzL2Rvd25yZXYueG1sUEsFBgAAAAAEAAQA+QAAAJMDAAAAAA==&#10;" strokeweight="0"/>
                <v:line id="Line 1131" o:spid="_x0000_s1511" style="position:absolute;visibility:visible;mso-wrap-style:square" from="4076,7194" to="52673,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k18IAAADdAAAADwAAAGRycy9kb3ducmV2LnhtbERPz2vCMBS+C/sfwht407SKruuMMobi&#10;vGmnsOOjeWuDzUtpotb/3hwGHj++34tVbxtxpc4bxwrScQKCuHTacKXg+LMZZSB8QNbYOCYFd/Kw&#10;Wr4MFphrd+MDXYtQiRjCPkcFdQhtLqUva7Lox64ljtyf6yyGCLtK6g5vMdw2cpIkc2nRcGyosaWv&#10;mspzcbEKzH6+ne3eTu8nud6G9Dc7Z8YelRq+9p8fIAL14Sn+d39rBdNJ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ek18IAAADdAAAADwAAAAAAAAAAAAAA&#10;AAChAgAAZHJzL2Rvd25yZXYueG1sUEsFBgAAAAAEAAQA+QAAAJADAAAAAA==&#10;" strokeweight="0"/>
                <v:line id="Line 1132" o:spid="_x0000_s1512" style="position:absolute;visibility:visible;mso-wrap-style:square" from="4076,9328" to="52673,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BTMUAAADdAAAADwAAAGRycy9kb3ducmV2LnhtbESPT2vCQBTE7wW/w/IEb3UTpRqjq0hp&#10;0d78Cx4f2WeymH0bsltNv71bKPQ4zMxvmMWqs7W4U+uNYwXpMAFBXDhtuFRwOn6+ZiB8QNZYOyYF&#10;P+Rhtey9LDDX7sF7uh9CKSKEfY4KqhCaXEpfVGTRD11DHL2ray2GKNtS6hYfEW5rOUqSibRoOC5U&#10;2NB7RcXt8G0VmN1k8/Y1Pc/O8mMT0kt2y4w9KTXod+s5iEBd+A//tbdawXiU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sBTMUAAADdAAAADwAAAAAAAAAA&#10;AAAAAAChAgAAZHJzL2Rvd25yZXYueG1sUEsFBgAAAAAEAAQA+QAAAJMDAAAAAA==&#10;" strokeweight="0"/>
                <v:line id="Line 1133" o:spid="_x0000_s1513" style="position:absolute;visibility:visible;mso-wrap-style:square" from="4076,11493" to="52673,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fO8YAAADdAAAADwAAAGRycy9kb3ducmV2LnhtbESPQWvCQBSE74L/YXmF3uomKWqauoqU&#10;FutNU4UeH9nXZDH7NmS3Gv99Vyh4HGbmG2axGmwrztR741hBOklAEFdOG64VHL4+nnIQPiBrbB2T&#10;git5WC3HowUW2l14T+cy1CJC2BeooAmhK6T0VUMW/cR1xNH7cb3FEGVfS93jJcJtK7MkmUmLhuNC&#10;gx29NVSdyl+rwOxmm+l2fnw5yvdNSL/zU27sQanHh2H9CiLQEO7h//anVvCcpR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JnzvGAAAA3QAAAA8AAAAAAAAA&#10;AAAAAAAAoQIAAGRycy9kb3ducmV2LnhtbFBLBQYAAAAABAAEAPkAAACUAwAAAAA=&#10;" strokeweight="0"/>
                <v:line id="Line 1134" o:spid="_x0000_s1514" style="position:absolute;visibility:visible;mso-wrap-style:square" from="4076,13658" to="52673,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6oMYAAADdAAAADwAAAGRycy9kb3ducmV2LnhtbESPT2vCQBTE7wW/w/KE3nQTpRqjq4i0&#10;aG+tf8DjI/tMFrNvQ3ar6bd3C0KPw8z8hlmsOluLG7XeOFaQDhMQxIXThksFx8PHIAPhA7LG2jEp&#10;+CUPq2XvZYG5dnf+pts+lCJC2OeooAqhyaX0RUUW/dA1xNG7uNZiiLItpW7xHuG2lqMkmUiLhuNC&#10;hQ1tKiqu+x+rwHxNtm+f09PsJN+3IT1n18zYo1Kv/W49BxGoC//hZ3unFYx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FOqDGAAAA3QAAAA8AAAAAAAAA&#10;AAAAAAAAoQIAAGRycy9kb3ducmV2LnhtbFBLBQYAAAAABAAEAPkAAACUAwAAAAA=&#10;" strokeweight="0"/>
                <v:line id="Line 1135" o:spid="_x0000_s1515" style="position:absolute;visibility:visible;mso-wrap-style:square" from="4076,15824" to="52673,1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i1MYAAADdAAAADwAAAGRycy9kb3ducmV2LnhtbESPQWvCQBSE70L/w/IKvekmtrUxuoqI&#10;xXprrYLHR/aZLGbfhuyq8d+7hYLHYWa+YabzztbiQq03jhWkgwQEceG04VLB7vezn4HwAVlj7ZgU&#10;3MjDfPbUm2Ku3ZV/6LINpYgQ9jkqqEJocil9UZFFP3ANcfSOrrUYomxLqVu8Rrit5TBJRtKi4bhQ&#10;YUPLiorT9mwVmO/R+n3zsR/v5Wod0kN2yozdKfXy3C0mIAJ14RH+b39pBa/D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sotTGAAAA3QAAAA8AAAAAAAAA&#10;AAAAAAAAoQIAAGRycy9kb3ducmV2LnhtbFBLBQYAAAAABAAEAPkAAACUAwAAAAA=&#10;" strokeweight="0"/>
                <v:line id="Line 1136" o:spid="_x0000_s1516" style="position:absolute;visibility:visible;mso-wrap-style:square" from="4076,17989" to="52673,1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HT8UAAADdAAAADwAAAGRycy9kb3ducmV2LnhtbESPQWvCQBSE7wX/w/IEb3UTizaNriJS&#10;0d7UKvT4yD6TxezbkF01/nu3UOhxmJlvmNmis7W4UeuNYwXpMAFBXDhtuFRw/F6/ZiB8QNZYOyYF&#10;D/KwmPdeZphrd+c93Q6hFBHCPkcFVQhNLqUvKrLoh64hjt7ZtRZDlG0pdYv3CLe1HCXJRFo0HBcq&#10;bGhVUXE5XK0Cs5tsxl/vp4+T/NyE9Ce7ZMYelRr0u+UURKAu/If/2lut4G2U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AHT8UAAADdAAAADwAAAAAAAAAA&#10;AAAAAAChAgAAZHJzL2Rvd25yZXYueG1sUEsFBgAAAAAEAAQA+QAAAJMDAAAAAA==&#10;" strokeweight="0"/>
                <v:line id="Line 1137" o:spid="_x0000_s1517" style="position:absolute;visibility:visible;mso-wrap-style:square" from="4076,20154" to="52673,2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OMUAAADdAAAADwAAAGRycy9kb3ducmV2LnhtbESPQWvCQBSE74L/YXmF3nQTizFNXUXE&#10;YntTq9DjI/uaLGbfhuxW47/vFgSPw8x8w8yXvW3EhTpvHCtIxwkI4tJpw5WC49f7KAfhA7LGxjEp&#10;uJGH5WI4mGOh3ZX3dDmESkQI+wIV1CG0hZS+rMmiH7uWOHo/rrMYouwqqTu8Rrht5CRJMmnRcFyo&#10;saV1TeX58GsVmF22nX7OTq8nudmG9Ds/58YelXp+6ldvIAL14RG+tz+0gpdJ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ZOMUAAADdAAAADwAAAAAAAAAA&#10;AAAAAAChAgAAZHJzL2Rvd25yZXYueG1sUEsFBgAAAAAEAAQA+QAAAJMDAAAAAA==&#10;" strokeweight="0"/>
                <v:line id="Line 1138" o:spid="_x0000_s1518" style="position:absolute;visibility:visible;mso-wrap-style:square" from="9467,698" to="9474,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8o8UAAADdAAAADwAAAGRycy9kb3ducmV2LnhtbESPQWvCQBSE74L/YXmF3nQTSzWNriJi&#10;0d7UKnh8ZF+TxezbkN1q+u/dguBxmJlvmNmis7W4UuuNYwXpMAFBXDhtuFRw/P4cZCB8QNZYOyYF&#10;f+RhMe/3Zphrd+M9XQ+hFBHCPkcFVQhNLqUvKrLoh64hjt6Pay2GKNtS6hZvEW5rOUqSsbRoOC5U&#10;2NCqouJy+LUKzG68ef+anD5Ocr0J6Tm7ZMYelXp96ZZTEIG68Aw/2lut4G2UT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48o8UAAADdAAAADwAAAAAAAAAA&#10;AAAAAAChAgAAZHJzL2Rvd25yZXYueG1sUEsFBgAAAAAEAAQA+QAAAJMDAAAAAA==&#10;" strokeweight="0"/>
                <v:line id="Line 1139" o:spid="_x0000_s1519" style="position:absolute;visibility:visible;mso-wrap-style:square" from="14865,698" to="14871,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Go0cIAAADdAAAADwAAAGRycy9kb3ducmV2LnhtbERPz2vCMBS+C/sfwht407SKruuMMobi&#10;vGmnsOOjeWuDzUtpotb/3hwGHj++34tVbxtxpc4bxwrScQKCuHTacKXg+LMZZSB8QNbYOCYFd/Kw&#10;Wr4MFphrd+MDXYtQiRjCPkcFdQhtLqUva7Lox64ljtyf6yyGCLtK6g5vMdw2cpIkc2nRcGyosaWv&#10;mspzcbEKzH6+ne3eTu8nud6G9Dc7Z8YelRq+9p8fIAL14Sn+d39rBdNJ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Go0cIAAADdAAAADwAAAAAAAAAAAAAA&#10;AAChAgAAZHJzL2Rvd25yZXYueG1sUEsFBgAAAAAEAAQA+QAAAJADAAAAAA==&#10;" strokeweight="0"/>
                <v:line id="Line 1140" o:spid="_x0000_s1520" style="position:absolute;visibility:visible;mso-wrap-style:square" from="20262,698" to="20269,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0NSsUAAADdAAAADwAAAGRycy9kb3ducmV2LnhtbESPQWvCQBSE74L/YXlCb7qJpTamriJi&#10;0d7UKvT4yD6TxezbkN1q+u/dguBxmJlvmNmis7W4UuuNYwXpKAFBXDhtuFRw/P4cZiB8QNZYOyYF&#10;f+RhMe/3Zphrd+M9XQ+hFBHCPkcFVQhNLqUvKrLoR64hjt7ZtRZDlG0pdYu3CLe1HCfJRFo0HBcq&#10;bGhVUXE5/FoFZjfZvH29n6Ynud6E9Ce7ZMYelXoZdMsPEIG68Aw/2lut4HWc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0NSsUAAADdAAAADwAAAAAAAAAA&#10;AAAAAAChAgAAZHJzL2Rvd25yZXYueG1sUEsFBgAAAAAEAAQA+QAAAJMDAAAAAA==&#10;" strokeweight="0"/>
                <v:line id="Line 1141" o:spid="_x0000_s1521" style="position:absolute;visibility:visible;mso-wrap-style:square" from="25692,698" to="25698,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uasMAAADdAAAADwAAAGRycy9kb3ducmV2LnhtbERPz2vCMBS+C/sfwhvspqmVua5rlDEc&#10;zpt2FnZ8NG9tsHkpTab1vzeHgceP73exHm0nzjR441jBfJaAIK6dNtwoOH5/TjMQPiBr7ByTgit5&#10;WK8eJgXm2l34QOcyNCKGsM9RQRtCn0vp65Ys+pnriSP36waLIcKhkXrASwy3nUyTZCktGo4NLfb0&#10;0VJ9Kv+sArNfbp93L9VrJTfbMP/JTpmxR6WeHsf3NxCBxnAX/7u/tIJFms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7bmrDAAAA3QAAAA8AAAAAAAAAAAAA&#10;AAAAoQIAAGRycy9kb3ducmV2LnhtbFBLBQYAAAAABAAEAPkAAACRAwAAAAA=&#10;" strokeweight="0"/>
                <v:line id="Line 1142" o:spid="_x0000_s1522" style="position:absolute;visibility:visible;mso-wrap-style:square" from="31089,698" to="31095,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L8cYAAADdAAAADwAAAGRycy9kb3ducmV2LnhtbESPQWvCQBSE74L/YXmF3uomKWqauoqU&#10;FutNU4UeH9nXZDH7NmS3Gv99Vyh4HGbmG2axGmwrztR741hBOklAEFdOG64VHL4+nnIQPiBrbB2T&#10;git5WC3HowUW2l14T+cy1CJC2BeooAmhK6T0VUMW/cR1xNH7cb3FEGVfS93jJcJtK7MkmUmLhuNC&#10;gx29NVSdyl+rwOxmm+l2fnw5yvdNSL/zU27sQanHh2H9CiLQEO7h//anVvCcZ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3y/HGAAAA3QAAAA8AAAAAAAAA&#10;AAAAAAAAoQIAAGRycy9kb3ducmV2LnhtbFBLBQYAAAAABAAEAPkAAACUAwAAAAA=&#10;" strokeweight="0"/>
                <v:line id="Line 1143" o:spid="_x0000_s1523" style="position:absolute;visibility:visible;mso-wrap-style:square" from="36487,698" to="36493,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VhsUAAADdAAAADwAAAGRycy9kb3ducmV2LnhtbESPT2vCQBTE7wW/w/IEb3VjpBqjq0hp&#10;0d78Cx4f2WeymH0bsltNv71bKPQ4zMxvmMWqs7W4U+uNYwWjYQKCuHDacKngdPx8zUD4gKyxdkwK&#10;fsjDatl7WWCu3YP3dD+EUkQI+xwVVCE0uZS+qMiiH7qGOHpX11oMUbal1C0+ItzWMk2SibRoOC5U&#10;2NB7RcXt8G0VmN1k8/Y1Pc/O8mMTRpfslhl7UmrQ79ZzEIG68B/+a2+1gnGa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VVhsUAAADdAAAADwAAAAAAAAAA&#10;AAAAAAChAgAAZHJzL2Rvd25yZXYueG1sUEsFBgAAAAAEAAQA+QAAAJMDAAAAAA==&#10;" strokeweight="0"/>
                <v:line id="Line 1144" o:spid="_x0000_s1524" style="position:absolute;visibility:visible;mso-wrap-style:square" from="41878,698" to="41884,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wHcYAAADdAAAADwAAAGRycy9kb3ducmV2LnhtbESPT2vCQBTE7wW/w/KE3nRjpBqjq4i0&#10;aG+tf8DjI/tMFrNvQ3ar6bd3C0KPw8z8hlmsOluLG7XeOFYwGiYgiAunDZcKjoePQQbCB2SNtWNS&#10;8EseVsveywJz7e78Tbd9KEWEsM9RQRVCk0vpi4os+qFriKN3ca3FEGVbSt3iPcJtLdMkmUiLhuNC&#10;hQ1tKiqu+x+rwHxNtm+f09PsJN+3YXTOrpmxR6Ve+916DiJQF/7Dz/ZOKxin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p8B3GAAAA3QAAAA8AAAAAAAAA&#10;AAAAAAAAoQIAAGRycy9kb3ducmV2LnhtbFBLBQYAAAAABAAEAPkAAACUAwAAAAA=&#10;" strokeweight="0"/>
                <v:line id="Line 1145" o:spid="_x0000_s1525" style="position:absolute;visibility:visible;mso-wrap-style:square" from="47275,698" to="47282,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oacYAAADdAAAADwAAAGRycy9kb3ducmV2LnhtbESPQWvCQBSE70L/w/IKvenGtLUxuoqI&#10;xXprrYLHR/aZLGbfhuyq8d+7hYLHYWa+YabzztbiQq03jhUMBwkI4sJpw6WC3e9nPwPhA7LG2jEp&#10;uJGH+eypN8Vcuyv/0GUbShEh7HNUUIXQ5FL6oiKLfuAa4ugdXWsxRNmWUrd4jXBbyzRJRtKi4bhQ&#10;YUPLiorT9mwVmO/R+n3zsR/v5WodhofslBm7U+rluVtMQATqwiP83/7SCl7T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AaGnGAAAA3QAAAA8AAAAAAAAA&#10;AAAAAAAAoQIAAGRycy9kb3ducmV2LnhtbFBLBQYAAAAABAAEAPkAAACUAwAAAAA=&#10;" strokeweight="0"/>
                <v:rect id="Rectangle 1146" o:spid="_x0000_s1526" style="position:absolute;left:3949;top:27870;width:539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qWMcA&#10;AADdAAAADwAAAGRycy9kb3ducmV2LnhtbESPT2sCMRTE74V+h/AEbzXrWkVXo9SC0Euh/jno7bl5&#10;7i5uXrZJ1G0/fSMUPA4z8xtmtmhNLa7kfGVZQb+XgCDOra64ULDbrl7GIHxA1lhbJgU/5GExf36a&#10;Yabtjdd03YRCRAj7DBWUITSZlD4vyaDv2YY4eifrDIYoXSG1w1uEm1qmSTKSBiuOCyU29F5Sft5c&#10;jILlZLz8/nrlz9/18UCH/fE8TF2iVLfTvk1BBGrDI/zf/tAKBmk6h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aljHAAAA3QAAAA8AAAAAAAAAAAAAAAAAmAIAAGRy&#10;cy9kb3ducmV2LnhtbFBLBQYAAAAABAAEAPUAAACMAwAAAAA=&#10;" fillcolor="black" stroked="f"/>
                <v:rect id="Rectangle 1147" o:spid="_x0000_s1527" style="position:absolute;left:3949;top:29667;width:5398;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L8cA&#10;AADdAAAADwAAAGRycy9kb3ducmV2LnhtbESPQWsCMRSE7wX/Q3iCt5p1raJbo2ih0EtBbQ96e25e&#10;dxc3L9sk1a2/3giCx2FmvmFmi9bU4kTOV5YVDPoJCOLc6ooLBd9f788TED4ga6wtk4J/8rCYd55m&#10;mGl75g2dtqEQEcI+QwVlCE0mpc9LMuj7tiGO3o91BkOUrpDa4TnCTS3TJBlLgxXHhRIbeispP27/&#10;jILVdLL6Xb/w52Vz2NN+dziOUpco1eu2y1cQgdrwCN/bH1rBME3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9C/HAAAA3QAAAA8AAAAAAAAAAAAAAAAAmAIAAGRy&#10;cy9kb3ducmV2LnhtbFBLBQYAAAAABAAEAPUAAACMAwAAAAA=&#10;" fillcolor="black" stroked="f"/>
                <v:rect id="Rectangle 1148" o:spid="_x0000_s1528" style="position:absolute;left:3949;top:31470;width:539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RtM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XtO0D/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zUbTHAAAA3QAAAA8AAAAAAAAAAAAAAAAAmAIAAGRy&#10;cy9kb3ducmV2LnhtbFBLBQYAAAAABAAEAPUAAACMAwAAAAA=&#10;" fillcolor="black" stroked="f"/>
                <v:rect id="Rectangle 1149" o:spid="_x0000_s1529" style="position:absolute;left:3949;top:33267;width:539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FxsUA&#10;AADdAAAADwAAAGRycy9kb3ducmV2LnhtbERPz2vCMBS+C/4P4Qm7aWq3iauNosJgl8F0O8zbs3m2&#10;pc1LTTLt9tcvB8Hjx/c7X/WmFRdyvrasYDpJQBAXVtdcKvj6fB3PQfiArLG1TAp+ycNqORzkmGl7&#10;5R1d9qEUMYR9hgqqELpMSl9UZNBPbEccuZN1BkOErpTa4TWGm1amSTKTBmuODRV2tK2oaPY/RsHm&#10;Zb45fzzx+9/ueKDD97F5Tl2i1MOoXy9ABOrDXXxzv2kFj2ka58Y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MXGxQAAAN0AAAAPAAAAAAAAAAAAAAAAAJgCAABkcnMv&#10;ZG93bnJldi54bWxQSwUGAAAAAAQABAD1AAAAigMAAAAA&#10;" fillcolor="black" stroked="f"/>
                <v:rect id="Rectangle 1150" o:spid="_x0000_s1530" style="position:absolute;left:3949;top:35064;width:5398;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151" o:spid="_x0000_s1531" style="position:absolute;left:3949;top:36868;width:539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fHcQA&#10;AADdAAAADwAAAGRycy9kb3ducmV2LnhtbERPz2vCMBS+C/sfwht403RVh1ajTGHgZaDOg96ezVtb&#10;bF66JNPOv94cBI8f3+/ZojW1uJDzlWUFb/0EBHFudcWFgv33Z28MwgdkjbVlUvBPHhbzl84MM22v&#10;vKXLLhQihrDPUEEZQpNJ6fOSDPq+bYgj92OdwRChK6R2eI3hppZpkrxLgxXHhhIbWpWUn3d/RsFy&#10;Ml7+bob8dduejnQ8nM6j1CVKdV/bjymIQG14ih/utVYwSAd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Xx3EAAAA3QAAAA8AAAAAAAAAAAAAAAAAmAIAAGRycy9k&#10;b3ducmV2LnhtbFBLBQYAAAAABAAEAPUAAACJAwAAAAA=&#10;" fillcolor="black" stroked="f"/>
                <v:rect id="Rectangle 1152" o:spid="_x0000_s1532" style="position:absolute;left:6146;top:36772;width:858;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WCcYA&#10;AADdAAAADwAAAGRycy9kb3ducmV2LnhtbESPQWvCQBSE70L/w/IKvZmNCbQlzRqkRSn1VNtDjo/s&#10;M4nJvg3ZVaO/3i0UPA4z8w2TF5PpxYlG11pWsIhiEMSV1S3XCn5/1vNXEM4ja+wtk4ILOSiWD7Mc&#10;M23P/E2nna9FgLDLUEHj/ZBJ6aqGDLrIDsTB29vRoA9yrKUe8RzgppdJHD9Lgy2HhQYHem+o6nZH&#10;o6DcJmlnN7J217Xdf3y9HC5VeVXq6XFavYHwNPl7+L/9qRWkSbqAv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EWCcYAAADdAAAADwAAAAAAAAAAAAAAAACYAgAAZHJz&#10;L2Rvd25yZXYueG1sUEsFBgAAAAAEAAQA9QAAAIsDAAAAAA==&#10;" fillcolor="black" strokeweight="0"/>
                <v:oval id="Oval 1153" o:spid="_x0000_s1533" style="position:absolute;left:6210;top:34702;width:81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KsUA&#10;AADdAAAADwAAAGRycy9kb3ducmV2LnhtbESPQUsDMRCF74L/IYzgzWYtUmTbtBShsHiqVeh1SKab&#10;1c1km6Tb1V/vHARvM7w3732z2kyhVyOl3EU28DirQBHb6DpuDXy87x6eQeWC7LCPTAa+KcNmfXuz&#10;wtrFK7/ReCitkhDONRrwpQy11tl6CphncSAW7RRTwCJrarVLeJXw0Ot5VS10wI6lweNAL57s1+ES&#10;DLyGcW+bwSe028X++OnPzY8+G3N/N22XoApN5d/8d904wZ8/Ca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D4qxQAAAN0AAAAPAAAAAAAAAAAAAAAAAJgCAABkcnMv&#10;ZG93bnJldi54bWxQSwUGAAAAAAQABAD1AAAAigMAAAAA&#10;" fillcolor="black" strokeweight="0"/>
                <v:shape id="Freeform 1154" o:spid="_x0000_s1534" style="position:absolute;left:6115;top:31070;width:793;height:705;visibility:visible;mso-wrap-style:square;v-text-anchor:top" coordsize="1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OhsUA&#10;AADdAAAADwAAAGRycy9kb3ducmV2LnhtbERP22rCQBB9F/yHZYS+SN14QdrUVUSQFqxg0tK+TrPT&#10;JJidDbtbjX/vFgTf5nCus1h1phEncr62rGA8SkAQF1bXXCr4/Ng+PoHwAVljY5kUXMjDatnvLTDV&#10;9swZnfJQihjCPkUFVQhtKqUvKjLoR7YljtyvdQZDhK6U2uE5hptGTpJkLg3WHBsqbGlTUXHM/4yC&#10;+svmvD/ay/vP93T6mgxddjjslHoYdOsXEIG6cBff3G86zp/MnuH/m3i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Y6GxQAAAN0AAAAPAAAAAAAAAAAAAAAAAJgCAABkcnMv&#10;ZG93bnJldi54bWxQSwUGAAAAAAQABAD1AAAAigMAAAAA&#10;" path="m,111l63,r62,111l,111xe" fillcolor="black" strokeweight="0">
                  <v:path arrowok="t" o:connecttype="custom" o:connectlocs="0,70485;40005,0;79375,70485;0,70485" o:connectangles="0,0,0,0"/>
                </v:shape>
                <v:rect id="Rectangle 1155" o:spid="_x0000_s1535" style="position:absolute;left:6210;top:27501;width:73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QmsYA&#10;AADdAAAADwAAAGRycy9kb3ducmV2LnhtbESPQW/CMAyF70j7D5EncYN0nQZTIaAJBJrYCdiBo9WY&#10;ttA4VZNB4dfjwyRutt7ze5+n887V6kJtqDwbeBsmoIhzbysuDPzuV4NPUCEiW6w9k4EbBZjPXnpT&#10;zKy/8pYuu1goCeGQoYEyxibTOuQlOQxD3xCLdvStwyhrW2jb4lXCXa3TJBlphxVLQ4kNLUrKz7s/&#10;Z+Dwk76f/VoX4b7yx+VmfLrlh7sx/dfuawIqUhef5v/rbyv46Yfwyzcygp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PQmsYAAADdAAAADwAAAAAAAAAAAAAAAACYAgAAZHJz&#10;L2Rvd25yZXYueG1sUEsFBgAAAAAEAAQA9QAAAIsDAAAAAA==&#10;" fillcolor="black" strokeweight="0"/>
                <v:shape id="Freeform 1156" o:spid="_x0000_s1536" style="position:absolute;left:6115;top:29241;width:889;height:883;visibility:visible;mso-wrap-style:square;v-text-anchor:top" coordsize="1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468IA&#10;AADdAAAADwAAAGRycy9kb3ducmV2LnhtbERPS2sCMRC+F/wPYQQvRbMKLbIaRUSplPbg6z5sZjeL&#10;m8mSpOv23zcFwdt8fM9ZrnvbiI58qB0rmE4yEMSF0zVXCi7n/XgOIkRkjY1jUvBLAdarwcsSc+3u&#10;fKTuFCuRQjjkqMDE2OZShsKQxTBxLXHiSuctxgR9JbXHewq3jZxl2bu0WHNqMNjS1lBxO/1YBdd9&#10;2UT91X3s6m9P5as5ms+NUWo07DcLEJH6+BQ/3Aed5s/epvD/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jrwgAAAN0AAAAPAAAAAAAAAAAAAAAAAJgCAABkcnMvZG93&#10;bnJldi54bWxQSwUGAAAAAAQABAD1AAAAhwMAAAAA&#10;" path="m,72r68,67l140,72,68,,,72xe" fillcolor="black" strokeweight="0">
                  <v:path arrowok="t" o:connecttype="custom" o:connectlocs="0,45720;43180,88265;88900,45720;43180,0;0,45720" o:connectangles="0,0,0,0,0"/>
                </v:shape>
                <v:shape id="Freeform 1157" o:spid="_x0000_s1537" style="position:absolute;left:6057;top:32842;width:1067;height:946;visibility:visible;mso-wrap-style:square;v-text-anchor:top" coordsize="1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tDcIA&#10;AADdAAAADwAAAGRycy9kb3ducmV2LnhtbERP22rCQBB9L/gPywh9qxtTvBBdRZRCoVRJ9AOG7JhE&#10;s7Nhd6vp33cLgm9zONdZrnvTihs531hWMB4lIIhLqxuuFJyOH29zED4ga2wtk4Jf8rBeDV6WmGl7&#10;55xuRahEDGGfoYI6hC6T0pc1GfQj2xFH7mydwRChq6R2eI/hppVpkkylwYZjQ40dbWsqr8WPUTDb&#10;T1zxLb8uptnl9uCns/cid0q9DvvNAkSgPjzFD/enjvPTSQr/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G0NwgAAAN0AAAAPAAAAAAAAAAAAAAAAAJgCAABkcnMvZG93&#10;bnJldi54bWxQSwUGAAAAAAQABAD1AAAAhwMAAAAA&#10;" path="m9,149l168,9,158,,,139r9,10xe" fillcolor="black" stroked="f">
                  <v:path arrowok="t" o:connecttype="custom" o:connectlocs="5715,94615;106680,5715;100330,0;0,88265;5715,94615" o:connectangles="0,0,0,0,0"/>
                </v:shape>
                <v:shape id="Freeform 1158" o:spid="_x0000_s1538" style="position:absolute;left:6115;top:32842;width:977;height:946;visibility:visible;mso-wrap-style:square;v-text-anchor:top" coordsize="1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jN8MA&#10;AADdAAAADwAAAGRycy9kb3ducmV2LnhtbERP32vCMBB+H/g/hBN8m+kqG64aiyhCoU9zG/h4JGdb&#10;11xKEzX775fBYG/38f28dRltL240+s6xgqd5BoJYO9Nxo+Dj/fC4BOEDssHeMSn4Jg/lZvKwxsK4&#10;O7/R7RgakULYF6igDWEopPS6JYt+7gbixJ3daDEkODbSjHhP4baXeZa9SIsdp4YWB9q1pL+OV6vg&#10;U57r5anWcS+7UyRT7Xv9elFqNo3bFYhAMfyL/9yVSfPz5wX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AjN8MAAADdAAAADwAAAAAAAAAAAAAAAACYAgAAZHJzL2Rv&#10;d25yZXYueG1sUEsFBgAAAAAEAAQA9QAAAIgDAAAAAA==&#10;" path="m154,139l10,,,9,144,149r10,-10xe" fillcolor="black" stroked="f">
                  <v:path arrowok="t" o:connecttype="custom" o:connectlocs="97790,88265;6350,0;0,5715;91440,94615;97790,88265" o:connectangles="0,0,0,0,0"/>
                </v:shape>
                <v:rect id="Rectangle 1159" o:spid="_x0000_s1539" style="position:absolute;left:9010;top:1187;width:88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WmcUA&#10;AADdAAAADwAAAGRycy9kb3ducmV2LnhtbERPTWvCQBC9F/wPywje6sbY2hLdBGmxFD1pe/A4ZMck&#10;JjsbstsY/fVuodDbPN7nrLLBNKKnzlWWFcymEQji3OqKCwXfX5vHVxDOI2tsLJOCKznI0tHDChNt&#10;L7yn/uALEULYJaig9L5NpHR5SQbd1LbEgTvZzqAPsCuk7vASwk0j4yhaSIMVh4YSW3orKa8PP0bB&#10;cRfPa/shC3fb2NP79uV8zY83pSbjYb0E4Wnw/+I/96cO8+PnJ/j9Jp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NaZxQAAAN0AAAAPAAAAAAAAAAAAAAAAAJgCAABkcnMv&#10;ZG93bnJldi54bWxQSwUGAAAAAAQABAD1AAAAigMAAAAA&#10;" fillcolor="black" strokeweight="0"/>
                <v:shape id="Freeform 1160" o:spid="_x0000_s1540" style="position:absolute;left:4076;top:641;width:27013;height:21711;visibility:visible;mso-wrap-style:square;v-text-anchor:top" coordsize="4254,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XKcYA&#10;AADdAAAADwAAAGRycy9kb3ducmV2LnhtbERPS2vCQBC+F/oflin0UupExSLRVUqlD6iHqgX1NmbH&#10;JJidjdlV47/vFgq9zcf3nPG0tZU6c+NLJxq6nQQUS+ZMKbmG79Xr4xCUDySGKies4coeppPbmzGl&#10;xl1kwedlyFUMEZ+ShiKEOkX0WcGWfMfVLJHbu8ZSiLDJ0TR0ieG2wl6SPKGlUmJDQTW/FJwdlier&#10;YTvDw2qD78e2Pn194nzd37099LW+v2ufR6ACt+Ff/Of+MHF+bzCA32/iCT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nXKcYAAADdAAAADwAAAAAAAAAAAAAAAACYAgAAZHJz&#10;L2Rvd25yZXYueG1sUEsFBgAAAAAEAAQA9QAAAIsDAAAAAA==&#10;" path="m,19l849,120r-4,l1695,528r-5,-5l2540,1714r854,1479l4244,3419r10,-19l3404,3174r5,5l2559,1704,1704,509,854,101,,,,19xe" fillcolor="black" stroked="f">
                  <v:path arrowok="t" o:connecttype="custom" o:connectlocs="0,12065;539115,76200;536575,76200;1076325,335280;1073150,332105;1612900,1088390;2155190,2027555;2694940,2171065;2701290,2159000;2161540,2015490;2164715,2018665;1624965,1082040;1082040,323215;542290,64135;0,0;0,12065" o:connectangles="0,0,0,0,0,0,0,0,0,0,0,0,0,0,0,0"/>
                </v:shape>
                <v:shape id="Freeform 1161" o:spid="_x0000_s1541" style="position:absolute;left:4076;top:641;width:48629;height:21711;visibility:visible;mso-wrap-style:square;v-text-anchor:top" coordsize="7658,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WhcEA&#10;AADdAAAADwAAAGRycy9kb3ducmV2LnhtbERPzYrCMBC+C75DGMGbplbUpWsUERXFi1t9gKGZbcs2&#10;k9pErW9vBGFv8/H9znzZmkrcqXGlZQWjYQSCOLO65FzB5bwdfIFwHlljZZkUPMnBctHtzDHR9sE/&#10;dE99LkIIuwQVFN7XiZQuK8igG9qaOHC/tjHoA2xyqRt8hHBTyTiKptJgyaGhwJrWBWV/6c0omFzT&#10;uNptbuPT5Xggrg/HU5bPlOr32tU3CE+t/xd/3Hsd5seTK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MVoXBAAAA3QAAAA8AAAAAAAAAAAAAAAAAmAIAAGRycy9kb3du&#10;cmV2LnhtbFBLBQYAAAAABAAEAPUAAACGAwAAAAA=&#10;" path="m,19r2549,l3399,24r855,72l5099,158r-5,-5l5949,1032r-5,l6799,3073r849,346l7658,3400,6808,3059r5,5l5963,1023,5104,139,4254,77,3399,4,2549,,,,,19xe" fillcolor="black" stroked="f">
                  <v:path arrowok="t" o:connecttype="custom" o:connectlocs="0,12065;1618615,12065;2158365,15240;2701290,60960;3237865,100330;3234690,97155;3777615,655320;3774440,655320;4317365,1951355;4856480,2171065;4862830,2159000;4323080,1942465;4326255,1945640;3786505,649605;3241040,88265;2701290,48895;2158365,2540;1618615,0;0,0;0,12065" o:connectangles="0,0,0,0,0,0,0,0,0,0,0,0,0,0,0,0,0,0,0,0"/>
                </v:shape>
                <v:rect id="Rectangle 1162" o:spid="_x0000_s1542" style="position:absolute;left:41516;top:6800;width:73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I7sMA&#10;AADdAAAADwAAAGRycy9kb3ducmV2LnhtbERPTYvCMBC9C/sfwgh709TK6lKNsigui56se/A4NGNb&#10;bSaliVr99UYQvM3jfc503ppKXKhxpWUFg34EgjizuuRcwf9u1fsG4TyyxsoyKbiRg/nsozPFRNsr&#10;b+mS+lyEEHYJKii8rxMpXVaQQde3NXHgDrYx6ANscqkbvIZwU8k4ikbSYMmhocCaFgVlp/RsFOw3&#10;8fBkf2Xu7it7WK7Hx1u2vyv12W1/JiA8tf4tfrn/dJgff4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I7sMAAADdAAAADwAAAAAAAAAAAAAAAACYAgAAZHJzL2Rv&#10;d25yZXYueG1sUEsFBgAAAAAEAAQA9QAAAIgDAAAAAA==&#10;" fillcolor="black" strokeweight="0"/>
                <v:rect id="Rectangle 1163" o:spid="_x0000_s1543" style="position:absolute;left:46913;top:19761;width:73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cnMYA&#10;AADdAAAADwAAAGRycy9kb3ducmV2LnhtbESPQW/CMAyF70j7D5EncYN0nQZTIaAJBJrYCdiBo9WY&#10;ttA4VZNB4dfjwyRutt7ze5+n887V6kJtqDwbeBsmoIhzbysuDPzuV4NPUCEiW6w9k4EbBZjPXnpT&#10;zKy/8pYuu1goCeGQoYEyxibTOuQlOQxD3xCLdvStwyhrW2jb4lXCXa3TJBlphxVLQ4kNLUrKz7s/&#10;Z+Dwk76f/VoX4b7yx+VmfLrlh7sx/dfuawIqUhef5v/rbyv46Yfgyjcygp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XcnMYAAADdAAAADwAAAAAAAAAAAAAAAACYAgAAZHJz&#10;L2Rvd25yZXYueG1sUEsFBgAAAAAEAAQA9QAAAIsDAAAAAA==&#10;" fillcolor="black" strokeweight="0"/>
                <v:rect id="Rectangle 1164" o:spid="_x0000_s1544" style="position:absolute;left:52311;top:21951;width:69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5B8UA&#10;AADdAAAADwAAAGRycy9kb3ducmV2LnhtbERPTWvCQBC9F/wPywje6sZIaxvdBGmxFD1pe/A4ZMck&#10;JjsbstsY/fVuodDbPN7nrLLBNKKnzlWWFcymEQji3OqKCwXfX5vHFxDOI2tsLJOCKznI0tHDChNt&#10;L7yn/uALEULYJaig9L5NpHR5SQbd1LbEgTvZzqAPsCuk7vASwk0j4yh6lgYrDg0ltvRWUl4ffoyC&#10;4y6e1/ZDFu62saf37eJ8zY83pSbjYb0E4Wnw/+I/96cO8+OnV/j9Jp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XkHxQAAAN0AAAAPAAAAAAAAAAAAAAAAAJgCAABkcnMv&#10;ZG93bnJldi54bWxQSwUGAAAAAAQABAD1AAAAigMAAAAA&#10;" fillcolor="black" strokeweight="0"/>
                <v:rect id="Rectangle 1165" o:spid="_x0000_s1545" style="position:absolute;left:36087;top:1219;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aJ8UA&#10;AADdAAAADwAAAGRycy9kb3ducmV2LnhtbESPQWvCQBCF7wX/wzKCt7oxgpXoKqJYxJ6qHjwO2TGJ&#10;ZmdDdqvRX985FHqb4b1575v5snO1ulMbKs8GRsMEFHHubcWFgdNx+z4FFSKyxdozGXhSgOWi9zbH&#10;zPoHf9P9EAslIRwyNFDG2GRah7wkh2HoG2LRLr51GGVtC21bfEi4q3WaJBPtsGJpKLGhdUn57fDj&#10;DJy/0vHNf+oivLb+stl/XJ/5+WXMoN+tZqAidfHf/He9s4KfToR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xonxQAAAN0AAAAPAAAAAAAAAAAAAAAAAJgCAABkcnMv&#10;ZG93bnJldi54bWxQSwUGAAAAAAQABAD1AAAAigMAAAAA&#10;" fillcolor="black" strokeweight="0"/>
                <v:rect id="Rectangle 1166" o:spid="_x0000_s1546" style="position:absolute;left:30657;top:819;width:73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hy8MA&#10;AADdAAAADwAAAGRycy9kb3ducmV2LnhtbERPS2vCQBC+C/6HZYTedGMKWtKsIi2WUk9qDx6H7ORR&#10;s7MhuzUxv94VBG/z8T0nXfemFhdqXWVZwXwWgSDOrK64UPB73E7fQDiPrLG2TAqu5GC9Go9STLTt&#10;eE+Xgy9ECGGXoILS+yaR0mUlGXQz2xAHLretQR9gW0jdYhfCTS3jKFpIgxWHhhIb+igpOx/+jYLT&#10;Ln492y9ZuGFr88+f5d81Ow1KvUz6zTsIT71/ih/ubx3mx4sY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Ehy8MAAADdAAAADwAAAAAAAAAAAAAAAACYAgAAZHJzL2Rv&#10;d25yZXYueG1sUEsFBgAAAAAEAAQA9QAAAIgDAAAAAA==&#10;" fillcolor="black" strokeweight="0"/>
                <v:rect id="Rectangle 1167" o:spid="_x0000_s1547" style="position:absolute;left:25355;top:425;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EUMIA&#10;AADdAAAADwAAAGRycy9kb3ducmV2LnhtbERPy6rCMBDdX/AfwgjurqkVVKpRRFHEu/KxcDk0Y1tt&#10;JqWJWv36G0FwN4fznMmsMaW4U+0Kywp63QgEcWp1wZmC42H1OwLhPLLG0jIpeJKD2bT1M8FE2wfv&#10;6L73mQgh7BJUkHtfJVK6NCeDrmsr4sCdbW3QB1hnUtf4COGmlHEUDaTBgkNDjhUtckqv+5tRcPqL&#10;+1e7lpl7rex5uR1enunppVSn3czHIDw1/iv+uDc6zI8HfXh/E06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YRQwgAAAN0AAAAPAAAAAAAAAAAAAAAAAJgCAABkcnMvZG93&#10;bnJldi54bWxQSwUGAAAAAAQABAD1AAAAhwMAAAAA&#10;" fillcolor="black" strokeweight="0"/>
                <v:rect id="Rectangle 1168" o:spid="_x0000_s1548" style="position:absolute;left:19958;top:393;width:73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JMMA&#10;AADdAAAADwAAAGRycy9kb3ducmV2LnhtbERPTYvCMBC9C/sfwgh709S66FKNsigui56se/A4NGNb&#10;bSaliVr99UYQvM3jfc503ppKXKhxpWUFg34EgjizuuRcwf9u1fsG4TyyxsoyKbiRg/nsozPFRNsr&#10;b+mS+lyEEHYJKii8rxMpXVaQQde3NXHgDrYx6ANscqkbvIZwU8k4ikbSYMmhocCaFgVlp/RsFOw3&#10;8fBkf2Xu7it7WK7Hx1u2vyv12W1/JiA8tf4tfrn/dJgfj7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cJMMAAADdAAAADwAAAAAAAAAAAAAAAACYAgAAZHJzL2Rv&#10;d25yZXYueG1sUEsFBgAAAAAEAAQA9QAAAIgDAAAAAA==&#10;" fillcolor="black" strokeweight="0"/>
                <v:rect id="Rectangle 1169" o:spid="_x0000_s1549" style="position:absolute;left:14535;top:304;width:73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5v8MA&#10;AADdAAAADwAAAGRycy9kb3ducmV2LnhtbERPTYvCMBC9C/sfwgh709TK6lKNsigui56se/A4NGNb&#10;bSaliVr99UYQvM3jfc503ppKXKhxpWUFg34EgjizuuRcwf9u1fsG4TyyxsoyKbiRg/nsozPFRNsr&#10;b+mS+lyEEHYJKii8rxMpXVaQQde3NXHgDrYx6ANscqkbvIZwU8k4ikbSYMmhocCaFgVlp/RsFOw3&#10;8fBkf2Xu7it7WK7Hx1u2vyv12W1/JiA8tf4tfrn/dJgfj7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i5v8MAAADdAAAADwAAAAAAAAAAAAAAAACYAgAAZHJzL2Rv&#10;d25yZXYueG1sUEsFBgAAAAAEAAQA9QAAAIgDAAAAAA==&#10;" fillcolor="black" strokeweight="0"/>
                <v:rect id="Rectangle 1170" o:spid="_x0000_s1550" style="position:absolute;left:9105;top:273;width:73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nyMQA&#10;AADdAAAADwAAAGRycy9kb3ducmV2LnhtbERPTWvCQBC9C/0PyxR6001TiCV1DUWxlHrS9pDjkB2T&#10;NNnZkN2axF/vCkJv83ifs8pG04oz9a62rOB5EYEgLqyuuVTw872bv4JwHllja5kUTOQgWz/MVphq&#10;O/CBzkdfihDCLkUFlfddKqUrKjLoFrYjDtzJ9gZ9gH0pdY9DCDetjKMokQZrDg0VdrSpqGiOf0ZB&#10;vo9fGvshS3fZ2dP2a/k7FflFqafH8f0NhKfR/4vv7k8d5sdJArdvw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J8jEAAAA3QAAAA8AAAAAAAAAAAAAAAAAmAIAAGRycy9k&#10;b3ducmV2LnhtbFBLBQYAAAAABAAEAPUAAACJAwAAAAA=&#10;" fillcolor="black" strokeweight="0"/>
                <v:rect id="Rectangle 1171" o:spid="_x0000_s1551" style="position:absolute;left:3708;top:336;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CU8MA&#10;AADdAAAADwAAAGRycy9kb3ducmV2LnhtbERPS2vCQBC+F/wPywi91Y0RVKKrFItS6qnqweOQHZPU&#10;7GzIbvP69V2h4G0+vuest50pRUO1KywrmE4iEMSp1QVnCi7n/dsShPPIGkvLpKAnB9vN6GWNibYt&#10;f1Nz8pkIIewSVJB7XyVSujQng25iK+LA3Wxt0AdYZ1LX2IZwU8o4iubSYMGhIceKdjml99OvUXA9&#10;xrO7PcjMDXt7+/ha/PTpdVDqddy9r0B46vxT/O/+1GF+PF/A4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aCU8MAAADdAAAADwAAAAAAAAAAAAAAAACYAgAAZHJzL2Rv&#10;d25yZXYueG1sUEsFBgAAAAAEAAQA9QAAAIgDAAAAAA==&#10;" fillcolor="black" strokeweight="0"/>
                <v:shape id="Freeform 1172" o:spid="_x0000_s1552" style="position:absolute;left:4076;top:641;width:43263;height:21711;visibility:visible;mso-wrap-style:square;v-text-anchor:top" coordsize="6813,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8YA&#10;AADdAAAADwAAAGRycy9kb3ducmV2LnhtbESPQWvCQBCF74X+h2UKvZS6UURK6ioxVCjoRS09D7tj&#10;EpqdDdmtif31nYPgbYb35r1vluvRt+pCfWwCG5hOMlDENriGKwNfp+3rG6iYkB22gcnAlSKsV48P&#10;S8xdGPhAl2OqlIRwzNFAnVKXax1tTR7jJHTEop1D7zHJ2lfa9ThIuG/1LMsW2mPD0lBjR2VN9uf4&#10;6w00L8XZbuZ/O/+xH77LU1F6u70a8/w0Fu+gEo3pbr5dfzrBny0EV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J8YAAADdAAAADwAAAAAAAAAAAAAAAACYAgAAZHJz&#10;L2Rvd25yZXYueG1sUEsFBgAAAAAEAAQA9QAAAIsDAAAAAA==&#10;" path="m,19r1699,l2544,38r850,58l3399,96r-5,l4244,643r850,721l5089,1359r855,1095l6794,3419r19,-10l5963,2444,5104,1349,4254,624,3404,77r-10,l2544,19,1699,,,,,19xe" fillcolor="black" stroked="f">
                  <v:path arrowok="t" o:connecttype="custom" o:connectlocs="0,12065;1078865,12065;1615440,24130;2155190,60960;2158365,60960;2155190,60960;2694940,408305;3234690,866140;3231515,862965;3774440,1558290;4314190,2171065;4326255,2164715;3786505,1551940;3241040,856615;2701290,396240;2161540,48895;2155190,48895;1615440,12065;1078865,0;0,0;0,12065" o:connectangles="0,0,0,0,0,0,0,0,0,0,0,0,0,0,0,0,0,0,0,0,0"/>
                </v:shape>
                <v:shape id="Freeform 1173" o:spid="_x0000_s1553" style="position:absolute;left:14839;top:641;width:38202;height:21711;visibility:visible;mso-wrap-style:square;v-text-anchor:top" coordsize="6016,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hisMA&#10;AADdAAAADwAAAGRycy9kb3ducmV2LnhtbERPTWvCQBC9F/wPywje6qYpSI2uUiSCB7FVC70O2TEJ&#10;Zmfj7tbEf98VBG/zeJ8zX/amEVdyvras4G2cgCAurK65VPBzXL9+gPABWWNjmRTcyMNyMXiZY6Zt&#10;x3u6HkIpYgj7DBVUIbSZlL6oyKAf25Y4cifrDIYIXSm1wy6Gm0amSTKRBmuODRW2tKqoOB/+jIKQ&#10;uzb9zfPvr+79sj0nZjfdXEip0bD/nIEI1Ien+OHe6Dg/nUzh/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QhisMAAADdAAAADwAAAAAAAAAAAAAAAACYAgAAZHJzL2Rv&#10;d25yZXYueG1sUEsFBgAAAAAEAAQA9QAAAIgDAAAAAA==&#10;" path="m,19l849,470r-4,-5l1699,3419r4317,l6016,3400r-4312,l1714,3404,864,456,9,,,19xe" fillcolor="black" stroked="f">
                  <v:path arrowok="t" o:connecttype="custom" o:connectlocs="0,12065;539115,298450;536575,295275;1078865,2171065;3820160,2171065;3820160,2159000;1082040,2159000;1088390,2161540;548640,289560;5715,0;0,12065" o:connectangles="0,0,0,0,0,0,0,0,0,0,0"/>
                </v:shape>
                <v:oval id="Oval 1174" o:spid="_x0000_s1554" style="position:absolute;left:19869;top:3200;width:819;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4kcUA&#10;AADdAAAADwAAAGRycy9kb3ducmV2LnhtbESPQUsDMRCF74L/IYzgzWbtocq2aSlCYfFUq9DrkEw3&#10;q5vJNkm3q7/eOQjeZnhv3vtmtZlCr0ZKuYts4HFWgSK20XXcGvh43z08g8oF2WEfmQx8U4bN+vZm&#10;hbWLV36j8VBaJSGcazTgSxlqrbP1FDDP4kAs2immgEXW1GqX8CrhodfzqlrogB1Lg8eBXjzZr8Ml&#10;GHgN4942g09ot4v98dOfmx99Nub+btouQRWayr/577pxgj9/En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viRxQAAAN0AAAAPAAAAAAAAAAAAAAAAAJgCAABkcnMv&#10;ZG93bnJldi54bWxQSwUGAAAAAAQABAD1AAAAigMAAAAA&#10;" fillcolor="black" strokeweight="0"/>
                <v:oval id="Oval 1175" o:spid="_x0000_s1555" style="position:absolute;left:14471;top:241;width:85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dCsIA&#10;AADdAAAADwAAAGRycy9kb3ducmV2LnhtbERPS2sCMRC+F/ofwhS81awetGyNIoXC0pOPgtchmW62&#10;3UzWJF1Xf70RBG/z8T1nsRpcK3oKsfGsYDIuQBBrbxquFXzvP1/fQMSEbLD1TArOFGG1fH5aYGn8&#10;ibfU71ItcgjHEhXYlLpSyqgtOYxj3xFn7scHhynDUEsT8JTDXSunRTGTDhvODRY7+rCk/3b/TsGX&#10;6ze66mxAvZ5tDr/2WF3kUanRy7B+B5FoSA/x3V2ZPH86n8Dtm3yC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l0KwgAAAN0AAAAPAAAAAAAAAAAAAAAAAJgCAABkcnMvZG93&#10;bnJldi54bWxQSwUGAAAAAAQABAD1AAAAhwMAAAAA&#10;" fillcolor="black" strokeweight="0"/>
                <v:oval id="Oval 1176" o:spid="_x0000_s1556" style="position:absolute;left:25234;top:21831;width:85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DfcIA&#10;AADdAAAADwAAAGRycy9kb3ducmV2LnhtbERPTWsCMRC9F/ofwgi91ax7sGVrFBEKS09WC70OybhZ&#10;3UzWJF23/fWNIHibx/ucxWp0nRgoxNazgtm0AEGsvWm5UfC1f39+BRETssHOMyn4pQir5ePDAivj&#10;L/xJwy41IodwrFCBTamvpIzaksM49T1x5g4+OEwZhkaagJcc7jpZFsVcOmw5N1jsaWNJn3Y/TsGH&#10;G7a67m1AvZ5vv4/2XP/Js1JPk3H9BiLRmO7im7s2eX75UsL1m3y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MN9wgAAAN0AAAAPAAAAAAAAAAAAAAAAAJgCAABkcnMvZG93&#10;bnJldi54bWxQSwUGAAAAAAQABAD1AAAAhwMAAAAA&#10;" fillcolor="black" strokeweight="0"/>
                <v:oval id="Oval 1177" o:spid="_x0000_s1557" style="position:absolute;left:30657;top:21863;width:858;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5sIA&#10;AADdAAAADwAAAGRycy9kb3ducmV2LnhtbERPS2sCMRC+F/wPYQq91WwtaFmNIkJh6ckX9Dok42Z1&#10;M1mTdN321zdCobf5+J6zWA2uFT2F2HhW8DIuQBBrbxquFRwP789vIGJCNth6JgXfFGG1HD0ssDT+&#10;xjvq96kWOYRjiQpsSl0pZdSWHMax74gzd/LBYcow1NIEvOVw18pJUUylw4Zzg8WONpb0Zf/lFHy4&#10;fqurzgbU6+n282yv1Y+8KvX0OKznIBIN6V/8565Mnj+Zvc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GbmwgAAAN0AAAAPAAAAAAAAAAAAAAAAAJgCAABkcnMvZG93&#10;bnJldi54bWxQSwUGAAAAAAQABAD1AAAAhwMAAAAA&#10;" fillcolor="black" strokeweight="0"/>
                <v:oval id="Oval 1178" o:spid="_x0000_s1558" style="position:absolute;left:36055;top:21894;width:857;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ksIA&#10;AADdAAAADwAAAGRycy9kb3ducmV2LnhtbERPS2sCMRC+F/wPYQq91WylaFmNIkJh6ckX9Dok42Z1&#10;M1mTdN321zdCobf5+J6zWA2uFT2F2HhW8DIuQBBrbxquFRwP789vIGJCNth6JgXfFGG1HD0ssDT+&#10;xjvq96kWOYRjiQpsSl0pZdSWHMax74gzd/LBYcow1NIEvOVw18pJUUylw4Zzg8WONpb0Zf/lFHy4&#10;fqurzgbU6+n282yv1Y+8KvX0OKznIBIN6V/8565Mnj+Zvc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f6SwgAAAN0AAAAPAAAAAAAAAAAAAAAAAJgCAABkcnMvZG93&#10;bnJldi54bWxQSwUGAAAAAAQABAD1AAAAhwMAAAAA&#10;" fillcolor="black" strokeweight="0"/>
                <v:oval id="Oval 1179" o:spid="_x0000_s1559" style="position:absolute;left:41452;top:21894;width:826;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bCcIA&#10;AADdAAAADwAAAGRycy9kb3ducmV2LnhtbERPS2sCMRC+F/wPYQq91WyFalmNIkJh6ckX9Dok42Z1&#10;M1mTdN321zdCobf5+J6zWA2uFT2F2HhW8DIuQBBrbxquFRwP789vIGJCNth6JgXfFGG1HD0ssDT+&#10;xjvq96kWOYRjiQpsSl0pZdSWHMax74gzd/LBYcow1NIEvOVw18pJUUylw4Zzg8WONpb0Zf/lFHy4&#10;fqurzgbU6+n282yv1Y+8KvX0OKznIBIN6V/8565Mnj+Zvc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VsJwgAAAN0AAAAPAAAAAAAAAAAAAAAAAJgCAABkcnMvZG93&#10;bnJldi54bWxQSwUGAAAAAAQABAD1AAAAhwMAAAAA&#10;" fillcolor="black" strokeweight="0"/>
                <v:oval id="Oval 1180" o:spid="_x0000_s1560" style="position:absolute;left:46850;top:21894;width:857;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fsIA&#10;AADdAAAADwAAAGRycy9kb3ducmV2LnhtbERPS2sCMRC+F/ofwhR6q9l62JbVKCIUlp58FLwOyXSz&#10;dTNZk3Td+usbQfA2H99z5svRdWKgEFvPCl4nBQhi7U3LjYKv/cfLO4iYkA12nknBH0VYLh4f5lgZ&#10;f+YtDbvUiBzCsUIFNqW+kjJqSw7jxPfEmfv2wWHKMDTSBDzncNfJaVGU0mHLucFiT2tL+rj7dQo+&#10;3bDRdW8D6lW5OfzYU32RJ6Wen8bVDESiMd3FN3dt8vzpWwn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8V+wgAAAN0AAAAPAAAAAAAAAAAAAAAAAJgCAABkcnMvZG93&#10;bnJldi54bWxQSwUGAAAAAAQABAD1AAAAhwMAAAAA&#10;" fillcolor="black" strokeweight="0"/>
                <v:oval id="Oval 1181" o:spid="_x0000_s1561" style="position:absolute;left:52216;top:21894;width:857;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g5cIA&#10;AADdAAAADwAAAGRycy9kb3ducmV2LnhtbERPTWsCMRC9F/ofwhS81awetGyNIoKweLJa8Dok0822&#10;m8maxHXbX98Igrd5vM9ZrAbXip5CbDwrmIwLEMTam4ZrBZ/H7esbiJiQDbaeScEvRVgtn58WWBp/&#10;5Q/qD6kWOYRjiQpsSl0pZdSWHMax74gz9+WDw5RhqKUJeM3hrpXTophJhw3nBosdbSzpn8PFKdi5&#10;fq+rzgbU69n+9G3P1Z88KzV6GdbvIBIN6SG+uyuT50/nc7h9k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2DlwgAAAN0AAAAPAAAAAAAAAAAAAAAAAJgCAABkcnMvZG93&#10;bnJldi54bWxQSwUGAAAAAAQABAD1AAAAhwMAAAAA&#10;" fillcolor="black" strokeweight="0"/>
                <v:rect id="Rectangle 1182" o:spid="_x0000_s1562" style="position:absolute;left:14408;top:3841;width:88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MUA&#10;AADdAAAADwAAAGRycy9kb3ducmV2LnhtbESPQWvCQBCF7wX/wzKCt7oxQpXoKqIopT1VPXgcsmMS&#10;zc6G7KrRX985FHqb4b1575v5snO1ulMbKs8GRsMEFHHubcWFgeNh+z4FFSKyxdozGXhSgOWi9zbH&#10;zPoH/9B9HwslIRwyNFDG2GRah7wkh2HoG2LRzr51GGVtC21bfEi4q3WaJB/aYcXSUGJD65Ly6/7m&#10;DJy+0/HV73QRXlt/3nxNLs/89DJm0O9WM1CRuvhv/rv+tIKfTgR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ID8xQAAAN0AAAAPAAAAAAAAAAAAAAAAAJgCAABkcnMv&#10;ZG93bnJldi54bWxQSwUGAAAAAAQABAD1AAAAigMAAAAA&#10;" fillcolor="black" strokeweight="0"/>
                <v:rect id="Rectangle 1183" o:spid="_x0000_s1563" style="position:absolute;left:19805;top:11341;width:8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lZ8MA&#10;AADdAAAADwAAAGRycy9kb3ducmV2LnhtbERPTYvCMBC9C/sfwgh709QKq1uNsigui56se/A4NGNb&#10;bSaliVr99UYQvM3jfc503ppKXKhxpWUFg34EgjizuuRcwf9u1RuDcB5ZY2WZFNzIwXz20Zliou2V&#10;t3RJfS5CCLsEFRTe14mULivIoOvbmjhwB9sY9AE2udQNXkO4qWQcRV/SYMmhocCaFgVlp/RsFOw3&#10;8fBkf2Xu7it7WK5Hx1u2vyv12W1/JiA8tf4tfrn/dJgfj77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wlZ8MAAADdAAAADwAAAAAAAAAAAAAAAACYAgAAZHJzL2Rv&#10;d25yZXYueG1sUEsFBgAAAAAEAAQA9QAAAIgDAAAAAA==&#10;" fillcolor="black" strokeweight="0"/>
                <v:rect id="Rectangle 1184" o:spid="_x0000_s1564" style="position:absolute;left:25234;top:20612;width:8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IfsYA&#10;AADdAAAADwAAAGRycy9kb3ducmV2LnhtbESPT2vCQBTE70K/w/IKvenGBGyJriJKSrGn2h5yfGSf&#10;STT7NmS3+eOn7xYKPQ4z8xtmsxtNI3rqXG1ZwXIRgSAurK65VPD1mc1fQDiPrLGxTAomcrDbPsw2&#10;mGo78Af1Z1+KAGGXooLK+zaV0hUVGXQL2xIH72I7gz7IrpS6wyHATSPjKFpJgzWHhQpbOlRU3M7f&#10;RkH+Hic3+ypLd8/s5Xh6vk5Fflfq6XHcr0F4Gv1/+K/9phUkcRLD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OIfsYAAADdAAAADwAAAAAAAAAAAAAAAACYAgAAZHJz&#10;L2Rvd25yZXYueG1sUEsFBgAAAAAEAAQA9QAAAIsDAAAAAA==&#10;" fillcolor="black" strokeweight="0"/>
                <v:shape id="Freeform 1185" o:spid="_x0000_s1565" style="position:absolute;left:19869;top:546;width:609;height:489;visibility:visible;mso-wrap-style:square;v-text-anchor:top" coordsize="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h1sUA&#10;AADdAAAADwAAAGRycy9kb3ducmV2LnhtbESP0WrCQBRE3wv9h+UW+iK60UDU6Cqi1fomRj/gkr3d&#10;hGbvhuyq6d93hUIfh5k5wyzXvW3EnTpfO1YwHiUgiEunazYKrpf9cAbCB2SNjWNS8EMe1qvXlyXm&#10;2j34TPciGBEh7HNUUIXQ5lL6siKLfuRa4uh9uc5iiLIzUnf4iHDbyEmSZNJizXGhwpa2FZXfxc0q&#10;yG6fc9MXp/3psPsYJJrNdJAZpd7f+s0CRKA+/If/2ketIJ2kKTzf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aHWxQAAAN0AAAAPAAAAAAAAAAAAAAAAAJgCAABkcnMv&#10;ZG93bnJldi54bWxQSwUGAAAAAAQABAD1AAAAigMAAAAA&#10;" path="m9,77l96,10,86,,,67,9,77xe" fillcolor="black" stroked="f">
                  <v:path arrowok="t" o:connecttype="custom" o:connectlocs="5715,48895;60960,6350;54610,0;0,42545;5715,48895" o:connectangles="0,0,0,0,0"/>
                </v:shape>
                <v:shape id="Freeform 1186" o:spid="_x0000_s1566" style="position:absolute;left:19958;top:488;width:489;height:610;visibility:visible;mso-wrap-style:square;v-text-anchor:top" coordsize="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OQcUA&#10;AADdAAAADwAAAGRycy9kb3ducmV2LnhtbESPUWvCMBSF34X9h3AHvshMbWWMziiiKGMPDjt/wKW5&#10;a8uam5JEjf/eDAY+Hs453+EsVtH04kLOd5YVzKYZCOLa6o4bBafv3csbCB+QNfaWScGNPKyWT6MF&#10;ltpe+UiXKjQiQdiXqKANYSil9HVLBv3UDsTJ+7HOYEjSNVI7vCa46WWeZa/SYMdpocWBNi3Vv9XZ&#10;KMAq7vt88lkPxcnNv7Y+nteHo1Lj57h+BxEohkf4v/2hFRR5MYe/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s5BxQAAAN0AAAAPAAAAAAAAAAAAAAAAAJgCAABkcnMv&#10;ZG93bnJldi54bWxQSwUGAAAAAAQABAD1AAAAigMAAAAA&#10;" path="m77,86l10,,,9,67,96,77,86xe" fillcolor="black" stroked="f">
                  <v:path arrowok="t" o:connecttype="custom" o:connectlocs="48895,54610;6350,0;0,5715;42545,60960;48895,54610" o:connectangles="0,0,0,0,0"/>
                </v:shape>
                <v:shape id="Freeform 1187" o:spid="_x0000_s1567" style="position:absolute;left:19869;top:546;width:609;height:489;visibility:visible;mso-wrap-style:square;v-text-anchor:top" coordsize="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cOcUA&#10;AADdAAAADwAAAGRycy9kb3ducmV2LnhtbESP3WrCQBSE7wu+w3IEb6RuqjTW6CrFn+qdmPYBDtnj&#10;Jpg9G7Krxrd3C4VeDjPzDbNYdbYWN2p95VjB2ygBQVw4XbFR8PO9e/0A4QOyxtoxKXiQh9Wy97LA&#10;TLs7n+iWByMihH2GCsoQmkxKX5Rk0Y9cQxy9s2sthihbI3WL9wi3tRwnSSotVhwXSmxoXVJxya9W&#10;QXrdz0yXH3fHr812mGg202FqlBr0u885iEBd+A//tQ9awWQ8eYf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Jw5xQAAAN0AAAAPAAAAAAAAAAAAAAAAAJgCAABkcnMv&#10;ZG93bnJldi54bWxQSwUGAAAAAAQABAD1AAAAigMAAAAA&#10;" path="m9,77l96,10,86,,,67,9,77xe" fillcolor="black" stroked="f">
                  <v:path arrowok="t" o:connecttype="custom" o:connectlocs="5715,48895;60960,6350;54610,0;0,42545;5715,48895" o:connectangles="0,0,0,0,0"/>
                </v:shape>
                <v:shape id="Freeform 1188" o:spid="_x0000_s1568" style="position:absolute;left:19958;top:488;width:489;height:610;visibility:visible;mso-wrap-style:square;v-text-anchor:top" coordsize="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1rcUA&#10;AADdAAAADwAAAGRycy9kb3ducmV2LnhtbESPUWvCMBSF3wf+h3AHvgxN1w6RzijiUIYPE6s/4NLc&#10;tWXNTUmixn+/CIM9Hs453+EsVtH04krOd5YVvE4zEMS11R03Cs6n7WQOwgdkjb1lUnAnD6vl6GmB&#10;pbY3PtK1Co1IEPYlKmhDGEopfd2SQT+1A3Hyvq0zGJJ0jdQObwluepln2Uwa7DgttDjQpqX6p7oY&#10;BVjFXZ+/7OuhOLu3w4ePl/XXUanxc1y/gwgUw3/4r/2pFRR5MYP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PWtxQAAAN0AAAAPAAAAAAAAAAAAAAAAAJgCAABkcnMv&#10;ZG93bnJldi54bWxQSwUGAAAAAAQABAD1AAAAigMAAAAA&#10;" path="m77,86l10,,,9,67,96,77,86xe" fillcolor="black" stroked="f">
                  <v:path arrowok="t" o:connecttype="custom" o:connectlocs="48895,54610;6350,0;0,5715;42545,60960;48895,54610" o:connectangles="0,0,0,0,0"/>
                </v:shape>
                <v:shape id="Freeform 1189" o:spid="_x0000_s1569" style="position:absolute;left:30873;top:4362;width:32;height:121;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ossYA&#10;AADdAAAADwAAAGRycy9kb3ducmV2LnhtbESPQWvCQBSE74X+h+UJ3pqNBlqJrmKlJT1ZNB709sw+&#10;k2D2bciuMf333ULB4zAz3zCL1WAa0VPnassKJlEMgriwuuZSwSH/fJmBcB5ZY2OZFPyQg9Xy+WmB&#10;qbZ33lG/96UIEHYpKqi8b1MpXVGRQRfZljh4F9sZ9EF2pdQd3gPcNHIax6/SYM1hocKWNhUV1/3N&#10;KNi276dmNjlm24w3ZVafP76HPFZqPBrWcxCeBv8I/7e/tIJkmrzB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sossYAAADdAAAADwAAAAAAAAAAAAAAAACYAgAAZHJz&#10;L2Rvd25yZXYueG1sUEsFBgAAAAAEAAQA9QAAAIsDAAAAAA==&#10;" path="m,19r5,l,19,,,5,,,,,19xe" fillcolor="black" stroked="f">
                  <v:path arrowok="t" o:connecttype="custom" o:connectlocs="0,12065;3175,12065;0,12065;0,0;3175,0;0,0;0,12065" o:connectangles="0,0,0,0,0,0,0"/>
                </v:shape>
                <v:shape id="Freeform 1190" o:spid="_x0000_s1570" style="position:absolute;left:20262;top:641;width:27077;height:21679;visibility:visible;mso-wrap-style:square;v-text-anchor:top" coordsize="4264,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gd8IA&#10;AADdAAAADwAAAGRycy9kb3ducmV2LnhtbERPTYvCMBC9C/6HMMJeRFMrSK1GkYUFF2HVKp6HZmyL&#10;zaQ00dZ/vzks7PHxvtfb3tTiRa2rLCuYTSMQxLnVFRcKrpevSQLCeWSNtWVS8CYH281wsMZU247P&#10;9Mp8IUIIuxQVlN43qZQuL8mgm9qGOHB32xr0AbaF1C12IdzUMo6ihTRYcWgosaHPkvJH9jQK8uyn&#10;i5Mzfx9P91k8vmV4PSxRqY9Rv1uB8NT7f/Gfe68VzON5mBveh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KB3wgAAAN0AAAAPAAAAAAAAAAAAAAAAAJgCAABkcnMvZG93&#10;bnJldi54bWxQSwUGAAAAAAQABAD1AAAAhwMAAAAA&#10;" path="m4264,3404l3414,2329,2564,1080,1705,254,850,,,,,19r850,l845,19r850,254l1695,269r855,821l2545,1090r850,1248l4245,3414r19,-10xe" fillcolor="black" stroked="f">
                  <v:path arrowok="t" o:connecttype="custom" o:connectlocs="2707640,2161540;2167890,1478915;1628140,685800;1082675,161290;539750,0;0,0;0,12065;539750,12065;536575,12065;1076325,173355;1076325,170815;1619250,692150;1616075,692150;2155825,1484630;2695575,2167890;2707640,2161540" o:connectangles="0,0,0,0,0,0,0,0,0,0,0,0,0,0,0,0"/>
                </v:shape>
                <v:shape id="Freeform 1191" o:spid="_x0000_s1571" style="position:absolute;left:36055;top:7194;width:794;height:705;visibility:visible;mso-wrap-style:square;v-text-anchor:top" coordsize="1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U8YA&#10;AADdAAAADwAAAGRycy9kb3ducmV2LnhtbESPQWvCQBSE74L/YXmCF6mbGhAbXUWEYqEVNJZ6fWaf&#10;STD7NuxuNf77bqHQ4zAz3zCLVWcacSPna8sKnscJCOLC6ppLBZ/H16cZCB+QNTaWScGDPKyW/d4C&#10;M23vfKBbHkoRIewzVFCF0GZS+qIig35sW+LoXawzGKJ0pdQO7xFuGjlJkqk0WHNcqLClTUXFNf82&#10;Cuovm/Puah8f51OabpORO+z370oNB916DiJQF/7Df+03rSCdpC/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J7U8YAAADdAAAADwAAAAAAAAAAAAAAAACYAgAAZHJz&#10;L2Rvd25yZXYueG1sUEsFBgAAAAAEAAQA9QAAAIsDAAAAAA==&#10;" path="m,111l63,r62,111l,111xe" fillcolor="black" strokeweight="0">
                  <v:path arrowok="t" o:connecttype="custom" o:connectlocs="0,70485;40005,0;79375,70485;0,70485" o:connectangles="0,0,0,0"/>
                </v:shape>
                <v:shape id="Freeform 1192" o:spid="_x0000_s1572" style="position:absolute;left:30657;top:1892;width:794;height:730;visibility:visible;mso-wrap-style:square;v-text-anchor:top" coordsize="1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kl8QA&#10;AADdAAAADwAAAGRycy9kb3ducmV2LnhtbERPyWrDMBC9B/oPYgq9hES2Y0xxo4TS0mY5lDbpBwzW&#10;1Da1RsZSvPx9dAjk+Hj7ejuaRvTUudqygngZgSAurK65VPB7/lg8g3AeWWNjmRRM5GC7eZitMdd2&#10;4B/qT74UIYRdjgoq79tcSldUZNAtbUscuD/bGfQBdqXUHQ4h3DQyiaJMGqw5NFTY0ltFxf/pYhRk&#10;82M8Jvv68pkd8Dud0q8dvZNST4/j6wsIT6O/i2/uvVawStKwP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5JfEAAAA3QAAAA8AAAAAAAAAAAAAAAAAmAIAAGRycy9k&#10;b3ducmV2LnhtbFBLBQYAAAAABAAEAPUAAACJAwAAAAA=&#10;" path="m,115l63,r62,115l,115xe" fillcolor="black" strokeweight="0">
                  <v:path arrowok="t" o:connecttype="custom" o:connectlocs="0,73025;40005,0;79375,73025;0,73025" o:connectangles="0,0,0,0"/>
                </v:shape>
                <v:shape id="Freeform 1193" o:spid="_x0000_s1573" style="position:absolute;left:25292;top:273;width:762;height:698;visibility:visible;mso-wrap-style:square;v-text-anchor:top" coordsize="12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7ev8YA&#10;AADdAAAADwAAAGRycy9kb3ducmV2LnhtbESPT2vCQBTE70K/w/IKvekmWkRSVymthR48+Kfg9TX7&#10;TILZt2H3GdNv3xUKPQ4z8xtmuR5cq3oKsfFsIJ9koIhLbxuuDHwdP8YLUFGQLbaeycAPRVivHkZL&#10;LKy/8Z76g1QqQTgWaKAW6QqtY1mTwzjxHXHyzj44lCRDpW3AW4K7Vk+zbK4dNpwWauzorabycrg6&#10;A7Jz174Lcno/nTGvvreX7WyzMebpcXh9ASU0yH/4r/1pDcymzznc36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7ev8YAAADdAAAADwAAAAAAAAAAAAAAAACYAgAAZHJz&#10;L2Rvd25yZXYueG1sUEsFBgAAAAAEAAQA9QAAAIsDAAAAAA==&#10;" path="m,110l63,r57,110l,110xe" fillcolor="black" strokeweight="0">
                  <v:path arrowok="t" o:connecttype="custom" o:connectlocs="0,69850;40005,0;76200,69850;0,69850" o:connectangles="0,0,0,0"/>
                </v:shape>
                <v:shape id="Freeform 1194" o:spid="_x0000_s1574" style="position:absolute;left:41484;top:14973;width:794;height:730;visibility:visible;mso-wrap-style:square;v-text-anchor:top" coordsize="1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fe8cA&#10;AADdAAAADwAAAGRycy9kb3ducmV2LnhtbESP0WrCQBRE34X+w3ILfSm6MYYgaTZSlKr1Qdq0H3DJ&#10;3iah2bshu2r8e7dQ8HGYmTNMvhpNJ840uNaygvksAkFcWd1yreD76226BOE8ssbOMim4koNV8TDJ&#10;MdP2wp90Ln0tAoRdhgoa7/tMSlc1ZNDNbE8cvB87GPRBDrXUA14C3HQyjqJUGmw5LDTY07qh6rc8&#10;GQXp82E+xvv2tE3f8SO5JscdbUipp8fx9QWEp9Hfw//tvVawiJMY/t6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33vHAAAA3QAAAA8AAAAAAAAAAAAAAAAAmAIAAGRy&#10;cy9kb3ducmV2LnhtbFBLBQYAAAAABAAEAPUAAACMAwAAAAA=&#10;" path="m,115l62,r63,115l,115xe" fillcolor="black" strokeweight="0">
                  <v:path arrowok="t" o:connecttype="custom" o:connectlocs="0,73025;39370,0;79375,73025;0,73025" o:connectangles="0,0,0,0"/>
                </v:shape>
                <v:shape id="Freeform 1195" o:spid="_x0000_s1575" style="position:absolute;left:46882;top:21863;width:793;height:730;visibility:visible;mso-wrap-style:square;v-text-anchor:top" coordsize="1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64MYA&#10;AADdAAAADwAAAGRycy9kb3ducmV2LnhtbESP0WrCQBRE3wv+w3IFX6RujCFI6ipiqVUfRG0/4JK9&#10;JsHs3ZBdNf59VxD6OMzMGWa26EwtbtS6yrKC8SgCQZxbXXGh4Pfn630KwnlkjbVlUvAgB4t5722G&#10;mbZ3PtLt5AsRIOwyVFB632RSurwkg25kG+LgnW1r0AfZFlK3eA9wU8s4ilJpsOKwUGJDq5Lyy+lq&#10;FKTD3biLN9V1nW7xkDyS/Td9klKDfrf8AOGp8//hV3ujFUziZAL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t64MYAAADdAAAADwAAAAAAAAAAAAAAAACYAgAAZHJz&#10;L2Rvd25yZXYueG1sUEsFBgAAAAAEAAQA9QAAAIsDAAAAAA==&#10;" path="m,115l62,r63,115l,115xe" fillcolor="black" strokeweight="0">
                  <v:path arrowok="t" o:connecttype="custom" o:connectlocs="0,73025;39370,0;79375,73025;0,73025" o:connectangles="0,0,0,0"/>
                </v:shape>
                <v:shape id="Freeform 1196" o:spid="_x0000_s1576" style="position:absolute;left:19869;top:273;width:793;height:698;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DkccA&#10;AADdAAAADwAAAGRycy9kb3ducmV2LnhtbESPzW7CMBCE75X6DtZW4lacUCgoYBCqVMoJ8XfguMSL&#10;Exqvo9hAytPXlZB6HM3MN5rJrLWVuFLjS8cK0m4Cgjh3umSjYL/7fB2B8AFZY+WYFPyQh9n0+WmC&#10;mXY33tB1G4yIEPYZKihCqDMpfV6QRd91NXH0Tq6xGKJsjNQN3iLcVrKXJO/SYslxocCaPgrKv7cX&#10;q+BrMzD2Mlyl68M5NXwYmPtxMVeq89LOxyACteE//GgvtYK3Xr8Pf2/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1A5HHAAAA3QAAAA8AAAAAAAAAAAAAAAAAmAIAAGRy&#10;cy9kb3ducmV2LnhtbFBLBQYAAAAABAAEAPUAAACMAwAAAAA=&#10;" path="m,110l67,r58,110l,110xe" fillcolor="black" strokeweight="0">
                  <v:path arrowok="t" o:connecttype="custom" o:connectlocs="0,69850;42545,0;79375,69850;0,69850" o:connectangles="0,0,0,0"/>
                </v:shape>
                <v:shape id="Freeform 1197" o:spid="_x0000_s1577" style="position:absolute;left:20262;top:641;width:32443;height:21711;visibility:visible;mso-wrap-style:square;v-text-anchor:top" coordsize="5109,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mFcYA&#10;AADdAAAADwAAAGRycy9kb3ducmV2LnhtbESP3WrCQBSE7wt9h+UI3tWN/5q6ivgDxZuq8QEO2WOS&#10;Nns2ZFcT374rCL0cZuYbZrFqTSnuVLvCsoJ+LwJBnFpdcKbgkuw/ZiCcR9ZYWiYFD3KwWr6/LTDW&#10;tuET3c8+EwHCLkYFufdVLKVLczLoerYiDt7V1gZ9kHUmdY1NgJtSDqJoIg0WHBZyrGiTU/p7vhkF&#10;+0PKx8nPdTzdJbPm+zTfZsUhUarbadefIDy1/j/8an9pBcPBaAz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gmFcYAAADdAAAADwAAAAAAAAAAAAAAAACYAgAAZHJz&#10;L2Rvd25yZXYueG1sUEsFBgAAAAAEAAQA9QAAAIsDAAAAAA==&#10;" path="m,19r850,9l1705,101r-5,l2545,595r-5,-5l3395,1714r855,1422l5099,3419r10,-19l4259,3116r5,5l3414,1704,2555,581,1710,81,850,9,,,,19xe" fillcolor="black" stroked="f">
                  <v:path arrowok="t" o:connecttype="custom" o:connectlocs="0,12065;539750,17780;1082675,64135;1079500,64135;1616075,377825;1612900,374650;2155825,1088390;2698750,1991360;3237865,2171065;3244215,2159000;2704465,1978660;2707640,1981835;2167890,1082040;1622425,368935;1085850,51435;539750,5715;0,0;0,12065" o:connectangles="0,0,0,0,0,0,0,0,0,0,0,0,0,0,0,0,0,0"/>
                </v:shape>
                <v:shape id="Freeform 1198" o:spid="_x0000_s1578" style="position:absolute;left:36118;top:3994;width:673;height:673;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lMgA&#10;AADdAAAADwAAAGRycy9kb3ducmV2LnhtbESPT2vCQBTE7wW/w/IEL1I3xj9I6iqiSEXBYuyhx0f2&#10;NQlm34bsVmM/fVcQehxm5jfMfNmaSlypcaVlBcNBBII4s7rkXMHnefs6A+E8ssbKMim4k4PlovMy&#10;x0TbG5/omvpcBAi7BBUU3teJlC4ryKAb2Jo4eN+2MeiDbHKpG7wFuKlkHEVTabDksFBgTeuCskv6&#10;YxS8R7/uY3svJ37TP6b7w1cb28NJqV63Xb2B8NT6//CzvdMKRvF4Co8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2dKUyAAAAN0AAAAPAAAAAAAAAAAAAAAAAJgCAABk&#10;cnMvZG93bnJldi54bWxQSwUGAAAAAAQABAD1AAAAjQMAAAAA&#10;" path="m,53r53,53l106,53,53,,,53xe" fillcolor="black" strokeweight="0">
                  <v:path arrowok="t" o:connecttype="custom" o:connectlocs="0,33655;33655,67310;67310,33655;33655,0;0,33655" o:connectangles="0,0,0,0,0"/>
                </v:shape>
                <v:shape id="Freeform 1199" o:spid="_x0000_s1579" style="position:absolute;left:30753;top:914;width:641;height:64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Ra8cA&#10;AADdAAAADwAAAGRycy9kb3ducmV2LnhtbESP3WrCQBSE7wu+w3IE7+rGH9SmrqJSS72wVO0DHLKn&#10;STB7NmRPNe3TdwuCl8PMfMPMl62r1IWaUHo2MOgnoIgzb0vODXyeto8zUEGQLVaeycAPBVguOg9z&#10;TK2/8oEuR8lVhHBI0UAhUqdah6wgh6Hva+LoffnGoUTZ5No2eI1wV+lhkky0w5LjQoE1bQrKzsdv&#10;Z+Bl385OT1ON293Hu8g4P/xuXtfG9Lrt6hmUUCv38K39Zg2MhuMp/L+JT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RUWvHAAAA3QAAAA8AAAAAAAAAAAAAAAAAmAIAAGRy&#10;cy9kb3ducmV2LnhtbFBLBQYAAAAABAAEAPUAAACMAwAAAAA=&#10;" path="m,53r53,48l101,53,53,,,53xe" fillcolor="black" strokeweight="0">
                  <v:path arrowok="t" o:connecttype="custom" o:connectlocs="0,33655;33655,64135;64135,33655;33655,0;0,33655" o:connectangles="0,0,0,0,0"/>
                </v:shape>
                <v:shape id="Freeform 1200" o:spid="_x0000_s1580" style="position:absolute;left:25444;top:361;width:641;height:674;visibility:visible;mso-wrap-style:square;v-text-anchor:top" coordsize="10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18MA&#10;AADdAAAADwAAAGRycy9kb3ducmV2LnhtbERPz2vCMBS+C/4P4Qm7zXSdDKmmZWwMPHhwKoq3Z/Ns&#10;i81Ll8Ta/ffLYeDx4/u9LAbTip6cbywreJkmIIhLqxuuFOx3X89zED4ga2wtk4Jf8lDk49ESM23v&#10;/E39NlQihrDPUEEdQpdJ6cuaDPqp7Ygjd7HOYIjQVVI7vMdw08o0Sd6kwYZjQ40dfdRUXrc3o+B4&#10;6m8/67NLVodNZ01a+s/ZySv1NBneFyACDeEh/nevtILXdBbnxj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Y18MAAADdAAAADwAAAAAAAAAAAAAAAACYAgAAZHJzL2Rv&#10;d25yZXYueG1sUEsFBgAAAAAEAAQA9QAAAIgDAAAAAA==&#10;" path="m,53r48,53l101,53,48,,,53xe" fillcolor="black" strokeweight="0">
                  <v:path arrowok="t" o:connecttype="custom" o:connectlocs="0,33655;30480,67310;64135,33655;30480,0;0,33655" o:connectangles="0,0,0,0,0"/>
                </v:shape>
                <v:shape id="Freeform 1201" o:spid="_x0000_s1581" style="position:absolute;left:25387;top:33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kJMYA&#10;AADdAAAADwAAAGRycy9kb3ducmV2LnhtbESPQWvCQBSE74X+h+UJvUizUYu2qatIodibGAWvj+xL&#10;Nph9m2Y3Mf333ULB4zAz3zDr7WgbMVDna8cKZkkKgrhwuuZKwfn0+fwKwgdkjY1jUvBDHrabx4c1&#10;Ztrd+EhDHioRIewzVGBCaDMpfWHIok9cSxy90nUWQ5RdJXWHtwi3jZyn6VJarDkuGGzpw1BxzXur&#10;4NJ8h37fT0u9Ki7yPB6Ow/RglHqajLt3EIHGcA//t7+0gsX85Q3+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6kJMYAAADdAAAADwAAAAAAAAAAAAAAAACYAgAAZHJz&#10;L2Rvd25yZXYueG1sUEsFBgAAAAAEAAQA9QAAAIsDAAAAAA==&#10;" path="m,52r53,53l105,52,53,,,52xe" fillcolor="black" strokeweight="0">
                  <v:path arrowok="t" o:connecttype="custom" o:connectlocs="0,33020;33655,66675;66675,33020;33655,0;0,33020" o:connectangles="0,0,0,0,0"/>
                </v:shape>
                <v:shape id="Freeform 1202" o:spid="_x0000_s1582" style="position:absolute;left:25355;top:393;width:641;height:642;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wsQA&#10;AADdAAAADwAAAGRycy9kb3ducmV2LnhtbERPyW7CMBC9I/UfrKnErTiFsjRgUIsAwaEVSz9gFA9J&#10;1HgcxQOk/fr6UInj09tni9ZV6kpNKD0beO4loIgzb0vODXyd1k8TUEGQLVaeycAPBVjMHzozTK2/&#10;8YGuR8lVDOGQooFCpE61DllBDkPP18SRO/vGoUTY5No2eIvhrtL9JBlphyXHhgJrWhaUfR8vzsDq&#10;o52cXsca17v9p8hLfvhdbt6N6T62b1NQQq3cxf/urTUw6A/j/vgmPg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X8LEAAAA3QAAAA8AAAAAAAAAAAAAAAAAmAIAAGRycy9k&#10;b3ducmV2LnhtbFBLBQYAAAAABAAEAPUAAACJAwAAAAA=&#10;" path="m,48r48,53l101,48,48,,,48xe" fillcolor="black" strokeweight="0">
                  <v:path arrowok="t" o:connecttype="custom" o:connectlocs="0,30480;30480,64135;64135,30480;30480,0;0,30480" o:connectangles="0,0,0,0,0"/>
                </v:shape>
                <v:shape id="Freeform 1203" o:spid="_x0000_s1583" style="position:absolute;left:41516;top:11156;width:667;height:642;visibility:visible;mso-wrap-style:square;v-text-anchor:top" coordsize="1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OPccA&#10;AADdAAAADwAAAGRycy9kb3ducmV2LnhtbESPzW7CMBCE70h9B2srcSMOUApNMYgiVWqhF34u3Lbx&#10;NokaryPbDeHtcSUkjqOZ+UYzX3amFi05X1lWMExSEMS51RUXCo6H98EMhA/IGmvLpOBCHpaLh94c&#10;M23PvKN2HwoRIewzVFCG0GRS+rwkgz6xDXH0fqwzGKJ0hdQOzxFuajlK02dpsOK4UGJD65Ly3/2f&#10;UXA6tpuvbWe2q5fP6duTXLff7iSV6j92q1cQgbpwD9/aH1rBeDQZwv+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Dj3HAAAA3QAAAA8AAAAAAAAAAAAAAAAAmAIAAGRy&#10;cy9kb3ducmV2LnhtbFBLBQYAAAAABAAEAPUAAACMAwAAAAA=&#10;" path="m,53r53,48l105,53,53,,,53xe" fillcolor="black" strokeweight="0">
                  <v:path arrowok="t" o:connecttype="custom" o:connectlocs="0,33655;33655,64135;66675,33655;33655,0;0,33655" o:connectangles="0,0,0,0,0"/>
                </v:shape>
                <v:shape id="Freeform 1204" o:spid="_x0000_s1584" style="position:absolute;left:46913;top:20154;width:642;height:642;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kLscA&#10;AADdAAAADwAAAGRycy9kb3ducmV2LnhtbESPUU/CQBCE30n4D5cl4U2uFlSsHAQIGH3QCPgDNr21&#10;bejtNb0Fqr/eMzHhcTIz32Rmi87V6kxtqDwbuB0loIhzbysuDHwetjdTUEGQLdaeycA3BVjM+70Z&#10;ZtZfeEfnvRQqQjhkaKAUaTKtQ16SwzDyDXH0vnzrUKJsC21bvES4q3WaJPfaYcVxocSG1iXlx/3J&#10;Gdi8ddPD44PG7evHu8ik2P2sn1fGDAfd8gmUUCfX8H/7xRoYp3cp/L2JT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ZC7HAAAA3QAAAA8AAAAAAAAAAAAAAAAAmAIAAGRy&#10;cy9kb3ducmV2LnhtbFBLBQYAAAAABAAEAPUAAACMAwAAAAA=&#10;" path="m,53r53,48l101,53,53,,,53xe" fillcolor="black" strokeweight="0">
                  <v:path arrowok="t" o:connecttype="custom" o:connectlocs="0,33655;33655,64135;64135,33655;33655,0;0,33655" o:connectangles="0,0,0,0,0"/>
                </v:shape>
                <v:shape id="Freeform 1205" o:spid="_x0000_s1585" style="position:absolute;left:52336;top:21951;width:642;height:674;visibility:visible;mso-wrap-style:square;v-text-anchor:top" coordsize="10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ce8cA&#10;AADdAAAADwAAAGRycy9kb3ducmV2LnhtbESPQWvCQBSE70L/w/IK3symsZYSXaVYCh48tFYs3p7Z&#10;ZxLMvo27a0z/fbcgeBxm5htmtuhNIzpyvras4ClJQRAXVtdcKth+f4xeQfiArLGxTAp+ycNi/jCY&#10;Ya7tlb+o24RSRAj7HBVUIbS5lL6oyKBPbEscvaN1BkOUrpTa4TXCTSOzNH2RBmuOCxW2tKyoOG0u&#10;RsHPvruc1weXrnafrTVZ4d+f916p4WP/NgURqA/38K290grG2WQM/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NXHvHAAAA3QAAAA8AAAAAAAAAAAAAAAAAmAIAAGRy&#10;cy9kb3ducmV2LnhtbFBLBQYAAAAABAAEAPUAAACMAwAAAAA=&#10;" path="m,53r48,53l101,53,48,,,53xe" fillcolor="black" strokeweight="0">
                  <v:path arrowok="t" o:connecttype="custom" o:connectlocs="0,33655;30480,67310;64135,33655;30480,0;0,33655" o:connectangles="0,0,0,0,0"/>
                </v:shape>
                <v:shape id="Freeform 1206" o:spid="_x0000_s1586" style="position:absolute;left:20262;top:641;width:32443;height:21711;visibility:visible;mso-wrap-style:square;v-text-anchor:top" coordsize="5109,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VU8YA&#10;AADdAAAADwAAAGRycy9kb3ducmV2LnhtbESP3WrCQBSE7wt9h+UI3tWN/5q6ivgDxZuq8QEO2WOS&#10;Nns2ZFcT374rCL0cZuYbZrFqTSnuVLvCsoJ+LwJBnFpdcKbgkuw/ZiCcR9ZYWiYFD3KwWr6/LTDW&#10;tuET3c8+EwHCLkYFufdVLKVLczLoerYiDt7V1gZ9kHUmdY1NgJtSDqJoIg0WHBZyrGiTU/p7vhkF&#10;+0PKx8nPdTzdJbPm+zTfZsUhUarbadefIDy1/j/8an9pBcPBeAT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0VU8YAAADdAAAADwAAAAAAAAAAAAAAAACYAgAAZHJz&#10;L2Rvd25yZXYueG1sUEsFBgAAAAAEAAQA9QAAAIsDAAAAAA==&#10;" path="m,19r850,9l1705,101r-5,l2545,595r-5,-5l3395,1714r855,1422l5099,3419r10,-19l4259,3116r5,5l3414,1704,2555,581,1710,81,850,9,,,,19xe" fillcolor="black" stroked="f">
                  <v:path arrowok="t" o:connecttype="custom" o:connectlocs="0,12065;539750,17780;1082675,64135;1079500,64135;1616075,377825;1612900,374650;2155825,1088390;2698750,1991360;3237865,2171065;3244215,2159000;2704465,1978660;2707640,1981835;2167890,1082040;1622425,368935;1085850,51435;539750,5715;0,0;0,12065" o:connectangles="0,0,0,0,0,0,0,0,0,0,0,0,0,0,0,0,0,0"/>
                </v:shape>
                <v:shape id="Freeform 1207" o:spid="_x0000_s1587" style="position:absolute;left:36118;top:3994;width:673;height:673;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aPscA&#10;AADdAAAADwAAAGRycy9kb3ducmV2LnhtbESPQWvCQBSE7wX/w/IKXkrdNBKR6CpSkYqCYurB4yP7&#10;TEKzb0N2q9Ff7wqFHoeZ+YaZzjtTiwu1rrKs4GMQgSDOra64UHD8Xr2PQTiPrLG2TApu5GA+671M&#10;MdX2yge6ZL4QAcIuRQWl900qpctLMugGtiEO3tm2Bn2QbSF1i9cAN7WMo2gkDVYcFkps6LOk/Cf7&#10;NQq+orvbr25V4pdvu2yzPXWx3R6U6r92iwkIT53/D/+111rBME4Se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S2j7HAAAA3QAAAA8AAAAAAAAAAAAAAAAAmAIAAGRy&#10;cy9kb3ducmV2LnhtbFBLBQYAAAAABAAEAPUAAACMAwAAAAA=&#10;" path="m,53r53,53l106,53,53,,,53xe" fillcolor="black" strokeweight="0">
                  <v:path arrowok="t" o:connecttype="custom" o:connectlocs="0,33655;33655,67310;67310,33655;33655,0;0,33655" o:connectangles="0,0,0,0,0"/>
                </v:shape>
                <v:shape id="Freeform 1208" o:spid="_x0000_s1588" style="position:absolute;left:30753;top:914;width:641;height:64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iLccA&#10;AADdAAAADwAAAGRycy9kb3ducmV2LnhtbESP3WrCQBSE74W+w3IE7+rGn1qbukorWvSipWof4JA9&#10;TUKzZ0P2qGmf3i0IXg4z8w0zW7SuUidqQunZwKCfgCLOvC05N/B1WN9PQQVBtlh5JgO/FGAxv+vM&#10;MLX+zDs67SVXEcIhRQOFSJ1qHbKCHIa+r4mj9+0bhxJlk2vb4DnCXaWHSTLRDkuOCwXWtCwo+9kf&#10;nYHVezs9PD1qXG8/P0TG+e5v+fZqTK/bvjyDEmrlFr62N9bAaPgwgf838Qn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EYi3HAAAA3QAAAA8AAAAAAAAAAAAAAAAAmAIAAGRy&#10;cy9kb3ducmV2LnhtbFBLBQYAAAAABAAEAPUAAACMAwAAAAA=&#10;" path="m,53r53,48l101,53,53,,,53xe" fillcolor="black" strokeweight="0">
                  <v:path arrowok="t" o:connecttype="custom" o:connectlocs="0,33655;33655,64135;64135,33655;33655,0;0,33655" o:connectangles="0,0,0,0,0"/>
                </v:shape>
                <v:shape id="Freeform 1209" o:spid="_x0000_s1589" style="position:absolute;left:41516;top:11156;width:667;height:642;visibility:visible;mso-wrap-style:square;v-text-anchor:top" coordsize="1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z0scA&#10;AADdAAAADwAAAGRycy9kb3ducmV2LnhtbESPzW7CMBCE70h9B2srcSNOoRRIMYgiVWqhF34u3Lbx&#10;NokaryPbDeHtcSUkjqOZ+UYzX3amFi05X1lW8JSkIIhzqysuFBwP74MpCB+QNdaWScGFPCwXD705&#10;ZtqeeUftPhQiQthnqKAMocmk9HlJBn1iG+Lo/VhnMETpCqkdniPc1HKYpi/SYMVxocSG1iXlv/s/&#10;o+B0bDdf285sV7PPyduzXLff7iSV6j92q1cQgbpwD9/aH1rBaDiewP+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BM9LHAAAA3QAAAA8AAAAAAAAAAAAAAAAAmAIAAGRy&#10;cy9kb3ducmV2LnhtbFBLBQYAAAAABAAEAPUAAACMAwAAAAA=&#10;" path="m,53r53,48l105,53,53,,,53xe" fillcolor="black" strokeweight="0">
                  <v:path arrowok="t" o:connecttype="custom" o:connectlocs="0,33655;33655,64135;66675,33655;33655,0;0,33655" o:connectangles="0,0,0,0,0"/>
                </v:shape>
                <v:shape id="Freeform 1210" o:spid="_x0000_s1590" style="position:absolute;left:46913;top:20154;width:642;height:642;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TxMQA&#10;AADdAAAADwAAAGRycy9kb3ducmV2LnhtbERPyW7CMBC9I/UfrKnErTiFsjRgUIsAwaEVSz9gFA9J&#10;1HgcxQOk/fr6UInj09tni9ZV6kpNKD0beO4loIgzb0vODXyd1k8TUEGQLVaeycAPBVjMHzozTK2/&#10;8YGuR8lVDOGQooFCpE61DllBDkPP18SRO/vGoUTY5No2eIvhrtL9JBlphyXHhgJrWhaUfR8vzsDq&#10;o52cXsca17v9p8hLfvhdbt6N6T62b1NQQq3cxf/urTUw6A/j3PgmPg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XU8TEAAAA3QAAAA8AAAAAAAAAAAAAAAAAmAIAAGRycy9k&#10;b3ducmV2LnhtbFBLBQYAAAAABAAEAPUAAACJAwAAAAA=&#10;" path="m,53r53,48l101,53,53,,,53xe" fillcolor="black" strokeweight="0">
                  <v:path arrowok="t" o:connecttype="custom" o:connectlocs="0,33655;33655,64135;64135,33655;33655,0;0,33655" o:connectangles="0,0,0,0,0"/>
                </v:shape>
                <v:shape id="Freeform 1211" o:spid="_x0000_s1591" style="position:absolute;left:52336;top:21951;width:642;height:674;visibility:visible;mso-wrap-style:square;v-text-anchor:top" coordsize="10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rkccA&#10;AADdAAAADwAAAGRycy9kb3ducmV2LnhtbESPQWvCQBSE7wX/w/IEb3VjbEVTVymK4KGHaovi7TX7&#10;TEKzb+PuGtN/3y0UPA4z8w0zX3amFi05X1lWMBomIIhzqysuFHx+bB6nIHxA1lhbJgU/5GG56D3M&#10;MdP2xjtq96EQEcI+QwVlCE0mpc9LMuiHtiGO3tk6gyFKV0jt8BbhppZpkkykwYrjQokNrUrKv/dX&#10;o+B4aq+Xty+XbA/vjTVp7tdPJ6/UoN+9voAI1IV7+L+91QrG6fMM/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la5HHAAAA3QAAAA8AAAAAAAAAAAAAAAAAmAIAAGRy&#10;cy9kb3ducmV2LnhtbFBLBQYAAAAABAAEAPUAAACMAwAAAAA=&#10;" path="m,53r48,53l101,53,48,,,53xe" fillcolor="black" strokeweight="0">
                  <v:path arrowok="t" o:connecttype="custom" o:connectlocs="0,33655;30480,67310;64135,33655;30480,0;0,33655" o:connectangles="0,0,0,0,0"/>
                </v:shape>
                <v:shape id="Freeform 1212" o:spid="_x0000_s1592" style="position:absolute;left:19926;top:304;width:673;height:667;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ipcMA&#10;AADdAAAADwAAAGRycy9kb3ducmV2LnhtbERPy2rCQBTdF/yH4Rbc1YlatI0ZQxBDuymlsd1fMjcP&#10;m7kTMmOMf+8sCl0ezjtJJ9OJkQbXWlawXEQgiEurW64VfJ/ypxcQziNr7CyTghs5SPezhwRjba/8&#10;RWPhaxFC2MWooPG+j6V0ZUMG3cL2xIGr7GDQBzjUUg94DeGmk6so2kiDLYeGBns6NFT+Fhej4GNq&#10;X8/Ht239WbnskNvls7/8WKXmj1O2A+Fp8v/iP/e7VrBebcL+8CY8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1ipcMAAADdAAAADwAAAAAAAAAAAAAAAACYAgAAZHJzL2Rv&#10;d25yZXYueG1sUEsFBgAAAAAEAAQA9QAAAIgDAAAAAA==&#10;" path="m,53r53,52l106,53,53,,,53xe" fillcolor="black" strokeweight="0">
                  <v:path arrowok="t" o:connecttype="custom" o:connectlocs="0,33655;33655,66675;67310,33655;33655,0;0,33655" o:connectangles="0,0,0,0,0"/>
                </v:shape>
                <v:shape id="Freeform 1213" o:spid="_x0000_s1593" style="position:absolute;left:46939;top:22167;width:641;height:27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4cMgA&#10;AADdAAAADwAAAGRycy9kb3ducmV2LnhtbESPS2vDMBCE74X+B7GF3Bo5D0xxogRT+iIkhzgJuW6t&#10;reXWWhlLjd1/XxUCPQ4z8w2zXA+2ERfqfO1YwWScgCAuna65UnA8PN8/gPABWWPjmBT8kIf16vZm&#10;iZl2Pe/pUoRKRAj7DBWYENpMSl8asujHriWO3ofrLIYou0rqDvsIt42cJkkqLdYcFwy29Gio/Cq+&#10;rYL8/LR53W0P7/PUbPcvn2W+Oc17pUZ3Q74AEWgI/+Fr+00rmE3TC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rhwyAAAAN0AAAAPAAAAAAAAAAAAAAAAAJgCAABk&#10;cnMvZG93bnJldi54bWxQSwUGAAAAAAQABAD1AAAAjQMAAAAA&#10;" path="m,10l101,43r,-9l,,,10xe" fillcolor="black" stroked="f">
                  <v:path arrowok="t" o:connecttype="custom" o:connectlocs="0,6350;64135,27305;64135,21590;0,0;0,6350" o:connectangles="0,0,0,0,0"/>
                </v:shape>
                <v:shape id="Freeform 1214" o:spid="_x0000_s1594" style="position:absolute;left:47123;top:21983;width:279;height:642;visibility:visible;mso-wrap-style:square;v-text-anchor:top" coordsize="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u/sUA&#10;AADdAAAADwAAAGRycy9kb3ducmV2LnhtbESPT2vCQBTE7wW/w/IEb3VjClJSV/EPFg8W0Xrx9sg+&#10;k2D2bcg+NX57Vyj0OMzMb5jJrHO1ulEbKs8GRsMEFHHubcWFgePv+v0TVBBki7VnMvCgALNp722C&#10;mfV33tPtIIWKEA4ZGihFmkzrkJfkMAx9Qxy9s28dSpRtoW2L9wh3tU6TZKwdVhwXSmxoWVJ+OVyd&#10;AX3c/4irN+vTdvF9FWa92m13xgz63fwLlFAn/+G/9sYa+EjHKbzexCe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W7+xQAAAN0AAAAPAAAAAAAAAAAAAAAAAJgCAABkcnMv&#10;ZG93bnJldi54bWxQSwUGAAAAAAQABAD1AAAAigMAAAAA&#10;" path="m10,101l44,,34,,,101r10,xe" fillcolor="black" stroked="f">
                  <v:path arrowok="t" o:connecttype="custom" o:connectlocs="6350,64135;27940,0;21590,0;0,64135;6350,64135" o:connectangles="0,0,0,0,0"/>
                </v:shape>
                <v:shape id="Freeform 1215" o:spid="_x0000_s1595" style="position:absolute;left:30384;top:4514;width:1283;height:331;visibility:visible;mso-wrap-style:square;v-text-anchor:top" coordsize="2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YM8YA&#10;AADdAAAADwAAAGRycy9kb3ducmV2LnhtbESPT2vCQBTE74V+h+UJXopuGotKdJXSomgv4h/w+sg+&#10;k9js25Bdk/jtXaHQ4zAzv2Hmy86UoqHaFZYVvA8jEMSp1QVnCk7H1WAKwnlkjaVlUnAnB8vF68sc&#10;E21b3lNz8JkIEHYJKsi9rxIpXZqTQTe0FXHwLrY26IOsM6lrbAPclDKOorE0WHBYyLGir5zS38PN&#10;KCju20l8Zrv+nrhGfuDu+vPWXpXq97rPGQhPnf8P/7U3WsEoHo/g+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fYM8YAAADdAAAADwAAAAAAAAAAAAAAAACYAgAAZHJz&#10;L2Rvd25yZXYueG1sUEsFBgAAAAAEAAQA9QAAAIsDAAAAAA==&#10;" path="m,52l202,9r,-9l,43r,9xe" fillcolor="black" stroked="f">
                  <v:path arrowok="t" o:connecttype="custom" o:connectlocs="0,33020;128270,5715;128270,0;0,27305;0,33020" o:connectangles="0,0,0,0,0"/>
                </v:shape>
                <v:shape id="Freeform 1216" o:spid="_x0000_s1596" style="position:absolute;left:30841;top:4083;width:401;height:1219;visibility:visible;mso-wrap-style:square;v-text-anchor:top" coordsize="6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0scA&#10;AADdAAAADwAAAGRycy9kb3ducmV2LnhtbESPX2vCMBTF3wW/Q7jCXmSmOnFSG8UNNgbCwCqCb5fm&#10;2pY2N10Ta+enXwaDPR7Onx8n2fSmFh21rrSsYDqJQBBnVpecKzge3h6XIJxH1lhbJgXf5GCzHg4S&#10;jLW98Z661OcijLCLUUHhfRNL6bKCDLqJbYiDd7GtQR9km0vd4i2Mm1rOomghDZYcCAU29FpQVqVX&#10;EyD35/Pl2n2+8Lj62p3G9/fdVhulHkb9dgXCU+//w3/tD63gabaYw++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jHtLHAAAA3QAAAA8AAAAAAAAAAAAAAAAAmAIAAGRy&#10;cy9kb3ducmV2LnhtbFBLBQYAAAAABAAEAPUAAACMAwAAAAA=&#10;" path="m63,192l10,,,,53,192r10,xe" fillcolor="black" stroked="f">
                  <v:path arrowok="t" o:connecttype="custom" o:connectlocs="40005,121920;6350,0;0,0;33655,121920;40005,121920" o:connectangles="0,0,0,0,0"/>
                </v:shape>
                <v:shape id="Freeform 1217" o:spid="_x0000_s1597" style="position:absolute;left:46939;top:22167;width:641;height:27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c8gA&#10;AADdAAAADwAAAGRycy9kb3ducmV2LnhtbESPT0vDQBTE74LfYXlCb3ZjW0NJuy1BbJVSD/1Hr6/Z&#10;ZzaafRuyaxO/vSsIHoeZ+Q0zX/a2FldqfeVYwcMwAUFcOF1xqeB4WN1PQfiArLF2TAq+ycNycXsz&#10;x0y7jnd03YdSRAj7DBWYEJpMSl8YsuiHriGO3rtrLYYo21LqFrsIt7UcJUkqLVYcFww29GSo+Nx/&#10;WQX5+Xnz8rY9XCap2e7WH0W+OU06pQZ3fT4DEagP/+G/9qtWMB6lj/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b5zyAAAAN0AAAAPAAAAAAAAAAAAAAAAAJgCAABk&#10;cnMvZG93bnJldi54bWxQSwUGAAAAAAQABAD1AAAAjQMAAAAA&#10;" path="m,10l101,43r,-9l,,,10xe" fillcolor="black" stroked="f">
                  <v:path arrowok="t" o:connecttype="custom" o:connectlocs="0,6350;64135,27305;64135,21590;0,0;0,6350" o:connectangles="0,0,0,0,0"/>
                </v:shape>
                <v:shape id="Freeform 1218" o:spid="_x0000_s1598" style="position:absolute;left:47123;top:21983;width:279;height:642;visibility:visible;mso-wrap-style:square;v-text-anchor:top" coordsize="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o/cUA&#10;AADdAAAADwAAAGRycy9kb3ducmV2LnhtbESPT2vCQBTE74LfYXlCb7qpQijRVayieFDEP5feHtnX&#10;JJh9G7JPTb99tyD0OMzMb5jZonO1elAbKs8G3kcJKOLc24oLA9fLZvgBKgiyxdozGfihAIt5vzfD&#10;zPonn+hxlkJFCIcMDZQiTaZ1yEtyGEa+IY7et28dSpRtoW2Lzwh3tR4nSaodVhwXSmxoVVJ+O9+d&#10;AX09HcTVu83X/nN7F2a9Pu6PxrwNuuUUlFAn/+FXe2cNTMZpCn9v4hP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mj9xQAAAN0AAAAPAAAAAAAAAAAAAAAAAJgCAABkcnMv&#10;ZG93bnJldi54bWxQSwUGAAAAAAQABAD1AAAAigMAAAAA&#10;" path="m10,101l44,,34,,,101r10,xe" fillcolor="black" stroked="f">
                  <v:path arrowok="t" o:connecttype="custom" o:connectlocs="6350,64135;27940,0;21590,0;0,64135;6350,64135" o:connectangles="0,0,0,0,0"/>
                </v:shape>
                <v:shape id="Freeform 1219" o:spid="_x0000_s1599" style="position:absolute;left:25019;top:946;width:1282;height:336;visibility:visible;mso-wrap-style:square;v-text-anchor:top" coordsize="2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kTcUA&#10;AADdAAAADwAAAGRycy9kb3ducmV2LnhtbESP3YrCMBCF7xd8hzCCd2vqD12pRikFUWRh2eoDjM3Y&#10;FptJaaLWtzfCwl4ezpzvzFltetOIO3WutqxgMo5AEBdW11wqOB23nwsQziNrbCyTgic52KwHHytM&#10;tH3wL91zX4oAYZeggsr7NpHSFRUZdGPbEgfvYjuDPsiulLrDR4CbRk6jKJYGaw4NFbaUVVRc85sJ&#10;b8Q/eUSnSf5Mzbw5f2eH7W4fKzUa9ukShKfe/x//pfdawWwaf8F7TUC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GRNxQAAAN0AAAAPAAAAAAAAAAAAAAAAAJgCAABkcnMv&#10;ZG93bnJldi54bWxQSwUGAAAAAAQABAD1AAAAigMAAAAA&#10;" path="m,53l202,9r,-9l,43,,53xe" fillcolor="black" stroked="f">
                  <v:path arrowok="t" o:connecttype="custom" o:connectlocs="0,33655;128270,5715;128270,0;0,27305;0,33655" o:connectangles="0,0,0,0,0"/>
                </v:shape>
                <v:shape id="Freeform 1220" o:spid="_x0000_s1600" style="position:absolute;left:25476;top:514;width:400;height:1225;visibility:visible;mso-wrap-style:square;v-text-anchor:top" coordsize="6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IT8QA&#10;AADdAAAADwAAAGRycy9kb3ducmV2LnhtbERPz2vCMBS+D/wfwhO8DE1tmUg1ShGmw7HD1IPHR/Ns&#10;i81LSTLb7a9fDoMdP77f6+1gWvEg5xvLCuazBARxaXXDlYLL+XW6BOEDssbWMin4Jg/bzehpjbm2&#10;PX/S4xQqEUPY56igDqHLpfRlTQb9zHbEkbtZZzBE6CqpHfYx3LQyTZKFNNhwbKixo11N5f30ZRTs&#10;3bV5OfbPH4cq4/e02xfH7KdQajIeihWIQEP4F/+537SCLF3EufF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iE/EAAAA3QAAAA8AAAAAAAAAAAAAAAAAmAIAAGRycy9k&#10;b3ducmV2LnhtbFBLBQYAAAAABAAEAPUAAACJAwAAAAA=&#10;" path="m63,193l10,,,,53,193r10,xe" fillcolor="black" stroked="f">
                  <v:path arrowok="t" o:connecttype="custom" o:connectlocs="40005,122555;6350,0;0,0;33655,122555;40005,122555" o:connectangles="0,0,0,0,0"/>
                </v:shape>
                <v:shape id="Freeform 1221" o:spid="_x0000_s1601" style="position:absolute;left:41211;top:16071;width:1308;height:331;visibility:visible;mso-wrap-style:square;v-text-anchor:top" coordsize="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7GcYA&#10;AADdAAAADwAAAGRycy9kb3ducmV2LnhtbESPQYvCMBSE74L/ITxhL6KpiuJ2jaIuKx68WBf2+mie&#10;bbF5qU1Wq7/eCILHYWa+YWaLxpTiQrUrLCsY9CMQxKnVBWcKfg8/vSkI55E1lpZJwY0cLObt1gxj&#10;ba+8p0viMxEg7GJUkHtfxVK6NCeDrm8r4uAdbW3QB1lnUtd4DXBTymEUTaTBgsNCjhWtc0pPyb9R&#10;sBlxdDer4/f23J2WWfcv3Y0Tp9RHp1l+gfDU+Hf41d5qBaPh5BO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m7GcYAAADdAAAADwAAAAAAAAAAAAAAAACYAgAAZHJz&#10;L2Rvd25yZXYueG1sUEsFBgAAAAAEAAQA9QAAAIsDAAAAAA==&#10;" path="m,52l206,9r,-9l,43r,9xe" fillcolor="black" stroked="f">
                  <v:path arrowok="t" o:connecttype="custom" o:connectlocs="0,33020;130810,5715;130810,0;0,27305;0,33020" o:connectangles="0,0,0,0,0"/>
                </v:shape>
                <v:shape id="Freeform 1222" o:spid="_x0000_s1602" style="position:absolute;left:41668;top:15640;width:426;height:1219;visibility:visible;mso-wrap-style:square;v-text-anchor:top" coordsize="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c7cMA&#10;AADdAAAADwAAAGRycy9kb3ducmV2LnhtbERPTU8CMRC9m/gfmjHxJrOCQVkoRCUkXAxx5cJtsh3a&#10;DdvpZlth+ff2QOLx5X0vVoNv1Zn72ATR8DwqQLHUwTRiNex/Nk9voGIiMdQGYQ1XjrBa3t8tqDTh&#10;It98rpJVOURiSRpcSl2JGGvHnuIodCyZO4beU8qwt2h6uuRw3+K4KKboqZHc4KjjT8f1qfr1Gtb7&#10;w8HtJl+I5uXDTu2Q8FrNtH58GN7noBIP6V98c2+Nhsn4Ne/Pb/ITw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Pc7cMAAADdAAAADwAAAAAAAAAAAAAAAACYAgAAZHJzL2Rv&#10;d25yZXYueG1sUEsFBgAAAAAEAAQA9QAAAIgDAAAAAA==&#10;" path="m67,192l9,,,,57,192r10,xe" fillcolor="black" stroked="f">
                  <v:path arrowok="t" o:connecttype="custom" o:connectlocs="42545,121920;5715,0;0,0;36195,121920;42545,121920" o:connectangles="0,0,0,0,0"/>
                </v:shape>
                <v:shape id="Freeform 1223" o:spid="_x0000_s1603" style="position:absolute;left:46634;top:22104;width:1283;height:336;visibility:visible;mso-wrap-style:square;v-text-anchor:top" coordsize="2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Pf8QA&#10;AADdAAAADwAAAGRycy9kb3ducmV2LnhtbESPUYvCMBCE3w/8D2EF3860Kj2pRhFBFBGOq/6AtVnb&#10;YrMpTdT6740g3OMwO9/szJedqcWdWldZVhAPIxDEudUVFwpOx833FITzyBpry6TgSQ6Wi97XHFNt&#10;H/xH98wXIkDYpaig9L5JpXR5SQbd0DbEwbvY1qAPsi2kbvER4KaWoyhKpMGKQ0OJDa1Lyq/ZzYQ3&#10;kt8solOcPVdmUp8P6/1mu0uUGvS71QyEp87/H3/SO61gPPqJ4b0mIE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z3/EAAAA3QAAAA8AAAAAAAAAAAAAAAAAmAIAAGRycy9k&#10;b3ducmV2LnhtbFBLBQYAAAAABAAEAPUAAACJAwAAAAA=&#10;" path="m,53l202,10,202,,,44r,9xe" fillcolor="black" stroked="f">
                  <v:path arrowok="t" o:connecttype="custom" o:connectlocs="0,33655;128270,6350;128270,0;0,27940;0,33655" o:connectangles="0,0,0,0,0"/>
                </v:shape>
                <v:shape id="Freeform 1224" o:spid="_x0000_s1604" style="position:absolute;left:47091;top:21678;width:400;height:1220;visibility:visible;mso-wrap-style:square;v-text-anchor:top" coordsize="6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4MYA&#10;AADdAAAADwAAAGRycy9kb3ducmV2LnhtbESPX2vCMBTF34V9h3AHexFNV8FKNYobbAwEQSeCb5fm&#10;2habm66JtfrpjSDs8XD+/DizRWcq0VLjSssK3ocRCOLM6pJzBbvfr8EEhPPIGivLpOBKDhbzl94M&#10;U20vvKF263MRRtilqKDwvk6ldFlBBt3Q1sTBO9rGoA+yyaVu8BLGTSXjKBpLgyUHQoE1fRaUnbZn&#10;EyC35HA8t+sP7p/+Vvv+7Xu11Eapt9duOQXhqfP/4Wf7RysYxUk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14MYAAADdAAAADwAAAAAAAAAAAAAAAACYAgAAZHJz&#10;L2Rvd25yZXYueG1sUEsFBgAAAAAEAAQA9QAAAIsDAAAAAA==&#10;" path="m63,192l10,,,,53,192r10,xe" fillcolor="black" stroked="f">
                  <v:path arrowok="t" o:connecttype="custom" o:connectlocs="40005,121920;6350,0;0,0;33655,121920;40005,121920" o:connectangles="0,0,0,0,0"/>
                </v:shape>
                <v:shape id="Freeform 1225" o:spid="_x0000_s1605" style="position:absolute;left:35877;top:9175;width:1308;height:337;visibility:visible;mso-wrap-style:square;v-text-anchor:top" coordsize="2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kX8cA&#10;AADdAAAADwAAAGRycy9kb3ducmV2LnhtbESPT2vCQBTE74V+h+UVvEjdqNBK6ibUQsHaU7S9P7Mv&#10;f0j2bciuMfXTu0LB4zAzv2HW6WhaMVDvassK5rMIBHFudc2lgp/D5/MKhPPIGlvLpOCPHKTJ48Ma&#10;Y23PnNGw96UIEHYxKqi872IpXV6RQTezHXHwCtsb9EH2pdQ9ngPctHIRRS/SYM1hocKOPirKm/3J&#10;KDgevs3q63d6yXbNRhZtNh3y40mpydP4/gbC0+jv4f/2VitYLl6XcHsTn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TJF/HAAAA3QAAAA8AAAAAAAAAAAAAAAAAmAIAAGRy&#10;cy9kb3ducmV2LnhtbFBLBQYAAAAABAAEAPUAAACMAwAAAAA=&#10;" path="m,53l206,10,206,,,44r,9xe" fillcolor="black" stroked="f">
                  <v:path arrowok="t" o:connecttype="custom" o:connectlocs="0,33655;130810,6350;130810,0;0,27940;0,33655" o:connectangles="0,0,0,0,0"/>
                </v:shape>
                <v:shape id="Freeform 1226" o:spid="_x0000_s1606" style="position:absolute;left:36334;top:8750;width:394;height:1187;visibility:visible;mso-wrap-style:square;v-text-anchor:top" coordsize="6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Ny8YA&#10;AADdAAAADwAAAGRycy9kb3ducmV2LnhtbESPUWvCMBSF3wX/Q7jCXkTTOdHRGaUTBsJAaJWxx0tz&#10;15Q1NyWJ2v37ZTDw8XDO+Q5nsxtsJ67kQ+tYweM8A0FcO91yo+B8eps9gwgRWWPnmBT8UIDddjza&#10;YK7djUu6VrERCcIhRwUmxj6XMtSGLIa564mT9+W8xZikb6T2eEtw28lFlq2kxZbTgsGe9obq7+pi&#10;FTQfwV9Mf/osi/f9obSvxwLPU6UeJkPxAiLSEO/h//ZBK3harJfw9y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ZNy8YAAADdAAAADwAAAAAAAAAAAAAAAACYAgAAZHJz&#10;L2Rvd25yZXYueG1sUEsFBgAAAAAEAAQA9QAAAIsDAAAAAA==&#10;" path="m62,187l9,,,,52,187r10,xe" fillcolor="black" stroked="f">
                  <v:path arrowok="t" o:connecttype="custom" o:connectlocs="39370,118745;5715,0;0,0;33020,118745;39370,118745" o:connectangles="0,0,0,0,0"/>
                </v:shape>
                <v:shape id="Freeform 1227" o:spid="_x0000_s1607" style="position:absolute;left:35998;top:3930;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C9MYA&#10;AADdAAAADwAAAGRycy9kb3ducmV2LnhtbESPQWsCMRSE74L/ITyhF9FsLWrZGkWE0goe2rWHHh/J&#10;62bp5mVJoq7/3hQKHoeZ+YZZbXrXijOF2HhW8DgtQBBrbxquFXwdXyfPIGJCNth6JgVXirBZDwcr&#10;LI2/8Cedq1SLDOFYogKbUldKGbUlh3HqO+Ls/fjgMGUZamkCXjLctXJWFAvpsOG8YLGjnSX9W52c&#10;Ar31y+PH9W2Moben+V7r7507KPUw6rcvIBL16R7+b78bBU+z5Rz+3u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C9MYAAADdAAAADwAAAAAAAAAAAAAAAACYAgAAZHJz&#10;L2Rvd25yZXYueG1sUEsFBgAAAAAEAAQA9QAAAIsDAAAAAA==&#10;" path="m,72r72,68l139,72,72,,,72xe" fillcolor="black" strokeweight="0">
                  <v:path arrowok="t" o:connecttype="custom" o:connectlocs="0,45720;45720,88900;88265,45720;45720,0;0,45720" o:connectangles="0,0,0,0,0"/>
                </v:shape>
                <v:shape id="Freeform 1228" o:spid="_x0000_s1608" style="position:absolute;left:41452;top:11036;width:858;height:882;visibility:visible;mso-wrap-style:square;v-text-anchor:top" coordsize="13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TY8QA&#10;AADdAAAADwAAAGRycy9kb3ducmV2LnhtbESPW4vCMBSE3xf2P4Qj7Nua2gUv1SiLouyT4gWfD82x&#10;KTYnpYm2/nuzIPg4zMw3zGzR2UrcqfGlYwWDfgKCOHe65ELB6bj+HoPwAVlj5ZgUPMjDYv75McNM&#10;u5b3dD+EQkQI+wwVmBDqTEqfG7Lo+64mjt7FNRZDlE0hdYNthNtKpkkylBZLjgsGa1oayq+Hm1XQ&#10;Hjd72j4mq9t2lV6rwXlnci+V+up1v1MQgbrwDr/af1rBTzoawv+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U2PEAAAA3QAAAA8AAAAAAAAAAAAAAAAAmAIAAGRycy9k&#10;b3ducmV2LnhtbFBLBQYAAAAABAAEAPUAAACJAwAAAAA=&#10;" path="m,72r67,67l135,72,67,,,72xe" fillcolor="black" strokeweight="0">
                  <v:path arrowok="t" o:connecttype="custom" o:connectlocs="0,45720;42545,88265;85725,45720;42545,0;0,45720" o:connectangles="0,0,0,0,0"/>
                </v:shape>
                <v:shape id="Freeform 1229" o:spid="_x0000_s1609" style="position:absolute;left:46818;top:19970;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6r8YA&#10;AADdAAAADwAAAGRycy9kb3ducmV2LnhtbESPQWvCQBSE7wX/w/KE3uqmqTQ1dZUqKLlZtQePj+xr&#10;Epp9m2bXmPjrXaHQ4zAz3zDzZW9q0VHrKssKnicRCOLc6ooLBV/HzdMbCOeRNdaWScFADpaL0cMc&#10;U20vvKfu4AsRIOxSVFB636RSurwkg25iG+LgfdvWoA+yLaRu8RLgppZxFL1KgxWHhRIbWpeU/xzO&#10;RsGvjlduOmyLmeU+vl43J7n7zJR6HPcf7yA89f4//NfOtIKXOEn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q6r8YAAADdAAAADwAAAAAAAAAAAAAAAACYAgAAZHJz&#10;L2Rvd25yZXYueG1sUEsFBgAAAAAEAAQA9QAAAIsDAAAAAA==&#10;" path="m,72r68,68l140,72,68,,,72xe" fillcolor="black" strokeweight="0">
                  <v:path arrowok="t" o:connecttype="custom" o:connectlocs="0,45720;43180,88900;88900,45720;43180,0;0,45720" o:connectangles="0,0,0,0,0"/>
                </v:shape>
                <v:shape id="Freeform 1230" o:spid="_x0000_s1610" style="position:absolute;left:52184;top:2179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u3cMA&#10;AADdAAAADwAAAGRycy9kb3ducmV2LnhtbERPPW/CMBDdkfgP1iGxFaehom3AiWilVGxA2qHjKT6S&#10;qPE5xG4I/Pp6qMT49L432WhaMVDvGssKHhcRCOLS6oYrBV+f+cMLCOeRNbaWScGVHGTpdLLBRNsL&#10;H2kofCVCCLsEFdTed4mUrqzJoFvYjjhwJ9sb9AH2ldQ9XkK4aWUcRStpsOHQUGNH7zWVP8WvUXDW&#10;8Zt7un5Ur5bH+HbLv+X+sFNqPhu3axCeRn8X/7t3WsEyfg5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u3cMAAADdAAAADwAAAAAAAAAAAAAAAACYAgAAZHJzL2Rv&#10;d25yZXYueG1sUEsFBgAAAAAEAAQA9QAAAIgDAAAAAA==&#10;" path="m,68r72,72l140,68,72,,,68xe" fillcolor="black" strokeweight="0">
                  <v:path arrowok="t" o:connecttype="custom" o:connectlocs="0,43180;45720,88900;88900,43180;45720,0;0,43180" o:connectangles="0,0,0,0,0"/>
                </v:shape>
                <v:rect id="Rectangle 1232" o:spid="_x0000_s1611" style="position:absolute;left:48367;top:36258;width:4941;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OIcIA&#10;AADdAAAADwAAAGRycy9kb3ducmV2LnhtbERPzWoCMRC+F3yHMEJvNbsqoqtRVBCl4EHbBxg242Z1&#10;M1mTqNu3bw6FHj++/8Wqs414kg+1YwX5IANBXDpdc6Xg+2v3MQURIrLGxjEp+KEAq2XvbYGFdi8+&#10;0fMcK5FCOBSowMTYFlKG0pDFMHAtceIuzluMCfpKao+vFG4bOcyyibRYc2ow2NLWUHk7P6wC2uxP&#10;s+s6mKP0eciPn5PZeH9X6r3frecgInXxX/znPmgFo+E07U9v0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4hwgAAAN0AAAAPAAAAAAAAAAAAAAAAAJgCAABkcnMvZG93&#10;bnJldi54bWxQSwUGAAAAAAQABAD1AAAAhwMAAAAA&#10;" filled="f" stroked="f">
                  <v:textbox inset="0,0,0,0">
                    <w:txbxContent>
                      <w:p w:rsidR="00CD1263" w:rsidRPr="00CD1263" w:rsidRDefault="00CD1263" w:rsidP="005E1613">
                        <w:pPr>
                          <w:spacing w:before="0"/>
                          <w:rPr>
                            <w:sz w:val="16"/>
                            <w:szCs w:val="16"/>
                          </w:rPr>
                        </w:pPr>
                        <w:r w:rsidRPr="00CD1263">
                          <w:rPr>
                            <w:rFonts w:hint="eastAsia"/>
                            <w:color w:val="000000"/>
                            <w:sz w:val="16"/>
                            <w:szCs w:val="16"/>
                            <w:lang w:eastAsia="zh-CN"/>
                          </w:rPr>
                          <w:t>BT.0</w:t>
                        </w:r>
                        <w:r w:rsidRPr="00CD1263">
                          <w:rPr>
                            <w:color w:val="000000"/>
                            <w:sz w:val="16"/>
                            <w:szCs w:val="16"/>
                          </w:rPr>
                          <w:t>500-08</w:t>
                        </w:r>
                      </w:p>
                    </w:txbxContent>
                  </v:textbox>
                </v:rect>
                <v:rect id="Rectangle 1233" o:spid="_x0000_s1612" style="position:absolute;left:2825;top:21647;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cMA&#10;AADdAAAADwAAAGRycy9kb3ducmV2LnhtbESPzWrDMBCE74G+g9hCb7EcB4Jxo4QQCKShlzh5gMVa&#10;/1BpZSQ1dt++KhRyHGbmG2a7n60RD/JhcKxgleUgiBunB+4U3G+nZQkiRGSNxjEp+KEA+93LYouV&#10;dhNf6VHHTiQIhwoV9DGOlZSh6cliyNxInLzWeYsxSd9J7XFKcGtkkecbaXHgtNDjSMeemq/62yqQ&#10;t/o0lbXxubsU7af5OF9bckq9vc6HdxCR5vgM/7fPWsG6KF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Sc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0</w:t>
                        </w:r>
                      </w:p>
                    </w:txbxContent>
                  </v:textbox>
                </v:rect>
                <v:rect id="Rectangle 1234" o:spid="_x0000_s1613" style="position:absolute;left:2247;top:19481;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sPsMA&#10;AADdAAAADwAAAGRycy9kb3ducmV2LnhtbESPzWrDMBCE74G8g9hAb7FcF4JxooRSCCSllzh5gMVa&#10;/1BpZSQldt++KhRyHGbmG2Z3mK0RD/JhcKzgNctBEDdOD9wpuF2P6xJEiMgajWNS8EMBDvvlYoeV&#10;dhNf6FHHTiQIhwoV9DGOlZSh6cliyNxInLzWeYsxSd9J7XFKcGtkkecbaXHgtNDjSB89Nd/13SqQ&#10;1/o4lbXxufss2i9zPl1ackq9rOb3LYhIc3yG/9snreCtKA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sPs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10</w:t>
                        </w:r>
                      </w:p>
                    </w:txbxContent>
                  </v:textbox>
                </v:rect>
                <v:rect id="Rectangle 1235" o:spid="_x0000_s1614" style="position:absolute;left:2247;top:17348;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JpcMA&#10;AADdAAAADwAAAGRycy9kb3ducmV2LnhtbESP3WoCMRSE74W+QzhC7zTrCrJsjSKCYKU3rj7AYXP2&#10;hyYnS5K627c3hYKXw8x8w2z3kzXiQT70jhWslhkI4trpnlsF99tpUYAIEVmjcUwKfinAfvc222Kp&#10;3chXelSxFQnCoUQFXYxDKWWoO7IYlm4gTl7jvMWYpG+l9jgmuDUyz7KNtNhzWuhwoGNH9Xf1YxXI&#10;W3Uai8r4zF3y5st8nq8NOaXe59PhA0SkKb7C/+2zVrDO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rJpc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20</w:t>
                        </w:r>
                      </w:p>
                    </w:txbxContent>
                  </v:textbox>
                </v:rect>
                <v:rect id="Rectangle 1236" o:spid="_x0000_s1615" style="position:absolute;left:2273;top:15125;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R0cMA&#10;AADdAAAADwAAAGRycy9kb3ducmV2LnhtbESP3WoCMRSE7wu+QzhC72rWrZRlNYoUBCveuPoAh83Z&#10;H0xOliR1t29vCoVeDjPzDbPZTdaIB/nQO1awXGQgiGune24V3K6HtwJEiMgajWNS8EMBdtvZywZL&#10;7Ua+0KOKrUgQDiUq6GIcSilD3ZHFsHADcfIa5y3GJH0rtccxwa2ReZZ9SIs9p4UOB/rsqL5X31aB&#10;vFaHsaiMz9wpb87m63hpyCn1Op/2axCRpvgf/msftYL3vF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R0c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30</w:t>
                        </w:r>
                      </w:p>
                    </w:txbxContent>
                  </v:textbox>
                </v:rect>
                <v:rect id="Rectangle 1237" o:spid="_x0000_s1616" style="position:absolute;left:2273;top:12960;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SsMA&#10;AADdAAAADwAAAGRycy9kb3ducmV2LnhtbESP3WoCMRSE7wu+QzhC72rWLZZlNYoUBCveuPoAh83Z&#10;H0xOliR1t29vCoVeDjPzDbPZTdaIB/nQO1awXGQgiGune24V3K6HtwJEiMgajWNS8EMBdtvZywZL&#10;7Ua+0KOKrUgQDiUq6GIcSilD3ZHFsHADcfIa5y3GJH0rtccxwa2ReZZ9SIs9p4UOB/rsqL5X31aB&#10;vFaHsaiMz9wpb87m63hpyCn1Op/2axCRpvgf/msftYL3vF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0Ss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40</w:t>
                        </w:r>
                      </w:p>
                    </w:txbxContent>
                  </v:textbox>
                </v:rect>
                <v:rect id="Rectangle 1238" o:spid="_x0000_s1617" style="position:absolute;left:2273;top:1085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1qPcMA&#10;AADdAAAADwAAAGRycy9kb3ducmV2LnhtbESP3WoCMRSE74W+QzgF7zTbFWTZGkUEQYs3rj7AYXP2&#10;hyYnS5K669s3QqGXw8x8w2x2kzXiQT70jhV8LDMQxLXTPbcK7rfjogARIrJG45gUPCnAbvs222Cp&#10;3chXelSxFQnCoUQFXYxDKWWoO7IYlm4gTl7jvMWYpG+l9jgmuDUyz7K1tNhzWuhwoENH9Xf1YxXI&#10;W3Uci8r4zH3lzcWcT9eGnFLz92n/CSLSFP/Df+2TVrDKi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1qPc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50</w:t>
                        </w:r>
                      </w:p>
                    </w:txbxContent>
                  </v:textbox>
                </v:rect>
                <v:rect id="Rectangle 1239" o:spid="_x0000_s1618" style="position:absolute;left:2273;top:8686;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psMA&#10;AADdAAAADwAAAGRycy9kb3ducmV2LnhtbESP3WoCMRSE7wu+QzhC72rWLdhlNYoUBCveuPoAh83Z&#10;H0xOliR1t29vCoVeDjPzDbPZTdaIB/nQO1awXGQgiGune24V3K6HtwJEiMgajWNS8EMBdtvZywZL&#10;7Ua+0KOKrUgQDiUq6GIcSilD3ZHFsHADcfIa5y3GJH0rtccxwa2ReZatpMWe00KHA312VN+rb6tA&#10;XqvDWFTGZ+6UN2fzdbw05JR6nU/7NYhIU/wP/7WPWsF7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ps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60</w:t>
                        </w:r>
                      </w:p>
                    </w:txbxContent>
                  </v:textbox>
                </v:rect>
                <v:rect id="Rectangle 1240" o:spid="_x0000_s1619" style="position:absolute;left:2273;top:6527;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b1L8A&#10;AADdAAAADwAAAGRycy9kb3ducmV2LnhtbERPy4rCMBTdC/5DuAPuNJ0KQ6lGGQYER9xY/YBLc/vA&#10;5KYk0Xb+3iyEWR7Oe7ufrBFP8qF3rOBzlYEgrp3uuVVwux6WBYgQkTUax6TgjwLsd/PZFkvtRr7Q&#10;s4qtSCEcSlTQxTiUUoa6I4th5QbixDXOW4wJ+lZqj2MKt0bmWfYlLfacGjoc6Kej+l49rAJ5rQ5j&#10;URmfuVPenM3v8dKQU2rxMX1vQESa4r/47T5qBeu8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HlvUvwAAAN0AAAAPAAAAAAAAAAAAAAAAAJgCAABkcnMvZG93bnJl&#10;di54bWxQSwUGAAAAAAQABAD1AAAAhAMAAAAA&#10;" filled="f" stroked="f">
                  <v:textbox style="mso-fit-shape-to-text:t" inset="0,0,0,0">
                    <w:txbxContent>
                      <w:p w:rsidR="00CD1263" w:rsidRDefault="00CD1263" w:rsidP="005E1613">
                        <w:pPr>
                          <w:spacing w:before="0"/>
                        </w:pPr>
                        <w:r>
                          <w:rPr>
                            <w:color w:val="000000"/>
                            <w:sz w:val="18"/>
                            <w:szCs w:val="18"/>
                          </w:rPr>
                          <w:t>70</w:t>
                        </w:r>
                      </w:p>
                    </w:txbxContent>
                  </v:textbox>
                </v:rect>
                <v:rect id="Rectangle 1241" o:spid="_x0000_s1620" style="position:absolute;left:2305;top:4298;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T8QA&#10;AADdAAAADwAAAGRycy9kb3ducmV2LnhtbESPzWrDMBCE74W+g9hCbo1cF4rrRjGhYEhDL3HyAIu1&#10;/iHSykhq7L59FCj0OMzMN8ymWqwRV/JhdKzgZZ2BIG6dHrlXcD7VzwWIEJE1Gsek4JcCVNvHhw2W&#10;2s18pGsTe5EgHEpUMMQ4lVKGdiCLYe0m4uR1zluMSfpeao9zglsj8yx7kxZHTgsDTvQ5UHtpfqwC&#10;eWrquWiMz9wh777N1/7YkVNq9bTsPkBEWuJ/+K+91wpe8+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k/EAAAA3QAAAA8AAAAAAAAAAAAAAAAAmAIAAGRycy9k&#10;b3ducmV2LnhtbFBLBQYAAAAABAAEAPUAAACJAwAAAAA=&#10;" filled="f" stroked="f">
                  <v:textbox style="mso-fit-shape-to-text:t" inset="0,0,0,0">
                    <w:txbxContent>
                      <w:p w:rsidR="00CD1263" w:rsidRDefault="00CD1263" w:rsidP="005E1613">
                        <w:pPr>
                          <w:snapToGrid w:val="0"/>
                          <w:spacing w:before="0"/>
                        </w:pPr>
                        <w:r>
                          <w:rPr>
                            <w:color w:val="000000"/>
                            <w:sz w:val="18"/>
                            <w:szCs w:val="18"/>
                          </w:rPr>
                          <w:t>80</w:t>
                        </w:r>
                      </w:p>
                    </w:txbxContent>
                  </v:textbox>
                </v:rect>
                <v:rect id="Rectangle 1242" o:spid="_x0000_s1621" style="position:absolute;left:2305;top:2133;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BD8AA&#10;AADdAAAADwAAAGRycy9kb3ducmV2LnhtbERPy4rCMBTdD8w/hDvgbkytMGjHKCIIKrOx+gGX5vbB&#10;JDclibb+vVkILg/nvdqM1og7+dA5VjCbZiCIK6c7bhRcL/vvBYgQkTUax6TgQQE268+PFRbaDXym&#10;exkbkUI4FKigjbEvpAxVSxbD1PXEiaudtxgT9I3UHocUbo3Ms+xHWuw4NbTY066l6r+8WQXyUu6H&#10;RWl85k55/WeOh3NNTqnJ17j9BRFpjG/xy33QCub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HBD8AAAADdAAAADwAAAAAAAAAAAAAAAACYAgAAZHJzL2Rvd25y&#10;ZXYueG1sUEsFBgAAAAAEAAQA9QAAAIUDAAAAAA==&#10;" filled="f" stroked="f">
                  <v:textbox style="mso-fit-shape-to-text:t" inset="0,0,0,0">
                    <w:txbxContent>
                      <w:p w:rsidR="00CD1263" w:rsidRDefault="00CD1263" w:rsidP="005E1613">
                        <w:pPr>
                          <w:spacing w:before="0"/>
                        </w:pPr>
                        <w:r>
                          <w:rPr>
                            <w:color w:val="000000"/>
                            <w:sz w:val="18"/>
                            <w:szCs w:val="18"/>
                          </w:rPr>
                          <w:t>90</w:t>
                        </w:r>
                      </w:p>
                    </w:txbxContent>
                  </v:textbox>
                </v:rect>
                <v:rect id="Rectangle 1243" o:spid="_x0000_s1622" style="position:absolute;left:1695;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klMMA&#10;AADdAAAADwAAAGRycy9kb3ducmV2LnhtbESP3WoCMRSE7wXfIRyhd5p1BbGrUUQQtPTGtQ9w2Jz9&#10;weRkSVJ3+/ZNoeDlMDPfMLvDaI14kg+dYwXLRQaCuHK640bB1/0834AIEVmjcUwKfijAYT+d7LDQ&#10;buAbPcvYiAThUKCCNsa+kDJULVkMC9cTJ6923mJM0jdSexwS3BqZZ9laWuw4LbTY06ml6lF+WwXy&#10;Xp6HTWl85j7y+tNcL7eanFJvs/G4BRFpjK/wf/uiFazy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klM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100</w:t>
                        </w:r>
                      </w:p>
                    </w:txbxContent>
                  </v:textbox>
                </v:rect>
                <v:rect id="Rectangle 1244" o:spid="_x0000_s1623" style="position:absolute;left:3797;top:22809;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48MA&#10;AADdAAAADwAAAGRycy9kb3ducmV2LnhtbESP3WoCMRSE7wu+QziCdzXrCkVXo4ggaOmNqw9w2Jz9&#10;weRkSVJ3+/amUOjlMDPfMNv9aI14kg+dYwWLeQaCuHK640bB/XZ6X4EIEVmjcUwKfijAfjd522Kh&#10;3cBXepaxEQnCoUAFbYx9IWWoWrIY5q4nTl7tvMWYpG+k9jgkuDUyz7IPabHjtNBiT8eWqkf5bRXI&#10;W3kaVqXxmfvM6y9zOV9rckrNpuNhAyLSGP/Df+2zVrDM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48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0</w:t>
                        </w:r>
                      </w:p>
                    </w:txbxContent>
                  </v:textbox>
                </v:rect>
                <v:rect id="Rectangle 1245" o:spid="_x0000_s1624" style="position:absolute;left:8921;top:22809;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feMMA&#10;AADdAAAADwAAAGRycy9kb3ducmV2LnhtbESP3WoCMRSE7wXfIRzBO812hWK3RimCoMUb1z7AYXP2&#10;hyYnSxLd9e1NQejlMDPfMJvdaI24kw+dYwVvywwEceV0x42Cn+thsQYRIrJG45gUPCjAbjudbLDQ&#10;buAL3cvYiAThUKCCNsa+kDJULVkMS9cTJ6923mJM0jdSexwS3BqZZ9m7tNhxWmixp31L1W95swrk&#10;tTwM69L4zH3n9dmcjpeanFLz2fj1CSLSGP/Dr/ZRK1jl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NfeM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10</w:t>
                        </w:r>
                      </w:p>
                    </w:txbxContent>
                  </v:textbox>
                </v:rect>
                <v:rect id="Rectangle 1246" o:spid="_x0000_s1625" style="position:absolute;left:14351;top:22809;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HDMMA&#10;AADdAAAADwAAAGRycy9kb3ducmV2LnhtbESP3WoCMRSE7wu+QziCdzXrKmJX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rHDM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20</w:t>
                        </w:r>
                      </w:p>
                    </w:txbxContent>
                  </v:textbox>
                </v:rect>
                <v:rect id="Rectangle 1247" o:spid="_x0000_s1626" style="position:absolute;left:19748;top:22809;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il8MA&#10;AADdAAAADwAAAGRycy9kb3ducmV2LnhtbESP3WoCMRSE7wu+QziCdzXrimJX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Zil8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30</w:t>
                        </w:r>
                      </w:p>
                    </w:txbxContent>
                  </v:textbox>
                </v:rect>
                <v:rect id="Rectangle 1248" o:spid="_x0000_s1627" style="position:absolute;left:25139;top:22809;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84MMA&#10;AADdAAAADwAAAGRycy9kb3ducmV2LnhtbESP3WoCMRSE7wXfIRzBO812BdGtUYog2OKNqw9w2Jz9&#10;ocnJkkR3+/ZNoeDlMDPfMLvDaI14kg+dYwVvywwEceV0x42C++202IAIEVmjcUwKfijAYT+d7LDQ&#10;buArPcvYiAThUKCCNsa+kDJULVkMS9cTJ6923mJM0jdSexwS3BqZZ9laWuw4LbTY07Gl6rt8WAXy&#10;Vp6GTWl85r7y+mI+z9eanFLz2fjxDiLSGF/h//ZZK1jl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T84M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40</w:t>
                        </w:r>
                      </w:p>
                    </w:txbxContent>
                  </v:textbox>
                </v:rect>
                <v:rect id="Rectangle 1249" o:spid="_x0000_s1628" style="position:absolute;left:30537;top:22809;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Ze8MA&#10;AADdAAAADwAAAGRycy9kb3ducmV2LnhtbESP3WoCMRSE7wu+QziCdzXrCmpXo0hBsOKNax/gsDn7&#10;g8nJkqTu9u2bQqGXw8x8w+wOozXiST50jhUs5hkI4srpjhsFn/fT6wZEiMgajWNS8E0BDvvJyw4L&#10;7Qa+0bOMjUgQDgUqaGPsCylD1ZLFMHc9cfJq5y3GJH0jtcchwa2ReZatpMWO00KLPb23VD3KL6tA&#10;3svTsCmNz9wlr6/m43yrySk1m47HLYhIY/wP/7XPWsEyf1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hZe8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50</w:t>
                        </w:r>
                      </w:p>
                    </w:txbxContent>
                  </v:textbox>
                </v:rect>
                <v:rect id="Rectangle 1250" o:spid="_x0000_s1629" style="position:absolute;left:35934;top:22809;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NCcAA&#10;AADdAAAADwAAAGRycy9kb3ducmV2LnhtbERPy4rCMBTdD8w/hDvgbkytMGjHKCIIKrOx+gGX5vbB&#10;JDclibb+vVkILg/nvdqM1og7+dA5VjCbZiCIK6c7bhRcL/vvBYgQkTUax6TgQQE268+PFRbaDXym&#10;exkbkUI4FKigjbEvpAxVSxbD1PXEiaudtxgT9I3UHocUbo3Ms+xHWuw4NbTY066l6r+8WQXyUu6H&#10;RWl85k55/WeOh3NNTqnJ17j9BRFpjG/xy33QCub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fNCcAAAADdAAAADwAAAAAAAAAAAAAAAACYAgAAZHJzL2Rvd25y&#10;ZXYueG1sUEsFBgAAAAAEAAQA9QAAAIUDAAAAAA==&#10;" filled="f" stroked="f">
                  <v:textbox style="mso-fit-shape-to-text:t" inset="0,0,0,0">
                    <w:txbxContent>
                      <w:p w:rsidR="00CD1263" w:rsidRDefault="00CD1263" w:rsidP="005E1613">
                        <w:pPr>
                          <w:spacing w:before="0"/>
                        </w:pPr>
                        <w:r>
                          <w:rPr>
                            <w:color w:val="000000"/>
                            <w:sz w:val="18"/>
                            <w:szCs w:val="18"/>
                          </w:rPr>
                          <w:t>60</w:t>
                        </w:r>
                      </w:p>
                    </w:txbxContent>
                  </v:textbox>
                </v:rect>
                <v:rect id="Rectangle 1251" o:spid="_x0000_s1630" style="position:absolute;left:41332;top:22809;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oksMA&#10;AADdAAAADwAAAGRycy9kb3ducmV2LnhtbESP3WoCMRSE7wXfIRyhd5p1B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toks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70</w:t>
                        </w:r>
                      </w:p>
                    </w:txbxContent>
                  </v:textbox>
                </v:rect>
                <v:rect id="Rectangle 1252" o:spid="_x0000_s1631" style="position:absolute;left:46761;top:22809;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bFb8A&#10;AADdAAAADwAAAGRycy9kb3ducmV2LnhtbERPy2oCMRTdF/yHcAV3NVGhyNQoIggqbhz7AZfJnQcm&#10;N0MSnenfNwuhy8N5b3ajs+JFIXaeNSzmCgRx5U3HjYaf+/FzDSImZIPWM2n4pQi77eRjg4XxA9/o&#10;VaZG5BCOBWpoU+oLKWPVksM49z1x5mofHKYMQyNNwCGHOyuXSn1Jhx3nhhZ7OrRUPcqn0yDv5XFY&#10;lzYof1nWV3s+3WryWs+m4/4bRKIx/Yvf7pPRsFqp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lsVvwAAAN0AAAAPAAAAAAAAAAAAAAAAAJgCAABkcnMvZG93bnJl&#10;di54bWxQSwUGAAAAAAQABAD1AAAAhAMAAAAA&#10;" filled="f" stroked="f">
                  <v:textbox style="mso-fit-shape-to-text:t" inset="0,0,0,0">
                    <w:txbxContent>
                      <w:p w:rsidR="00CD1263" w:rsidRDefault="00CD1263" w:rsidP="005E1613">
                        <w:pPr>
                          <w:spacing w:before="0"/>
                        </w:pPr>
                        <w:r>
                          <w:rPr>
                            <w:color w:val="000000"/>
                            <w:sz w:val="18"/>
                            <w:szCs w:val="18"/>
                          </w:rPr>
                          <w:t>80</w:t>
                        </w:r>
                      </w:p>
                    </w:txbxContent>
                  </v:textbox>
                </v:rect>
                <v:rect id="Rectangle 1253" o:spid="_x0000_s1632" style="position:absolute;left:52158;top:22809;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jsMA&#10;AADdAAAADwAAAGRycy9kb3ducmV2LnhtbESPzWrDMBCE74G+g9hCb4nkB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js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90</w:t>
                        </w:r>
                      </w:p>
                    </w:txbxContent>
                  </v:textbox>
                </v:rect>
                <v:rect id="Rectangle 1254" o:spid="_x0000_s1633" style="position:absolute;left:10077;top:27381;width:11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g+cMA&#10;AADdAAAADwAAAGRycy9kb3ducmV2LnhtbESP3WoCMRSE74W+QziF3mnSFUS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g+cMAAADdAAAADwAAAAAAAAAAAAAAAACYAgAAZHJzL2Rv&#10;d25yZXYueG1sUEsFBgAAAAAEAAQA9QAAAIgDAAAAAA==&#10;" filled="f" stroked="f">
                  <v:textbox style="mso-fit-shape-to-text:t" inset="0,0,0,0">
                    <w:txbxContent>
                      <w:p w:rsidR="00CD1263" w:rsidRDefault="00CD1263" w:rsidP="005E1613">
                        <w:pPr>
                          <w:spacing w:before="0"/>
                          <w:rPr>
                            <w:lang w:eastAsia="zh-CN"/>
                          </w:rPr>
                        </w:pPr>
                        <w:r>
                          <w:rPr>
                            <w:rFonts w:hint="eastAsia"/>
                            <w:color w:val="000000"/>
                            <w:sz w:val="18"/>
                            <w:szCs w:val="18"/>
                            <w:lang w:eastAsia="zh-CN"/>
                          </w:rPr>
                          <w:t>源</w:t>
                        </w:r>
                      </w:p>
                    </w:txbxContent>
                  </v:textbox>
                </v:rect>
                <v:rect id="Rectangle 1255" o:spid="_x0000_s1634" style="position:absolute;left:10077;top:29184;width:428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FYsMA&#10;AADdAAAADwAAAGRycy9kb3ducmV2LnhtbESP3WoCMRSE7wt9h3AKvatJXRDZGkUEQaU3rj7AYXP2&#10;hyYnS5K669ubQsHLYWa+YVabyVlxoxB7zxo+ZwoEce1Nz62G62X/sQQRE7JB65k03CnCZv36ssLS&#10;+JHPdKtSKzKEY4kaupSGUspYd+QwzvxAnL3GB4cpy9BKE3DMcGflXKmFdNhzXuhwoF1H9U/16zTI&#10;S7Ufl5UNyp/mzbc9Hs4Nea3f36btF4hEU3qG/9sHo6EoVA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jFYsMAAADdAAAADwAAAAAAAAAAAAAAAACYAgAAZHJzL2Rv&#10;d25yZXYueG1sUEsFBgAAAAAEAAQA9QAAAIgDAAAAAA==&#10;" filled="f" stroked="f">
                  <v:textbox style="mso-fit-shape-to-text:t" inset="0,0,0,0">
                    <w:txbxContent>
                      <w:p w:rsidR="00CD1263" w:rsidRDefault="00CD1263" w:rsidP="005E1613">
                        <w:pPr>
                          <w:spacing w:before="0"/>
                        </w:pPr>
                        <w:r>
                          <w:rPr>
                            <w:color w:val="000000"/>
                            <w:sz w:val="18"/>
                            <w:szCs w:val="18"/>
                          </w:rPr>
                          <w:t>Codec W</w:t>
                        </w:r>
                      </w:p>
                    </w:txbxContent>
                  </v:textbox>
                </v:rect>
                <v:rect id="Rectangle 1256" o:spid="_x0000_s1635" style="position:absolute;left:10077;top:30981;width:28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dFsQA&#10;AADdAAAADwAAAGRycy9kb3ducmV2LnhtbESPzWrDMBCE74W+g9hCbo3UpJT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XRbEAAAA3QAAAA8AAAAAAAAAAAAAAAAAmAIAAGRycy9k&#10;b3ducmV2LnhtbFBLBQYAAAAABAAEAPUAAACJAwAAAAA=&#10;" filled="f" stroked="f">
                  <v:textbox style="mso-fit-shape-to-text:t" inset="0,0,0,0">
                    <w:txbxContent>
                      <w:p w:rsidR="00CD1263" w:rsidRDefault="00CD1263" w:rsidP="005E1613">
                        <w:pPr>
                          <w:spacing w:before="0"/>
                        </w:pPr>
                        <w:r>
                          <w:rPr>
                            <w:rFonts w:hint="eastAsia"/>
                            <w:color w:val="000000"/>
                            <w:sz w:val="18"/>
                            <w:szCs w:val="18"/>
                            <w:lang w:eastAsia="zh-CN"/>
                          </w:rPr>
                          <w:t>模拟</w:t>
                        </w:r>
                        <w:r>
                          <w:rPr>
                            <w:color w:val="000000"/>
                            <w:sz w:val="18"/>
                            <w:szCs w:val="18"/>
                          </w:rPr>
                          <w:t>1</w:t>
                        </w:r>
                      </w:p>
                    </w:txbxContent>
                  </v:textbox>
                </v:rect>
                <v:rect id="Rectangle 1257" o:spid="_x0000_s1636" style="position:absolute;left:10077;top:32778;width:40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4jcQA&#10;AADdAAAADwAAAGRycy9kb3ducmV2LnhtbESPzWrDMBCE74W+g9hCbo3UhJb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I3EAAAA3QAAAA8AAAAAAAAAAAAAAAAAmAIAAGRycy9k&#10;b3ducmV2LnhtbFBLBQYAAAAABAAEAPUAAACJAwAAAAA=&#10;" filled="f" stroked="f">
                  <v:textbox style="mso-fit-shape-to-text:t" inset="0,0,0,0">
                    <w:txbxContent>
                      <w:p w:rsidR="00CD1263" w:rsidRDefault="00CD1263" w:rsidP="005E1613">
                        <w:pPr>
                          <w:spacing w:before="0"/>
                        </w:pPr>
                        <w:r>
                          <w:rPr>
                            <w:color w:val="000000"/>
                            <w:sz w:val="18"/>
                            <w:szCs w:val="18"/>
                          </w:rPr>
                          <w:t>Codex X</w:t>
                        </w:r>
                      </w:p>
                    </w:txbxContent>
                  </v:textbox>
                </v:rect>
                <v:rect id="Rectangle 1258" o:spid="_x0000_s1637" style="position:absolute;left:10077;top:34582;width:28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m+sIA&#10;AADdAAAADwAAAGRycy9kb3ducmV2LnhtbESP3WoCMRSE74W+QzgF7zSpgshqlFIQrHjj6gMcNmd/&#10;aHKyJKm7vr0RCr0cZuYbZrsfnRV3CrHzrOFjrkAQV9503Gi4XQ+zNYiYkA1az6ThQRH2u7fJFgvj&#10;B77QvUyNyBCOBWpoU+oLKWPVksM49z1x9mofHKYsQyNNwCHDnZULpVbSYcd5ocWevlqqfspfp0Fe&#10;y8OwLm1Q/rSoz/b7eKnJaz19Hz83IBKN6T/81z4aDculWs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b6wgAAAN0AAAAPAAAAAAAAAAAAAAAAAJgCAABkcnMvZG93&#10;bnJldi54bWxQSwUGAAAAAAQABAD1AAAAhwMAAAAA&#10;" filled="f" stroked="f">
                  <v:textbox style="mso-fit-shape-to-text:t" inset="0,0,0,0">
                    <w:txbxContent>
                      <w:p w:rsidR="00CD1263" w:rsidRDefault="00CD1263" w:rsidP="005E1613">
                        <w:pPr>
                          <w:spacing w:before="0"/>
                        </w:pPr>
                        <w:r>
                          <w:rPr>
                            <w:rFonts w:hint="eastAsia"/>
                            <w:color w:val="000000"/>
                            <w:sz w:val="18"/>
                            <w:szCs w:val="18"/>
                            <w:lang w:eastAsia="zh-CN"/>
                          </w:rPr>
                          <w:t>模拟</w:t>
                        </w:r>
                        <w:r>
                          <w:rPr>
                            <w:color w:val="000000"/>
                            <w:sz w:val="18"/>
                            <w:szCs w:val="18"/>
                          </w:rPr>
                          <w:t>2</w:t>
                        </w:r>
                      </w:p>
                    </w:txbxContent>
                  </v:textbox>
                </v:rect>
                <v:rect id="Rectangle 1259" o:spid="_x0000_s1638" style="position:absolute;left:10077;top:36379;width:4096;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aksYA&#10;AADdAAAADwAAAGRycy9kb3ducmV2LnhtbESP0WoCMRRE3wv+Q7iCbzW7tdi6NYoKRSn4sLYfcNnc&#10;brbd3GyTqOvfG6Hg4zAzZ5j5sretOJEPjWMF+TgDQVw53XCt4Ovz/fEVRIjIGlvHpOBCAZaLwcMc&#10;C+3OXNLpEGuRIBwKVGBi7AopQ2XIYhi7jjh5385bjEn6WmqP5wS3rXzKsqm02HBaMNjRxlD1ezha&#10;BbTelrOfVTB76fOQ7z+ms+ftn1KjYb96AxGpj/fwf3unFUwm2Q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1aksYAAADdAAAADwAAAAAAAAAAAAAAAACYAgAAZHJz&#10;L2Rvd25yZXYueG1sUEsFBgAAAAAEAAQA9QAAAIsDAAAAAA==&#10;" filled="f" stroked="f">
                  <v:textbox inset="0,0,0,0">
                    <w:txbxContent>
                      <w:p w:rsidR="00CD1263" w:rsidRDefault="00CD1263" w:rsidP="005E1613">
                        <w:pPr>
                          <w:spacing w:before="0"/>
                        </w:pPr>
                        <w:r>
                          <w:rPr>
                            <w:color w:val="000000"/>
                            <w:sz w:val="18"/>
                            <w:szCs w:val="18"/>
                          </w:rPr>
                          <w:t>Codex Y</w:t>
                        </w:r>
                      </w:p>
                    </w:txbxContent>
                  </v:textbox>
                </v:rect>
                <v:rect id="Rectangle 1260" o:spid="_x0000_s1639" style="position:absolute;left:-851;top:10762;width:3436;height:153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BsMQA&#10;AADdAAAADwAAAGRycy9kb3ducmV2LnhtbERPy2rCQBTdC/7DcIXudGK1IjETiX3R7qqWgrtL5poE&#10;M3fSzBhjv76zEFwezjtZ96YWHbWusqxgOolAEOdWV1wo+N6/jZcgnEfWWFsmBVdysE6HgwRjbS+8&#10;pW7nCxFC2MWooPS+iaV0eUkG3cQ2xIE72tagD7AtpG7xEsJNLR+jaCENVhwaSmzouaT8tDsbBbZ7&#10;/5p358NP9ffyan/n1+zzaZMp9TDqsxUIT72/i2/uD61gNovC3PAmP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AbDEAAAA3QAAAA8AAAAAAAAAAAAAAAAAmAIAAGRycy9k&#10;b3ducmV2LnhtbFBLBQYAAAAABAAEAPUAAACJAwAAAAA=&#10;" filled="f" stroked="f">
                  <v:textbox style="layout-flow:vertical;mso-layout-flow-alt:bottom-to-top;mso-fit-shape-to-text:t" inset="0,0,0,0">
                    <w:txbxContent>
                      <w:p w:rsidR="00CD1263" w:rsidRDefault="00CD1263" w:rsidP="005E1613">
                        <w:pPr>
                          <w:spacing w:before="0"/>
                          <w:rPr>
                            <w:lang w:eastAsia="zh-CN"/>
                          </w:rPr>
                        </w:pPr>
                        <w:r>
                          <w:rPr>
                            <w:rFonts w:hint="eastAsia"/>
                            <w:color w:val="000000"/>
                            <w:sz w:val="18"/>
                            <w:szCs w:val="18"/>
                            <w:lang w:eastAsia="zh-CN"/>
                          </w:rPr>
                          <w:t>百分比</w:t>
                        </w:r>
                      </w:p>
                    </w:txbxContent>
                  </v:textbox>
                </v:rect>
                <w10:anchorlock/>
              </v:group>
            </w:pict>
          </mc:Fallback>
        </mc:AlternateContent>
      </w:r>
    </w:p>
    <w:p w:rsidR="00524756" w:rsidRDefault="00524756" w:rsidP="008406F1">
      <w:pPr>
        <w:pStyle w:val="Heading2"/>
        <w:rPr>
          <w:lang w:val="en-GB" w:eastAsia="zh-CN"/>
        </w:rPr>
      </w:pPr>
      <w:r>
        <w:rPr>
          <w:lang w:val="en-GB" w:eastAsia="zh-CN"/>
        </w:rPr>
        <w:t>6.4</w:t>
      </w:r>
      <w:r>
        <w:rPr>
          <w:lang w:val="en-GB" w:eastAsia="zh-CN"/>
        </w:rPr>
        <w:tab/>
      </w:r>
      <w:r w:rsidR="00FD7BFB">
        <w:rPr>
          <w:rFonts w:hint="eastAsia"/>
          <w:lang w:val="en-GB" w:eastAsia="zh-CN"/>
        </w:rPr>
        <w:t>同时双激励连续</w:t>
      </w:r>
      <w:r w:rsidR="003B3197">
        <w:rPr>
          <w:rFonts w:hint="eastAsia"/>
          <w:lang w:val="en-GB" w:eastAsia="zh-CN"/>
        </w:rPr>
        <w:t>评价</w:t>
      </w:r>
      <w:r w:rsidR="00952001">
        <w:rPr>
          <w:lang w:val="en-GB" w:eastAsia="zh-CN"/>
        </w:rPr>
        <w:t>（</w:t>
      </w:r>
      <w:r>
        <w:rPr>
          <w:lang w:val="en-GB" w:eastAsia="zh-CN"/>
        </w:rPr>
        <w:t>SDSCE</w:t>
      </w:r>
      <w:r w:rsidR="008406F1">
        <w:rPr>
          <w:rFonts w:hint="eastAsia"/>
          <w:lang w:val="en-GB" w:eastAsia="zh-CN"/>
        </w:rPr>
        <w:t>）</w:t>
      </w:r>
      <w:r w:rsidR="007A34DB">
        <w:rPr>
          <w:rFonts w:hint="eastAsia"/>
          <w:lang w:val="en-GB" w:eastAsia="zh-CN"/>
        </w:rPr>
        <w:t>法</w:t>
      </w:r>
    </w:p>
    <w:p w:rsidR="00524756" w:rsidRDefault="00524756" w:rsidP="00BB5939">
      <w:pPr>
        <w:ind w:firstLineChars="200" w:firstLine="480"/>
        <w:rPr>
          <w:lang w:val="en-GB" w:eastAsia="zh-CN"/>
        </w:rPr>
      </w:pPr>
      <w:r>
        <w:rPr>
          <w:lang w:val="en-GB" w:eastAsia="zh-CN"/>
        </w:rPr>
        <w:t>ITU-R</w:t>
      </w:r>
      <w:r w:rsidR="00BB5939">
        <w:rPr>
          <w:rFonts w:hint="eastAsia"/>
          <w:lang w:val="en-GB" w:eastAsia="zh-CN"/>
        </w:rPr>
        <w:t>之所以提出连续</w:t>
      </w:r>
      <w:r w:rsidR="003B3197">
        <w:rPr>
          <w:rFonts w:hint="eastAsia"/>
          <w:lang w:val="en-GB" w:eastAsia="zh-CN"/>
        </w:rPr>
        <w:t>评价</w:t>
      </w:r>
      <w:r w:rsidR="00BB5939">
        <w:rPr>
          <w:rFonts w:hint="eastAsia"/>
          <w:lang w:val="en-GB" w:eastAsia="zh-CN"/>
        </w:rPr>
        <w:t>，是由于原先的方法对数字压缩方案的</w:t>
      </w:r>
      <w:r w:rsidR="00950B21">
        <w:rPr>
          <w:rFonts w:hint="eastAsia"/>
          <w:lang w:val="en-GB" w:eastAsia="zh-CN"/>
        </w:rPr>
        <w:t>视频</w:t>
      </w:r>
      <w:r w:rsidR="00BB5939">
        <w:rPr>
          <w:rFonts w:hint="eastAsia"/>
          <w:lang w:val="en-GB" w:eastAsia="zh-CN"/>
        </w:rPr>
        <w:t>质量测量存在某些不足。</w:t>
      </w:r>
      <w:r w:rsidR="00A5511B">
        <w:rPr>
          <w:rFonts w:hint="eastAsia"/>
          <w:lang w:val="en-GB" w:eastAsia="zh-CN"/>
        </w:rPr>
        <w:t>原先那些标准化方法的主要缺陷</w:t>
      </w:r>
      <w:r w:rsidR="00973DEE">
        <w:rPr>
          <w:rFonts w:hint="eastAsia"/>
          <w:lang w:val="en-GB" w:eastAsia="zh-CN"/>
        </w:rPr>
        <w:t>是由于在显示的数字图像中出现了与环境</w:t>
      </w:r>
      <w:r w:rsidR="008D4B3F">
        <w:rPr>
          <w:rFonts w:hint="eastAsia"/>
          <w:lang w:val="en-GB" w:eastAsia="zh-CN"/>
        </w:rPr>
        <w:t>有关的扰动。在原先的协议中，</w:t>
      </w:r>
      <w:r w:rsidR="006E2C3E">
        <w:rPr>
          <w:rFonts w:hint="eastAsia"/>
          <w:lang w:val="en-GB" w:eastAsia="zh-CN"/>
        </w:rPr>
        <w:t>待评视频</w:t>
      </w:r>
      <w:r w:rsidR="00B4340C">
        <w:rPr>
          <w:rFonts w:hint="eastAsia"/>
          <w:lang w:val="en-GB" w:eastAsia="zh-CN"/>
        </w:rPr>
        <w:t>序列的观看时长一般限制在</w:t>
      </w:r>
      <w:r>
        <w:rPr>
          <w:lang w:val="en-GB" w:eastAsia="zh-CN"/>
        </w:rPr>
        <w:t>10 s</w:t>
      </w:r>
      <w:r w:rsidR="00B4340C">
        <w:rPr>
          <w:rFonts w:hint="eastAsia"/>
          <w:lang w:val="en-GB" w:eastAsia="zh-CN"/>
        </w:rPr>
        <w:t>，观察者</w:t>
      </w:r>
      <w:r w:rsidR="00E851AC">
        <w:rPr>
          <w:rFonts w:hint="eastAsia"/>
          <w:lang w:val="en-GB" w:eastAsia="zh-CN"/>
        </w:rPr>
        <w:t>要</w:t>
      </w:r>
      <w:r w:rsidR="00B4340C">
        <w:rPr>
          <w:rFonts w:hint="eastAsia"/>
          <w:lang w:val="en-GB" w:eastAsia="zh-CN"/>
        </w:rPr>
        <w:t>对现实服务中出现的情况</w:t>
      </w:r>
      <w:r w:rsidR="00E851AC">
        <w:rPr>
          <w:rFonts w:hint="eastAsia"/>
          <w:lang w:val="en-GB" w:eastAsia="zh-CN"/>
        </w:rPr>
        <w:t>得出</w:t>
      </w:r>
      <w:r w:rsidR="00B4340C">
        <w:rPr>
          <w:rFonts w:hint="eastAsia"/>
          <w:lang w:val="en-GB" w:eastAsia="zh-CN"/>
        </w:rPr>
        <w:t>有代表性的判断</w:t>
      </w:r>
      <w:r w:rsidR="00E851AC">
        <w:rPr>
          <w:rFonts w:hint="eastAsia"/>
          <w:lang w:val="en-GB" w:eastAsia="zh-CN"/>
        </w:rPr>
        <w:t>，这段时间</w:t>
      </w:r>
      <w:r w:rsidR="00B4340C">
        <w:rPr>
          <w:rFonts w:hint="eastAsia"/>
          <w:lang w:val="en-GB" w:eastAsia="zh-CN"/>
        </w:rPr>
        <w:t>显然不够。</w:t>
      </w:r>
      <w:r w:rsidR="00E851AC">
        <w:rPr>
          <w:rFonts w:hint="eastAsia"/>
          <w:lang w:val="en-GB" w:eastAsia="zh-CN"/>
        </w:rPr>
        <w:t>数字扰动在很大程度上取决于</w:t>
      </w:r>
      <w:r w:rsidR="00035719">
        <w:rPr>
          <w:rFonts w:hint="eastAsia"/>
          <w:lang w:val="en-GB" w:eastAsia="zh-CN"/>
        </w:rPr>
        <w:t>源图像的空间和时间内容。这</w:t>
      </w:r>
      <w:r w:rsidR="004A12B9">
        <w:rPr>
          <w:rFonts w:hint="eastAsia"/>
          <w:lang w:val="en-GB" w:eastAsia="zh-CN"/>
        </w:rPr>
        <w:t>种情况在</w:t>
      </w:r>
      <w:r w:rsidR="00035719">
        <w:rPr>
          <w:rFonts w:hint="eastAsia"/>
          <w:lang w:val="en-GB" w:eastAsia="zh-CN"/>
        </w:rPr>
        <w:t>压缩方案</w:t>
      </w:r>
      <w:r w:rsidR="004A12B9">
        <w:rPr>
          <w:rFonts w:hint="eastAsia"/>
          <w:lang w:val="en-GB" w:eastAsia="zh-CN"/>
        </w:rPr>
        <w:t>中存在，但也与数字传输系统的容错性能有关。采用原先的标准化方法很难选出有代表性的</w:t>
      </w:r>
      <w:r w:rsidR="006E2C3E">
        <w:rPr>
          <w:rFonts w:hint="eastAsia"/>
          <w:lang w:val="en-GB" w:eastAsia="zh-CN"/>
        </w:rPr>
        <w:t>视频</w:t>
      </w:r>
      <w:r w:rsidR="004A12B9">
        <w:rPr>
          <w:rFonts w:hint="eastAsia"/>
          <w:lang w:val="en-GB" w:eastAsia="zh-CN"/>
        </w:rPr>
        <w:t>序列，或者说至少很难</w:t>
      </w:r>
      <w:r w:rsidR="003B3197">
        <w:rPr>
          <w:rFonts w:hint="eastAsia"/>
          <w:lang w:val="en-GB" w:eastAsia="zh-CN"/>
        </w:rPr>
        <w:t>评价</w:t>
      </w:r>
      <w:r w:rsidR="00950B21">
        <w:rPr>
          <w:rFonts w:hint="eastAsia"/>
          <w:lang w:val="en-GB" w:eastAsia="zh-CN"/>
        </w:rPr>
        <w:t>其</w:t>
      </w:r>
      <w:r w:rsidR="004A12B9">
        <w:rPr>
          <w:rFonts w:hint="eastAsia"/>
          <w:lang w:val="en-GB" w:eastAsia="zh-CN"/>
        </w:rPr>
        <w:t>代表性。为此，</w:t>
      </w:r>
      <w:r>
        <w:rPr>
          <w:lang w:val="en-GB" w:eastAsia="zh-CN"/>
        </w:rPr>
        <w:t xml:space="preserve"> ITU</w:t>
      </w:r>
      <w:r>
        <w:rPr>
          <w:lang w:val="en-GB" w:eastAsia="zh-CN"/>
        </w:rPr>
        <w:noBreakHyphen/>
        <w:t>R</w:t>
      </w:r>
      <w:r w:rsidR="004A12B9">
        <w:rPr>
          <w:rFonts w:hint="eastAsia"/>
          <w:lang w:val="en-GB" w:eastAsia="zh-CN"/>
        </w:rPr>
        <w:t>引入了</w:t>
      </w:r>
      <w:r>
        <w:rPr>
          <w:lang w:val="en-GB" w:eastAsia="zh-CN"/>
        </w:rPr>
        <w:t>SSCQE</w:t>
      </w:r>
      <w:r w:rsidR="007A34DB">
        <w:rPr>
          <w:rFonts w:hint="eastAsia"/>
          <w:lang w:val="en-GB" w:eastAsia="zh-CN"/>
        </w:rPr>
        <w:t>法</w:t>
      </w:r>
      <w:r w:rsidR="00741AA8">
        <w:rPr>
          <w:rFonts w:hint="eastAsia"/>
          <w:lang w:val="en-GB" w:eastAsia="zh-CN"/>
        </w:rPr>
        <w:t>，这种方法能够衡量较长序列的视频质量，衡量视频</w:t>
      </w:r>
      <w:r w:rsidR="004A12B9">
        <w:rPr>
          <w:rFonts w:hint="eastAsia"/>
          <w:lang w:val="en-GB" w:eastAsia="zh-CN"/>
        </w:rPr>
        <w:t>内容的代表性，以及衡量差错统计值。为了让再现的观看条件尽可能接近实际情况，在</w:t>
      </w:r>
      <w:r w:rsidR="004A12B9">
        <w:rPr>
          <w:lang w:val="en-GB" w:eastAsia="zh-CN"/>
        </w:rPr>
        <w:t>SSCQE</w:t>
      </w:r>
      <w:r w:rsidR="004A12B9">
        <w:rPr>
          <w:rFonts w:hint="eastAsia"/>
          <w:lang w:val="en-GB" w:eastAsia="zh-CN"/>
        </w:rPr>
        <w:t>中未采用基准。</w:t>
      </w:r>
    </w:p>
    <w:p w:rsidR="00524756" w:rsidRDefault="00BB23AD" w:rsidP="00952001">
      <w:pPr>
        <w:ind w:firstLineChars="200" w:firstLine="480"/>
        <w:rPr>
          <w:lang w:val="en-GB" w:eastAsia="zh-CN"/>
        </w:rPr>
      </w:pPr>
      <w:r>
        <w:rPr>
          <w:rFonts w:hint="eastAsia"/>
          <w:lang w:val="en-GB" w:eastAsia="zh-CN"/>
        </w:rPr>
        <w:t>在需要</w:t>
      </w:r>
      <w:r w:rsidR="003B3197">
        <w:rPr>
          <w:rFonts w:hint="eastAsia"/>
          <w:lang w:val="en-GB" w:eastAsia="zh-CN"/>
        </w:rPr>
        <w:t>评价</w:t>
      </w:r>
      <w:r>
        <w:rPr>
          <w:rFonts w:hint="eastAsia"/>
          <w:lang w:val="en-GB" w:eastAsia="zh-CN"/>
        </w:rPr>
        <w:t>保真度时，必须引入基准条件。</w:t>
      </w:r>
      <w:r w:rsidR="00524756">
        <w:rPr>
          <w:lang w:val="en-GB" w:eastAsia="zh-CN"/>
        </w:rPr>
        <w:t>SDSCE</w:t>
      </w:r>
      <w:r>
        <w:rPr>
          <w:rFonts w:hint="eastAsia"/>
          <w:lang w:val="en-GB" w:eastAsia="zh-CN"/>
        </w:rPr>
        <w:t>是以</w:t>
      </w:r>
      <w:r w:rsidR="00524756">
        <w:rPr>
          <w:lang w:val="en-GB" w:eastAsia="zh-CN"/>
        </w:rPr>
        <w:t>SSCQE</w:t>
      </w:r>
      <w:r>
        <w:rPr>
          <w:rFonts w:hint="eastAsia"/>
          <w:lang w:val="en-GB" w:eastAsia="zh-CN"/>
        </w:rPr>
        <w:t>为基础制定的，但在向</w:t>
      </w:r>
      <w:r w:rsidR="005948B4">
        <w:rPr>
          <w:rFonts w:hint="eastAsia"/>
          <w:lang w:val="en-GB" w:eastAsia="zh-CN"/>
        </w:rPr>
        <w:t>被试</w:t>
      </w:r>
      <w:r>
        <w:rPr>
          <w:rFonts w:hint="eastAsia"/>
          <w:lang w:val="en-GB" w:eastAsia="zh-CN"/>
        </w:rPr>
        <w:t>显示图像的方式上以及在评分</w:t>
      </w:r>
      <w:r w:rsidR="005948B4">
        <w:rPr>
          <w:rFonts w:hint="eastAsia"/>
          <w:lang w:val="en-GB" w:eastAsia="zh-CN"/>
        </w:rPr>
        <w:t>量表</w:t>
      </w:r>
      <w:r>
        <w:rPr>
          <w:rFonts w:hint="eastAsia"/>
          <w:lang w:val="en-GB" w:eastAsia="zh-CN"/>
        </w:rPr>
        <w:t>上有稍许变化。提出这种方法是供活动图像专家组</w:t>
      </w:r>
      <w:r w:rsidR="00952001">
        <w:rPr>
          <w:rFonts w:hint="eastAsia"/>
          <w:lang w:val="en-GB" w:eastAsia="zh-CN"/>
        </w:rPr>
        <w:t>（</w:t>
      </w:r>
      <w:r w:rsidR="00524756">
        <w:rPr>
          <w:lang w:val="en-GB" w:eastAsia="zh-CN"/>
        </w:rPr>
        <w:t>MPEG</w:t>
      </w:r>
      <w:r w:rsidR="00952001">
        <w:rPr>
          <w:rFonts w:hint="eastAsia"/>
          <w:lang w:val="en-GB" w:eastAsia="zh-CN"/>
        </w:rPr>
        <w:t>）</w:t>
      </w:r>
      <w:r w:rsidR="003B3197">
        <w:rPr>
          <w:rFonts w:hint="eastAsia"/>
          <w:lang w:val="en-GB" w:eastAsia="zh-CN"/>
        </w:rPr>
        <w:t>评价</w:t>
      </w:r>
      <w:r>
        <w:rPr>
          <w:rFonts w:hint="eastAsia"/>
          <w:lang w:val="en-GB" w:eastAsia="zh-CN"/>
        </w:rPr>
        <w:t>甚低比特率情况下的抗错性，但对于必须</w:t>
      </w:r>
      <w:r w:rsidR="003B3197">
        <w:rPr>
          <w:rFonts w:hint="eastAsia"/>
          <w:lang w:val="en-GB" w:eastAsia="zh-CN"/>
        </w:rPr>
        <w:t>评价</w:t>
      </w:r>
      <w:r w:rsidR="00AD5E9F">
        <w:rPr>
          <w:rFonts w:hint="eastAsia"/>
          <w:lang w:val="en-GB" w:eastAsia="zh-CN"/>
        </w:rPr>
        <w:t>受到时变降质影响的</w:t>
      </w:r>
      <w:r>
        <w:rPr>
          <w:rFonts w:hint="eastAsia"/>
          <w:lang w:val="en-GB" w:eastAsia="zh-CN"/>
        </w:rPr>
        <w:t>视</w:t>
      </w:r>
      <w:r w:rsidR="00AD5E9F">
        <w:rPr>
          <w:rFonts w:hint="eastAsia"/>
          <w:lang w:val="en-GB" w:eastAsia="zh-CN"/>
        </w:rPr>
        <w:t>觉</w:t>
      </w:r>
      <w:r>
        <w:rPr>
          <w:rFonts w:hint="eastAsia"/>
          <w:lang w:val="en-GB" w:eastAsia="zh-CN"/>
        </w:rPr>
        <w:t>信息保真度的那些情况，这种方法也适用。</w:t>
      </w:r>
      <w:r w:rsidR="00524756">
        <w:rPr>
          <w:lang w:val="en-GB" w:eastAsia="zh-CN"/>
        </w:rPr>
        <w:t xml:space="preserve"> </w:t>
      </w:r>
    </w:p>
    <w:p w:rsidR="00524756" w:rsidRDefault="00BB23AD" w:rsidP="00BB23AD">
      <w:pPr>
        <w:ind w:firstLineChars="200" w:firstLine="480"/>
        <w:rPr>
          <w:lang w:val="en-GB" w:eastAsia="zh-CN"/>
        </w:rPr>
      </w:pPr>
      <w:r>
        <w:rPr>
          <w:rFonts w:hint="eastAsia"/>
          <w:lang w:val="en-GB" w:eastAsia="zh-CN"/>
        </w:rPr>
        <w:t>有鉴于此，制定了下述新的</w:t>
      </w:r>
      <w:r w:rsidR="00524756">
        <w:rPr>
          <w:lang w:val="en-GB" w:eastAsia="zh-CN"/>
        </w:rPr>
        <w:t>SDSCE</w:t>
      </w:r>
      <w:r>
        <w:rPr>
          <w:rFonts w:hint="eastAsia"/>
          <w:lang w:val="en-GB" w:eastAsia="zh-CN"/>
        </w:rPr>
        <w:t>技术并进行了测试。</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6.4.1</w:t>
        </w:r>
        <w:r>
          <w:rPr>
            <w:lang w:val="en-GB" w:eastAsia="zh-CN"/>
          </w:rPr>
          <w:tab/>
        </w:r>
      </w:smartTag>
      <w:r w:rsidR="003F07B3">
        <w:rPr>
          <w:rFonts w:hint="eastAsia"/>
          <w:lang w:val="en-GB" w:eastAsia="zh-CN"/>
        </w:rPr>
        <w:t>测试程序</w:t>
      </w:r>
    </w:p>
    <w:p w:rsidR="00524756" w:rsidRDefault="005948B4" w:rsidP="00952001">
      <w:pPr>
        <w:ind w:firstLineChars="200" w:firstLine="480"/>
        <w:rPr>
          <w:lang w:val="en-GB" w:eastAsia="zh-CN"/>
        </w:rPr>
      </w:pPr>
      <w:r>
        <w:rPr>
          <w:rFonts w:hint="eastAsia"/>
          <w:lang w:val="en-GB" w:eastAsia="zh-CN"/>
        </w:rPr>
        <w:t>被试</w:t>
      </w:r>
      <w:r w:rsidR="003F07B3">
        <w:rPr>
          <w:rFonts w:hint="eastAsia"/>
          <w:lang w:val="en-GB" w:eastAsia="zh-CN"/>
        </w:rPr>
        <w:t>小组同时观看两个序列：一个是基准序列，另一个是测试条件。如果这两个序列采用标准序列格式</w:t>
      </w:r>
      <w:r w:rsidR="00952001">
        <w:rPr>
          <w:rFonts w:hint="eastAsia"/>
          <w:lang w:val="en-GB" w:eastAsia="zh-CN"/>
        </w:rPr>
        <w:t>（</w:t>
      </w:r>
      <w:r w:rsidR="00524756">
        <w:rPr>
          <w:lang w:val="en-GB" w:eastAsia="zh-CN"/>
        </w:rPr>
        <w:t>SIF</w:t>
      </w:r>
      <w:r w:rsidR="00952001">
        <w:rPr>
          <w:rFonts w:hint="eastAsia"/>
          <w:lang w:val="en-GB" w:eastAsia="zh-CN"/>
        </w:rPr>
        <w:t>）</w:t>
      </w:r>
      <w:r w:rsidR="003F07B3">
        <w:rPr>
          <w:rFonts w:hint="eastAsia"/>
          <w:lang w:val="en-GB" w:eastAsia="zh-CN"/>
        </w:rPr>
        <w:t>或更短，则这两个序列可以并排在监视器上显示，不然就用两个对齐的监视器</w:t>
      </w:r>
      <w:r w:rsidR="00952001">
        <w:rPr>
          <w:lang w:val="en-GB" w:eastAsia="zh-CN"/>
        </w:rPr>
        <w:t>（</w:t>
      </w:r>
      <w:r w:rsidR="003F07B3">
        <w:rPr>
          <w:rFonts w:hint="eastAsia"/>
          <w:lang w:val="en-GB" w:eastAsia="zh-CN"/>
        </w:rPr>
        <w:t>见图</w:t>
      </w:r>
      <w:r w:rsidR="003F07B3">
        <w:rPr>
          <w:lang w:val="en-GB" w:eastAsia="zh-CN"/>
        </w:rPr>
        <w:t>9</w:t>
      </w:r>
      <w:r w:rsidR="00952001">
        <w:rPr>
          <w:rFonts w:hint="eastAsia"/>
          <w:lang w:val="en-GB" w:eastAsia="zh-CN"/>
        </w:rPr>
        <w:t>）</w:t>
      </w:r>
      <w:r w:rsidR="003F07B3">
        <w:rPr>
          <w:rFonts w:hint="eastAsia"/>
          <w:lang w:val="en-GB" w:eastAsia="zh-CN"/>
        </w:rPr>
        <w:t>。</w:t>
      </w:r>
    </w:p>
    <w:p w:rsidR="00524756" w:rsidRDefault="005E1613" w:rsidP="005E1613">
      <w:pPr>
        <w:pStyle w:val="FigureNo"/>
        <w:spacing w:after="0"/>
        <w:rPr>
          <w:lang w:eastAsia="zh-CN"/>
        </w:rPr>
      </w:pPr>
      <w:r>
        <w:rPr>
          <w:rFonts w:hint="eastAsia"/>
          <w:lang w:eastAsia="zh-CN"/>
        </w:rPr>
        <w:t>图</w:t>
      </w:r>
      <w:r>
        <w:rPr>
          <w:rFonts w:hint="eastAsia"/>
          <w:lang w:eastAsia="zh-CN"/>
        </w:rPr>
        <w:t>9</w:t>
      </w:r>
    </w:p>
    <w:p w:rsidR="005E1613" w:rsidRDefault="005E1613" w:rsidP="005E1613">
      <w:pPr>
        <w:pStyle w:val="Figuretitle"/>
        <w:spacing w:before="120" w:after="0"/>
        <w:rPr>
          <w:lang w:eastAsia="zh-CN"/>
        </w:rPr>
      </w:pPr>
      <w:r>
        <w:rPr>
          <w:rFonts w:hint="eastAsia"/>
          <w:lang w:eastAsia="zh-CN"/>
        </w:rPr>
        <w:t>显示格式示例</w:t>
      </w:r>
    </w:p>
    <w:p w:rsidR="005E1613" w:rsidRDefault="00DF63BF" w:rsidP="005E1613">
      <w:pPr>
        <w:pStyle w:val="FigureNo"/>
        <w:spacing w:before="360"/>
      </w:pPr>
      <w:r>
        <w:rPr>
          <w:noProof/>
          <w:lang w:val="en-US" w:eastAsia="zh-CN"/>
        </w:rPr>
        <mc:AlternateContent>
          <mc:Choice Requires="wpc">
            <w:drawing>
              <wp:inline distT="0" distB="0" distL="0" distR="0" wp14:anchorId="0EE20DCC" wp14:editId="113808C7">
                <wp:extent cx="2451100" cy="2494280"/>
                <wp:effectExtent l="0" t="0" r="6350" b="1270"/>
                <wp:docPr id="1261" name="Canvas 1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01" name="Rectangle 1263"/>
                        <wps:cNvSpPr>
                          <a:spLocks noChangeArrowheads="1"/>
                        </wps:cNvSpPr>
                        <wps:spPr bwMode="auto">
                          <a:xfrm>
                            <a:off x="0" y="23495"/>
                            <a:ext cx="2212340" cy="17360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2" name="Freeform 1264"/>
                        <wps:cNvSpPr>
                          <a:spLocks/>
                        </wps:cNvSpPr>
                        <wps:spPr bwMode="auto">
                          <a:xfrm>
                            <a:off x="3175" y="0"/>
                            <a:ext cx="2215515" cy="1739265"/>
                          </a:xfrm>
                          <a:custGeom>
                            <a:avLst/>
                            <a:gdLst>
                              <a:gd name="T0" fmla="*/ 0 w 3489"/>
                              <a:gd name="T1" fmla="*/ 0 h 2739"/>
                              <a:gd name="T2" fmla="*/ 0 w 3489"/>
                              <a:gd name="T3" fmla="*/ 2739 h 2739"/>
                              <a:gd name="T4" fmla="*/ 3489 w 3489"/>
                              <a:gd name="T5" fmla="*/ 2739 h 2739"/>
                              <a:gd name="T6" fmla="*/ 3489 w 3489"/>
                              <a:gd name="T7" fmla="*/ 0 h 2739"/>
                              <a:gd name="T8" fmla="*/ 0 w 3489"/>
                              <a:gd name="T9" fmla="*/ 0 h 2739"/>
                              <a:gd name="T10" fmla="*/ 5 w 3489"/>
                              <a:gd name="T11" fmla="*/ 14 h 2739"/>
                              <a:gd name="T12" fmla="*/ 3484 w 3489"/>
                              <a:gd name="T13" fmla="*/ 14 h 2739"/>
                              <a:gd name="T14" fmla="*/ 3475 w 3489"/>
                              <a:gd name="T15" fmla="*/ 5 h 2739"/>
                              <a:gd name="T16" fmla="*/ 3475 w 3489"/>
                              <a:gd name="T17" fmla="*/ 2734 h 2739"/>
                              <a:gd name="T18" fmla="*/ 3484 w 3489"/>
                              <a:gd name="T19" fmla="*/ 2725 h 2739"/>
                              <a:gd name="T20" fmla="*/ 5 w 3489"/>
                              <a:gd name="T21" fmla="*/ 2725 h 2739"/>
                              <a:gd name="T22" fmla="*/ 14 w 3489"/>
                              <a:gd name="T23" fmla="*/ 2734 h 2739"/>
                              <a:gd name="T24" fmla="*/ 14 w 3489"/>
                              <a:gd name="T25" fmla="*/ 5 h 2739"/>
                              <a:gd name="T26" fmla="*/ 5 w 3489"/>
                              <a:gd name="T27" fmla="*/ 14 h 2739"/>
                              <a:gd name="T28" fmla="*/ 0 w 3489"/>
                              <a:gd name="T29" fmla="*/ 0 h 2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89" h="2739">
                                <a:moveTo>
                                  <a:pt x="0" y="0"/>
                                </a:moveTo>
                                <a:lnTo>
                                  <a:pt x="0" y="2739"/>
                                </a:lnTo>
                                <a:lnTo>
                                  <a:pt x="3489" y="2739"/>
                                </a:lnTo>
                                <a:lnTo>
                                  <a:pt x="3489" y="0"/>
                                </a:lnTo>
                                <a:lnTo>
                                  <a:pt x="0" y="0"/>
                                </a:lnTo>
                                <a:lnTo>
                                  <a:pt x="5" y="14"/>
                                </a:lnTo>
                                <a:lnTo>
                                  <a:pt x="3484" y="14"/>
                                </a:lnTo>
                                <a:lnTo>
                                  <a:pt x="3475" y="5"/>
                                </a:lnTo>
                                <a:lnTo>
                                  <a:pt x="3475" y="2734"/>
                                </a:lnTo>
                                <a:lnTo>
                                  <a:pt x="3484" y="2725"/>
                                </a:lnTo>
                                <a:lnTo>
                                  <a:pt x="5" y="2725"/>
                                </a:lnTo>
                                <a:lnTo>
                                  <a:pt x="14" y="2734"/>
                                </a:lnTo>
                                <a:lnTo>
                                  <a:pt x="14" y="5"/>
                                </a:lnTo>
                                <a:lnTo>
                                  <a:pt x="5" y="14"/>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Rectangle 1265"/>
                        <wps:cNvSpPr>
                          <a:spLocks noChangeArrowheads="1"/>
                        </wps:cNvSpPr>
                        <wps:spPr bwMode="auto">
                          <a:xfrm>
                            <a:off x="30480" y="491490"/>
                            <a:ext cx="1116965" cy="86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266"/>
                        <wps:cNvSpPr>
                          <a:spLocks noChangeArrowheads="1"/>
                        </wps:cNvSpPr>
                        <wps:spPr bwMode="auto">
                          <a:xfrm>
                            <a:off x="30480" y="491490"/>
                            <a:ext cx="808990" cy="454660"/>
                          </a:xfrm>
                          <a:prstGeom prst="rect">
                            <a:avLst/>
                          </a:prstGeom>
                          <a:solidFill>
                            <a:srgbClr val="00D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Freeform 1267"/>
                        <wps:cNvSpPr>
                          <a:spLocks/>
                        </wps:cNvSpPr>
                        <wps:spPr bwMode="auto">
                          <a:xfrm>
                            <a:off x="421005" y="821055"/>
                            <a:ext cx="180340" cy="231775"/>
                          </a:xfrm>
                          <a:custGeom>
                            <a:avLst/>
                            <a:gdLst>
                              <a:gd name="T0" fmla="*/ 0 w 284"/>
                              <a:gd name="T1" fmla="*/ 269 h 365"/>
                              <a:gd name="T2" fmla="*/ 10 w 284"/>
                              <a:gd name="T3" fmla="*/ 250 h 365"/>
                              <a:gd name="T4" fmla="*/ 5 w 284"/>
                              <a:gd name="T5" fmla="*/ 221 h 365"/>
                              <a:gd name="T6" fmla="*/ 0 w 284"/>
                              <a:gd name="T7" fmla="*/ 158 h 365"/>
                              <a:gd name="T8" fmla="*/ 10 w 284"/>
                              <a:gd name="T9" fmla="*/ 96 h 365"/>
                              <a:gd name="T10" fmla="*/ 24 w 284"/>
                              <a:gd name="T11" fmla="*/ 43 h 365"/>
                              <a:gd name="T12" fmla="*/ 53 w 284"/>
                              <a:gd name="T13" fmla="*/ 19 h 365"/>
                              <a:gd name="T14" fmla="*/ 101 w 284"/>
                              <a:gd name="T15" fmla="*/ 4 h 365"/>
                              <a:gd name="T16" fmla="*/ 154 w 284"/>
                              <a:gd name="T17" fmla="*/ 0 h 365"/>
                              <a:gd name="T18" fmla="*/ 197 w 284"/>
                              <a:gd name="T19" fmla="*/ 4 h 365"/>
                              <a:gd name="T20" fmla="*/ 236 w 284"/>
                              <a:gd name="T21" fmla="*/ 33 h 365"/>
                              <a:gd name="T22" fmla="*/ 255 w 284"/>
                              <a:gd name="T23" fmla="*/ 62 h 365"/>
                              <a:gd name="T24" fmla="*/ 274 w 284"/>
                              <a:gd name="T25" fmla="*/ 110 h 365"/>
                              <a:gd name="T26" fmla="*/ 284 w 284"/>
                              <a:gd name="T27" fmla="*/ 173 h 365"/>
                              <a:gd name="T28" fmla="*/ 269 w 284"/>
                              <a:gd name="T29" fmla="*/ 187 h 365"/>
                              <a:gd name="T30" fmla="*/ 279 w 284"/>
                              <a:gd name="T31" fmla="*/ 206 h 365"/>
                              <a:gd name="T32" fmla="*/ 274 w 284"/>
                              <a:gd name="T33" fmla="*/ 240 h 365"/>
                              <a:gd name="T34" fmla="*/ 265 w 284"/>
                              <a:gd name="T35" fmla="*/ 274 h 365"/>
                              <a:gd name="T36" fmla="*/ 221 w 284"/>
                              <a:gd name="T37" fmla="*/ 331 h 365"/>
                              <a:gd name="T38" fmla="*/ 188 w 284"/>
                              <a:gd name="T39" fmla="*/ 346 h 365"/>
                              <a:gd name="T40" fmla="*/ 154 w 284"/>
                              <a:gd name="T41" fmla="*/ 355 h 365"/>
                              <a:gd name="T42" fmla="*/ 120 w 284"/>
                              <a:gd name="T43" fmla="*/ 365 h 365"/>
                              <a:gd name="T44" fmla="*/ 0 w 284"/>
                              <a:gd name="T45" fmla="*/ 269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4" h="365">
                                <a:moveTo>
                                  <a:pt x="0" y="269"/>
                                </a:moveTo>
                                <a:lnTo>
                                  <a:pt x="10" y="250"/>
                                </a:lnTo>
                                <a:lnTo>
                                  <a:pt x="5" y="221"/>
                                </a:lnTo>
                                <a:lnTo>
                                  <a:pt x="0" y="158"/>
                                </a:lnTo>
                                <a:lnTo>
                                  <a:pt x="10" y="96"/>
                                </a:lnTo>
                                <a:lnTo>
                                  <a:pt x="24" y="43"/>
                                </a:lnTo>
                                <a:lnTo>
                                  <a:pt x="53" y="19"/>
                                </a:lnTo>
                                <a:lnTo>
                                  <a:pt x="101" y="4"/>
                                </a:lnTo>
                                <a:lnTo>
                                  <a:pt x="154" y="0"/>
                                </a:lnTo>
                                <a:lnTo>
                                  <a:pt x="197" y="4"/>
                                </a:lnTo>
                                <a:lnTo>
                                  <a:pt x="236" y="33"/>
                                </a:lnTo>
                                <a:lnTo>
                                  <a:pt x="255" y="62"/>
                                </a:lnTo>
                                <a:lnTo>
                                  <a:pt x="274" y="110"/>
                                </a:lnTo>
                                <a:lnTo>
                                  <a:pt x="284" y="173"/>
                                </a:lnTo>
                                <a:lnTo>
                                  <a:pt x="269" y="187"/>
                                </a:lnTo>
                                <a:lnTo>
                                  <a:pt x="279" y="206"/>
                                </a:lnTo>
                                <a:lnTo>
                                  <a:pt x="274" y="240"/>
                                </a:lnTo>
                                <a:lnTo>
                                  <a:pt x="265" y="274"/>
                                </a:lnTo>
                                <a:lnTo>
                                  <a:pt x="221" y="331"/>
                                </a:lnTo>
                                <a:lnTo>
                                  <a:pt x="188" y="346"/>
                                </a:lnTo>
                                <a:lnTo>
                                  <a:pt x="154" y="355"/>
                                </a:lnTo>
                                <a:lnTo>
                                  <a:pt x="120" y="365"/>
                                </a:lnTo>
                                <a:lnTo>
                                  <a:pt x="0" y="269"/>
                                </a:lnTo>
                                <a:close/>
                              </a:path>
                            </a:pathLst>
                          </a:custGeom>
                          <a:solidFill>
                            <a:srgbClr val="B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268"/>
                        <wps:cNvSpPr>
                          <a:spLocks/>
                        </wps:cNvSpPr>
                        <wps:spPr bwMode="auto">
                          <a:xfrm>
                            <a:off x="412115" y="811530"/>
                            <a:ext cx="173990" cy="189230"/>
                          </a:xfrm>
                          <a:custGeom>
                            <a:avLst/>
                            <a:gdLst>
                              <a:gd name="T0" fmla="*/ 14 w 274"/>
                              <a:gd name="T1" fmla="*/ 260 h 298"/>
                              <a:gd name="T2" fmla="*/ 0 w 274"/>
                              <a:gd name="T3" fmla="*/ 188 h 298"/>
                              <a:gd name="T4" fmla="*/ 0 w 274"/>
                              <a:gd name="T5" fmla="*/ 144 h 298"/>
                              <a:gd name="T6" fmla="*/ 5 w 274"/>
                              <a:gd name="T7" fmla="*/ 92 h 298"/>
                              <a:gd name="T8" fmla="*/ 24 w 274"/>
                              <a:gd name="T9" fmla="*/ 48 h 298"/>
                              <a:gd name="T10" fmla="*/ 53 w 274"/>
                              <a:gd name="T11" fmla="*/ 15 h 298"/>
                              <a:gd name="T12" fmla="*/ 101 w 274"/>
                              <a:gd name="T13" fmla="*/ 5 h 298"/>
                              <a:gd name="T14" fmla="*/ 154 w 274"/>
                              <a:gd name="T15" fmla="*/ 0 h 298"/>
                              <a:gd name="T16" fmla="*/ 183 w 274"/>
                              <a:gd name="T17" fmla="*/ 5 h 298"/>
                              <a:gd name="T18" fmla="*/ 211 w 274"/>
                              <a:gd name="T19" fmla="*/ 15 h 298"/>
                              <a:gd name="T20" fmla="*/ 240 w 274"/>
                              <a:gd name="T21" fmla="*/ 34 h 298"/>
                              <a:gd name="T22" fmla="*/ 264 w 274"/>
                              <a:gd name="T23" fmla="*/ 48 h 298"/>
                              <a:gd name="T24" fmla="*/ 269 w 274"/>
                              <a:gd name="T25" fmla="*/ 67 h 298"/>
                              <a:gd name="T26" fmla="*/ 245 w 274"/>
                              <a:gd name="T27" fmla="*/ 48 h 298"/>
                              <a:gd name="T28" fmla="*/ 216 w 274"/>
                              <a:gd name="T29" fmla="*/ 48 h 298"/>
                              <a:gd name="T30" fmla="*/ 207 w 274"/>
                              <a:gd name="T31" fmla="*/ 48 h 298"/>
                              <a:gd name="T32" fmla="*/ 231 w 274"/>
                              <a:gd name="T33" fmla="*/ 63 h 298"/>
                              <a:gd name="T34" fmla="*/ 245 w 274"/>
                              <a:gd name="T35" fmla="*/ 77 h 298"/>
                              <a:gd name="T36" fmla="*/ 250 w 274"/>
                              <a:gd name="T37" fmla="*/ 101 h 298"/>
                              <a:gd name="T38" fmla="*/ 259 w 274"/>
                              <a:gd name="T39" fmla="*/ 116 h 298"/>
                              <a:gd name="T40" fmla="*/ 269 w 274"/>
                              <a:gd name="T41" fmla="*/ 130 h 298"/>
                              <a:gd name="T42" fmla="*/ 274 w 274"/>
                              <a:gd name="T43" fmla="*/ 144 h 298"/>
                              <a:gd name="T44" fmla="*/ 274 w 274"/>
                              <a:gd name="T45" fmla="*/ 164 h 298"/>
                              <a:gd name="T46" fmla="*/ 264 w 274"/>
                              <a:gd name="T47" fmla="*/ 202 h 298"/>
                              <a:gd name="T48" fmla="*/ 255 w 274"/>
                              <a:gd name="T49" fmla="*/ 226 h 298"/>
                              <a:gd name="T50" fmla="*/ 240 w 274"/>
                              <a:gd name="T51" fmla="*/ 216 h 298"/>
                              <a:gd name="T52" fmla="*/ 245 w 274"/>
                              <a:gd name="T53" fmla="*/ 212 h 298"/>
                              <a:gd name="T54" fmla="*/ 245 w 274"/>
                              <a:gd name="T55" fmla="*/ 197 h 298"/>
                              <a:gd name="T56" fmla="*/ 240 w 274"/>
                              <a:gd name="T57" fmla="*/ 183 h 298"/>
                              <a:gd name="T58" fmla="*/ 216 w 274"/>
                              <a:gd name="T59" fmla="*/ 188 h 298"/>
                              <a:gd name="T60" fmla="*/ 187 w 274"/>
                              <a:gd name="T61" fmla="*/ 207 h 298"/>
                              <a:gd name="T62" fmla="*/ 178 w 274"/>
                              <a:gd name="T63" fmla="*/ 241 h 298"/>
                              <a:gd name="T64" fmla="*/ 168 w 274"/>
                              <a:gd name="T65" fmla="*/ 255 h 298"/>
                              <a:gd name="T66" fmla="*/ 178 w 274"/>
                              <a:gd name="T67" fmla="*/ 265 h 298"/>
                              <a:gd name="T68" fmla="*/ 187 w 274"/>
                              <a:gd name="T69" fmla="*/ 274 h 298"/>
                              <a:gd name="T70" fmla="*/ 144 w 274"/>
                              <a:gd name="T71" fmla="*/ 289 h 298"/>
                              <a:gd name="T72" fmla="*/ 101 w 274"/>
                              <a:gd name="T73" fmla="*/ 293 h 298"/>
                              <a:gd name="T74" fmla="*/ 77 w 274"/>
                              <a:gd name="T75" fmla="*/ 298 h 298"/>
                              <a:gd name="T76" fmla="*/ 38 w 274"/>
                              <a:gd name="T77" fmla="*/ 274 h 298"/>
                              <a:gd name="T78" fmla="*/ 14 w 274"/>
                              <a:gd name="T79" fmla="*/ 26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4" h="298">
                                <a:moveTo>
                                  <a:pt x="14" y="260"/>
                                </a:moveTo>
                                <a:lnTo>
                                  <a:pt x="0" y="188"/>
                                </a:lnTo>
                                <a:lnTo>
                                  <a:pt x="0" y="144"/>
                                </a:lnTo>
                                <a:lnTo>
                                  <a:pt x="5" y="92"/>
                                </a:lnTo>
                                <a:lnTo>
                                  <a:pt x="24" y="48"/>
                                </a:lnTo>
                                <a:lnTo>
                                  <a:pt x="53" y="15"/>
                                </a:lnTo>
                                <a:lnTo>
                                  <a:pt x="101" y="5"/>
                                </a:lnTo>
                                <a:lnTo>
                                  <a:pt x="154" y="0"/>
                                </a:lnTo>
                                <a:lnTo>
                                  <a:pt x="183" y="5"/>
                                </a:lnTo>
                                <a:lnTo>
                                  <a:pt x="211" y="15"/>
                                </a:lnTo>
                                <a:lnTo>
                                  <a:pt x="240" y="34"/>
                                </a:lnTo>
                                <a:lnTo>
                                  <a:pt x="264" y="48"/>
                                </a:lnTo>
                                <a:lnTo>
                                  <a:pt x="269" y="67"/>
                                </a:lnTo>
                                <a:lnTo>
                                  <a:pt x="245" y="48"/>
                                </a:lnTo>
                                <a:lnTo>
                                  <a:pt x="216" y="48"/>
                                </a:lnTo>
                                <a:lnTo>
                                  <a:pt x="207" y="48"/>
                                </a:lnTo>
                                <a:lnTo>
                                  <a:pt x="231" y="63"/>
                                </a:lnTo>
                                <a:lnTo>
                                  <a:pt x="245" y="77"/>
                                </a:lnTo>
                                <a:lnTo>
                                  <a:pt x="250" y="101"/>
                                </a:lnTo>
                                <a:lnTo>
                                  <a:pt x="259" y="116"/>
                                </a:lnTo>
                                <a:lnTo>
                                  <a:pt x="269" y="130"/>
                                </a:lnTo>
                                <a:lnTo>
                                  <a:pt x="274" y="144"/>
                                </a:lnTo>
                                <a:lnTo>
                                  <a:pt x="274" y="164"/>
                                </a:lnTo>
                                <a:lnTo>
                                  <a:pt x="264" y="202"/>
                                </a:lnTo>
                                <a:lnTo>
                                  <a:pt x="255" y="226"/>
                                </a:lnTo>
                                <a:lnTo>
                                  <a:pt x="240" y="216"/>
                                </a:lnTo>
                                <a:lnTo>
                                  <a:pt x="245" y="212"/>
                                </a:lnTo>
                                <a:lnTo>
                                  <a:pt x="245" y="197"/>
                                </a:lnTo>
                                <a:lnTo>
                                  <a:pt x="240" y="183"/>
                                </a:lnTo>
                                <a:lnTo>
                                  <a:pt x="216" y="188"/>
                                </a:lnTo>
                                <a:lnTo>
                                  <a:pt x="187" y="207"/>
                                </a:lnTo>
                                <a:lnTo>
                                  <a:pt x="178" y="241"/>
                                </a:lnTo>
                                <a:lnTo>
                                  <a:pt x="168" y="255"/>
                                </a:lnTo>
                                <a:lnTo>
                                  <a:pt x="178" y="265"/>
                                </a:lnTo>
                                <a:lnTo>
                                  <a:pt x="187" y="274"/>
                                </a:lnTo>
                                <a:lnTo>
                                  <a:pt x="144" y="289"/>
                                </a:lnTo>
                                <a:lnTo>
                                  <a:pt x="101" y="293"/>
                                </a:lnTo>
                                <a:lnTo>
                                  <a:pt x="77" y="298"/>
                                </a:lnTo>
                                <a:lnTo>
                                  <a:pt x="38" y="274"/>
                                </a:lnTo>
                                <a:lnTo>
                                  <a:pt x="14" y="26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269"/>
                        <wps:cNvSpPr>
                          <a:spLocks/>
                        </wps:cNvSpPr>
                        <wps:spPr bwMode="auto">
                          <a:xfrm>
                            <a:off x="351155" y="982345"/>
                            <a:ext cx="149225" cy="70485"/>
                          </a:xfrm>
                          <a:custGeom>
                            <a:avLst/>
                            <a:gdLst>
                              <a:gd name="T0" fmla="*/ 0 w 235"/>
                              <a:gd name="T1" fmla="*/ 77 h 111"/>
                              <a:gd name="T2" fmla="*/ 53 w 235"/>
                              <a:gd name="T3" fmla="*/ 53 h 111"/>
                              <a:gd name="T4" fmla="*/ 96 w 235"/>
                              <a:gd name="T5" fmla="*/ 0 h 111"/>
                              <a:gd name="T6" fmla="*/ 235 w 235"/>
                              <a:gd name="T7" fmla="*/ 111 h 111"/>
                            </a:gdLst>
                            <a:ahLst/>
                            <a:cxnLst>
                              <a:cxn ang="0">
                                <a:pos x="T0" y="T1"/>
                              </a:cxn>
                              <a:cxn ang="0">
                                <a:pos x="T2" y="T3"/>
                              </a:cxn>
                              <a:cxn ang="0">
                                <a:pos x="T4" y="T5"/>
                              </a:cxn>
                              <a:cxn ang="0">
                                <a:pos x="T6" y="T7"/>
                              </a:cxn>
                            </a:cxnLst>
                            <a:rect l="0" t="0" r="r" b="b"/>
                            <a:pathLst>
                              <a:path w="235" h="111">
                                <a:moveTo>
                                  <a:pt x="0" y="77"/>
                                </a:moveTo>
                                <a:lnTo>
                                  <a:pt x="53" y="53"/>
                                </a:lnTo>
                                <a:lnTo>
                                  <a:pt x="96" y="0"/>
                                </a:lnTo>
                                <a:lnTo>
                                  <a:pt x="235" y="1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270"/>
                        <wps:cNvSpPr>
                          <a:spLocks/>
                        </wps:cNvSpPr>
                        <wps:spPr bwMode="auto">
                          <a:xfrm>
                            <a:off x="735330" y="1144270"/>
                            <a:ext cx="317500" cy="210820"/>
                          </a:xfrm>
                          <a:custGeom>
                            <a:avLst/>
                            <a:gdLst>
                              <a:gd name="T0" fmla="*/ 44 w 500"/>
                              <a:gd name="T1" fmla="*/ 0 h 332"/>
                              <a:gd name="T2" fmla="*/ 0 w 500"/>
                              <a:gd name="T3" fmla="*/ 332 h 332"/>
                              <a:gd name="T4" fmla="*/ 500 w 500"/>
                              <a:gd name="T5" fmla="*/ 332 h 332"/>
                              <a:gd name="T6" fmla="*/ 481 w 500"/>
                              <a:gd name="T7" fmla="*/ 0 h 332"/>
                              <a:gd name="T8" fmla="*/ 44 w 500"/>
                              <a:gd name="T9" fmla="*/ 0 h 332"/>
                            </a:gdLst>
                            <a:ahLst/>
                            <a:cxnLst>
                              <a:cxn ang="0">
                                <a:pos x="T0" y="T1"/>
                              </a:cxn>
                              <a:cxn ang="0">
                                <a:pos x="T2" y="T3"/>
                              </a:cxn>
                              <a:cxn ang="0">
                                <a:pos x="T4" y="T5"/>
                              </a:cxn>
                              <a:cxn ang="0">
                                <a:pos x="T6" y="T7"/>
                              </a:cxn>
                              <a:cxn ang="0">
                                <a:pos x="T8" y="T9"/>
                              </a:cxn>
                            </a:cxnLst>
                            <a:rect l="0" t="0" r="r" b="b"/>
                            <a:pathLst>
                              <a:path w="500" h="332">
                                <a:moveTo>
                                  <a:pt x="44" y="0"/>
                                </a:moveTo>
                                <a:lnTo>
                                  <a:pt x="0" y="332"/>
                                </a:lnTo>
                                <a:lnTo>
                                  <a:pt x="500" y="332"/>
                                </a:lnTo>
                                <a:lnTo>
                                  <a:pt x="481" y="0"/>
                                </a:lnTo>
                                <a:lnTo>
                                  <a:pt x="4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271"/>
                        <wps:cNvSpPr>
                          <a:spLocks/>
                        </wps:cNvSpPr>
                        <wps:spPr bwMode="auto">
                          <a:xfrm>
                            <a:off x="836295" y="701675"/>
                            <a:ext cx="137160" cy="161925"/>
                          </a:xfrm>
                          <a:custGeom>
                            <a:avLst/>
                            <a:gdLst>
                              <a:gd name="T0" fmla="*/ 38 w 216"/>
                              <a:gd name="T1" fmla="*/ 0 h 255"/>
                              <a:gd name="T2" fmla="*/ 29 w 216"/>
                              <a:gd name="T3" fmla="*/ 67 h 255"/>
                              <a:gd name="T4" fmla="*/ 24 w 216"/>
                              <a:gd name="T5" fmla="*/ 77 h 255"/>
                              <a:gd name="T6" fmla="*/ 10 w 216"/>
                              <a:gd name="T7" fmla="*/ 82 h 255"/>
                              <a:gd name="T8" fmla="*/ 0 w 216"/>
                              <a:gd name="T9" fmla="*/ 87 h 255"/>
                              <a:gd name="T10" fmla="*/ 14 w 216"/>
                              <a:gd name="T11" fmla="*/ 154 h 255"/>
                              <a:gd name="T12" fmla="*/ 19 w 216"/>
                              <a:gd name="T13" fmla="*/ 183 h 255"/>
                              <a:gd name="T14" fmla="*/ 24 w 216"/>
                              <a:gd name="T15" fmla="*/ 202 h 255"/>
                              <a:gd name="T16" fmla="*/ 34 w 216"/>
                              <a:gd name="T17" fmla="*/ 221 h 255"/>
                              <a:gd name="T18" fmla="*/ 48 w 216"/>
                              <a:gd name="T19" fmla="*/ 231 h 255"/>
                              <a:gd name="T20" fmla="*/ 77 w 216"/>
                              <a:gd name="T21" fmla="*/ 240 h 255"/>
                              <a:gd name="T22" fmla="*/ 106 w 216"/>
                              <a:gd name="T23" fmla="*/ 250 h 255"/>
                              <a:gd name="T24" fmla="*/ 130 w 216"/>
                              <a:gd name="T25" fmla="*/ 255 h 255"/>
                              <a:gd name="T26" fmla="*/ 149 w 216"/>
                              <a:gd name="T27" fmla="*/ 250 h 255"/>
                              <a:gd name="T28" fmla="*/ 173 w 216"/>
                              <a:gd name="T29" fmla="*/ 245 h 255"/>
                              <a:gd name="T30" fmla="*/ 187 w 216"/>
                              <a:gd name="T31" fmla="*/ 236 h 255"/>
                              <a:gd name="T32" fmla="*/ 211 w 216"/>
                              <a:gd name="T33" fmla="*/ 207 h 255"/>
                              <a:gd name="T34" fmla="*/ 216 w 216"/>
                              <a:gd name="T35" fmla="*/ 173 h 255"/>
                              <a:gd name="T36" fmla="*/ 216 w 216"/>
                              <a:gd name="T37" fmla="*/ 140 h 255"/>
                              <a:gd name="T38" fmla="*/ 207 w 216"/>
                              <a:gd name="T39" fmla="*/ 125 h 255"/>
                              <a:gd name="T40" fmla="*/ 183 w 216"/>
                              <a:gd name="T41" fmla="*/ 96 h 255"/>
                              <a:gd name="T42" fmla="*/ 173 w 216"/>
                              <a:gd name="T43" fmla="*/ 92 h 255"/>
                              <a:gd name="T44" fmla="*/ 173 w 216"/>
                              <a:gd name="T45" fmla="*/ 53 h 255"/>
                              <a:gd name="T46" fmla="*/ 178 w 216"/>
                              <a:gd name="T47" fmla="*/ 24 h 255"/>
                              <a:gd name="T48" fmla="*/ 38 w 216"/>
                              <a:gd name="T49"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6" h="255">
                                <a:moveTo>
                                  <a:pt x="38" y="0"/>
                                </a:moveTo>
                                <a:lnTo>
                                  <a:pt x="29" y="67"/>
                                </a:lnTo>
                                <a:lnTo>
                                  <a:pt x="24" y="77"/>
                                </a:lnTo>
                                <a:lnTo>
                                  <a:pt x="10" y="82"/>
                                </a:lnTo>
                                <a:lnTo>
                                  <a:pt x="0" y="87"/>
                                </a:lnTo>
                                <a:lnTo>
                                  <a:pt x="14" y="154"/>
                                </a:lnTo>
                                <a:lnTo>
                                  <a:pt x="19" y="183"/>
                                </a:lnTo>
                                <a:lnTo>
                                  <a:pt x="24" y="202"/>
                                </a:lnTo>
                                <a:lnTo>
                                  <a:pt x="34" y="221"/>
                                </a:lnTo>
                                <a:lnTo>
                                  <a:pt x="48" y="231"/>
                                </a:lnTo>
                                <a:lnTo>
                                  <a:pt x="77" y="240"/>
                                </a:lnTo>
                                <a:lnTo>
                                  <a:pt x="106" y="250"/>
                                </a:lnTo>
                                <a:lnTo>
                                  <a:pt x="130" y="255"/>
                                </a:lnTo>
                                <a:lnTo>
                                  <a:pt x="149" y="250"/>
                                </a:lnTo>
                                <a:lnTo>
                                  <a:pt x="173" y="245"/>
                                </a:lnTo>
                                <a:lnTo>
                                  <a:pt x="187" y="236"/>
                                </a:lnTo>
                                <a:lnTo>
                                  <a:pt x="211" y="207"/>
                                </a:lnTo>
                                <a:lnTo>
                                  <a:pt x="216" y="173"/>
                                </a:lnTo>
                                <a:lnTo>
                                  <a:pt x="216" y="140"/>
                                </a:lnTo>
                                <a:lnTo>
                                  <a:pt x="207" y="125"/>
                                </a:lnTo>
                                <a:lnTo>
                                  <a:pt x="183" y="96"/>
                                </a:lnTo>
                                <a:lnTo>
                                  <a:pt x="173" y="92"/>
                                </a:lnTo>
                                <a:lnTo>
                                  <a:pt x="173" y="53"/>
                                </a:lnTo>
                                <a:lnTo>
                                  <a:pt x="178" y="24"/>
                                </a:lnTo>
                                <a:lnTo>
                                  <a:pt x="38" y="0"/>
                                </a:lnTo>
                                <a:close/>
                              </a:path>
                            </a:pathLst>
                          </a:custGeom>
                          <a:solidFill>
                            <a:srgbClr val="FF9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272"/>
                        <wps:cNvSpPr>
                          <a:spLocks/>
                        </wps:cNvSpPr>
                        <wps:spPr bwMode="auto">
                          <a:xfrm>
                            <a:off x="839470" y="701675"/>
                            <a:ext cx="109855" cy="140335"/>
                          </a:xfrm>
                          <a:custGeom>
                            <a:avLst/>
                            <a:gdLst>
                              <a:gd name="T0" fmla="*/ 38 w 173"/>
                              <a:gd name="T1" fmla="*/ 0 h 221"/>
                              <a:gd name="T2" fmla="*/ 24 w 173"/>
                              <a:gd name="T3" fmla="*/ 67 h 221"/>
                              <a:gd name="T4" fmla="*/ 19 w 173"/>
                              <a:gd name="T5" fmla="*/ 77 h 221"/>
                              <a:gd name="T6" fmla="*/ 9 w 173"/>
                              <a:gd name="T7" fmla="*/ 82 h 221"/>
                              <a:gd name="T8" fmla="*/ 0 w 173"/>
                              <a:gd name="T9" fmla="*/ 87 h 221"/>
                              <a:gd name="T10" fmla="*/ 9 w 173"/>
                              <a:gd name="T11" fmla="*/ 154 h 221"/>
                              <a:gd name="T12" fmla="*/ 14 w 173"/>
                              <a:gd name="T13" fmla="*/ 183 h 221"/>
                              <a:gd name="T14" fmla="*/ 19 w 173"/>
                              <a:gd name="T15" fmla="*/ 202 h 221"/>
                              <a:gd name="T16" fmla="*/ 29 w 173"/>
                              <a:gd name="T17" fmla="*/ 221 h 221"/>
                              <a:gd name="T18" fmla="*/ 33 w 173"/>
                              <a:gd name="T19" fmla="*/ 207 h 221"/>
                              <a:gd name="T20" fmla="*/ 33 w 173"/>
                              <a:gd name="T21" fmla="*/ 192 h 221"/>
                              <a:gd name="T22" fmla="*/ 33 w 173"/>
                              <a:gd name="T23" fmla="*/ 178 h 221"/>
                              <a:gd name="T24" fmla="*/ 38 w 173"/>
                              <a:gd name="T25" fmla="*/ 173 h 221"/>
                              <a:gd name="T26" fmla="*/ 38 w 173"/>
                              <a:gd name="T27" fmla="*/ 154 h 221"/>
                              <a:gd name="T28" fmla="*/ 38 w 173"/>
                              <a:gd name="T29" fmla="*/ 144 h 221"/>
                              <a:gd name="T30" fmla="*/ 48 w 173"/>
                              <a:gd name="T31" fmla="*/ 125 h 221"/>
                              <a:gd name="T32" fmla="*/ 57 w 173"/>
                              <a:gd name="T33" fmla="*/ 111 h 221"/>
                              <a:gd name="T34" fmla="*/ 67 w 173"/>
                              <a:gd name="T35" fmla="*/ 101 h 221"/>
                              <a:gd name="T36" fmla="*/ 77 w 173"/>
                              <a:gd name="T37" fmla="*/ 92 h 221"/>
                              <a:gd name="T38" fmla="*/ 86 w 173"/>
                              <a:gd name="T39" fmla="*/ 82 h 221"/>
                              <a:gd name="T40" fmla="*/ 106 w 173"/>
                              <a:gd name="T41" fmla="*/ 67 h 221"/>
                              <a:gd name="T42" fmla="*/ 173 w 173"/>
                              <a:gd name="T43" fmla="*/ 24 h 221"/>
                              <a:gd name="T44" fmla="*/ 38 w 173"/>
                              <a:gd name="T4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3" h="221">
                                <a:moveTo>
                                  <a:pt x="38" y="0"/>
                                </a:moveTo>
                                <a:lnTo>
                                  <a:pt x="24" y="67"/>
                                </a:lnTo>
                                <a:lnTo>
                                  <a:pt x="19" y="77"/>
                                </a:lnTo>
                                <a:lnTo>
                                  <a:pt x="9" y="82"/>
                                </a:lnTo>
                                <a:lnTo>
                                  <a:pt x="0" y="87"/>
                                </a:lnTo>
                                <a:lnTo>
                                  <a:pt x="9" y="154"/>
                                </a:lnTo>
                                <a:lnTo>
                                  <a:pt x="14" y="183"/>
                                </a:lnTo>
                                <a:lnTo>
                                  <a:pt x="19" y="202"/>
                                </a:lnTo>
                                <a:lnTo>
                                  <a:pt x="29" y="221"/>
                                </a:lnTo>
                                <a:lnTo>
                                  <a:pt x="33" y="207"/>
                                </a:lnTo>
                                <a:lnTo>
                                  <a:pt x="33" y="192"/>
                                </a:lnTo>
                                <a:lnTo>
                                  <a:pt x="33" y="178"/>
                                </a:lnTo>
                                <a:lnTo>
                                  <a:pt x="38" y="173"/>
                                </a:lnTo>
                                <a:lnTo>
                                  <a:pt x="38" y="154"/>
                                </a:lnTo>
                                <a:lnTo>
                                  <a:pt x="38" y="144"/>
                                </a:lnTo>
                                <a:lnTo>
                                  <a:pt x="48" y="125"/>
                                </a:lnTo>
                                <a:lnTo>
                                  <a:pt x="57" y="111"/>
                                </a:lnTo>
                                <a:lnTo>
                                  <a:pt x="67" y="101"/>
                                </a:lnTo>
                                <a:lnTo>
                                  <a:pt x="77" y="92"/>
                                </a:lnTo>
                                <a:lnTo>
                                  <a:pt x="86" y="82"/>
                                </a:lnTo>
                                <a:lnTo>
                                  <a:pt x="106" y="67"/>
                                </a:lnTo>
                                <a:lnTo>
                                  <a:pt x="173" y="24"/>
                                </a:lnTo>
                                <a:lnTo>
                                  <a:pt x="38" y="0"/>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273"/>
                        <wps:cNvSpPr>
                          <a:spLocks/>
                        </wps:cNvSpPr>
                        <wps:spPr bwMode="auto">
                          <a:xfrm>
                            <a:off x="836295" y="701675"/>
                            <a:ext cx="113030" cy="116205"/>
                          </a:xfrm>
                          <a:custGeom>
                            <a:avLst/>
                            <a:gdLst>
                              <a:gd name="T0" fmla="*/ 38 w 178"/>
                              <a:gd name="T1" fmla="*/ 0 h 183"/>
                              <a:gd name="T2" fmla="*/ 29 w 178"/>
                              <a:gd name="T3" fmla="*/ 67 h 183"/>
                              <a:gd name="T4" fmla="*/ 24 w 178"/>
                              <a:gd name="T5" fmla="*/ 77 h 183"/>
                              <a:gd name="T6" fmla="*/ 10 w 178"/>
                              <a:gd name="T7" fmla="*/ 82 h 183"/>
                              <a:gd name="T8" fmla="*/ 0 w 178"/>
                              <a:gd name="T9" fmla="*/ 87 h 183"/>
                              <a:gd name="T10" fmla="*/ 14 w 178"/>
                              <a:gd name="T11" fmla="*/ 154 h 183"/>
                              <a:gd name="T12" fmla="*/ 19 w 178"/>
                              <a:gd name="T13" fmla="*/ 183 h 183"/>
                              <a:gd name="T14" fmla="*/ 24 w 178"/>
                              <a:gd name="T15" fmla="*/ 168 h 183"/>
                              <a:gd name="T16" fmla="*/ 24 w 178"/>
                              <a:gd name="T17" fmla="*/ 149 h 183"/>
                              <a:gd name="T18" fmla="*/ 29 w 178"/>
                              <a:gd name="T19" fmla="*/ 135 h 183"/>
                              <a:gd name="T20" fmla="*/ 29 w 178"/>
                              <a:gd name="T21" fmla="*/ 120 h 183"/>
                              <a:gd name="T22" fmla="*/ 34 w 178"/>
                              <a:gd name="T23" fmla="*/ 111 h 183"/>
                              <a:gd name="T24" fmla="*/ 43 w 178"/>
                              <a:gd name="T25" fmla="*/ 96 h 183"/>
                              <a:gd name="T26" fmla="*/ 48 w 178"/>
                              <a:gd name="T27" fmla="*/ 92 h 183"/>
                              <a:gd name="T28" fmla="*/ 62 w 178"/>
                              <a:gd name="T29" fmla="*/ 87 h 183"/>
                              <a:gd name="T30" fmla="*/ 72 w 178"/>
                              <a:gd name="T31" fmla="*/ 82 h 183"/>
                              <a:gd name="T32" fmla="*/ 91 w 178"/>
                              <a:gd name="T33" fmla="*/ 72 h 183"/>
                              <a:gd name="T34" fmla="*/ 106 w 178"/>
                              <a:gd name="T35" fmla="*/ 67 h 183"/>
                              <a:gd name="T36" fmla="*/ 178 w 178"/>
                              <a:gd name="T37" fmla="*/ 24 h 183"/>
                              <a:gd name="T38" fmla="*/ 38 w 178"/>
                              <a:gd name="T39"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8" h="183">
                                <a:moveTo>
                                  <a:pt x="38" y="0"/>
                                </a:moveTo>
                                <a:lnTo>
                                  <a:pt x="29" y="67"/>
                                </a:lnTo>
                                <a:lnTo>
                                  <a:pt x="24" y="77"/>
                                </a:lnTo>
                                <a:lnTo>
                                  <a:pt x="10" y="82"/>
                                </a:lnTo>
                                <a:lnTo>
                                  <a:pt x="0" y="87"/>
                                </a:lnTo>
                                <a:lnTo>
                                  <a:pt x="14" y="154"/>
                                </a:lnTo>
                                <a:lnTo>
                                  <a:pt x="19" y="183"/>
                                </a:lnTo>
                                <a:lnTo>
                                  <a:pt x="24" y="168"/>
                                </a:lnTo>
                                <a:lnTo>
                                  <a:pt x="24" y="149"/>
                                </a:lnTo>
                                <a:lnTo>
                                  <a:pt x="29" y="135"/>
                                </a:lnTo>
                                <a:lnTo>
                                  <a:pt x="29" y="120"/>
                                </a:lnTo>
                                <a:lnTo>
                                  <a:pt x="34" y="111"/>
                                </a:lnTo>
                                <a:lnTo>
                                  <a:pt x="43" y="96"/>
                                </a:lnTo>
                                <a:lnTo>
                                  <a:pt x="48" y="92"/>
                                </a:lnTo>
                                <a:lnTo>
                                  <a:pt x="62" y="87"/>
                                </a:lnTo>
                                <a:lnTo>
                                  <a:pt x="72" y="82"/>
                                </a:lnTo>
                                <a:lnTo>
                                  <a:pt x="91" y="72"/>
                                </a:lnTo>
                                <a:lnTo>
                                  <a:pt x="106" y="67"/>
                                </a:lnTo>
                                <a:lnTo>
                                  <a:pt x="178" y="24"/>
                                </a:lnTo>
                                <a:lnTo>
                                  <a:pt x="38" y="0"/>
                                </a:lnTo>
                                <a:close/>
                              </a:path>
                            </a:pathLst>
                          </a:custGeom>
                          <a:solidFill>
                            <a:srgbClr val="FF9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274"/>
                        <wps:cNvSpPr>
                          <a:spLocks/>
                        </wps:cNvSpPr>
                        <wps:spPr bwMode="auto">
                          <a:xfrm>
                            <a:off x="863600" y="708025"/>
                            <a:ext cx="82550" cy="33655"/>
                          </a:xfrm>
                          <a:custGeom>
                            <a:avLst/>
                            <a:gdLst>
                              <a:gd name="T0" fmla="*/ 0 w 130"/>
                              <a:gd name="T1" fmla="*/ 0 h 53"/>
                              <a:gd name="T2" fmla="*/ 0 w 130"/>
                              <a:gd name="T3" fmla="*/ 9 h 53"/>
                              <a:gd name="T4" fmla="*/ 5 w 130"/>
                              <a:gd name="T5" fmla="*/ 14 h 53"/>
                              <a:gd name="T6" fmla="*/ 10 w 130"/>
                              <a:gd name="T7" fmla="*/ 19 h 53"/>
                              <a:gd name="T8" fmla="*/ 19 w 130"/>
                              <a:gd name="T9" fmla="*/ 29 h 53"/>
                              <a:gd name="T10" fmla="*/ 24 w 130"/>
                              <a:gd name="T11" fmla="*/ 33 h 53"/>
                              <a:gd name="T12" fmla="*/ 34 w 130"/>
                              <a:gd name="T13" fmla="*/ 43 h 53"/>
                              <a:gd name="T14" fmla="*/ 43 w 130"/>
                              <a:gd name="T15" fmla="*/ 48 h 53"/>
                              <a:gd name="T16" fmla="*/ 53 w 130"/>
                              <a:gd name="T17" fmla="*/ 48 h 53"/>
                              <a:gd name="T18" fmla="*/ 68 w 130"/>
                              <a:gd name="T19" fmla="*/ 53 h 53"/>
                              <a:gd name="T20" fmla="*/ 82 w 130"/>
                              <a:gd name="T21" fmla="*/ 53 h 53"/>
                              <a:gd name="T22" fmla="*/ 96 w 130"/>
                              <a:gd name="T23" fmla="*/ 53 h 53"/>
                              <a:gd name="T24" fmla="*/ 106 w 130"/>
                              <a:gd name="T25" fmla="*/ 48 h 53"/>
                              <a:gd name="T26" fmla="*/ 111 w 130"/>
                              <a:gd name="T27" fmla="*/ 48 h 53"/>
                              <a:gd name="T28" fmla="*/ 120 w 130"/>
                              <a:gd name="T29" fmla="*/ 43 h 53"/>
                              <a:gd name="T30" fmla="*/ 130 w 130"/>
                              <a:gd name="T31" fmla="*/ 33 h 53"/>
                              <a:gd name="T32" fmla="*/ 0 w 130"/>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53">
                                <a:moveTo>
                                  <a:pt x="0" y="0"/>
                                </a:moveTo>
                                <a:lnTo>
                                  <a:pt x="0" y="9"/>
                                </a:lnTo>
                                <a:lnTo>
                                  <a:pt x="5" y="14"/>
                                </a:lnTo>
                                <a:lnTo>
                                  <a:pt x="10" y="19"/>
                                </a:lnTo>
                                <a:lnTo>
                                  <a:pt x="19" y="29"/>
                                </a:lnTo>
                                <a:lnTo>
                                  <a:pt x="24" y="33"/>
                                </a:lnTo>
                                <a:lnTo>
                                  <a:pt x="34" y="43"/>
                                </a:lnTo>
                                <a:lnTo>
                                  <a:pt x="43" y="48"/>
                                </a:lnTo>
                                <a:lnTo>
                                  <a:pt x="53" y="48"/>
                                </a:lnTo>
                                <a:lnTo>
                                  <a:pt x="68" y="53"/>
                                </a:lnTo>
                                <a:lnTo>
                                  <a:pt x="82" y="53"/>
                                </a:lnTo>
                                <a:lnTo>
                                  <a:pt x="96" y="53"/>
                                </a:lnTo>
                                <a:lnTo>
                                  <a:pt x="106" y="48"/>
                                </a:lnTo>
                                <a:lnTo>
                                  <a:pt x="111" y="48"/>
                                </a:lnTo>
                                <a:lnTo>
                                  <a:pt x="120" y="43"/>
                                </a:lnTo>
                                <a:lnTo>
                                  <a:pt x="130" y="33"/>
                                </a:lnTo>
                                <a:lnTo>
                                  <a:pt x="0" y="0"/>
                                </a:lnTo>
                                <a:close/>
                              </a:path>
                            </a:pathLst>
                          </a:custGeom>
                          <a:solidFill>
                            <a:srgbClr val="7F3F00"/>
                          </a:solidFill>
                          <a:ln w="0">
                            <a:solidFill>
                              <a:srgbClr val="7F3F00"/>
                            </a:solidFill>
                            <a:round/>
                            <a:headEnd/>
                            <a:tailEnd/>
                          </a:ln>
                        </wps:spPr>
                        <wps:bodyPr rot="0" vert="horz" wrap="square" lIns="91440" tIns="45720" rIns="91440" bIns="45720" anchor="t" anchorCtr="0" upright="1">
                          <a:noAutofit/>
                        </wps:bodyPr>
                      </wps:wsp>
                      <wps:wsp>
                        <wps:cNvPr id="1385" name="Freeform 1275"/>
                        <wps:cNvSpPr>
                          <a:spLocks/>
                        </wps:cNvSpPr>
                        <wps:spPr bwMode="auto">
                          <a:xfrm>
                            <a:off x="833120" y="534035"/>
                            <a:ext cx="155575" cy="207645"/>
                          </a:xfrm>
                          <a:custGeom>
                            <a:avLst/>
                            <a:gdLst>
                              <a:gd name="T0" fmla="*/ 178 w 245"/>
                              <a:gd name="T1" fmla="*/ 298 h 327"/>
                              <a:gd name="T2" fmla="*/ 188 w 245"/>
                              <a:gd name="T3" fmla="*/ 288 h 327"/>
                              <a:gd name="T4" fmla="*/ 192 w 245"/>
                              <a:gd name="T5" fmla="*/ 279 h 327"/>
                              <a:gd name="T6" fmla="*/ 207 w 245"/>
                              <a:gd name="T7" fmla="*/ 255 h 327"/>
                              <a:gd name="T8" fmla="*/ 221 w 245"/>
                              <a:gd name="T9" fmla="*/ 211 h 327"/>
                              <a:gd name="T10" fmla="*/ 231 w 245"/>
                              <a:gd name="T11" fmla="*/ 173 h 327"/>
                              <a:gd name="T12" fmla="*/ 236 w 245"/>
                              <a:gd name="T13" fmla="*/ 144 h 327"/>
                              <a:gd name="T14" fmla="*/ 245 w 245"/>
                              <a:gd name="T15" fmla="*/ 101 h 327"/>
                              <a:gd name="T16" fmla="*/ 240 w 245"/>
                              <a:gd name="T17" fmla="*/ 62 h 327"/>
                              <a:gd name="T18" fmla="*/ 236 w 245"/>
                              <a:gd name="T19" fmla="*/ 38 h 327"/>
                              <a:gd name="T20" fmla="*/ 216 w 245"/>
                              <a:gd name="T21" fmla="*/ 19 h 327"/>
                              <a:gd name="T22" fmla="*/ 188 w 245"/>
                              <a:gd name="T23" fmla="*/ 9 h 327"/>
                              <a:gd name="T24" fmla="*/ 164 w 245"/>
                              <a:gd name="T25" fmla="*/ 0 h 327"/>
                              <a:gd name="T26" fmla="*/ 140 w 245"/>
                              <a:gd name="T27" fmla="*/ 0 h 327"/>
                              <a:gd name="T28" fmla="*/ 111 w 245"/>
                              <a:gd name="T29" fmla="*/ 0 h 327"/>
                              <a:gd name="T30" fmla="*/ 91 w 245"/>
                              <a:gd name="T31" fmla="*/ 9 h 327"/>
                              <a:gd name="T32" fmla="*/ 72 w 245"/>
                              <a:gd name="T33" fmla="*/ 14 h 327"/>
                              <a:gd name="T34" fmla="*/ 53 w 245"/>
                              <a:gd name="T35" fmla="*/ 24 h 327"/>
                              <a:gd name="T36" fmla="*/ 43 w 245"/>
                              <a:gd name="T37" fmla="*/ 38 h 327"/>
                              <a:gd name="T38" fmla="*/ 29 w 245"/>
                              <a:gd name="T39" fmla="*/ 62 h 327"/>
                              <a:gd name="T40" fmla="*/ 24 w 245"/>
                              <a:gd name="T41" fmla="*/ 82 h 327"/>
                              <a:gd name="T42" fmla="*/ 15 w 245"/>
                              <a:gd name="T43" fmla="*/ 101 h 327"/>
                              <a:gd name="T44" fmla="*/ 15 w 245"/>
                              <a:gd name="T45" fmla="*/ 125 h 327"/>
                              <a:gd name="T46" fmla="*/ 15 w 245"/>
                              <a:gd name="T47" fmla="*/ 139 h 327"/>
                              <a:gd name="T48" fmla="*/ 15 w 245"/>
                              <a:gd name="T49" fmla="*/ 154 h 327"/>
                              <a:gd name="T50" fmla="*/ 10 w 245"/>
                              <a:gd name="T51" fmla="*/ 158 h 327"/>
                              <a:gd name="T52" fmla="*/ 5 w 245"/>
                              <a:gd name="T53" fmla="*/ 163 h 327"/>
                              <a:gd name="T54" fmla="*/ 0 w 245"/>
                              <a:gd name="T55" fmla="*/ 163 h 327"/>
                              <a:gd name="T56" fmla="*/ 5 w 245"/>
                              <a:gd name="T57" fmla="*/ 183 h 327"/>
                              <a:gd name="T58" fmla="*/ 10 w 245"/>
                              <a:gd name="T59" fmla="*/ 187 h 327"/>
                              <a:gd name="T60" fmla="*/ 15 w 245"/>
                              <a:gd name="T61" fmla="*/ 197 h 327"/>
                              <a:gd name="T62" fmla="*/ 24 w 245"/>
                              <a:gd name="T63" fmla="*/ 202 h 327"/>
                              <a:gd name="T64" fmla="*/ 34 w 245"/>
                              <a:gd name="T65" fmla="*/ 202 h 327"/>
                              <a:gd name="T66" fmla="*/ 34 w 245"/>
                              <a:gd name="T67" fmla="*/ 221 h 327"/>
                              <a:gd name="T68" fmla="*/ 39 w 245"/>
                              <a:gd name="T69" fmla="*/ 245 h 327"/>
                              <a:gd name="T70" fmla="*/ 43 w 245"/>
                              <a:gd name="T71" fmla="*/ 259 h 327"/>
                              <a:gd name="T72" fmla="*/ 48 w 245"/>
                              <a:gd name="T73" fmla="*/ 274 h 327"/>
                              <a:gd name="T74" fmla="*/ 48 w 245"/>
                              <a:gd name="T75" fmla="*/ 283 h 327"/>
                              <a:gd name="T76" fmla="*/ 53 w 245"/>
                              <a:gd name="T77" fmla="*/ 288 h 327"/>
                              <a:gd name="T78" fmla="*/ 63 w 245"/>
                              <a:gd name="T79" fmla="*/ 298 h 327"/>
                              <a:gd name="T80" fmla="*/ 72 w 245"/>
                              <a:gd name="T81" fmla="*/ 303 h 327"/>
                              <a:gd name="T82" fmla="*/ 77 w 245"/>
                              <a:gd name="T83" fmla="*/ 312 h 327"/>
                              <a:gd name="T84" fmla="*/ 87 w 245"/>
                              <a:gd name="T85" fmla="*/ 317 h 327"/>
                              <a:gd name="T86" fmla="*/ 96 w 245"/>
                              <a:gd name="T87" fmla="*/ 322 h 327"/>
                              <a:gd name="T88" fmla="*/ 106 w 245"/>
                              <a:gd name="T89" fmla="*/ 322 h 327"/>
                              <a:gd name="T90" fmla="*/ 111 w 245"/>
                              <a:gd name="T91" fmla="*/ 327 h 327"/>
                              <a:gd name="T92" fmla="*/ 125 w 245"/>
                              <a:gd name="T93" fmla="*/ 327 h 327"/>
                              <a:gd name="T94" fmla="*/ 135 w 245"/>
                              <a:gd name="T95" fmla="*/ 327 h 327"/>
                              <a:gd name="T96" fmla="*/ 149 w 245"/>
                              <a:gd name="T97" fmla="*/ 327 h 327"/>
                              <a:gd name="T98" fmla="*/ 154 w 245"/>
                              <a:gd name="T99" fmla="*/ 322 h 327"/>
                              <a:gd name="T100" fmla="*/ 164 w 245"/>
                              <a:gd name="T101" fmla="*/ 317 h 327"/>
                              <a:gd name="T102" fmla="*/ 173 w 245"/>
                              <a:gd name="T103" fmla="*/ 307 h 327"/>
                              <a:gd name="T104" fmla="*/ 178 w 245"/>
                              <a:gd name="T105" fmla="*/ 298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45" h="327">
                                <a:moveTo>
                                  <a:pt x="178" y="298"/>
                                </a:moveTo>
                                <a:lnTo>
                                  <a:pt x="188" y="288"/>
                                </a:lnTo>
                                <a:lnTo>
                                  <a:pt x="192" y="279"/>
                                </a:lnTo>
                                <a:lnTo>
                                  <a:pt x="207" y="255"/>
                                </a:lnTo>
                                <a:lnTo>
                                  <a:pt x="221" y="211"/>
                                </a:lnTo>
                                <a:lnTo>
                                  <a:pt x="231" y="173"/>
                                </a:lnTo>
                                <a:lnTo>
                                  <a:pt x="236" y="144"/>
                                </a:lnTo>
                                <a:lnTo>
                                  <a:pt x="245" y="101"/>
                                </a:lnTo>
                                <a:lnTo>
                                  <a:pt x="240" y="62"/>
                                </a:lnTo>
                                <a:lnTo>
                                  <a:pt x="236" y="38"/>
                                </a:lnTo>
                                <a:lnTo>
                                  <a:pt x="216" y="19"/>
                                </a:lnTo>
                                <a:lnTo>
                                  <a:pt x="188" y="9"/>
                                </a:lnTo>
                                <a:lnTo>
                                  <a:pt x="164" y="0"/>
                                </a:lnTo>
                                <a:lnTo>
                                  <a:pt x="140" y="0"/>
                                </a:lnTo>
                                <a:lnTo>
                                  <a:pt x="111" y="0"/>
                                </a:lnTo>
                                <a:lnTo>
                                  <a:pt x="91" y="9"/>
                                </a:lnTo>
                                <a:lnTo>
                                  <a:pt x="72" y="14"/>
                                </a:lnTo>
                                <a:lnTo>
                                  <a:pt x="53" y="24"/>
                                </a:lnTo>
                                <a:lnTo>
                                  <a:pt x="43" y="38"/>
                                </a:lnTo>
                                <a:lnTo>
                                  <a:pt x="29" y="62"/>
                                </a:lnTo>
                                <a:lnTo>
                                  <a:pt x="24" y="82"/>
                                </a:lnTo>
                                <a:lnTo>
                                  <a:pt x="15" y="101"/>
                                </a:lnTo>
                                <a:lnTo>
                                  <a:pt x="15" y="125"/>
                                </a:lnTo>
                                <a:lnTo>
                                  <a:pt x="15" y="139"/>
                                </a:lnTo>
                                <a:lnTo>
                                  <a:pt x="15" y="154"/>
                                </a:lnTo>
                                <a:lnTo>
                                  <a:pt x="10" y="158"/>
                                </a:lnTo>
                                <a:lnTo>
                                  <a:pt x="5" y="163"/>
                                </a:lnTo>
                                <a:lnTo>
                                  <a:pt x="0" y="163"/>
                                </a:lnTo>
                                <a:lnTo>
                                  <a:pt x="5" y="183"/>
                                </a:lnTo>
                                <a:lnTo>
                                  <a:pt x="10" y="187"/>
                                </a:lnTo>
                                <a:lnTo>
                                  <a:pt x="15" y="197"/>
                                </a:lnTo>
                                <a:lnTo>
                                  <a:pt x="24" y="202"/>
                                </a:lnTo>
                                <a:lnTo>
                                  <a:pt x="34" y="202"/>
                                </a:lnTo>
                                <a:lnTo>
                                  <a:pt x="34" y="221"/>
                                </a:lnTo>
                                <a:lnTo>
                                  <a:pt x="39" y="245"/>
                                </a:lnTo>
                                <a:lnTo>
                                  <a:pt x="43" y="259"/>
                                </a:lnTo>
                                <a:lnTo>
                                  <a:pt x="48" y="274"/>
                                </a:lnTo>
                                <a:lnTo>
                                  <a:pt x="48" y="283"/>
                                </a:lnTo>
                                <a:lnTo>
                                  <a:pt x="53" y="288"/>
                                </a:lnTo>
                                <a:lnTo>
                                  <a:pt x="63" y="298"/>
                                </a:lnTo>
                                <a:lnTo>
                                  <a:pt x="72" y="303"/>
                                </a:lnTo>
                                <a:lnTo>
                                  <a:pt x="77" y="312"/>
                                </a:lnTo>
                                <a:lnTo>
                                  <a:pt x="87" y="317"/>
                                </a:lnTo>
                                <a:lnTo>
                                  <a:pt x="96" y="322"/>
                                </a:lnTo>
                                <a:lnTo>
                                  <a:pt x="106" y="322"/>
                                </a:lnTo>
                                <a:lnTo>
                                  <a:pt x="111" y="327"/>
                                </a:lnTo>
                                <a:lnTo>
                                  <a:pt x="125" y="327"/>
                                </a:lnTo>
                                <a:lnTo>
                                  <a:pt x="135" y="327"/>
                                </a:lnTo>
                                <a:lnTo>
                                  <a:pt x="149" y="327"/>
                                </a:lnTo>
                                <a:lnTo>
                                  <a:pt x="154" y="322"/>
                                </a:lnTo>
                                <a:lnTo>
                                  <a:pt x="164" y="317"/>
                                </a:lnTo>
                                <a:lnTo>
                                  <a:pt x="173" y="307"/>
                                </a:lnTo>
                                <a:lnTo>
                                  <a:pt x="178" y="298"/>
                                </a:lnTo>
                                <a:close/>
                              </a:path>
                            </a:pathLst>
                          </a:custGeom>
                          <a:solidFill>
                            <a:srgbClr val="FF9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276"/>
                        <wps:cNvSpPr>
                          <a:spLocks/>
                        </wps:cNvSpPr>
                        <wps:spPr bwMode="auto">
                          <a:xfrm>
                            <a:off x="900430" y="668020"/>
                            <a:ext cx="73025" cy="73660"/>
                          </a:xfrm>
                          <a:custGeom>
                            <a:avLst/>
                            <a:gdLst>
                              <a:gd name="T0" fmla="*/ 72 w 115"/>
                              <a:gd name="T1" fmla="*/ 92 h 116"/>
                              <a:gd name="T2" fmla="*/ 82 w 115"/>
                              <a:gd name="T3" fmla="*/ 77 h 116"/>
                              <a:gd name="T4" fmla="*/ 86 w 115"/>
                              <a:gd name="T5" fmla="*/ 68 h 116"/>
                              <a:gd name="T6" fmla="*/ 101 w 115"/>
                              <a:gd name="T7" fmla="*/ 44 h 116"/>
                              <a:gd name="T8" fmla="*/ 115 w 115"/>
                              <a:gd name="T9" fmla="*/ 0 h 116"/>
                              <a:gd name="T10" fmla="*/ 106 w 115"/>
                              <a:gd name="T11" fmla="*/ 20 h 116"/>
                              <a:gd name="T12" fmla="*/ 91 w 115"/>
                              <a:gd name="T13" fmla="*/ 34 h 116"/>
                              <a:gd name="T14" fmla="*/ 86 w 115"/>
                              <a:gd name="T15" fmla="*/ 48 h 116"/>
                              <a:gd name="T16" fmla="*/ 86 w 115"/>
                              <a:gd name="T17" fmla="*/ 58 h 116"/>
                              <a:gd name="T18" fmla="*/ 77 w 115"/>
                              <a:gd name="T19" fmla="*/ 72 h 116"/>
                              <a:gd name="T20" fmla="*/ 72 w 115"/>
                              <a:gd name="T21" fmla="*/ 82 h 116"/>
                              <a:gd name="T22" fmla="*/ 67 w 115"/>
                              <a:gd name="T23" fmla="*/ 92 h 116"/>
                              <a:gd name="T24" fmla="*/ 58 w 115"/>
                              <a:gd name="T25" fmla="*/ 96 h 116"/>
                              <a:gd name="T26" fmla="*/ 53 w 115"/>
                              <a:gd name="T27" fmla="*/ 101 h 116"/>
                              <a:gd name="T28" fmla="*/ 43 w 115"/>
                              <a:gd name="T29" fmla="*/ 96 h 116"/>
                              <a:gd name="T30" fmla="*/ 38 w 115"/>
                              <a:gd name="T31" fmla="*/ 92 h 116"/>
                              <a:gd name="T32" fmla="*/ 29 w 115"/>
                              <a:gd name="T33" fmla="*/ 82 h 116"/>
                              <a:gd name="T34" fmla="*/ 34 w 115"/>
                              <a:gd name="T35" fmla="*/ 96 h 116"/>
                              <a:gd name="T36" fmla="*/ 29 w 115"/>
                              <a:gd name="T37" fmla="*/ 106 h 116"/>
                              <a:gd name="T38" fmla="*/ 19 w 115"/>
                              <a:gd name="T39" fmla="*/ 111 h 116"/>
                              <a:gd name="T40" fmla="*/ 0 w 115"/>
                              <a:gd name="T41" fmla="*/ 111 h 116"/>
                              <a:gd name="T42" fmla="*/ 5 w 115"/>
                              <a:gd name="T43" fmla="*/ 116 h 116"/>
                              <a:gd name="T44" fmla="*/ 19 w 115"/>
                              <a:gd name="T45" fmla="*/ 116 h 116"/>
                              <a:gd name="T46" fmla="*/ 29 w 115"/>
                              <a:gd name="T47" fmla="*/ 116 h 116"/>
                              <a:gd name="T48" fmla="*/ 43 w 115"/>
                              <a:gd name="T49" fmla="*/ 116 h 116"/>
                              <a:gd name="T50" fmla="*/ 48 w 115"/>
                              <a:gd name="T51" fmla="*/ 111 h 116"/>
                              <a:gd name="T52" fmla="*/ 58 w 115"/>
                              <a:gd name="T53" fmla="*/ 111 h 116"/>
                              <a:gd name="T54" fmla="*/ 67 w 115"/>
                              <a:gd name="T55" fmla="*/ 101 h 116"/>
                              <a:gd name="T56" fmla="*/ 72 w 115"/>
                              <a:gd name="T57" fmla="*/ 9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5" h="116">
                                <a:moveTo>
                                  <a:pt x="72" y="92"/>
                                </a:moveTo>
                                <a:lnTo>
                                  <a:pt x="82" y="77"/>
                                </a:lnTo>
                                <a:lnTo>
                                  <a:pt x="86" y="68"/>
                                </a:lnTo>
                                <a:lnTo>
                                  <a:pt x="101" y="44"/>
                                </a:lnTo>
                                <a:lnTo>
                                  <a:pt x="115" y="0"/>
                                </a:lnTo>
                                <a:lnTo>
                                  <a:pt x="106" y="20"/>
                                </a:lnTo>
                                <a:lnTo>
                                  <a:pt x="91" y="34"/>
                                </a:lnTo>
                                <a:lnTo>
                                  <a:pt x="86" y="48"/>
                                </a:lnTo>
                                <a:lnTo>
                                  <a:pt x="86" y="58"/>
                                </a:lnTo>
                                <a:lnTo>
                                  <a:pt x="77" y="72"/>
                                </a:lnTo>
                                <a:lnTo>
                                  <a:pt x="72" y="82"/>
                                </a:lnTo>
                                <a:lnTo>
                                  <a:pt x="67" y="92"/>
                                </a:lnTo>
                                <a:lnTo>
                                  <a:pt x="58" y="96"/>
                                </a:lnTo>
                                <a:lnTo>
                                  <a:pt x="53" y="101"/>
                                </a:lnTo>
                                <a:lnTo>
                                  <a:pt x="43" y="96"/>
                                </a:lnTo>
                                <a:lnTo>
                                  <a:pt x="38" y="92"/>
                                </a:lnTo>
                                <a:lnTo>
                                  <a:pt x="29" y="82"/>
                                </a:lnTo>
                                <a:lnTo>
                                  <a:pt x="34" y="96"/>
                                </a:lnTo>
                                <a:lnTo>
                                  <a:pt x="29" y="106"/>
                                </a:lnTo>
                                <a:lnTo>
                                  <a:pt x="19" y="111"/>
                                </a:lnTo>
                                <a:lnTo>
                                  <a:pt x="0" y="111"/>
                                </a:lnTo>
                                <a:lnTo>
                                  <a:pt x="5" y="116"/>
                                </a:lnTo>
                                <a:lnTo>
                                  <a:pt x="19" y="116"/>
                                </a:lnTo>
                                <a:lnTo>
                                  <a:pt x="29" y="116"/>
                                </a:lnTo>
                                <a:lnTo>
                                  <a:pt x="43" y="116"/>
                                </a:lnTo>
                                <a:lnTo>
                                  <a:pt x="48" y="111"/>
                                </a:lnTo>
                                <a:lnTo>
                                  <a:pt x="58" y="111"/>
                                </a:lnTo>
                                <a:lnTo>
                                  <a:pt x="67" y="101"/>
                                </a:lnTo>
                                <a:lnTo>
                                  <a:pt x="72" y="92"/>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277"/>
                        <wps:cNvSpPr>
                          <a:spLocks/>
                        </wps:cNvSpPr>
                        <wps:spPr bwMode="auto">
                          <a:xfrm>
                            <a:off x="833120" y="637540"/>
                            <a:ext cx="30480" cy="70485"/>
                          </a:xfrm>
                          <a:custGeom>
                            <a:avLst/>
                            <a:gdLst>
                              <a:gd name="T0" fmla="*/ 48 w 48"/>
                              <a:gd name="T1" fmla="*/ 92 h 111"/>
                              <a:gd name="T2" fmla="*/ 43 w 48"/>
                              <a:gd name="T3" fmla="*/ 82 h 111"/>
                              <a:gd name="T4" fmla="*/ 43 w 48"/>
                              <a:gd name="T5" fmla="*/ 72 h 111"/>
                              <a:gd name="T6" fmla="*/ 43 w 48"/>
                              <a:gd name="T7" fmla="*/ 68 h 111"/>
                              <a:gd name="T8" fmla="*/ 48 w 48"/>
                              <a:gd name="T9" fmla="*/ 58 h 111"/>
                              <a:gd name="T10" fmla="*/ 48 w 48"/>
                              <a:gd name="T11" fmla="*/ 48 h 111"/>
                              <a:gd name="T12" fmla="*/ 48 w 48"/>
                              <a:gd name="T13" fmla="*/ 44 h 111"/>
                              <a:gd name="T14" fmla="*/ 48 w 48"/>
                              <a:gd name="T15" fmla="*/ 34 h 111"/>
                              <a:gd name="T16" fmla="*/ 48 w 48"/>
                              <a:gd name="T17" fmla="*/ 29 h 111"/>
                              <a:gd name="T18" fmla="*/ 48 w 48"/>
                              <a:gd name="T19" fmla="*/ 24 h 111"/>
                              <a:gd name="T20" fmla="*/ 43 w 48"/>
                              <a:gd name="T21" fmla="*/ 20 h 111"/>
                              <a:gd name="T22" fmla="*/ 43 w 48"/>
                              <a:gd name="T23" fmla="*/ 15 h 111"/>
                              <a:gd name="T24" fmla="*/ 39 w 48"/>
                              <a:gd name="T25" fmla="*/ 10 h 111"/>
                              <a:gd name="T26" fmla="*/ 34 w 48"/>
                              <a:gd name="T27" fmla="*/ 0 h 111"/>
                              <a:gd name="T28" fmla="*/ 29 w 48"/>
                              <a:gd name="T29" fmla="*/ 5 h 111"/>
                              <a:gd name="T30" fmla="*/ 5 w 48"/>
                              <a:gd name="T31" fmla="*/ 0 h 111"/>
                              <a:gd name="T32" fmla="*/ 0 w 48"/>
                              <a:gd name="T33" fmla="*/ 5 h 111"/>
                              <a:gd name="T34" fmla="*/ 5 w 48"/>
                              <a:gd name="T35" fmla="*/ 20 h 111"/>
                              <a:gd name="T36" fmla="*/ 10 w 48"/>
                              <a:gd name="T37" fmla="*/ 29 h 111"/>
                              <a:gd name="T38" fmla="*/ 15 w 48"/>
                              <a:gd name="T39" fmla="*/ 34 h 111"/>
                              <a:gd name="T40" fmla="*/ 29 w 48"/>
                              <a:gd name="T41" fmla="*/ 39 h 111"/>
                              <a:gd name="T42" fmla="*/ 34 w 48"/>
                              <a:gd name="T43" fmla="*/ 39 h 111"/>
                              <a:gd name="T44" fmla="*/ 34 w 48"/>
                              <a:gd name="T45" fmla="*/ 58 h 111"/>
                              <a:gd name="T46" fmla="*/ 39 w 48"/>
                              <a:gd name="T47" fmla="*/ 82 h 111"/>
                              <a:gd name="T48" fmla="*/ 43 w 48"/>
                              <a:gd name="T49" fmla="*/ 96 h 111"/>
                              <a:gd name="T50" fmla="*/ 48 w 48"/>
                              <a:gd name="T51" fmla="*/ 111 h 111"/>
                              <a:gd name="T52" fmla="*/ 48 w 48"/>
                              <a:gd name="T5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 h="111">
                                <a:moveTo>
                                  <a:pt x="48" y="92"/>
                                </a:moveTo>
                                <a:lnTo>
                                  <a:pt x="43" y="82"/>
                                </a:lnTo>
                                <a:lnTo>
                                  <a:pt x="43" y="72"/>
                                </a:lnTo>
                                <a:lnTo>
                                  <a:pt x="43" y="68"/>
                                </a:lnTo>
                                <a:lnTo>
                                  <a:pt x="48" y="58"/>
                                </a:lnTo>
                                <a:lnTo>
                                  <a:pt x="48" y="48"/>
                                </a:lnTo>
                                <a:lnTo>
                                  <a:pt x="48" y="44"/>
                                </a:lnTo>
                                <a:lnTo>
                                  <a:pt x="48" y="34"/>
                                </a:lnTo>
                                <a:lnTo>
                                  <a:pt x="48" y="29"/>
                                </a:lnTo>
                                <a:lnTo>
                                  <a:pt x="48" y="24"/>
                                </a:lnTo>
                                <a:lnTo>
                                  <a:pt x="43" y="20"/>
                                </a:lnTo>
                                <a:lnTo>
                                  <a:pt x="43" y="15"/>
                                </a:lnTo>
                                <a:lnTo>
                                  <a:pt x="39" y="10"/>
                                </a:lnTo>
                                <a:lnTo>
                                  <a:pt x="34" y="0"/>
                                </a:lnTo>
                                <a:lnTo>
                                  <a:pt x="29" y="5"/>
                                </a:lnTo>
                                <a:lnTo>
                                  <a:pt x="5" y="0"/>
                                </a:lnTo>
                                <a:lnTo>
                                  <a:pt x="0" y="5"/>
                                </a:lnTo>
                                <a:lnTo>
                                  <a:pt x="5" y="20"/>
                                </a:lnTo>
                                <a:lnTo>
                                  <a:pt x="10" y="29"/>
                                </a:lnTo>
                                <a:lnTo>
                                  <a:pt x="15" y="34"/>
                                </a:lnTo>
                                <a:lnTo>
                                  <a:pt x="29" y="39"/>
                                </a:lnTo>
                                <a:lnTo>
                                  <a:pt x="34" y="39"/>
                                </a:lnTo>
                                <a:lnTo>
                                  <a:pt x="34" y="58"/>
                                </a:lnTo>
                                <a:lnTo>
                                  <a:pt x="39" y="82"/>
                                </a:lnTo>
                                <a:lnTo>
                                  <a:pt x="43" y="96"/>
                                </a:lnTo>
                                <a:lnTo>
                                  <a:pt x="48" y="111"/>
                                </a:lnTo>
                                <a:lnTo>
                                  <a:pt x="48" y="92"/>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Oval 1278"/>
                        <wps:cNvSpPr>
                          <a:spLocks noChangeArrowheads="1"/>
                        </wps:cNvSpPr>
                        <wps:spPr bwMode="auto">
                          <a:xfrm>
                            <a:off x="894080" y="695960"/>
                            <a:ext cx="36830" cy="1524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279"/>
                        <wps:cNvSpPr>
                          <a:spLocks/>
                        </wps:cNvSpPr>
                        <wps:spPr bwMode="auto">
                          <a:xfrm>
                            <a:off x="890905" y="689610"/>
                            <a:ext cx="40005" cy="15240"/>
                          </a:xfrm>
                          <a:custGeom>
                            <a:avLst/>
                            <a:gdLst>
                              <a:gd name="T0" fmla="*/ 0 w 63"/>
                              <a:gd name="T1" fmla="*/ 10 h 24"/>
                              <a:gd name="T2" fmla="*/ 5 w 63"/>
                              <a:gd name="T3" fmla="*/ 10 h 24"/>
                              <a:gd name="T4" fmla="*/ 10 w 63"/>
                              <a:gd name="T5" fmla="*/ 5 h 24"/>
                              <a:gd name="T6" fmla="*/ 15 w 63"/>
                              <a:gd name="T7" fmla="*/ 5 h 24"/>
                              <a:gd name="T8" fmla="*/ 20 w 63"/>
                              <a:gd name="T9" fmla="*/ 0 h 24"/>
                              <a:gd name="T10" fmla="*/ 25 w 63"/>
                              <a:gd name="T11" fmla="*/ 0 h 24"/>
                              <a:gd name="T12" fmla="*/ 29 w 63"/>
                              <a:gd name="T13" fmla="*/ 0 h 24"/>
                              <a:gd name="T14" fmla="*/ 34 w 63"/>
                              <a:gd name="T15" fmla="*/ 5 h 24"/>
                              <a:gd name="T16" fmla="*/ 39 w 63"/>
                              <a:gd name="T17" fmla="*/ 5 h 24"/>
                              <a:gd name="T18" fmla="*/ 44 w 63"/>
                              <a:gd name="T19" fmla="*/ 5 h 24"/>
                              <a:gd name="T20" fmla="*/ 49 w 63"/>
                              <a:gd name="T21" fmla="*/ 5 h 24"/>
                              <a:gd name="T22" fmla="*/ 53 w 63"/>
                              <a:gd name="T23" fmla="*/ 5 h 24"/>
                              <a:gd name="T24" fmla="*/ 58 w 63"/>
                              <a:gd name="T25" fmla="*/ 10 h 24"/>
                              <a:gd name="T26" fmla="*/ 58 w 63"/>
                              <a:gd name="T27" fmla="*/ 14 h 24"/>
                              <a:gd name="T28" fmla="*/ 63 w 63"/>
                              <a:gd name="T29" fmla="*/ 19 h 24"/>
                              <a:gd name="T30" fmla="*/ 63 w 63"/>
                              <a:gd name="T31" fmla="*/ 24 h 24"/>
                              <a:gd name="T32" fmla="*/ 49 w 63"/>
                              <a:gd name="T33" fmla="*/ 19 h 24"/>
                              <a:gd name="T34" fmla="*/ 44 w 63"/>
                              <a:gd name="T35" fmla="*/ 19 h 24"/>
                              <a:gd name="T36" fmla="*/ 39 w 63"/>
                              <a:gd name="T37" fmla="*/ 19 h 24"/>
                              <a:gd name="T38" fmla="*/ 29 w 63"/>
                              <a:gd name="T39" fmla="*/ 14 h 24"/>
                              <a:gd name="T40" fmla="*/ 25 w 63"/>
                              <a:gd name="T41" fmla="*/ 14 h 24"/>
                              <a:gd name="T42" fmla="*/ 20 w 63"/>
                              <a:gd name="T43" fmla="*/ 14 h 24"/>
                              <a:gd name="T44" fmla="*/ 15 w 63"/>
                              <a:gd name="T45" fmla="*/ 14 h 24"/>
                              <a:gd name="T46" fmla="*/ 10 w 63"/>
                              <a:gd name="T47" fmla="*/ 14 h 24"/>
                              <a:gd name="T48" fmla="*/ 0 w 63"/>
                              <a:gd name="T4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24">
                                <a:moveTo>
                                  <a:pt x="0" y="10"/>
                                </a:moveTo>
                                <a:lnTo>
                                  <a:pt x="5" y="10"/>
                                </a:lnTo>
                                <a:lnTo>
                                  <a:pt x="10" y="5"/>
                                </a:lnTo>
                                <a:lnTo>
                                  <a:pt x="15" y="5"/>
                                </a:lnTo>
                                <a:lnTo>
                                  <a:pt x="20" y="0"/>
                                </a:lnTo>
                                <a:lnTo>
                                  <a:pt x="25" y="0"/>
                                </a:lnTo>
                                <a:lnTo>
                                  <a:pt x="29" y="0"/>
                                </a:lnTo>
                                <a:lnTo>
                                  <a:pt x="34" y="5"/>
                                </a:lnTo>
                                <a:lnTo>
                                  <a:pt x="39" y="5"/>
                                </a:lnTo>
                                <a:lnTo>
                                  <a:pt x="44" y="5"/>
                                </a:lnTo>
                                <a:lnTo>
                                  <a:pt x="49" y="5"/>
                                </a:lnTo>
                                <a:lnTo>
                                  <a:pt x="53" y="5"/>
                                </a:lnTo>
                                <a:lnTo>
                                  <a:pt x="58" y="10"/>
                                </a:lnTo>
                                <a:lnTo>
                                  <a:pt x="58" y="14"/>
                                </a:lnTo>
                                <a:lnTo>
                                  <a:pt x="63" y="19"/>
                                </a:lnTo>
                                <a:lnTo>
                                  <a:pt x="63" y="24"/>
                                </a:lnTo>
                                <a:lnTo>
                                  <a:pt x="49" y="19"/>
                                </a:lnTo>
                                <a:lnTo>
                                  <a:pt x="44" y="19"/>
                                </a:lnTo>
                                <a:lnTo>
                                  <a:pt x="39" y="19"/>
                                </a:lnTo>
                                <a:lnTo>
                                  <a:pt x="29" y="14"/>
                                </a:lnTo>
                                <a:lnTo>
                                  <a:pt x="25" y="14"/>
                                </a:lnTo>
                                <a:lnTo>
                                  <a:pt x="20" y="14"/>
                                </a:lnTo>
                                <a:lnTo>
                                  <a:pt x="15" y="14"/>
                                </a:lnTo>
                                <a:lnTo>
                                  <a:pt x="10" y="14"/>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280"/>
                        <wps:cNvSpPr>
                          <a:spLocks/>
                        </wps:cNvSpPr>
                        <wps:spPr bwMode="auto">
                          <a:xfrm>
                            <a:off x="890905" y="695960"/>
                            <a:ext cx="40005" cy="15240"/>
                          </a:xfrm>
                          <a:custGeom>
                            <a:avLst/>
                            <a:gdLst>
                              <a:gd name="T0" fmla="*/ 0 w 63"/>
                              <a:gd name="T1" fmla="*/ 0 h 24"/>
                              <a:gd name="T2" fmla="*/ 5 w 63"/>
                              <a:gd name="T3" fmla="*/ 4 h 24"/>
                              <a:gd name="T4" fmla="*/ 15 w 63"/>
                              <a:gd name="T5" fmla="*/ 4 h 24"/>
                              <a:gd name="T6" fmla="*/ 20 w 63"/>
                              <a:gd name="T7" fmla="*/ 4 h 24"/>
                              <a:gd name="T8" fmla="*/ 20 w 63"/>
                              <a:gd name="T9" fmla="*/ 9 h 24"/>
                              <a:gd name="T10" fmla="*/ 25 w 63"/>
                              <a:gd name="T11" fmla="*/ 9 h 24"/>
                              <a:gd name="T12" fmla="*/ 29 w 63"/>
                              <a:gd name="T13" fmla="*/ 9 h 24"/>
                              <a:gd name="T14" fmla="*/ 34 w 63"/>
                              <a:gd name="T15" fmla="*/ 9 h 24"/>
                              <a:gd name="T16" fmla="*/ 39 w 63"/>
                              <a:gd name="T17" fmla="*/ 9 h 24"/>
                              <a:gd name="T18" fmla="*/ 44 w 63"/>
                              <a:gd name="T19" fmla="*/ 9 h 24"/>
                              <a:gd name="T20" fmla="*/ 49 w 63"/>
                              <a:gd name="T21" fmla="*/ 9 h 24"/>
                              <a:gd name="T22" fmla="*/ 58 w 63"/>
                              <a:gd name="T23" fmla="*/ 9 h 24"/>
                              <a:gd name="T24" fmla="*/ 63 w 63"/>
                              <a:gd name="T25" fmla="*/ 14 h 24"/>
                              <a:gd name="T26" fmla="*/ 58 w 63"/>
                              <a:gd name="T27" fmla="*/ 14 h 24"/>
                              <a:gd name="T28" fmla="*/ 49 w 63"/>
                              <a:gd name="T29" fmla="*/ 19 h 24"/>
                              <a:gd name="T30" fmla="*/ 44 w 63"/>
                              <a:gd name="T31" fmla="*/ 24 h 24"/>
                              <a:gd name="T32" fmla="*/ 39 w 63"/>
                              <a:gd name="T33" fmla="*/ 24 h 24"/>
                              <a:gd name="T34" fmla="*/ 34 w 63"/>
                              <a:gd name="T35" fmla="*/ 24 h 24"/>
                              <a:gd name="T36" fmla="*/ 25 w 63"/>
                              <a:gd name="T37" fmla="*/ 24 h 24"/>
                              <a:gd name="T38" fmla="*/ 20 w 63"/>
                              <a:gd name="T39" fmla="*/ 24 h 24"/>
                              <a:gd name="T40" fmla="*/ 20 w 63"/>
                              <a:gd name="T41" fmla="*/ 19 h 24"/>
                              <a:gd name="T42" fmla="*/ 15 w 63"/>
                              <a:gd name="T43" fmla="*/ 14 h 24"/>
                              <a:gd name="T44" fmla="*/ 10 w 63"/>
                              <a:gd name="T45" fmla="*/ 9 h 24"/>
                              <a:gd name="T46" fmla="*/ 5 w 63"/>
                              <a:gd name="T47" fmla="*/ 9 h 24"/>
                              <a:gd name="T48" fmla="*/ 0 w 63"/>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24">
                                <a:moveTo>
                                  <a:pt x="0" y="0"/>
                                </a:moveTo>
                                <a:lnTo>
                                  <a:pt x="5" y="4"/>
                                </a:lnTo>
                                <a:lnTo>
                                  <a:pt x="15" y="4"/>
                                </a:lnTo>
                                <a:lnTo>
                                  <a:pt x="20" y="4"/>
                                </a:lnTo>
                                <a:lnTo>
                                  <a:pt x="20" y="9"/>
                                </a:lnTo>
                                <a:lnTo>
                                  <a:pt x="25" y="9"/>
                                </a:lnTo>
                                <a:lnTo>
                                  <a:pt x="29" y="9"/>
                                </a:lnTo>
                                <a:lnTo>
                                  <a:pt x="34" y="9"/>
                                </a:lnTo>
                                <a:lnTo>
                                  <a:pt x="39" y="9"/>
                                </a:lnTo>
                                <a:lnTo>
                                  <a:pt x="44" y="9"/>
                                </a:lnTo>
                                <a:lnTo>
                                  <a:pt x="49" y="9"/>
                                </a:lnTo>
                                <a:lnTo>
                                  <a:pt x="58" y="9"/>
                                </a:lnTo>
                                <a:lnTo>
                                  <a:pt x="63" y="14"/>
                                </a:lnTo>
                                <a:lnTo>
                                  <a:pt x="58" y="14"/>
                                </a:lnTo>
                                <a:lnTo>
                                  <a:pt x="49" y="19"/>
                                </a:lnTo>
                                <a:lnTo>
                                  <a:pt x="44" y="24"/>
                                </a:lnTo>
                                <a:lnTo>
                                  <a:pt x="39" y="24"/>
                                </a:lnTo>
                                <a:lnTo>
                                  <a:pt x="34" y="24"/>
                                </a:lnTo>
                                <a:lnTo>
                                  <a:pt x="25" y="24"/>
                                </a:lnTo>
                                <a:lnTo>
                                  <a:pt x="20" y="24"/>
                                </a:lnTo>
                                <a:lnTo>
                                  <a:pt x="20" y="19"/>
                                </a:lnTo>
                                <a:lnTo>
                                  <a:pt x="15" y="14"/>
                                </a:lnTo>
                                <a:lnTo>
                                  <a:pt x="10" y="9"/>
                                </a:lnTo>
                                <a:lnTo>
                                  <a:pt x="5" y="9"/>
                                </a:lnTo>
                                <a:lnTo>
                                  <a:pt x="0" y="0"/>
                                </a:lnTo>
                                <a:close/>
                              </a:path>
                            </a:pathLst>
                          </a:custGeom>
                          <a:solidFill>
                            <a:srgbClr val="FF0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281"/>
                        <wps:cNvSpPr>
                          <a:spLocks/>
                        </wps:cNvSpPr>
                        <wps:spPr bwMode="auto">
                          <a:xfrm>
                            <a:off x="875665" y="601345"/>
                            <a:ext cx="33655" cy="20955"/>
                          </a:xfrm>
                          <a:custGeom>
                            <a:avLst/>
                            <a:gdLst>
                              <a:gd name="T0" fmla="*/ 0 w 53"/>
                              <a:gd name="T1" fmla="*/ 9 h 33"/>
                              <a:gd name="T2" fmla="*/ 10 w 53"/>
                              <a:gd name="T3" fmla="*/ 0 h 33"/>
                              <a:gd name="T4" fmla="*/ 20 w 53"/>
                              <a:gd name="T5" fmla="*/ 0 h 33"/>
                              <a:gd name="T6" fmla="*/ 24 w 53"/>
                              <a:gd name="T7" fmla="*/ 0 h 33"/>
                              <a:gd name="T8" fmla="*/ 29 w 53"/>
                              <a:gd name="T9" fmla="*/ 4 h 33"/>
                              <a:gd name="T10" fmla="*/ 39 w 53"/>
                              <a:gd name="T11" fmla="*/ 4 h 33"/>
                              <a:gd name="T12" fmla="*/ 44 w 53"/>
                              <a:gd name="T13" fmla="*/ 14 h 33"/>
                              <a:gd name="T14" fmla="*/ 49 w 53"/>
                              <a:gd name="T15" fmla="*/ 19 h 33"/>
                              <a:gd name="T16" fmla="*/ 49 w 53"/>
                              <a:gd name="T17" fmla="*/ 24 h 33"/>
                              <a:gd name="T18" fmla="*/ 53 w 53"/>
                              <a:gd name="T19" fmla="*/ 33 h 33"/>
                              <a:gd name="T20" fmla="*/ 44 w 53"/>
                              <a:gd name="T21" fmla="*/ 24 h 33"/>
                              <a:gd name="T22" fmla="*/ 39 w 53"/>
                              <a:gd name="T23" fmla="*/ 19 h 33"/>
                              <a:gd name="T24" fmla="*/ 29 w 53"/>
                              <a:gd name="T25" fmla="*/ 14 h 33"/>
                              <a:gd name="T26" fmla="*/ 24 w 53"/>
                              <a:gd name="T27" fmla="*/ 4 h 33"/>
                              <a:gd name="T28" fmla="*/ 20 w 53"/>
                              <a:gd name="T29" fmla="*/ 4 h 33"/>
                              <a:gd name="T30" fmla="*/ 10 w 53"/>
                              <a:gd name="T31" fmla="*/ 4 h 33"/>
                              <a:gd name="T32" fmla="*/ 0 w 53"/>
                              <a:gd name="T33" fmla="*/ 14 h 33"/>
                              <a:gd name="T34" fmla="*/ 0 w 5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33">
                                <a:moveTo>
                                  <a:pt x="0" y="9"/>
                                </a:moveTo>
                                <a:lnTo>
                                  <a:pt x="10" y="0"/>
                                </a:lnTo>
                                <a:lnTo>
                                  <a:pt x="20" y="0"/>
                                </a:lnTo>
                                <a:lnTo>
                                  <a:pt x="24" y="0"/>
                                </a:lnTo>
                                <a:lnTo>
                                  <a:pt x="29" y="4"/>
                                </a:lnTo>
                                <a:lnTo>
                                  <a:pt x="39" y="4"/>
                                </a:lnTo>
                                <a:lnTo>
                                  <a:pt x="44" y="14"/>
                                </a:lnTo>
                                <a:lnTo>
                                  <a:pt x="49" y="19"/>
                                </a:lnTo>
                                <a:lnTo>
                                  <a:pt x="49" y="24"/>
                                </a:lnTo>
                                <a:lnTo>
                                  <a:pt x="53" y="33"/>
                                </a:lnTo>
                                <a:lnTo>
                                  <a:pt x="44" y="24"/>
                                </a:lnTo>
                                <a:lnTo>
                                  <a:pt x="39" y="19"/>
                                </a:lnTo>
                                <a:lnTo>
                                  <a:pt x="29" y="14"/>
                                </a:lnTo>
                                <a:lnTo>
                                  <a:pt x="24" y="4"/>
                                </a:lnTo>
                                <a:lnTo>
                                  <a:pt x="20" y="4"/>
                                </a:lnTo>
                                <a:lnTo>
                                  <a:pt x="10" y="4"/>
                                </a:lnTo>
                                <a:lnTo>
                                  <a:pt x="0" y="14"/>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282"/>
                        <wps:cNvSpPr>
                          <a:spLocks/>
                        </wps:cNvSpPr>
                        <wps:spPr bwMode="auto">
                          <a:xfrm>
                            <a:off x="869950" y="613410"/>
                            <a:ext cx="36830" cy="18415"/>
                          </a:xfrm>
                          <a:custGeom>
                            <a:avLst/>
                            <a:gdLst>
                              <a:gd name="T0" fmla="*/ 0 w 58"/>
                              <a:gd name="T1" fmla="*/ 9 h 29"/>
                              <a:gd name="T2" fmla="*/ 9 w 58"/>
                              <a:gd name="T3" fmla="*/ 9 h 29"/>
                              <a:gd name="T4" fmla="*/ 14 w 58"/>
                              <a:gd name="T5" fmla="*/ 5 h 29"/>
                              <a:gd name="T6" fmla="*/ 19 w 58"/>
                              <a:gd name="T7" fmla="*/ 5 h 29"/>
                              <a:gd name="T8" fmla="*/ 29 w 58"/>
                              <a:gd name="T9" fmla="*/ 0 h 29"/>
                              <a:gd name="T10" fmla="*/ 33 w 58"/>
                              <a:gd name="T11" fmla="*/ 0 h 29"/>
                              <a:gd name="T12" fmla="*/ 38 w 58"/>
                              <a:gd name="T13" fmla="*/ 5 h 29"/>
                              <a:gd name="T14" fmla="*/ 43 w 58"/>
                              <a:gd name="T15" fmla="*/ 9 h 29"/>
                              <a:gd name="T16" fmla="*/ 48 w 58"/>
                              <a:gd name="T17" fmla="*/ 9 h 29"/>
                              <a:gd name="T18" fmla="*/ 53 w 58"/>
                              <a:gd name="T19" fmla="*/ 14 h 29"/>
                              <a:gd name="T20" fmla="*/ 58 w 58"/>
                              <a:gd name="T21" fmla="*/ 24 h 29"/>
                              <a:gd name="T22" fmla="*/ 53 w 58"/>
                              <a:gd name="T23" fmla="*/ 29 h 29"/>
                              <a:gd name="T24" fmla="*/ 48 w 58"/>
                              <a:gd name="T25" fmla="*/ 14 h 29"/>
                              <a:gd name="T26" fmla="*/ 38 w 58"/>
                              <a:gd name="T27" fmla="*/ 14 h 29"/>
                              <a:gd name="T28" fmla="*/ 38 w 58"/>
                              <a:gd name="T29" fmla="*/ 19 h 29"/>
                              <a:gd name="T30" fmla="*/ 33 w 58"/>
                              <a:gd name="T31" fmla="*/ 19 h 29"/>
                              <a:gd name="T32" fmla="*/ 29 w 58"/>
                              <a:gd name="T33" fmla="*/ 19 h 29"/>
                              <a:gd name="T34" fmla="*/ 24 w 58"/>
                              <a:gd name="T35" fmla="*/ 14 h 29"/>
                              <a:gd name="T36" fmla="*/ 19 w 58"/>
                              <a:gd name="T37" fmla="*/ 14 h 29"/>
                              <a:gd name="T38" fmla="*/ 9 w 58"/>
                              <a:gd name="T39" fmla="*/ 14 h 29"/>
                              <a:gd name="T40" fmla="*/ 0 w 58"/>
                              <a:gd name="T41" fmla="*/ 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29">
                                <a:moveTo>
                                  <a:pt x="0" y="9"/>
                                </a:moveTo>
                                <a:lnTo>
                                  <a:pt x="9" y="9"/>
                                </a:lnTo>
                                <a:lnTo>
                                  <a:pt x="14" y="5"/>
                                </a:lnTo>
                                <a:lnTo>
                                  <a:pt x="19" y="5"/>
                                </a:lnTo>
                                <a:lnTo>
                                  <a:pt x="29" y="0"/>
                                </a:lnTo>
                                <a:lnTo>
                                  <a:pt x="33" y="0"/>
                                </a:lnTo>
                                <a:lnTo>
                                  <a:pt x="38" y="5"/>
                                </a:lnTo>
                                <a:lnTo>
                                  <a:pt x="43" y="9"/>
                                </a:lnTo>
                                <a:lnTo>
                                  <a:pt x="48" y="9"/>
                                </a:lnTo>
                                <a:lnTo>
                                  <a:pt x="53" y="14"/>
                                </a:lnTo>
                                <a:lnTo>
                                  <a:pt x="58" y="24"/>
                                </a:lnTo>
                                <a:lnTo>
                                  <a:pt x="53" y="29"/>
                                </a:lnTo>
                                <a:lnTo>
                                  <a:pt x="48" y="14"/>
                                </a:lnTo>
                                <a:lnTo>
                                  <a:pt x="38" y="14"/>
                                </a:lnTo>
                                <a:lnTo>
                                  <a:pt x="38" y="19"/>
                                </a:lnTo>
                                <a:lnTo>
                                  <a:pt x="33" y="19"/>
                                </a:lnTo>
                                <a:lnTo>
                                  <a:pt x="29" y="19"/>
                                </a:lnTo>
                                <a:lnTo>
                                  <a:pt x="24" y="14"/>
                                </a:lnTo>
                                <a:lnTo>
                                  <a:pt x="19" y="14"/>
                                </a:lnTo>
                                <a:lnTo>
                                  <a:pt x="9" y="14"/>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283"/>
                        <wps:cNvSpPr>
                          <a:spLocks/>
                        </wps:cNvSpPr>
                        <wps:spPr bwMode="auto">
                          <a:xfrm>
                            <a:off x="878840" y="622300"/>
                            <a:ext cx="15240" cy="9525"/>
                          </a:xfrm>
                          <a:custGeom>
                            <a:avLst/>
                            <a:gdLst>
                              <a:gd name="T0" fmla="*/ 0 w 24"/>
                              <a:gd name="T1" fmla="*/ 0 h 15"/>
                              <a:gd name="T2" fmla="*/ 5 w 24"/>
                              <a:gd name="T3" fmla="*/ 5 h 15"/>
                              <a:gd name="T4" fmla="*/ 10 w 24"/>
                              <a:gd name="T5" fmla="*/ 10 h 15"/>
                              <a:gd name="T6" fmla="*/ 15 w 24"/>
                              <a:gd name="T7" fmla="*/ 15 h 15"/>
                              <a:gd name="T8" fmla="*/ 19 w 24"/>
                              <a:gd name="T9" fmla="*/ 15 h 15"/>
                              <a:gd name="T10" fmla="*/ 24 w 24"/>
                              <a:gd name="T11" fmla="*/ 10 h 15"/>
                              <a:gd name="T12" fmla="*/ 19 w 24"/>
                              <a:gd name="T13" fmla="*/ 15 h 15"/>
                              <a:gd name="T14" fmla="*/ 15 w 24"/>
                              <a:gd name="T15" fmla="*/ 15 h 15"/>
                              <a:gd name="T16" fmla="*/ 5 w 24"/>
                              <a:gd name="T17" fmla="*/ 10 h 15"/>
                              <a:gd name="T18" fmla="*/ 0 w 24"/>
                              <a:gd name="T1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0" y="0"/>
                                </a:moveTo>
                                <a:lnTo>
                                  <a:pt x="5" y="5"/>
                                </a:lnTo>
                                <a:lnTo>
                                  <a:pt x="10" y="10"/>
                                </a:lnTo>
                                <a:lnTo>
                                  <a:pt x="15" y="15"/>
                                </a:lnTo>
                                <a:lnTo>
                                  <a:pt x="19" y="15"/>
                                </a:lnTo>
                                <a:lnTo>
                                  <a:pt x="24" y="10"/>
                                </a:lnTo>
                                <a:lnTo>
                                  <a:pt x="19" y="15"/>
                                </a:lnTo>
                                <a:lnTo>
                                  <a:pt x="15" y="1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284"/>
                        <wps:cNvSpPr>
                          <a:spLocks/>
                        </wps:cNvSpPr>
                        <wps:spPr bwMode="auto">
                          <a:xfrm>
                            <a:off x="930910" y="616585"/>
                            <a:ext cx="36830" cy="17780"/>
                          </a:xfrm>
                          <a:custGeom>
                            <a:avLst/>
                            <a:gdLst>
                              <a:gd name="T0" fmla="*/ 0 w 58"/>
                              <a:gd name="T1" fmla="*/ 28 h 28"/>
                              <a:gd name="T2" fmla="*/ 0 w 58"/>
                              <a:gd name="T3" fmla="*/ 19 h 28"/>
                              <a:gd name="T4" fmla="*/ 5 w 58"/>
                              <a:gd name="T5" fmla="*/ 9 h 28"/>
                              <a:gd name="T6" fmla="*/ 10 w 58"/>
                              <a:gd name="T7" fmla="*/ 9 h 28"/>
                              <a:gd name="T8" fmla="*/ 19 w 58"/>
                              <a:gd name="T9" fmla="*/ 0 h 28"/>
                              <a:gd name="T10" fmla="*/ 29 w 58"/>
                              <a:gd name="T11" fmla="*/ 0 h 28"/>
                              <a:gd name="T12" fmla="*/ 38 w 58"/>
                              <a:gd name="T13" fmla="*/ 0 h 28"/>
                              <a:gd name="T14" fmla="*/ 43 w 58"/>
                              <a:gd name="T15" fmla="*/ 0 h 28"/>
                              <a:gd name="T16" fmla="*/ 53 w 58"/>
                              <a:gd name="T17" fmla="*/ 4 h 28"/>
                              <a:gd name="T18" fmla="*/ 58 w 58"/>
                              <a:gd name="T19" fmla="*/ 9 h 28"/>
                              <a:gd name="T20" fmla="*/ 53 w 58"/>
                              <a:gd name="T21" fmla="*/ 9 h 28"/>
                              <a:gd name="T22" fmla="*/ 43 w 58"/>
                              <a:gd name="T23" fmla="*/ 4 h 28"/>
                              <a:gd name="T24" fmla="*/ 34 w 58"/>
                              <a:gd name="T25" fmla="*/ 4 h 28"/>
                              <a:gd name="T26" fmla="*/ 24 w 58"/>
                              <a:gd name="T27" fmla="*/ 9 h 28"/>
                              <a:gd name="T28" fmla="*/ 19 w 58"/>
                              <a:gd name="T29" fmla="*/ 9 h 28"/>
                              <a:gd name="T30" fmla="*/ 14 w 58"/>
                              <a:gd name="T31" fmla="*/ 14 h 28"/>
                              <a:gd name="T32" fmla="*/ 10 w 58"/>
                              <a:gd name="T33" fmla="*/ 14 h 28"/>
                              <a:gd name="T34" fmla="*/ 5 w 58"/>
                              <a:gd name="T35" fmla="*/ 24 h 28"/>
                              <a:gd name="T36" fmla="*/ 5 w 58"/>
                              <a:gd name="T37" fmla="*/ 28 h 28"/>
                              <a:gd name="T38" fmla="*/ 0 w 58"/>
                              <a:gd name="T3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28">
                                <a:moveTo>
                                  <a:pt x="0" y="28"/>
                                </a:moveTo>
                                <a:lnTo>
                                  <a:pt x="0" y="19"/>
                                </a:lnTo>
                                <a:lnTo>
                                  <a:pt x="5" y="9"/>
                                </a:lnTo>
                                <a:lnTo>
                                  <a:pt x="10" y="9"/>
                                </a:lnTo>
                                <a:lnTo>
                                  <a:pt x="19" y="0"/>
                                </a:lnTo>
                                <a:lnTo>
                                  <a:pt x="29" y="0"/>
                                </a:lnTo>
                                <a:lnTo>
                                  <a:pt x="38" y="0"/>
                                </a:lnTo>
                                <a:lnTo>
                                  <a:pt x="43" y="0"/>
                                </a:lnTo>
                                <a:lnTo>
                                  <a:pt x="53" y="4"/>
                                </a:lnTo>
                                <a:lnTo>
                                  <a:pt x="58" y="9"/>
                                </a:lnTo>
                                <a:lnTo>
                                  <a:pt x="53" y="9"/>
                                </a:lnTo>
                                <a:lnTo>
                                  <a:pt x="43" y="4"/>
                                </a:lnTo>
                                <a:lnTo>
                                  <a:pt x="34" y="4"/>
                                </a:lnTo>
                                <a:lnTo>
                                  <a:pt x="24" y="9"/>
                                </a:lnTo>
                                <a:lnTo>
                                  <a:pt x="19" y="9"/>
                                </a:lnTo>
                                <a:lnTo>
                                  <a:pt x="14" y="14"/>
                                </a:lnTo>
                                <a:lnTo>
                                  <a:pt x="10" y="14"/>
                                </a:lnTo>
                                <a:lnTo>
                                  <a:pt x="5" y="24"/>
                                </a:lnTo>
                                <a:lnTo>
                                  <a:pt x="5"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285"/>
                        <wps:cNvSpPr>
                          <a:spLocks/>
                        </wps:cNvSpPr>
                        <wps:spPr bwMode="auto">
                          <a:xfrm>
                            <a:off x="937260" y="628650"/>
                            <a:ext cx="30480" cy="15240"/>
                          </a:xfrm>
                          <a:custGeom>
                            <a:avLst/>
                            <a:gdLst>
                              <a:gd name="T0" fmla="*/ 0 w 48"/>
                              <a:gd name="T1" fmla="*/ 9 h 24"/>
                              <a:gd name="T2" fmla="*/ 9 w 48"/>
                              <a:gd name="T3" fmla="*/ 5 h 24"/>
                              <a:gd name="T4" fmla="*/ 14 w 48"/>
                              <a:gd name="T5" fmla="*/ 0 h 24"/>
                              <a:gd name="T6" fmla="*/ 19 w 48"/>
                              <a:gd name="T7" fmla="*/ 0 h 24"/>
                              <a:gd name="T8" fmla="*/ 28 w 48"/>
                              <a:gd name="T9" fmla="*/ 0 h 24"/>
                              <a:gd name="T10" fmla="*/ 33 w 48"/>
                              <a:gd name="T11" fmla="*/ 5 h 24"/>
                              <a:gd name="T12" fmla="*/ 43 w 48"/>
                              <a:gd name="T13" fmla="*/ 5 h 24"/>
                              <a:gd name="T14" fmla="*/ 33 w 48"/>
                              <a:gd name="T15" fmla="*/ 5 h 24"/>
                              <a:gd name="T16" fmla="*/ 43 w 48"/>
                              <a:gd name="T17" fmla="*/ 9 h 24"/>
                              <a:gd name="T18" fmla="*/ 43 w 48"/>
                              <a:gd name="T19" fmla="*/ 14 h 24"/>
                              <a:gd name="T20" fmla="*/ 48 w 48"/>
                              <a:gd name="T21" fmla="*/ 19 h 24"/>
                              <a:gd name="T22" fmla="*/ 48 w 48"/>
                              <a:gd name="T23" fmla="*/ 24 h 24"/>
                              <a:gd name="T24" fmla="*/ 43 w 48"/>
                              <a:gd name="T25" fmla="*/ 24 h 24"/>
                              <a:gd name="T26" fmla="*/ 33 w 48"/>
                              <a:gd name="T27" fmla="*/ 14 h 24"/>
                              <a:gd name="T28" fmla="*/ 28 w 48"/>
                              <a:gd name="T29" fmla="*/ 14 h 24"/>
                              <a:gd name="T30" fmla="*/ 24 w 48"/>
                              <a:gd name="T31" fmla="*/ 14 h 24"/>
                              <a:gd name="T32" fmla="*/ 14 w 48"/>
                              <a:gd name="T33" fmla="*/ 14 h 24"/>
                              <a:gd name="T34" fmla="*/ 9 w 48"/>
                              <a:gd name="T35" fmla="*/ 9 h 24"/>
                              <a:gd name="T36" fmla="*/ 4 w 48"/>
                              <a:gd name="T37" fmla="*/ 9 h 24"/>
                              <a:gd name="T38" fmla="*/ 0 w 48"/>
                              <a:gd name="T39"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8" h="24">
                                <a:moveTo>
                                  <a:pt x="0" y="9"/>
                                </a:moveTo>
                                <a:lnTo>
                                  <a:pt x="9" y="5"/>
                                </a:lnTo>
                                <a:lnTo>
                                  <a:pt x="14" y="0"/>
                                </a:lnTo>
                                <a:lnTo>
                                  <a:pt x="19" y="0"/>
                                </a:lnTo>
                                <a:lnTo>
                                  <a:pt x="28" y="0"/>
                                </a:lnTo>
                                <a:lnTo>
                                  <a:pt x="33" y="5"/>
                                </a:lnTo>
                                <a:lnTo>
                                  <a:pt x="43" y="5"/>
                                </a:lnTo>
                                <a:lnTo>
                                  <a:pt x="33" y="5"/>
                                </a:lnTo>
                                <a:lnTo>
                                  <a:pt x="43" y="9"/>
                                </a:lnTo>
                                <a:lnTo>
                                  <a:pt x="43" y="14"/>
                                </a:lnTo>
                                <a:lnTo>
                                  <a:pt x="48" y="19"/>
                                </a:lnTo>
                                <a:lnTo>
                                  <a:pt x="48" y="24"/>
                                </a:lnTo>
                                <a:lnTo>
                                  <a:pt x="43" y="24"/>
                                </a:lnTo>
                                <a:lnTo>
                                  <a:pt x="33" y="14"/>
                                </a:lnTo>
                                <a:lnTo>
                                  <a:pt x="28" y="14"/>
                                </a:lnTo>
                                <a:lnTo>
                                  <a:pt x="24" y="14"/>
                                </a:lnTo>
                                <a:lnTo>
                                  <a:pt x="14" y="14"/>
                                </a:lnTo>
                                <a:lnTo>
                                  <a:pt x="9" y="9"/>
                                </a:lnTo>
                                <a:lnTo>
                                  <a:pt x="4"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286"/>
                        <wps:cNvSpPr>
                          <a:spLocks/>
                        </wps:cNvSpPr>
                        <wps:spPr bwMode="auto">
                          <a:xfrm>
                            <a:off x="934085" y="637540"/>
                            <a:ext cx="3175" cy="3175"/>
                          </a:xfrm>
                          <a:custGeom>
                            <a:avLst/>
                            <a:gdLst>
                              <a:gd name="T0" fmla="*/ 5 w 5"/>
                              <a:gd name="T1" fmla="*/ 0 h 5"/>
                              <a:gd name="T2" fmla="*/ 0 w 5"/>
                              <a:gd name="T3" fmla="*/ 0 h 5"/>
                              <a:gd name="T4" fmla="*/ 0 w 5"/>
                              <a:gd name="T5" fmla="*/ 5 h 5"/>
                              <a:gd name="T6" fmla="*/ 5 w 5"/>
                              <a:gd name="T7" fmla="*/ 0 h 5"/>
                            </a:gdLst>
                            <a:ahLst/>
                            <a:cxnLst>
                              <a:cxn ang="0">
                                <a:pos x="T0" y="T1"/>
                              </a:cxn>
                              <a:cxn ang="0">
                                <a:pos x="T2" y="T3"/>
                              </a:cxn>
                              <a:cxn ang="0">
                                <a:pos x="T4" y="T5"/>
                              </a:cxn>
                              <a:cxn ang="0">
                                <a:pos x="T6" y="T7"/>
                              </a:cxn>
                            </a:cxnLst>
                            <a:rect l="0" t="0" r="r" b="b"/>
                            <a:pathLst>
                              <a:path w="5" h="5">
                                <a:moveTo>
                                  <a:pt x="5" y="0"/>
                                </a:moveTo>
                                <a:lnTo>
                                  <a:pt x="0" y="0"/>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287"/>
                        <wps:cNvSpPr>
                          <a:spLocks/>
                        </wps:cNvSpPr>
                        <wps:spPr bwMode="auto">
                          <a:xfrm>
                            <a:off x="900430" y="655955"/>
                            <a:ext cx="30480" cy="15240"/>
                          </a:xfrm>
                          <a:custGeom>
                            <a:avLst/>
                            <a:gdLst>
                              <a:gd name="T0" fmla="*/ 10 w 48"/>
                              <a:gd name="T1" fmla="*/ 0 h 24"/>
                              <a:gd name="T2" fmla="*/ 10 w 48"/>
                              <a:gd name="T3" fmla="*/ 5 h 24"/>
                              <a:gd name="T4" fmla="*/ 5 w 48"/>
                              <a:gd name="T5" fmla="*/ 5 h 24"/>
                              <a:gd name="T6" fmla="*/ 5 w 48"/>
                              <a:gd name="T7" fmla="*/ 10 h 24"/>
                              <a:gd name="T8" fmla="*/ 0 w 48"/>
                              <a:gd name="T9" fmla="*/ 10 h 24"/>
                              <a:gd name="T10" fmla="*/ 5 w 48"/>
                              <a:gd name="T11" fmla="*/ 19 h 24"/>
                              <a:gd name="T12" fmla="*/ 10 w 48"/>
                              <a:gd name="T13" fmla="*/ 19 h 24"/>
                              <a:gd name="T14" fmla="*/ 14 w 48"/>
                              <a:gd name="T15" fmla="*/ 19 h 24"/>
                              <a:gd name="T16" fmla="*/ 19 w 48"/>
                              <a:gd name="T17" fmla="*/ 24 h 24"/>
                              <a:gd name="T18" fmla="*/ 24 w 48"/>
                              <a:gd name="T19" fmla="*/ 24 h 24"/>
                              <a:gd name="T20" fmla="*/ 34 w 48"/>
                              <a:gd name="T21" fmla="*/ 24 h 24"/>
                              <a:gd name="T22" fmla="*/ 43 w 48"/>
                              <a:gd name="T23" fmla="*/ 19 h 24"/>
                              <a:gd name="T24" fmla="*/ 48 w 48"/>
                              <a:gd name="T25"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24">
                                <a:moveTo>
                                  <a:pt x="10" y="0"/>
                                </a:moveTo>
                                <a:lnTo>
                                  <a:pt x="10" y="5"/>
                                </a:lnTo>
                                <a:lnTo>
                                  <a:pt x="5" y="5"/>
                                </a:lnTo>
                                <a:lnTo>
                                  <a:pt x="5" y="10"/>
                                </a:lnTo>
                                <a:lnTo>
                                  <a:pt x="0" y="10"/>
                                </a:lnTo>
                                <a:lnTo>
                                  <a:pt x="5" y="19"/>
                                </a:lnTo>
                                <a:lnTo>
                                  <a:pt x="10" y="19"/>
                                </a:lnTo>
                                <a:lnTo>
                                  <a:pt x="14" y="19"/>
                                </a:lnTo>
                                <a:lnTo>
                                  <a:pt x="19" y="24"/>
                                </a:lnTo>
                                <a:lnTo>
                                  <a:pt x="24" y="24"/>
                                </a:lnTo>
                                <a:lnTo>
                                  <a:pt x="34" y="24"/>
                                </a:lnTo>
                                <a:lnTo>
                                  <a:pt x="43" y="19"/>
                                </a:lnTo>
                                <a:lnTo>
                                  <a:pt x="48" y="19"/>
                                </a:lnTo>
                              </a:path>
                            </a:pathLst>
                          </a:custGeom>
                          <a:noFill/>
                          <a:ln w="0">
                            <a:solidFill>
                              <a:srgbClr val="FF7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1288"/>
                        <wps:cNvSpPr>
                          <a:spLocks/>
                        </wps:cNvSpPr>
                        <wps:spPr bwMode="auto">
                          <a:xfrm>
                            <a:off x="817880" y="494030"/>
                            <a:ext cx="213995" cy="210820"/>
                          </a:xfrm>
                          <a:custGeom>
                            <a:avLst/>
                            <a:gdLst>
                              <a:gd name="T0" fmla="*/ 53 w 337"/>
                              <a:gd name="T1" fmla="*/ 308 h 332"/>
                              <a:gd name="T2" fmla="*/ 43 w 337"/>
                              <a:gd name="T3" fmla="*/ 294 h 332"/>
                              <a:gd name="T4" fmla="*/ 34 w 337"/>
                              <a:gd name="T5" fmla="*/ 274 h 332"/>
                              <a:gd name="T6" fmla="*/ 29 w 337"/>
                              <a:gd name="T7" fmla="*/ 255 h 332"/>
                              <a:gd name="T8" fmla="*/ 15 w 337"/>
                              <a:gd name="T9" fmla="*/ 236 h 332"/>
                              <a:gd name="T10" fmla="*/ 10 w 337"/>
                              <a:gd name="T11" fmla="*/ 183 h 332"/>
                              <a:gd name="T12" fmla="*/ 0 w 337"/>
                              <a:gd name="T13" fmla="*/ 154 h 332"/>
                              <a:gd name="T14" fmla="*/ 0 w 337"/>
                              <a:gd name="T15" fmla="*/ 125 h 332"/>
                              <a:gd name="T16" fmla="*/ 34 w 337"/>
                              <a:gd name="T17" fmla="*/ 97 h 332"/>
                              <a:gd name="T18" fmla="*/ 48 w 337"/>
                              <a:gd name="T19" fmla="*/ 58 h 332"/>
                              <a:gd name="T20" fmla="*/ 63 w 337"/>
                              <a:gd name="T21" fmla="*/ 34 h 332"/>
                              <a:gd name="T22" fmla="*/ 91 w 337"/>
                              <a:gd name="T23" fmla="*/ 24 h 332"/>
                              <a:gd name="T24" fmla="*/ 130 w 337"/>
                              <a:gd name="T25" fmla="*/ 5 h 332"/>
                              <a:gd name="T26" fmla="*/ 159 w 337"/>
                              <a:gd name="T27" fmla="*/ 5 h 332"/>
                              <a:gd name="T28" fmla="*/ 183 w 337"/>
                              <a:gd name="T29" fmla="*/ 5 h 332"/>
                              <a:gd name="T30" fmla="*/ 221 w 337"/>
                              <a:gd name="T31" fmla="*/ 15 h 332"/>
                              <a:gd name="T32" fmla="*/ 255 w 337"/>
                              <a:gd name="T33" fmla="*/ 29 h 332"/>
                              <a:gd name="T34" fmla="*/ 279 w 337"/>
                              <a:gd name="T35" fmla="*/ 58 h 332"/>
                              <a:gd name="T36" fmla="*/ 289 w 337"/>
                              <a:gd name="T37" fmla="*/ 82 h 332"/>
                              <a:gd name="T38" fmla="*/ 308 w 337"/>
                              <a:gd name="T39" fmla="*/ 106 h 332"/>
                              <a:gd name="T40" fmla="*/ 327 w 337"/>
                              <a:gd name="T41" fmla="*/ 140 h 332"/>
                              <a:gd name="T42" fmla="*/ 337 w 337"/>
                              <a:gd name="T43" fmla="*/ 173 h 332"/>
                              <a:gd name="T44" fmla="*/ 332 w 337"/>
                              <a:gd name="T45" fmla="*/ 202 h 332"/>
                              <a:gd name="T46" fmla="*/ 327 w 337"/>
                              <a:gd name="T47" fmla="*/ 236 h 332"/>
                              <a:gd name="T48" fmla="*/ 303 w 337"/>
                              <a:gd name="T49" fmla="*/ 255 h 332"/>
                              <a:gd name="T50" fmla="*/ 269 w 337"/>
                              <a:gd name="T51" fmla="*/ 294 h 332"/>
                              <a:gd name="T52" fmla="*/ 255 w 337"/>
                              <a:gd name="T53" fmla="*/ 318 h 332"/>
                              <a:gd name="T54" fmla="*/ 221 w 337"/>
                              <a:gd name="T55" fmla="*/ 332 h 332"/>
                              <a:gd name="T56" fmla="*/ 245 w 337"/>
                              <a:gd name="T57" fmla="*/ 270 h 332"/>
                              <a:gd name="T58" fmla="*/ 260 w 337"/>
                              <a:gd name="T59" fmla="*/ 217 h 332"/>
                              <a:gd name="T60" fmla="*/ 255 w 337"/>
                              <a:gd name="T61" fmla="*/ 188 h 332"/>
                              <a:gd name="T62" fmla="*/ 255 w 337"/>
                              <a:gd name="T63" fmla="*/ 149 h 332"/>
                              <a:gd name="T64" fmla="*/ 221 w 337"/>
                              <a:gd name="T65" fmla="*/ 154 h 332"/>
                              <a:gd name="T66" fmla="*/ 188 w 337"/>
                              <a:gd name="T67" fmla="*/ 164 h 332"/>
                              <a:gd name="T68" fmla="*/ 140 w 337"/>
                              <a:gd name="T69" fmla="*/ 164 h 332"/>
                              <a:gd name="T70" fmla="*/ 120 w 337"/>
                              <a:gd name="T71" fmla="*/ 154 h 332"/>
                              <a:gd name="T72" fmla="*/ 91 w 337"/>
                              <a:gd name="T73" fmla="*/ 159 h 332"/>
                              <a:gd name="T74" fmla="*/ 82 w 337"/>
                              <a:gd name="T75" fmla="*/ 178 h 332"/>
                              <a:gd name="T76" fmla="*/ 67 w 337"/>
                              <a:gd name="T77" fmla="*/ 193 h 332"/>
                              <a:gd name="T78" fmla="*/ 58 w 337"/>
                              <a:gd name="T79" fmla="*/ 226 h 332"/>
                              <a:gd name="T80" fmla="*/ 53 w 337"/>
                              <a:gd name="T81" fmla="*/ 236 h 332"/>
                              <a:gd name="T82" fmla="*/ 39 w 337"/>
                              <a:gd name="T83" fmla="*/ 236 h 332"/>
                              <a:gd name="T84" fmla="*/ 34 w 337"/>
                              <a:gd name="T85" fmla="*/ 246 h 332"/>
                              <a:gd name="T86" fmla="*/ 39 w 337"/>
                              <a:gd name="T87" fmla="*/ 260 h 332"/>
                              <a:gd name="T88" fmla="*/ 58 w 337"/>
                              <a:gd name="T89" fmla="*/ 265 h 332"/>
                              <a:gd name="T90" fmla="*/ 67 w 337"/>
                              <a:gd name="T91" fmla="*/ 313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37" h="332">
                                <a:moveTo>
                                  <a:pt x="67" y="313"/>
                                </a:moveTo>
                                <a:lnTo>
                                  <a:pt x="53" y="308"/>
                                </a:lnTo>
                                <a:lnTo>
                                  <a:pt x="48" y="298"/>
                                </a:lnTo>
                                <a:lnTo>
                                  <a:pt x="43" y="294"/>
                                </a:lnTo>
                                <a:lnTo>
                                  <a:pt x="39" y="274"/>
                                </a:lnTo>
                                <a:lnTo>
                                  <a:pt x="34" y="274"/>
                                </a:lnTo>
                                <a:lnTo>
                                  <a:pt x="29" y="260"/>
                                </a:lnTo>
                                <a:lnTo>
                                  <a:pt x="29" y="255"/>
                                </a:lnTo>
                                <a:lnTo>
                                  <a:pt x="19" y="250"/>
                                </a:lnTo>
                                <a:lnTo>
                                  <a:pt x="15" y="236"/>
                                </a:lnTo>
                                <a:lnTo>
                                  <a:pt x="5" y="217"/>
                                </a:lnTo>
                                <a:lnTo>
                                  <a:pt x="10" y="183"/>
                                </a:lnTo>
                                <a:lnTo>
                                  <a:pt x="5" y="178"/>
                                </a:lnTo>
                                <a:lnTo>
                                  <a:pt x="0" y="154"/>
                                </a:lnTo>
                                <a:lnTo>
                                  <a:pt x="0" y="140"/>
                                </a:lnTo>
                                <a:lnTo>
                                  <a:pt x="0" y="125"/>
                                </a:lnTo>
                                <a:lnTo>
                                  <a:pt x="10" y="111"/>
                                </a:lnTo>
                                <a:lnTo>
                                  <a:pt x="34" y="97"/>
                                </a:lnTo>
                                <a:lnTo>
                                  <a:pt x="29" y="82"/>
                                </a:lnTo>
                                <a:lnTo>
                                  <a:pt x="48" y="58"/>
                                </a:lnTo>
                                <a:lnTo>
                                  <a:pt x="53" y="53"/>
                                </a:lnTo>
                                <a:lnTo>
                                  <a:pt x="63" y="34"/>
                                </a:lnTo>
                                <a:lnTo>
                                  <a:pt x="72" y="24"/>
                                </a:lnTo>
                                <a:lnTo>
                                  <a:pt x="91" y="24"/>
                                </a:lnTo>
                                <a:lnTo>
                                  <a:pt x="111" y="5"/>
                                </a:lnTo>
                                <a:lnTo>
                                  <a:pt x="130" y="5"/>
                                </a:lnTo>
                                <a:lnTo>
                                  <a:pt x="144" y="0"/>
                                </a:lnTo>
                                <a:lnTo>
                                  <a:pt x="159" y="5"/>
                                </a:lnTo>
                                <a:lnTo>
                                  <a:pt x="173" y="5"/>
                                </a:lnTo>
                                <a:lnTo>
                                  <a:pt x="183" y="5"/>
                                </a:lnTo>
                                <a:lnTo>
                                  <a:pt x="202" y="5"/>
                                </a:lnTo>
                                <a:lnTo>
                                  <a:pt x="221" y="15"/>
                                </a:lnTo>
                                <a:lnTo>
                                  <a:pt x="231" y="20"/>
                                </a:lnTo>
                                <a:lnTo>
                                  <a:pt x="255" y="29"/>
                                </a:lnTo>
                                <a:lnTo>
                                  <a:pt x="269" y="44"/>
                                </a:lnTo>
                                <a:lnTo>
                                  <a:pt x="279" y="58"/>
                                </a:lnTo>
                                <a:lnTo>
                                  <a:pt x="284" y="72"/>
                                </a:lnTo>
                                <a:lnTo>
                                  <a:pt x="289" y="82"/>
                                </a:lnTo>
                                <a:lnTo>
                                  <a:pt x="298" y="92"/>
                                </a:lnTo>
                                <a:lnTo>
                                  <a:pt x="308" y="106"/>
                                </a:lnTo>
                                <a:lnTo>
                                  <a:pt x="317" y="121"/>
                                </a:lnTo>
                                <a:lnTo>
                                  <a:pt x="327" y="140"/>
                                </a:lnTo>
                                <a:lnTo>
                                  <a:pt x="332" y="164"/>
                                </a:lnTo>
                                <a:lnTo>
                                  <a:pt x="337" y="173"/>
                                </a:lnTo>
                                <a:lnTo>
                                  <a:pt x="337" y="183"/>
                                </a:lnTo>
                                <a:lnTo>
                                  <a:pt x="332" y="202"/>
                                </a:lnTo>
                                <a:lnTo>
                                  <a:pt x="322" y="217"/>
                                </a:lnTo>
                                <a:lnTo>
                                  <a:pt x="327" y="236"/>
                                </a:lnTo>
                                <a:lnTo>
                                  <a:pt x="322" y="246"/>
                                </a:lnTo>
                                <a:lnTo>
                                  <a:pt x="303" y="255"/>
                                </a:lnTo>
                                <a:lnTo>
                                  <a:pt x="298" y="265"/>
                                </a:lnTo>
                                <a:lnTo>
                                  <a:pt x="269" y="294"/>
                                </a:lnTo>
                                <a:lnTo>
                                  <a:pt x="269" y="303"/>
                                </a:lnTo>
                                <a:lnTo>
                                  <a:pt x="255" y="318"/>
                                </a:lnTo>
                                <a:lnTo>
                                  <a:pt x="231" y="327"/>
                                </a:lnTo>
                                <a:lnTo>
                                  <a:pt x="221" y="332"/>
                                </a:lnTo>
                                <a:lnTo>
                                  <a:pt x="236" y="303"/>
                                </a:lnTo>
                                <a:lnTo>
                                  <a:pt x="245" y="270"/>
                                </a:lnTo>
                                <a:lnTo>
                                  <a:pt x="255" y="246"/>
                                </a:lnTo>
                                <a:lnTo>
                                  <a:pt x="260" y="217"/>
                                </a:lnTo>
                                <a:lnTo>
                                  <a:pt x="260" y="202"/>
                                </a:lnTo>
                                <a:lnTo>
                                  <a:pt x="255" y="188"/>
                                </a:lnTo>
                                <a:lnTo>
                                  <a:pt x="260" y="159"/>
                                </a:lnTo>
                                <a:lnTo>
                                  <a:pt x="255" y="149"/>
                                </a:lnTo>
                                <a:lnTo>
                                  <a:pt x="245" y="140"/>
                                </a:lnTo>
                                <a:lnTo>
                                  <a:pt x="221" y="154"/>
                                </a:lnTo>
                                <a:lnTo>
                                  <a:pt x="207" y="164"/>
                                </a:lnTo>
                                <a:lnTo>
                                  <a:pt x="188" y="164"/>
                                </a:lnTo>
                                <a:lnTo>
                                  <a:pt x="164" y="164"/>
                                </a:lnTo>
                                <a:lnTo>
                                  <a:pt x="140" y="164"/>
                                </a:lnTo>
                                <a:lnTo>
                                  <a:pt x="130" y="164"/>
                                </a:lnTo>
                                <a:lnTo>
                                  <a:pt x="120" y="154"/>
                                </a:lnTo>
                                <a:lnTo>
                                  <a:pt x="106" y="154"/>
                                </a:lnTo>
                                <a:lnTo>
                                  <a:pt x="91" y="159"/>
                                </a:lnTo>
                                <a:lnTo>
                                  <a:pt x="82" y="169"/>
                                </a:lnTo>
                                <a:lnTo>
                                  <a:pt x="82" y="178"/>
                                </a:lnTo>
                                <a:lnTo>
                                  <a:pt x="77" y="188"/>
                                </a:lnTo>
                                <a:lnTo>
                                  <a:pt x="67" y="193"/>
                                </a:lnTo>
                                <a:lnTo>
                                  <a:pt x="63" y="202"/>
                                </a:lnTo>
                                <a:lnTo>
                                  <a:pt x="58" y="226"/>
                                </a:lnTo>
                                <a:lnTo>
                                  <a:pt x="58" y="231"/>
                                </a:lnTo>
                                <a:lnTo>
                                  <a:pt x="53" y="236"/>
                                </a:lnTo>
                                <a:lnTo>
                                  <a:pt x="48" y="236"/>
                                </a:lnTo>
                                <a:lnTo>
                                  <a:pt x="39" y="236"/>
                                </a:lnTo>
                                <a:lnTo>
                                  <a:pt x="39" y="241"/>
                                </a:lnTo>
                                <a:lnTo>
                                  <a:pt x="34" y="246"/>
                                </a:lnTo>
                                <a:lnTo>
                                  <a:pt x="39" y="255"/>
                                </a:lnTo>
                                <a:lnTo>
                                  <a:pt x="39" y="260"/>
                                </a:lnTo>
                                <a:lnTo>
                                  <a:pt x="48" y="265"/>
                                </a:lnTo>
                                <a:lnTo>
                                  <a:pt x="58" y="265"/>
                                </a:lnTo>
                                <a:lnTo>
                                  <a:pt x="63" y="294"/>
                                </a:lnTo>
                                <a:lnTo>
                                  <a:pt x="67" y="313"/>
                                </a:lnTo>
                                <a:close/>
                              </a:path>
                            </a:pathLst>
                          </a:custGeom>
                          <a:solidFill>
                            <a:srgbClr val="7F5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289"/>
                        <wps:cNvSpPr>
                          <a:spLocks/>
                        </wps:cNvSpPr>
                        <wps:spPr bwMode="auto">
                          <a:xfrm>
                            <a:off x="824230" y="558165"/>
                            <a:ext cx="88265" cy="60960"/>
                          </a:xfrm>
                          <a:custGeom>
                            <a:avLst/>
                            <a:gdLst>
                              <a:gd name="T0" fmla="*/ 9 w 139"/>
                              <a:gd name="T1" fmla="*/ 96 h 96"/>
                              <a:gd name="T2" fmla="*/ 29 w 139"/>
                              <a:gd name="T3" fmla="*/ 96 h 96"/>
                              <a:gd name="T4" fmla="*/ 67 w 139"/>
                              <a:gd name="T5" fmla="*/ 72 h 96"/>
                              <a:gd name="T6" fmla="*/ 43 w 139"/>
                              <a:gd name="T7" fmla="*/ 72 h 96"/>
                              <a:gd name="T8" fmla="*/ 19 w 139"/>
                              <a:gd name="T9" fmla="*/ 68 h 96"/>
                              <a:gd name="T10" fmla="*/ 9 w 139"/>
                              <a:gd name="T11" fmla="*/ 63 h 96"/>
                              <a:gd name="T12" fmla="*/ 0 w 139"/>
                              <a:gd name="T13" fmla="*/ 53 h 96"/>
                              <a:gd name="T14" fmla="*/ 0 w 139"/>
                              <a:gd name="T15" fmla="*/ 34 h 96"/>
                              <a:gd name="T16" fmla="*/ 19 w 139"/>
                              <a:gd name="T17" fmla="*/ 44 h 96"/>
                              <a:gd name="T18" fmla="*/ 29 w 139"/>
                              <a:gd name="T19" fmla="*/ 44 h 96"/>
                              <a:gd name="T20" fmla="*/ 48 w 139"/>
                              <a:gd name="T21" fmla="*/ 48 h 96"/>
                              <a:gd name="T22" fmla="*/ 62 w 139"/>
                              <a:gd name="T23" fmla="*/ 48 h 96"/>
                              <a:gd name="T24" fmla="*/ 81 w 139"/>
                              <a:gd name="T25" fmla="*/ 58 h 96"/>
                              <a:gd name="T26" fmla="*/ 67 w 139"/>
                              <a:gd name="T27" fmla="*/ 44 h 96"/>
                              <a:gd name="T28" fmla="*/ 57 w 139"/>
                              <a:gd name="T29" fmla="*/ 34 h 96"/>
                              <a:gd name="T30" fmla="*/ 43 w 139"/>
                              <a:gd name="T31" fmla="*/ 24 h 96"/>
                              <a:gd name="T32" fmla="*/ 43 w 139"/>
                              <a:gd name="T33" fmla="*/ 10 h 96"/>
                              <a:gd name="T34" fmla="*/ 43 w 139"/>
                              <a:gd name="T35" fmla="*/ 0 h 96"/>
                              <a:gd name="T36" fmla="*/ 62 w 139"/>
                              <a:gd name="T37" fmla="*/ 5 h 96"/>
                              <a:gd name="T38" fmla="*/ 62 w 139"/>
                              <a:gd name="T39" fmla="*/ 20 h 96"/>
                              <a:gd name="T40" fmla="*/ 67 w 139"/>
                              <a:gd name="T41" fmla="*/ 29 h 96"/>
                              <a:gd name="T42" fmla="*/ 72 w 139"/>
                              <a:gd name="T43" fmla="*/ 34 h 96"/>
                              <a:gd name="T44" fmla="*/ 86 w 139"/>
                              <a:gd name="T45" fmla="*/ 44 h 96"/>
                              <a:gd name="T46" fmla="*/ 105 w 139"/>
                              <a:gd name="T47" fmla="*/ 48 h 96"/>
                              <a:gd name="T48" fmla="*/ 125 w 139"/>
                              <a:gd name="T49" fmla="*/ 58 h 96"/>
                              <a:gd name="T50" fmla="*/ 139 w 139"/>
                              <a:gd name="T51" fmla="*/ 5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96">
                                <a:moveTo>
                                  <a:pt x="9" y="96"/>
                                </a:moveTo>
                                <a:lnTo>
                                  <a:pt x="29" y="96"/>
                                </a:lnTo>
                                <a:lnTo>
                                  <a:pt x="67" y="72"/>
                                </a:lnTo>
                                <a:lnTo>
                                  <a:pt x="43" y="72"/>
                                </a:lnTo>
                                <a:lnTo>
                                  <a:pt x="19" y="68"/>
                                </a:lnTo>
                                <a:lnTo>
                                  <a:pt x="9" y="63"/>
                                </a:lnTo>
                                <a:lnTo>
                                  <a:pt x="0" y="53"/>
                                </a:lnTo>
                                <a:lnTo>
                                  <a:pt x="0" y="34"/>
                                </a:lnTo>
                                <a:lnTo>
                                  <a:pt x="19" y="44"/>
                                </a:lnTo>
                                <a:lnTo>
                                  <a:pt x="29" y="44"/>
                                </a:lnTo>
                                <a:lnTo>
                                  <a:pt x="48" y="48"/>
                                </a:lnTo>
                                <a:lnTo>
                                  <a:pt x="62" y="48"/>
                                </a:lnTo>
                                <a:lnTo>
                                  <a:pt x="81" y="58"/>
                                </a:lnTo>
                                <a:lnTo>
                                  <a:pt x="67" y="44"/>
                                </a:lnTo>
                                <a:lnTo>
                                  <a:pt x="57" y="34"/>
                                </a:lnTo>
                                <a:lnTo>
                                  <a:pt x="43" y="24"/>
                                </a:lnTo>
                                <a:lnTo>
                                  <a:pt x="43" y="10"/>
                                </a:lnTo>
                                <a:lnTo>
                                  <a:pt x="43" y="0"/>
                                </a:lnTo>
                                <a:lnTo>
                                  <a:pt x="62" y="5"/>
                                </a:lnTo>
                                <a:lnTo>
                                  <a:pt x="62" y="20"/>
                                </a:lnTo>
                                <a:lnTo>
                                  <a:pt x="67" y="29"/>
                                </a:lnTo>
                                <a:lnTo>
                                  <a:pt x="72" y="34"/>
                                </a:lnTo>
                                <a:lnTo>
                                  <a:pt x="86" y="44"/>
                                </a:lnTo>
                                <a:lnTo>
                                  <a:pt x="105" y="48"/>
                                </a:lnTo>
                                <a:lnTo>
                                  <a:pt x="125" y="58"/>
                                </a:lnTo>
                                <a:lnTo>
                                  <a:pt x="139" y="58"/>
                                </a:lnTo>
                              </a:path>
                            </a:pathLst>
                          </a:custGeom>
                          <a:noFill/>
                          <a:ln w="0">
                            <a:solidFill>
                              <a:srgbClr val="5F3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1290"/>
                        <wps:cNvSpPr>
                          <a:spLocks/>
                        </wps:cNvSpPr>
                        <wps:spPr bwMode="auto">
                          <a:xfrm>
                            <a:off x="839470" y="530860"/>
                            <a:ext cx="161925" cy="48895"/>
                          </a:xfrm>
                          <a:custGeom>
                            <a:avLst/>
                            <a:gdLst>
                              <a:gd name="T0" fmla="*/ 0 w 255"/>
                              <a:gd name="T1" fmla="*/ 39 h 77"/>
                              <a:gd name="T2" fmla="*/ 19 w 255"/>
                              <a:gd name="T3" fmla="*/ 34 h 77"/>
                              <a:gd name="T4" fmla="*/ 43 w 255"/>
                              <a:gd name="T5" fmla="*/ 34 h 77"/>
                              <a:gd name="T6" fmla="*/ 62 w 255"/>
                              <a:gd name="T7" fmla="*/ 29 h 77"/>
                              <a:gd name="T8" fmla="*/ 57 w 255"/>
                              <a:gd name="T9" fmla="*/ 48 h 77"/>
                              <a:gd name="T10" fmla="*/ 62 w 255"/>
                              <a:gd name="T11" fmla="*/ 63 h 77"/>
                              <a:gd name="T12" fmla="*/ 77 w 255"/>
                              <a:gd name="T13" fmla="*/ 48 h 77"/>
                              <a:gd name="T14" fmla="*/ 96 w 255"/>
                              <a:gd name="T15" fmla="*/ 29 h 77"/>
                              <a:gd name="T16" fmla="*/ 115 w 255"/>
                              <a:gd name="T17" fmla="*/ 19 h 77"/>
                              <a:gd name="T18" fmla="*/ 139 w 255"/>
                              <a:gd name="T19" fmla="*/ 5 h 77"/>
                              <a:gd name="T20" fmla="*/ 144 w 255"/>
                              <a:gd name="T21" fmla="*/ 0 h 77"/>
                              <a:gd name="T22" fmla="*/ 202 w 255"/>
                              <a:gd name="T23" fmla="*/ 19 h 77"/>
                              <a:gd name="T24" fmla="*/ 221 w 255"/>
                              <a:gd name="T25" fmla="*/ 39 h 77"/>
                              <a:gd name="T26" fmla="*/ 226 w 255"/>
                              <a:gd name="T27" fmla="*/ 53 h 77"/>
                              <a:gd name="T28" fmla="*/ 226 w 255"/>
                              <a:gd name="T29" fmla="*/ 77 h 77"/>
                              <a:gd name="T30" fmla="*/ 235 w 255"/>
                              <a:gd name="T31" fmla="*/ 77 h 77"/>
                              <a:gd name="T32" fmla="*/ 250 w 255"/>
                              <a:gd name="T33" fmla="*/ 63 h 77"/>
                              <a:gd name="T34" fmla="*/ 255 w 255"/>
                              <a:gd name="T35" fmla="*/ 43 h 77"/>
                              <a:gd name="T36" fmla="*/ 255 w 255"/>
                              <a:gd name="T37" fmla="*/ 2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5" h="77">
                                <a:moveTo>
                                  <a:pt x="0" y="39"/>
                                </a:moveTo>
                                <a:lnTo>
                                  <a:pt x="19" y="34"/>
                                </a:lnTo>
                                <a:lnTo>
                                  <a:pt x="43" y="34"/>
                                </a:lnTo>
                                <a:lnTo>
                                  <a:pt x="62" y="29"/>
                                </a:lnTo>
                                <a:lnTo>
                                  <a:pt x="57" y="48"/>
                                </a:lnTo>
                                <a:lnTo>
                                  <a:pt x="62" y="63"/>
                                </a:lnTo>
                                <a:lnTo>
                                  <a:pt x="77" y="48"/>
                                </a:lnTo>
                                <a:lnTo>
                                  <a:pt x="96" y="29"/>
                                </a:lnTo>
                                <a:lnTo>
                                  <a:pt x="115" y="19"/>
                                </a:lnTo>
                                <a:lnTo>
                                  <a:pt x="139" y="5"/>
                                </a:lnTo>
                                <a:lnTo>
                                  <a:pt x="144" y="0"/>
                                </a:lnTo>
                                <a:lnTo>
                                  <a:pt x="202" y="19"/>
                                </a:lnTo>
                                <a:lnTo>
                                  <a:pt x="221" y="39"/>
                                </a:lnTo>
                                <a:lnTo>
                                  <a:pt x="226" y="53"/>
                                </a:lnTo>
                                <a:lnTo>
                                  <a:pt x="226" y="77"/>
                                </a:lnTo>
                                <a:lnTo>
                                  <a:pt x="235" y="77"/>
                                </a:lnTo>
                                <a:lnTo>
                                  <a:pt x="250" y="63"/>
                                </a:lnTo>
                                <a:lnTo>
                                  <a:pt x="255" y="43"/>
                                </a:lnTo>
                                <a:lnTo>
                                  <a:pt x="255" y="24"/>
                                </a:lnTo>
                              </a:path>
                            </a:pathLst>
                          </a:custGeom>
                          <a:noFill/>
                          <a:ln w="0">
                            <a:solidFill>
                              <a:srgbClr val="5F3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1291"/>
                        <wps:cNvSpPr>
                          <a:spLocks/>
                        </wps:cNvSpPr>
                        <wps:spPr bwMode="auto">
                          <a:xfrm>
                            <a:off x="848360" y="503555"/>
                            <a:ext cx="143510" cy="60960"/>
                          </a:xfrm>
                          <a:custGeom>
                            <a:avLst/>
                            <a:gdLst>
                              <a:gd name="T0" fmla="*/ 82 w 226"/>
                              <a:gd name="T1" fmla="*/ 62 h 96"/>
                              <a:gd name="T2" fmla="*/ 63 w 226"/>
                              <a:gd name="T3" fmla="*/ 57 h 96"/>
                              <a:gd name="T4" fmla="*/ 29 w 226"/>
                              <a:gd name="T5" fmla="*/ 57 h 96"/>
                              <a:gd name="T6" fmla="*/ 0 w 226"/>
                              <a:gd name="T7" fmla="*/ 62 h 96"/>
                              <a:gd name="T8" fmla="*/ 48 w 226"/>
                              <a:gd name="T9" fmla="*/ 43 h 96"/>
                              <a:gd name="T10" fmla="*/ 87 w 226"/>
                              <a:gd name="T11" fmla="*/ 43 h 96"/>
                              <a:gd name="T12" fmla="*/ 72 w 226"/>
                              <a:gd name="T13" fmla="*/ 29 h 96"/>
                              <a:gd name="T14" fmla="*/ 43 w 226"/>
                              <a:gd name="T15" fmla="*/ 24 h 96"/>
                              <a:gd name="T16" fmla="*/ 82 w 226"/>
                              <a:gd name="T17" fmla="*/ 19 h 96"/>
                              <a:gd name="T18" fmla="*/ 92 w 226"/>
                              <a:gd name="T19" fmla="*/ 29 h 96"/>
                              <a:gd name="T20" fmla="*/ 111 w 226"/>
                              <a:gd name="T21" fmla="*/ 38 h 96"/>
                              <a:gd name="T22" fmla="*/ 125 w 226"/>
                              <a:gd name="T23" fmla="*/ 24 h 96"/>
                              <a:gd name="T24" fmla="*/ 101 w 226"/>
                              <a:gd name="T25" fmla="*/ 5 h 96"/>
                              <a:gd name="T26" fmla="*/ 116 w 226"/>
                              <a:gd name="T27" fmla="*/ 0 h 96"/>
                              <a:gd name="T28" fmla="*/ 130 w 226"/>
                              <a:gd name="T29" fmla="*/ 0 h 96"/>
                              <a:gd name="T30" fmla="*/ 144 w 226"/>
                              <a:gd name="T31" fmla="*/ 29 h 96"/>
                              <a:gd name="T32" fmla="*/ 154 w 226"/>
                              <a:gd name="T33" fmla="*/ 19 h 96"/>
                              <a:gd name="T34" fmla="*/ 154 w 226"/>
                              <a:gd name="T35" fmla="*/ 5 h 96"/>
                              <a:gd name="T36" fmla="*/ 168 w 226"/>
                              <a:gd name="T37" fmla="*/ 19 h 96"/>
                              <a:gd name="T38" fmla="*/ 173 w 226"/>
                              <a:gd name="T39" fmla="*/ 29 h 96"/>
                              <a:gd name="T40" fmla="*/ 178 w 226"/>
                              <a:gd name="T41" fmla="*/ 43 h 96"/>
                              <a:gd name="T42" fmla="*/ 183 w 226"/>
                              <a:gd name="T43" fmla="*/ 48 h 96"/>
                              <a:gd name="T44" fmla="*/ 192 w 226"/>
                              <a:gd name="T45" fmla="*/ 48 h 96"/>
                              <a:gd name="T46" fmla="*/ 197 w 226"/>
                              <a:gd name="T47" fmla="*/ 24 h 96"/>
                              <a:gd name="T48" fmla="*/ 207 w 226"/>
                              <a:gd name="T49" fmla="*/ 29 h 96"/>
                              <a:gd name="T50" fmla="*/ 207 w 226"/>
                              <a:gd name="T51" fmla="*/ 48 h 96"/>
                              <a:gd name="T52" fmla="*/ 207 w 226"/>
                              <a:gd name="T53" fmla="*/ 62 h 96"/>
                              <a:gd name="T54" fmla="*/ 212 w 226"/>
                              <a:gd name="T55" fmla="*/ 67 h 96"/>
                              <a:gd name="T56" fmla="*/ 226 w 226"/>
                              <a:gd name="T5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96">
                                <a:moveTo>
                                  <a:pt x="82" y="62"/>
                                </a:moveTo>
                                <a:lnTo>
                                  <a:pt x="63" y="57"/>
                                </a:lnTo>
                                <a:lnTo>
                                  <a:pt x="29" y="57"/>
                                </a:lnTo>
                                <a:lnTo>
                                  <a:pt x="0" y="62"/>
                                </a:lnTo>
                                <a:lnTo>
                                  <a:pt x="48" y="43"/>
                                </a:lnTo>
                                <a:lnTo>
                                  <a:pt x="87" y="43"/>
                                </a:lnTo>
                                <a:lnTo>
                                  <a:pt x="72" y="29"/>
                                </a:lnTo>
                                <a:lnTo>
                                  <a:pt x="43" y="24"/>
                                </a:lnTo>
                                <a:lnTo>
                                  <a:pt x="82" y="19"/>
                                </a:lnTo>
                                <a:lnTo>
                                  <a:pt x="92" y="29"/>
                                </a:lnTo>
                                <a:lnTo>
                                  <a:pt x="111" y="38"/>
                                </a:lnTo>
                                <a:lnTo>
                                  <a:pt x="125" y="24"/>
                                </a:lnTo>
                                <a:lnTo>
                                  <a:pt x="101" y="5"/>
                                </a:lnTo>
                                <a:lnTo>
                                  <a:pt x="116" y="0"/>
                                </a:lnTo>
                                <a:lnTo>
                                  <a:pt x="130" y="0"/>
                                </a:lnTo>
                                <a:lnTo>
                                  <a:pt x="144" y="29"/>
                                </a:lnTo>
                                <a:lnTo>
                                  <a:pt x="154" y="19"/>
                                </a:lnTo>
                                <a:lnTo>
                                  <a:pt x="154" y="5"/>
                                </a:lnTo>
                                <a:lnTo>
                                  <a:pt x="168" y="19"/>
                                </a:lnTo>
                                <a:lnTo>
                                  <a:pt x="173" y="29"/>
                                </a:lnTo>
                                <a:lnTo>
                                  <a:pt x="178" y="43"/>
                                </a:lnTo>
                                <a:lnTo>
                                  <a:pt x="183" y="48"/>
                                </a:lnTo>
                                <a:lnTo>
                                  <a:pt x="192" y="48"/>
                                </a:lnTo>
                                <a:lnTo>
                                  <a:pt x="197" y="24"/>
                                </a:lnTo>
                                <a:lnTo>
                                  <a:pt x="207" y="29"/>
                                </a:lnTo>
                                <a:lnTo>
                                  <a:pt x="207" y="48"/>
                                </a:lnTo>
                                <a:lnTo>
                                  <a:pt x="207" y="62"/>
                                </a:lnTo>
                                <a:lnTo>
                                  <a:pt x="212" y="67"/>
                                </a:lnTo>
                                <a:lnTo>
                                  <a:pt x="226" y="96"/>
                                </a:lnTo>
                              </a:path>
                            </a:pathLst>
                          </a:custGeom>
                          <a:noFill/>
                          <a:ln w="0">
                            <a:solidFill>
                              <a:srgbClr val="5F3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1292"/>
                        <wps:cNvSpPr>
                          <a:spLocks/>
                        </wps:cNvSpPr>
                        <wps:spPr bwMode="auto">
                          <a:xfrm>
                            <a:off x="985520" y="561340"/>
                            <a:ext cx="40005" cy="88900"/>
                          </a:xfrm>
                          <a:custGeom>
                            <a:avLst/>
                            <a:gdLst>
                              <a:gd name="T0" fmla="*/ 34 w 63"/>
                              <a:gd name="T1" fmla="*/ 0 h 140"/>
                              <a:gd name="T2" fmla="*/ 53 w 63"/>
                              <a:gd name="T3" fmla="*/ 29 h 140"/>
                              <a:gd name="T4" fmla="*/ 58 w 63"/>
                              <a:gd name="T5" fmla="*/ 48 h 140"/>
                              <a:gd name="T6" fmla="*/ 63 w 63"/>
                              <a:gd name="T7" fmla="*/ 67 h 140"/>
                              <a:gd name="T8" fmla="*/ 63 w 63"/>
                              <a:gd name="T9" fmla="*/ 77 h 140"/>
                              <a:gd name="T10" fmla="*/ 58 w 63"/>
                              <a:gd name="T11" fmla="*/ 96 h 140"/>
                              <a:gd name="T12" fmla="*/ 58 w 63"/>
                              <a:gd name="T13" fmla="*/ 101 h 140"/>
                              <a:gd name="T14" fmla="*/ 53 w 63"/>
                              <a:gd name="T15" fmla="*/ 82 h 140"/>
                              <a:gd name="T16" fmla="*/ 44 w 63"/>
                              <a:gd name="T17" fmla="*/ 63 h 140"/>
                              <a:gd name="T18" fmla="*/ 34 w 63"/>
                              <a:gd name="T19" fmla="*/ 39 h 140"/>
                              <a:gd name="T20" fmla="*/ 20 w 63"/>
                              <a:gd name="T21" fmla="*/ 24 h 140"/>
                              <a:gd name="T22" fmla="*/ 15 w 63"/>
                              <a:gd name="T23" fmla="*/ 63 h 140"/>
                              <a:gd name="T24" fmla="*/ 29 w 63"/>
                              <a:gd name="T25" fmla="*/ 82 h 140"/>
                              <a:gd name="T26" fmla="*/ 39 w 63"/>
                              <a:gd name="T27" fmla="*/ 91 h 140"/>
                              <a:gd name="T28" fmla="*/ 44 w 63"/>
                              <a:gd name="T29" fmla="*/ 140 h 140"/>
                              <a:gd name="T30" fmla="*/ 15 w 63"/>
                              <a:gd name="T31" fmla="*/ 130 h 140"/>
                              <a:gd name="T32" fmla="*/ 10 w 63"/>
                              <a:gd name="T33" fmla="*/ 111 h 140"/>
                              <a:gd name="T34" fmla="*/ 0 w 63"/>
                              <a:gd name="T35" fmla="*/ 8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 h="140">
                                <a:moveTo>
                                  <a:pt x="34" y="0"/>
                                </a:moveTo>
                                <a:lnTo>
                                  <a:pt x="53" y="29"/>
                                </a:lnTo>
                                <a:lnTo>
                                  <a:pt x="58" y="48"/>
                                </a:lnTo>
                                <a:lnTo>
                                  <a:pt x="63" y="67"/>
                                </a:lnTo>
                                <a:lnTo>
                                  <a:pt x="63" y="77"/>
                                </a:lnTo>
                                <a:lnTo>
                                  <a:pt x="58" y="96"/>
                                </a:lnTo>
                                <a:lnTo>
                                  <a:pt x="58" y="101"/>
                                </a:lnTo>
                                <a:lnTo>
                                  <a:pt x="53" y="82"/>
                                </a:lnTo>
                                <a:lnTo>
                                  <a:pt x="44" y="63"/>
                                </a:lnTo>
                                <a:lnTo>
                                  <a:pt x="34" y="39"/>
                                </a:lnTo>
                                <a:lnTo>
                                  <a:pt x="20" y="24"/>
                                </a:lnTo>
                                <a:lnTo>
                                  <a:pt x="15" y="63"/>
                                </a:lnTo>
                                <a:lnTo>
                                  <a:pt x="29" y="82"/>
                                </a:lnTo>
                                <a:lnTo>
                                  <a:pt x="39" y="91"/>
                                </a:lnTo>
                                <a:lnTo>
                                  <a:pt x="44" y="140"/>
                                </a:lnTo>
                                <a:lnTo>
                                  <a:pt x="15" y="130"/>
                                </a:lnTo>
                                <a:lnTo>
                                  <a:pt x="10" y="111"/>
                                </a:lnTo>
                                <a:lnTo>
                                  <a:pt x="0" y="87"/>
                                </a:lnTo>
                              </a:path>
                            </a:pathLst>
                          </a:custGeom>
                          <a:noFill/>
                          <a:ln w="0">
                            <a:solidFill>
                              <a:srgbClr val="5F3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Oval 1293"/>
                        <wps:cNvSpPr>
                          <a:spLocks noChangeArrowheads="1"/>
                        </wps:cNvSpPr>
                        <wps:spPr bwMode="auto">
                          <a:xfrm>
                            <a:off x="848360" y="659130"/>
                            <a:ext cx="15240" cy="12065"/>
                          </a:xfrm>
                          <a:prstGeom prst="ellipse">
                            <a:avLst/>
                          </a:prstGeom>
                          <a:solidFill>
                            <a:srgbClr val="FF5FBF"/>
                          </a:solidFill>
                          <a:ln w="0">
                            <a:solidFill>
                              <a:srgbClr val="FF009F"/>
                            </a:solidFill>
                            <a:round/>
                            <a:headEnd/>
                            <a:tailEnd/>
                          </a:ln>
                        </wps:spPr>
                        <wps:bodyPr rot="0" vert="horz" wrap="square" lIns="91440" tIns="45720" rIns="91440" bIns="45720" anchor="t" anchorCtr="0" upright="1">
                          <a:noAutofit/>
                        </wps:bodyPr>
                      </wps:wsp>
                      <wps:wsp>
                        <wps:cNvPr id="1405" name="Freeform 1294"/>
                        <wps:cNvSpPr>
                          <a:spLocks/>
                        </wps:cNvSpPr>
                        <wps:spPr bwMode="auto">
                          <a:xfrm>
                            <a:off x="878840" y="698500"/>
                            <a:ext cx="36830" cy="143510"/>
                          </a:xfrm>
                          <a:custGeom>
                            <a:avLst/>
                            <a:gdLst>
                              <a:gd name="T0" fmla="*/ 58 w 58"/>
                              <a:gd name="T1" fmla="*/ 5 h 226"/>
                              <a:gd name="T2" fmla="*/ 15 w 58"/>
                              <a:gd name="T3" fmla="*/ 221 h 226"/>
                              <a:gd name="T4" fmla="*/ 0 w 58"/>
                              <a:gd name="T5" fmla="*/ 226 h 226"/>
                              <a:gd name="T6" fmla="*/ 44 w 58"/>
                              <a:gd name="T7" fmla="*/ 5 h 226"/>
                              <a:gd name="T8" fmla="*/ 53 w 58"/>
                              <a:gd name="T9" fmla="*/ 0 h 226"/>
                              <a:gd name="T10" fmla="*/ 58 w 58"/>
                              <a:gd name="T11" fmla="*/ 5 h 226"/>
                            </a:gdLst>
                            <a:ahLst/>
                            <a:cxnLst>
                              <a:cxn ang="0">
                                <a:pos x="T0" y="T1"/>
                              </a:cxn>
                              <a:cxn ang="0">
                                <a:pos x="T2" y="T3"/>
                              </a:cxn>
                              <a:cxn ang="0">
                                <a:pos x="T4" y="T5"/>
                              </a:cxn>
                              <a:cxn ang="0">
                                <a:pos x="T6" y="T7"/>
                              </a:cxn>
                              <a:cxn ang="0">
                                <a:pos x="T8" y="T9"/>
                              </a:cxn>
                              <a:cxn ang="0">
                                <a:pos x="T10" y="T11"/>
                              </a:cxn>
                            </a:cxnLst>
                            <a:rect l="0" t="0" r="r" b="b"/>
                            <a:pathLst>
                              <a:path w="58" h="226">
                                <a:moveTo>
                                  <a:pt x="58" y="5"/>
                                </a:moveTo>
                                <a:lnTo>
                                  <a:pt x="15" y="221"/>
                                </a:lnTo>
                                <a:lnTo>
                                  <a:pt x="0" y="226"/>
                                </a:lnTo>
                                <a:lnTo>
                                  <a:pt x="44" y="5"/>
                                </a:lnTo>
                                <a:lnTo>
                                  <a:pt x="53" y="0"/>
                                </a:lnTo>
                                <a:lnTo>
                                  <a:pt x="58" y="5"/>
                                </a:lnTo>
                                <a:close/>
                              </a:path>
                            </a:pathLst>
                          </a:custGeom>
                          <a:solidFill>
                            <a:srgbClr val="BF7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295"/>
                        <wps:cNvSpPr>
                          <a:spLocks/>
                        </wps:cNvSpPr>
                        <wps:spPr bwMode="auto">
                          <a:xfrm>
                            <a:off x="704850" y="753745"/>
                            <a:ext cx="369570" cy="405765"/>
                          </a:xfrm>
                          <a:custGeom>
                            <a:avLst/>
                            <a:gdLst>
                              <a:gd name="T0" fmla="*/ 197 w 582"/>
                              <a:gd name="T1" fmla="*/ 5 h 639"/>
                              <a:gd name="T2" fmla="*/ 173 w 582"/>
                              <a:gd name="T3" fmla="*/ 10 h 639"/>
                              <a:gd name="T4" fmla="*/ 144 w 582"/>
                              <a:gd name="T5" fmla="*/ 19 h 639"/>
                              <a:gd name="T6" fmla="*/ 120 w 582"/>
                              <a:gd name="T7" fmla="*/ 24 h 639"/>
                              <a:gd name="T8" fmla="*/ 101 w 582"/>
                              <a:gd name="T9" fmla="*/ 34 h 639"/>
                              <a:gd name="T10" fmla="*/ 87 w 582"/>
                              <a:gd name="T11" fmla="*/ 48 h 639"/>
                              <a:gd name="T12" fmla="*/ 72 w 582"/>
                              <a:gd name="T13" fmla="*/ 62 h 639"/>
                              <a:gd name="T14" fmla="*/ 48 w 582"/>
                              <a:gd name="T15" fmla="*/ 96 h 639"/>
                              <a:gd name="T16" fmla="*/ 0 w 582"/>
                              <a:gd name="T17" fmla="*/ 183 h 639"/>
                              <a:gd name="T18" fmla="*/ 15 w 582"/>
                              <a:gd name="T19" fmla="*/ 197 h 639"/>
                              <a:gd name="T20" fmla="*/ 144 w 582"/>
                              <a:gd name="T21" fmla="*/ 255 h 639"/>
                              <a:gd name="T22" fmla="*/ 140 w 582"/>
                              <a:gd name="T23" fmla="*/ 394 h 639"/>
                              <a:gd name="T24" fmla="*/ 130 w 582"/>
                              <a:gd name="T25" fmla="*/ 490 h 639"/>
                              <a:gd name="T26" fmla="*/ 92 w 582"/>
                              <a:gd name="T27" fmla="*/ 586 h 639"/>
                              <a:gd name="T28" fmla="*/ 548 w 582"/>
                              <a:gd name="T29" fmla="*/ 639 h 639"/>
                              <a:gd name="T30" fmla="*/ 476 w 582"/>
                              <a:gd name="T31" fmla="*/ 399 h 639"/>
                              <a:gd name="T32" fmla="*/ 500 w 582"/>
                              <a:gd name="T33" fmla="*/ 375 h 639"/>
                              <a:gd name="T34" fmla="*/ 515 w 582"/>
                              <a:gd name="T35" fmla="*/ 332 h 639"/>
                              <a:gd name="T36" fmla="*/ 515 w 582"/>
                              <a:gd name="T37" fmla="*/ 298 h 639"/>
                              <a:gd name="T38" fmla="*/ 519 w 582"/>
                              <a:gd name="T39" fmla="*/ 264 h 639"/>
                              <a:gd name="T40" fmla="*/ 539 w 582"/>
                              <a:gd name="T41" fmla="*/ 82 h 639"/>
                              <a:gd name="T42" fmla="*/ 524 w 582"/>
                              <a:gd name="T43" fmla="*/ 48 h 639"/>
                              <a:gd name="T44" fmla="*/ 495 w 582"/>
                              <a:gd name="T45" fmla="*/ 34 h 639"/>
                              <a:gd name="T46" fmla="*/ 409 w 582"/>
                              <a:gd name="T47" fmla="*/ 10 h 639"/>
                              <a:gd name="T48" fmla="*/ 394 w 582"/>
                              <a:gd name="T49" fmla="*/ 0 h 639"/>
                              <a:gd name="T50" fmla="*/ 380 w 582"/>
                              <a:gd name="T51" fmla="*/ 0 h 639"/>
                              <a:gd name="T52" fmla="*/ 385 w 582"/>
                              <a:gd name="T53" fmla="*/ 14 h 639"/>
                              <a:gd name="T54" fmla="*/ 394 w 582"/>
                              <a:gd name="T55" fmla="*/ 34 h 639"/>
                              <a:gd name="T56" fmla="*/ 404 w 582"/>
                              <a:gd name="T57" fmla="*/ 53 h 639"/>
                              <a:gd name="T58" fmla="*/ 409 w 582"/>
                              <a:gd name="T59" fmla="*/ 72 h 639"/>
                              <a:gd name="T60" fmla="*/ 414 w 582"/>
                              <a:gd name="T61" fmla="*/ 91 h 639"/>
                              <a:gd name="T62" fmla="*/ 409 w 582"/>
                              <a:gd name="T63" fmla="*/ 110 h 639"/>
                              <a:gd name="T64" fmla="*/ 394 w 582"/>
                              <a:gd name="T65" fmla="*/ 125 h 639"/>
                              <a:gd name="T66" fmla="*/ 370 w 582"/>
                              <a:gd name="T67" fmla="*/ 139 h 639"/>
                              <a:gd name="T68" fmla="*/ 346 w 582"/>
                              <a:gd name="T69" fmla="*/ 149 h 639"/>
                              <a:gd name="T70" fmla="*/ 318 w 582"/>
                              <a:gd name="T71" fmla="*/ 149 h 639"/>
                              <a:gd name="T72" fmla="*/ 293 w 582"/>
                              <a:gd name="T73" fmla="*/ 139 h 639"/>
                              <a:gd name="T74" fmla="*/ 260 w 582"/>
                              <a:gd name="T75" fmla="*/ 125 h 639"/>
                              <a:gd name="T76" fmla="*/ 245 w 582"/>
                              <a:gd name="T77" fmla="*/ 106 h 639"/>
                              <a:gd name="T78" fmla="*/ 231 w 582"/>
                              <a:gd name="T79" fmla="*/ 82 h 639"/>
                              <a:gd name="T80" fmla="*/ 226 w 582"/>
                              <a:gd name="T81" fmla="*/ 48 h 639"/>
                              <a:gd name="T82" fmla="*/ 212 w 582"/>
                              <a:gd name="T83" fmla="*/ 19 h 639"/>
                              <a:gd name="T84" fmla="*/ 212 w 582"/>
                              <a:gd name="T85" fmla="*/ 0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2" h="639">
                                <a:moveTo>
                                  <a:pt x="212" y="0"/>
                                </a:moveTo>
                                <a:lnTo>
                                  <a:pt x="197" y="5"/>
                                </a:lnTo>
                                <a:lnTo>
                                  <a:pt x="188" y="10"/>
                                </a:lnTo>
                                <a:lnTo>
                                  <a:pt x="173" y="10"/>
                                </a:lnTo>
                                <a:lnTo>
                                  <a:pt x="159" y="14"/>
                                </a:lnTo>
                                <a:lnTo>
                                  <a:pt x="144" y="19"/>
                                </a:lnTo>
                                <a:lnTo>
                                  <a:pt x="130" y="19"/>
                                </a:lnTo>
                                <a:lnTo>
                                  <a:pt x="120" y="24"/>
                                </a:lnTo>
                                <a:lnTo>
                                  <a:pt x="111" y="29"/>
                                </a:lnTo>
                                <a:lnTo>
                                  <a:pt x="101" y="34"/>
                                </a:lnTo>
                                <a:lnTo>
                                  <a:pt x="92" y="38"/>
                                </a:lnTo>
                                <a:lnTo>
                                  <a:pt x="87" y="48"/>
                                </a:lnTo>
                                <a:lnTo>
                                  <a:pt x="82" y="53"/>
                                </a:lnTo>
                                <a:lnTo>
                                  <a:pt x="72" y="62"/>
                                </a:lnTo>
                                <a:lnTo>
                                  <a:pt x="63" y="72"/>
                                </a:lnTo>
                                <a:lnTo>
                                  <a:pt x="48" y="96"/>
                                </a:lnTo>
                                <a:lnTo>
                                  <a:pt x="29" y="130"/>
                                </a:lnTo>
                                <a:lnTo>
                                  <a:pt x="0" y="183"/>
                                </a:lnTo>
                                <a:lnTo>
                                  <a:pt x="5" y="187"/>
                                </a:lnTo>
                                <a:lnTo>
                                  <a:pt x="15" y="197"/>
                                </a:lnTo>
                                <a:lnTo>
                                  <a:pt x="140" y="240"/>
                                </a:lnTo>
                                <a:lnTo>
                                  <a:pt x="144" y="255"/>
                                </a:lnTo>
                                <a:lnTo>
                                  <a:pt x="144" y="317"/>
                                </a:lnTo>
                                <a:lnTo>
                                  <a:pt x="140" y="394"/>
                                </a:lnTo>
                                <a:lnTo>
                                  <a:pt x="135" y="456"/>
                                </a:lnTo>
                                <a:lnTo>
                                  <a:pt x="130" y="490"/>
                                </a:lnTo>
                                <a:lnTo>
                                  <a:pt x="111" y="548"/>
                                </a:lnTo>
                                <a:lnTo>
                                  <a:pt x="92" y="586"/>
                                </a:lnTo>
                                <a:lnTo>
                                  <a:pt x="68" y="639"/>
                                </a:lnTo>
                                <a:lnTo>
                                  <a:pt x="548" y="639"/>
                                </a:lnTo>
                                <a:lnTo>
                                  <a:pt x="500" y="509"/>
                                </a:lnTo>
                                <a:lnTo>
                                  <a:pt x="476" y="399"/>
                                </a:lnTo>
                                <a:lnTo>
                                  <a:pt x="486" y="389"/>
                                </a:lnTo>
                                <a:lnTo>
                                  <a:pt x="500" y="375"/>
                                </a:lnTo>
                                <a:lnTo>
                                  <a:pt x="510" y="356"/>
                                </a:lnTo>
                                <a:lnTo>
                                  <a:pt x="515" y="332"/>
                                </a:lnTo>
                                <a:lnTo>
                                  <a:pt x="515" y="312"/>
                                </a:lnTo>
                                <a:lnTo>
                                  <a:pt x="515" y="298"/>
                                </a:lnTo>
                                <a:lnTo>
                                  <a:pt x="515" y="283"/>
                                </a:lnTo>
                                <a:lnTo>
                                  <a:pt x="519" y="264"/>
                                </a:lnTo>
                                <a:lnTo>
                                  <a:pt x="582" y="207"/>
                                </a:lnTo>
                                <a:lnTo>
                                  <a:pt x="539" y="82"/>
                                </a:lnTo>
                                <a:lnTo>
                                  <a:pt x="534" y="67"/>
                                </a:lnTo>
                                <a:lnTo>
                                  <a:pt x="524" y="48"/>
                                </a:lnTo>
                                <a:lnTo>
                                  <a:pt x="515" y="38"/>
                                </a:lnTo>
                                <a:lnTo>
                                  <a:pt x="495" y="34"/>
                                </a:lnTo>
                                <a:lnTo>
                                  <a:pt x="423" y="10"/>
                                </a:lnTo>
                                <a:lnTo>
                                  <a:pt x="409" y="10"/>
                                </a:lnTo>
                                <a:lnTo>
                                  <a:pt x="399" y="0"/>
                                </a:lnTo>
                                <a:lnTo>
                                  <a:pt x="394" y="0"/>
                                </a:lnTo>
                                <a:lnTo>
                                  <a:pt x="390" y="0"/>
                                </a:lnTo>
                                <a:lnTo>
                                  <a:pt x="380" y="0"/>
                                </a:lnTo>
                                <a:lnTo>
                                  <a:pt x="380" y="10"/>
                                </a:lnTo>
                                <a:lnTo>
                                  <a:pt x="385" y="14"/>
                                </a:lnTo>
                                <a:lnTo>
                                  <a:pt x="390" y="24"/>
                                </a:lnTo>
                                <a:lnTo>
                                  <a:pt x="394" y="34"/>
                                </a:lnTo>
                                <a:lnTo>
                                  <a:pt x="399" y="38"/>
                                </a:lnTo>
                                <a:lnTo>
                                  <a:pt x="404" y="53"/>
                                </a:lnTo>
                                <a:lnTo>
                                  <a:pt x="409" y="62"/>
                                </a:lnTo>
                                <a:lnTo>
                                  <a:pt x="409" y="72"/>
                                </a:lnTo>
                                <a:lnTo>
                                  <a:pt x="414" y="82"/>
                                </a:lnTo>
                                <a:lnTo>
                                  <a:pt x="414" y="91"/>
                                </a:lnTo>
                                <a:lnTo>
                                  <a:pt x="409" y="96"/>
                                </a:lnTo>
                                <a:lnTo>
                                  <a:pt x="409" y="110"/>
                                </a:lnTo>
                                <a:lnTo>
                                  <a:pt x="399" y="120"/>
                                </a:lnTo>
                                <a:lnTo>
                                  <a:pt x="394" y="125"/>
                                </a:lnTo>
                                <a:lnTo>
                                  <a:pt x="380" y="130"/>
                                </a:lnTo>
                                <a:lnTo>
                                  <a:pt x="370" y="139"/>
                                </a:lnTo>
                                <a:lnTo>
                                  <a:pt x="361" y="144"/>
                                </a:lnTo>
                                <a:lnTo>
                                  <a:pt x="346" y="149"/>
                                </a:lnTo>
                                <a:lnTo>
                                  <a:pt x="337" y="149"/>
                                </a:lnTo>
                                <a:lnTo>
                                  <a:pt x="318" y="149"/>
                                </a:lnTo>
                                <a:lnTo>
                                  <a:pt x="308" y="144"/>
                                </a:lnTo>
                                <a:lnTo>
                                  <a:pt x="293" y="139"/>
                                </a:lnTo>
                                <a:lnTo>
                                  <a:pt x="279" y="130"/>
                                </a:lnTo>
                                <a:lnTo>
                                  <a:pt x="260" y="125"/>
                                </a:lnTo>
                                <a:lnTo>
                                  <a:pt x="255" y="120"/>
                                </a:lnTo>
                                <a:lnTo>
                                  <a:pt x="245" y="106"/>
                                </a:lnTo>
                                <a:lnTo>
                                  <a:pt x="236" y="91"/>
                                </a:lnTo>
                                <a:lnTo>
                                  <a:pt x="231" y="82"/>
                                </a:lnTo>
                                <a:lnTo>
                                  <a:pt x="226" y="67"/>
                                </a:lnTo>
                                <a:lnTo>
                                  <a:pt x="226" y="48"/>
                                </a:lnTo>
                                <a:lnTo>
                                  <a:pt x="217" y="34"/>
                                </a:lnTo>
                                <a:lnTo>
                                  <a:pt x="212" y="19"/>
                                </a:lnTo>
                                <a:lnTo>
                                  <a:pt x="212" y="10"/>
                                </a:lnTo>
                                <a:lnTo>
                                  <a:pt x="21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296"/>
                        <wps:cNvSpPr>
                          <a:spLocks/>
                        </wps:cNvSpPr>
                        <wps:spPr bwMode="auto">
                          <a:xfrm>
                            <a:off x="717550" y="817880"/>
                            <a:ext cx="201295" cy="299085"/>
                          </a:xfrm>
                          <a:custGeom>
                            <a:avLst/>
                            <a:gdLst>
                              <a:gd name="T0" fmla="*/ 4 w 317"/>
                              <a:gd name="T1" fmla="*/ 115 h 471"/>
                              <a:gd name="T2" fmla="*/ 0 w 317"/>
                              <a:gd name="T3" fmla="*/ 173 h 471"/>
                              <a:gd name="T4" fmla="*/ 9 w 317"/>
                              <a:gd name="T5" fmla="*/ 288 h 471"/>
                              <a:gd name="T6" fmla="*/ 0 w 317"/>
                              <a:gd name="T7" fmla="*/ 351 h 471"/>
                              <a:gd name="T8" fmla="*/ 9 w 317"/>
                              <a:gd name="T9" fmla="*/ 413 h 471"/>
                              <a:gd name="T10" fmla="*/ 33 w 317"/>
                              <a:gd name="T11" fmla="*/ 471 h 471"/>
                              <a:gd name="T12" fmla="*/ 91 w 317"/>
                              <a:gd name="T13" fmla="*/ 466 h 471"/>
                              <a:gd name="T14" fmla="*/ 158 w 317"/>
                              <a:gd name="T15" fmla="*/ 423 h 471"/>
                              <a:gd name="T16" fmla="*/ 269 w 317"/>
                              <a:gd name="T17" fmla="*/ 250 h 471"/>
                              <a:gd name="T18" fmla="*/ 293 w 317"/>
                              <a:gd name="T19" fmla="*/ 216 h 471"/>
                              <a:gd name="T20" fmla="*/ 298 w 317"/>
                              <a:gd name="T21" fmla="*/ 197 h 471"/>
                              <a:gd name="T22" fmla="*/ 312 w 317"/>
                              <a:gd name="T23" fmla="*/ 163 h 471"/>
                              <a:gd name="T24" fmla="*/ 312 w 317"/>
                              <a:gd name="T25" fmla="*/ 149 h 471"/>
                              <a:gd name="T26" fmla="*/ 298 w 317"/>
                              <a:gd name="T27" fmla="*/ 134 h 471"/>
                              <a:gd name="T28" fmla="*/ 293 w 317"/>
                              <a:gd name="T29" fmla="*/ 120 h 471"/>
                              <a:gd name="T30" fmla="*/ 288 w 317"/>
                              <a:gd name="T31" fmla="*/ 110 h 471"/>
                              <a:gd name="T32" fmla="*/ 288 w 317"/>
                              <a:gd name="T33" fmla="*/ 101 h 471"/>
                              <a:gd name="T34" fmla="*/ 298 w 317"/>
                              <a:gd name="T35" fmla="*/ 106 h 471"/>
                              <a:gd name="T36" fmla="*/ 307 w 317"/>
                              <a:gd name="T37" fmla="*/ 120 h 471"/>
                              <a:gd name="T38" fmla="*/ 317 w 317"/>
                              <a:gd name="T39" fmla="*/ 130 h 471"/>
                              <a:gd name="T40" fmla="*/ 317 w 317"/>
                              <a:gd name="T41" fmla="*/ 115 h 471"/>
                              <a:gd name="T42" fmla="*/ 312 w 317"/>
                              <a:gd name="T43" fmla="*/ 96 h 471"/>
                              <a:gd name="T44" fmla="*/ 307 w 317"/>
                              <a:gd name="T45" fmla="*/ 62 h 471"/>
                              <a:gd name="T46" fmla="*/ 293 w 317"/>
                              <a:gd name="T47" fmla="*/ 43 h 471"/>
                              <a:gd name="T48" fmla="*/ 288 w 317"/>
                              <a:gd name="T49" fmla="*/ 24 h 471"/>
                              <a:gd name="T50" fmla="*/ 283 w 317"/>
                              <a:gd name="T51" fmla="*/ 9 h 471"/>
                              <a:gd name="T52" fmla="*/ 278 w 317"/>
                              <a:gd name="T53" fmla="*/ 0 h 471"/>
                              <a:gd name="T54" fmla="*/ 269 w 317"/>
                              <a:gd name="T55" fmla="*/ 24 h 471"/>
                              <a:gd name="T56" fmla="*/ 225 w 317"/>
                              <a:gd name="T57" fmla="*/ 72 h 471"/>
                              <a:gd name="T58" fmla="*/ 216 w 317"/>
                              <a:gd name="T59" fmla="*/ 82 h 471"/>
                              <a:gd name="T60" fmla="*/ 225 w 317"/>
                              <a:gd name="T61" fmla="*/ 106 h 471"/>
                              <a:gd name="T62" fmla="*/ 240 w 317"/>
                              <a:gd name="T63" fmla="*/ 163 h 471"/>
                              <a:gd name="T64" fmla="*/ 192 w 317"/>
                              <a:gd name="T65" fmla="*/ 231 h 471"/>
                              <a:gd name="T66" fmla="*/ 124 w 317"/>
                              <a:gd name="T67" fmla="*/ 216 h 471"/>
                              <a:gd name="T68" fmla="*/ 14 w 317"/>
                              <a:gd name="T69" fmla="*/ 8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7" h="471">
                                <a:moveTo>
                                  <a:pt x="14" y="82"/>
                                </a:moveTo>
                                <a:lnTo>
                                  <a:pt x="4" y="115"/>
                                </a:lnTo>
                                <a:lnTo>
                                  <a:pt x="4" y="134"/>
                                </a:lnTo>
                                <a:lnTo>
                                  <a:pt x="0" y="173"/>
                                </a:lnTo>
                                <a:lnTo>
                                  <a:pt x="9" y="226"/>
                                </a:lnTo>
                                <a:lnTo>
                                  <a:pt x="9" y="288"/>
                                </a:lnTo>
                                <a:lnTo>
                                  <a:pt x="4" y="317"/>
                                </a:lnTo>
                                <a:lnTo>
                                  <a:pt x="0" y="351"/>
                                </a:lnTo>
                                <a:lnTo>
                                  <a:pt x="4" y="384"/>
                                </a:lnTo>
                                <a:lnTo>
                                  <a:pt x="9" y="413"/>
                                </a:lnTo>
                                <a:lnTo>
                                  <a:pt x="14" y="447"/>
                                </a:lnTo>
                                <a:lnTo>
                                  <a:pt x="33" y="471"/>
                                </a:lnTo>
                                <a:lnTo>
                                  <a:pt x="62" y="466"/>
                                </a:lnTo>
                                <a:lnTo>
                                  <a:pt x="91" y="466"/>
                                </a:lnTo>
                                <a:lnTo>
                                  <a:pt x="124" y="452"/>
                                </a:lnTo>
                                <a:lnTo>
                                  <a:pt x="158" y="423"/>
                                </a:lnTo>
                                <a:lnTo>
                                  <a:pt x="177" y="389"/>
                                </a:lnTo>
                                <a:lnTo>
                                  <a:pt x="269" y="250"/>
                                </a:lnTo>
                                <a:lnTo>
                                  <a:pt x="288" y="221"/>
                                </a:lnTo>
                                <a:lnTo>
                                  <a:pt x="293" y="216"/>
                                </a:lnTo>
                                <a:lnTo>
                                  <a:pt x="293" y="206"/>
                                </a:lnTo>
                                <a:lnTo>
                                  <a:pt x="298" y="197"/>
                                </a:lnTo>
                                <a:lnTo>
                                  <a:pt x="298" y="187"/>
                                </a:lnTo>
                                <a:lnTo>
                                  <a:pt x="312" y="163"/>
                                </a:lnTo>
                                <a:lnTo>
                                  <a:pt x="312" y="154"/>
                                </a:lnTo>
                                <a:lnTo>
                                  <a:pt x="312" y="149"/>
                                </a:lnTo>
                                <a:lnTo>
                                  <a:pt x="307" y="139"/>
                                </a:lnTo>
                                <a:lnTo>
                                  <a:pt x="298" y="134"/>
                                </a:lnTo>
                                <a:lnTo>
                                  <a:pt x="298" y="130"/>
                                </a:lnTo>
                                <a:lnTo>
                                  <a:pt x="293" y="120"/>
                                </a:lnTo>
                                <a:lnTo>
                                  <a:pt x="288" y="115"/>
                                </a:lnTo>
                                <a:lnTo>
                                  <a:pt x="288" y="110"/>
                                </a:lnTo>
                                <a:lnTo>
                                  <a:pt x="278" y="106"/>
                                </a:lnTo>
                                <a:lnTo>
                                  <a:pt x="288" y="101"/>
                                </a:lnTo>
                                <a:lnTo>
                                  <a:pt x="293" y="101"/>
                                </a:lnTo>
                                <a:lnTo>
                                  <a:pt x="298" y="106"/>
                                </a:lnTo>
                                <a:lnTo>
                                  <a:pt x="307" y="110"/>
                                </a:lnTo>
                                <a:lnTo>
                                  <a:pt x="307" y="120"/>
                                </a:lnTo>
                                <a:lnTo>
                                  <a:pt x="312" y="125"/>
                                </a:lnTo>
                                <a:lnTo>
                                  <a:pt x="317" y="130"/>
                                </a:lnTo>
                                <a:lnTo>
                                  <a:pt x="317" y="120"/>
                                </a:lnTo>
                                <a:lnTo>
                                  <a:pt x="317" y="115"/>
                                </a:lnTo>
                                <a:lnTo>
                                  <a:pt x="317" y="106"/>
                                </a:lnTo>
                                <a:lnTo>
                                  <a:pt x="312" y="96"/>
                                </a:lnTo>
                                <a:lnTo>
                                  <a:pt x="312" y="77"/>
                                </a:lnTo>
                                <a:lnTo>
                                  <a:pt x="307" y="62"/>
                                </a:lnTo>
                                <a:lnTo>
                                  <a:pt x="298" y="57"/>
                                </a:lnTo>
                                <a:lnTo>
                                  <a:pt x="293" y="43"/>
                                </a:lnTo>
                                <a:lnTo>
                                  <a:pt x="288" y="33"/>
                                </a:lnTo>
                                <a:lnTo>
                                  <a:pt x="288" y="24"/>
                                </a:lnTo>
                                <a:lnTo>
                                  <a:pt x="288" y="19"/>
                                </a:lnTo>
                                <a:lnTo>
                                  <a:pt x="283" y="9"/>
                                </a:lnTo>
                                <a:lnTo>
                                  <a:pt x="278" y="5"/>
                                </a:lnTo>
                                <a:lnTo>
                                  <a:pt x="278" y="0"/>
                                </a:lnTo>
                                <a:lnTo>
                                  <a:pt x="273" y="0"/>
                                </a:lnTo>
                                <a:lnTo>
                                  <a:pt x="269" y="24"/>
                                </a:lnTo>
                                <a:lnTo>
                                  <a:pt x="230" y="62"/>
                                </a:lnTo>
                                <a:lnTo>
                                  <a:pt x="225" y="72"/>
                                </a:lnTo>
                                <a:lnTo>
                                  <a:pt x="216" y="77"/>
                                </a:lnTo>
                                <a:lnTo>
                                  <a:pt x="216" y="82"/>
                                </a:lnTo>
                                <a:lnTo>
                                  <a:pt x="216" y="91"/>
                                </a:lnTo>
                                <a:lnTo>
                                  <a:pt x="225" y="106"/>
                                </a:lnTo>
                                <a:lnTo>
                                  <a:pt x="230" y="139"/>
                                </a:lnTo>
                                <a:lnTo>
                                  <a:pt x="240" y="163"/>
                                </a:lnTo>
                                <a:lnTo>
                                  <a:pt x="249" y="187"/>
                                </a:lnTo>
                                <a:lnTo>
                                  <a:pt x="192" y="231"/>
                                </a:lnTo>
                                <a:lnTo>
                                  <a:pt x="124" y="288"/>
                                </a:lnTo>
                                <a:lnTo>
                                  <a:pt x="124" y="216"/>
                                </a:lnTo>
                                <a:lnTo>
                                  <a:pt x="124" y="144"/>
                                </a:lnTo>
                                <a:lnTo>
                                  <a:pt x="14" y="82"/>
                                </a:lnTo>
                                <a:close/>
                              </a:path>
                            </a:pathLst>
                          </a:custGeom>
                          <a:solidFill>
                            <a:srgbClr val="FF9F7F"/>
                          </a:solidFill>
                          <a:ln w="0">
                            <a:solidFill>
                              <a:srgbClr val="BF3F00"/>
                            </a:solidFill>
                            <a:round/>
                            <a:headEnd/>
                            <a:tailEnd/>
                          </a:ln>
                        </wps:spPr>
                        <wps:bodyPr rot="0" vert="horz" wrap="square" lIns="91440" tIns="45720" rIns="91440" bIns="45720" anchor="t" anchorCtr="0" upright="1">
                          <a:noAutofit/>
                        </wps:bodyPr>
                      </wps:wsp>
                      <wps:wsp>
                        <wps:cNvPr id="3104" name="Freeform 1297"/>
                        <wps:cNvSpPr>
                          <a:spLocks/>
                        </wps:cNvSpPr>
                        <wps:spPr bwMode="auto">
                          <a:xfrm>
                            <a:off x="878840" y="854075"/>
                            <a:ext cx="27940" cy="6350"/>
                          </a:xfrm>
                          <a:custGeom>
                            <a:avLst/>
                            <a:gdLst>
                              <a:gd name="T0" fmla="*/ 0 w 44"/>
                              <a:gd name="T1" fmla="*/ 10 h 10"/>
                              <a:gd name="T2" fmla="*/ 29 w 44"/>
                              <a:gd name="T3" fmla="*/ 0 h 10"/>
                              <a:gd name="T4" fmla="*/ 44 w 44"/>
                              <a:gd name="T5" fmla="*/ 0 h 10"/>
                            </a:gdLst>
                            <a:ahLst/>
                            <a:cxnLst>
                              <a:cxn ang="0">
                                <a:pos x="T0" y="T1"/>
                              </a:cxn>
                              <a:cxn ang="0">
                                <a:pos x="T2" y="T3"/>
                              </a:cxn>
                              <a:cxn ang="0">
                                <a:pos x="T4" y="T5"/>
                              </a:cxn>
                            </a:cxnLst>
                            <a:rect l="0" t="0" r="r" b="b"/>
                            <a:pathLst>
                              <a:path w="44" h="10">
                                <a:moveTo>
                                  <a:pt x="0" y="10"/>
                                </a:moveTo>
                                <a:lnTo>
                                  <a:pt x="29" y="0"/>
                                </a:lnTo>
                                <a:lnTo>
                                  <a:pt x="44" y="0"/>
                                </a:lnTo>
                              </a:path>
                            </a:pathLst>
                          </a:custGeom>
                          <a:noFill/>
                          <a:ln w="0">
                            <a:solidFill>
                              <a:srgbClr val="BF3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Freeform 1298"/>
                        <wps:cNvSpPr>
                          <a:spLocks/>
                        </wps:cNvSpPr>
                        <wps:spPr bwMode="auto">
                          <a:xfrm>
                            <a:off x="875665" y="866775"/>
                            <a:ext cx="36830" cy="8890"/>
                          </a:xfrm>
                          <a:custGeom>
                            <a:avLst/>
                            <a:gdLst>
                              <a:gd name="T0" fmla="*/ 0 w 58"/>
                              <a:gd name="T1" fmla="*/ 14 h 14"/>
                              <a:gd name="T2" fmla="*/ 29 w 58"/>
                              <a:gd name="T3" fmla="*/ 5 h 14"/>
                              <a:gd name="T4" fmla="*/ 58 w 58"/>
                              <a:gd name="T5" fmla="*/ 0 h 14"/>
                            </a:gdLst>
                            <a:ahLst/>
                            <a:cxnLst>
                              <a:cxn ang="0">
                                <a:pos x="T0" y="T1"/>
                              </a:cxn>
                              <a:cxn ang="0">
                                <a:pos x="T2" y="T3"/>
                              </a:cxn>
                              <a:cxn ang="0">
                                <a:pos x="T4" y="T5"/>
                              </a:cxn>
                            </a:cxnLst>
                            <a:rect l="0" t="0" r="r" b="b"/>
                            <a:pathLst>
                              <a:path w="58" h="14">
                                <a:moveTo>
                                  <a:pt x="0" y="14"/>
                                </a:moveTo>
                                <a:lnTo>
                                  <a:pt x="29" y="5"/>
                                </a:lnTo>
                                <a:lnTo>
                                  <a:pt x="58" y="0"/>
                                </a:lnTo>
                              </a:path>
                            </a:pathLst>
                          </a:custGeom>
                          <a:noFill/>
                          <a:ln w="0">
                            <a:solidFill>
                              <a:srgbClr val="BF3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Freeform 1299"/>
                        <wps:cNvSpPr>
                          <a:spLocks/>
                        </wps:cNvSpPr>
                        <wps:spPr bwMode="auto">
                          <a:xfrm>
                            <a:off x="878840" y="848360"/>
                            <a:ext cx="15240" cy="12065"/>
                          </a:xfrm>
                          <a:custGeom>
                            <a:avLst/>
                            <a:gdLst>
                              <a:gd name="T0" fmla="*/ 0 w 24"/>
                              <a:gd name="T1" fmla="*/ 19 h 19"/>
                              <a:gd name="T2" fmla="*/ 19 w 24"/>
                              <a:gd name="T3" fmla="*/ 0 h 19"/>
                              <a:gd name="T4" fmla="*/ 24 w 24"/>
                              <a:gd name="T5" fmla="*/ 9 h 19"/>
                            </a:gdLst>
                            <a:ahLst/>
                            <a:cxnLst>
                              <a:cxn ang="0">
                                <a:pos x="T0" y="T1"/>
                              </a:cxn>
                              <a:cxn ang="0">
                                <a:pos x="T2" y="T3"/>
                              </a:cxn>
                              <a:cxn ang="0">
                                <a:pos x="T4" y="T5"/>
                              </a:cxn>
                            </a:cxnLst>
                            <a:rect l="0" t="0" r="r" b="b"/>
                            <a:pathLst>
                              <a:path w="24" h="19">
                                <a:moveTo>
                                  <a:pt x="0" y="19"/>
                                </a:moveTo>
                                <a:lnTo>
                                  <a:pt x="19" y="0"/>
                                </a:lnTo>
                                <a:lnTo>
                                  <a:pt x="24" y="9"/>
                                </a:lnTo>
                              </a:path>
                            </a:pathLst>
                          </a:custGeom>
                          <a:noFill/>
                          <a:ln w="0">
                            <a:solidFill>
                              <a:srgbClr val="BF3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 name="Line 1300"/>
                        <wps:cNvCnPr/>
                        <wps:spPr bwMode="auto">
                          <a:xfrm flipH="1" flipV="1">
                            <a:off x="890905" y="829945"/>
                            <a:ext cx="6350" cy="3175"/>
                          </a:xfrm>
                          <a:prstGeom prst="line">
                            <a:avLst/>
                          </a:prstGeom>
                          <a:noFill/>
                          <a:ln w="0">
                            <a:solidFill>
                              <a:srgbClr val="BF3F00"/>
                            </a:solidFill>
                            <a:round/>
                            <a:headEnd/>
                            <a:tailEnd/>
                          </a:ln>
                          <a:extLst>
                            <a:ext uri="{909E8E84-426E-40DD-AFC4-6F175D3DCCD1}">
                              <a14:hiddenFill xmlns:a14="http://schemas.microsoft.com/office/drawing/2010/main">
                                <a:noFill/>
                              </a14:hiddenFill>
                            </a:ext>
                          </a:extLst>
                        </wps:spPr>
                        <wps:bodyPr/>
                      </wps:wsp>
                      <wps:wsp>
                        <wps:cNvPr id="3108" name="Freeform 1301"/>
                        <wps:cNvSpPr>
                          <a:spLocks/>
                        </wps:cNvSpPr>
                        <wps:spPr bwMode="auto">
                          <a:xfrm>
                            <a:off x="704850" y="854075"/>
                            <a:ext cx="94615" cy="58420"/>
                          </a:xfrm>
                          <a:custGeom>
                            <a:avLst/>
                            <a:gdLst>
                              <a:gd name="T0" fmla="*/ 68 w 149"/>
                              <a:gd name="T1" fmla="*/ 34 h 92"/>
                              <a:gd name="T2" fmla="*/ 10 w 149"/>
                              <a:gd name="T3" fmla="*/ 0 h 92"/>
                              <a:gd name="T4" fmla="*/ 0 w 149"/>
                              <a:gd name="T5" fmla="*/ 25 h 92"/>
                              <a:gd name="T6" fmla="*/ 5 w 149"/>
                              <a:gd name="T7" fmla="*/ 34 h 92"/>
                              <a:gd name="T8" fmla="*/ 15 w 149"/>
                              <a:gd name="T9" fmla="*/ 39 h 92"/>
                              <a:gd name="T10" fmla="*/ 149 w 149"/>
                              <a:gd name="T11" fmla="*/ 92 h 92"/>
                              <a:gd name="T12" fmla="*/ 149 w 149"/>
                              <a:gd name="T13" fmla="*/ 77 h 92"/>
                              <a:gd name="T14" fmla="*/ 68 w 149"/>
                              <a:gd name="T15" fmla="*/ 34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9" h="92">
                                <a:moveTo>
                                  <a:pt x="68" y="34"/>
                                </a:moveTo>
                                <a:lnTo>
                                  <a:pt x="10" y="0"/>
                                </a:lnTo>
                                <a:lnTo>
                                  <a:pt x="0" y="25"/>
                                </a:lnTo>
                                <a:lnTo>
                                  <a:pt x="5" y="34"/>
                                </a:lnTo>
                                <a:lnTo>
                                  <a:pt x="15" y="39"/>
                                </a:lnTo>
                                <a:lnTo>
                                  <a:pt x="149" y="92"/>
                                </a:lnTo>
                                <a:lnTo>
                                  <a:pt x="149" y="77"/>
                                </a:lnTo>
                                <a:lnTo>
                                  <a:pt x="68" y="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1302"/>
                        <wps:cNvSpPr>
                          <a:spLocks/>
                        </wps:cNvSpPr>
                        <wps:spPr bwMode="auto">
                          <a:xfrm>
                            <a:off x="860425" y="790575"/>
                            <a:ext cx="36830" cy="66675"/>
                          </a:xfrm>
                          <a:custGeom>
                            <a:avLst/>
                            <a:gdLst>
                              <a:gd name="T0" fmla="*/ 53 w 58"/>
                              <a:gd name="T1" fmla="*/ 0 h 105"/>
                              <a:gd name="T2" fmla="*/ 34 w 58"/>
                              <a:gd name="T3" fmla="*/ 4 h 105"/>
                              <a:gd name="T4" fmla="*/ 24 w 58"/>
                              <a:gd name="T5" fmla="*/ 14 h 105"/>
                              <a:gd name="T6" fmla="*/ 10 w 58"/>
                              <a:gd name="T7" fmla="*/ 33 h 105"/>
                              <a:gd name="T8" fmla="*/ 0 w 58"/>
                              <a:gd name="T9" fmla="*/ 43 h 105"/>
                              <a:gd name="T10" fmla="*/ 0 w 58"/>
                              <a:gd name="T11" fmla="*/ 62 h 105"/>
                              <a:gd name="T12" fmla="*/ 5 w 58"/>
                              <a:gd name="T13" fmla="*/ 86 h 105"/>
                              <a:gd name="T14" fmla="*/ 5 w 58"/>
                              <a:gd name="T15" fmla="*/ 105 h 105"/>
                              <a:gd name="T16" fmla="*/ 29 w 58"/>
                              <a:gd name="T17" fmla="*/ 86 h 105"/>
                              <a:gd name="T18" fmla="*/ 29 w 58"/>
                              <a:gd name="T19" fmla="*/ 67 h 105"/>
                              <a:gd name="T20" fmla="*/ 24 w 58"/>
                              <a:gd name="T21" fmla="*/ 62 h 105"/>
                              <a:gd name="T22" fmla="*/ 24 w 58"/>
                              <a:gd name="T23" fmla="*/ 52 h 105"/>
                              <a:gd name="T24" fmla="*/ 29 w 58"/>
                              <a:gd name="T25" fmla="*/ 52 h 105"/>
                              <a:gd name="T26" fmla="*/ 29 w 58"/>
                              <a:gd name="T27" fmla="*/ 48 h 105"/>
                              <a:gd name="T28" fmla="*/ 34 w 58"/>
                              <a:gd name="T29" fmla="*/ 38 h 105"/>
                              <a:gd name="T30" fmla="*/ 34 w 58"/>
                              <a:gd name="T31" fmla="*/ 33 h 105"/>
                              <a:gd name="T32" fmla="*/ 39 w 58"/>
                              <a:gd name="T33" fmla="*/ 28 h 105"/>
                              <a:gd name="T34" fmla="*/ 44 w 58"/>
                              <a:gd name="T35" fmla="*/ 24 h 105"/>
                              <a:gd name="T36" fmla="*/ 48 w 58"/>
                              <a:gd name="T37" fmla="*/ 24 h 105"/>
                              <a:gd name="T38" fmla="*/ 53 w 58"/>
                              <a:gd name="T39" fmla="*/ 19 h 105"/>
                              <a:gd name="T40" fmla="*/ 53 w 58"/>
                              <a:gd name="T41" fmla="*/ 14 h 105"/>
                              <a:gd name="T42" fmla="*/ 58 w 58"/>
                              <a:gd name="T43" fmla="*/ 4 h 105"/>
                              <a:gd name="T44" fmla="*/ 53 w 58"/>
                              <a:gd name="T4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8" h="105">
                                <a:moveTo>
                                  <a:pt x="53" y="0"/>
                                </a:moveTo>
                                <a:lnTo>
                                  <a:pt x="34" y="4"/>
                                </a:lnTo>
                                <a:lnTo>
                                  <a:pt x="24" y="14"/>
                                </a:lnTo>
                                <a:lnTo>
                                  <a:pt x="10" y="33"/>
                                </a:lnTo>
                                <a:lnTo>
                                  <a:pt x="0" y="43"/>
                                </a:lnTo>
                                <a:lnTo>
                                  <a:pt x="0" y="62"/>
                                </a:lnTo>
                                <a:lnTo>
                                  <a:pt x="5" y="86"/>
                                </a:lnTo>
                                <a:lnTo>
                                  <a:pt x="5" y="105"/>
                                </a:lnTo>
                                <a:lnTo>
                                  <a:pt x="29" y="86"/>
                                </a:lnTo>
                                <a:lnTo>
                                  <a:pt x="29" y="67"/>
                                </a:lnTo>
                                <a:lnTo>
                                  <a:pt x="24" y="62"/>
                                </a:lnTo>
                                <a:lnTo>
                                  <a:pt x="24" y="52"/>
                                </a:lnTo>
                                <a:lnTo>
                                  <a:pt x="29" y="52"/>
                                </a:lnTo>
                                <a:lnTo>
                                  <a:pt x="29" y="48"/>
                                </a:lnTo>
                                <a:lnTo>
                                  <a:pt x="34" y="38"/>
                                </a:lnTo>
                                <a:lnTo>
                                  <a:pt x="34" y="33"/>
                                </a:lnTo>
                                <a:lnTo>
                                  <a:pt x="39" y="28"/>
                                </a:lnTo>
                                <a:lnTo>
                                  <a:pt x="44" y="24"/>
                                </a:lnTo>
                                <a:lnTo>
                                  <a:pt x="48" y="24"/>
                                </a:lnTo>
                                <a:lnTo>
                                  <a:pt x="53" y="19"/>
                                </a:lnTo>
                                <a:lnTo>
                                  <a:pt x="53" y="14"/>
                                </a:lnTo>
                                <a:lnTo>
                                  <a:pt x="58" y="4"/>
                                </a:lnTo>
                                <a:lnTo>
                                  <a:pt x="53" y="0"/>
                                </a:lnTo>
                                <a:close/>
                              </a:path>
                            </a:pathLst>
                          </a:custGeom>
                          <a:solidFill>
                            <a:srgbClr val="FF9F7F"/>
                          </a:solidFill>
                          <a:ln w="0">
                            <a:solidFill>
                              <a:srgbClr val="BF3F00"/>
                            </a:solidFill>
                            <a:round/>
                            <a:headEnd/>
                            <a:tailEnd/>
                          </a:ln>
                        </wps:spPr>
                        <wps:bodyPr rot="0" vert="horz" wrap="square" lIns="91440" tIns="45720" rIns="91440" bIns="45720" anchor="t" anchorCtr="0" upright="1">
                          <a:noAutofit/>
                        </wps:bodyPr>
                      </wps:wsp>
                      <wps:wsp>
                        <wps:cNvPr id="3110" name="Freeform 1303"/>
                        <wps:cNvSpPr>
                          <a:spLocks/>
                        </wps:cNvSpPr>
                        <wps:spPr bwMode="auto">
                          <a:xfrm>
                            <a:off x="882015" y="787400"/>
                            <a:ext cx="18415" cy="8890"/>
                          </a:xfrm>
                          <a:custGeom>
                            <a:avLst/>
                            <a:gdLst>
                              <a:gd name="T0" fmla="*/ 0 w 29"/>
                              <a:gd name="T1" fmla="*/ 9 h 14"/>
                              <a:gd name="T2" fmla="*/ 29 w 29"/>
                              <a:gd name="T3" fmla="*/ 0 h 14"/>
                              <a:gd name="T4" fmla="*/ 24 w 29"/>
                              <a:gd name="T5" fmla="*/ 9 h 14"/>
                              <a:gd name="T6" fmla="*/ 14 w 29"/>
                              <a:gd name="T7" fmla="*/ 14 h 14"/>
                              <a:gd name="T8" fmla="*/ 10 w 29"/>
                              <a:gd name="T9" fmla="*/ 14 h 14"/>
                              <a:gd name="T10" fmla="*/ 5 w 29"/>
                              <a:gd name="T11" fmla="*/ 14 h 14"/>
                              <a:gd name="T12" fmla="*/ 0 w 29"/>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29" h="14">
                                <a:moveTo>
                                  <a:pt x="0" y="9"/>
                                </a:moveTo>
                                <a:lnTo>
                                  <a:pt x="29" y="0"/>
                                </a:lnTo>
                                <a:lnTo>
                                  <a:pt x="24" y="9"/>
                                </a:lnTo>
                                <a:lnTo>
                                  <a:pt x="14" y="14"/>
                                </a:lnTo>
                                <a:lnTo>
                                  <a:pt x="10" y="14"/>
                                </a:lnTo>
                                <a:lnTo>
                                  <a:pt x="5" y="14"/>
                                </a:lnTo>
                                <a:lnTo>
                                  <a:pt x="0" y="9"/>
                                </a:lnTo>
                                <a:close/>
                              </a:path>
                            </a:pathLst>
                          </a:custGeom>
                          <a:solidFill>
                            <a:srgbClr val="FF001F"/>
                          </a:solidFill>
                          <a:ln w="0">
                            <a:solidFill>
                              <a:srgbClr val="FF001F"/>
                            </a:solidFill>
                            <a:round/>
                            <a:headEnd/>
                            <a:tailEnd/>
                          </a:ln>
                        </wps:spPr>
                        <wps:bodyPr rot="0" vert="horz" wrap="square" lIns="91440" tIns="45720" rIns="91440" bIns="45720" anchor="t" anchorCtr="0" upright="1">
                          <a:noAutofit/>
                        </wps:bodyPr>
                      </wps:wsp>
                      <wps:wsp>
                        <wps:cNvPr id="3111" name="Freeform 1304"/>
                        <wps:cNvSpPr>
                          <a:spLocks/>
                        </wps:cNvSpPr>
                        <wps:spPr bwMode="auto">
                          <a:xfrm>
                            <a:off x="894080" y="753745"/>
                            <a:ext cx="241300" cy="292735"/>
                          </a:xfrm>
                          <a:custGeom>
                            <a:avLst/>
                            <a:gdLst>
                              <a:gd name="T0" fmla="*/ 144 w 380"/>
                              <a:gd name="T1" fmla="*/ 0 h 461"/>
                              <a:gd name="T2" fmla="*/ 370 w 380"/>
                              <a:gd name="T3" fmla="*/ 38 h 461"/>
                              <a:gd name="T4" fmla="*/ 356 w 380"/>
                              <a:gd name="T5" fmla="*/ 48 h 461"/>
                              <a:gd name="T6" fmla="*/ 380 w 380"/>
                              <a:gd name="T7" fmla="*/ 62 h 461"/>
                              <a:gd name="T8" fmla="*/ 255 w 380"/>
                              <a:gd name="T9" fmla="*/ 461 h 461"/>
                              <a:gd name="T10" fmla="*/ 92 w 380"/>
                              <a:gd name="T11" fmla="*/ 442 h 461"/>
                              <a:gd name="T12" fmla="*/ 0 w 380"/>
                              <a:gd name="T13" fmla="*/ 389 h 461"/>
                              <a:gd name="T14" fmla="*/ 144 w 380"/>
                              <a:gd name="T15" fmla="*/ 0 h 4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0" h="461">
                                <a:moveTo>
                                  <a:pt x="144" y="0"/>
                                </a:moveTo>
                                <a:lnTo>
                                  <a:pt x="370" y="38"/>
                                </a:lnTo>
                                <a:lnTo>
                                  <a:pt x="356" y="48"/>
                                </a:lnTo>
                                <a:lnTo>
                                  <a:pt x="380" y="62"/>
                                </a:lnTo>
                                <a:lnTo>
                                  <a:pt x="255" y="461"/>
                                </a:lnTo>
                                <a:lnTo>
                                  <a:pt x="92" y="442"/>
                                </a:lnTo>
                                <a:lnTo>
                                  <a:pt x="0" y="389"/>
                                </a:lnTo>
                                <a:lnTo>
                                  <a:pt x="144" y="0"/>
                                </a:lnTo>
                                <a:close/>
                              </a:path>
                            </a:pathLst>
                          </a:custGeom>
                          <a:solidFill>
                            <a:srgbClr val="9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Freeform 1305"/>
                        <wps:cNvSpPr>
                          <a:spLocks/>
                        </wps:cNvSpPr>
                        <wps:spPr bwMode="auto">
                          <a:xfrm>
                            <a:off x="854710" y="936625"/>
                            <a:ext cx="256540" cy="140335"/>
                          </a:xfrm>
                          <a:custGeom>
                            <a:avLst/>
                            <a:gdLst>
                              <a:gd name="T0" fmla="*/ 370 w 404"/>
                              <a:gd name="T1" fmla="*/ 15 h 221"/>
                              <a:gd name="T2" fmla="*/ 384 w 404"/>
                              <a:gd name="T3" fmla="*/ 92 h 221"/>
                              <a:gd name="T4" fmla="*/ 399 w 404"/>
                              <a:gd name="T5" fmla="*/ 149 h 221"/>
                              <a:gd name="T6" fmla="*/ 404 w 404"/>
                              <a:gd name="T7" fmla="*/ 188 h 221"/>
                              <a:gd name="T8" fmla="*/ 394 w 404"/>
                              <a:gd name="T9" fmla="*/ 207 h 221"/>
                              <a:gd name="T10" fmla="*/ 336 w 404"/>
                              <a:gd name="T11" fmla="*/ 221 h 221"/>
                              <a:gd name="T12" fmla="*/ 216 w 404"/>
                              <a:gd name="T13" fmla="*/ 212 h 221"/>
                              <a:gd name="T14" fmla="*/ 154 w 404"/>
                              <a:gd name="T15" fmla="*/ 221 h 221"/>
                              <a:gd name="T16" fmla="*/ 106 w 404"/>
                              <a:gd name="T17" fmla="*/ 217 h 221"/>
                              <a:gd name="T18" fmla="*/ 43 w 404"/>
                              <a:gd name="T19" fmla="*/ 212 h 221"/>
                              <a:gd name="T20" fmla="*/ 29 w 404"/>
                              <a:gd name="T21" fmla="*/ 188 h 221"/>
                              <a:gd name="T22" fmla="*/ 14 w 404"/>
                              <a:gd name="T23" fmla="*/ 164 h 221"/>
                              <a:gd name="T24" fmla="*/ 5 w 404"/>
                              <a:gd name="T25" fmla="*/ 135 h 221"/>
                              <a:gd name="T26" fmla="*/ 5 w 404"/>
                              <a:gd name="T27" fmla="*/ 116 h 221"/>
                              <a:gd name="T28" fmla="*/ 14 w 404"/>
                              <a:gd name="T29" fmla="*/ 111 h 221"/>
                              <a:gd name="T30" fmla="*/ 24 w 404"/>
                              <a:gd name="T31" fmla="*/ 120 h 221"/>
                              <a:gd name="T32" fmla="*/ 48 w 404"/>
                              <a:gd name="T33" fmla="*/ 130 h 221"/>
                              <a:gd name="T34" fmla="*/ 33 w 404"/>
                              <a:gd name="T35" fmla="*/ 116 h 221"/>
                              <a:gd name="T36" fmla="*/ 53 w 404"/>
                              <a:gd name="T37" fmla="*/ 106 h 221"/>
                              <a:gd name="T38" fmla="*/ 91 w 404"/>
                              <a:gd name="T39" fmla="*/ 101 h 221"/>
                              <a:gd name="T40" fmla="*/ 120 w 404"/>
                              <a:gd name="T41" fmla="*/ 101 h 221"/>
                              <a:gd name="T42" fmla="*/ 91 w 404"/>
                              <a:gd name="T43" fmla="*/ 96 h 221"/>
                              <a:gd name="T44" fmla="*/ 72 w 404"/>
                              <a:gd name="T45" fmla="*/ 96 h 221"/>
                              <a:gd name="T46" fmla="*/ 57 w 404"/>
                              <a:gd name="T47" fmla="*/ 92 h 221"/>
                              <a:gd name="T48" fmla="*/ 77 w 404"/>
                              <a:gd name="T49" fmla="*/ 77 h 221"/>
                              <a:gd name="T50" fmla="*/ 125 w 404"/>
                              <a:gd name="T51" fmla="*/ 72 h 221"/>
                              <a:gd name="T52" fmla="*/ 154 w 404"/>
                              <a:gd name="T53" fmla="*/ 87 h 221"/>
                              <a:gd name="T54" fmla="*/ 173 w 404"/>
                              <a:gd name="T55" fmla="*/ 111 h 221"/>
                              <a:gd name="T56" fmla="*/ 206 w 404"/>
                              <a:gd name="T57" fmla="*/ 130 h 221"/>
                              <a:gd name="T58" fmla="*/ 259 w 404"/>
                              <a:gd name="T59" fmla="*/ 130 h 221"/>
                              <a:gd name="T60" fmla="*/ 317 w 404"/>
                              <a:gd name="T61" fmla="*/ 116 h 221"/>
                              <a:gd name="T62" fmla="*/ 341 w 404"/>
                              <a:gd name="T63" fmla="*/ 5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04" h="221">
                                <a:moveTo>
                                  <a:pt x="365" y="0"/>
                                </a:moveTo>
                                <a:lnTo>
                                  <a:pt x="370" y="15"/>
                                </a:lnTo>
                                <a:lnTo>
                                  <a:pt x="380" y="58"/>
                                </a:lnTo>
                                <a:lnTo>
                                  <a:pt x="384" y="92"/>
                                </a:lnTo>
                                <a:lnTo>
                                  <a:pt x="389" y="135"/>
                                </a:lnTo>
                                <a:lnTo>
                                  <a:pt x="399" y="149"/>
                                </a:lnTo>
                                <a:lnTo>
                                  <a:pt x="399" y="173"/>
                                </a:lnTo>
                                <a:lnTo>
                                  <a:pt x="404" y="188"/>
                                </a:lnTo>
                                <a:lnTo>
                                  <a:pt x="399" y="197"/>
                                </a:lnTo>
                                <a:lnTo>
                                  <a:pt x="394" y="207"/>
                                </a:lnTo>
                                <a:lnTo>
                                  <a:pt x="384" y="217"/>
                                </a:lnTo>
                                <a:lnTo>
                                  <a:pt x="336" y="221"/>
                                </a:lnTo>
                                <a:lnTo>
                                  <a:pt x="279" y="221"/>
                                </a:lnTo>
                                <a:lnTo>
                                  <a:pt x="216" y="212"/>
                                </a:lnTo>
                                <a:lnTo>
                                  <a:pt x="178" y="221"/>
                                </a:lnTo>
                                <a:lnTo>
                                  <a:pt x="154" y="221"/>
                                </a:lnTo>
                                <a:lnTo>
                                  <a:pt x="130" y="221"/>
                                </a:lnTo>
                                <a:lnTo>
                                  <a:pt x="106" y="217"/>
                                </a:lnTo>
                                <a:lnTo>
                                  <a:pt x="91" y="217"/>
                                </a:lnTo>
                                <a:lnTo>
                                  <a:pt x="43" y="212"/>
                                </a:lnTo>
                                <a:lnTo>
                                  <a:pt x="29" y="202"/>
                                </a:lnTo>
                                <a:lnTo>
                                  <a:pt x="29" y="188"/>
                                </a:lnTo>
                                <a:lnTo>
                                  <a:pt x="14" y="173"/>
                                </a:lnTo>
                                <a:lnTo>
                                  <a:pt x="14" y="164"/>
                                </a:lnTo>
                                <a:lnTo>
                                  <a:pt x="14" y="149"/>
                                </a:lnTo>
                                <a:lnTo>
                                  <a:pt x="5" y="135"/>
                                </a:lnTo>
                                <a:lnTo>
                                  <a:pt x="0" y="125"/>
                                </a:lnTo>
                                <a:lnTo>
                                  <a:pt x="5" y="116"/>
                                </a:lnTo>
                                <a:lnTo>
                                  <a:pt x="9" y="111"/>
                                </a:lnTo>
                                <a:lnTo>
                                  <a:pt x="14" y="111"/>
                                </a:lnTo>
                                <a:lnTo>
                                  <a:pt x="14" y="116"/>
                                </a:lnTo>
                                <a:lnTo>
                                  <a:pt x="24" y="120"/>
                                </a:lnTo>
                                <a:lnTo>
                                  <a:pt x="33" y="125"/>
                                </a:lnTo>
                                <a:lnTo>
                                  <a:pt x="48" y="130"/>
                                </a:lnTo>
                                <a:lnTo>
                                  <a:pt x="38" y="125"/>
                                </a:lnTo>
                                <a:lnTo>
                                  <a:pt x="33" y="116"/>
                                </a:lnTo>
                                <a:lnTo>
                                  <a:pt x="38" y="111"/>
                                </a:lnTo>
                                <a:lnTo>
                                  <a:pt x="53" y="106"/>
                                </a:lnTo>
                                <a:lnTo>
                                  <a:pt x="67" y="106"/>
                                </a:lnTo>
                                <a:lnTo>
                                  <a:pt x="91" y="101"/>
                                </a:lnTo>
                                <a:lnTo>
                                  <a:pt x="115" y="101"/>
                                </a:lnTo>
                                <a:lnTo>
                                  <a:pt x="120" y="101"/>
                                </a:lnTo>
                                <a:lnTo>
                                  <a:pt x="106" y="96"/>
                                </a:lnTo>
                                <a:lnTo>
                                  <a:pt x="91" y="96"/>
                                </a:lnTo>
                                <a:lnTo>
                                  <a:pt x="82" y="96"/>
                                </a:lnTo>
                                <a:lnTo>
                                  <a:pt x="72" y="96"/>
                                </a:lnTo>
                                <a:lnTo>
                                  <a:pt x="57" y="96"/>
                                </a:lnTo>
                                <a:lnTo>
                                  <a:pt x="57" y="92"/>
                                </a:lnTo>
                                <a:lnTo>
                                  <a:pt x="53" y="87"/>
                                </a:lnTo>
                                <a:lnTo>
                                  <a:pt x="77" y="77"/>
                                </a:lnTo>
                                <a:lnTo>
                                  <a:pt x="106" y="72"/>
                                </a:lnTo>
                                <a:lnTo>
                                  <a:pt x="125" y="72"/>
                                </a:lnTo>
                                <a:lnTo>
                                  <a:pt x="139" y="77"/>
                                </a:lnTo>
                                <a:lnTo>
                                  <a:pt x="154" y="87"/>
                                </a:lnTo>
                                <a:lnTo>
                                  <a:pt x="163" y="96"/>
                                </a:lnTo>
                                <a:lnTo>
                                  <a:pt x="173" y="111"/>
                                </a:lnTo>
                                <a:lnTo>
                                  <a:pt x="187" y="120"/>
                                </a:lnTo>
                                <a:lnTo>
                                  <a:pt x="206" y="130"/>
                                </a:lnTo>
                                <a:lnTo>
                                  <a:pt x="235" y="130"/>
                                </a:lnTo>
                                <a:lnTo>
                                  <a:pt x="259" y="130"/>
                                </a:lnTo>
                                <a:lnTo>
                                  <a:pt x="307" y="116"/>
                                </a:lnTo>
                                <a:lnTo>
                                  <a:pt x="317" y="116"/>
                                </a:lnTo>
                                <a:lnTo>
                                  <a:pt x="336" y="87"/>
                                </a:lnTo>
                                <a:lnTo>
                                  <a:pt x="341" y="53"/>
                                </a:lnTo>
                                <a:lnTo>
                                  <a:pt x="365" y="0"/>
                                </a:lnTo>
                                <a:close/>
                              </a:path>
                            </a:pathLst>
                          </a:custGeom>
                          <a:solidFill>
                            <a:srgbClr val="FF9F7F"/>
                          </a:solidFill>
                          <a:ln w="0">
                            <a:solidFill>
                              <a:srgbClr val="BF3F00"/>
                            </a:solidFill>
                            <a:round/>
                            <a:headEnd/>
                            <a:tailEnd/>
                          </a:ln>
                        </wps:spPr>
                        <wps:bodyPr rot="0" vert="horz" wrap="square" lIns="91440" tIns="45720" rIns="91440" bIns="45720" anchor="t" anchorCtr="0" upright="1">
                          <a:noAutofit/>
                        </wps:bodyPr>
                      </wps:wsp>
                      <wps:wsp>
                        <wps:cNvPr id="3113" name="Freeform 1306"/>
                        <wps:cNvSpPr>
                          <a:spLocks/>
                        </wps:cNvSpPr>
                        <wps:spPr bwMode="auto">
                          <a:xfrm>
                            <a:off x="167640" y="1007110"/>
                            <a:ext cx="217170" cy="253365"/>
                          </a:xfrm>
                          <a:custGeom>
                            <a:avLst/>
                            <a:gdLst>
                              <a:gd name="T0" fmla="*/ 0 w 342"/>
                              <a:gd name="T1" fmla="*/ 293 h 399"/>
                              <a:gd name="T2" fmla="*/ 5 w 342"/>
                              <a:gd name="T3" fmla="*/ 274 h 399"/>
                              <a:gd name="T4" fmla="*/ 0 w 342"/>
                              <a:gd name="T5" fmla="*/ 226 h 399"/>
                              <a:gd name="T6" fmla="*/ 0 w 342"/>
                              <a:gd name="T7" fmla="*/ 192 h 399"/>
                              <a:gd name="T8" fmla="*/ 5 w 342"/>
                              <a:gd name="T9" fmla="*/ 139 h 399"/>
                              <a:gd name="T10" fmla="*/ 20 w 342"/>
                              <a:gd name="T11" fmla="*/ 101 h 399"/>
                              <a:gd name="T12" fmla="*/ 34 w 342"/>
                              <a:gd name="T13" fmla="*/ 72 h 399"/>
                              <a:gd name="T14" fmla="*/ 53 w 342"/>
                              <a:gd name="T15" fmla="*/ 38 h 399"/>
                              <a:gd name="T16" fmla="*/ 87 w 342"/>
                              <a:gd name="T17" fmla="*/ 19 h 399"/>
                              <a:gd name="T18" fmla="*/ 125 w 342"/>
                              <a:gd name="T19" fmla="*/ 0 h 399"/>
                              <a:gd name="T20" fmla="*/ 178 w 342"/>
                              <a:gd name="T21" fmla="*/ 0 h 399"/>
                              <a:gd name="T22" fmla="*/ 236 w 342"/>
                              <a:gd name="T23" fmla="*/ 14 h 399"/>
                              <a:gd name="T24" fmla="*/ 294 w 342"/>
                              <a:gd name="T25" fmla="*/ 43 h 399"/>
                              <a:gd name="T26" fmla="*/ 322 w 342"/>
                              <a:gd name="T27" fmla="*/ 72 h 399"/>
                              <a:gd name="T28" fmla="*/ 342 w 342"/>
                              <a:gd name="T29" fmla="*/ 110 h 399"/>
                              <a:gd name="T30" fmla="*/ 337 w 342"/>
                              <a:gd name="T31" fmla="*/ 154 h 399"/>
                              <a:gd name="T32" fmla="*/ 332 w 342"/>
                              <a:gd name="T33" fmla="*/ 192 h 399"/>
                              <a:gd name="T34" fmla="*/ 308 w 342"/>
                              <a:gd name="T35" fmla="*/ 235 h 399"/>
                              <a:gd name="T36" fmla="*/ 308 w 342"/>
                              <a:gd name="T37" fmla="*/ 269 h 399"/>
                              <a:gd name="T38" fmla="*/ 303 w 342"/>
                              <a:gd name="T39" fmla="*/ 283 h 399"/>
                              <a:gd name="T40" fmla="*/ 298 w 342"/>
                              <a:gd name="T41" fmla="*/ 293 h 399"/>
                              <a:gd name="T42" fmla="*/ 274 w 342"/>
                              <a:gd name="T43" fmla="*/ 336 h 399"/>
                              <a:gd name="T44" fmla="*/ 260 w 342"/>
                              <a:gd name="T45" fmla="*/ 351 h 399"/>
                              <a:gd name="T46" fmla="*/ 245 w 342"/>
                              <a:gd name="T47" fmla="*/ 370 h 399"/>
                              <a:gd name="T48" fmla="*/ 241 w 342"/>
                              <a:gd name="T49" fmla="*/ 375 h 399"/>
                              <a:gd name="T50" fmla="*/ 236 w 342"/>
                              <a:gd name="T51" fmla="*/ 384 h 399"/>
                              <a:gd name="T52" fmla="*/ 231 w 342"/>
                              <a:gd name="T53" fmla="*/ 384 h 399"/>
                              <a:gd name="T54" fmla="*/ 221 w 342"/>
                              <a:gd name="T55" fmla="*/ 384 h 399"/>
                              <a:gd name="T56" fmla="*/ 207 w 342"/>
                              <a:gd name="T57" fmla="*/ 384 h 399"/>
                              <a:gd name="T58" fmla="*/ 197 w 342"/>
                              <a:gd name="T59" fmla="*/ 379 h 399"/>
                              <a:gd name="T60" fmla="*/ 193 w 342"/>
                              <a:gd name="T61" fmla="*/ 379 h 399"/>
                              <a:gd name="T62" fmla="*/ 169 w 342"/>
                              <a:gd name="T63" fmla="*/ 399 h 399"/>
                              <a:gd name="T64" fmla="*/ 0 w 342"/>
                              <a:gd name="T65" fmla="*/ 293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2" h="399">
                                <a:moveTo>
                                  <a:pt x="0" y="293"/>
                                </a:moveTo>
                                <a:lnTo>
                                  <a:pt x="5" y="274"/>
                                </a:lnTo>
                                <a:lnTo>
                                  <a:pt x="0" y="226"/>
                                </a:lnTo>
                                <a:lnTo>
                                  <a:pt x="0" y="192"/>
                                </a:lnTo>
                                <a:lnTo>
                                  <a:pt x="5" y="139"/>
                                </a:lnTo>
                                <a:lnTo>
                                  <a:pt x="20" y="101"/>
                                </a:lnTo>
                                <a:lnTo>
                                  <a:pt x="34" y="72"/>
                                </a:lnTo>
                                <a:lnTo>
                                  <a:pt x="53" y="38"/>
                                </a:lnTo>
                                <a:lnTo>
                                  <a:pt x="87" y="19"/>
                                </a:lnTo>
                                <a:lnTo>
                                  <a:pt x="125" y="0"/>
                                </a:lnTo>
                                <a:lnTo>
                                  <a:pt x="178" y="0"/>
                                </a:lnTo>
                                <a:lnTo>
                                  <a:pt x="236" y="14"/>
                                </a:lnTo>
                                <a:lnTo>
                                  <a:pt x="294" y="43"/>
                                </a:lnTo>
                                <a:lnTo>
                                  <a:pt x="322" y="72"/>
                                </a:lnTo>
                                <a:lnTo>
                                  <a:pt x="342" y="110"/>
                                </a:lnTo>
                                <a:lnTo>
                                  <a:pt x="337" y="154"/>
                                </a:lnTo>
                                <a:lnTo>
                                  <a:pt x="332" y="192"/>
                                </a:lnTo>
                                <a:lnTo>
                                  <a:pt x="308" y="235"/>
                                </a:lnTo>
                                <a:lnTo>
                                  <a:pt x="308" y="269"/>
                                </a:lnTo>
                                <a:lnTo>
                                  <a:pt x="303" y="283"/>
                                </a:lnTo>
                                <a:lnTo>
                                  <a:pt x="298" y="293"/>
                                </a:lnTo>
                                <a:lnTo>
                                  <a:pt x="274" y="336"/>
                                </a:lnTo>
                                <a:lnTo>
                                  <a:pt x="260" y="351"/>
                                </a:lnTo>
                                <a:lnTo>
                                  <a:pt x="245" y="370"/>
                                </a:lnTo>
                                <a:lnTo>
                                  <a:pt x="241" y="375"/>
                                </a:lnTo>
                                <a:lnTo>
                                  <a:pt x="236" y="384"/>
                                </a:lnTo>
                                <a:lnTo>
                                  <a:pt x="231" y="384"/>
                                </a:lnTo>
                                <a:lnTo>
                                  <a:pt x="221" y="384"/>
                                </a:lnTo>
                                <a:lnTo>
                                  <a:pt x="207" y="384"/>
                                </a:lnTo>
                                <a:lnTo>
                                  <a:pt x="197" y="379"/>
                                </a:lnTo>
                                <a:lnTo>
                                  <a:pt x="193" y="379"/>
                                </a:lnTo>
                                <a:lnTo>
                                  <a:pt x="169" y="399"/>
                                </a:lnTo>
                                <a:lnTo>
                                  <a:pt x="0" y="293"/>
                                </a:lnTo>
                                <a:close/>
                              </a:path>
                            </a:pathLst>
                          </a:custGeom>
                          <a:solidFill>
                            <a:srgbClr val="FFB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 name="Oval 1307"/>
                        <wps:cNvSpPr>
                          <a:spLocks noChangeArrowheads="1"/>
                        </wps:cNvSpPr>
                        <wps:spPr bwMode="auto">
                          <a:xfrm>
                            <a:off x="287020" y="1205230"/>
                            <a:ext cx="36195" cy="36830"/>
                          </a:xfrm>
                          <a:prstGeom prst="ellipse">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Freeform 1308"/>
                        <wps:cNvSpPr>
                          <a:spLocks/>
                        </wps:cNvSpPr>
                        <wps:spPr bwMode="auto">
                          <a:xfrm>
                            <a:off x="287020" y="1171575"/>
                            <a:ext cx="24130" cy="48895"/>
                          </a:xfrm>
                          <a:custGeom>
                            <a:avLst/>
                            <a:gdLst>
                              <a:gd name="T0" fmla="*/ 0 w 38"/>
                              <a:gd name="T1" fmla="*/ 0 h 77"/>
                              <a:gd name="T2" fmla="*/ 0 w 38"/>
                              <a:gd name="T3" fmla="*/ 10 h 77"/>
                              <a:gd name="T4" fmla="*/ 0 w 38"/>
                              <a:gd name="T5" fmla="*/ 24 h 77"/>
                              <a:gd name="T6" fmla="*/ 5 w 38"/>
                              <a:gd name="T7" fmla="*/ 53 h 77"/>
                              <a:gd name="T8" fmla="*/ 14 w 38"/>
                              <a:gd name="T9" fmla="*/ 72 h 77"/>
                              <a:gd name="T10" fmla="*/ 29 w 38"/>
                              <a:gd name="T11" fmla="*/ 77 h 77"/>
                              <a:gd name="T12" fmla="*/ 38 w 38"/>
                              <a:gd name="T13" fmla="*/ 72 h 77"/>
                            </a:gdLst>
                            <a:ahLst/>
                            <a:cxnLst>
                              <a:cxn ang="0">
                                <a:pos x="T0" y="T1"/>
                              </a:cxn>
                              <a:cxn ang="0">
                                <a:pos x="T2" y="T3"/>
                              </a:cxn>
                              <a:cxn ang="0">
                                <a:pos x="T4" y="T5"/>
                              </a:cxn>
                              <a:cxn ang="0">
                                <a:pos x="T6" y="T7"/>
                              </a:cxn>
                              <a:cxn ang="0">
                                <a:pos x="T8" y="T9"/>
                              </a:cxn>
                              <a:cxn ang="0">
                                <a:pos x="T10" y="T11"/>
                              </a:cxn>
                              <a:cxn ang="0">
                                <a:pos x="T12" y="T13"/>
                              </a:cxn>
                            </a:cxnLst>
                            <a:rect l="0" t="0" r="r" b="b"/>
                            <a:pathLst>
                              <a:path w="38" h="77">
                                <a:moveTo>
                                  <a:pt x="0" y="0"/>
                                </a:moveTo>
                                <a:lnTo>
                                  <a:pt x="0" y="10"/>
                                </a:lnTo>
                                <a:lnTo>
                                  <a:pt x="0" y="24"/>
                                </a:lnTo>
                                <a:lnTo>
                                  <a:pt x="5" y="53"/>
                                </a:lnTo>
                                <a:lnTo>
                                  <a:pt x="14" y="72"/>
                                </a:lnTo>
                                <a:lnTo>
                                  <a:pt x="29" y="77"/>
                                </a:lnTo>
                                <a:lnTo>
                                  <a:pt x="38" y="72"/>
                                </a:lnTo>
                              </a:path>
                            </a:pathLst>
                          </a:custGeom>
                          <a:noFill/>
                          <a:ln w="0">
                            <a:solidFill>
                              <a:srgbClr val="FF7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6" name="Freeform 1309"/>
                        <wps:cNvSpPr>
                          <a:spLocks/>
                        </wps:cNvSpPr>
                        <wps:spPr bwMode="auto">
                          <a:xfrm>
                            <a:off x="152400" y="1177925"/>
                            <a:ext cx="137795" cy="106680"/>
                          </a:xfrm>
                          <a:custGeom>
                            <a:avLst/>
                            <a:gdLst>
                              <a:gd name="T0" fmla="*/ 34 w 217"/>
                              <a:gd name="T1" fmla="*/ 0 h 168"/>
                              <a:gd name="T2" fmla="*/ 130 w 217"/>
                              <a:gd name="T3" fmla="*/ 48 h 168"/>
                              <a:gd name="T4" fmla="*/ 169 w 217"/>
                              <a:gd name="T5" fmla="*/ 67 h 168"/>
                              <a:gd name="T6" fmla="*/ 183 w 217"/>
                              <a:gd name="T7" fmla="*/ 82 h 168"/>
                              <a:gd name="T8" fmla="*/ 202 w 217"/>
                              <a:gd name="T9" fmla="*/ 96 h 168"/>
                              <a:gd name="T10" fmla="*/ 207 w 217"/>
                              <a:gd name="T11" fmla="*/ 106 h 168"/>
                              <a:gd name="T12" fmla="*/ 212 w 217"/>
                              <a:gd name="T13" fmla="*/ 120 h 168"/>
                              <a:gd name="T14" fmla="*/ 217 w 217"/>
                              <a:gd name="T15" fmla="*/ 130 h 168"/>
                              <a:gd name="T16" fmla="*/ 188 w 217"/>
                              <a:gd name="T17" fmla="*/ 168 h 168"/>
                              <a:gd name="T18" fmla="*/ 0 w 217"/>
                              <a:gd name="T19" fmla="*/ 29 h 168"/>
                              <a:gd name="T20" fmla="*/ 34 w 217"/>
                              <a:gd name="T2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7" h="168">
                                <a:moveTo>
                                  <a:pt x="34" y="0"/>
                                </a:moveTo>
                                <a:lnTo>
                                  <a:pt x="130" y="48"/>
                                </a:lnTo>
                                <a:lnTo>
                                  <a:pt x="169" y="67"/>
                                </a:lnTo>
                                <a:lnTo>
                                  <a:pt x="183" y="82"/>
                                </a:lnTo>
                                <a:lnTo>
                                  <a:pt x="202" y="96"/>
                                </a:lnTo>
                                <a:lnTo>
                                  <a:pt x="207" y="106"/>
                                </a:lnTo>
                                <a:lnTo>
                                  <a:pt x="212" y="120"/>
                                </a:lnTo>
                                <a:lnTo>
                                  <a:pt x="217" y="130"/>
                                </a:lnTo>
                                <a:lnTo>
                                  <a:pt x="188" y="168"/>
                                </a:lnTo>
                                <a:lnTo>
                                  <a:pt x="0" y="29"/>
                                </a:lnTo>
                                <a:lnTo>
                                  <a:pt x="34" y="0"/>
                                </a:lnTo>
                                <a:close/>
                              </a:path>
                            </a:pathLst>
                          </a:custGeom>
                          <a:solidFill>
                            <a:srgbClr val="5F3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 name="Freeform 1310"/>
                        <wps:cNvSpPr>
                          <a:spLocks/>
                        </wps:cNvSpPr>
                        <wps:spPr bwMode="auto">
                          <a:xfrm>
                            <a:off x="133985" y="964565"/>
                            <a:ext cx="278130" cy="234950"/>
                          </a:xfrm>
                          <a:custGeom>
                            <a:avLst/>
                            <a:gdLst>
                              <a:gd name="T0" fmla="*/ 207 w 438"/>
                              <a:gd name="T1" fmla="*/ 9 h 370"/>
                              <a:gd name="T2" fmla="*/ 226 w 438"/>
                              <a:gd name="T3" fmla="*/ 0 h 370"/>
                              <a:gd name="T4" fmla="*/ 260 w 438"/>
                              <a:gd name="T5" fmla="*/ 14 h 370"/>
                              <a:gd name="T6" fmla="*/ 313 w 438"/>
                              <a:gd name="T7" fmla="*/ 48 h 370"/>
                              <a:gd name="T8" fmla="*/ 414 w 438"/>
                              <a:gd name="T9" fmla="*/ 158 h 370"/>
                              <a:gd name="T10" fmla="*/ 433 w 438"/>
                              <a:gd name="T11" fmla="*/ 177 h 370"/>
                              <a:gd name="T12" fmla="*/ 438 w 438"/>
                              <a:gd name="T13" fmla="*/ 201 h 370"/>
                              <a:gd name="T14" fmla="*/ 438 w 438"/>
                              <a:gd name="T15" fmla="*/ 221 h 370"/>
                              <a:gd name="T16" fmla="*/ 438 w 438"/>
                              <a:gd name="T17" fmla="*/ 235 h 370"/>
                              <a:gd name="T18" fmla="*/ 433 w 438"/>
                              <a:gd name="T19" fmla="*/ 249 h 370"/>
                              <a:gd name="T20" fmla="*/ 423 w 438"/>
                              <a:gd name="T21" fmla="*/ 264 h 370"/>
                              <a:gd name="T22" fmla="*/ 414 w 438"/>
                              <a:gd name="T23" fmla="*/ 273 h 370"/>
                              <a:gd name="T24" fmla="*/ 366 w 438"/>
                              <a:gd name="T25" fmla="*/ 307 h 370"/>
                              <a:gd name="T26" fmla="*/ 351 w 438"/>
                              <a:gd name="T27" fmla="*/ 312 h 370"/>
                              <a:gd name="T28" fmla="*/ 337 w 438"/>
                              <a:gd name="T29" fmla="*/ 312 h 370"/>
                              <a:gd name="T30" fmla="*/ 313 w 438"/>
                              <a:gd name="T31" fmla="*/ 326 h 370"/>
                              <a:gd name="T32" fmla="*/ 279 w 438"/>
                              <a:gd name="T33" fmla="*/ 331 h 370"/>
                              <a:gd name="T34" fmla="*/ 265 w 438"/>
                              <a:gd name="T35" fmla="*/ 331 h 370"/>
                              <a:gd name="T36" fmla="*/ 260 w 438"/>
                              <a:gd name="T37" fmla="*/ 321 h 370"/>
                              <a:gd name="T38" fmla="*/ 250 w 438"/>
                              <a:gd name="T39" fmla="*/ 321 h 370"/>
                              <a:gd name="T40" fmla="*/ 241 w 438"/>
                              <a:gd name="T41" fmla="*/ 321 h 370"/>
                              <a:gd name="T42" fmla="*/ 236 w 438"/>
                              <a:gd name="T43" fmla="*/ 326 h 370"/>
                              <a:gd name="T44" fmla="*/ 231 w 438"/>
                              <a:gd name="T45" fmla="*/ 336 h 370"/>
                              <a:gd name="T46" fmla="*/ 236 w 438"/>
                              <a:gd name="T47" fmla="*/ 341 h 370"/>
                              <a:gd name="T48" fmla="*/ 217 w 438"/>
                              <a:gd name="T49" fmla="*/ 346 h 370"/>
                              <a:gd name="T50" fmla="*/ 198 w 438"/>
                              <a:gd name="T51" fmla="*/ 360 h 370"/>
                              <a:gd name="T52" fmla="*/ 174 w 438"/>
                              <a:gd name="T53" fmla="*/ 360 h 370"/>
                              <a:gd name="T54" fmla="*/ 140 w 438"/>
                              <a:gd name="T55" fmla="*/ 365 h 370"/>
                              <a:gd name="T56" fmla="*/ 111 w 438"/>
                              <a:gd name="T57" fmla="*/ 370 h 370"/>
                              <a:gd name="T58" fmla="*/ 68 w 438"/>
                              <a:gd name="T59" fmla="*/ 360 h 370"/>
                              <a:gd name="T60" fmla="*/ 29 w 438"/>
                              <a:gd name="T61" fmla="*/ 341 h 370"/>
                              <a:gd name="T62" fmla="*/ 20 w 438"/>
                              <a:gd name="T63" fmla="*/ 331 h 370"/>
                              <a:gd name="T64" fmla="*/ 15 w 438"/>
                              <a:gd name="T65" fmla="*/ 321 h 370"/>
                              <a:gd name="T66" fmla="*/ 15 w 438"/>
                              <a:gd name="T67" fmla="*/ 297 h 370"/>
                              <a:gd name="T68" fmla="*/ 5 w 438"/>
                              <a:gd name="T69" fmla="*/ 254 h 370"/>
                              <a:gd name="T70" fmla="*/ 0 w 438"/>
                              <a:gd name="T71" fmla="*/ 235 h 370"/>
                              <a:gd name="T72" fmla="*/ 0 w 438"/>
                              <a:gd name="T73" fmla="*/ 216 h 370"/>
                              <a:gd name="T74" fmla="*/ 5 w 438"/>
                              <a:gd name="T75" fmla="*/ 201 h 370"/>
                              <a:gd name="T76" fmla="*/ 15 w 438"/>
                              <a:gd name="T77" fmla="*/ 182 h 370"/>
                              <a:gd name="T78" fmla="*/ 20 w 438"/>
                              <a:gd name="T79" fmla="*/ 158 h 370"/>
                              <a:gd name="T80" fmla="*/ 39 w 438"/>
                              <a:gd name="T81" fmla="*/ 124 h 370"/>
                              <a:gd name="T82" fmla="*/ 77 w 438"/>
                              <a:gd name="T83" fmla="*/ 76 h 370"/>
                              <a:gd name="T84" fmla="*/ 111 w 438"/>
                              <a:gd name="T85" fmla="*/ 52 h 370"/>
                              <a:gd name="T86" fmla="*/ 154 w 438"/>
                              <a:gd name="T87" fmla="*/ 19 h 370"/>
                              <a:gd name="T88" fmla="*/ 183 w 438"/>
                              <a:gd name="T89" fmla="*/ 14 h 370"/>
                              <a:gd name="T90" fmla="*/ 207 w 438"/>
                              <a:gd name="T91" fmla="*/ 9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8" h="370">
                                <a:moveTo>
                                  <a:pt x="207" y="9"/>
                                </a:moveTo>
                                <a:lnTo>
                                  <a:pt x="226" y="0"/>
                                </a:lnTo>
                                <a:lnTo>
                                  <a:pt x="260" y="14"/>
                                </a:lnTo>
                                <a:lnTo>
                                  <a:pt x="313" y="48"/>
                                </a:lnTo>
                                <a:lnTo>
                                  <a:pt x="414" y="158"/>
                                </a:lnTo>
                                <a:lnTo>
                                  <a:pt x="433" y="177"/>
                                </a:lnTo>
                                <a:lnTo>
                                  <a:pt x="438" y="201"/>
                                </a:lnTo>
                                <a:lnTo>
                                  <a:pt x="438" y="221"/>
                                </a:lnTo>
                                <a:lnTo>
                                  <a:pt x="438" y="235"/>
                                </a:lnTo>
                                <a:lnTo>
                                  <a:pt x="433" y="249"/>
                                </a:lnTo>
                                <a:lnTo>
                                  <a:pt x="423" y="264"/>
                                </a:lnTo>
                                <a:lnTo>
                                  <a:pt x="414" y="273"/>
                                </a:lnTo>
                                <a:lnTo>
                                  <a:pt x="366" y="307"/>
                                </a:lnTo>
                                <a:lnTo>
                                  <a:pt x="351" y="312"/>
                                </a:lnTo>
                                <a:lnTo>
                                  <a:pt x="337" y="312"/>
                                </a:lnTo>
                                <a:lnTo>
                                  <a:pt x="313" y="326"/>
                                </a:lnTo>
                                <a:lnTo>
                                  <a:pt x="279" y="331"/>
                                </a:lnTo>
                                <a:lnTo>
                                  <a:pt x="265" y="331"/>
                                </a:lnTo>
                                <a:lnTo>
                                  <a:pt x="260" y="321"/>
                                </a:lnTo>
                                <a:lnTo>
                                  <a:pt x="250" y="321"/>
                                </a:lnTo>
                                <a:lnTo>
                                  <a:pt x="241" y="321"/>
                                </a:lnTo>
                                <a:lnTo>
                                  <a:pt x="236" y="326"/>
                                </a:lnTo>
                                <a:lnTo>
                                  <a:pt x="231" y="336"/>
                                </a:lnTo>
                                <a:lnTo>
                                  <a:pt x="236" y="341"/>
                                </a:lnTo>
                                <a:lnTo>
                                  <a:pt x="217" y="346"/>
                                </a:lnTo>
                                <a:lnTo>
                                  <a:pt x="198" y="360"/>
                                </a:lnTo>
                                <a:lnTo>
                                  <a:pt x="174" y="360"/>
                                </a:lnTo>
                                <a:lnTo>
                                  <a:pt x="140" y="365"/>
                                </a:lnTo>
                                <a:lnTo>
                                  <a:pt x="111" y="370"/>
                                </a:lnTo>
                                <a:lnTo>
                                  <a:pt x="68" y="360"/>
                                </a:lnTo>
                                <a:lnTo>
                                  <a:pt x="29" y="341"/>
                                </a:lnTo>
                                <a:lnTo>
                                  <a:pt x="20" y="331"/>
                                </a:lnTo>
                                <a:lnTo>
                                  <a:pt x="15" y="321"/>
                                </a:lnTo>
                                <a:lnTo>
                                  <a:pt x="15" y="297"/>
                                </a:lnTo>
                                <a:lnTo>
                                  <a:pt x="5" y="254"/>
                                </a:lnTo>
                                <a:lnTo>
                                  <a:pt x="0" y="235"/>
                                </a:lnTo>
                                <a:lnTo>
                                  <a:pt x="0" y="216"/>
                                </a:lnTo>
                                <a:lnTo>
                                  <a:pt x="5" y="201"/>
                                </a:lnTo>
                                <a:lnTo>
                                  <a:pt x="15" y="182"/>
                                </a:lnTo>
                                <a:lnTo>
                                  <a:pt x="20" y="158"/>
                                </a:lnTo>
                                <a:lnTo>
                                  <a:pt x="39" y="124"/>
                                </a:lnTo>
                                <a:lnTo>
                                  <a:pt x="77" y="76"/>
                                </a:lnTo>
                                <a:lnTo>
                                  <a:pt x="111" y="52"/>
                                </a:lnTo>
                                <a:lnTo>
                                  <a:pt x="154" y="19"/>
                                </a:lnTo>
                                <a:lnTo>
                                  <a:pt x="183" y="14"/>
                                </a:lnTo>
                                <a:lnTo>
                                  <a:pt x="207" y="9"/>
                                </a:lnTo>
                                <a:close/>
                              </a:path>
                            </a:pathLst>
                          </a:custGeom>
                          <a:solidFill>
                            <a:srgbClr val="9F7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 name="Freeform 1311"/>
                        <wps:cNvSpPr>
                          <a:spLocks/>
                        </wps:cNvSpPr>
                        <wps:spPr bwMode="auto">
                          <a:xfrm>
                            <a:off x="347980" y="1150620"/>
                            <a:ext cx="39370" cy="42545"/>
                          </a:xfrm>
                          <a:custGeom>
                            <a:avLst/>
                            <a:gdLst>
                              <a:gd name="T0" fmla="*/ 14 w 62"/>
                              <a:gd name="T1" fmla="*/ 9 h 67"/>
                              <a:gd name="T2" fmla="*/ 53 w 62"/>
                              <a:gd name="T3" fmla="*/ 9 h 67"/>
                              <a:gd name="T4" fmla="*/ 48 w 62"/>
                              <a:gd name="T5" fmla="*/ 0 h 67"/>
                              <a:gd name="T6" fmla="*/ 58 w 62"/>
                              <a:gd name="T7" fmla="*/ 0 h 67"/>
                              <a:gd name="T8" fmla="*/ 62 w 62"/>
                              <a:gd name="T9" fmla="*/ 9 h 67"/>
                              <a:gd name="T10" fmla="*/ 62 w 62"/>
                              <a:gd name="T11" fmla="*/ 14 h 67"/>
                              <a:gd name="T12" fmla="*/ 58 w 62"/>
                              <a:gd name="T13" fmla="*/ 14 h 67"/>
                              <a:gd name="T14" fmla="*/ 58 w 62"/>
                              <a:gd name="T15" fmla="*/ 28 h 67"/>
                              <a:gd name="T16" fmla="*/ 53 w 62"/>
                              <a:gd name="T17" fmla="*/ 33 h 67"/>
                              <a:gd name="T18" fmla="*/ 48 w 62"/>
                              <a:gd name="T19" fmla="*/ 48 h 67"/>
                              <a:gd name="T20" fmla="*/ 48 w 62"/>
                              <a:gd name="T21" fmla="*/ 53 h 67"/>
                              <a:gd name="T22" fmla="*/ 43 w 62"/>
                              <a:gd name="T23" fmla="*/ 53 h 67"/>
                              <a:gd name="T24" fmla="*/ 38 w 62"/>
                              <a:gd name="T25" fmla="*/ 57 h 67"/>
                              <a:gd name="T26" fmla="*/ 34 w 62"/>
                              <a:gd name="T27" fmla="*/ 62 h 67"/>
                              <a:gd name="T28" fmla="*/ 29 w 62"/>
                              <a:gd name="T29" fmla="*/ 67 h 67"/>
                              <a:gd name="T30" fmla="*/ 24 w 62"/>
                              <a:gd name="T31" fmla="*/ 67 h 67"/>
                              <a:gd name="T32" fmla="*/ 19 w 62"/>
                              <a:gd name="T33" fmla="*/ 67 h 67"/>
                              <a:gd name="T34" fmla="*/ 24 w 62"/>
                              <a:gd name="T35" fmla="*/ 57 h 67"/>
                              <a:gd name="T36" fmla="*/ 29 w 62"/>
                              <a:gd name="T37" fmla="*/ 57 h 67"/>
                              <a:gd name="T38" fmla="*/ 38 w 62"/>
                              <a:gd name="T39" fmla="*/ 53 h 67"/>
                              <a:gd name="T40" fmla="*/ 43 w 62"/>
                              <a:gd name="T41" fmla="*/ 48 h 67"/>
                              <a:gd name="T42" fmla="*/ 48 w 62"/>
                              <a:gd name="T43" fmla="*/ 38 h 67"/>
                              <a:gd name="T44" fmla="*/ 48 w 62"/>
                              <a:gd name="T45" fmla="*/ 33 h 67"/>
                              <a:gd name="T46" fmla="*/ 48 w 62"/>
                              <a:gd name="T47" fmla="*/ 24 h 67"/>
                              <a:gd name="T48" fmla="*/ 53 w 62"/>
                              <a:gd name="T49" fmla="*/ 14 h 67"/>
                              <a:gd name="T50" fmla="*/ 0 w 62"/>
                              <a:gd name="T51" fmla="*/ 19 h 67"/>
                              <a:gd name="T52" fmla="*/ 14 w 62"/>
                              <a:gd name="T53" fmla="*/ 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2" h="67">
                                <a:moveTo>
                                  <a:pt x="14" y="9"/>
                                </a:moveTo>
                                <a:lnTo>
                                  <a:pt x="53" y="9"/>
                                </a:lnTo>
                                <a:lnTo>
                                  <a:pt x="48" y="0"/>
                                </a:lnTo>
                                <a:lnTo>
                                  <a:pt x="58" y="0"/>
                                </a:lnTo>
                                <a:lnTo>
                                  <a:pt x="62" y="9"/>
                                </a:lnTo>
                                <a:lnTo>
                                  <a:pt x="62" y="14"/>
                                </a:lnTo>
                                <a:lnTo>
                                  <a:pt x="58" y="14"/>
                                </a:lnTo>
                                <a:lnTo>
                                  <a:pt x="58" y="28"/>
                                </a:lnTo>
                                <a:lnTo>
                                  <a:pt x="53" y="33"/>
                                </a:lnTo>
                                <a:lnTo>
                                  <a:pt x="48" y="48"/>
                                </a:lnTo>
                                <a:lnTo>
                                  <a:pt x="48" y="53"/>
                                </a:lnTo>
                                <a:lnTo>
                                  <a:pt x="43" y="53"/>
                                </a:lnTo>
                                <a:lnTo>
                                  <a:pt x="38" y="57"/>
                                </a:lnTo>
                                <a:lnTo>
                                  <a:pt x="34" y="62"/>
                                </a:lnTo>
                                <a:lnTo>
                                  <a:pt x="29" y="67"/>
                                </a:lnTo>
                                <a:lnTo>
                                  <a:pt x="24" y="67"/>
                                </a:lnTo>
                                <a:lnTo>
                                  <a:pt x="19" y="67"/>
                                </a:lnTo>
                                <a:lnTo>
                                  <a:pt x="24" y="57"/>
                                </a:lnTo>
                                <a:lnTo>
                                  <a:pt x="29" y="57"/>
                                </a:lnTo>
                                <a:lnTo>
                                  <a:pt x="38" y="53"/>
                                </a:lnTo>
                                <a:lnTo>
                                  <a:pt x="43" y="48"/>
                                </a:lnTo>
                                <a:lnTo>
                                  <a:pt x="48" y="38"/>
                                </a:lnTo>
                                <a:lnTo>
                                  <a:pt x="48" y="33"/>
                                </a:lnTo>
                                <a:lnTo>
                                  <a:pt x="48" y="24"/>
                                </a:lnTo>
                                <a:lnTo>
                                  <a:pt x="53" y="14"/>
                                </a:lnTo>
                                <a:lnTo>
                                  <a:pt x="0" y="19"/>
                                </a:lnTo>
                                <a:lnTo>
                                  <a:pt x="14" y="9"/>
                                </a:lnTo>
                                <a:close/>
                              </a:path>
                            </a:pathLst>
                          </a:custGeom>
                          <a:solidFill>
                            <a:srgbClr val="9F7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9" name="Freeform 1312"/>
                        <wps:cNvSpPr>
                          <a:spLocks/>
                        </wps:cNvSpPr>
                        <wps:spPr bwMode="auto">
                          <a:xfrm>
                            <a:off x="464185" y="1031240"/>
                            <a:ext cx="237490" cy="299085"/>
                          </a:xfrm>
                          <a:custGeom>
                            <a:avLst/>
                            <a:gdLst>
                              <a:gd name="T0" fmla="*/ 322 w 374"/>
                              <a:gd name="T1" fmla="*/ 72 h 471"/>
                              <a:gd name="T2" fmla="*/ 346 w 374"/>
                              <a:gd name="T3" fmla="*/ 135 h 471"/>
                              <a:gd name="T4" fmla="*/ 350 w 374"/>
                              <a:gd name="T5" fmla="*/ 159 h 471"/>
                              <a:gd name="T6" fmla="*/ 346 w 374"/>
                              <a:gd name="T7" fmla="*/ 183 h 471"/>
                              <a:gd name="T8" fmla="*/ 346 w 374"/>
                              <a:gd name="T9" fmla="*/ 216 h 471"/>
                              <a:gd name="T10" fmla="*/ 374 w 374"/>
                              <a:gd name="T11" fmla="*/ 269 h 471"/>
                              <a:gd name="T12" fmla="*/ 355 w 374"/>
                              <a:gd name="T13" fmla="*/ 293 h 471"/>
                              <a:gd name="T14" fmla="*/ 360 w 374"/>
                              <a:gd name="T15" fmla="*/ 303 h 471"/>
                              <a:gd name="T16" fmla="*/ 355 w 374"/>
                              <a:gd name="T17" fmla="*/ 337 h 471"/>
                              <a:gd name="T18" fmla="*/ 350 w 374"/>
                              <a:gd name="T19" fmla="*/ 356 h 471"/>
                              <a:gd name="T20" fmla="*/ 350 w 374"/>
                              <a:gd name="T21" fmla="*/ 375 h 471"/>
                              <a:gd name="T22" fmla="*/ 350 w 374"/>
                              <a:gd name="T23" fmla="*/ 399 h 471"/>
                              <a:gd name="T24" fmla="*/ 346 w 374"/>
                              <a:gd name="T25" fmla="*/ 418 h 471"/>
                              <a:gd name="T26" fmla="*/ 326 w 374"/>
                              <a:gd name="T27" fmla="*/ 428 h 471"/>
                              <a:gd name="T28" fmla="*/ 302 w 374"/>
                              <a:gd name="T29" fmla="*/ 433 h 471"/>
                              <a:gd name="T30" fmla="*/ 230 w 374"/>
                              <a:gd name="T31" fmla="*/ 471 h 471"/>
                              <a:gd name="T32" fmla="*/ 24 w 374"/>
                              <a:gd name="T33" fmla="*/ 346 h 471"/>
                              <a:gd name="T34" fmla="*/ 19 w 374"/>
                              <a:gd name="T35" fmla="*/ 293 h 471"/>
                              <a:gd name="T36" fmla="*/ 9 w 374"/>
                              <a:gd name="T37" fmla="*/ 255 h 471"/>
                              <a:gd name="T38" fmla="*/ 4 w 374"/>
                              <a:gd name="T39" fmla="*/ 231 h 471"/>
                              <a:gd name="T40" fmla="*/ 0 w 374"/>
                              <a:gd name="T41" fmla="*/ 197 h 471"/>
                              <a:gd name="T42" fmla="*/ 4 w 374"/>
                              <a:gd name="T43" fmla="*/ 154 h 471"/>
                              <a:gd name="T44" fmla="*/ 14 w 374"/>
                              <a:gd name="T45" fmla="*/ 106 h 471"/>
                              <a:gd name="T46" fmla="*/ 28 w 374"/>
                              <a:gd name="T47" fmla="*/ 77 h 471"/>
                              <a:gd name="T48" fmla="*/ 48 w 374"/>
                              <a:gd name="T49" fmla="*/ 53 h 471"/>
                              <a:gd name="T50" fmla="*/ 81 w 374"/>
                              <a:gd name="T51" fmla="*/ 24 h 471"/>
                              <a:gd name="T52" fmla="*/ 110 w 374"/>
                              <a:gd name="T53" fmla="*/ 10 h 471"/>
                              <a:gd name="T54" fmla="*/ 153 w 374"/>
                              <a:gd name="T55" fmla="*/ 0 h 471"/>
                              <a:gd name="T56" fmla="*/ 182 w 374"/>
                              <a:gd name="T57" fmla="*/ 0 h 471"/>
                              <a:gd name="T58" fmla="*/ 221 w 374"/>
                              <a:gd name="T59" fmla="*/ 0 h 471"/>
                              <a:gd name="T60" fmla="*/ 264 w 374"/>
                              <a:gd name="T61" fmla="*/ 15 h 471"/>
                              <a:gd name="T62" fmla="*/ 293 w 374"/>
                              <a:gd name="T63" fmla="*/ 34 h 471"/>
                              <a:gd name="T64" fmla="*/ 322 w 374"/>
                              <a:gd name="T65" fmla="*/ 7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4" h="471">
                                <a:moveTo>
                                  <a:pt x="322" y="72"/>
                                </a:moveTo>
                                <a:lnTo>
                                  <a:pt x="346" y="135"/>
                                </a:lnTo>
                                <a:lnTo>
                                  <a:pt x="350" y="159"/>
                                </a:lnTo>
                                <a:lnTo>
                                  <a:pt x="346" y="183"/>
                                </a:lnTo>
                                <a:lnTo>
                                  <a:pt x="346" y="216"/>
                                </a:lnTo>
                                <a:lnTo>
                                  <a:pt x="374" y="269"/>
                                </a:lnTo>
                                <a:lnTo>
                                  <a:pt x="355" y="293"/>
                                </a:lnTo>
                                <a:lnTo>
                                  <a:pt x="360" y="303"/>
                                </a:lnTo>
                                <a:lnTo>
                                  <a:pt x="355" y="337"/>
                                </a:lnTo>
                                <a:lnTo>
                                  <a:pt x="350" y="356"/>
                                </a:lnTo>
                                <a:lnTo>
                                  <a:pt x="350" y="375"/>
                                </a:lnTo>
                                <a:lnTo>
                                  <a:pt x="350" y="399"/>
                                </a:lnTo>
                                <a:lnTo>
                                  <a:pt x="346" y="418"/>
                                </a:lnTo>
                                <a:lnTo>
                                  <a:pt x="326" y="428"/>
                                </a:lnTo>
                                <a:lnTo>
                                  <a:pt x="302" y="433"/>
                                </a:lnTo>
                                <a:lnTo>
                                  <a:pt x="230" y="471"/>
                                </a:lnTo>
                                <a:lnTo>
                                  <a:pt x="24" y="346"/>
                                </a:lnTo>
                                <a:lnTo>
                                  <a:pt x="19" y="293"/>
                                </a:lnTo>
                                <a:lnTo>
                                  <a:pt x="9" y="255"/>
                                </a:lnTo>
                                <a:lnTo>
                                  <a:pt x="4" y="231"/>
                                </a:lnTo>
                                <a:lnTo>
                                  <a:pt x="0" y="197"/>
                                </a:lnTo>
                                <a:lnTo>
                                  <a:pt x="4" y="154"/>
                                </a:lnTo>
                                <a:lnTo>
                                  <a:pt x="14" y="106"/>
                                </a:lnTo>
                                <a:lnTo>
                                  <a:pt x="28" y="77"/>
                                </a:lnTo>
                                <a:lnTo>
                                  <a:pt x="48" y="53"/>
                                </a:lnTo>
                                <a:lnTo>
                                  <a:pt x="81" y="24"/>
                                </a:lnTo>
                                <a:lnTo>
                                  <a:pt x="110" y="10"/>
                                </a:lnTo>
                                <a:lnTo>
                                  <a:pt x="153" y="0"/>
                                </a:lnTo>
                                <a:lnTo>
                                  <a:pt x="182" y="0"/>
                                </a:lnTo>
                                <a:lnTo>
                                  <a:pt x="221" y="0"/>
                                </a:lnTo>
                                <a:lnTo>
                                  <a:pt x="264" y="15"/>
                                </a:lnTo>
                                <a:lnTo>
                                  <a:pt x="293" y="34"/>
                                </a:lnTo>
                                <a:lnTo>
                                  <a:pt x="322" y="72"/>
                                </a:lnTo>
                                <a:close/>
                              </a:path>
                            </a:pathLst>
                          </a:custGeom>
                          <a:solidFill>
                            <a:srgbClr val="B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Freeform 1313"/>
                        <wps:cNvSpPr>
                          <a:spLocks/>
                        </wps:cNvSpPr>
                        <wps:spPr bwMode="auto">
                          <a:xfrm>
                            <a:off x="442595" y="1016000"/>
                            <a:ext cx="247015" cy="256540"/>
                          </a:xfrm>
                          <a:custGeom>
                            <a:avLst/>
                            <a:gdLst>
                              <a:gd name="T0" fmla="*/ 34 w 389"/>
                              <a:gd name="T1" fmla="*/ 356 h 404"/>
                              <a:gd name="T2" fmla="*/ 29 w 389"/>
                              <a:gd name="T3" fmla="*/ 308 h 404"/>
                              <a:gd name="T4" fmla="*/ 19 w 389"/>
                              <a:gd name="T5" fmla="*/ 284 h 404"/>
                              <a:gd name="T6" fmla="*/ 5 w 389"/>
                              <a:gd name="T7" fmla="*/ 250 h 404"/>
                              <a:gd name="T8" fmla="*/ 0 w 389"/>
                              <a:gd name="T9" fmla="*/ 226 h 404"/>
                              <a:gd name="T10" fmla="*/ 0 w 389"/>
                              <a:gd name="T11" fmla="*/ 192 h 404"/>
                              <a:gd name="T12" fmla="*/ 10 w 389"/>
                              <a:gd name="T13" fmla="*/ 154 h 404"/>
                              <a:gd name="T14" fmla="*/ 24 w 389"/>
                              <a:gd name="T15" fmla="*/ 111 h 404"/>
                              <a:gd name="T16" fmla="*/ 43 w 389"/>
                              <a:gd name="T17" fmla="*/ 77 h 404"/>
                              <a:gd name="T18" fmla="*/ 62 w 389"/>
                              <a:gd name="T19" fmla="*/ 43 h 404"/>
                              <a:gd name="T20" fmla="*/ 91 w 389"/>
                              <a:gd name="T21" fmla="*/ 24 h 404"/>
                              <a:gd name="T22" fmla="*/ 115 w 389"/>
                              <a:gd name="T23" fmla="*/ 10 h 404"/>
                              <a:gd name="T24" fmla="*/ 154 w 389"/>
                              <a:gd name="T25" fmla="*/ 0 h 404"/>
                              <a:gd name="T26" fmla="*/ 197 w 389"/>
                              <a:gd name="T27" fmla="*/ 0 h 404"/>
                              <a:gd name="T28" fmla="*/ 250 w 389"/>
                              <a:gd name="T29" fmla="*/ 10 h 404"/>
                              <a:gd name="T30" fmla="*/ 288 w 389"/>
                              <a:gd name="T31" fmla="*/ 10 h 404"/>
                              <a:gd name="T32" fmla="*/ 322 w 389"/>
                              <a:gd name="T33" fmla="*/ 10 h 404"/>
                              <a:gd name="T34" fmla="*/ 336 w 389"/>
                              <a:gd name="T35" fmla="*/ 19 h 404"/>
                              <a:gd name="T36" fmla="*/ 356 w 389"/>
                              <a:gd name="T37" fmla="*/ 24 h 404"/>
                              <a:gd name="T38" fmla="*/ 365 w 389"/>
                              <a:gd name="T39" fmla="*/ 53 h 404"/>
                              <a:gd name="T40" fmla="*/ 375 w 389"/>
                              <a:gd name="T41" fmla="*/ 72 h 404"/>
                              <a:gd name="T42" fmla="*/ 389 w 389"/>
                              <a:gd name="T43" fmla="*/ 87 h 404"/>
                              <a:gd name="T44" fmla="*/ 380 w 389"/>
                              <a:gd name="T45" fmla="*/ 116 h 404"/>
                              <a:gd name="T46" fmla="*/ 370 w 389"/>
                              <a:gd name="T47" fmla="*/ 140 h 404"/>
                              <a:gd name="T48" fmla="*/ 370 w 389"/>
                              <a:gd name="T49" fmla="*/ 154 h 404"/>
                              <a:gd name="T50" fmla="*/ 365 w 389"/>
                              <a:gd name="T51" fmla="*/ 173 h 404"/>
                              <a:gd name="T52" fmla="*/ 360 w 389"/>
                              <a:gd name="T53" fmla="*/ 192 h 404"/>
                              <a:gd name="T54" fmla="*/ 346 w 389"/>
                              <a:gd name="T55" fmla="*/ 202 h 404"/>
                              <a:gd name="T56" fmla="*/ 341 w 389"/>
                              <a:gd name="T57" fmla="*/ 265 h 404"/>
                              <a:gd name="T58" fmla="*/ 332 w 389"/>
                              <a:gd name="T59" fmla="*/ 279 h 404"/>
                              <a:gd name="T60" fmla="*/ 322 w 389"/>
                              <a:gd name="T61" fmla="*/ 269 h 404"/>
                              <a:gd name="T62" fmla="*/ 312 w 389"/>
                              <a:gd name="T63" fmla="*/ 260 h 404"/>
                              <a:gd name="T64" fmla="*/ 303 w 389"/>
                              <a:gd name="T65" fmla="*/ 240 h 404"/>
                              <a:gd name="T66" fmla="*/ 284 w 389"/>
                              <a:gd name="T67" fmla="*/ 240 h 404"/>
                              <a:gd name="T68" fmla="*/ 279 w 389"/>
                              <a:gd name="T69" fmla="*/ 265 h 404"/>
                              <a:gd name="T70" fmla="*/ 274 w 389"/>
                              <a:gd name="T71" fmla="*/ 298 h 404"/>
                              <a:gd name="T72" fmla="*/ 279 w 389"/>
                              <a:gd name="T73" fmla="*/ 322 h 404"/>
                              <a:gd name="T74" fmla="*/ 284 w 389"/>
                              <a:gd name="T75" fmla="*/ 337 h 404"/>
                              <a:gd name="T76" fmla="*/ 298 w 389"/>
                              <a:gd name="T77" fmla="*/ 351 h 404"/>
                              <a:gd name="T78" fmla="*/ 317 w 389"/>
                              <a:gd name="T79" fmla="*/ 361 h 404"/>
                              <a:gd name="T80" fmla="*/ 284 w 389"/>
                              <a:gd name="T81" fmla="*/ 356 h 404"/>
                              <a:gd name="T82" fmla="*/ 274 w 389"/>
                              <a:gd name="T83" fmla="*/ 356 h 404"/>
                              <a:gd name="T84" fmla="*/ 269 w 389"/>
                              <a:gd name="T85" fmla="*/ 361 h 404"/>
                              <a:gd name="T86" fmla="*/ 245 w 389"/>
                              <a:gd name="T87" fmla="*/ 389 h 404"/>
                              <a:gd name="T88" fmla="*/ 226 w 389"/>
                              <a:gd name="T89" fmla="*/ 389 h 404"/>
                              <a:gd name="T90" fmla="*/ 211 w 389"/>
                              <a:gd name="T91" fmla="*/ 399 h 404"/>
                              <a:gd name="T92" fmla="*/ 197 w 389"/>
                              <a:gd name="T93" fmla="*/ 404 h 404"/>
                              <a:gd name="T94" fmla="*/ 139 w 389"/>
                              <a:gd name="T95" fmla="*/ 394 h 404"/>
                              <a:gd name="T96" fmla="*/ 115 w 389"/>
                              <a:gd name="T97" fmla="*/ 394 h 404"/>
                              <a:gd name="T98" fmla="*/ 110 w 389"/>
                              <a:gd name="T99" fmla="*/ 385 h 404"/>
                              <a:gd name="T100" fmla="*/ 77 w 389"/>
                              <a:gd name="T101" fmla="*/ 375 h 404"/>
                              <a:gd name="T102" fmla="*/ 53 w 389"/>
                              <a:gd name="T103" fmla="*/ 370 h 404"/>
                              <a:gd name="T104" fmla="*/ 34 w 389"/>
                              <a:gd name="T105" fmla="*/ 356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89" h="404">
                                <a:moveTo>
                                  <a:pt x="34" y="356"/>
                                </a:moveTo>
                                <a:lnTo>
                                  <a:pt x="29" y="308"/>
                                </a:lnTo>
                                <a:lnTo>
                                  <a:pt x="19" y="284"/>
                                </a:lnTo>
                                <a:lnTo>
                                  <a:pt x="5" y="250"/>
                                </a:lnTo>
                                <a:lnTo>
                                  <a:pt x="0" y="226"/>
                                </a:lnTo>
                                <a:lnTo>
                                  <a:pt x="0" y="192"/>
                                </a:lnTo>
                                <a:lnTo>
                                  <a:pt x="10" y="154"/>
                                </a:lnTo>
                                <a:lnTo>
                                  <a:pt x="24" y="111"/>
                                </a:lnTo>
                                <a:lnTo>
                                  <a:pt x="43" y="77"/>
                                </a:lnTo>
                                <a:lnTo>
                                  <a:pt x="62" y="43"/>
                                </a:lnTo>
                                <a:lnTo>
                                  <a:pt x="91" y="24"/>
                                </a:lnTo>
                                <a:lnTo>
                                  <a:pt x="115" y="10"/>
                                </a:lnTo>
                                <a:lnTo>
                                  <a:pt x="154" y="0"/>
                                </a:lnTo>
                                <a:lnTo>
                                  <a:pt x="197" y="0"/>
                                </a:lnTo>
                                <a:lnTo>
                                  <a:pt x="250" y="10"/>
                                </a:lnTo>
                                <a:lnTo>
                                  <a:pt x="288" y="10"/>
                                </a:lnTo>
                                <a:lnTo>
                                  <a:pt x="322" y="10"/>
                                </a:lnTo>
                                <a:lnTo>
                                  <a:pt x="336" y="19"/>
                                </a:lnTo>
                                <a:lnTo>
                                  <a:pt x="356" y="24"/>
                                </a:lnTo>
                                <a:lnTo>
                                  <a:pt x="365" y="53"/>
                                </a:lnTo>
                                <a:lnTo>
                                  <a:pt x="375" y="72"/>
                                </a:lnTo>
                                <a:lnTo>
                                  <a:pt x="389" y="87"/>
                                </a:lnTo>
                                <a:lnTo>
                                  <a:pt x="380" y="116"/>
                                </a:lnTo>
                                <a:lnTo>
                                  <a:pt x="370" y="140"/>
                                </a:lnTo>
                                <a:lnTo>
                                  <a:pt x="370" y="154"/>
                                </a:lnTo>
                                <a:lnTo>
                                  <a:pt x="365" y="173"/>
                                </a:lnTo>
                                <a:lnTo>
                                  <a:pt x="360" y="192"/>
                                </a:lnTo>
                                <a:lnTo>
                                  <a:pt x="346" y="202"/>
                                </a:lnTo>
                                <a:lnTo>
                                  <a:pt x="341" y="265"/>
                                </a:lnTo>
                                <a:lnTo>
                                  <a:pt x="332" y="279"/>
                                </a:lnTo>
                                <a:lnTo>
                                  <a:pt x="322" y="269"/>
                                </a:lnTo>
                                <a:lnTo>
                                  <a:pt x="312" y="260"/>
                                </a:lnTo>
                                <a:lnTo>
                                  <a:pt x="303" y="240"/>
                                </a:lnTo>
                                <a:lnTo>
                                  <a:pt x="284" y="240"/>
                                </a:lnTo>
                                <a:lnTo>
                                  <a:pt x="279" y="265"/>
                                </a:lnTo>
                                <a:lnTo>
                                  <a:pt x="274" y="298"/>
                                </a:lnTo>
                                <a:lnTo>
                                  <a:pt x="279" y="322"/>
                                </a:lnTo>
                                <a:lnTo>
                                  <a:pt x="284" y="337"/>
                                </a:lnTo>
                                <a:lnTo>
                                  <a:pt x="298" y="351"/>
                                </a:lnTo>
                                <a:lnTo>
                                  <a:pt x="317" y="361"/>
                                </a:lnTo>
                                <a:lnTo>
                                  <a:pt x="284" y="356"/>
                                </a:lnTo>
                                <a:lnTo>
                                  <a:pt x="274" y="356"/>
                                </a:lnTo>
                                <a:lnTo>
                                  <a:pt x="269" y="361"/>
                                </a:lnTo>
                                <a:lnTo>
                                  <a:pt x="245" y="389"/>
                                </a:lnTo>
                                <a:lnTo>
                                  <a:pt x="226" y="389"/>
                                </a:lnTo>
                                <a:lnTo>
                                  <a:pt x="211" y="399"/>
                                </a:lnTo>
                                <a:lnTo>
                                  <a:pt x="197" y="404"/>
                                </a:lnTo>
                                <a:lnTo>
                                  <a:pt x="139" y="394"/>
                                </a:lnTo>
                                <a:lnTo>
                                  <a:pt x="115" y="394"/>
                                </a:lnTo>
                                <a:lnTo>
                                  <a:pt x="110" y="385"/>
                                </a:lnTo>
                                <a:lnTo>
                                  <a:pt x="77" y="375"/>
                                </a:lnTo>
                                <a:lnTo>
                                  <a:pt x="53" y="370"/>
                                </a:lnTo>
                                <a:lnTo>
                                  <a:pt x="34" y="356"/>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1" name="Freeform 1314"/>
                        <wps:cNvSpPr>
                          <a:spLocks/>
                        </wps:cNvSpPr>
                        <wps:spPr bwMode="auto">
                          <a:xfrm>
                            <a:off x="653415" y="1122680"/>
                            <a:ext cx="60960" cy="79375"/>
                          </a:xfrm>
                          <a:custGeom>
                            <a:avLst/>
                            <a:gdLst>
                              <a:gd name="T0" fmla="*/ 9 w 96"/>
                              <a:gd name="T1" fmla="*/ 39 h 125"/>
                              <a:gd name="T2" fmla="*/ 67 w 96"/>
                              <a:gd name="T3" fmla="*/ 10 h 125"/>
                              <a:gd name="T4" fmla="*/ 48 w 96"/>
                              <a:gd name="T5" fmla="*/ 10 h 125"/>
                              <a:gd name="T6" fmla="*/ 48 w 96"/>
                              <a:gd name="T7" fmla="*/ 0 h 125"/>
                              <a:gd name="T8" fmla="*/ 96 w 96"/>
                              <a:gd name="T9" fmla="*/ 0 h 125"/>
                              <a:gd name="T10" fmla="*/ 96 w 96"/>
                              <a:gd name="T11" fmla="*/ 10 h 125"/>
                              <a:gd name="T12" fmla="*/ 91 w 96"/>
                              <a:gd name="T13" fmla="*/ 24 h 125"/>
                              <a:gd name="T14" fmla="*/ 91 w 96"/>
                              <a:gd name="T15" fmla="*/ 44 h 125"/>
                              <a:gd name="T16" fmla="*/ 91 w 96"/>
                              <a:gd name="T17" fmla="*/ 68 h 125"/>
                              <a:gd name="T18" fmla="*/ 91 w 96"/>
                              <a:gd name="T19" fmla="*/ 82 h 125"/>
                              <a:gd name="T20" fmla="*/ 86 w 96"/>
                              <a:gd name="T21" fmla="*/ 97 h 125"/>
                              <a:gd name="T22" fmla="*/ 76 w 96"/>
                              <a:gd name="T23" fmla="*/ 111 h 125"/>
                              <a:gd name="T24" fmla="*/ 72 w 96"/>
                              <a:gd name="T25" fmla="*/ 116 h 125"/>
                              <a:gd name="T26" fmla="*/ 62 w 96"/>
                              <a:gd name="T27" fmla="*/ 121 h 125"/>
                              <a:gd name="T28" fmla="*/ 52 w 96"/>
                              <a:gd name="T29" fmla="*/ 125 h 125"/>
                              <a:gd name="T30" fmla="*/ 52 w 96"/>
                              <a:gd name="T31" fmla="*/ 116 h 125"/>
                              <a:gd name="T32" fmla="*/ 67 w 96"/>
                              <a:gd name="T33" fmla="*/ 111 h 125"/>
                              <a:gd name="T34" fmla="*/ 76 w 96"/>
                              <a:gd name="T35" fmla="*/ 97 h 125"/>
                              <a:gd name="T36" fmla="*/ 81 w 96"/>
                              <a:gd name="T37" fmla="*/ 72 h 125"/>
                              <a:gd name="T38" fmla="*/ 86 w 96"/>
                              <a:gd name="T39" fmla="*/ 53 h 125"/>
                              <a:gd name="T40" fmla="*/ 76 w 96"/>
                              <a:gd name="T41" fmla="*/ 34 h 125"/>
                              <a:gd name="T42" fmla="*/ 0 w 96"/>
                              <a:gd name="T43" fmla="*/ 77 h 125"/>
                              <a:gd name="T44" fmla="*/ 9 w 96"/>
                              <a:gd name="T45" fmla="*/ 3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6" h="125">
                                <a:moveTo>
                                  <a:pt x="9" y="39"/>
                                </a:moveTo>
                                <a:lnTo>
                                  <a:pt x="67" y="10"/>
                                </a:lnTo>
                                <a:lnTo>
                                  <a:pt x="48" y="10"/>
                                </a:lnTo>
                                <a:lnTo>
                                  <a:pt x="48" y="0"/>
                                </a:lnTo>
                                <a:lnTo>
                                  <a:pt x="96" y="0"/>
                                </a:lnTo>
                                <a:lnTo>
                                  <a:pt x="96" y="10"/>
                                </a:lnTo>
                                <a:lnTo>
                                  <a:pt x="91" y="24"/>
                                </a:lnTo>
                                <a:lnTo>
                                  <a:pt x="91" y="44"/>
                                </a:lnTo>
                                <a:lnTo>
                                  <a:pt x="91" y="68"/>
                                </a:lnTo>
                                <a:lnTo>
                                  <a:pt x="91" y="82"/>
                                </a:lnTo>
                                <a:lnTo>
                                  <a:pt x="86" y="97"/>
                                </a:lnTo>
                                <a:lnTo>
                                  <a:pt x="76" y="111"/>
                                </a:lnTo>
                                <a:lnTo>
                                  <a:pt x="72" y="116"/>
                                </a:lnTo>
                                <a:lnTo>
                                  <a:pt x="62" y="121"/>
                                </a:lnTo>
                                <a:lnTo>
                                  <a:pt x="52" y="125"/>
                                </a:lnTo>
                                <a:lnTo>
                                  <a:pt x="52" y="116"/>
                                </a:lnTo>
                                <a:lnTo>
                                  <a:pt x="67" y="111"/>
                                </a:lnTo>
                                <a:lnTo>
                                  <a:pt x="76" y="97"/>
                                </a:lnTo>
                                <a:lnTo>
                                  <a:pt x="81" y="72"/>
                                </a:lnTo>
                                <a:lnTo>
                                  <a:pt x="86" y="53"/>
                                </a:lnTo>
                                <a:lnTo>
                                  <a:pt x="76" y="34"/>
                                </a:lnTo>
                                <a:lnTo>
                                  <a:pt x="0" y="77"/>
                                </a:lnTo>
                                <a:lnTo>
                                  <a:pt x="9" y="3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2" name="Rectangle 1315"/>
                        <wps:cNvSpPr>
                          <a:spLocks noChangeArrowheads="1"/>
                        </wps:cNvSpPr>
                        <wps:spPr bwMode="auto">
                          <a:xfrm>
                            <a:off x="912495" y="942975"/>
                            <a:ext cx="18415" cy="15240"/>
                          </a:xfrm>
                          <a:prstGeom prst="rect">
                            <a:avLst/>
                          </a:prstGeom>
                          <a:solidFill>
                            <a:srgbClr val="FAD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Freeform 1316"/>
                        <wps:cNvSpPr>
                          <a:spLocks/>
                        </wps:cNvSpPr>
                        <wps:spPr bwMode="auto">
                          <a:xfrm>
                            <a:off x="882015" y="802640"/>
                            <a:ext cx="12065" cy="33655"/>
                          </a:xfrm>
                          <a:custGeom>
                            <a:avLst/>
                            <a:gdLst>
                              <a:gd name="T0" fmla="*/ 0 w 19"/>
                              <a:gd name="T1" fmla="*/ 53 h 53"/>
                              <a:gd name="T2" fmla="*/ 10 w 19"/>
                              <a:gd name="T3" fmla="*/ 5 h 53"/>
                              <a:gd name="T4" fmla="*/ 14 w 19"/>
                              <a:gd name="T5" fmla="*/ 5 h 53"/>
                              <a:gd name="T6" fmla="*/ 19 w 19"/>
                              <a:gd name="T7" fmla="*/ 0 h 53"/>
                              <a:gd name="T8" fmla="*/ 10 w 19"/>
                              <a:gd name="T9" fmla="*/ 48 h 53"/>
                              <a:gd name="T10" fmla="*/ 0 w 19"/>
                              <a:gd name="T11" fmla="*/ 53 h 53"/>
                            </a:gdLst>
                            <a:ahLst/>
                            <a:cxnLst>
                              <a:cxn ang="0">
                                <a:pos x="T0" y="T1"/>
                              </a:cxn>
                              <a:cxn ang="0">
                                <a:pos x="T2" y="T3"/>
                              </a:cxn>
                              <a:cxn ang="0">
                                <a:pos x="T4" y="T5"/>
                              </a:cxn>
                              <a:cxn ang="0">
                                <a:pos x="T6" y="T7"/>
                              </a:cxn>
                              <a:cxn ang="0">
                                <a:pos x="T8" y="T9"/>
                              </a:cxn>
                              <a:cxn ang="0">
                                <a:pos x="T10" y="T11"/>
                              </a:cxn>
                            </a:cxnLst>
                            <a:rect l="0" t="0" r="r" b="b"/>
                            <a:pathLst>
                              <a:path w="19" h="53">
                                <a:moveTo>
                                  <a:pt x="0" y="53"/>
                                </a:moveTo>
                                <a:lnTo>
                                  <a:pt x="10" y="5"/>
                                </a:lnTo>
                                <a:lnTo>
                                  <a:pt x="14" y="5"/>
                                </a:lnTo>
                                <a:lnTo>
                                  <a:pt x="19" y="0"/>
                                </a:lnTo>
                                <a:lnTo>
                                  <a:pt x="10" y="48"/>
                                </a:lnTo>
                                <a:lnTo>
                                  <a:pt x="0" y="53"/>
                                </a:lnTo>
                                <a:close/>
                              </a:path>
                            </a:pathLst>
                          </a:custGeom>
                          <a:solidFill>
                            <a:srgbClr val="E56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1317"/>
                        <wps:cNvSpPr>
                          <a:spLocks/>
                        </wps:cNvSpPr>
                        <wps:spPr bwMode="auto">
                          <a:xfrm>
                            <a:off x="369570" y="1147445"/>
                            <a:ext cx="8890" cy="8890"/>
                          </a:xfrm>
                          <a:custGeom>
                            <a:avLst/>
                            <a:gdLst>
                              <a:gd name="T0" fmla="*/ 0 w 14"/>
                              <a:gd name="T1" fmla="*/ 14 h 14"/>
                              <a:gd name="T2" fmla="*/ 14 w 14"/>
                              <a:gd name="T3" fmla="*/ 0 h 14"/>
                              <a:gd name="T4" fmla="*/ 14 w 14"/>
                              <a:gd name="T5" fmla="*/ 9 h 14"/>
                              <a:gd name="T6" fmla="*/ 0 w 14"/>
                              <a:gd name="T7" fmla="*/ 14 h 14"/>
                            </a:gdLst>
                            <a:ahLst/>
                            <a:cxnLst>
                              <a:cxn ang="0">
                                <a:pos x="T0" y="T1"/>
                              </a:cxn>
                              <a:cxn ang="0">
                                <a:pos x="T2" y="T3"/>
                              </a:cxn>
                              <a:cxn ang="0">
                                <a:pos x="T4" y="T5"/>
                              </a:cxn>
                              <a:cxn ang="0">
                                <a:pos x="T6" y="T7"/>
                              </a:cxn>
                            </a:cxnLst>
                            <a:rect l="0" t="0" r="r" b="b"/>
                            <a:pathLst>
                              <a:path w="14" h="14">
                                <a:moveTo>
                                  <a:pt x="0" y="14"/>
                                </a:moveTo>
                                <a:lnTo>
                                  <a:pt x="14" y="0"/>
                                </a:lnTo>
                                <a:lnTo>
                                  <a:pt x="14" y="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5" name="Freeform 1318"/>
                        <wps:cNvSpPr>
                          <a:spLocks/>
                        </wps:cNvSpPr>
                        <wps:spPr bwMode="auto">
                          <a:xfrm>
                            <a:off x="995045" y="1016000"/>
                            <a:ext cx="30480" cy="64135"/>
                          </a:xfrm>
                          <a:custGeom>
                            <a:avLst/>
                            <a:gdLst>
                              <a:gd name="T0" fmla="*/ 14 w 48"/>
                              <a:gd name="T1" fmla="*/ 5 h 101"/>
                              <a:gd name="T2" fmla="*/ 19 w 48"/>
                              <a:gd name="T3" fmla="*/ 19 h 101"/>
                              <a:gd name="T4" fmla="*/ 19 w 48"/>
                              <a:gd name="T5" fmla="*/ 29 h 101"/>
                              <a:gd name="T6" fmla="*/ 24 w 48"/>
                              <a:gd name="T7" fmla="*/ 39 h 101"/>
                              <a:gd name="T8" fmla="*/ 24 w 48"/>
                              <a:gd name="T9" fmla="*/ 48 h 101"/>
                              <a:gd name="T10" fmla="*/ 19 w 48"/>
                              <a:gd name="T11" fmla="*/ 63 h 101"/>
                              <a:gd name="T12" fmla="*/ 14 w 48"/>
                              <a:gd name="T13" fmla="*/ 72 h 101"/>
                              <a:gd name="T14" fmla="*/ 5 w 48"/>
                              <a:gd name="T15" fmla="*/ 82 h 101"/>
                              <a:gd name="T16" fmla="*/ 0 w 48"/>
                              <a:gd name="T17" fmla="*/ 92 h 101"/>
                              <a:gd name="T18" fmla="*/ 5 w 48"/>
                              <a:gd name="T19" fmla="*/ 96 h 101"/>
                              <a:gd name="T20" fmla="*/ 14 w 48"/>
                              <a:gd name="T21" fmla="*/ 96 h 101"/>
                              <a:gd name="T22" fmla="*/ 19 w 48"/>
                              <a:gd name="T23" fmla="*/ 96 h 101"/>
                              <a:gd name="T24" fmla="*/ 24 w 48"/>
                              <a:gd name="T25" fmla="*/ 96 h 101"/>
                              <a:gd name="T26" fmla="*/ 29 w 48"/>
                              <a:gd name="T27" fmla="*/ 96 h 101"/>
                              <a:gd name="T28" fmla="*/ 34 w 48"/>
                              <a:gd name="T29" fmla="*/ 96 h 101"/>
                              <a:gd name="T30" fmla="*/ 34 w 48"/>
                              <a:gd name="T31" fmla="*/ 101 h 101"/>
                              <a:gd name="T32" fmla="*/ 38 w 48"/>
                              <a:gd name="T33" fmla="*/ 101 h 101"/>
                              <a:gd name="T34" fmla="*/ 43 w 48"/>
                              <a:gd name="T35" fmla="*/ 101 h 101"/>
                              <a:gd name="T36" fmla="*/ 43 w 48"/>
                              <a:gd name="T37" fmla="*/ 92 h 101"/>
                              <a:gd name="T38" fmla="*/ 48 w 48"/>
                              <a:gd name="T39" fmla="*/ 77 h 101"/>
                              <a:gd name="T40" fmla="*/ 48 w 48"/>
                              <a:gd name="T41" fmla="*/ 63 h 101"/>
                              <a:gd name="T42" fmla="*/ 48 w 48"/>
                              <a:gd name="T43" fmla="*/ 43 h 101"/>
                              <a:gd name="T44" fmla="*/ 43 w 48"/>
                              <a:gd name="T45" fmla="*/ 29 h 101"/>
                              <a:gd name="T46" fmla="*/ 43 w 48"/>
                              <a:gd name="T47" fmla="*/ 10 h 101"/>
                              <a:gd name="T48" fmla="*/ 38 w 48"/>
                              <a:gd name="T49" fmla="*/ 5 h 101"/>
                              <a:gd name="T50" fmla="*/ 34 w 48"/>
                              <a:gd name="T51" fmla="*/ 0 h 101"/>
                              <a:gd name="T52" fmla="*/ 24 w 48"/>
                              <a:gd name="T53" fmla="*/ 0 h 101"/>
                              <a:gd name="T54" fmla="*/ 19 w 48"/>
                              <a:gd name="T55" fmla="*/ 5 h 101"/>
                              <a:gd name="T56" fmla="*/ 14 w 48"/>
                              <a:gd name="T57" fmla="*/ 5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01">
                                <a:moveTo>
                                  <a:pt x="14" y="5"/>
                                </a:moveTo>
                                <a:lnTo>
                                  <a:pt x="19" y="19"/>
                                </a:lnTo>
                                <a:lnTo>
                                  <a:pt x="19" y="29"/>
                                </a:lnTo>
                                <a:lnTo>
                                  <a:pt x="24" y="39"/>
                                </a:lnTo>
                                <a:lnTo>
                                  <a:pt x="24" y="48"/>
                                </a:lnTo>
                                <a:lnTo>
                                  <a:pt x="19" y="63"/>
                                </a:lnTo>
                                <a:lnTo>
                                  <a:pt x="14" y="72"/>
                                </a:lnTo>
                                <a:lnTo>
                                  <a:pt x="5" y="82"/>
                                </a:lnTo>
                                <a:lnTo>
                                  <a:pt x="0" y="92"/>
                                </a:lnTo>
                                <a:lnTo>
                                  <a:pt x="5" y="96"/>
                                </a:lnTo>
                                <a:lnTo>
                                  <a:pt x="14" y="96"/>
                                </a:lnTo>
                                <a:lnTo>
                                  <a:pt x="19" y="96"/>
                                </a:lnTo>
                                <a:lnTo>
                                  <a:pt x="24" y="96"/>
                                </a:lnTo>
                                <a:lnTo>
                                  <a:pt x="29" y="96"/>
                                </a:lnTo>
                                <a:lnTo>
                                  <a:pt x="34" y="96"/>
                                </a:lnTo>
                                <a:lnTo>
                                  <a:pt x="34" y="101"/>
                                </a:lnTo>
                                <a:lnTo>
                                  <a:pt x="38" y="101"/>
                                </a:lnTo>
                                <a:lnTo>
                                  <a:pt x="43" y="101"/>
                                </a:lnTo>
                                <a:lnTo>
                                  <a:pt x="43" y="92"/>
                                </a:lnTo>
                                <a:lnTo>
                                  <a:pt x="48" y="77"/>
                                </a:lnTo>
                                <a:lnTo>
                                  <a:pt x="48" y="63"/>
                                </a:lnTo>
                                <a:lnTo>
                                  <a:pt x="48" y="43"/>
                                </a:lnTo>
                                <a:lnTo>
                                  <a:pt x="43" y="29"/>
                                </a:lnTo>
                                <a:lnTo>
                                  <a:pt x="43" y="10"/>
                                </a:lnTo>
                                <a:lnTo>
                                  <a:pt x="38" y="5"/>
                                </a:lnTo>
                                <a:lnTo>
                                  <a:pt x="34" y="0"/>
                                </a:lnTo>
                                <a:lnTo>
                                  <a:pt x="24" y="0"/>
                                </a:lnTo>
                                <a:lnTo>
                                  <a:pt x="19" y="5"/>
                                </a:lnTo>
                                <a:lnTo>
                                  <a:pt x="14" y="5"/>
                                </a:lnTo>
                                <a:close/>
                              </a:path>
                            </a:pathLst>
                          </a:custGeom>
                          <a:solidFill>
                            <a:srgbClr val="7F5F3F"/>
                          </a:solidFill>
                          <a:ln w="0">
                            <a:solidFill>
                              <a:srgbClr val="3F1F00"/>
                            </a:solidFill>
                            <a:round/>
                            <a:headEnd/>
                            <a:tailEnd/>
                          </a:ln>
                        </wps:spPr>
                        <wps:bodyPr rot="0" vert="horz" wrap="square" lIns="91440" tIns="45720" rIns="91440" bIns="45720" anchor="t" anchorCtr="0" upright="1">
                          <a:noAutofit/>
                        </wps:bodyPr>
                      </wps:wsp>
                      <wps:wsp>
                        <wps:cNvPr id="3126" name="Freeform 1319"/>
                        <wps:cNvSpPr>
                          <a:spLocks/>
                        </wps:cNvSpPr>
                        <wps:spPr bwMode="auto">
                          <a:xfrm>
                            <a:off x="790575" y="995045"/>
                            <a:ext cx="226060" cy="314325"/>
                          </a:xfrm>
                          <a:custGeom>
                            <a:avLst/>
                            <a:gdLst>
                              <a:gd name="T0" fmla="*/ 34 w 356"/>
                              <a:gd name="T1" fmla="*/ 125 h 495"/>
                              <a:gd name="T2" fmla="*/ 19 w 356"/>
                              <a:gd name="T3" fmla="*/ 187 h 495"/>
                              <a:gd name="T4" fmla="*/ 9 w 356"/>
                              <a:gd name="T5" fmla="*/ 225 h 495"/>
                              <a:gd name="T6" fmla="*/ 0 w 356"/>
                              <a:gd name="T7" fmla="*/ 264 h 495"/>
                              <a:gd name="T8" fmla="*/ 0 w 356"/>
                              <a:gd name="T9" fmla="*/ 302 h 495"/>
                              <a:gd name="T10" fmla="*/ 5 w 356"/>
                              <a:gd name="T11" fmla="*/ 336 h 495"/>
                              <a:gd name="T12" fmla="*/ 9 w 356"/>
                              <a:gd name="T13" fmla="*/ 355 h 495"/>
                              <a:gd name="T14" fmla="*/ 9 w 356"/>
                              <a:gd name="T15" fmla="*/ 389 h 495"/>
                              <a:gd name="T16" fmla="*/ 29 w 356"/>
                              <a:gd name="T17" fmla="*/ 403 h 495"/>
                              <a:gd name="T18" fmla="*/ 38 w 356"/>
                              <a:gd name="T19" fmla="*/ 432 h 495"/>
                              <a:gd name="T20" fmla="*/ 72 w 356"/>
                              <a:gd name="T21" fmla="*/ 495 h 495"/>
                              <a:gd name="T22" fmla="*/ 322 w 356"/>
                              <a:gd name="T23" fmla="*/ 442 h 495"/>
                              <a:gd name="T24" fmla="*/ 312 w 356"/>
                              <a:gd name="T25" fmla="*/ 394 h 495"/>
                              <a:gd name="T26" fmla="*/ 327 w 356"/>
                              <a:gd name="T27" fmla="*/ 350 h 495"/>
                              <a:gd name="T28" fmla="*/ 346 w 356"/>
                              <a:gd name="T29" fmla="*/ 298 h 495"/>
                              <a:gd name="T30" fmla="*/ 356 w 356"/>
                              <a:gd name="T31" fmla="*/ 240 h 495"/>
                              <a:gd name="T32" fmla="*/ 356 w 356"/>
                              <a:gd name="T33" fmla="*/ 187 h 495"/>
                              <a:gd name="T34" fmla="*/ 351 w 356"/>
                              <a:gd name="T35" fmla="*/ 134 h 495"/>
                              <a:gd name="T36" fmla="*/ 336 w 356"/>
                              <a:gd name="T37" fmla="*/ 91 h 495"/>
                              <a:gd name="T38" fmla="*/ 303 w 356"/>
                              <a:gd name="T39" fmla="*/ 43 h 495"/>
                              <a:gd name="T40" fmla="*/ 274 w 356"/>
                              <a:gd name="T41" fmla="*/ 19 h 495"/>
                              <a:gd name="T42" fmla="*/ 240 w 356"/>
                              <a:gd name="T43" fmla="*/ 9 h 495"/>
                              <a:gd name="T44" fmla="*/ 202 w 356"/>
                              <a:gd name="T45" fmla="*/ 4 h 495"/>
                              <a:gd name="T46" fmla="*/ 158 w 356"/>
                              <a:gd name="T47" fmla="*/ 0 h 495"/>
                              <a:gd name="T48" fmla="*/ 120 w 356"/>
                              <a:gd name="T49" fmla="*/ 9 h 495"/>
                              <a:gd name="T50" fmla="*/ 96 w 356"/>
                              <a:gd name="T51" fmla="*/ 24 h 495"/>
                              <a:gd name="T52" fmla="*/ 67 w 356"/>
                              <a:gd name="T53" fmla="*/ 43 h 495"/>
                              <a:gd name="T54" fmla="*/ 53 w 356"/>
                              <a:gd name="T55" fmla="*/ 72 h 495"/>
                              <a:gd name="T56" fmla="*/ 38 w 356"/>
                              <a:gd name="T57" fmla="*/ 100 h 495"/>
                              <a:gd name="T58" fmla="*/ 34 w 356"/>
                              <a:gd name="T59" fmla="*/ 125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56" h="495">
                                <a:moveTo>
                                  <a:pt x="34" y="125"/>
                                </a:moveTo>
                                <a:lnTo>
                                  <a:pt x="19" y="187"/>
                                </a:lnTo>
                                <a:lnTo>
                                  <a:pt x="9" y="225"/>
                                </a:lnTo>
                                <a:lnTo>
                                  <a:pt x="0" y="264"/>
                                </a:lnTo>
                                <a:lnTo>
                                  <a:pt x="0" y="302"/>
                                </a:lnTo>
                                <a:lnTo>
                                  <a:pt x="5" y="336"/>
                                </a:lnTo>
                                <a:lnTo>
                                  <a:pt x="9" y="355"/>
                                </a:lnTo>
                                <a:lnTo>
                                  <a:pt x="9" y="389"/>
                                </a:lnTo>
                                <a:lnTo>
                                  <a:pt x="29" y="403"/>
                                </a:lnTo>
                                <a:lnTo>
                                  <a:pt x="38" y="432"/>
                                </a:lnTo>
                                <a:lnTo>
                                  <a:pt x="72" y="495"/>
                                </a:lnTo>
                                <a:lnTo>
                                  <a:pt x="322" y="442"/>
                                </a:lnTo>
                                <a:lnTo>
                                  <a:pt x="312" y="394"/>
                                </a:lnTo>
                                <a:lnTo>
                                  <a:pt x="327" y="350"/>
                                </a:lnTo>
                                <a:lnTo>
                                  <a:pt x="346" y="298"/>
                                </a:lnTo>
                                <a:lnTo>
                                  <a:pt x="356" y="240"/>
                                </a:lnTo>
                                <a:lnTo>
                                  <a:pt x="356" y="187"/>
                                </a:lnTo>
                                <a:lnTo>
                                  <a:pt x="351" y="134"/>
                                </a:lnTo>
                                <a:lnTo>
                                  <a:pt x="336" y="91"/>
                                </a:lnTo>
                                <a:lnTo>
                                  <a:pt x="303" y="43"/>
                                </a:lnTo>
                                <a:lnTo>
                                  <a:pt x="274" y="19"/>
                                </a:lnTo>
                                <a:lnTo>
                                  <a:pt x="240" y="9"/>
                                </a:lnTo>
                                <a:lnTo>
                                  <a:pt x="202" y="4"/>
                                </a:lnTo>
                                <a:lnTo>
                                  <a:pt x="158" y="0"/>
                                </a:lnTo>
                                <a:lnTo>
                                  <a:pt x="120" y="9"/>
                                </a:lnTo>
                                <a:lnTo>
                                  <a:pt x="96" y="24"/>
                                </a:lnTo>
                                <a:lnTo>
                                  <a:pt x="67" y="43"/>
                                </a:lnTo>
                                <a:lnTo>
                                  <a:pt x="53" y="72"/>
                                </a:lnTo>
                                <a:lnTo>
                                  <a:pt x="38" y="100"/>
                                </a:lnTo>
                                <a:lnTo>
                                  <a:pt x="34" y="125"/>
                                </a:lnTo>
                                <a:close/>
                              </a:path>
                            </a:pathLst>
                          </a:custGeom>
                          <a:solidFill>
                            <a:srgbClr val="FFB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1320"/>
                        <wps:cNvSpPr>
                          <a:spLocks/>
                        </wps:cNvSpPr>
                        <wps:spPr bwMode="auto">
                          <a:xfrm>
                            <a:off x="790575" y="982345"/>
                            <a:ext cx="234950" cy="283845"/>
                          </a:xfrm>
                          <a:custGeom>
                            <a:avLst/>
                            <a:gdLst>
                              <a:gd name="T0" fmla="*/ 53 w 370"/>
                              <a:gd name="T1" fmla="*/ 58 h 447"/>
                              <a:gd name="T2" fmla="*/ 86 w 370"/>
                              <a:gd name="T3" fmla="*/ 20 h 447"/>
                              <a:gd name="T4" fmla="*/ 144 w 370"/>
                              <a:gd name="T5" fmla="*/ 0 h 447"/>
                              <a:gd name="T6" fmla="*/ 207 w 370"/>
                              <a:gd name="T7" fmla="*/ 0 h 447"/>
                              <a:gd name="T8" fmla="*/ 255 w 370"/>
                              <a:gd name="T9" fmla="*/ 20 h 447"/>
                              <a:gd name="T10" fmla="*/ 288 w 370"/>
                              <a:gd name="T11" fmla="*/ 39 h 447"/>
                              <a:gd name="T12" fmla="*/ 322 w 370"/>
                              <a:gd name="T13" fmla="*/ 72 h 447"/>
                              <a:gd name="T14" fmla="*/ 356 w 370"/>
                              <a:gd name="T15" fmla="*/ 116 h 447"/>
                              <a:gd name="T16" fmla="*/ 370 w 370"/>
                              <a:gd name="T17" fmla="*/ 183 h 447"/>
                              <a:gd name="T18" fmla="*/ 370 w 370"/>
                              <a:gd name="T19" fmla="*/ 245 h 447"/>
                              <a:gd name="T20" fmla="*/ 360 w 370"/>
                              <a:gd name="T21" fmla="*/ 313 h 447"/>
                              <a:gd name="T22" fmla="*/ 346 w 370"/>
                              <a:gd name="T23" fmla="*/ 385 h 447"/>
                              <a:gd name="T24" fmla="*/ 312 w 370"/>
                              <a:gd name="T25" fmla="*/ 423 h 447"/>
                              <a:gd name="T26" fmla="*/ 264 w 370"/>
                              <a:gd name="T27" fmla="*/ 438 h 447"/>
                              <a:gd name="T28" fmla="*/ 235 w 370"/>
                              <a:gd name="T29" fmla="*/ 447 h 447"/>
                              <a:gd name="T30" fmla="*/ 192 w 370"/>
                              <a:gd name="T31" fmla="*/ 442 h 447"/>
                              <a:gd name="T32" fmla="*/ 154 w 370"/>
                              <a:gd name="T33" fmla="*/ 438 h 447"/>
                              <a:gd name="T34" fmla="*/ 96 w 370"/>
                              <a:gd name="T35" fmla="*/ 433 h 447"/>
                              <a:gd name="T36" fmla="*/ 101 w 370"/>
                              <a:gd name="T37" fmla="*/ 404 h 447"/>
                              <a:gd name="T38" fmla="*/ 96 w 370"/>
                              <a:gd name="T39" fmla="*/ 375 h 447"/>
                              <a:gd name="T40" fmla="*/ 91 w 370"/>
                              <a:gd name="T41" fmla="*/ 366 h 447"/>
                              <a:gd name="T42" fmla="*/ 101 w 370"/>
                              <a:gd name="T43" fmla="*/ 346 h 447"/>
                              <a:gd name="T44" fmla="*/ 101 w 370"/>
                              <a:gd name="T45" fmla="*/ 313 h 447"/>
                              <a:gd name="T46" fmla="*/ 82 w 370"/>
                              <a:gd name="T47" fmla="*/ 269 h 447"/>
                              <a:gd name="T48" fmla="*/ 48 w 370"/>
                              <a:gd name="T49" fmla="*/ 245 h 447"/>
                              <a:gd name="T50" fmla="*/ 19 w 370"/>
                              <a:gd name="T51" fmla="*/ 265 h 447"/>
                              <a:gd name="T52" fmla="*/ 29 w 370"/>
                              <a:gd name="T53" fmla="*/ 303 h 447"/>
                              <a:gd name="T54" fmla="*/ 29 w 370"/>
                              <a:gd name="T55" fmla="*/ 327 h 447"/>
                              <a:gd name="T56" fmla="*/ 9 w 370"/>
                              <a:gd name="T57" fmla="*/ 265 h 447"/>
                              <a:gd name="T58" fmla="*/ 9 w 370"/>
                              <a:gd name="T59" fmla="*/ 197 h 447"/>
                              <a:gd name="T60" fmla="*/ 19 w 370"/>
                              <a:gd name="T61" fmla="*/ 125 h 447"/>
                              <a:gd name="T62" fmla="*/ 48 w 370"/>
                              <a:gd name="T63" fmla="*/ 92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0" h="447">
                                <a:moveTo>
                                  <a:pt x="48" y="92"/>
                                </a:moveTo>
                                <a:lnTo>
                                  <a:pt x="53" y="58"/>
                                </a:lnTo>
                                <a:lnTo>
                                  <a:pt x="72" y="29"/>
                                </a:lnTo>
                                <a:lnTo>
                                  <a:pt x="86" y="20"/>
                                </a:lnTo>
                                <a:lnTo>
                                  <a:pt x="110" y="10"/>
                                </a:lnTo>
                                <a:lnTo>
                                  <a:pt x="144" y="0"/>
                                </a:lnTo>
                                <a:lnTo>
                                  <a:pt x="173" y="0"/>
                                </a:lnTo>
                                <a:lnTo>
                                  <a:pt x="207" y="0"/>
                                </a:lnTo>
                                <a:lnTo>
                                  <a:pt x="235" y="5"/>
                                </a:lnTo>
                                <a:lnTo>
                                  <a:pt x="255" y="20"/>
                                </a:lnTo>
                                <a:lnTo>
                                  <a:pt x="264" y="24"/>
                                </a:lnTo>
                                <a:lnTo>
                                  <a:pt x="288" y="39"/>
                                </a:lnTo>
                                <a:lnTo>
                                  <a:pt x="307" y="58"/>
                                </a:lnTo>
                                <a:lnTo>
                                  <a:pt x="322" y="72"/>
                                </a:lnTo>
                                <a:lnTo>
                                  <a:pt x="341" y="92"/>
                                </a:lnTo>
                                <a:lnTo>
                                  <a:pt x="356" y="116"/>
                                </a:lnTo>
                                <a:lnTo>
                                  <a:pt x="360" y="140"/>
                                </a:lnTo>
                                <a:lnTo>
                                  <a:pt x="370" y="183"/>
                                </a:lnTo>
                                <a:lnTo>
                                  <a:pt x="370" y="212"/>
                                </a:lnTo>
                                <a:lnTo>
                                  <a:pt x="370" y="245"/>
                                </a:lnTo>
                                <a:lnTo>
                                  <a:pt x="370" y="274"/>
                                </a:lnTo>
                                <a:lnTo>
                                  <a:pt x="360" y="313"/>
                                </a:lnTo>
                                <a:lnTo>
                                  <a:pt x="351" y="351"/>
                                </a:lnTo>
                                <a:lnTo>
                                  <a:pt x="346" y="385"/>
                                </a:lnTo>
                                <a:lnTo>
                                  <a:pt x="327" y="414"/>
                                </a:lnTo>
                                <a:lnTo>
                                  <a:pt x="312" y="423"/>
                                </a:lnTo>
                                <a:lnTo>
                                  <a:pt x="288" y="433"/>
                                </a:lnTo>
                                <a:lnTo>
                                  <a:pt x="264" y="438"/>
                                </a:lnTo>
                                <a:lnTo>
                                  <a:pt x="255" y="447"/>
                                </a:lnTo>
                                <a:lnTo>
                                  <a:pt x="235" y="447"/>
                                </a:lnTo>
                                <a:lnTo>
                                  <a:pt x="216" y="447"/>
                                </a:lnTo>
                                <a:lnTo>
                                  <a:pt x="192" y="442"/>
                                </a:lnTo>
                                <a:lnTo>
                                  <a:pt x="163" y="442"/>
                                </a:lnTo>
                                <a:lnTo>
                                  <a:pt x="154" y="438"/>
                                </a:lnTo>
                                <a:lnTo>
                                  <a:pt x="158" y="442"/>
                                </a:lnTo>
                                <a:lnTo>
                                  <a:pt x="96" y="433"/>
                                </a:lnTo>
                                <a:lnTo>
                                  <a:pt x="101" y="414"/>
                                </a:lnTo>
                                <a:lnTo>
                                  <a:pt x="101" y="404"/>
                                </a:lnTo>
                                <a:lnTo>
                                  <a:pt x="101" y="390"/>
                                </a:lnTo>
                                <a:lnTo>
                                  <a:pt x="96" y="375"/>
                                </a:lnTo>
                                <a:lnTo>
                                  <a:pt x="96" y="370"/>
                                </a:lnTo>
                                <a:lnTo>
                                  <a:pt x="91" y="366"/>
                                </a:lnTo>
                                <a:lnTo>
                                  <a:pt x="96" y="356"/>
                                </a:lnTo>
                                <a:lnTo>
                                  <a:pt x="101" y="346"/>
                                </a:lnTo>
                                <a:lnTo>
                                  <a:pt x="101" y="337"/>
                                </a:lnTo>
                                <a:lnTo>
                                  <a:pt x="101" y="313"/>
                                </a:lnTo>
                                <a:lnTo>
                                  <a:pt x="96" y="284"/>
                                </a:lnTo>
                                <a:lnTo>
                                  <a:pt x="82" y="269"/>
                                </a:lnTo>
                                <a:lnTo>
                                  <a:pt x="67" y="265"/>
                                </a:lnTo>
                                <a:lnTo>
                                  <a:pt x="48" y="245"/>
                                </a:lnTo>
                                <a:lnTo>
                                  <a:pt x="34" y="245"/>
                                </a:lnTo>
                                <a:lnTo>
                                  <a:pt x="19" y="265"/>
                                </a:lnTo>
                                <a:lnTo>
                                  <a:pt x="19" y="284"/>
                                </a:lnTo>
                                <a:lnTo>
                                  <a:pt x="29" y="303"/>
                                </a:lnTo>
                                <a:lnTo>
                                  <a:pt x="34" y="332"/>
                                </a:lnTo>
                                <a:lnTo>
                                  <a:pt x="29" y="327"/>
                                </a:lnTo>
                                <a:lnTo>
                                  <a:pt x="19" y="322"/>
                                </a:lnTo>
                                <a:lnTo>
                                  <a:pt x="9" y="265"/>
                                </a:lnTo>
                                <a:lnTo>
                                  <a:pt x="0" y="226"/>
                                </a:lnTo>
                                <a:lnTo>
                                  <a:pt x="9" y="197"/>
                                </a:lnTo>
                                <a:lnTo>
                                  <a:pt x="14" y="164"/>
                                </a:lnTo>
                                <a:lnTo>
                                  <a:pt x="19" y="125"/>
                                </a:lnTo>
                                <a:lnTo>
                                  <a:pt x="19" y="111"/>
                                </a:lnTo>
                                <a:lnTo>
                                  <a:pt x="48" y="92"/>
                                </a:lnTo>
                                <a:close/>
                              </a:path>
                            </a:pathLst>
                          </a:custGeom>
                          <a:solidFill>
                            <a:srgbClr val="5F3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1321"/>
                        <wps:cNvSpPr>
                          <a:spLocks/>
                        </wps:cNvSpPr>
                        <wps:spPr bwMode="auto">
                          <a:xfrm>
                            <a:off x="464185" y="1226820"/>
                            <a:ext cx="164465" cy="76200"/>
                          </a:xfrm>
                          <a:custGeom>
                            <a:avLst/>
                            <a:gdLst>
                              <a:gd name="T0" fmla="*/ 0 w 259"/>
                              <a:gd name="T1" fmla="*/ 14 h 120"/>
                              <a:gd name="T2" fmla="*/ 4 w 259"/>
                              <a:gd name="T3" fmla="*/ 0 h 120"/>
                              <a:gd name="T4" fmla="*/ 33 w 259"/>
                              <a:gd name="T5" fmla="*/ 5 h 120"/>
                              <a:gd name="T6" fmla="*/ 72 w 259"/>
                              <a:gd name="T7" fmla="*/ 9 h 120"/>
                              <a:gd name="T8" fmla="*/ 125 w 259"/>
                              <a:gd name="T9" fmla="*/ 29 h 120"/>
                              <a:gd name="T10" fmla="*/ 149 w 259"/>
                              <a:gd name="T11" fmla="*/ 38 h 120"/>
                              <a:gd name="T12" fmla="*/ 182 w 259"/>
                              <a:gd name="T13" fmla="*/ 53 h 120"/>
                              <a:gd name="T14" fmla="*/ 216 w 259"/>
                              <a:gd name="T15" fmla="*/ 72 h 120"/>
                              <a:gd name="T16" fmla="*/ 245 w 259"/>
                              <a:gd name="T17" fmla="*/ 82 h 120"/>
                              <a:gd name="T18" fmla="*/ 254 w 259"/>
                              <a:gd name="T19" fmla="*/ 96 h 120"/>
                              <a:gd name="T20" fmla="*/ 259 w 259"/>
                              <a:gd name="T21" fmla="*/ 120 h 120"/>
                              <a:gd name="T22" fmla="*/ 0 w 259"/>
                              <a:gd name="T23"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9" h="120">
                                <a:moveTo>
                                  <a:pt x="0" y="14"/>
                                </a:moveTo>
                                <a:lnTo>
                                  <a:pt x="4" y="0"/>
                                </a:lnTo>
                                <a:lnTo>
                                  <a:pt x="33" y="5"/>
                                </a:lnTo>
                                <a:lnTo>
                                  <a:pt x="72" y="9"/>
                                </a:lnTo>
                                <a:lnTo>
                                  <a:pt x="125" y="29"/>
                                </a:lnTo>
                                <a:lnTo>
                                  <a:pt x="149" y="38"/>
                                </a:lnTo>
                                <a:lnTo>
                                  <a:pt x="182" y="53"/>
                                </a:lnTo>
                                <a:lnTo>
                                  <a:pt x="216" y="72"/>
                                </a:lnTo>
                                <a:lnTo>
                                  <a:pt x="245" y="82"/>
                                </a:lnTo>
                                <a:lnTo>
                                  <a:pt x="254" y="96"/>
                                </a:lnTo>
                                <a:lnTo>
                                  <a:pt x="259" y="120"/>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9" name="Freeform 1322"/>
                        <wps:cNvSpPr>
                          <a:spLocks/>
                        </wps:cNvSpPr>
                        <wps:spPr bwMode="auto">
                          <a:xfrm>
                            <a:off x="15240" y="1184275"/>
                            <a:ext cx="1104900" cy="179705"/>
                          </a:xfrm>
                          <a:custGeom>
                            <a:avLst/>
                            <a:gdLst>
                              <a:gd name="T0" fmla="*/ 5 w 1740"/>
                              <a:gd name="T1" fmla="*/ 206 h 283"/>
                              <a:gd name="T2" fmla="*/ 72 w 1740"/>
                              <a:gd name="T3" fmla="*/ 124 h 283"/>
                              <a:gd name="T4" fmla="*/ 106 w 1740"/>
                              <a:gd name="T5" fmla="*/ 86 h 283"/>
                              <a:gd name="T6" fmla="*/ 144 w 1740"/>
                              <a:gd name="T7" fmla="*/ 57 h 283"/>
                              <a:gd name="T8" fmla="*/ 197 w 1740"/>
                              <a:gd name="T9" fmla="*/ 14 h 283"/>
                              <a:gd name="T10" fmla="*/ 216 w 1740"/>
                              <a:gd name="T11" fmla="*/ 0 h 283"/>
                              <a:gd name="T12" fmla="*/ 365 w 1740"/>
                              <a:gd name="T13" fmla="*/ 72 h 283"/>
                              <a:gd name="T14" fmla="*/ 404 w 1740"/>
                              <a:gd name="T15" fmla="*/ 115 h 283"/>
                              <a:gd name="T16" fmla="*/ 428 w 1740"/>
                              <a:gd name="T17" fmla="*/ 149 h 283"/>
                              <a:gd name="T18" fmla="*/ 457 w 1740"/>
                              <a:gd name="T19" fmla="*/ 182 h 283"/>
                              <a:gd name="T20" fmla="*/ 471 w 1740"/>
                              <a:gd name="T21" fmla="*/ 206 h 283"/>
                              <a:gd name="T22" fmla="*/ 567 w 1740"/>
                              <a:gd name="T23" fmla="*/ 153 h 283"/>
                              <a:gd name="T24" fmla="*/ 606 w 1740"/>
                              <a:gd name="T25" fmla="*/ 129 h 283"/>
                              <a:gd name="T26" fmla="*/ 663 w 1740"/>
                              <a:gd name="T27" fmla="*/ 110 h 283"/>
                              <a:gd name="T28" fmla="*/ 707 w 1740"/>
                              <a:gd name="T29" fmla="*/ 72 h 283"/>
                              <a:gd name="T30" fmla="*/ 774 w 1740"/>
                              <a:gd name="T31" fmla="*/ 96 h 283"/>
                              <a:gd name="T32" fmla="*/ 836 w 1740"/>
                              <a:gd name="T33" fmla="*/ 115 h 283"/>
                              <a:gd name="T34" fmla="*/ 894 w 1740"/>
                              <a:gd name="T35" fmla="*/ 144 h 283"/>
                              <a:gd name="T36" fmla="*/ 899 w 1740"/>
                              <a:gd name="T37" fmla="*/ 149 h 283"/>
                              <a:gd name="T38" fmla="*/ 947 w 1740"/>
                              <a:gd name="T39" fmla="*/ 153 h 283"/>
                              <a:gd name="T40" fmla="*/ 995 w 1740"/>
                              <a:gd name="T41" fmla="*/ 206 h 283"/>
                              <a:gd name="T42" fmla="*/ 1019 w 1740"/>
                              <a:gd name="T43" fmla="*/ 235 h 283"/>
                              <a:gd name="T44" fmla="*/ 1081 w 1740"/>
                              <a:gd name="T45" fmla="*/ 269 h 283"/>
                              <a:gd name="T46" fmla="*/ 1259 w 1740"/>
                              <a:gd name="T47" fmla="*/ 177 h 283"/>
                              <a:gd name="T48" fmla="*/ 1519 w 1740"/>
                              <a:gd name="T49" fmla="*/ 115 h 283"/>
                              <a:gd name="T50" fmla="*/ 1615 w 1740"/>
                              <a:gd name="T51" fmla="*/ 149 h 283"/>
                              <a:gd name="T52" fmla="*/ 1711 w 1740"/>
                              <a:gd name="T53" fmla="*/ 206 h 283"/>
                              <a:gd name="T54" fmla="*/ 1740 w 1740"/>
                              <a:gd name="T55" fmla="*/ 283 h 283"/>
                              <a:gd name="T56" fmla="*/ 0 w 1740"/>
                              <a:gd name="T57" fmla="*/ 283 h 283"/>
                              <a:gd name="T58" fmla="*/ 5 w 1740"/>
                              <a:gd name="T59" fmla="*/ 20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40" h="283">
                                <a:moveTo>
                                  <a:pt x="5" y="206"/>
                                </a:moveTo>
                                <a:lnTo>
                                  <a:pt x="72" y="124"/>
                                </a:lnTo>
                                <a:lnTo>
                                  <a:pt x="106" y="86"/>
                                </a:lnTo>
                                <a:lnTo>
                                  <a:pt x="144" y="57"/>
                                </a:lnTo>
                                <a:lnTo>
                                  <a:pt x="197" y="14"/>
                                </a:lnTo>
                                <a:lnTo>
                                  <a:pt x="216" y="0"/>
                                </a:lnTo>
                                <a:lnTo>
                                  <a:pt x="365" y="72"/>
                                </a:lnTo>
                                <a:lnTo>
                                  <a:pt x="404" y="115"/>
                                </a:lnTo>
                                <a:lnTo>
                                  <a:pt x="428" y="149"/>
                                </a:lnTo>
                                <a:lnTo>
                                  <a:pt x="457" y="182"/>
                                </a:lnTo>
                                <a:lnTo>
                                  <a:pt x="471" y="206"/>
                                </a:lnTo>
                                <a:lnTo>
                                  <a:pt x="567" y="153"/>
                                </a:lnTo>
                                <a:lnTo>
                                  <a:pt x="606" y="129"/>
                                </a:lnTo>
                                <a:lnTo>
                                  <a:pt x="663" y="110"/>
                                </a:lnTo>
                                <a:lnTo>
                                  <a:pt x="707" y="72"/>
                                </a:lnTo>
                                <a:lnTo>
                                  <a:pt x="774" y="96"/>
                                </a:lnTo>
                                <a:lnTo>
                                  <a:pt x="836" y="115"/>
                                </a:lnTo>
                                <a:lnTo>
                                  <a:pt x="894" y="144"/>
                                </a:lnTo>
                                <a:lnTo>
                                  <a:pt x="899" y="149"/>
                                </a:lnTo>
                                <a:lnTo>
                                  <a:pt x="947" y="153"/>
                                </a:lnTo>
                                <a:lnTo>
                                  <a:pt x="995" y="206"/>
                                </a:lnTo>
                                <a:lnTo>
                                  <a:pt x="1019" y="235"/>
                                </a:lnTo>
                                <a:lnTo>
                                  <a:pt x="1081" y="269"/>
                                </a:lnTo>
                                <a:lnTo>
                                  <a:pt x="1259" y="177"/>
                                </a:lnTo>
                                <a:lnTo>
                                  <a:pt x="1519" y="115"/>
                                </a:lnTo>
                                <a:lnTo>
                                  <a:pt x="1615" y="149"/>
                                </a:lnTo>
                                <a:lnTo>
                                  <a:pt x="1711" y="206"/>
                                </a:lnTo>
                                <a:lnTo>
                                  <a:pt x="1740" y="283"/>
                                </a:lnTo>
                                <a:lnTo>
                                  <a:pt x="0" y="283"/>
                                </a:lnTo>
                                <a:lnTo>
                                  <a:pt x="5" y="206"/>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0" name="Freeform 1323"/>
                        <wps:cNvSpPr>
                          <a:spLocks/>
                        </wps:cNvSpPr>
                        <wps:spPr bwMode="auto">
                          <a:xfrm>
                            <a:off x="133985" y="1232535"/>
                            <a:ext cx="140970" cy="104140"/>
                          </a:xfrm>
                          <a:custGeom>
                            <a:avLst/>
                            <a:gdLst>
                              <a:gd name="T0" fmla="*/ 0 w 222"/>
                              <a:gd name="T1" fmla="*/ 0 h 164"/>
                              <a:gd name="T2" fmla="*/ 111 w 222"/>
                              <a:gd name="T3" fmla="*/ 29 h 164"/>
                              <a:gd name="T4" fmla="*/ 145 w 222"/>
                              <a:gd name="T5" fmla="*/ 39 h 164"/>
                              <a:gd name="T6" fmla="*/ 164 w 222"/>
                              <a:gd name="T7" fmla="*/ 53 h 164"/>
                              <a:gd name="T8" fmla="*/ 183 w 222"/>
                              <a:gd name="T9" fmla="*/ 73 h 164"/>
                              <a:gd name="T10" fmla="*/ 202 w 222"/>
                              <a:gd name="T11" fmla="*/ 92 h 164"/>
                              <a:gd name="T12" fmla="*/ 212 w 222"/>
                              <a:gd name="T13" fmla="*/ 111 h 164"/>
                              <a:gd name="T14" fmla="*/ 222 w 222"/>
                              <a:gd name="T15" fmla="*/ 135 h 164"/>
                              <a:gd name="T16" fmla="*/ 207 w 222"/>
                              <a:gd name="T17" fmla="*/ 164 h 164"/>
                              <a:gd name="T18" fmla="*/ 198 w 222"/>
                              <a:gd name="T19" fmla="*/ 130 h 164"/>
                              <a:gd name="T20" fmla="*/ 183 w 222"/>
                              <a:gd name="T21" fmla="*/ 111 h 164"/>
                              <a:gd name="T22" fmla="*/ 169 w 222"/>
                              <a:gd name="T23" fmla="*/ 92 h 164"/>
                              <a:gd name="T24" fmla="*/ 159 w 222"/>
                              <a:gd name="T25" fmla="*/ 82 h 164"/>
                              <a:gd name="T26" fmla="*/ 135 w 222"/>
                              <a:gd name="T27" fmla="*/ 68 h 164"/>
                              <a:gd name="T28" fmla="*/ 111 w 222"/>
                              <a:gd name="T29" fmla="*/ 53 h 164"/>
                              <a:gd name="T30" fmla="*/ 77 w 222"/>
                              <a:gd name="T31" fmla="*/ 39 h 164"/>
                              <a:gd name="T32" fmla="*/ 44 w 222"/>
                              <a:gd name="T33" fmla="*/ 24 h 164"/>
                              <a:gd name="T34" fmla="*/ 0 w 222"/>
                              <a:gd name="T35"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2" h="164">
                                <a:moveTo>
                                  <a:pt x="0" y="0"/>
                                </a:moveTo>
                                <a:lnTo>
                                  <a:pt x="111" y="29"/>
                                </a:lnTo>
                                <a:lnTo>
                                  <a:pt x="145" y="39"/>
                                </a:lnTo>
                                <a:lnTo>
                                  <a:pt x="164" y="53"/>
                                </a:lnTo>
                                <a:lnTo>
                                  <a:pt x="183" y="73"/>
                                </a:lnTo>
                                <a:lnTo>
                                  <a:pt x="202" y="92"/>
                                </a:lnTo>
                                <a:lnTo>
                                  <a:pt x="212" y="111"/>
                                </a:lnTo>
                                <a:lnTo>
                                  <a:pt x="222" y="135"/>
                                </a:lnTo>
                                <a:lnTo>
                                  <a:pt x="207" y="164"/>
                                </a:lnTo>
                                <a:lnTo>
                                  <a:pt x="198" y="130"/>
                                </a:lnTo>
                                <a:lnTo>
                                  <a:pt x="183" y="111"/>
                                </a:lnTo>
                                <a:lnTo>
                                  <a:pt x="169" y="92"/>
                                </a:lnTo>
                                <a:lnTo>
                                  <a:pt x="159" y="82"/>
                                </a:lnTo>
                                <a:lnTo>
                                  <a:pt x="135" y="68"/>
                                </a:lnTo>
                                <a:lnTo>
                                  <a:pt x="111" y="53"/>
                                </a:lnTo>
                                <a:lnTo>
                                  <a:pt x="77" y="39"/>
                                </a:lnTo>
                                <a:lnTo>
                                  <a:pt x="44" y="24"/>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1" name="Rectangle 1324"/>
                        <wps:cNvSpPr>
                          <a:spLocks noChangeArrowheads="1"/>
                        </wps:cNvSpPr>
                        <wps:spPr bwMode="auto">
                          <a:xfrm>
                            <a:off x="1138555" y="491490"/>
                            <a:ext cx="1116965" cy="86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2" name="Rectangle 1325"/>
                        <wps:cNvSpPr>
                          <a:spLocks noChangeArrowheads="1"/>
                        </wps:cNvSpPr>
                        <wps:spPr bwMode="auto">
                          <a:xfrm>
                            <a:off x="1147445" y="491490"/>
                            <a:ext cx="808990" cy="454660"/>
                          </a:xfrm>
                          <a:prstGeom prst="rect">
                            <a:avLst/>
                          </a:prstGeom>
                          <a:solidFill>
                            <a:srgbClr val="00D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3" name="Freeform 1326"/>
                        <wps:cNvSpPr>
                          <a:spLocks/>
                        </wps:cNvSpPr>
                        <wps:spPr bwMode="auto">
                          <a:xfrm>
                            <a:off x="1535430" y="821055"/>
                            <a:ext cx="182880" cy="231775"/>
                          </a:xfrm>
                          <a:custGeom>
                            <a:avLst/>
                            <a:gdLst>
                              <a:gd name="T0" fmla="*/ 0 w 288"/>
                              <a:gd name="T1" fmla="*/ 269 h 365"/>
                              <a:gd name="T2" fmla="*/ 14 w 288"/>
                              <a:gd name="T3" fmla="*/ 250 h 365"/>
                              <a:gd name="T4" fmla="*/ 9 w 288"/>
                              <a:gd name="T5" fmla="*/ 221 h 365"/>
                              <a:gd name="T6" fmla="*/ 4 w 288"/>
                              <a:gd name="T7" fmla="*/ 158 h 365"/>
                              <a:gd name="T8" fmla="*/ 14 w 288"/>
                              <a:gd name="T9" fmla="*/ 96 h 365"/>
                              <a:gd name="T10" fmla="*/ 28 w 288"/>
                              <a:gd name="T11" fmla="*/ 43 h 365"/>
                              <a:gd name="T12" fmla="*/ 62 w 288"/>
                              <a:gd name="T13" fmla="*/ 19 h 365"/>
                              <a:gd name="T14" fmla="*/ 105 w 288"/>
                              <a:gd name="T15" fmla="*/ 4 h 365"/>
                              <a:gd name="T16" fmla="*/ 158 w 288"/>
                              <a:gd name="T17" fmla="*/ 0 h 365"/>
                              <a:gd name="T18" fmla="*/ 201 w 288"/>
                              <a:gd name="T19" fmla="*/ 4 h 365"/>
                              <a:gd name="T20" fmla="*/ 240 w 288"/>
                              <a:gd name="T21" fmla="*/ 33 h 365"/>
                              <a:gd name="T22" fmla="*/ 259 w 288"/>
                              <a:gd name="T23" fmla="*/ 62 h 365"/>
                              <a:gd name="T24" fmla="*/ 278 w 288"/>
                              <a:gd name="T25" fmla="*/ 110 h 365"/>
                              <a:gd name="T26" fmla="*/ 288 w 288"/>
                              <a:gd name="T27" fmla="*/ 173 h 365"/>
                              <a:gd name="T28" fmla="*/ 274 w 288"/>
                              <a:gd name="T29" fmla="*/ 187 h 365"/>
                              <a:gd name="T30" fmla="*/ 283 w 288"/>
                              <a:gd name="T31" fmla="*/ 206 h 365"/>
                              <a:gd name="T32" fmla="*/ 278 w 288"/>
                              <a:gd name="T33" fmla="*/ 240 h 365"/>
                              <a:gd name="T34" fmla="*/ 269 w 288"/>
                              <a:gd name="T35" fmla="*/ 274 h 365"/>
                              <a:gd name="T36" fmla="*/ 226 w 288"/>
                              <a:gd name="T37" fmla="*/ 331 h 365"/>
                              <a:gd name="T38" fmla="*/ 192 w 288"/>
                              <a:gd name="T39" fmla="*/ 346 h 365"/>
                              <a:gd name="T40" fmla="*/ 158 w 288"/>
                              <a:gd name="T41" fmla="*/ 355 h 365"/>
                              <a:gd name="T42" fmla="*/ 125 w 288"/>
                              <a:gd name="T43" fmla="*/ 365 h 365"/>
                              <a:gd name="T44" fmla="*/ 0 w 288"/>
                              <a:gd name="T45" fmla="*/ 269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8" h="365">
                                <a:moveTo>
                                  <a:pt x="0" y="269"/>
                                </a:moveTo>
                                <a:lnTo>
                                  <a:pt x="14" y="250"/>
                                </a:lnTo>
                                <a:lnTo>
                                  <a:pt x="9" y="221"/>
                                </a:lnTo>
                                <a:lnTo>
                                  <a:pt x="4" y="158"/>
                                </a:lnTo>
                                <a:lnTo>
                                  <a:pt x="14" y="96"/>
                                </a:lnTo>
                                <a:lnTo>
                                  <a:pt x="28" y="43"/>
                                </a:lnTo>
                                <a:lnTo>
                                  <a:pt x="62" y="19"/>
                                </a:lnTo>
                                <a:lnTo>
                                  <a:pt x="105" y="4"/>
                                </a:lnTo>
                                <a:lnTo>
                                  <a:pt x="158" y="0"/>
                                </a:lnTo>
                                <a:lnTo>
                                  <a:pt x="201" y="4"/>
                                </a:lnTo>
                                <a:lnTo>
                                  <a:pt x="240" y="33"/>
                                </a:lnTo>
                                <a:lnTo>
                                  <a:pt x="259" y="62"/>
                                </a:lnTo>
                                <a:lnTo>
                                  <a:pt x="278" y="110"/>
                                </a:lnTo>
                                <a:lnTo>
                                  <a:pt x="288" y="173"/>
                                </a:lnTo>
                                <a:lnTo>
                                  <a:pt x="274" y="187"/>
                                </a:lnTo>
                                <a:lnTo>
                                  <a:pt x="283" y="206"/>
                                </a:lnTo>
                                <a:lnTo>
                                  <a:pt x="278" y="240"/>
                                </a:lnTo>
                                <a:lnTo>
                                  <a:pt x="269" y="274"/>
                                </a:lnTo>
                                <a:lnTo>
                                  <a:pt x="226" y="331"/>
                                </a:lnTo>
                                <a:lnTo>
                                  <a:pt x="192" y="346"/>
                                </a:lnTo>
                                <a:lnTo>
                                  <a:pt x="158" y="355"/>
                                </a:lnTo>
                                <a:lnTo>
                                  <a:pt x="125" y="365"/>
                                </a:lnTo>
                                <a:lnTo>
                                  <a:pt x="0" y="269"/>
                                </a:lnTo>
                                <a:close/>
                              </a:path>
                            </a:pathLst>
                          </a:custGeom>
                          <a:solidFill>
                            <a:srgbClr val="B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4" name="Freeform 1327"/>
                        <wps:cNvSpPr>
                          <a:spLocks/>
                        </wps:cNvSpPr>
                        <wps:spPr bwMode="auto">
                          <a:xfrm>
                            <a:off x="1525905" y="811530"/>
                            <a:ext cx="180340" cy="189230"/>
                          </a:xfrm>
                          <a:custGeom>
                            <a:avLst/>
                            <a:gdLst>
                              <a:gd name="T0" fmla="*/ 15 w 284"/>
                              <a:gd name="T1" fmla="*/ 260 h 298"/>
                              <a:gd name="T2" fmla="*/ 0 w 284"/>
                              <a:gd name="T3" fmla="*/ 188 h 298"/>
                              <a:gd name="T4" fmla="*/ 0 w 284"/>
                              <a:gd name="T5" fmla="*/ 144 h 298"/>
                              <a:gd name="T6" fmla="*/ 10 w 284"/>
                              <a:gd name="T7" fmla="*/ 92 h 298"/>
                              <a:gd name="T8" fmla="*/ 29 w 284"/>
                              <a:gd name="T9" fmla="*/ 48 h 298"/>
                              <a:gd name="T10" fmla="*/ 58 w 284"/>
                              <a:gd name="T11" fmla="*/ 15 h 298"/>
                              <a:gd name="T12" fmla="*/ 101 w 284"/>
                              <a:gd name="T13" fmla="*/ 5 h 298"/>
                              <a:gd name="T14" fmla="*/ 159 w 284"/>
                              <a:gd name="T15" fmla="*/ 0 h 298"/>
                              <a:gd name="T16" fmla="*/ 188 w 284"/>
                              <a:gd name="T17" fmla="*/ 5 h 298"/>
                              <a:gd name="T18" fmla="*/ 216 w 284"/>
                              <a:gd name="T19" fmla="*/ 15 h 298"/>
                              <a:gd name="T20" fmla="*/ 241 w 284"/>
                              <a:gd name="T21" fmla="*/ 34 h 298"/>
                              <a:gd name="T22" fmla="*/ 265 w 284"/>
                              <a:gd name="T23" fmla="*/ 48 h 298"/>
                              <a:gd name="T24" fmla="*/ 274 w 284"/>
                              <a:gd name="T25" fmla="*/ 67 h 298"/>
                              <a:gd name="T26" fmla="*/ 245 w 284"/>
                              <a:gd name="T27" fmla="*/ 48 h 298"/>
                              <a:gd name="T28" fmla="*/ 221 w 284"/>
                              <a:gd name="T29" fmla="*/ 48 h 298"/>
                              <a:gd name="T30" fmla="*/ 207 w 284"/>
                              <a:gd name="T31" fmla="*/ 48 h 298"/>
                              <a:gd name="T32" fmla="*/ 236 w 284"/>
                              <a:gd name="T33" fmla="*/ 63 h 298"/>
                              <a:gd name="T34" fmla="*/ 245 w 284"/>
                              <a:gd name="T35" fmla="*/ 77 h 298"/>
                              <a:gd name="T36" fmla="*/ 255 w 284"/>
                              <a:gd name="T37" fmla="*/ 101 h 298"/>
                              <a:gd name="T38" fmla="*/ 265 w 284"/>
                              <a:gd name="T39" fmla="*/ 116 h 298"/>
                              <a:gd name="T40" fmla="*/ 274 w 284"/>
                              <a:gd name="T41" fmla="*/ 130 h 298"/>
                              <a:gd name="T42" fmla="*/ 279 w 284"/>
                              <a:gd name="T43" fmla="*/ 144 h 298"/>
                              <a:gd name="T44" fmla="*/ 284 w 284"/>
                              <a:gd name="T45" fmla="*/ 164 h 298"/>
                              <a:gd name="T46" fmla="*/ 269 w 284"/>
                              <a:gd name="T47" fmla="*/ 202 h 298"/>
                              <a:gd name="T48" fmla="*/ 260 w 284"/>
                              <a:gd name="T49" fmla="*/ 226 h 298"/>
                              <a:gd name="T50" fmla="*/ 245 w 284"/>
                              <a:gd name="T51" fmla="*/ 216 h 298"/>
                              <a:gd name="T52" fmla="*/ 245 w 284"/>
                              <a:gd name="T53" fmla="*/ 212 h 298"/>
                              <a:gd name="T54" fmla="*/ 250 w 284"/>
                              <a:gd name="T55" fmla="*/ 197 h 298"/>
                              <a:gd name="T56" fmla="*/ 241 w 284"/>
                              <a:gd name="T57" fmla="*/ 183 h 298"/>
                              <a:gd name="T58" fmla="*/ 221 w 284"/>
                              <a:gd name="T59" fmla="*/ 188 h 298"/>
                              <a:gd name="T60" fmla="*/ 192 w 284"/>
                              <a:gd name="T61" fmla="*/ 207 h 298"/>
                              <a:gd name="T62" fmla="*/ 178 w 284"/>
                              <a:gd name="T63" fmla="*/ 241 h 298"/>
                              <a:gd name="T64" fmla="*/ 173 w 284"/>
                              <a:gd name="T65" fmla="*/ 255 h 298"/>
                              <a:gd name="T66" fmla="*/ 178 w 284"/>
                              <a:gd name="T67" fmla="*/ 265 h 298"/>
                              <a:gd name="T68" fmla="*/ 192 w 284"/>
                              <a:gd name="T69" fmla="*/ 274 h 298"/>
                              <a:gd name="T70" fmla="*/ 149 w 284"/>
                              <a:gd name="T71" fmla="*/ 289 h 298"/>
                              <a:gd name="T72" fmla="*/ 106 w 284"/>
                              <a:gd name="T73" fmla="*/ 293 h 298"/>
                              <a:gd name="T74" fmla="*/ 77 w 284"/>
                              <a:gd name="T75" fmla="*/ 298 h 298"/>
                              <a:gd name="T76" fmla="*/ 43 w 284"/>
                              <a:gd name="T77" fmla="*/ 274 h 298"/>
                              <a:gd name="T78" fmla="*/ 15 w 284"/>
                              <a:gd name="T79" fmla="*/ 26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84" h="298">
                                <a:moveTo>
                                  <a:pt x="15" y="260"/>
                                </a:moveTo>
                                <a:lnTo>
                                  <a:pt x="0" y="188"/>
                                </a:lnTo>
                                <a:lnTo>
                                  <a:pt x="0" y="144"/>
                                </a:lnTo>
                                <a:lnTo>
                                  <a:pt x="10" y="92"/>
                                </a:lnTo>
                                <a:lnTo>
                                  <a:pt x="29" y="48"/>
                                </a:lnTo>
                                <a:lnTo>
                                  <a:pt x="58" y="15"/>
                                </a:lnTo>
                                <a:lnTo>
                                  <a:pt x="101" y="5"/>
                                </a:lnTo>
                                <a:lnTo>
                                  <a:pt x="159" y="0"/>
                                </a:lnTo>
                                <a:lnTo>
                                  <a:pt x="188" y="5"/>
                                </a:lnTo>
                                <a:lnTo>
                                  <a:pt x="216" y="15"/>
                                </a:lnTo>
                                <a:lnTo>
                                  <a:pt x="241" y="34"/>
                                </a:lnTo>
                                <a:lnTo>
                                  <a:pt x="265" y="48"/>
                                </a:lnTo>
                                <a:lnTo>
                                  <a:pt x="274" y="67"/>
                                </a:lnTo>
                                <a:lnTo>
                                  <a:pt x="245" y="48"/>
                                </a:lnTo>
                                <a:lnTo>
                                  <a:pt x="221" y="48"/>
                                </a:lnTo>
                                <a:lnTo>
                                  <a:pt x="207" y="48"/>
                                </a:lnTo>
                                <a:lnTo>
                                  <a:pt x="236" y="63"/>
                                </a:lnTo>
                                <a:lnTo>
                                  <a:pt x="245" y="77"/>
                                </a:lnTo>
                                <a:lnTo>
                                  <a:pt x="255" y="101"/>
                                </a:lnTo>
                                <a:lnTo>
                                  <a:pt x="265" y="116"/>
                                </a:lnTo>
                                <a:lnTo>
                                  <a:pt x="274" y="130"/>
                                </a:lnTo>
                                <a:lnTo>
                                  <a:pt x="279" y="144"/>
                                </a:lnTo>
                                <a:lnTo>
                                  <a:pt x="284" y="164"/>
                                </a:lnTo>
                                <a:lnTo>
                                  <a:pt x="269" y="202"/>
                                </a:lnTo>
                                <a:lnTo>
                                  <a:pt x="260" y="226"/>
                                </a:lnTo>
                                <a:lnTo>
                                  <a:pt x="245" y="216"/>
                                </a:lnTo>
                                <a:lnTo>
                                  <a:pt x="245" y="212"/>
                                </a:lnTo>
                                <a:lnTo>
                                  <a:pt x="250" y="197"/>
                                </a:lnTo>
                                <a:lnTo>
                                  <a:pt x="241" y="183"/>
                                </a:lnTo>
                                <a:lnTo>
                                  <a:pt x="221" y="188"/>
                                </a:lnTo>
                                <a:lnTo>
                                  <a:pt x="192" y="207"/>
                                </a:lnTo>
                                <a:lnTo>
                                  <a:pt x="178" y="241"/>
                                </a:lnTo>
                                <a:lnTo>
                                  <a:pt x="173" y="255"/>
                                </a:lnTo>
                                <a:lnTo>
                                  <a:pt x="178" y="265"/>
                                </a:lnTo>
                                <a:lnTo>
                                  <a:pt x="192" y="274"/>
                                </a:lnTo>
                                <a:lnTo>
                                  <a:pt x="149" y="289"/>
                                </a:lnTo>
                                <a:lnTo>
                                  <a:pt x="106" y="293"/>
                                </a:lnTo>
                                <a:lnTo>
                                  <a:pt x="77" y="298"/>
                                </a:lnTo>
                                <a:lnTo>
                                  <a:pt x="43" y="274"/>
                                </a:lnTo>
                                <a:lnTo>
                                  <a:pt x="15" y="26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 name="Freeform 1328"/>
                        <wps:cNvSpPr>
                          <a:spLocks/>
                        </wps:cNvSpPr>
                        <wps:spPr bwMode="auto">
                          <a:xfrm>
                            <a:off x="1468120" y="982345"/>
                            <a:ext cx="146685" cy="70485"/>
                          </a:xfrm>
                          <a:custGeom>
                            <a:avLst/>
                            <a:gdLst>
                              <a:gd name="T0" fmla="*/ 0 w 231"/>
                              <a:gd name="T1" fmla="*/ 77 h 111"/>
                              <a:gd name="T2" fmla="*/ 53 w 231"/>
                              <a:gd name="T3" fmla="*/ 53 h 111"/>
                              <a:gd name="T4" fmla="*/ 96 w 231"/>
                              <a:gd name="T5" fmla="*/ 0 h 111"/>
                              <a:gd name="T6" fmla="*/ 231 w 231"/>
                              <a:gd name="T7" fmla="*/ 111 h 111"/>
                            </a:gdLst>
                            <a:ahLst/>
                            <a:cxnLst>
                              <a:cxn ang="0">
                                <a:pos x="T0" y="T1"/>
                              </a:cxn>
                              <a:cxn ang="0">
                                <a:pos x="T2" y="T3"/>
                              </a:cxn>
                              <a:cxn ang="0">
                                <a:pos x="T4" y="T5"/>
                              </a:cxn>
                              <a:cxn ang="0">
                                <a:pos x="T6" y="T7"/>
                              </a:cxn>
                            </a:cxnLst>
                            <a:rect l="0" t="0" r="r" b="b"/>
                            <a:pathLst>
                              <a:path w="231" h="111">
                                <a:moveTo>
                                  <a:pt x="0" y="77"/>
                                </a:moveTo>
                                <a:lnTo>
                                  <a:pt x="53" y="53"/>
                                </a:lnTo>
                                <a:lnTo>
                                  <a:pt x="96" y="0"/>
                                </a:lnTo>
                                <a:lnTo>
                                  <a:pt x="231" y="1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6" name="Freeform 1329"/>
                        <wps:cNvSpPr>
                          <a:spLocks/>
                        </wps:cNvSpPr>
                        <wps:spPr bwMode="auto">
                          <a:xfrm>
                            <a:off x="1852295" y="1144270"/>
                            <a:ext cx="317500" cy="210820"/>
                          </a:xfrm>
                          <a:custGeom>
                            <a:avLst/>
                            <a:gdLst>
                              <a:gd name="T0" fmla="*/ 44 w 500"/>
                              <a:gd name="T1" fmla="*/ 0 h 332"/>
                              <a:gd name="T2" fmla="*/ 0 w 500"/>
                              <a:gd name="T3" fmla="*/ 332 h 332"/>
                              <a:gd name="T4" fmla="*/ 500 w 500"/>
                              <a:gd name="T5" fmla="*/ 332 h 332"/>
                              <a:gd name="T6" fmla="*/ 481 w 500"/>
                              <a:gd name="T7" fmla="*/ 0 h 332"/>
                              <a:gd name="T8" fmla="*/ 44 w 500"/>
                              <a:gd name="T9" fmla="*/ 0 h 332"/>
                            </a:gdLst>
                            <a:ahLst/>
                            <a:cxnLst>
                              <a:cxn ang="0">
                                <a:pos x="T0" y="T1"/>
                              </a:cxn>
                              <a:cxn ang="0">
                                <a:pos x="T2" y="T3"/>
                              </a:cxn>
                              <a:cxn ang="0">
                                <a:pos x="T4" y="T5"/>
                              </a:cxn>
                              <a:cxn ang="0">
                                <a:pos x="T6" y="T7"/>
                              </a:cxn>
                              <a:cxn ang="0">
                                <a:pos x="T8" y="T9"/>
                              </a:cxn>
                            </a:cxnLst>
                            <a:rect l="0" t="0" r="r" b="b"/>
                            <a:pathLst>
                              <a:path w="500" h="332">
                                <a:moveTo>
                                  <a:pt x="44" y="0"/>
                                </a:moveTo>
                                <a:lnTo>
                                  <a:pt x="0" y="332"/>
                                </a:lnTo>
                                <a:lnTo>
                                  <a:pt x="500" y="332"/>
                                </a:lnTo>
                                <a:lnTo>
                                  <a:pt x="481" y="0"/>
                                </a:lnTo>
                                <a:lnTo>
                                  <a:pt x="44" y="0"/>
                                </a:lnTo>
                                <a:close/>
                              </a:path>
                            </a:pathLst>
                          </a:custGeom>
                          <a:solidFill>
                            <a:srgbClr val="00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7" name="Freeform 1330"/>
                        <wps:cNvSpPr>
                          <a:spLocks/>
                        </wps:cNvSpPr>
                        <wps:spPr bwMode="auto">
                          <a:xfrm>
                            <a:off x="1953260" y="701675"/>
                            <a:ext cx="137160" cy="161925"/>
                          </a:xfrm>
                          <a:custGeom>
                            <a:avLst/>
                            <a:gdLst>
                              <a:gd name="T0" fmla="*/ 39 w 216"/>
                              <a:gd name="T1" fmla="*/ 0 h 255"/>
                              <a:gd name="T2" fmla="*/ 29 w 216"/>
                              <a:gd name="T3" fmla="*/ 67 h 255"/>
                              <a:gd name="T4" fmla="*/ 19 w 216"/>
                              <a:gd name="T5" fmla="*/ 77 h 255"/>
                              <a:gd name="T6" fmla="*/ 10 w 216"/>
                              <a:gd name="T7" fmla="*/ 82 h 255"/>
                              <a:gd name="T8" fmla="*/ 0 w 216"/>
                              <a:gd name="T9" fmla="*/ 87 h 255"/>
                              <a:gd name="T10" fmla="*/ 15 w 216"/>
                              <a:gd name="T11" fmla="*/ 154 h 255"/>
                              <a:gd name="T12" fmla="*/ 19 w 216"/>
                              <a:gd name="T13" fmla="*/ 183 h 255"/>
                              <a:gd name="T14" fmla="*/ 24 w 216"/>
                              <a:gd name="T15" fmla="*/ 202 h 255"/>
                              <a:gd name="T16" fmla="*/ 34 w 216"/>
                              <a:gd name="T17" fmla="*/ 221 h 255"/>
                              <a:gd name="T18" fmla="*/ 53 w 216"/>
                              <a:gd name="T19" fmla="*/ 231 h 255"/>
                              <a:gd name="T20" fmla="*/ 77 w 216"/>
                              <a:gd name="T21" fmla="*/ 240 h 255"/>
                              <a:gd name="T22" fmla="*/ 106 w 216"/>
                              <a:gd name="T23" fmla="*/ 250 h 255"/>
                              <a:gd name="T24" fmla="*/ 130 w 216"/>
                              <a:gd name="T25" fmla="*/ 255 h 255"/>
                              <a:gd name="T26" fmla="*/ 149 w 216"/>
                              <a:gd name="T27" fmla="*/ 250 h 255"/>
                              <a:gd name="T28" fmla="*/ 173 w 216"/>
                              <a:gd name="T29" fmla="*/ 245 h 255"/>
                              <a:gd name="T30" fmla="*/ 192 w 216"/>
                              <a:gd name="T31" fmla="*/ 236 h 255"/>
                              <a:gd name="T32" fmla="*/ 212 w 216"/>
                              <a:gd name="T33" fmla="*/ 207 h 255"/>
                              <a:gd name="T34" fmla="*/ 216 w 216"/>
                              <a:gd name="T35" fmla="*/ 173 h 255"/>
                              <a:gd name="T36" fmla="*/ 216 w 216"/>
                              <a:gd name="T37" fmla="*/ 140 h 255"/>
                              <a:gd name="T38" fmla="*/ 207 w 216"/>
                              <a:gd name="T39" fmla="*/ 125 h 255"/>
                              <a:gd name="T40" fmla="*/ 178 w 216"/>
                              <a:gd name="T41" fmla="*/ 96 h 255"/>
                              <a:gd name="T42" fmla="*/ 173 w 216"/>
                              <a:gd name="T43" fmla="*/ 92 h 255"/>
                              <a:gd name="T44" fmla="*/ 173 w 216"/>
                              <a:gd name="T45" fmla="*/ 53 h 255"/>
                              <a:gd name="T46" fmla="*/ 178 w 216"/>
                              <a:gd name="T47" fmla="*/ 24 h 255"/>
                              <a:gd name="T48" fmla="*/ 39 w 216"/>
                              <a:gd name="T49"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6" h="255">
                                <a:moveTo>
                                  <a:pt x="39" y="0"/>
                                </a:moveTo>
                                <a:lnTo>
                                  <a:pt x="29" y="67"/>
                                </a:lnTo>
                                <a:lnTo>
                                  <a:pt x="19" y="77"/>
                                </a:lnTo>
                                <a:lnTo>
                                  <a:pt x="10" y="82"/>
                                </a:lnTo>
                                <a:lnTo>
                                  <a:pt x="0" y="87"/>
                                </a:lnTo>
                                <a:lnTo>
                                  <a:pt x="15" y="154"/>
                                </a:lnTo>
                                <a:lnTo>
                                  <a:pt x="19" y="183"/>
                                </a:lnTo>
                                <a:lnTo>
                                  <a:pt x="24" y="202"/>
                                </a:lnTo>
                                <a:lnTo>
                                  <a:pt x="34" y="221"/>
                                </a:lnTo>
                                <a:lnTo>
                                  <a:pt x="53" y="231"/>
                                </a:lnTo>
                                <a:lnTo>
                                  <a:pt x="77" y="240"/>
                                </a:lnTo>
                                <a:lnTo>
                                  <a:pt x="106" y="250"/>
                                </a:lnTo>
                                <a:lnTo>
                                  <a:pt x="130" y="255"/>
                                </a:lnTo>
                                <a:lnTo>
                                  <a:pt x="149" y="250"/>
                                </a:lnTo>
                                <a:lnTo>
                                  <a:pt x="173" y="245"/>
                                </a:lnTo>
                                <a:lnTo>
                                  <a:pt x="192" y="236"/>
                                </a:lnTo>
                                <a:lnTo>
                                  <a:pt x="212" y="207"/>
                                </a:lnTo>
                                <a:lnTo>
                                  <a:pt x="216" y="173"/>
                                </a:lnTo>
                                <a:lnTo>
                                  <a:pt x="216" y="140"/>
                                </a:lnTo>
                                <a:lnTo>
                                  <a:pt x="207" y="125"/>
                                </a:lnTo>
                                <a:lnTo>
                                  <a:pt x="178" y="96"/>
                                </a:lnTo>
                                <a:lnTo>
                                  <a:pt x="173" y="92"/>
                                </a:lnTo>
                                <a:lnTo>
                                  <a:pt x="173" y="53"/>
                                </a:lnTo>
                                <a:lnTo>
                                  <a:pt x="178" y="24"/>
                                </a:lnTo>
                                <a:lnTo>
                                  <a:pt x="39" y="0"/>
                                </a:lnTo>
                                <a:close/>
                              </a:path>
                            </a:pathLst>
                          </a:custGeom>
                          <a:solidFill>
                            <a:srgbClr val="FF9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8" name="Freeform 1331"/>
                        <wps:cNvSpPr>
                          <a:spLocks/>
                        </wps:cNvSpPr>
                        <wps:spPr bwMode="auto">
                          <a:xfrm>
                            <a:off x="1956435" y="701675"/>
                            <a:ext cx="109855" cy="140335"/>
                          </a:xfrm>
                          <a:custGeom>
                            <a:avLst/>
                            <a:gdLst>
                              <a:gd name="T0" fmla="*/ 38 w 173"/>
                              <a:gd name="T1" fmla="*/ 0 h 221"/>
                              <a:gd name="T2" fmla="*/ 24 w 173"/>
                              <a:gd name="T3" fmla="*/ 67 h 221"/>
                              <a:gd name="T4" fmla="*/ 19 w 173"/>
                              <a:gd name="T5" fmla="*/ 77 h 221"/>
                              <a:gd name="T6" fmla="*/ 10 w 173"/>
                              <a:gd name="T7" fmla="*/ 82 h 221"/>
                              <a:gd name="T8" fmla="*/ 0 w 173"/>
                              <a:gd name="T9" fmla="*/ 87 h 221"/>
                              <a:gd name="T10" fmla="*/ 10 w 173"/>
                              <a:gd name="T11" fmla="*/ 154 h 221"/>
                              <a:gd name="T12" fmla="*/ 14 w 173"/>
                              <a:gd name="T13" fmla="*/ 183 h 221"/>
                              <a:gd name="T14" fmla="*/ 19 w 173"/>
                              <a:gd name="T15" fmla="*/ 202 h 221"/>
                              <a:gd name="T16" fmla="*/ 29 w 173"/>
                              <a:gd name="T17" fmla="*/ 221 h 221"/>
                              <a:gd name="T18" fmla="*/ 34 w 173"/>
                              <a:gd name="T19" fmla="*/ 207 h 221"/>
                              <a:gd name="T20" fmla="*/ 34 w 173"/>
                              <a:gd name="T21" fmla="*/ 192 h 221"/>
                              <a:gd name="T22" fmla="*/ 34 w 173"/>
                              <a:gd name="T23" fmla="*/ 178 h 221"/>
                              <a:gd name="T24" fmla="*/ 38 w 173"/>
                              <a:gd name="T25" fmla="*/ 173 h 221"/>
                              <a:gd name="T26" fmla="*/ 43 w 173"/>
                              <a:gd name="T27" fmla="*/ 154 h 221"/>
                              <a:gd name="T28" fmla="*/ 43 w 173"/>
                              <a:gd name="T29" fmla="*/ 144 h 221"/>
                              <a:gd name="T30" fmla="*/ 48 w 173"/>
                              <a:gd name="T31" fmla="*/ 125 h 221"/>
                              <a:gd name="T32" fmla="*/ 53 w 173"/>
                              <a:gd name="T33" fmla="*/ 111 h 221"/>
                              <a:gd name="T34" fmla="*/ 67 w 173"/>
                              <a:gd name="T35" fmla="*/ 101 h 221"/>
                              <a:gd name="T36" fmla="*/ 72 w 173"/>
                              <a:gd name="T37" fmla="*/ 92 h 221"/>
                              <a:gd name="T38" fmla="*/ 86 w 173"/>
                              <a:gd name="T39" fmla="*/ 82 h 221"/>
                              <a:gd name="T40" fmla="*/ 106 w 173"/>
                              <a:gd name="T41" fmla="*/ 67 h 221"/>
                              <a:gd name="T42" fmla="*/ 173 w 173"/>
                              <a:gd name="T43" fmla="*/ 24 h 221"/>
                              <a:gd name="T44" fmla="*/ 38 w 173"/>
                              <a:gd name="T4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3" h="221">
                                <a:moveTo>
                                  <a:pt x="38" y="0"/>
                                </a:moveTo>
                                <a:lnTo>
                                  <a:pt x="24" y="67"/>
                                </a:lnTo>
                                <a:lnTo>
                                  <a:pt x="19" y="77"/>
                                </a:lnTo>
                                <a:lnTo>
                                  <a:pt x="10" y="82"/>
                                </a:lnTo>
                                <a:lnTo>
                                  <a:pt x="0" y="87"/>
                                </a:lnTo>
                                <a:lnTo>
                                  <a:pt x="10" y="154"/>
                                </a:lnTo>
                                <a:lnTo>
                                  <a:pt x="14" y="183"/>
                                </a:lnTo>
                                <a:lnTo>
                                  <a:pt x="19" y="202"/>
                                </a:lnTo>
                                <a:lnTo>
                                  <a:pt x="29" y="221"/>
                                </a:lnTo>
                                <a:lnTo>
                                  <a:pt x="34" y="207"/>
                                </a:lnTo>
                                <a:lnTo>
                                  <a:pt x="34" y="192"/>
                                </a:lnTo>
                                <a:lnTo>
                                  <a:pt x="34" y="178"/>
                                </a:lnTo>
                                <a:lnTo>
                                  <a:pt x="38" y="173"/>
                                </a:lnTo>
                                <a:lnTo>
                                  <a:pt x="43" y="154"/>
                                </a:lnTo>
                                <a:lnTo>
                                  <a:pt x="43" y="144"/>
                                </a:lnTo>
                                <a:lnTo>
                                  <a:pt x="48" y="125"/>
                                </a:lnTo>
                                <a:lnTo>
                                  <a:pt x="53" y="111"/>
                                </a:lnTo>
                                <a:lnTo>
                                  <a:pt x="67" y="101"/>
                                </a:lnTo>
                                <a:lnTo>
                                  <a:pt x="72" y="92"/>
                                </a:lnTo>
                                <a:lnTo>
                                  <a:pt x="86" y="82"/>
                                </a:lnTo>
                                <a:lnTo>
                                  <a:pt x="106" y="67"/>
                                </a:lnTo>
                                <a:lnTo>
                                  <a:pt x="173" y="24"/>
                                </a:lnTo>
                                <a:lnTo>
                                  <a:pt x="38" y="0"/>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1332"/>
                        <wps:cNvSpPr>
                          <a:spLocks/>
                        </wps:cNvSpPr>
                        <wps:spPr bwMode="auto">
                          <a:xfrm>
                            <a:off x="1953260" y="701675"/>
                            <a:ext cx="113030" cy="116205"/>
                          </a:xfrm>
                          <a:custGeom>
                            <a:avLst/>
                            <a:gdLst>
                              <a:gd name="T0" fmla="*/ 39 w 178"/>
                              <a:gd name="T1" fmla="*/ 0 h 183"/>
                              <a:gd name="T2" fmla="*/ 29 w 178"/>
                              <a:gd name="T3" fmla="*/ 67 h 183"/>
                              <a:gd name="T4" fmla="*/ 19 w 178"/>
                              <a:gd name="T5" fmla="*/ 77 h 183"/>
                              <a:gd name="T6" fmla="*/ 10 w 178"/>
                              <a:gd name="T7" fmla="*/ 82 h 183"/>
                              <a:gd name="T8" fmla="*/ 0 w 178"/>
                              <a:gd name="T9" fmla="*/ 87 h 183"/>
                              <a:gd name="T10" fmla="*/ 15 w 178"/>
                              <a:gd name="T11" fmla="*/ 154 h 183"/>
                              <a:gd name="T12" fmla="*/ 19 w 178"/>
                              <a:gd name="T13" fmla="*/ 183 h 183"/>
                              <a:gd name="T14" fmla="*/ 19 w 178"/>
                              <a:gd name="T15" fmla="*/ 168 h 183"/>
                              <a:gd name="T16" fmla="*/ 24 w 178"/>
                              <a:gd name="T17" fmla="*/ 149 h 183"/>
                              <a:gd name="T18" fmla="*/ 29 w 178"/>
                              <a:gd name="T19" fmla="*/ 135 h 183"/>
                              <a:gd name="T20" fmla="*/ 29 w 178"/>
                              <a:gd name="T21" fmla="*/ 120 h 183"/>
                              <a:gd name="T22" fmla="*/ 34 w 178"/>
                              <a:gd name="T23" fmla="*/ 111 h 183"/>
                              <a:gd name="T24" fmla="*/ 39 w 178"/>
                              <a:gd name="T25" fmla="*/ 96 h 183"/>
                              <a:gd name="T26" fmla="*/ 53 w 178"/>
                              <a:gd name="T27" fmla="*/ 92 h 183"/>
                              <a:gd name="T28" fmla="*/ 63 w 178"/>
                              <a:gd name="T29" fmla="*/ 87 h 183"/>
                              <a:gd name="T30" fmla="*/ 72 w 178"/>
                              <a:gd name="T31" fmla="*/ 82 h 183"/>
                              <a:gd name="T32" fmla="*/ 91 w 178"/>
                              <a:gd name="T33" fmla="*/ 72 h 183"/>
                              <a:gd name="T34" fmla="*/ 101 w 178"/>
                              <a:gd name="T35" fmla="*/ 67 h 183"/>
                              <a:gd name="T36" fmla="*/ 178 w 178"/>
                              <a:gd name="T37" fmla="*/ 24 h 183"/>
                              <a:gd name="T38" fmla="*/ 39 w 178"/>
                              <a:gd name="T39"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8" h="183">
                                <a:moveTo>
                                  <a:pt x="39" y="0"/>
                                </a:moveTo>
                                <a:lnTo>
                                  <a:pt x="29" y="67"/>
                                </a:lnTo>
                                <a:lnTo>
                                  <a:pt x="19" y="77"/>
                                </a:lnTo>
                                <a:lnTo>
                                  <a:pt x="10" y="82"/>
                                </a:lnTo>
                                <a:lnTo>
                                  <a:pt x="0" y="87"/>
                                </a:lnTo>
                                <a:lnTo>
                                  <a:pt x="15" y="154"/>
                                </a:lnTo>
                                <a:lnTo>
                                  <a:pt x="19" y="183"/>
                                </a:lnTo>
                                <a:lnTo>
                                  <a:pt x="19" y="168"/>
                                </a:lnTo>
                                <a:lnTo>
                                  <a:pt x="24" y="149"/>
                                </a:lnTo>
                                <a:lnTo>
                                  <a:pt x="29" y="135"/>
                                </a:lnTo>
                                <a:lnTo>
                                  <a:pt x="29" y="120"/>
                                </a:lnTo>
                                <a:lnTo>
                                  <a:pt x="34" y="111"/>
                                </a:lnTo>
                                <a:lnTo>
                                  <a:pt x="39" y="96"/>
                                </a:lnTo>
                                <a:lnTo>
                                  <a:pt x="53" y="92"/>
                                </a:lnTo>
                                <a:lnTo>
                                  <a:pt x="63" y="87"/>
                                </a:lnTo>
                                <a:lnTo>
                                  <a:pt x="72" y="82"/>
                                </a:lnTo>
                                <a:lnTo>
                                  <a:pt x="91" y="72"/>
                                </a:lnTo>
                                <a:lnTo>
                                  <a:pt x="101" y="67"/>
                                </a:lnTo>
                                <a:lnTo>
                                  <a:pt x="178" y="24"/>
                                </a:lnTo>
                                <a:lnTo>
                                  <a:pt x="39" y="0"/>
                                </a:lnTo>
                                <a:close/>
                              </a:path>
                            </a:pathLst>
                          </a:custGeom>
                          <a:solidFill>
                            <a:srgbClr val="FF9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1333"/>
                        <wps:cNvSpPr>
                          <a:spLocks/>
                        </wps:cNvSpPr>
                        <wps:spPr bwMode="auto">
                          <a:xfrm>
                            <a:off x="1978025" y="708025"/>
                            <a:ext cx="85090" cy="33655"/>
                          </a:xfrm>
                          <a:custGeom>
                            <a:avLst/>
                            <a:gdLst>
                              <a:gd name="T0" fmla="*/ 0 w 134"/>
                              <a:gd name="T1" fmla="*/ 0 h 53"/>
                              <a:gd name="T2" fmla="*/ 9 w 134"/>
                              <a:gd name="T3" fmla="*/ 9 h 53"/>
                              <a:gd name="T4" fmla="*/ 14 w 134"/>
                              <a:gd name="T5" fmla="*/ 14 h 53"/>
                              <a:gd name="T6" fmla="*/ 14 w 134"/>
                              <a:gd name="T7" fmla="*/ 19 h 53"/>
                              <a:gd name="T8" fmla="*/ 24 w 134"/>
                              <a:gd name="T9" fmla="*/ 29 h 53"/>
                              <a:gd name="T10" fmla="*/ 28 w 134"/>
                              <a:gd name="T11" fmla="*/ 33 h 53"/>
                              <a:gd name="T12" fmla="*/ 38 w 134"/>
                              <a:gd name="T13" fmla="*/ 43 h 53"/>
                              <a:gd name="T14" fmla="*/ 48 w 134"/>
                              <a:gd name="T15" fmla="*/ 48 h 53"/>
                              <a:gd name="T16" fmla="*/ 57 w 134"/>
                              <a:gd name="T17" fmla="*/ 48 h 53"/>
                              <a:gd name="T18" fmla="*/ 72 w 134"/>
                              <a:gd name="T19" fmla="*/ 53 h 53"/>
                              <a:gd name="T20" fmla="*/ 81 w 134"/>
                              <a:gd name="T21" fmla="*/ 53 h 53"/>
                              <a:gd name="T22" fmla="*/ 100 w 134"/>
                              <a:gd name="T23" fmla="*/ 53 h 53"/>
                              <a:gd name="T24" fmla="*/ 110 w 134"/>
                              <a:gd name="T25" fmla="*/ 48 h 53"/>
                              <a:gd name="T26" fmla="*/ 115 w 134"/>
                              <a:gd name="T27" fmla="*/ 48 h 53"/>
                              <a:gd name="T28" fmla="*/ 120 w 134"/>
                              <a:gd name="T29" fmla="*/ 43 h 53"/>
                              <a:gd name="T30" fmla="*/ 134 w 134"/>
                              <a:gd name="T31" fmla="*/ 33 h 53"/>
                              <a:gd name="T32" fmla="*/ 0 w 1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53">
                                <a:moveTo>
                                  <a:pt x="0" y="0"/>
                                </a:moveTo>
                                <a:lnTo>
                                  <a:pt x="9" y="9"/>
                                </a:lnTo>
                                <a:lnTo>
                                  <a:pt x="14" y="14"/>
                                </a:lnTo>
                                <a:lnTo>
                                  <a:pt x="14" y="19"/>
                                </a:lnTo>
                                <a:lnTo>
                                  <a:pt x="24" y="29"/>
                                </a:lnTo>
                                <a:lnTo>
                                  <a:pt x="28" y="33"/>
                                </a:lnTo>
                                <a:lnTo>
                                  <a:pt x="38" y="43"/>
                                </a:lnTo>
                                <a:lnTo>
                                  <a:pt x="48" y="48"/>
                                </a:lnTo>
                                <a:lnTo>
                                  <a:pt x="57" y="48"/>
                                </a:lnTo>
                                <a:lnTo>
                                  <a:pt x="72" y="53"/>
                                </a:lnTo>
                                <a:lnTo>
                                  <a:pt x="81" y="53"/>
                                </a:lnTo>
                                <a:lnTo>
                                  <a:pt x="100" y="53"/>
                                </a:lnTo>
                                <a:lnTo>
                                  <a:pt x="110" y="48"/>
                                </a:lnTo>
                                <a:lnTo>
                                  <a:pt x="115" y="48"/>
                                </a:lnTo>
                                <a:lnTo>
                                  <a:pt x="120" y="43"/>
                                </a:lnTo>
                                <a:lnTo>
                                  <a:pt x="134" y="33"/>
                                </a:lnTo>
                                <a:lnTo>
                                  <a:pt x="0" y="0"/>
                                </a:lnTo>
                                <a:close/>
                              </a:path>
                            </a:pathLst>
                          </a:custGeom>
                          <a:solidFill>
                            <a:srgbClr val="7F3F00"/>
                          </a:solidFill>
                          <a:ln w="0">
                            <a:solidFill>
                              <a:srgbClr val="7F3F00"/>
                            </a:solidFill>
                            <a:round/>
                            <a:headEnd/>
                            <a:tailEnd/>
                          </a:ln>
                        </wps:spPr>
                        <wps:bodyPr rot="0" vert="horz" wrap="square" lIns="91440" tIns="45720" rIns="91440" bIns="45720" anchor="t" anchorCtr="0" upright="1">
                          <a:noAutofit/>
                        </wps:bodyPr>
                      </wps:wsp>
                      <wps:wsp>
                        <wps:cNvPr id="3141" name="Freeform 1334"/>
                        <wps:cNvSpPr>
                          <a:spLocks/>
                        </wps:cNvSpPr>
                        <wps:spPr bwMode="auto">
                          <a:xfrm>
                            <a:off x="1950085" y="534035"/>
                            <a:ext cx="155575" cy="207645"/>
                          </a:xfrm>
                          <a:custGeom>
                            <a:avLst/>
                            <a:gdLst>
                              <a:gd name="T0" fmla="*/ 178 w 245"/>
                              <a:gd name="T1" fmla="*/ 298 h 327"/>
                              <a:gd name="T2" fmla="*/ 183 w 245"/>
                              <a:gd name="T3" fmla="*/ 288 h 327"/>
                              <a:gd name="T4" fmla="*/ 188 w 245"/>
                              <a:gd name="T5" fmla="*/ 279 h 327"/>
                              <a:gd name="T6" fmla="*/ 207 w 245"/>
                              <a:gd name="T7" fmla="*/ 255 h 327"/>
                              <a:gd name="T8" fmla="*/ 221 w 245"/>
                              <a:gd name="T9" fmla="*/ 211 h 327"/>
                              <a:gd name="T10" fmla="*/ 231 w 245"/>
                              <a:gd name="T11" fmla="*/ 173 h 327"/>
                              <a:gd name="T12" fmla="*/ 236 w 245"/>
                              <a:gd name="T13" fmla="*/ 144 h 327"/>
                              <a:gd name="T14" fmla="*/ 245 w 245"/>
                              <a:gd name="T15" fmla="*/ 101 h 327"/>
                              <a:gd name="T16" fmla="*/ 241 w 245"/>
                              <a:gd name="T17" fmla="*/ 62 h 327"/>
                              <a:gd name="T18" fmla="*/ 236 w 245"/>
                              <a:gd name="T19" fmla="*/ 38 h 327"/>
                              <a:gd name="T20" fmla="*/ 217 w 245"/>
                              <a:gd name="T21" fmla="*/ 19 h 327"/>
                              <a:gd name="T22" fmla="*/ 188 w 245"/>
                              <a:gd name="T23" fmla="*/ 9 h 327"/>
                              <a:gd name="T24" fmla="*/ 164 w 245"/>
                              <a:gd name="T25" fmla="*/ 0 h 327"/>
                              <a:gd name="T26" fmla="*/ 140 w 245"/>
                              <a:gd name="T27" fmla="*/ 0 h 327"/>
                              <a:gd name="T28" fmla="*/ 111 w 245"/>
                              <a:gd name="T29" fmla="*/ 0 h 327"/>
                              <a:gd name="T30" fmla="*/ 92 w 245"/>
                              <a:gd name="T31" fmla="*/ 9 h 327"/>
                              <a:gd name="T32" fmla="*/ 72 w 245"/>
                              <a:gd name="T33" fmla="*/ 14 h 327"/>
                              <a:gd name="T34" fmla="*/ 58 w 245"/>
                              <a:gd name="T35" fmla="*/ 24 h 327"/>
                              <a:gd name="T36" fmla="*/ 39 w 245"/>
                              <a:gd name="T37" fmla="*/ 38 h 327"/>
                              <a:gd name="T38" fmla="*/ 29 w 245"/>
                              <a:gd name="T39" fmla="*/ 62 h 327"/>
                              <a:gd name="T40" fmla="*/ 20 w 245"/>
                              <a:gd name="T41" fmla="*/ 82 h 327"/>
                              <a:gd name="T42" fmla="*/ 15 w 245"/>
                              <a:gd name="T43" fmla="*/ 101 h 327"/>
                              <a:gd name="T44" fmla="*/ 15 w 245"/>
                              <a:gd name="T45" fmla="*/ 125 h 327"/>
                              <a:gd name="T46" fmla="*/ 15 w 245"/>
                              <a:gd name="T47" fmla="*/ 139 h 327"/>
                              <a:gd name="T48" fmla="*/ 15 w 245"/>
                              <a:gd name="T49" fmla="*/ 154 h 327"/>
                              <a:gd name="T50" fmla="*/ 10 w 245"/>
                              <a:gd name="T51" fmla="*/ 158 h 327"/>
                              <a:gd name="T52" fmla="*/ 0 w 245"/>
                              <a:gd name="T53" fmla="*/ 163 h 327"/>
                              <a:gd name="T54" fmla="*/ 5 w 245"/>
                              <a:gd name="T55" fmla="*/ 183 h 327"/>
                              <a:gd name="T56" fmla="*/ 10 w 245"/>
                              <a:gd name="T57" fmla="*/ 187 h 327"/>
                              <a:gd name="T58" fmla="*/ 15 w 245"/>
                              <a:gd name="T59" fmla="*/ 197 h 327"/>
                              <a:gd name="T60" fmla="*/ 24 w 245"/>
                              <a:gd name="T61" fmla="*/ 202 h 327"/>
                              <a:gd name="T62" fmla="*/ 34 w 245"/>
                              <a:gd name="T63" fmla="*/ 202 h 327"/>
                              <a:gd name="T64" fmla="*/ 34 w 245"/>
                              <a:gd name="T65" fmla="*/ 221 h 327"/>
                              <a:gd name="T66" fmla="*/ 39 w 245"/>
                              <a:gd name="T67" fmla="*/ 245 h 327"/>
                              <a:gd name="T68" fmla="*/ 44 w 245"/>
                              <a:gd name="T69" fmla="*/ 259 h 327"/>
                              <a:gd name="T70" fmla="*/ 48 w 245"/>
                              <a:gd name="T71" fmla="*/ 274 h 327"/>
                              <a:gd name="T72" fmla="*/ 53 w 245"/>
                              <a:gd name="T73" fmla="*/ 283 h 327"/>
                              <a:gd name="T74" fmla="*/ 58 w 245"/>
                              <a:gd name="T75" fmla="*/ 288 h 327"/>
                              <a:gd name="T76" fmla="*/ 63 w 245"/>
                              <a:gd name="T77" fmla="*/ 298 h 327"/>
                              <a:gd name="T78" fmla="*/ 72 w 245"/>
                              <a:gd name="T79" fmla="*/ 303 h 327"/>
                              <a:gd name="T80" fmla="*/ 77 w 245"/>
                              <a:gd name="T81" fmla="*/ 312 h 327"/>
                              <a:gd name="T82" fmla="*/ 87 w 245"/>
                              <a:gd name="T83" fmla="*/ 317 h 327"/>
                              <a:gd name="T84" fmla="*/ 96 w 245"/>
                              <a:gd name="T85" fmla="*/ 322 h 327"/>
                              <a:gd name="T86" fmla="*/ 101 w 245"/>
                              <a:gd name="T87" fmla="*/ 322 h 327"/>
                              <a:gd name="T88" fmla="*/ 111 w 245"/>
                              <a:gd name="T89" fmla="*/ 327 h 327"/>
                              <a:gd name="T90" fmla="*/ 120 w 245"/>
                              <a:gd name="T91" fmla="*/ 327 h 327"/>
                              <a:gd name="T92" fmla="*/ 135 w 245"/>
                              <a:gd name="T93" fmla="*/ 327 h 327"/>
                              <a:gd name="T94" fmla="*/ 144 w 245"/>
                              <a:gd name="T95" fmla="*/ 327 h 327"/>
                              <a:gd name="T96" fmla="*/ 154 w 245"/>
                              <a:gd name="T97" fmla="*/ 322 h 327"/>
                              <a:gd name="T98" fmla="*/ 164 w 245"/>
                              <a:gd name="T99" fmla="*/ 317 h 327"/>
                              <a:gd name="T100" fmla="*/ 173 w 245"/>
                              <a:gd name="T101" fmla="*/ 307 h 327"/>
                              <a:gd name="T102" fmla="*/ 178 w 245"/>
                              <a:gd name="T103" fmla="*/ 298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45" h="327">
                                <a:moveTo>
                                  <a:pt x="178" y="298"/>
                                </a:moveTo>
                                <a:lnTo>
                                  <a:pt x="183" y="288"/>
                                </a:lnTo>
                                <a:lnTo>
                                  <a:pt x="188" y="279"/>
                                </a:lnTo>
                                <a:lnTo>
                                  <a:pt x="207" y="255"/>
                                </a:lnTo>
                                <a:lnTo>
                                  <a:pt x="221" y="211"/>
                                </a:lnTo>
                                <a:lnTo>
                                  <a:pt x="231" y="173"/>
                                </a:lnTo>
                                <a:lnTo>
                                  <a:pt x="236" y="144"/>
                                </a:lnTo>
                                <a:lnTo>
                                  <a:pt x="245" y="101"/>
                                </a:lnTo>
                                <a:lnTo>
                                  <a:pt x="241" y="62"/>
                                </a:lnTo>
                                <a:lnTo>
                                  <a:pt x="236" y="38"/>
                                </a:lnTo>
                                <a:lnTo>
                                  <a:pt x="217" y="19"/>
                                </a:lnTo>
                                <a:lnTo>
                                  <a:pt x="188" y="9"/>
                                </a:lnTo>
                                <a:lnTo>
                                  <a:pt x="164" y="0"/>
                                </a:lnTo>
                                <a:lnTo>
                                  <a:pt x="140" y="0"/>
                                </a:lnTo>
                                <a:lnTo>
                                  <a:pt x="111" y="0"/>
                                </a:lnTo>
                                <a:lnTo>
                                  <a:pt x="92" y="9"/>
                                </a:lnTo>
                                <a:lnTo>
                                  <a:pt x="72" y="14"/>
                                </a:lnTo>
                                <a:lnTo>
                                  <a:pt x="58" y="24"/>
                                </a:lnTo>
                                <a:lnTo>
                                  <a:pt x="39" y="38"/>
                                </a:lnTo>
                                <a:lnTo>
                                  <a:pt x="29" y="62"/>
                                </a:lnTo>
                                <a:lnTo>
                                  <a:pt x="20" y="82"/>
                                </a:lnTo>
                                <a:lnTo>
                                  <a:pt x="15" y="101"/>
                                </a:lnTo>
                                <a:lnTo>
                                  <a:pt x="15" y="125"/>
                                </a:lnTo>
                                <a:lnTo>
                                  <a:pt x="15" y="139"/>
                                </a:lnTo>
                                <a:lnTo>
                                  <a:pt x="15" y="154"/>
                                </a:lnTo>
                                <a:lnTo>
                                  <a:pt x="10" y="158"/>
                                </a:lnTo>
                                <a:lnTo>
                                  <a:pt x="0" y="163"/>
                                </a:lnTo>
                                <a:lnTo>
                                  <a:pt x="5" y="183"/>
                                </a:lnTo>
                                <a:lnTo>
                                  <a:pt x="10" y="187"/>
                                </a:lnTo>
                                <a:lnTo>
                                  <a:pt x="15" y="197"/>
                                </a:lnTo>
                                <a:lnTo>
                                  <a:pt x="24" y="202"/>
                                </a:lnTo>
                                <a:lnTo>
                                  <a:pt x="34" y="202"/>
                                </a:lnTo>
                                <a:lnTo>
                                  <a:pt x="34" y="221"/>
                                </a:lnTo>
                                <a:lnTo>
                                  <a:pt x="39" y="245"/>
                                </a:lnTo>
                                <a:lnTo>
                                  <a:pt x="44" y="259"/>
                                </a:lnTo>
                                <a:lnTo>
                                  <a:pt x="48" y="274"/>
                                </a:lnTo>
                                <a:lnTo>
                                  <a:pt x="53" y="283"/>
                                </a:lnTo>
                                <a:lnTo>
                                  <a:pt x="58" y="288"/>
                                </a:lnTo>
                                <a:lnTo>
                                  <a:pt x="63" y="298"/>
                                </a:lnTo>
                                <a:lnTo>
                                  <a:pt x="72" y="303"/>
                                </a:lnTo>
                                <a:lnTo>
                                  <a:pt x="77" y="312"/>
                                </a:lnTo>
                                <a:lnTo>
                                  <a:pt x="87" y="317"/>
                                </a:lnTo>
                                <a:lnTo>
                                  <a:pt x="96" y="322"/>
                                </a:lnTo>
                                <a:lnTo>
                                  <a:pt x="101" y="322"/>
                                </a:lnTo>
                                <a:lnTo>
                                  <a:pt x="111" y="327"/>
                                </a:lnTo>
                                <a:lnTo>
                                  <a:pt x="120" y="327"/>
                                </a:lnTo>
                                <a:lnTo>
                                  <a:pt x="135" y="327"/>
                                </a:lnTo>
                                <a:lnTo>
                                  <a:pt x="144" y="327"/>
                                </a:lnTo>
                                <a:lnTo>
                                  <a:pt x="154" y="322"/>
                                </a:lnTo>
                                <a:lnTo>
                                  <a:pt x="164" y="317"/>
                                </a:lnTo>
                                <a:lnTo>
                                  <a:pt x="173" y="307"/>
                                </a:lnTo>
                                <a:lnTo>
                                  <a:pt x="178" y="298"/>
                                </a:lnTo>
                                <a:close/>
                              </a:path>
                            </a:pathLst>
                          </a:custGeom>
                          <a:solidFill>
                            <a:srgbClr val="FF9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2" name="Freeform 1335"/>
                        <wps:cNvSpPr>
                          <a:spLocks/>
                        </wps:cNvSpPr>
                        <wps:spPr bwMode="auto">
                          <a:xfrm>
                            <a:off x="2014220" y="668020"/>
                            <a:ext cx="76200" cy="73660"/>
                          </a:xfrm>
                          <a:custGeom>
                            <a:avLst/>
                            <a:gdLst>
                              <a:gd name="T0" fmla="*/ 77 w 120"/>
                              <a:gd name="T1" fmla="*/ 92 h 116"/>
                              <a:gd name="T2" fmla="*/ 82 w 120"/>
                              <a:gd name="T3" fmla="*/ 77 h 116"/>
                              <a:gd name="T4" fmla="*/ 92 w 120"/>
                              <a:gd name="T5" fmla="*/ 68 h 116"/>
                              <a:gd name="T6" fmla="*/ 106 w 120"/>
                              <a:gd name="T7" fmla="*/ 44 h 116"/>
                              <a:gd name="T8" fmla="*/ 120 w 120"/>
                              <a:gd name="T9" fmla="*/ 0 h 116"/>
                              <a:gd name="T10" fmla="*/ 111 w 120"/>
                              <a:gd name="T11" fmla="*/ 20 h 116"/>
                              <a:gd name="T12" fmla="*/ 101 w 120"/>
                              <a:gd name="T13" fmla="*/ 34 h 116"/>
                              <a:gd name="T14" fmla="*/ 92 w 120"/>
                              <a:gd name="T15" fmla="*/ 48 h 116"/>
                              <a:gd name="T16" fmla="*/ 92 w 120"/>
                              <a:gd name="T17" fmla="*/ 58 h 116"/>
                              <a:gd name="T18" fmla="*/ 82 w 120"/>
                              <a:gd name="T19" fmla="*/ 72 h 116"/>
                              <a:gd name="T20" fmla="*/ 77 w 120"/>
                              <a:gd name="T21" fmla="*/ 82 h 116"/>
                              <a:gd name="T22" fmla="*/ 72 w 120"/>
                              <a:gd name="T23" fmla="*/ 92 h 116"/>
                              <a:gd name="T24" fmla="*/ 63 w 120"/>
                              <a:gd name="T25" fmla="*/ 96 h 116"/>
                              <a:gd name="T26" fmla="*/ 58 w 120"/>
                              <a:gd name="T27" fmla="*/ 101 h 116"/>
                              <a:gd name="T28" fmla="*/ 43 w 120"/>
                              <a:gd name="T29" fmla="*/ 96 h 116"/>
                              <a:gd name="T30" fmla="*/ 43 w 120"/>
                              <a:gd name="T31" fmla="*/ 92 h 116"/>
                              <a:gd name="T32" fmla="*/ 34 w 120"/>
                              <a:gd name="T33" fmla="*/ 82 h 116"/>
                              <a:gd name="T34" fmla="*/ 39 w 120"/>
                              <a:gd name="T35" fmla="*/ 96 h 116"/>
                              <a:gd name="T36" fmla="*/ 34 w 120"/>
                              <a:gd name="T37" fmla="*/ 106 h 116"/>
                              <a:gd name="T38" fmla="*/ 24 w 120"/>
                              <a:gd name="T39" fmla="*/ 111 h 116"/>
                              <a:gd name="T40" fmla="*/ 0 w 120"/>
                              <a:gd name="T41" fmla="*/ 111 h 116"/>
                              <a:gd name="T42" fmla="*/ 10 w 120"/>
                              <a:gd name="T43" fmla="*/ 116 h 116"/>
                              <a:gd name="T44" fmla="*/ 24 w 120"/>
                              <a:gd name="T45" fmla="*/ 116 h 116"/>
                              <a:gd name="T46" fmla="*/ 34 w 120"/>
                              <a:gd name="T47" fmla="*/ 116 h 116"/>
                              <a:gd name="T48" fmla="*/ 43 w 120"/>
                              <a:gd name="T49" fmla="*/ 116 h 116"/>
                              <a:gd name="T50" fmla="*/ 53 w 120"/>
                              <a:gd name="T51" fmla="*/ 111 h 116"/>
                              <a:gd name="T52" fmla="*/ 63 w 120"/>
                              <a:gd name="T53" fmla="*/ 111 h 116"/>
                              <a:gd name="T54" fmla="*/ 72 w 120"/>
                              <a:gd name="T55" fmla="*/ 101 h 116"/>
                              <a:gd name="T56" fmla="*/ 77 w 120"/>
                              <a:gd name="T57" fmla="*/ 9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0" h="116">
                                <a:moveTo>
                                  <a:pt x="77" y="92"/>
                                </a:moveTo>
                                <a:lnTo>
                                  <a:pt x="82" y="77"/>
                                </a:lnTo>
                                <a:lnTo>
                                  <a:pt x="92" y="68"/>
                                </a:lnTo>
                                <a:lnTo>
                                  <a:pt x="106" y="44"/>
                                </a:lnTo>
                                <a:lnTo>
                                  <a:pt x="120" y="0"/>
                                </a:lnTo>
                                <a:lnTo>
                                  <a:pt x="111" y="20"/>
                                </a:lnTo>
                                <a:lnTo>
                                  <a:pt x="101" y="34"/>
                                </a:lnTo>
                                <a:lnTo>
                                  <a:pt x="92" y="48"/>
                                </a:lnTo>
                                <a:lnTo>
                                  <a:pt x="92" y="58"/>
                                </a:lnTo>
                                <a:lnTo>
                                  <a:pt x="82" y="72"/>
                                </a:lnTo>
                                <a:lnTo>
                                  <a:pt x="77" y="82"/>
                                </a:lnTo>
                                <a:lnTo>
                                  <a:pt x="72" y="92"/>
                                </a:lnTo>
                                <a:lnTo>
                                  <a:pt x="63" y="96"/>
                                </a:lnTo>
                                <a:lnTo>
                                  <a:pt x="58" y="101"/>
                                </a:lnTo>
                                <a:lnTo>
                                  <a:pt x="43" y="96"/>
                                </a:lnTo>
                                <a:lnTo>
                                  <a:pt x="43" y="92"/>
                                </a:lnTo>
                                <a:lnTo>
                                  <a:pt x="34" y="82"/>
                                </a:lnTo>
                                <a:lnTo>
                                  <a:pt x="39" y="96"/>
                                </a:lnTo>
                                <a:lnTo>
                                  <a:pt x="34" y="106"/>
                                </a:lnTo>
                                <a:lnTo>
                                  <a:pt x="24" y="111"/>
                                </a:lnTo>
                                <a:lnTo>
                                  <a:pt x="0" y="111"/>
                                </a:lnTo>
                                <a:lnTo>
                                  <a:pt x="10" y="116"/>
                                </a:lnTo>
                                <a:lnTo>
                                  <a:pt x="24" y="116"/>
                                </a:lnTo>
                                <a:lnTo>
                                  <a:pt x="34" y="116"/>
                                </a:lnTo>
                                <a:lnTo>
                                  <a:pt x="43" y="116"/>
                                </a:lnTo>
                                <a:lnTo>
                                  <a:pt x="53" y="111"/>
                                </a:lnTo>
                                <a:lnTo>
                                  <a:pt x="63" y="111"/>
                                </a:lnTo>
                                <a:lnTo>
                                  <a:pt x="72" y="101"/>
                                </a:lnTo>
                                <a:lnTo>
                                  <a:pt x="77" y="92"/>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3" name="Freeform 1336"/>
                        <wps:cNvSpPr>
                          <a:spLocks/>
                        </wps:cNvSpPr>
                        <wps:spPr bwMode="auto">
                          <a:xfrm>
                            <a:off x="1950085" y="637540"/>
                            <a:ext cx="33655" cy="70485"/>
                          </a:xfrm>
                          <a:custGeom>
                            <a:avLst/>
                            <a:gdLst>
                              <a:gd name="T0" fmla="*/ 48 w 53"/>
                              <a:gd name="T1" fmla="*/ 92 h 111"/>
                              <a:gd name="T2" fmla="*/ 44 w 53"/>
                              <a:gd name="T3" fmla="*/ 82 h 111"/>
                              <a:gd name="T4" fmla="*/ 44 w 53"/>
                              <a:gd name="T5" fmla="*/ 72 h 111"/>
                              <a:gd name="T6" fmla="*/ 44 w 53"/>
                              <a:gd name="T7" fmla="*/ 68 h 111"/>
                              <a:gd name="T8" fmla="*/ 48 w 53"/>
                              <a:gd name="T9" fmla="*/ 58 h 111"/>
                              <a:gd name="T10" fmla="*/ 53 w 53"/>
                              <a:gd name="T11" fmla="*/ 48 h 111"/>
                              <a:gd name="T12" fmla="*/ 53 w 53"/>
                              <a:gd name="T13" fmla="*/ 44 h 111"/>
                              <a:gd name="T14" fmla="*/ 53 w 53"/>
                              <a:gd name="T15" fmla="*/ 34 h 111"/>
                              <a:gd name="T16" fmla="*/ 53 w 53"/>
                              <a:gd name="T17" fmla="*/ 29 h 111"/>
                              <a:gd name="T18" fmla="*/ 48 w 53"/>
                              <a:gd name="T19" fmla="*/ 24 h 111"/>
                              <a:gd name="T20" fmla="*/ 44 w 53"/>
                              <a:gd name="T21" fmla="*/ 20 h 111"/>
                              <a:gd name="T22" fmla="*/ 39 w 53"/>
                              <a:gd name="T23" fmla="*/ 15 h 111"/>
                              <a:gd name="T24" fmla="*/ 39 w 53"/>
                              <a:gd name="T25" fmla="*/ 10 h 111"/>
                              <a:gd name="T26" fmla="*/ 34 w 53"/>
                              <a:gd name="T27" fmla="*/ 0 h 111"/>
                              <a:gd name="T28" fmla="*/ 29 w 53"/>
                              <a:gd name="T29" fmla="*/ 5 h 111"/>
                              <a:gd name="T30" fmla="*/ 0 w 53"/>
                              <a:gd name="T31" fmla="*/ 0 h 111"/>
                              <a:gd name="T32" fmla="*/ 0 w 53"/>
                              <a:gd name="T33" fmla="*/ 5 h 111"/>
                              <a:gd name="T34" fmla="*/ 5 w 53"/>
                              <a:gd name="T35" fmla="*/ 20 h 111"/>
                              <a:gd name="T36" fmla="*/ 10 w 53"/>
                              <a:gd name="T37" fmla="*/ 29 h 111"/>
                              <a:gd name="T38" fmla="*/ 15 w 53"/>
                              <a:gd name="T39" fmla="*/ 34 h 111"/>
                              <a:gd name="T40" fmla="*/ 24 w 53"/>
                              <a:gd name="T41" fmla="*/ 39 h 111"/>
                              <a:gd name="T42" fmla="*/ 34 w 53"/>
                              <a:gd name="T43" fmla="*/ 39 h 111"/>
                              <a:gd name="T44" fmla="*/ 34 w 53"/>
                              <a:gd name="T45" fmla="*/ 58 h 111"/>
                              <a:gd name="T46" fmla="*/ 39 w 53"/>
                              <a:gd name="T47" fmla="*/ 82 h 111"/>
                              <a:gd name="T48" fmla="*/ 44 w 53"/>
                              <a:gd name="T49" fmla="*/ 96 h 111"/>
                              <a:gd name="T50" fmla="*/ 48 w 53"/>
                              <a:gd name="T51" fmla="*/ 111 h 111"/>
                              <a:gd name="T52" fmla="*/ 48 w 53"/>
                              <a:gd name="T5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111">
                                <a:moveTo>
                                  <a:pt x="48" y="92"/>
                                </a:moveTo>
                                <a:lnTo>
                                  <a:pt x="44" y="82"/>
                                </a:lnTo>
                                <a:lnTo>
                                  <a:pt x="44" y="72"/>
                                </a:lnTo>
                                <a:lnTo>
                                  <a:pt x="44" y="68"/>
                                </a:lnTo>
                                <a:lnTo>
                                  <a:pt x="48" y="58"/>
                                </a:lnTo>
                                <a:lnTo>
                                  <a:pt x="53" y="48"/>
                                </a:lnTo>
                                <a:lnTo>
                                  <a:pt x="53" y="44"/>
                                </a:lnTo>
                                <a:lnTo>
                                  <a:pt x="53" y="34"/>
                                </a:lnTo>
                                <a:lnTo>
                                  <a:pt x="53" y="29"/>
                                </a:lnTo>
                                <a:lnTo>
                                  <a:pt x="48" y="24"/>
                                </a:lnTo>
                                <a:lnTo>
                                  <a:pt x="44" y="20"/>
                                </a:lnTo>
                                <a:lnTo>
                                  <a:pt x="39" y="15"/>
                                </a:lnTo>
                                <a:lnTo>
                                  <a:pt x="39" y="10"/>
                                </a:lnTo>
                                <a:lnTo>
                                  <a:pt x="34" y="0"/>
                                </a:lnTo>
                                <a:lnTo>
                                  <a:pt x="29" y="5"/>
                                </a:lnTo>
                                <a:lnTo>
                                  <a:pt x="0" y="0"/>
                                </a:lnTo>
                                <a:lnTo>
                                  <a:pt x="0" y="5"/>
                                </a:lnTo>
                                <a:lnTo>
                                  <a:pt x="5" y="20"/>
                                </a:lnTo>
                                <a:lnTo>
                                  <a:pt x="10" y="29"/>
                                </a:lnTo>
                                <a:lnTo>
                                  <a:pt x="15" y="34"/>
                                </a:lnTo>
                                <a:lnTo>
                                  <a:pt x="24" y="39"/>
                                </a:lnTo>
                                <a:lnTo>
                                  <a:pt x="34" y="39"/>
                                </a:lnTo>
                                <a:lnTo>
                                  <a:pt x="34" y="58"/>
                                </a:lnTo>
                                <a:lnTo>
                                  <a:pt x="39" y="82"/>
                                </a:lnTo>
                                <a:lnTo>
                                  <a:pt x="44" y="96"/>
                                </a:lnTo>
                                <a:lnTo>
                                  <a:pt x="48" y="111"/>
                                </a:lnTo>
                                <a:lnTo>
                                  <a:pt x="48" y="92"/>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 name="Oval 1337"/>
                        <wps:cNvSpPr>
                          <a:spLocks noChangeArrowheads="1"/>
                        </wps:cNvSpPr>
                        <wps:spPr bwMode="auto">
                          <a:xfrm>
                            <a:off x="2011045" y="695960"/>
                            <a:ext cx="33655" cy="1524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5" name="Freeform 1338"/>
                        <wps:cNvSpPr>
                          <a:spLocks/>
                        </wps:cNvSpPr>
                        <wps:spPr bwMode="auto">
                          <a:xfrm>
                            <a:off x="2008505" y="689610"/>
                            <a:ext cx="39370" cy="15240"/>
                          </a:xfrm>
                          <a:custGeom>
                            <a:avLst/>
                            <a:gdLst>
                              <a:gd name="T0" fmla="*/ 0 w 62"/>
                              <a:gd name="T1" fmla="*/ 10 h 24"/>
                              <a:gd name="T2" fmla="*/ 4 w 62"/>
                              <a:gd name="T3" fmla="*/ 10 h 24"/>
                              <a:gd name="T4" fmla="*/ 9 w 62"/>
                              <a:gd name="T5" fmla="*/ 5 h 24"/>
                              <a:gd name="T6" fmla="*/ 14 w 62"/>
                              <a:gd name="T7" fmla="*/ 5 h 24"/>
                              <a:gd name="T8" fmla="*/ 14 w 62"/>
                              <a:gd name="T9" fmla="*/ 0 h 24"/>
                              <a:gd name="T10" fmla="*/ 24 w 62"/>
                              <a:gd name="T11" fmla="*/ 0 h 24"/>
                              <a:gd name="T12" fmla="*/ 28 w 62"/>
                              <a:gd name="T13" fmla="*/ 0 h 24"/>
                              <a:gd name="T14" fmla="*/ 28 w 62"/>
                              <a:gd name="T15" fmla="*/ 5 h 24"/>
                              <a:gd name="T16" fmla="*/ 33 w 62"/>
                              <a:gd name="T17" fmla="*/ 5 h 24"/>
                              <a:gd name="T18" fmla="*/ 43 w 62"/>
                              <a:gd name="T19" fmla="*/ 5 h 24"/>
                              <a:gd name="T20" fmla="*/ 48 w 62"/>
                              <a:gd name="T21" fmla="*/ 5 h 24"/>
                              <a:gd name="T22" fmla="*/ 52 w 62"/>
                              <a:gd name="T23" fmla="*/ 5 h 24"/>
                              <a:gd name="T24" fmla="*/ 52 w 62"/>
                              <a:gd name="T25" fmla="*/ 10 h 24"/>
                              <a:gd name="T26" fmla="*/ 52 w 62"/>
                              <a:gd name="T27" fmla="*/ 14 h 24"/>
                              <a:gd name="T28" fmla="*/ 62 w 62"/>
                              <a:gd name="T29" fmla="*/ 19 h 24"/>
                              <a:gd name="T30" fmla="*/ 62 w 62"/>
                              <a:gd name="T31" fmla="*/ 24 h 24"/>
                              <a:gd name="T32" fmla="*/ 48 w 62"/>
                              <a:gd name="T33" fmla="*/ 19 h 24"/>
                              <a:gd name="T34" fmla="*/ 43 w 62"/>
                              <a:gd name="T35" fmla="*/ 19 h 24"/>
                              <a:gd name="T36" fmla="*/ 33 w 62"/>
                              <a:gd name="T37" fmla="*/ 19 h 24"/>
                              <a:gd name="T38" fmla="*/ 28 w 62"/>
                              <a:gd name="T39" fmla="*/ 14 h 24"/>
                              <a:gd name="T40" fmla="*/ 24 w 62"/>
                              <a:gd name="T41" fmla="*/ 14 h 24"/>
                              <a:gd name="T42" fmla="*/ 19 w 62"/>
                              <a:gd name="T43" fmla="*/ 14 h 24"/>
                              <a:gd name="T44" fmla="*/ 14 w 62"/>
                              <a:gd name="T45" fmla="*/ 14 h 24"/>
                              <a:gd name="T46" fmla="*/ 9 w 62"/>
                              <a:gd name="T47" fmla="*/ 14 h 24"/>
                              <a:gd name="T48" fmla="*/ 0 w 62"/>
                              <a:gd name="T4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24">
                                <a:moveTo>
                                  <a:pt x="0" y="10"/>
                                </a:moveTo>
                                <a:lnTo>
                                  <a:pt x="4" y="10"/>
                                </a:lnTo>
                                <a:lnTo>
                                  <a:pt x="9" y="5"/>
                                </a:lnTo>
                                <a:lnTo>
                                  <a:pt x="14" y="5"/>
                                </a:lnTo>
                                <a:lnTo>
                                  <a:pt x="14" y="0"/>
                                </a:lnTo>
                                <a:lnTo>
                                  <a:pt x="24" y="0"/>
                                </a:lnTo>
                                <a:lnTo>
                                  <a:pt x="28" y="0"/>
                                </a:lnTo>
                                <a:lnTo>
                                  <a:pt x="28" y="5"/>
                                </a:lnTo>
                                <a:lnTo>
                                  <a:pt x="33" y="5"/>
                                </a:lnTo>
                                <a:lnTo>
                                  <a:pt x="43" y="5"/>
                                </a:lnTo>
                                <a:lnTo>
                                  <a:pt x="48" y="5"/>
                                </a:lnTo>
                                <a:lnTo>
                                  <a:pt x="52" y="5"/>
                                </a:lnTo>
                                <a:lnTo>
                                  <a:pt x="52" y="10"/>
                                </a:lnTo>
                                <a:lnTo>
                                  <a:pt x="52" y="14"/>
                                </a:lnTo>
                                <a:lnTo>
                                  <a:pt x="62" y="19"/>
                                </a:lnTo>
                                <a:lnTo>
                                  <a:pt x="62" y="24"/>
                                </a:lnTo>
                                <a:lnTo>
                                  <a:pt x="48" y="19"/>
                                </a:lnTo>
                                <a:lnTo>
                                  <a:pt x="43" y="19"/>
                                </a:lnTo>
                                <a:lnTo>
                                  <a:pt x="33" y="19"/>
                                </a:lnTo>
                                <a:lnTo>
                                  <a:pt x="28" y="14"/>
                                </a:lnTo>
                                <a:lnTo>
                                  <a:pt x="24" y="14"/>
                                </a:lnTo>
                                <a:lnTo>
                                  <a:pt x="19" y="14"/>
                                </a:lnTo>
                                <a:lnTo>
                                  <a:pt x="14" y="14"/>
                                </a:lnTo>
                                <a:lnTo>
                                  <a:pt x="9" y="14"/>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6" name="Freeform 1339"/>
                        <wps:cNvSpPr>
                          <a:spLocks/>
                        </wps:cNvSpPr>
                        <wps:spPr bwMode="auto">
                          <a:xfrm>
                            <a:off x="2008505" y="695960"/>
                            <a:ext cx="39370" cy="15240"/>
                          </a:xfrm>
                          <a:custGeom>
                            <a:avLst/>
                            <a:gdLst>
                              <a:gd name="T0" fmla="*/ 0 w 62"/>
                              <a:gd name="T1" fmla="*/ 0 h 24"/>
                              <a:gd name="T2" fmla="*/ 4 w 62"/>
                              <a:gd name="T3" fmla="*/ 4 h 24"/>
                              <a:gd name="T4" fmla="*/ 9 w 62"/>
                              <a:gd name="T5" fmla="*/ 4 h 24"/>
                              <a:gd name="T6" fmla="*/ 14 w 62"/>
                              <a:gd name="T7" fmla="*/ 4 h 24"/>
                              <a:gd name="T8" fmla="*/ 19 w 62"/>
                              <a:gd name="T9" fmla="*/ 9 h 24"/>
                              <a:gd name="T10" fmla="*/ 24 w 62"/>
                              <a:gd name="T11" fmla="*/ 9 h 24"/>
                              <a:gd name="T12" fmla="*/ 28 w 62"/>
                              <a:gd name="T13" fmla="*/ 9 h 24"/>
                              <a:gd name="T14" fmla="*/ 33 w 62"/>
                              <a:gd name="T15" fmla="*/ 9 h 24"/>
                              <a:gd name="T16" fmla="*/ 43 w 62"/>
                              <a:gd name="T17" fmla="*/ 9 h 24"/>
                              <a:gd name="T18" fmla="*/ 48 w 62"/>
                              <a:gd name="T19" fmla="*/ 9 h 24"/>
                              <a:gd name="T20" fmla="*/ 52 w 62"/>
                              <a:gd name="T21" fmla="*/ 9 h 24"/>
                              <a:gd name="T22" fmla="*/ 62 w 62"/>
                              <a:gd name="T23" fmla="*/ 14 h 24"/>
                              <a:gd name="T24" fmla="*/ 57 w 62"/>
                              <a:gd name="T25" fmla="*/ 14 h 24"/>
                              <a:gd name="T26" fmla="*/ 48 w 62"/>
                              <a:gd name="T27" fmla="*/ 19 h 24"/>
                              <a:gd name="T28" fmla="*/ 43 w 62"/>
                              <a:gd name="T29" fmla="*/ 24 h 24"/>
                              <a:gd name="T30" fmla="*/ 33 w 62"/>
                              <a:gd name="T31" fmla="*/ 24 h 24"/>
                              <a:gd name="T32" fmla="*/ 28 w 62"/>
                              <a:gd name="T33" fmla="*/ 24 h 24"/>
                              <a:gd name="T34" fmla="*/ 24 w 62"/>
                              <a:gd name="T35" fmla="*/ 24 h 24"/>
                              <a:gd name="T36" fmla="*/ 19 w 62"/>
                              <a:gd name="T37" fmla="*/ 24 h 24"/>
                              <a:gd name="T38" fmla="*/ 14 w 62"/>
                              <a:gd name="T39" fmla="*/ 19 h 24"/>
                              <a:gd name="T40" fmla="*/ 9 w 62"/>
                              <a:gd name="T41" fmla="*/ 14 h 24"/>
                              <a:gd name="T42" fmla="*/ 9 w 62"/>
                              <a:gd name="T43" fmla="*/ 9 h 24"/>
                              <a:gd name="T44" fmla="*/ 4 w 62"/>
                              <a:gd name="T45" fmla="*/ 9 h 24"/>
                              <a:gd name="T46" fmla="*/ 0 w 62"/>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2" h="24">
                                <a:moveTo>
                                  <a:pt x="0" y="0"/>
                                </a:moveTo>
                                <a:lnTo>
                                  <a:pt x="4" y="4"/>
                                </a:lnTo>
                                <a:lnTo>
                                  <a:pt x="9" y="4"/>
                                </a:lnTo>
                                <a:lnTo>
                                  <a:pt x="14" y="4"/>
                                </a:lnTo>
                                <a:lnTo>
                                  <a:pt x="19" y="9"/>
                                </a:lnTo>
                                <a:lnTo>
                                  <a:pt x="24" y="9"/>
                                </a:lnTo>
                                <a:lnTo>
                                  <a:pt x="28" y="9"/>
                                </a:lnTo>
                                <a:lnTo>
                                  <a:pt x="33" y="9"/>
                                </a:lnTo>
                                <a:lnTo>
                                  <a:pt x="43" y="9"/>
                                </a:lnTo>
                                <a:lnTo>
                                  <a:pt x="48" y="9"/>
                                </a:lnTo>
                                <a:lnTo>
                                  <a:pt x="52" y="9"/>
                                </a:lnTo>
                                <a:lnTo>
                                  <a:pt x="62" y="14"/>
                                </a:lnTo>
                                <a:lnTo>
                                  <a:pt x="57" y="14"/>
                                </a:lnTo>
                                <a:lnTo>
                                  <a:pt x="48" y="19"/>
                                </a:lnTo>
                                <a:lnTo>
                                  <a:pt x="43" y="24"/>
                                </a:lnTo>
                                <a:lnTo>
                                  <a:pt x="33" y="24"/>
                                </a:lnTo>
                                <a:lnTo>
                                  <a:pt x="28" y="24"/>
                                </a:lnTo>
                                <a:lnTo>
                                  <a:pt x="24" y="24"/>
                                </a:lnTo>
                                <a:lnTo>
                                  <a:pt x="19" y="24"/>
                                </a:lnTo>
                                <a:lnTo>
                                  <a:pt x="14" y="19"/>
                                </a:lnTo>
                                <a:lnTo>
                                  <a:pt x="9" y="14"/>
                                </a:lnTo>
                                <a:lnTo>
                                  <a:pt x="9" y="9"/>
                                </a:lnTo>
                                <a:lnTo>
                                  <a:pt x="4" y="9"/>
                                </a:lnTo>
                                <a:lnTo>
                                  <a:pt x="0" y="0"/>
                                </a:lnTo>
                                <a:close/>
                              </a:path>
                            </a:pathLst>
                          </a:custGeom>
                          <a:solidFill>
                            <a:srgbClr val="FF0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7" name="Freeform 1340"/>
                        <wps:cNvSpPr>
                          <a:spLocks/>
                        </wps:cNvSpPr>
                        <wps:spPr bwMode="auto">
                          <a:xfrm>
                            <a:off x="1990090" y="601345"/>
                            <a:ext cx="36195" cy="20955"/>
                          </a:xfrm>
                          <a:custGeom>
                            <a:avLst/>
                            <a:gdLst>
                              <a:gd name="T0" fmla="*/ 0 w 57"/>
                              <a:gd name="T1" fmla="*/ 9 h 33"/>
                              <a:gd name="T2" fmla="*/ 14 w 57"/>
                              <a:gd name="T3" fmla="*/ 0 h 33"/>
                              <a:gd name="T4" fmla="*/ 19 w 57"/>
                              <a:gd name="T5" fmla="*/ 0 h 33"/>
                              <a:gd name="T6" fmla="*/ 29 w 57"/>
                              <a:gd name="T7" fmla="*/ 0 h 33"/>
                              <a:gd name="T8" fmla="*/ 33 w 57"/>
                              <a:gd name="T9" fmla="*/ 4 h 33"/>
                              <a:gd name="T10" fmla="*/ 43 w 57"/>
                              <a:gd name="T11" fmla="*/ 4 h 33"/>
                              <a:gd name="T12" fmla="*/ 48 w 57"/>
                              <a:gd name="T13" fmla="*/ 14 h 33"/>
                              <a:gd name="T14" fmla="*/ 53 w 57"/>
                              <a:gd name="T15" fmla="*/ 19 h 33"/>
                              <a:gd name="T16" fmla="*/ 53 w 57"/>
                              <a:gd name="T17" fmla="*/ 24 h 33"/>
                              <a:gd name="T18" fmla="*/ 57 w 57"/>
                              <a:gd name="T19" fmla="*/ 33 h 33"/>
                              <a:gd name="T20" fmla="*/ 48 w 57"/>
                              <a:gd name="T21" fmla="*/ 24 h 33"/>
                              <a:gd name="T22" fmla="*/ 38 w 57"/>
                              <a:gd name="T23" fmla="*/ 19 h 33"/>
                              <a:gd name="T24" fmla="*/ 33 w 57"/>
                              <a:gd name="T25" fmla="*/ 14 h 33"/>
                              <a:gd name="T26" fmla="*/ 29 w 57"/>
                              <a:gd name="T27" fmla="*/ 4 h 33"/>
                              <a:gd name="T28" fmla="*/ 19 w 57"/>
                              <a:gd name="T29" fmla="*/ 4 h 33"/>
                              <a:gd name="T30" fmla="*/ 14 w 57"/>
                              <a:gd name="T31" fmla="*/ 4 h 33"/>
                              <a:gd name="T32" fmla="*/ 0 w 57"/>
                              <a:gd name="T33" fmla="*/ 14 h 33"/>
                              <a:gd name="T34" fmla="*/ 0 w 57"/>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 h="33">
                                <a:moveTo>
                                  <a:pt x="0" y="9"/>
                                </a:moveTo>
                                <a:lnTo>
                                  <a:pt x="14" y="0"/>
                                </a:lnTo>
                                <a:lnTo>
                                  <a:pt x="19" y="0"/>
                                </a:lnTo>
                                <a:lnTo>
                                  <a:pt x="29" y="0"/>
                                </a:lnTo>
                                <a:lnTo>
                                  <a:pt x="33" y="4"/>
                                </a:lnTo>
                                <a:lnTo>
                                  <a:pt x="43" y="4"/>
                                </a:lnTo>
                                <a:lnTo>
                                  <a:pt x="48" y="14"/>
                                </a:lnTo>
                                <a:lnTo>
                                  <a:pt x="53" y="19"/>
                                </a:lnTo>
                                <a:lnTo>
                                  <a:pt x="53" y="24"/>
                                </a:lnTo>
                                <a:lnTo>
                                  <a:pt x="57" y="33"/>
                                </a:lnTo>
                                <a:lnTo>
                                  <a:pt x="48" y="24"/>
                                </a:lnTo>
                                <a:lnTo>
                                  <a:pt x="38" y="19"/>
                                </a:lnTo>
                                <a:lnTo>
                                  <a:pt x="33" y="14"/>
                                </a:lnTo>
                                <a:lnTo>
                                  <a:pt x="29" y="4"/>
                                </a:lnTo>
                                <a:lnTo>
                                  <a:pt x="19" y="4"/>
                                </a:lnTo>
                                <a:lnTo>
                                  <a:pt x="14" y="4"/>
                                </a:lnTo>
                                <a:lnTo>
                                  <a:pt x="0" y="14"/>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8" name="Freeform 1341"/>
                        <wps:cNvSpPr>
                          <a:spLocks/>
                        </wps:cNvSpPr>
                        <wps:spPr bwMode="auto">
                          <a:xfrm>
                            <a:off x="1986915" y="613410"/>
                            <a:ext cx="36830" cy="18415"/>
                          </a:xfrm>
                          <a:custGeom>
                            <a:avLst/>
                            <a:gdLst>
                              <a:gd name="T0" fmla="*/ 0 w 58"/>
                              <a:gd name="T1" fmla="*/ 9 h 29"/>
                              <a:gd name="T2" fmla="*/ 10 w 58"/>
                              <a:gd name="T3" fmla="*/ 9 h 29"/>
                              <a:gd name="T4" fmla="*/ 14 w 58"/>
                              <a:gd name="T5" fmla="*/ 5 h 29"/>
                              <a:gd name="T6" fmla="*/ 19 w 58"/>
                              <a:gd name="T7" fmla="*/ 5 h 29"/>
                              <a:gd name="T8" fmla="*/ 24 w 58"/>
                              <a:gd name="T9" fmla="*/ 0 h 29"/>
                              <a:gd name="T10" fmla="*/ 34 w 58"/>
                              <a:gd name="T11" fmla="*/ 0 h 29"/>
                              <a:gd name="T12" fmla="*/ 38 w 58"/>
                              <a:gd name="T13" fmla="*/ 5 h 29"/>
                              <a:gd name="T14" fmla="*/ 43 w 58"/>
                              <a:gd name="T15" fmla="*/ 9 h 29"/>
                              <a:gd name="T16" fmla="*/ 48 w 58"/>
                              <a:gd name="T17" fmla="*/ 9 h 29"/>
                              <a:gd name="T18" fmla="*/ 48 w 58"/>
                              <a:gd name="T19" fmla="*/ 14 h 29"/>
                              <a:gd name="T20" fmla="*/ 58 w 58"/>
                              <a:gd name="T21" fmla="*/ 24 h 29"/>
                              <a:gd name="T22" fmla="*/ 53 w 58"/>
                              <a:gd name="T23" fmla="*/ 29 h 29"/>
                              <a:gd name="T24" fmla="*/ 48 w 58"/>
                              <a:gd name="T25" fmla="*/ 29 h 29"/>
                              <a:gd name="T26" fmla="*/ 43 w 58"/>
                              <a:gd name="T27" fmla="*/ 14 h 29"/>
                              <a:gd name="T28" fmla="*/ 38 w 58"/>
                              <a:gd name="T29" fmla="*/ 14 h 29"/>
                              <a:gd name="T30" fmla="*/ 38 w 58"/>
                              <a:gd name="T31" fmla="*/ 19 h 29"/>
                              <a:gd name="T32" fmla="*/ 34 w 58"/>
                              <a:gd name="T33" fmla="*/ 19 h 29"/>
                              <a:gd name="T34" fmla="*/ 24 w 58"/>
                              <a:gd name="T35" fmla="*/ 19 h 29"/>
                              <a:gd name="T36" fmla="*/ 24 w 58"/>
                              <a:gd name="T37" fmla="*/ 14 h 29"/>
                              <a:gd name="T38" fmla="*/ 19 w 58"/>
                              <a:gd name="T39" fmla="*/ 14 h 29"/>
                              <a:gd name="T40" fmla="*/ 10 w 58"/>
                              <a:gd name="T41" fmla="*/ 14 h 29"/>
                              <a:gd name="T42" fmla="*/ 5 w 58"/>
                              <a:gd name="T43" fmla="*/ 14 h 29"/>
                              <a:gd name="T44" fmla="*/ 0 w 58"/>
                              <a:gd name="T45" fmla="*/ 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8" h="29">
                                <a:moveTo>
                                  <a:pt x="0" y="9"/>
                                </a:moveTo>
                                <a:lnTo>
                                  <a:pt x="10" y="9"/>
                                </a:lnTo>
                                <a:lnTo>
                                  <a:pt x="14" y="5"/>
                                </a:lnTo>
                                <a:lnTo>
                                  <a:pt x="19" y="5"/>
                                </a:lnTo>
                                <a:lnTo>
                                  <a:pt x="24" y="0"/>
                                </a:lnTo>
                                <a:lnTo>
                                  <a:pt x="34" y="0"/>
                                </a:lnTo>
                                <a:lnTo>
                                  <a:pt x="38" y="5"/>
                                </a:lnTo>
                                <a:lnTo>
                                  <a:pt x="43" y="9"/>
                                </a:lnTo>
                                <a:lnTo>
                                  <a:pt x="48" y="9"/>
                                </a:lnTo>
                                <a:lnTo>
                                  <a:pt x="48" y="14"/>
                                </a:lnTo>
                                <a:lnTo>
                                  <a:pt x="58" y="24"/>
                                </a:lnTo>
                                <a:lnTo>
                                  <a:pt x="53" y="29"/>
                                </a:lnTo>
                                <a:lnTo>
                                  <a:pt x="48" y="29"/>
                                </a:lnTo>
                                <a:lnTo>
                                  <a:pt x="43" y="14"/>
                                </a:lnTo>
                                <a:lnTo>
                                  <a:pt x="38" y="14"/>
                                </a:lnTo>
                                <a:lnTo>
                                  <a:pt x="38" y="19"/>
                                </a:lnTo>
                                <a:lnTo>
                                  <a:pt x="34" y="19"/>
                                </a:lnTo>
                                <a:lnTo>
                                  <a:pt x="24" y="19"/>
                                </a:lnTo>
                                <a:lnTo>
                                  <a:pt x="24" y="14"/>
                                </a:lnTo>
                                <a:lnTo>
                                  <a:pt x="19" y="14"/>
                                </a:lnTo>
                                <a:lnTo>
                                  <a:pt x="10" y="14"/>
                                </a:lnTo>
                                <a:lnTo>
                                  <a:pt x="5" y="14"/>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9" name="Freeform 1342"/>
                        <wps:cNvSpPr>
                          <a:spLocks/>
                        </wps:cNvSpPr>
                        <wps:spPr bwMode="auto">
                          <a:xfrm>
                            <a:off x="1995805" y="622300"/>
                            <a:ext cx="15240" cy="9525"/>
                          </a:xfrm>
                          <a:custGeom>
                            <a:avLst/>
                            <a:gdLst>
                              <a:gd name="T0" fmla="*/ 0 w 24"/>
                              <a:gd name="T1" fmla="*/ 0 h 15"/>
                              <a:gd name="T2" fmla="*/ 5 w 24"/>
                              <a:gd name="T3" fmla="*/ 5 h 15"/>
                              <a:gd name="T4" fmla="*/ 10 w 24"/>
                              <a:gd name="T5" fmla="*/ 10 h 15"/>
                              <a:gd name="T6" fmla="*/ 15 w 24"/>
                              <a:gd name="T7" fmla="*/ 15 h 15"/>
                              <a:gd name="T8" fmla="*/ 20 w 24"/>
                              <a:gd name="T9" fmla="*/ 15 h 15"/>
                              <a:gd name="T10" fmla="*/ 24 w 24"/>
                              <a:gd name="T11" fmla="*/ 10 h 15"/>
                              <a:gd name="T12" fmla="*/ 20 w 24"/>
                              <a:gd name="T13" fmla="*/ 15 h 15"/>
                              <a:gd name="T14" fmla="*/ 15 w 24"/>
                              <a:gd name="T15" fmla="*/ 15 h 15"/>
                              <a:gd name="T16" fmla="*/ 10 w 24"/>
                              <a:gd name="T17" fmla="*/ 15 h 15"/>
                              <a:gd name="T18" fmla="*/ 5 w 24"/>
                              <a:gd name="T19" fmla="*/ 10 h 15"/>
                              <a:gd name="T20" fmla="*/ 0 w 24"/>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15">
                                <a:moveTo>
                                  <a:pt x="0" y="0"/>
                                </a:moveTo>
                                <a:lnTo>
                                  <a:pt x="5" y="5"/>
                                </a:lnTo>
                                <a:lnTo>
                                  <a:pt x="10" y="10"/>
                                </a:lnTo>
                                <a:lnTo>
                                  <a:pt x="15" y="15"/>
                                </a:lnTo>
                                <a:lnTo>
                                  <a:pt x="20" y="15"/>
                                </a:lnTo>
                                <a:lnTo>
                                  <a:pt x="24" y="10"/>
                                </a:lnTo>
                                <a:lnTo>
                                  <a:pt x="20" y="15"/>
                                </a:lnTo>
                                <a:lnTo>
                                  <a:pt x="15" y="15"/>
                                </a:lnTo>
                                <a:lnTo>
                                  <a:pt x="10" y="1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0" name="Freeform 1343"/>
                        <wps:cNvSpPr>
                          <a:spLocks/>
                        </wps:cNvSpPr>
                        <wps:spPr bwMode="auto">
                          <a:xfrm>
                            <a:off x="2047875" y="616585"/>
                            <a:ext cx="36830" cy="17780"/>
                          </a:xfrm>
                          <a:custGeom>
                            <a:avLst/>
                            <a:gdLst>
                              <a:gd name="T0" fmla="*/ 0 w 58"/>
                              <a:gd name="T1" fmla="*/ 28 h 28"/>
                              <a:gd name="T2" fmla="*/ 0 w 58"/>
                              <a:gd name="T3" fmla="*/ 19 h 28"/>
                              <a:gd name="T4" fmla="*/ 5 w 58"/>
                              <a:gd name="T5" fmla="*/ 9 h 28"/>
                              <a:gd name="T6" fmla="*/ 10 w 58"/>
                              <a:gd name="T7" fmla="*/ 9 h 28"/>
                              <a:gd name="T8" fmla="*/ 19 w 58"/>
                              <a:gd name="T9" fmla="*/ 0 h 28"/>
                              <a:gd name="T10" fmla="*/ 29 w 58"/>
                              <a:gd name="T11" fmla="*/ 0 h 28"/>
                              <a:gd name="T12" fmla="*/ 34 w 58"/>
                              <a:gd name="T13" fmla="*/ 0 h 28"/>
                              <a:gd name="T14" fmla="*/ 48 w 58"/>
                              <a:gd name="T15" fmla="*/ 0 h 28"/>
                              <a:gd name="T16" fmla="*/ 53 w 58"/>
                              <a:gd name="T17" fmla="*/ 4 h 28"/>
                              <a:gd name="T18" fmla="*/ 58 w 58"/>
                              <a:gd name="T19" fmla="*/ 9 h 28"/>
                              <a:gd name="T20" fmla="*/ 53 w 58"/>
                              <a:gd name="T21" fmla="*/ 9 h 28"/>
                              <a:gd name="T22" fmla="*/ 48 w 58"/>
                              <a:gd name="T23" fmla="*/ 4 h 28"/>
                              <a:gd name="T24" fmla="*/ 34 w 58"/>
                              <a:gd name="T25" fmla="*/ 4 h 28"/>
                              <a:gd name="T26" fmla="*/ 24 w 58"/>
                              <a:gd name="T27" fmla="*/ 9 h 28"/>
                              <a:gd name="T28" fmla="*/ 19 w 58"/>
                              <a:gd name="T29" fmla="*/ 9 h 28"/>
                              <a:gd name="T30" fmla="*/ 10 w 58"/>
                              <a:gd name="T31" fmla="*/ 14 h 28"/>
                              <a:gd name="T32" fmla="*/ 5 w 58"/>
                              <a:gd name="T33" fmla="*/ 24 h 28"/>
                              <a:gd name="T34" fmla="*/ 5 w 58"/>
                              <a:gd name="T35" fmla="*/ 28 h 28"/>
                              <a:gd name="T36" fmla="*/ 0 w 58"/>
                              <a:gd name="T3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 h="28">
                                <a:moveTo>
                                  <a:pt x="0" y="28"/>
                                </a:moveTo>
                                <a:lnTo>
                                  <a:pt x="0" y="19"/>
                                </a:lnTo>
                                <a:lnTo>
                                  <a:pt x="5" y="9"/>
                                </a:lnTo>
                                <a:lnTo>
                                  <a:pt x="10" y="9"/>
                                </a:lnTo>
                                <a:lnTo>
                                  <a:pt x="19" y="0"/>
                                </a:lnTo>
                                <a:lnTo>
                                  <a:pt x="29" y="0"/>
                                </a:lnTo>
                                <a:lnTo>
                                  <a:pt x="34" y="0"/>
                                </a:lnTo>
                                <a:lnTo>
                                  <a:pt x="48" y="0"/>
                                </a:lnTo>
                                <a:lnTo>
                                  <a:pt x="53" y="4"/>
                                </a:lnTo>
                                <a:lnTo>
                                  <a:pt x="58" y="9"/>
                                </a:lnTo>
                                <a:lnTo>
                                  <a:pt x="53" y="9"/>
                                </a:lnTo>
                                <a:lnTo>
                                  <a:pt x="48" y="4"/>
                                </a:lnTo>
                                <a:lnTo>
                                  <a:pt x="34" y="4"/>
                                </a:lnTo>
                                <a:lnTo>
                                  <a:pt x="24" y="9"/>
                                </a:lnTo>
                                <a:lnTo>
                                  <a:pt x="19" y="9"/>
                                </a:lnTo>
                                <a:lnTo>
                                  <a:pt x="10" y="14"/>
                                </a:lnTo>
                                <a:lnTo>
                                  <a:pt x="5" y="24"/>
                                </a:lnTo>
                                <a:lnTo>
                                  <a:pt x="5"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1" name="Freeform 1344"/>
                        <wps:cNvSpPr>
                          <a:spLocks/>
                        </wps:cNvSpPr>
                        <wps:spPr bwMode="auto">
                          <a:xfrm>
                            <a:off x="2054225" y="628650"/>
                            <a:ext cx="30480" cy="15240"/>
                          </a:xfrm>
                          <a:custGeom>
                            <a:avLst/>
                            <a:gdLst>
                              <a:gd name="T0" fmla="*/ 0 w 48"/>
                              <a:gd name="T1" fmla="*/ 9 h 24"/>
                              <a:gd name="T2" fmla="*/ 9 w 48"/>
                              <a:gd name="T3" fmla="*/ 5 h 24"/>
                              <a:gd name="T4" fmla="*/ 14 w 48"/>
                              <a:gd name="T5" fmla="*/ 0 h 24"/>
                              <a:gd name="T6" fmla="*/ 19 w 48"/>
                              <a:gd name="T7" fmla="*/ 0 h 24"/>
                              <a:gd name="T8" fmla="*/ 24 w 48"/>
                              <a:gd name="T9" fmla="*/ 0 h 24"/>
                              <a:gd name="T10" fmla="*/ 33 w 48"/>
                              <a:gd name="T11" fmla="*/ 5 h 24"/>
                              <a:gd name="T12" fmla="*/ 38 w 48"/>
                              <a:gd name="T13" fmla="*/ 5 h 24"/>
                              <a:gd name="T14" fmla="*/ 43 w 48"/>
                              <a:gd name="T15" fmla="*/ 9 h 24"/>
                              <a:gd name="T16" fmla="*/ 43 w 48"/>
                              <a:gd name="T17" fmla="*/ 14 h 24"/>
                              <a:gd name="T18" fmla="*/ 43 w 48"/>
                              <a:gd name="T19" fmla="*/ 19 h 24"/>
                              <a:gd name="T20" fmla="*/ 48 w 48"/>
                              <a:gd name="T21" fmla="*/ 24 h 24"/>
                              <a:gd name="T22" fmla="*/ 43 w 48"/>
                              <a:gd name="T23" fmla="*/ 24 h 24"/>
                              <a:gd name="T24" fmla="*/ 38 w 48"/>
                              <a:gd name="T25" fmla="*/ 24 h 24"/>
                              <a:gd name="T26" fmla="*/ 38 w 48"/>
                              <a:gd name="T27" fmla="*/ 14 h 24"/>
                              <a:gd name="T28" fmla="*/ 33 w 48"/>
                              <a:gd name="T29" fmla="*/ 14 h 24"/>
                              <a:gd name="T30" fmla="*/ 24 w 48"/>
                              <a:gd name="T31" fmla="*/ 14 h 24"/>
                              <a:gd name="T32" fmla="*/ 19 w 48"/>
                              <a:gd name="T33" fmla="*/ 14 h 24"/>
                              <a:gd name="T34" fmla="*/ 14 w 48"/>
                              <a:gd name="T35" fmla="*/ 14 h 24"/>
                              <a:gd name="T36" fmla="*/ 9 w 48"/>
                              <a:gd name="T37" fmla="*/ 9 h 24"/>
                              <a:gd name="T38" fmla="*/ 5 w 48"/>
                              <a:gd name="T39" fmla="*/ 9 h 24"/>
                              <a:gd name="T40" fmla="*/ 0 w 48"/>
                              <a:gd name="T41"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 h="24">
                                <a:moveTo>
                                  <a:pt x="0" y="9"/>
                                </a:moveTo>
                                <a:lnTo>
                                  <a:pt x="9" y="5"/>
                                </a:lnTo>
                                <a:lnTo>
                                  <a:pt x="14" y="0"/>
                                </a:lnTo>
                                <a:lnTo>
                                  <a:pt x="19" y="0"/>
                                </a:lnTo>
                                <a:lnTo>
                                  <a:pt x="24" y="0"/>
                                </a:lnTo>
                                <a:lnTo>
                                  <a:pt x="33" y="5"/>
                                </a:lnTo>
                                <a:lnTo>
                                  <a:pt x="38" y="5"/>
                                </a:lnTo>
                                <a:lnTo>
                                  <a:pt x="43" y="9"/>
                                </a:lnTo>
                                <a:lnTo>
                                  <a:pt x="43" y="14"/>
                                </a:lnTo>
                                <a:lnTo>
                                  <a:pt x="43" y="19"/>
                                </a:lnTo>
                                <a:lnTo>
                                  <a:pt x="48" y="24"/>
                                </a:lnTo>
                                <a:lnTo>
                                  <a:pt x="43" y="24"/>
                                </a:lnTo>
                                <a:lnTo>
                                  <a:pt x="38" y="24"/>
                                </a:lnTo>
                                <a:lnTo>
                                  <a:pt x="38" y="14"/>
                                </a:lnTo>
                                <a:lnTo>
                                  <a:pt x="33" y="14"/>
                                </a:lnTo>
                                <a:lnTo>
                                  <a:pt x="24" y="14"/>
                                </a:lnTo>
                                <a:lnTo>
                                  <a:pt x="19" y="14"/>
                                </a:lnTo>
                                <a:lnTo>
                                  <a:pt x="14" y="14"/>
                                </a:lnTo>
                                <a:lnTo>
                                  <a:pt x="9" y="9"/>
                                </a:lnTo>
                                <a:lnTo>
                                  <a:pt x="5"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2" name="Freeform 1345"/>
                        <wps:cNvSpPr>
                          <a:spLocks/>
                        </wps:cNvSpPr>
                        <wps:spPr bwMode="auto">
                          <a:xfrm>
                            <a:off x="2051050" y="637540"/>
                            <a:ext cx="3175" cy="3175"/>
                          </a:xfrm>
                          <a:custGeom>
                            <a:avLst/>
                            <a:gdLst>
                              <a:gd name="T0" fmla="*/ 5 w 5"/>
                              <a:gd name="T1" fmla="*/ 0 h 5"/>
                              <a:gd name="T2" fmla="*/ 0 w 5"/>
                              <a:gd name="T3" fmla="*/ 0 h 5"/>
                              <a:gd name="T4" fmla="*/ 0 w 5"/>
                              <a:gd name="T5" fmla="*/ 5 h 5"/>
                              <a:gd name="T6" fmla="*/ 5 w 5"/>
                              <a:gd name="T7" fmla="*/ 0 h 5"/>
                            </a:gdLst>
                            <a:ahLst/>
                            <a:cxnLst>
                              <a:cxn ang="0">
                                <a:pos x="T0" y="T1"/>
                              </a:cxn>
                              <a:cxn ang="0">
                                <a:pos x="T2" y="T3"/>
                              </a:cxn>
                              <a:cxn ang="0">
                                <a:pos x="T4" y="T5"/>
                              </a:cxn>
                              <a:cxn ang="0">
                                <a:pos x="T6" y="T7"/>
                              </a:cxn>
                            </a:cxnLst>
                            <a:rect l="0" t="0" r="r" b="b"/>
                            <a:pathLst>
                              <a:path w="5" h="5">
                                <a:moveTo>
                                  <a:pt x="5" y="0"/>
                                </a:moveTo>
                                <a:lnTo>
                                  <a:pt x="0" y="0"/>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1346"/>
                        <wps:cNvSpPr>
                          <a:spLocks/>
                        </wps:cNvSpPr>
                        <wps:spPr bwMode="auto">
                          <a:xfrm>
                            <a:off x="2017395" y="655955"/>
                            <a:ext cx="30480" cy="15240"/>
                          </a:xfrm>
                          <a:custGeom>
                            <a:avLst/>
                            <a:gdLst>
                              <a:gd name="T0" fmla="*/ 10 w 48"/>
                              <a:gd name="T1" fmla="*/ 0 h 24"/>
                              <a:gd name="T2" fmla="*/ 10 w 48"/>
                              <a:gd name="T3" fmla="*/ 5 h 24"/>
                              <a:gd name="T4" fmla="*/ 5 w 48"/>
                              <a:gd name="T5" fmla="*/ 5 h 24"/>
                              <a:gd name="T6" fmla="*/ 0 w 48"/>
                              <a:gd name="T7" fmla="*/ 10 h 24"/>
                              <a:gd name="T8" fmla="*/ 0 w 48"/>
                              <a:gd name="T9" fmla="*/ 19 h 24"/>
                              <a:gd name="T10" fmla="*/ 10 w 48"/>
                              <a:gd name="T11" fmla="*/ 19 h 24"/>
                              <a:gd name="T12" fmla="*/ 14 w 48"/>
                              <a:gd name="T13" fmla="*/ 19 h 24"/>
                              <a:gd name="T14" fmla="*/ 14 w 48"/>
                              <a:gd name="T15" fmla="*/ 24 h 24"/>
                              <a:gd name="T16" fmla="*/ 19 w 48"/>
                              <a:gd name="T17" fmla="*/ 24 h 24"/>
                              <a:gd name="T18" fmla="*/ 34 w 48"/>
                              <a:gd name="T19" fmla="*/ 24 h 24"/>
                              <a:gd name="T20" fmla="*/ 43 w 48"/>
                              <a:gd name="T21" fmla="*/ 19 h 24"/>
                              <a:gd name="T22" fmla="*/ 48 w 48"/>
                              <a:gd name="T23"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24">
                                <a:moveTo>
                                  <a:pt x="10" y="0"/>
                                </a:moveTo>
                                <a:lnTo>
                                  <a:pt x="10" y="5"/>
                                </a:lnTo>
                                <a:lnTo>
                                  <a:pt x="5" y="5"/>
                                </a:lnTo>
                                <a:lnTo>
                                  <a:pt x="0" y="10"/>
                                </a:lnTo>
                                <a:lnTo>
                                  <a:pt x="0" y="19"/>
                                </a:lnTo>
                                <a:lnTo>
                                  <a:pt x="10" y="19"/>
                                </a:lnTo>
                                <a:lnTo>
                                  <a:pt x="14" y="19"/>
                                </a:lnTo>
                                <a:lnTo>
                                  <a:pt x="14" y="24"/>
                                </a:lnTo>
                                <a:lnTo>
                                  <a:pt x="19" y="24"/>
                                </a:lnTo>
                                <a:lnTo>
                                  <a:pt x="34" y="24"/>
                                </a:lnTo>
                                <a:lnTo>
                                  <a:pt x="43" y="19"/>
                                </a:lnTo>
                                <a:lnTo>
                                  <a:pt x="48" y="19"/>
                                </a:lnTo>
                              </a:path>
                            </a:pathLst>
                          </a:custGeom>
                          <a:noFill/>
                          <a:ln w="0">
                            <a:solidFill>
                              <a:srgbClr val="FF7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Freeform 1347"/>
                        <wps:cNvSpPr>
                          <a:spLocks/>
                        </wps:cNvSpPr>
                        <wps:spPr bwMode="auto">
                          <a:xfrm>
                            <a:off x="1934845" y="494030"/>
                            <a:ext cx="213995" cy="210820"/>
                          </a:xfrm>
                          <a:custGeom>
                            <a:avLst/>
                            <a:gdLst>
                              <a:gd name="T0" fmla="*/ 48 w 337"/>
                              <a:gd name="T1" fmla="*/ 308 h 332"/>
                              <a:gd name="T2" fmla="*/ 44 w 337"/>
                              <a:gd name="T3" fmla="*/ 294 h 332"/>
                              <a:gd name="T4" fmla="*/ 34 w 337"/>
                              <a:gd name="T5" fmla="*/ 274 h 332"/>
                              <a:gd name="T6" fmla="*/ 24 w 337"/>
                              <a:gd name="T7" fmla="*/ 255 h 332"/>
                              <a:gd name="T8" fmla="*/ 19 w 337"/>
                              <a:gd name="T9" fmla="*/ 236 h 332"/>
                              <a:gd name="T10" fmla="*/ 10 w 337"/>
                              <a:gd name="T11" fmla="*/ 183 h 332"/>
                              <a:gd name="T12" fmla="*/ 0 w 337"/>
                              <a:gd name="T13" fmla="*/ 154 h 332"/>
                              <a:gd name="T14" fmla="*/ 0 w 337"/>
                              <a:gd name="T15" fmla="*/ 125 h 332"/>
                              <a:gd name="T16" fmla="*/ 34 w 337"/>
                              <a:gd name="T17" fmla="*/ 97 h 332"/>
                              <a:gd name="T18" fmla="*/ 44 w 337"/>
                              <a:gd name="T19" fmla="*/ 58 h 332"/>
                              <a:gd name="T20" fmla="*/ 63 w 337"/>
                              <a:gd name="T21" fmla="*/ 34 h 332"/>
                              <a:gd name="T22" fmla="*/ 87 w 337"/>
                              <a:gd name="T23" fmla="*/ 24 h 332"/>
                              <a:gd name="T24" fmla="*/ 130 w 337"/>
                              <a:gd name="T25" fmla="*/ 5 h 332"/>
                              <a:gd name="T26" fmla="*/ 159 w 337"/>
                              <a:gd name="T27" fmla="*/ 5 h 332"/>
                              <a:gd name="T28" fmla="*/ 183 w 337"/>
                              <a:gd name="T29" fmla="*/ 5 h 332"/>
                              <a:gd name="T30" fmla="*/ 221 w 337"/>
                              <a:gd name="T31" fmla="*/ 15 h 332"/>
                              <a:gd name="T32" fmla="*/ 255 w 337"/>
                              <a:gd name="T33" fmla="*/ 29 h 332"/>
                              <a:gd name="T34" fmla="*/ 279 w 337"/>
                              <a:gd name="T35" fmla="*/ 58 h 332"/>
                              <a:gd name="T36" fmla="*/ 289 w 337"/>
                              <a:gd name="T37" fmla="*/ 82 h 332"/>
                              <a:gd name="T38" fmla="*/ 308 w 337"/>
                              <a:gd name="T39" fmla="*/ 106 h 332"/>
                              <a:gd name="T40" fmla="*/ 327 w 337"/>
                              <a:gd name="T41" fmla="*/ 140 h 332"/>
                              <a:gd name="T42" fmla="*/ 337 w 337"/>
                              <a:gd name="T43" fmla="*/ 173 h 332"/>
                              <a:gd name="T44" fmla="*/ 332 w 337"/>
                              <a:gd name="T45" fmla="*/ 202 h 332"/>
                              <a:gd name="T46" fmla="*/ 327 w 337"/>
                              <a:gd name="T47" fmla="*/ 236 h 332"/>
                              <a:gd name="T48" fmla="*/ 303 w 337"/>
                              <a:gd name="T49" fmla="*/ 255 h 332"/>
                              <a:gd name="T50" fmla="*/ 269 w 337"/>
                              <a:gd name="T51" fmla="*/ 294 h 332"/>
                              <a:gd name="T52" fmla="*/ 255 w 337"/>
                              <a:gd name="T53" fmla="*/ 318 h 332"/>
                              <a:gd name="T54" fmla="*/ 221 w 337"/>
                              <a:gd name="T55" fmla="*/ 332 h 332"/>
                              <a:gd name="T56" fmla="*/ 245 w 337"/>
                              <a:gd name="T57" fmla="*/ 270 h 332"/>
                              <a:gd name="T58" fmla="*/ 260 w 337"/>
                              <a:gd name="T59" fmla="*/ 217 h 332"/>
                              <a:gd name="T60" fmla="*/ 255 w 337"/>
                              <a:gd name="T61" fmla="*/ 188 h 332"/>
                              <a:gd name="T62" fmla="*/ 255 w 337"/>
                              <a:gd name="T63" fmla="*/ 149 h 332"/>
                              <a:gd name="T64" fmla="*/ 221 w 337"/>
                              <a:gd name="T65" fmla="*/ 154 h 332"/>
                              <a:gd name="T66" fmla="*/ 188 w 337"/>
                              <a:gd name="T67" fmla="*/ 164 h 332"/>
                              <a:gd name="T68" fmla="*/ 140 w 337"/>
                              <a:gd name="T69" fmla="*/ 164 h 332"/>
                              <a:gd name="T70" fmla="*/ 120 w 337"/>
                              <a:gd name="T71" fmla="*/ 154 h 332"/>
                              <a:gd name="T72" fmla="*/ 92 w 337"/>
                              <a:gd name="T73" fmla="*/ 159 h 332"/>
                              <a:gd name="T74" fmla="*/ 87 w 337"/>
                              <a:gd name="T75" fmla="*/ 178 h 332"/>
                              <a:gd name="T76" fmla="*/ 68 w 337"/>
                              <a:gd name="T77" fmla="*/ 193 h 332"/>
                              <a:gd name="T78" fmla="*/ 58 w 337"/>
                              <a:gd name="T79" fmla="*/ 226 h 332"/>
                              <a:gd name="T80" fmla="*/ 48 w 337"/>
                              <a:gd name="T81" fmla="*/ 236 h 332"/>
                              <a:gd name="T82" fmla="*/ 39 w 337"/>
                              <a:gd name="T83" fmla="*/ 236 h 332"/>
                              <a:gd name="T84" fmla="*/ 34 w 337"/>
                              <a:gd name="T85" fmla="*/ 246 h 332"/>
                              <a:gd name="T86" fmla="*/ 39 w 337"/>
                              <a:gd name="T87" fmla="*/ 260 h 332"/>
                              <a:gd name="T88" fmla="*/ 58 w 337"/>
                              <a:gd name="T89" fmla="*/ 265 h 332"/>
                              <a:gd name="T90" fmla="*/ 63 w 337"/>
                              <a:gd name="T91" fmla="*/ 313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37" h="332">
                                <a:moveTo>
                                  <a:pt x="63" y="313"/>
                                </a:moveTo>
                                <a:lnTo>
                                  <a:pt x="48" y="308"/>
                                </a:lnTo>
                                <a:lnTo>
                                  <a:pt x="44" y="298"/>
                                </a:lnTo>
                                <a:lnTo>
                                  <a:pt x="44" y="294"/>
                                </a:lnTo>
                                <a:lnTo>
                                  <a:pt x="39" y="274"/>
                                </a:lnTo>
                                <a:lnTo>
                                  <a:pt x="34" y="274"/>
                                </a:lnTo>
                                <a:lnTo>
                                  <a:pt x="29" y="260"/>
                                </a:lnTo>
                                <a:lnTo>
                                  <a:pt x="24" y="255"/>
                                </a:lnTo>
                                <a:lnTo>
                                  <a:pt x="24" y="250"/>
                                </a:lnTo>
                                <a:lnTo>
                                  <a:pt x="19" y="236"/>
                                </a:lnTo>
                                <a:lnTo>
                                  <a:pt x="5" y="217"/>
                                </a:lnTo>
                                <a:lnTo>
                                  <a:pt x="10" y="183"/>
                                </a:lnTo>
                                <a:lnTo>
                                  <a:pt x="5" y="178"/>
                                </a:lnTo>
                                <a:lnTo>
                                  <a:pt x="0" y="154"/>
                                </a:lnTo>
                                <a:lnTo>
                                  <a:pt x="0" y="140"/>
                                </a:lnTo>
                                <a:lnTo>
                                  <a:pt x="0" y="125"/>
                                </a:lnTo>
                                <a:lnTo>
                                  <a:pt x="10" y="111"/>
                                </a:lnTo>
                                <a:lnTo>
                                  <a:pt x="34" y="97"/>
                                </a:lnTo>
                                <a:lnTo>
                                  <a:pt x="29" y="82"/>
                                </a:lnTo>
                                <a:lnTo>
                                  <a:pt x="44" y="58"/>
                                </a:lnTo>
                                <a:lnTo>
                                  <a:pt x="53" y="53"/>
                                </a:lnTo>
                                <a:lnTo>
                                  <a:pt x="63" y="34"/>
                                </a:lnTo>
                                <a:lnTo>
                                  <a:pt x="77" y="24"/>
                                </a:lnTo>
                                <a:lnTo>
                                  <a:pt x="87" y="24"/>
                                </a:lnTo>
                                <a:lnTo>
                                  <a:pt x="111" y="5"/>
                                </a:lnTo>
                                <a:lnTo>
                                  <a:pt x="130" y="5"/>
                                </a:lnTo>
                                <a:lnTo>
                                  <a:pt x="144" y="0"/>
                                </a:lnTo>
                                <a:lnTo>
                                  <a:pt x="159" y="5"/>
                                </a:lnTo>
                                <a:lnTo>
                                  <a:pt x="168" y="5"/>
                                </a:lnTo>
                                <a:lnTo>
                                  <a:pt x="183" y="5"/>
                                </a:lnTo>
                                <a:lnTo>
                                  <a:pt x="202" y="5"/>
                                </a:lnTo>
                                <a:lnTo>
                                  <a:pt x="221" y="15"/>
                                </a:lnTo>
                                <a:lnTo>
                                  <a:pt x="231" y="20"/>
                                </a:lnTo>
                                <a:lnTo>
                                  <a:pt x="255" y="29"/>
                                </a:lnTo>
                                <a:lnTo>
                                  <a:pt x="269" y="44"/>
                                </a:lnTo>
                                <a:lnTo>
                                  <a:pt x="279" y="58"/>
                                </a:lnTo>
                                <a:lnTo>
                                  <a:pt x="289" y="72"/>
                                </a:lnTo>
                                <a:lnTo>
                                  <a:pt x="289" y="82"/>
                                </a:lnTo>
                                <a:lnTo>
                                  <a:pt x="293" y="92"/>
                                </a:lnTo>
                                <a:lnTo>
                                  <a:pt x="308" y="106"/>
                                </a:lnTo>
                                <a:lnTo>
                                  <a:pt x="317" y="121"/>
                                </a:lnTo>
                                <a:lnTo>
                                  <a:pt x="327" y="140"/>
                                </a:lnTo>
                                <a:lnTo>
                                  <a:pt x="332" y="164"/>
                                </a:lnTo>
                                <a:lnTo>
                                  <a:pt x="337" y="173"/>
                                </a:lnTo>
                                <a:lnTo>
                                  <a:pt x="337" y="183"/>
                                </a:lnTo>
                                <a:lnTo>
                                  <a:pt x="332" y="202"/>
                                </a:lnTo>
                                <a:lnTo>
                                  <a:pt x="322" y="217"/>
                                </a:lnTo>
                                <a:lnTo>
                                  <a:pt x="327" y="236"/>
                                </a:lnTo>
                                <a:lnTo>
                                  <a:pt x="322" y="246"/>
                                </a:lnTo>
                                <a:lnTo>
                                  <a:pt x="303" y="255"/>
                                </a:lnTo>
                                <a:lnTo>
                                  <a:pt x="293" y="265"/>
                                </a:lnTo>
                                <a:lnTo>
                                  <a:pt x="269" y="294"/>
                                </a:lnTo>
                                <a:lnTo>
                                  <a:pt x="269" y="303"/>
                                </a:lnTo>
                                <a:lnTo>
                                  <a:pt x="255" y="318"/>
                                </a:lnTo>
                                <a:lnTo>
                                  <a:pt x="231" y="327"/>
                                </a:lnTo>
                                <a:lnTo>
                                  <a:pt x="221" y="332"/>
                                </a:lnTo>
                                <a:lnTo>
                                  <a:pt x="236" y="303"/>
                                </a:lnTo>
                                <a:lnTo>
                                  <a:pt x="245" y="270"/>
                                </a:lnTo>
                                <a:lnTo>
                                  <a:pt x="255" y="246"/>
                                </a:lnTo>
                                <a:lnTo>
                                  <a:pt x="260" y="217"/>
                                </a:lnTo>
                                <a:lnTo>
                                  <a:pt x="260" y="202"/>
                                </a:lnTo>
                                <a:lnTo>
                                  <a:pt x="255" y="188"/>
                                </a:lnTo>
                                <a:lnTo>
                                  <a:pt x="260" y="159"/>
                                </a:lnTo>
                                <a:lnTo>
                                  <a:pt x="255" y="149"/>
                                </a:lnTo>
                                <a:lnTo>
                                  <a:pt x="245" y="140"/>
                                </a:lnTo>
                                <a:lnTo>
                                  <a:pt x="221" y="154"/>
                                </a:lnTo>
                                <a:lnTo>
                                  <a:pt x="207" y="164"/>
                                </a:lnTo>
                                <a:lnTo>
                                  <a:pt x="188" y="164"/>
                                </a:lnTo>
                                <a:lnTo>
                                  <a:pt x="164" y="164"/>
                                </a:lnTo>
                                <a:lnTo>
                                  <a:pt x="140" y="164"/>
                                </a:lnTo>
                                <a:lnTo>
                                  <a:pt x="125" y="164"/>
                                </a:lnTo>
                                <a:lnTo>
                                  <a:pt x="120" y="154"/>
                                </a:lnTo>
                                <a:lnTo>
                                  <a:pt x="106" y="154"/>
                                </a:lnTo>
                                <a:lnTo>
                                  <a:pt x="92" y="159"/>
                                </a:lnTo>
                                <a:lnTo>
                                  <a:pt x="87" y="169"/>
                                </a:lnTo>
                                <a:lnTo>
                                  <a:pt x="87" y="178"/>
                                </a:lnTo>
                                <a:lnTo>
                                  <a:pt x="82" y="188"/>
                                </a:lnTo>
                                <a:lnTo>
                                  <a:pt x="68" y="193"/>
                                </a:lnTo>
                                <a:lnTo>
                                  <a:pt x="63" y="202"/>
                                </a:lnTo>
                                <a:lnTo>
                                  <a:pt x="58" y="226"/>
                                </a:lnTo>
                                <a:lnTo>
                                  <a:pt x="58" y="231"/>
                                </a:lnTo>
                                <a:lnTo>
                                  <a:pt x="48" y="236"/>
                                </a:lnTo>
                                <a:lnTo>
                                  <a:pt x="44" y="236"/>
                                </a:lnTo>
                                <a:lnTo>
                                  <a:pt x="39" y="236"/>
                                </a:lnTo>
                                <a:lnTo>
                                  <a:pt x="39" y="241"/>
                                </a:lnTo>
                                <a:lnTo>
                                  <a:pt x="34" y="246"/>
                                </a:lnTo>
                                <a:lnTo>
                                  <a:pt x="39" y="255"/>
                                </a:lnTo>
                                <a:lnTo>
                                  <a:pt x="39" y="260"/>
                                </a:lnTo>
                                <a:lnTo>
                                  <a:pt x="48" y="265"/>
                                </a:lnTo>
                                <a:lnTo>
                                  <a:pt x="58" y="265"/>
                                </a:lnTo>
                                <a:lnTo>
                                  <a:pt x="63" y="294"/>
                                </a:lnTo>
                                <a:lnTo>
                                  <a:pt x="63" y="313"/>
                                </a:lnTo>
                                <a:close/>
                              </a:path>
                            </a:pathLst>
                          </a:custGeom>
                          <a:solidFill>
                            <a:srgbClr val="7F5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5" name="Freeform 1348"/>
                        <wps:cNvSpPr>
                          <a:spLocks/>
                        </wps:cNvSpPr>
                        <wps:spPr bwMode="auto">
                          <a:xfrm>
                            <a:off x="1941195" y="558165"/>
                            <a:ext cx="85090" cy="60960"/>
                          </a:xfrm>
                          <a:custGeom>
                            <a:avLst/>
                            <a:gdLst>
                              <a:gd name="T0" fmla="*/ 9 w 134"/>
                              <a:gd name="T1" fmla="*/ 96 h 96"/>
                              <a:gd name="T2" fmla="*/ 29 w 134"/>
                              <a:gd name="T3" fmla="*/ 96 h 96"/>
                              <a:gd name="T4" fmla="*/ 72 w 134"/>
                              <a:gd name="T5" fmla="*/ 72 h 96"/>
                              <a:gd name="T6" fmla="*/ 38 w 134"/>
                              <a:gd name="T7" fmla="*/ 72 h 96"/>
                              <a:gd name="T8" fmla="*/ 19 w 134"/>
                              <a:gd name="T9" fmla="*/ 68 h 96"/>
                              <a:gd name="T10" fmla="*/ 9 w 134"/>
                              <a:gd name="T11" fmla="*/ 63 h 96"/>
                              <a:gd name="T12" fmla="*/ 0 w 134"/>
                              <a:gd name="T13" fmla="*/ 53 h 96"/>
                              <a:gd name="T14" fmla="*/ 0 w 134"/>
                              <a:gd name="T15" fmla="*/ 34 h 96"/>
                              <a:gd name="T16" fmla="*/ 19 w 134"/>
                              <a:gd name="T17" fmla="*/ 44 h 96"/>
                              <a:gd name="T18" fmla="*/ 29 w 134"/>
                              <a:gd name="T19" fmla="*/ 44 h 96"/>
                              <a:gd name="T20" fmla="*/ 48 w 134"/>
                              <a:gd name="T21" fmla="*/ 48 h 96"/>
                              <a:gd name="T22" fmla="*/ 58 w 134"/>
                              <a:gd name="T23" fmla="*/ 48 h 96"/>
                              <a:gd name="T24" fmla="*/ 82 w 134"/>
                              <a:gd name="T25" fmla="*/ 58 h 96"/>
                              <a:gd name="T26" fmla="*/ 67 w 134"/>
                              <a:gd name="T27" fmla="*/ 44 h 96"/>
                              <a:gd name="T28" fmla="*/ 58 w 134"/>
                              <a:gd name="T29" fmla="*/ 34 h 96"/>
                              <a:gd name="T30" fmla="*/ 38 w 134"/>
                              <a:gd name="T31" fmla="*/ 24 h 96"/>
                              <a:gd name="T32" fmla="*/ 43 w 134"/>
                              <a:gd name="T33" fmla="*/ 10 h 96"/>
                              <a:gd name="T34" fmla="*/ 38 w 134"/>
                              <a:gd name="T35" fmla="*/ 0 h 96"/>
                              <a:gd name="T36" fmla="*/ 58 w 134"/>
                              <a:gd name="T37" fmla="*/ 5 h 96"/>
                              <a:gd name="T38" fmla="*/ 67 w 134"/>
                              <a:gd name="T39" fmla="*/ 20 h 96"/>
                              <a:gd name="T40" fmla="*/ 67 w 134"/>
                              <a:gd name="T41" fmla="*/ 29 h 96"/>
                              <a:gd name="T42" fmla="*/ 72 w 134"/>
                              <a:gd name="T43" fmla="*/ 34 h 96"/>
                              <a:gd name="T44" fmla="*/ 86 w 134"/>
                              <a:gd name="T45" fmla="*/ 44 h 96"/>
                              <a:gd name="T46" fmla="*/ 106 w 134"/>
                              <a:gd name="T47" fmla="*/ 48 h 96"/>
                              <a:gd name="T48" fmla="*/ 125 w 134"/>
                              <a:gd name="T49" fmla="*/ 58 h 96"/>
                              <a:gd name="T50" fmla="*/ 134 w 134"/>
                              <a:gd name="T51" fmla="*/ 5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4" h="96">
                                <a:moveTo>
                                  <a:pt x="9" y="96"/>
                                </a:moveTo>
                                <a:lnTo>
                                  <a:pt x="29" y="96"/>
                                </a:lnTo>
                                <a:lnTo>
                                  <a:pt x="72" y="72"/>
                                </a:lnTo>
                                <a:lnTo>
                                  <a:pt x="38" y="72"/>
                                </a:lnTo>
                                <a:lnTo>
                                  <a:pt x="19" y="68"/>
                                </a:lnTo>
                                <a:lnTo>
                                  <a:pt x="9" y="63"/>
                                </a:lnTo>
                                <a:lnTo>
                                  <a:pt x="0" y="53"/>
                                </a:lnTo>
                                <a:lnTo>
                                  <a:pt x="0" y="34"/>
                                </a:lnTo>
                                <a:lnTo>
                                  <a:pt x="19" y="44"/>
                                </a:lnTo>
                                <a:lnTo>
                                  <a:pt x="29" y="44"/>
                                </a:lnTo>
                                <a:lnTo>
                                  <a:pt x="48" y="48"/>
                                </a:lnTo>
                                <a:lnTo>
                                  <a:pt x="58" y="48"/>
                                </a:lnTo>
                                <a:lnTo>
                                  <a:pt x="82" y="58"/>
                                </a:lnTo>
                                <a:lnTo>
                                  <a:pt x="67" y="44"/>
                                </a:lnTo>
                                <a:lnTo>
                                  <a:pt x="58" y="34"/>
                                </a:lnTo>
                                <a:lnTo>
                                  <a:pt x="38" y="24"/>
                                </a:lnTo>
                                <a:lnTo>
                                  <a:pt x="43" y="10"/>
                                </a:lnTo>
                                <a:lnTo>
                                  <a:pt x="38" y="0"/>
                                </a:lnTo>
                                <a:lnTo>
                                  <a:pt x="58" y="5"/>
                                </a:lnTo>
                                <a:lnTo>
                                  <a:pt x="67" y="20"/>
                                </a:lnTo>
                                <a:lnTo>
                                  <a:pt x="67" y="29"/>
                                </a:lnTo>
                                <a:lnTo>
                                  <a:pt x="72" y="34"/>
                                </a:lnTo>
                                <a:lnTo>
                                  <a:pt x="86" y="44"/>
                                </a:lnTo>
                                <a:lnTo>
                                  <a:pt x="106" y="48"/>
                                </a:lnTo>
                                <a:lnTo>
                                  <a:pt x="125" y="58"/>
                                </a:lnTo>
                                <a:lnTo>
                                  <a:pt x="134" y="58"/>
                                </a:lnTo>
                              </a:path>
                            </a:pathLst>
                          </a:custGeom>
                          <a:noFill/>
                          <a:ln w="0">
                            <a:solidFill>
                              <a:srgbClr val="5F3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6" name="Freeform 1349"/>
                        <wps:cNvSpPr>
                          <a:spLocks/>
                        </wps:cNvSpPr>
                        <wps:spPr bwMode="auto">
                          <a:xfrm>
                            <a:off x="1956435" y="530860"/>
                            <a:ext cx="161925" cy="48895"/>
                          </a:xfrm>
                          <a:custGeom>
                            <a:avLst/>
                            <a:gdLst>
                              <a:gd name="T0" fmla="*/ 0 w 255"/>
                              <a:gd name="T1" fmla="*/ 39 h 77"/>
                              <a:gd name="T2" fmla="*/ 14 w 255"/>
                              <a:gd name="T3" fmla="*/ 34 h 77"/>
                              <a:gd name="T4" fmla="*/ 43 w 255"/>
                              <a:gd name="T5" fmla="*/ 34 h 77"/>
                              <a:gd name="T6" fmla="*/ 62 w 255"/>
                              <a:gd name="T7" fmla="*/ 29 h 77"/>
                              <a:gd name="T8" fmla="*/ 53 w 255"/>
                              <a:gd name="T9" fmla="*/ 48 h 77"/>
                              <a:gd name="T10" fmla="*/ 62 w 255"/>
                              <a:gd name="T11" fmla="*/ 63 h 77"/>
                              <a:gd name="T12" fmla="*/ 77 w 255"/>
                              <a:gd name="T13" fmla="*/ 48 h 77"/>
                              <a:gd name="T14" fmla="*/ 91 w 255"/>
                              <a:gd name="T15" fmla="*/ 29 h 77"/>
                              <a:gd name="T16" fmla="*/ 110 w 255"/>
                              <a:gd name="T17" fmla="*/ 19 h 77"/>
                              <a:gd name="T18" fmla="*/ 134 w 255"/>
                              <a:gd name="T19" fmla="*/ 5 h 77"/>
                              <a:gd name="T20" fmla="*/ 144 w 255"/>
                              <a:gd name="T21" fmla="*/ 0 h 77"/>
                              <a:gd name="T22" fmla="*/ 197 w 255"/>
                              <a:gd name="T23" fmla="*/ 19 h 77"/>
                              <a:gd name="T24" fmla="*/ 216 w 255"/>
                              <a:gd name="T25" fmla="*/ 39 h 77"/>
                              <a:gd name="T26" fmla="*/ 226 w 255"/>
                              <a:gd name="T27" fmla="*/ 53 h 77"/>
                              <a:gd name="T28" fmla="*/ 226 w 255"/>
                              <a:gd name="T29" fmla="*/ 77 h 77"/>
                              <a:gd name="T30" fmla="*/ 235 w 255"/>
                              <a:gd name="T31" fmla="*/ 77 h 77"/>
                              <a:gd name="T32" fmla="*/ 255 w 255"/>
                              <a:gd name="T33" fmla="*/ 63 h 77"/>
                              <a:gd name="T34" fmla="*/ 255 w 255"/>
                              <a:gd name="T35" fmla="*/ 43 h 77"/>
                              <a:gd name="T36" fmla="*/ 255 w 255"/>
                              <a:gd name="T37" fmla="*/ 2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5" h="77">
                                <a:moveTo>
                                  <a:pt x="0" y="39"/>
                                </a:moveTo>
                                <a:lnTo>
                                  <a:pt x="14" y="34"/>
                                </a:lnTo>
                                <a:lnTo>
                                  <a:pt x="43" y="34"/>
                                </a:lnTo>
                                <a:lnTo>
                                  <a:pt x="62" y="29"/>
                                </a:lnTo>
                                <a:lnTo>
                                  <a:pt x="53" y="48"/>
                                </a:lnTo>
                                <a:lnTo>
                                  <a:pt x="62" y="63"/>
                                </a:lnTo>
                                <a:lnTo>
                                  <a:pt x="77" y="48"/>
                                </a:lnTo>
                                <a:lnTo>
                                  <a:pt x="91" y="29"/>
                                </a:lnTo>
                                <a:lnTo>
                                  <a:pt x="110" y="19"/>
                                </a:lnTo>
                                <a:lnTo>
                                  <a:pt x="134" y="5"/>
                                </a:lnTo>
                                <a:lnTo>
                                  <a:pt x="144" y="0"/>
                                </a:lnTo>
                                <a:lnTo>
                                  <a:pt x="197" y="19"/>
                                </a:lnTo>
                                <a:lnTo>
                                  <a:pt x="216" y="39"/>
                                </a:lnTo>
                                <a:lnTo>
                                  <a:pt x="226" y="53"/>
                                </a:lnTo>
                                <a:lnTo>
                                  <a:pt x="226" y="77"/>
                                </a:lnTo>
                                <a:lnTo>
                                  <a:pt x="235" y="77"/>
                                </a:lnTo>
                                <a:lnTo>
                                  <a:pt x="255" y="63"/>
                                </a:lnTo>
                                <a:lnTo>
                                  <a:pt x="255" y="43"/>
                                </a:lnTo>
                                <a:lnTo>
                                  <a:pt x="255" y="24"/>
                                </a:lnTo>
                              </a:path>
                            </a:pathLst>
                          </a:custGeom>
                          <a:noFill/>
                          <a:ln w="0">
                            <a:solidFill>
                              <a:srgbClr val="5F3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7" name="Freeform 1350"/>
                        <wps:cNvSpPr>
                          <a:spLocks/>
                        </wps:cNvSpPr>
                        <wps:spPr bwMode="auto">
                          <a:xfrm>
                            <a:off x="1965325" y="503555"/>
                            <a:ext cx="140335" cy="60960"/>
                          </a:xfrm>
                          <a:custGeom>
                            <a:avLst/>
                            <a:gdLst>
                              <a:gd name="T0" fmla="*/ 77 w 221"/>
                              <a:gd name="T1" fmla="*/ 62 h 96"/>
                              <a:gd name="T2" fmla="*/ 58 w 221"/>
                              <a:gd name="T3" fmla="*/ 57 h 96"/>
                              <a:gd name="T4" fmla="*/ 34 w 221"/>
                              <a:gd name="T5" fmla="*/ 57 h 96"/>
                              <a:gd name="T6" fmla="*/ 0 w 221"/>
                              <a:gd name="T7" fmla="*/ 62 h 96"/>
                              <a:gd name="T8" fmla="*/ 48 w 221"/>
                              <a:gd name="T9" fmla="*/ 43 h 96"/>
                              <a:gd name="T10" fmla="*/ 82 w 221"/>
                              <a:gd name="T11" fmla="*/ 43 h 96"/>
                              <a:gd name="T12" fmla="*/ 72 w 221"/>
                              <a:gd name="T13" fmla="*/ 29 h 96"/>
                              <a:gd name="T14" fmla="*/ 44 w 221"/>
                              <a:gd name="T15" fmla="*/ 24 h 96"/>
                              <a:gd name="T16" fmla="*/ 77 w 221"/>
                              <a:gd name="T17" fmla="*/ 19 h 96"/>
                              <a:gd name="T18" fmla="*/ 92 w 221"/>
                              <a:gd name="T19" fmla="*/ 29 h 96"/>
                              <a:gd name="T20" fmla="*/ 111 w 221"/>
                              <a:gd name="T21" fmla="*/ 38 h 96"/>
                              <a:gd name="T22" fmla="*/ 120 w 221"/>
                              <a:gd name="T23" fmla="*/ 24 h 96"/>
                              <a:gd name="T24" fmla="*/ 96 w 221"/>
                              <a:gd name="T25" fmla="*/ 5 h 96"/>
                              <a:gd name="T26" fmla="*/ 116 w 221"/>
                              <a:gd name="T27" fmla="*/ 0 h 96"/>
                              <a:gd name="T28" fmla="*/ 130 w 221"/>
                              <a:gd name="T29" fmla="*/ 0 h 96"/>
                              <a:gd name="T30" fmla="*/ 140 w 221"/>
                              <a:gd name="T31" fmla="*/ 29 h 96"/>
                              <a:gd name="T32" fmla="*/ 154 w 221"/>
                              <a:gd name="T33" fmla="*/ 19 h 96"/>
                              <a:gd name="T34" fmla="*/ 154 w 221"/>
                              <a:gd name="T35" fmla="*/ 5 h 96"/>
                              <a:gd name="T36" fmla="*/ 164 w 221"/>
                              <a:gd name="T37" fmla="*/ 19 h 96"/>
                              <a:gd name="T38" fmla="*/ 178 w 221"/>
                              <a:gd name="T39" fmla="*/ 29 h 96"/>
                              <a:gd name="T40" fmla="*/ 178 w 221"/>
                              <a:gd name="T41" fmla="*/ 43 h 96"/>
                              <a:gd name="T42" fmla="*/ 183 w 221"/>
                              <a:gd name="T43" fmla="*/ 48 h 96"/>
                              <a:gd name="T44" fmla="*/ 193 w 221"/>
                              <a:gd name="T45" fmla="*/ 48 h 96"/>
                              <a:gd name="T46" fmla="*/ 197 w 221"/>
                              <a:gd name="T47" fmla="*/ 24 h 96"/>
                              <a:gd name="T48" fmla="*/ 207 w 221"/>
                              <a:gd name="T49" fmla="*/ 29 h 96"/>
                              <a:gd name="T50" fmla="*/ 207 w 221"/>
                              <a:gd name="T51" fmla="*/ 48 h 96"/>
                              <a:gd name="T52" fmla="*/ 202 w 221"/>
                              <a:gd name="T53" fmla="*/ 62 h 96"/>
                              <a:gd name="T54" fmla="*/ 212 w 221"/>
                              <a:gd name="T55" fmla="*/ 67 h 96"/>
                              <a:gd name="T56" fmla="*/ 221 w 221"/>
                              <a:gd name="T5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1" h="96">
                                <a:moveTo>
                                  <a:pt x="77" y="62"/>
                                </a:moveTo>
                                <a:lnTo>
                                  <a:pt x="58" y="57"/>
                                </a:lnTo>
                                <a:lnTo>
                                  <a:pt x="34" y="57"/>
                                </a:lnTo>
                                <a:lnTo>
                                  <a:pt x="0" y="62"/>
                                </a:lnTo>
                                <a:lnTo>
                                  <a:pt x="48" y="43"/>
                                </a:lnTo>
                                <a:lnTo>
                                  <a:pt x="82" y="43"/>
                                </a:lnTo>
                                <a:lnTo>
                                  <a:pt x="72" y="29"/>
                                </a:lnTo>
                                <a:lnTo>
                                  <a:pt x="44" y="24"/>
                                </a:lnTo>
                                <a:lnTo>
                                  <a:pt x="77" y="19"/>
                                </a:lnTo>
                                <a:lnTo>
                                  <a:pt x="92" y="29"/>
                                </a:lnTo>
                                <a:lnTo>
                                  <a:pt x="111" y="38"/>
                                </a:lnTo>
                                <a:lnTo>
                                  <a:pt x="120" y="24"/>
                                </a:lnTo>
                                <a:lnTo>
                                  <a:pt x="96" y="5"/>
                                </a:lnTo>
                                <a:lnTo>
                                  <a:pt x="116" y="0"/>
                                </a:lnTo>
                                <a:lnTo>
                                  <a:pt x="130" y="0"/>
                                </a:lnTo>
                                <a:lnTo>
                                  <a:pt x="140" y="29"/>
                                </a:lnTo>
                                <a:lnTo>
                                  <a:pt x="154" y="19"/>
                                </a:lnTo>
                                <a:lnTo>
                                  <a:pt x="154" y="5"/>
                                </a:lnTo>
                                <a:lnTo>
                                  <a:pt x="164" y="19"/>
                                </a:lnTo>
                                <a:lnTo>
                                  <a:pt x="178" y="29"/>
                                </a:lnTo>
                                <a:lnTo>
                                  <a:pt x="178" y="43"/>
                                </a:lnTo>
                                <a:lnTo>
                                  <a:pt x="183" y="48"/>
                                </a:lnTo>
                                <a:lnTo>
                                  <a:pt x="193" y="48"/>
                                </a:lnTo>
                                <a:lnTo>
                                  <a:pt x="197" y="24"/>
                                </a:lnTo>
                                <a:lnTo>
                                  <a:pt x="207" y="29"/>
                                </a:lnTo>
                                <a:lnTo>
                                  <a:pt x="207" y="48"/>
                                </a:lnTo>
                                <a:lnTo>
                                  <a:pt x="202" y="62"/>
                                </a:lnTo>
                                <a:lnTo>
                                  <a:pt x="212" y="67"/>
                                </a:lnTo>
                                <a:lnTo>
                                  <a:pt x="221" y="96"/>
                                </a:lnTo>
                              </a:path>
                            </a:pathLst>
                          </a:custGeom>
                          <a:noFill/>
                          <a:ln w="0">
                            <a:solidFill>
                              <a:srgbClr val="5F3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8" name="Freeform 1351"/>
                        <wps:cNvSpPr>
                          <a:spLocks/>
                        </wps:cNvSpPr>
                        <wps:spPr bwMode="auto">
                          <a:xfrm>
                            <a:off x="2103120" y="561340"/>
                            <a:ext cx="39370" cy="88900"/>
                          </a:xfrm>
                          <a:custGeom>
                            <a:avLst/>
                            <a:gdLst>
                              <a:gd name="T0" fmla="*/ 33 w 62"/>
                              <a:gd name="T1" fmla="*/ 0 h 140"/>
                              <a:gd name="T2" fmla="*/ 48 w 62"/>
                              <a:gd name="T3" fmla="*/ 29 h 140"/>
                              <a:gd name="T4" fmla="*/ 57 w 62"/>
                              <a:gd name="T5" fmla="*/ 48 h 140"/>
                              <a:gd name="T6" fmla="*/ 62 w 62"/>
                              <a:gd name="T7" fmla="*/ 67 h 140"/>
                              <a:gd name="T8" fmla="*/ 62 w 62"/>
                              <a:gd name="T9" fmla="*/ 77 h 140"/>
                              <a:gd name="T10" fmla="*/ 57 w 62"/>
                              <a:gd name="T11" fmla="*/ 96 h 140"/>
                              <a:gd name="T12" fmla="*/ 57 w 62"/>
                              <a:gd name="T13" fmla="*/ 101 h 140"/>
                              <a:gd name="T14" fmla="*/ 48 w 62"/>
                              <a:gd name="T15" fmla="*/ 82 h 140"/>
                              <a:gd name="T16" fmla="*/ 43 w 62"/>
                              <a:gd name="T17" fmla="*/ 63 h 140"/>
                              <a:gd name="T18" fmla="*/ 28 w 62"/>
                              <a:gd name="T19" fmla="*/ 39 h 140"/>
                              <a:gd name="T20" fmla="*/ 19 w 62"/>
                              <a:gd name="T21" fmla="*/ 24 h 140"/>
                              <a:gd name="T22" fmla="*/ 14 w 62"/>
                              <a:gd name="T23" fmla="*/ 63 h 140"/>
                              <a:gd name="T24" fmla="*/ 28 w 62"/>
                              <a:gd name="T25" fmla="*/ 82 h 140"/>
                              <a:gd name="T26" fmla="*/ 38 w 62"/>
                              <a:gd name="T27" fmla="*/ 91 h 140"/>
                              <a:gd name="T28" fmla="*/ 43 w 62"/>
                              <a:gd name="T29" fmla="*/ 140 h 140"/>
                              <a:gd name="T30" fmla="*/ 14 w 62"/>
                              <a:gd name="T31" fmla="*/ 130 h 140"/>
                              <a:gd name="T32" fmla="*/ 4 w 62"/>
                              <a:gd name="T33" fmla="*/ 111 h 140"/>
                              <a:gd name="T34" fmla="*/ 0 w 62"/>
                              <a:gd name="T35" fmla="*/ 8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 h="140">
                                <a:moveTo>
                                  <a:pt x="33" y="0"/>
                                </a:moveTo>
                                <a:lnTo>
                                  <a:pt x="48" y="29"/>
                                </a:lnTo>
                                <a:lnTo>
                                  <a:pt x="57" y="48"/>
                                </a:lnTo>
                                <a:lnTo>
                                  <a:pt x="62" y="67"/>
                                </a:lnTo>
                                <a:lnTo>
                                  <a:pt x="62" y="77"/>
                                </a:lnTo>
                                <a:lnTo>
                                  <a:pt x="57" y="96"/>
                                </a:lnTo>
                                <a:lnTo>
                                  <a:pt x="57" y="101"/>
                                </a:lnTo>
                                <a:lnTo>
                                  <a:pt x="48" y="82"/>
                                </a:lnTo>
                                <a:lnTo>
                                  <a:pt x="43" y="63"/>
                                </a:lnTo>
                                <a:lnTo>
                                  <a:pt x="28" y="39"/>
                                </a:lnTo>
                                <a:lnTo>
                                  <a:pt x="19" y="24"/>
                                </a:lnTo>
                                <a:lnTo>
                                  <a:pt x="14" y="63"/>
                                </a:lnTo>
                                <a:lnTo>
                                  <a:pt x="28" y="82"/>
                                </a:lnTo>
                                <a:lnTo>
                                  <a:pt x="38" y="91"/>
                                </a:lnTo>
                                <a:lnTo>
                                  <a:pt x="43" y="140"/>
                                </a:lnTo>
                                <a:lnTo>
                                  <a:pt x="14" y="130"/>
                                </a:lnTo>
                                <a:lnTo>
                                  <a:pt x="4" y="111"/>
                                </a:lnTo>
                                <a:lnTo>
                                  <a:pt x="0" y="87"/>
                                </a:lnTo>
                              </a:path>
                            </a:pathLst>
                          </a:custGeom>
                          <a:noFill/>
                          <a:ln w="0">
                            <a:solidFill>
                              <a:srgbClr val="5F3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9" name="Oval 1352"/>
                        <wps:cNvSpPr>
                          <a:spLocks noChangeArrowheads="1"/>
                        </wps:cNvSpPr>
                        <wps:spPr bwMode="auto">
                          <a:xfrm>
                            <a:off x="1965325" y="659130"/>
                            <a:ext cx="12700" cy="12065"/>
                          </a:xfrm>
                          <a:prstGeom prst="ellipse">
                            <a:avLst/>
                          </a:prstGeom>
                          <a:solidFill>
                            <a:srgbClr val="FF5FBF"/>
                          </a:solidFill>
                          <a:ln w="0">
                            <a:solidFill>
                              <a:srgbClr val="FF009F"/>
                            </a:solidFill>
                            <a:round/>
                            <a:headEnd/>
                            <a:tailEnd/>
                          </a:ln>
                        </wps:spPr>
                        <wps:bodyPr rot="0" vert="horz" wrap="square" lIns="91440" tIns="45720" rIns="91440" bIns="45720" anchor="t" anchorCtr="0" upright="1">
                          <a:noAutofit/>
                        </wps:bodyPr>
                      </wps:wsp>
                      <wps:wsp>
                        <wps:cNvPr id="3160" name="Freeform 1353"/>
                        <wps:cNvSpPr>
                          <a:spLocks/>
                        </wps:cNvSpPr>
                        <wps:spPr bwMode="auto">
                          <a:xfrm>
                            <a:off x="1995805" y="698500"/>
                            <a:ext cx="33655" cy="143510"/>
                          </a:xfrm>
                          <a:custGeom>
                            <a:avLst/>
                            <a:gdLst>
                              <a:gd name="T0" fmla="*/ 53 w 53"/>
                              <a:gd name="T1" fmla="*/ 5 h 226"/>
                              <a:gd name="T2" fmla="*/ 10 w 53"/>
                              <a:gd name="T3" fmla="*/ 221 h 226"/>
                              <a:gd name="T4" fmla="*/ 0 w 53"/>
                              <a:gd name="T5" fmla="*/ 226 h 226"/>
                              <a:gd name="T6" fmla="*/ 44 w 53"/>
                              <a:gd name="T7" fmla="*/ 5 h 226"/>
                              <a:gd name="T8" fmla="*/ 48 w 53"/>
                              <a:gd name="T9" fmla="*/ 0 h 226"/>
                              <a:gd name="T10" fmla="*/ 53 w 53"/>
                              <a:gd name="T11" fmla="*/ 5 h 226"/>
                            </a:gdLst>
                            <a:ahLst/>
                            <a:cxnLst>
                              <a:cxn ang="0">
                                <a:pos x="T0" y="T1"/>
                              </a:cxn>
                              <a:cxn ang="0">
                                <a:pos x="T2" y="T3"/>
                              </a:cxn>
                              <a:cxn ang="0">
                                <a:pos x="T4" y="T5"/>
                              </a:cxn>
                              <a:cxn ang="0">
                                <a:pos x="T6" y="T7"/>
                              </a:cxn>
                              <a:cxn ang="0">
                                <a:pos x="T8" y="T9"/>
                              </a:cxn>
                              <a:cxn ang="0">
                                <a:pos x="T10" y="T11"/>
                              </a:cxn>
                            </a:cxnLst>
                            <a:rect l="0" t="0" r="r" b="b"/>
                            <a:pathLst>
                              <a:path w="53" h="226">
                                <a:moveTo>
                                  <a:pt x="53" y="5"/>
                                </a:moveTo>
                                <a:lnTo>
                                  <a:pt x="10" y="221"/>
                                </a:lnTo>
                                <a:lnTo>
                                  <a:pt x="0" y="226"/>
                                </a:lnTo>
                                <a:lnTo>
                                  <a:pt x="44" y="5"/>
                                </a:lnTo>
                                <a:lnTo>
                                  <a:pt x="48" y="0"/>
                                </a:lnTo>
                                <a:lnTo>
                                  <a:pt x="53" y="5"/>
                                </a:lnTo>
                                <a:close/>
                              </a:path>
                            </a:pathLst>
                          </a:custGeom>
                          <a:solidFill>
                            <a:srgbClr val="BF7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 name="Freeform 1354"/>
                        <wps:cNvSpPr>
                          <a:spLocks/>
                        </wps:cNvSpPr>
                        <wps:spPr bwMode="auto">
                          <a:xfrm>
                            <a:off x="1821815" y="753745"/>
                            <a:ext cx="369570" cy="405765"/>
                          </a:xfrm>
                          <a:custGeom>
                            <a:avLst/>
                            <a:gdLst>
                              <a:gd name="T0" fmla="*/ 202 w 582"/>
                              <a:gd name="T1" fmla="*/ 5 h 639"/>
                              <a:gd name="T2" fmla="*/ 173 w 582"/>
                              <a:gd name="T3" fmla="*/ 10 h 639"/>
                              <a:gd name="T4" fmla="*/ 140 w 582"/>
                              <a:gd name="T5" fmla="*/ 19 h 639"/>
                              <a:gd name="T6" fmla="*/ 121 w 582"/>
                              <a:gd name="T7" fmla="*/ 24 h 639"/>
                              <a:gd name="T8" fmla="*/ 101 w 582"/>
                              <a:gd name="T9" fmla="*/ 34 h 639"/>
                              <a:gd name="T10" fmla="*/ 87 w 582"/>
                              <a:gd name="T11" fmla="*/ 48 h 639"/>
                              <a:gd name="T12" fmla="*/ 73 w 582"/>
                              <a:gd name="T13" fmla="*/ 62 h 639"/>
                              <a:gd name="T14" fmla="*/ 48 w 582"/>
                              <a:gd name="T15" fmla="*/ 96 h 639"/>
                              <a:gd name="T16" fmla="*/ 0 w 582"/>
                              <a:gd name="T17" fmla="*/ 183 h 639"/>
                              <a:gd name="T18" fmla="*/ 15 w 582"/>
                              <a:gd name="T19" fmla="*/ 197 h 639"/>
                              <a:gd name="T20" fmla="*/ 140 w 582"/>
                              <a:gd name="T21" fmla="*/ 255 h 639"/>
                              <a:gd name="T22" fmla="*/ 140 w 582"/>
                              <a:gd name="T23" fmla="*/ 394 h 639"/>
                              <a:gd name="T24" fmla="*/ 125 w 582"/>
                              <a:gd name="T25" fmla="*/ 490 h 639"/>
                              <a:gd name="T26" fmla="*/ 92 w 582"/>
                              <a:gd name="T27" fmla="*/ 586 h 639"/>
                              <a:gd name="T28" fmla="*/ 548 w 582"/>
                              <a:gd name="T29" fmla="*/ 639 h 639"/>
                              <a:gd name="T30" fmla="*/ 471 w 582"/>
                              <a:gd name="T31" fmla="*/ 399 h 639"/>
                              <a:gd name="T32" fmla="*/ 500 w 582"/>
                              <a:gd name="T33" fmla="*/ 375 h 639"/>
                              <a:gd name="T34" fmla="*/ 510 w 582"/>
                              <a:gd name="T35" fmla="*/ 332 h 639"/>
                              <a:gd name="T36" fmla="*/ 515 w 582"/>
                              <a:gd name="T37" fmla="*/ 298 h 639"/>
                              <a:gd name="T38" fmla="*/ 520 w 582"/>
                              <a:gd name="T39" fmla="*/ 264 h 639"/>
                              <a:gd name="T40" fmla="*/ 539 w 582"/>
                              <a:gd name="T41" fmla="*/ 82 h 639"/>
                              <a:gd name="T42" fmla="*/ 524 w 582"/>
                              <a:gd name="T43" fmla="*/ 48 h 639"/>
                              <a:gd name="T44" fmla="*/ 495 w 582"/>
                              <a:gd name="T45" fmla="*/ 34 h 639"/>
                              <a:gd name="T46" fmla="*/ 409 w 582"/>
                              <a:gd name="T47" fmla="*/ 10 h 639"/>
                              <a:gd name="T48" fmla="*/ 390 w 582"/>
                              <a:gd name="T49" fmla="*/ 0 h 639"/>
                              <a:gd name="T50" fmla="*/ 380 w 582"/>
                              <a:gd name="T51" fmla="*/ 0 h 639"/>
                              <a:gd name="T52" fmla="*/ 385 w 582"/>
                              <a:gd name="T53" fmla="*/ 14 h 639"/>
                              <a:gd name="T54" fmla="*/ 390 w 582"/>
                              <a:gd name="T55" fmla="*/ 34 h 639"/>
                              <a:gd name="T56" fmla="*/ 404 w 582"/>
                              <a:gd name="T57" fmla="*/ 53 h 639"/>
                              <a:gd name="T58" fmla="*/ 409 w 582"/>
                              <a:gd name="T59" fmla="*/ 72 h 639"/>
                              <a:gd name="T60" fmla="*/ 414 w 582"/>
                              <a:gd name="T61" fmla="*/ 91 h 639"/>
                              <a:gd name="T62" fmla="*/ 409 w 582"/>
                              <a:gd name="T63" fmla="*/ 110 h 639"/>
                              <a:gd name="T64" fmla="*/ 390 w 582"/>
                              <a:gd name="T65" fmla="*/ 125 h 639"/>
                              <a:gd name="T66" fmla="*/ 371 w 582"/>
                              <a:gd name="T67" fmla="*/ 139 h 639"/>
                              <a:gd name="T68" fmla="*/ 346 w 582"/>
                              <a:gd name="T69" fmla="*/ 149 h 639"/>
                              <a:gd name="T70" fmla="*/ 318 w 582"/>
                              <a:gd name="T71" fmla="*/ 149 h 639"/>
                              <a:gd name="T72" fmla="*/ 294 w 582"/>
                              <a:gd name="T73" fmla="*/ 139 h 639"/>
                              <a:gd name="T74" fmla="*/ 265 w 582"/>
                              <a:gd name="T75" fmla="*/ 125 h 639"/>
                              <a:gd name="T76" fmla="*/ 241 w 582"/>
                              <a:gd name="T77" fmla="*/ 106 h 639"/>
                              <a:gd name="T78" fmla="*/ 231 w 582"/>
                              <a:gd name="T79" fmla="*/ 82 h 639"/>
                              <a:gd name="T80" fmla="*/ 222 w 582"/>
                              <a:gd name="T81" fmla="*/ 48 h 639"/>
                              <a:gd name="T82" fmla="*/ 212 w 582"/>
                              <a:gd name="T83" fmla="*/ 19 h 639"/>
                              <a:gd name="T84" fmla="*/ 212 w 582"/>
                              <a:gd name="T85" fmla="*/ 0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2" h="639">
                                <a:moveTo>
                                  <a:pt x="212" y="0"/>
                                </a:moveTo>
                                <a:lnTo>
                                  <a:pt x="202" y="5"/>
                                </a:lnTo>
                                <a:lnTo>
                                  <a:pt x="183" y="10"/>
                                </a:lnTo>
                                <a:lnTo>
                                  <a:pt x="173" y="10"/>
                                </a:lnTo>
                                <a:lnTo>
                                  <a:pt x="159" y="14"/>
                                </a:lnTo>
                                <a:lnTo>
                                  <a:pt x="140" y="19"/>
                                </a:lnTo>
                                <a:lnTo>
                                  <a:pt x="130" y="19"/>
                                </a:lnTo>
                                <a:lnTo>
                                  <a:pt x="121" y="24"/>
                                </a:lnTo>
                                <a:lnTo>
                                  <a:pt x="106" y="29"/>
                                </a:lnTo>
                                <a:lnTo>
                                  <a:pt x="101" y="34"/>
                                </a:lnTo>
                                <a:lnTo>
                                  <a:pt x="92" y="38"/>
                                </a:lnTo>
                                <a:lnTo>
                                  <a:pt x="87" y="48"/>
                                </a:lnTo>
                                <a:lnTo>
                                  <a:pt x="77" y="53"/>
                                </a:lnTo>
                                <a:lnTo>
                                  <a:pt x="73" y="62"/>
                                </a:lnTo>
                                <a:lnTo>
                                  <a:pt x="63" y="72"/>
                                </a:lnTo>
                                <a:lnTo>
                                  <a:pt x="48" y="96"/>
                                </a:lnTo>
                                <a:lnTo>
                                  <a:pt x="24" y="130"/>
                                </a:lnTo>
                                <a:lnTo>
                                  <a:pt x="0" y="183"/>
                                </a:lnTo>
                                <a:lnTo>
                                  <a:pt x="0" y="187"/>
                                </a:lnTo>
                                <a:lnTo>
                                  <a:pt x="15" y="197"/>
                                </a:lnTo>
                                <a:lnTo>
                                  <a:pt x="140" y="240"/>
                                </a:lnTo>
                                <a:lnTo>
                                  <a:pt x="140" y="255"/>
                                </a:lnTo>
                                <a:lnTo>
                                  <a:pt x="145" y="317"/>
                                </a:lnTo>
                                <a:lnTo>
                                  <a:pt x="140" y="394"/>
                                </a:lnTo>
                                <a:lnTo>
                                  <a:pt x="135" y="456"/>
                                </a:lnTo>
                                <a:lnTo>
                                  <a:pt x="125" y="490"/>
                                </a:lnTo>
                                <a:lnTo>
                                  <a:pt x="111" y="548"/>
                                </a:lnTo>
                                <a:lnTo>
                                  <a:pt x="92" y="586"/>
                                </a:lnTo>
                                <a:lnTo>
                                  <a:pt x="63" y="639"/>
                                </a:lnTo>
                                <a:lnTo>
                                  <a:pt x="548" y="639"/>
                                </a:lnTo>
                                <a:lnTo>
                                  <a:pt x="500" y="509"/>
                                </a:lnTo>
                                <a:lnTo>
                                  <a:pt x="471" y="399"/>
                                </a:lnTo>
                                <a:lnTo>
                                  <a:pt x="486" y="389"/>
                                </a:lnTo>
                                <a:lnTo>
                                  <a:pt x="500" y="375"/>
                                </a:lnTo>
                                <a:lnTo>
                                  <a:pt x="510" y="356"/>
                                </a:lnTo>
                                <a:lnTo>
                                  <a:pt x="510" y="332"/>
                                </a:lnTo>
                                <a:lnTo>
                                  <a:pt x="515" y="312"/>
                                </a:lnTo>
                                <a:lnTo>
                                  <a:pt x="515" y="298"/>
                                </a:lnTo>
                                <a:lnTo>
                                  <a:pt x="515" y="283"/>
                                </a:lnTo>
                                <a:lnTo>
                                  <a:pt x="520" y="264"/>
                                </a:lnTo>
                                <a:lnTo>
                                  <a:pt x="582" y="207"/>
                                </a:lnTo>
                                <a:lnTo>
                                  <a:pt x="539" y="82"/>
                                </a:lnTo>
                                <a:lnTo>
                                  <a:pt x="534" y="67"/>
                                </a:lnTo>
                                <a:lnTo>
                                  <a:pt x="524" y="48"/>
                                </a:lnTo>
                                <a:lnTo>
                                  <a:pt x="510" y="38"/>
                                </a:lnTo>
                                <a:lnTo>
                                  <a:pt x="495" y="34"/>
                                </a:lnTo>
                                <a:lnTo>
                                  <a:pt x="423" y="10"/>
                                </a:lnTo>
                                <a:lnTo>
                                  <a:pt x="409" y="10"/>
                                </a:lnTo>
                                <a:lnTo>
                                  <a:pt x="404" y="0"/>
                                </a:lnTo>
                                <a:lnTo>
                                  <a:pt x="390" y="0"/>
                                </a:lnTo>
                                <a:lnTo>
                                  <a:pt x="385" y="0"/>
                                </a:lnTo>
                                <a:lnTo>
                                  <a:pt x="380" y="0"/>
                                </a:lnTo>
                                <a:lnTo>
                                  <a:pt x="380" y="10"/>
                                </a:lnTo>
                                <a:lnTo>
                                  <a:pt x="385" y="14"/>
                                </a:lnTo>
                                <a:lnTo>
                                  <a:pt x="385" y="24"/>
                                </a:lnTo>
                                <a:lnTo>
                                  <a:pt x="390" y="34"/>
                                </a:lnTo>
                                <a:lnTo>
                                  <a:pt x="399" y="38"/>
                                </a:lnTo>
                                <a:lnTo>
                                  <a:pt x="404" y="53"/>
                                </a:lnTo>
                                <a:lnTo>
                                  <a:pt x="409" y="62"/>
                                </a:lnTo>
                                <a:lnTo>
                                  <a:pt x="409" y="72"/>
                                </a:lnTo>
                                <a:lnTo>
                                  <a:pt x="414" y="82"/>
                                </a:lnTo>
                                <a:lnTo>
                                  <a:pt x="414" y="91"/>
                                </a:lnTo>
                                <a:lnTo>
                                  <a:pt x="409" y="96"/>
                                </a:lnTo>
                                <a:lnTo>
                                  <a:pt x="409" y="110"/>
                                </a:lnTo>
                                <a:lnTo>
                                  <a:pt x="404" y="120"/>
                                </a:lnTo>
                                <a:lnTo>
                                  <a:pt x="390" y="125"/>
                                </a:lnTo>
                                <a:lnTo>
                                  <a:pt x="380" y="130"/>
                                </a:lnTo>
                                <a:lnTo>
                                  <a:pt x="371" y="139"/>
                                </a:lnTo>
                                <a:lnTo>
                                  <a:pt x="361" y="144"/>
                                </a:lnTo>
                                <a:lnTo>
                                  <a:pt x="346" y="149"/>
                                </a:lnTo>
                                <a:lnTo>
                                  <a:pt x="337" y="149"/>
                                </a:lnTo>
                                <a:lnTo>
                                  <a:pt x="318" y="149"/>
                                </a:lnTo>
                                <a:lnTo>
                                  <a:pt x="303" y="144"/>
                                </a:lnTo>
                                <a:lnTo>
                                  <a:pt x="294" y="139"/>
                                </a:lnTo>
                                <a:lnTo>
                                  <a:pt x="279" y="130"/>
                                </a:lnTo>
                                <a:lnTo>
                                  <a:pt x="265" y="125"/>
                                </a:lnTo>
                                <a:lnTo>
                                  <a:pt x="255" y="120"/>
                                </a:lnTo>
                                <a:lnTo>
                                  <a:pt x="241" y="106"/>
                                </a:lnTo>
                                <a:lnTo>
                                  <a:pt x="236" y="91"/>
                                </a:lnTo>
                                <a:lnTo>
                                  <a:pt x="231" y="82"/>
                                </a:lnTo>
                                <a:lnTo>
                                  <a:pt x="226" y="67"/>
                                </a:lnTo>
                                <a:lnTo>
                                  <a:pt x="222" y="48"/>
                                </a:lnTo>
                                <a:lnTo>
                                  <a:pt x="217" y="34"/>
                                </a:lnTo>
                                <a:lnTo>
                                  <a:pt x="212" y="19"/>
                                </a:lnTo>
                                <a:lnTo>
                                  <a:pt x="212" y="10"/>
                                </a:lnTo>
                                <a:lnTo>
                                  <a:pt x="21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1355"/>
                        <wps:cNvSpPr>
                          <a:spLocks/>
                        </wps:cNvSpPr>
                        <wps:spPr bwMode="auto">
                          <a:xfrm>
                            <a:off x="1834515" y="817880"/>
                            <a:ext cx="201295" cy="299085"/>
                          </a:xfrm>
                          <a:custGeom>
                            <a:avLst/>
                            <a:gdLst>
                              <a:gd name="T0" fmla="*/ 4 w 317"/>
                              <a:gd name="T1" fmla="*/ 115 h 471"/>
                              <a:gd name="T2" fmla="*/ 0 w 317"/>
                              <a:gd name="T3" fmla="*/ 173 h 471"/>
                              <a:gd name="T4" fmla="*/ 4 w 317"/>
                              <a:gd name="T5" fmla="*/ 288 h 471"/>
                              <a:gd name="T6" fmla="*/ 0 w 317"/>
                              <a:gd name="T7" fmla="*/ 351 h 471"/>
                              <a:gd name="T8" fmla="*/ 9 w 317"/>
                              <a:gd name="T9" fmla="*/ 413 h 471"/>
                              <a:gd name="T10" fmla="*/ 33 w 317"/>
                              <a:gd name="T11" fmla="*/ 471 h 471"/>
                              <a:gd name="T12" fmla="*/ 86 w 317"/>
                              <a:gd name="T13" fmla="*/ 466 h 471"/>
                              <a:gd name="T14" fmla="*/ 158 w 317"/>
                              <a:gd name="T15" fmla="*/ 423 h 471"/>
                              <a:gd name="T16" fmla="*/ 269 w 317"/>
                              <a:gd name="T17" fmla="*/ 250 h 471"/>
                              <a:gd name="T18" fmla="*/ 293 w 317"/>
                              <a:gd name="T19" fmla="*/ 216 h 471"/>
                              <a:gd name="T20" fmla="*/ 298 w 317"/>
                              <a:gd name="T21" fmla="*/ 197 h 471"/>
                              <a:gd name="T22" fmla="*/ 307 w 317"/>
                              <a:gd name="T23" fmla="*/ 163 h 471"/>
                              <a:gd name="T24" fmla="*/ 307 w 317"/>
                              <a:gd name="T25" fmla="*/ 149 h 471"/>
                              <a:gd name="T26" fmla="*/ 298 w 317"/>
                              <a:gd name="T27" fmla="*/ 134 h 471"/>
                              <a:gd name="T28" fmla="*/ 293 w 317"/>
                              <a:gd name="T29" fmla="*/ 120 h 471"/>
                              <a:gd name="T30" fmla="*/ 283 w 317"/>
                              <a:gd name="T31" fmla="*/ 110 h 471"/>
                              <a:gd name="T32" fmla="*/ 283 w 317"/>
                              <a:gd name="T33" fmla="*/ 101 h 471"/>
                              <a:gd name="T34" fmla="*/ 298 w 317"/>
                              <a:gd name="T35" fmla="*/ 106 h 471"/>
                              <a:gd name="T36" fmla="*/ 307 w 317"/>
                              <a:gd name="T37" fmla="*/ 120 h 471"/>
                              <a:gd name="T38" fmla="*/ 317 w 317"/>
                              <a:gd name="T39" fmla="*/ 130 h 471"/>
                              <a:gd name="T40" fmla="*/ 317 w 317"/>
                              <a:gd name="T41" fmla="*/ 115 h 471"/>
                              <a:gd name="T42" fmla="*/ 312 w 317"/>
                              <a:gd name="T43" fmla="*/ 96 h 471"/>
                              <a:gd name="T44" fmla="*/ 307 w 317"/>
                              <a:gd name="T45" fmla="*/ 77 h 471"/>
                              <a:gd name="T46" fmla="*/ 298 w 317"/>
                              <a:gd name="T47" fmla="*/ 57 h 471"/>
                              <a:gd name="T48" fmla="*/ 288 w 317"/>
                              <a:gd name="T49" fmla="*/ 33 h 471"/>
                              <a:gd name="T50" fmla="*/ 283 w 317"/>
                              <a:gd name="T51" fmla="*/ 19 h 471"/>
                              <a:gd name="T52" fmla="*/ 278 w 317"/>
                              <a:gd name="T53" fmla="*/ 5 h 471"/>
                              <a:gd name="T54" fmla="*/ 274 w 317"/>
                              <a:gd name="T55" fmla="*/ 0 h 471"/>
                              <a:gd name="T56" fmla="*/ 230 w 317"/>
                              <a:gd name="T57" fmla="*/ 62 h 471"/>
                              <a:gd name="T58" fmla="*/ 216 w 317"/>
                              <a:gd name="T59" fmla="*/ 77 h 471"/>
                              <a:gd name="T60" fmla="*/ 216 w 317"/>
                              <a:gd name="T61" fmla="*/ 91 h 471"/>
                              <a:gd name="T62" fmla="*/ 235 w 317"/>
                              <a:gd name="T63" fmla="*/ 139 h 471"/>
                              <a:gd name="T64" fmla="*/ 245 w 317"/>
                              <a:gd name="T65" fmla="*/ 187 h 471"/>
                              <a:gd name="T66" fmla="*/ 120 w 317"/>
                              <a:gd name="T67" fmla="*/ 288 h 471"/>
                              <a:gd name="T68" fmla="*/ 120 w 317"/>
                              <a:gd name="T69" fmla="*/ 14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7" h="471">
                                <a:moveTo>
                                  <a:pt x="14" y="82"/>
                                </a:moveTo>
                                <a:lnTo>
                                  <a:pt x="4" y="115"/>
                                </a:lnTo>
                                <a:lnTo>
                                  <a:pt x="4" y="134"/>
                                </a:lnTo>
                                <a:lnTo>
                                  <a:pt x="0" y="173"/>
                                </a:lnTo>
                                <a:lnTo>
                                  <a:pt x="4" y="226"/>
                                </a:lnTo>
                                <a:lnTo>
                                  <a:pt x="4" y="288"/>
                                </a:lnTo>
                                <a:lnTo>
                                  <a:pt x="4" y="317"/>
                                </a:lnTo>
                                <a:lnTo>
                                  <a:pt x="0" y="351"/>
                                </a:lnTo>
                                <a:lnTo>
                                  <a:pt x="4" y="384"/>
                                </a:lnTo>
                                <a:lnTo>
                                  <a:pt x="9" y="413"/>
                                </a:lnTo>
                                <a:lnTo>
                                  <a:pt x="14" y="447"/>
                                </a:lnTo>
                                <a:lnTo>
                                  <a:pt x="33" y="471"/>
                                </a:lnTo>
                                <a:lnTo>
                                  <a:pt x="62" y="466"/>
                                </a:lnTo>
                                <a:lnTo>
                                  <a:pt x="86" y="466"/>
                                </a:lnTo>
                                <a:lnTo>
                                  <a:pt x="125" y="452"/>
                                </a:lnTo>
                                <a:lnTo>
                                  <a:pt x="158" y="423"/>
                                </a:lnTo>
                                <a:lnTo>
                                  <a:pt x="177" y="389"/>
                                </a:lnTo>
                                <a:lnTo>
                                  <a:pt x="269" y="250"/>
                                </a:lnTo>
                                <a:lnTo>
                                  <a:pt x="283" y="221"/>
                                </a:lnTo>
                                <a:lnTo>
                                  <a:pt x="293" y="216"/>
                                </a:lnTo>
                                <a:lnTo>
                                  <a:pt x="293" y="206"/>
                                </a:lnTo>
                                <a:lnTo>
                                  <a:pt x="298" y="197"/>
                                </a:lnTo>
                                <a:lnTo>
                                  <a:pt x="298" y="187"/>
                                </a:lnTo>
                                <a:lnTo>
                                  <a:pt x="307" y="163"/>
                                </a:lnTo>
                                <a:lnTo>
                                  <a:pt x="307" y="154"/>
                                </a:lnTo>
                                <a:lnTo>
                                  <a:pt x="307" y="149"/>
                                </a:lnTo>
                                <a:lnTo>
                                  <a:pt x="307" y="139"/>
                                </a:lnTo>
                                <a:lnTo>
                                  <a:pt x="298" y="134"/>
                                </a:lnTo>
                                <a:lnTo>
                                  <a:pt x="298" y="130"/>
                                </a:lnTo>
                                <a:lnTo>
                                  <a:pt x="293" y="120"/>
                                </a:lnTo>
                                <a:lnTo>
                                  <a:pt x="288" y="115"/>
                                </a:lnTo>
                                <a:lnTo>
                                  <a:pt x="283" y="110"/>
                                </a:lnTo>
                                <a:lnTo>
                                  <a:pt x="278" y="106"/>
                                </a:lnTo>
                                <a:lnTo>
                                  <a:pt x="283" y="101"/>
                                </a:lnTo>
                                <a:lnTo>
                                  <a:pt x="293" y="101"/>
                                </a:lnTo>
                                <a:lnTo>
                                  <a:pt x="298" y="106"/>
                                </a:lnTo>
                                <a:lnTo>
                                  <a:pt x="302" y="110"/>
                                </a:lnTo>
                                <a:lnTo>
                                  <a:pt x="307" y="120"/>
                                </a:lnTo>
                                <a:lnTo>
                                  <a:pt x="307" y="125"/>
                                </a:lnTo>
                                <a:lnTo>
                                  <a:pt x="317" y="130"/>
                                </a:lnTo>
                                <a:lnTo>
                                  <a:pt x="317" y="120"/>
                                </a:lnTo>
                                <a:lnTo>
                                  <a:pt x="317" y="115"/>
                                </a:lnTo>
                                <a:lnTo>
                                  <a:pt x="317" y="106"/>
                                </a:lnTo>
                                <a:lnTo>
                                  <a:pt x="312" y="96"/>
                                </a:lnTo>
                                <a:lnTo>
                                  <a:pt x="312" y="77"/>
                                </a:lnTo>
                                <a:lnTo>
                                  <a:pt x="307" y="77"/>
                                </a:lnTo>
                                <a:lnTo>
                                  <a:pt x="307" y="62"/>
                                </a:lnTo>
                                <a:lnTo>
                                  <a:pt x="298" y="57"/>
                                </a:lnTo>
                                <a:lnTo>
                                  <a:pt x="293" y="43"/>
                                </a:lnTo>
                                <a:lnTo>
                                  <a:pt x="288" y="33"/>
                                </a:lnTo>
                                <a:lnTo>
                                  <a:pt x="283" y="24"/>
                                </a:lnTo>
                                <a:lnTo>
                                  <a:pt x="283" y="19"/>
                                </a:lnTo>
                                <a:lnTo>
                                  <a:pt x="283" y="9"/>
                                </a:lnTo>
                                <a:lnTo>
                                  <a:pt x="278" y="5"/>
                                </a:lnTo>
                                <a:lnTo>
                                  <a:pt x="278" y="0"/>
                                </a:lnTo>
                                <a:lnTo>
                                  <a:pt x="274" y="0"/>
                                </a:lnTo>
                                <a:lnTo>
                                  <a:pt x="264" y="24"/>
                                </a:lnTo>
                                <a:lnTo>
                                  <a:pt x="230" y="62"/>
                                </a:lnTo>
                                <a:lnTo>
                                  <a:pt x="226" y="72"/>
                                </a:lnTo>
                                <a:lnTo>
                                  <a:pt x="216" y="77"/>
                                </a:lnTo>
                                <a:lnTo>
                                  <a:pt x="216" y="82"/>
                                </a:lnTo>
                                <a:lnTo>
                                  <a:pt x="216" y="91"/>
                                </a:lnTo>
                                <a:lnTo>
                                  <a:pt x="226" y="106"/>
                                </a:lnTo>
                                <a:lnTo>
                                  <a:pt x="235" y="139"/>
                                </a:lnTo>
                                <a:lnTo>
                                  <a:pt x="240" y="163"/>
                                </a:lnTo>
                                <a:lnTo>
                                  <a:pt x="245" y="187"/>
                                </a:lnTo>
                                <a:lnTo>
                                  <a:pt x="192" y="231"/>
                                </a:lnTo>
                                <a:lnTo>
                                  <a:pt x="120" y="288"/>
                                </a:lnTo>
                                <a:lnTo>
                                  <a:pt x="125" y="216"/>
                                </a:lnTo>
                                <a:lnTo>
                                  <a:pt x="120" y="144"/>
                                </a:lnTo>
                                <a:lnTo>
                                  <a:pt x="14" y="82"/>
                                </a:lnTo>
                                <a:close/>
                              </a:path>
                            </a:pathLst>
                          </a:custGeom>
                          <a:solidFill>
                            <a:srgbClr val="FF9F7F"/>
                          </a:solidFill>
                          <a:ln w="0">
                            <a:solidFill>
                              <a:srgbClr val="BF3F00"/>
                            </a:solidFill>
                            <a:round/>
                            <a:headEnd/>
                            <a:tailEnd/>
                          </a:ln>
                        </wps:spPr>
                        <wps:bodyPr rot="0" vert="horz" wrap="square" lIns="91440" tIns="45720" rIns="91440" bIns="45720" anchor="t" anchorCtr="0" upright="1">
                          <a:noAutofit/>
                        </wps:bodyPr>
                      </wps:wsp>
                      <wps:wsp>
                        <wps:cNvPr id="3163" name="Freeform 1356"/>
                        <wps:cNvSpPr>
                          <a:spLocks/>
                        </wps:cNvSpPr>
                        <wps:spPr bwMode="auto">
                          <a:xfrm>
                            <a:off x="1995805" y="854075"/>
                            <a:ext cx="27940" cy="6350"/>
                          </a:xfrm>
                          <a:custGeom>
                            <a:avLst/>
                            <a:gdLst>
                              <a:gd name="T0" fmla="*/ 0 w 44"/>
                              <a:gd name="T1" fmla="*/ 10 h 10"/>
                              <a:gd name="T2" fmla="*/ 29 w 44"/>
                              <a:gd name="T3" fmla="*/ 0 h 10"/>
                              <a:gd name="T4" fmla="*/ 44 w 44"/>
                              <a:gd name="T5" fmla="*/ 0 h 10"/>
                            </a:gdLst>
                            <a:ahLst/>
                            <a:cxnLst>
                              <a:cxn ang="0">
                                <a:pos x="T0" y="T1"/>
                              </a:cxn>
                              <a:cxn ang="0">
                                <a:pos x="T2" y="T3"/>
                              </a:cxn>
                              <a:cxn ang="0">
                                <a:pos x="T4" y="T5"/>
                              </a:cxn>
                            </a:cxnLst>
                            <a:rect l="0" t="0" r="r" b="b"/>
                            <a:pathLst>
                              <a:path w="44" h="10">
                                <a:moveTo>
                                  <a:pt x="0" y="10"/>
                                </a:moveTo>
                                <a:lnTo>
                                  <a:pt x="29" y="0"/>
                                </a:lnTo>
                                <a:lnTo>
                                  <a:pt x="44" y="0"/>
                                </a:lnTo>
                              </a:path>
                            </a:pathLst>
                          </a:custGeom>
                          <a:noFill/>
                          <a:ln w="0">
                            <a:solidFill>
                              <a:srgbClr val="BF3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4" name="Freeform 1357"/>
                        <wps:cNvSpPr>
                          <a:spLocks/>
                        </wps:cNvSpPr>
                        <wps:spPr bwMode="auto">
                          <a:xfrm>
                            <a:off x="1990090" y="866775"/>
                            <a:ext cx="36195" cy="8890"/>
                          </a:xfrm>
                          <a:custGeom>
                            <a:avLst/>
                            <a:gdLst>
                              <a:gd name="T0" fmla="*/ 0 w 57"/>
                              <a:gd name="T1" fmla="*/ 14 h 14"/>
                              <a:gd name="T2" fmla="*/ 33 w 57"/>
                              <a:gd name="T3" fmla="*/ 5 h 14"/>
                              <a:gd name="T4" fmla="*/ 57 w 57"/>
                              <a:gd name="T5" fmla="*/ 0 h 14"/>
                            </a:gdLst>
                            <a:ahLst/>
                            <a:cxnLst>
                              <a:cxn ang="0">
                                <a:pos x="T0" y="T1"/>
                              </a:cxn>
                              <a:cxn ang="0">
                                <a:pos x="T2" y="T3"/>
                              </a:cxn>
                              <a:cxn ang="0">
                                <a:pos x="T4" y="T5"/>
                              </a:cxn>
                            </a:cxnLst>
                            <a:rect l="0" t="0" r="r" b="b"/>
                            <a:pathLst>
                              <a:path w="57" h="14">
                                <a:moveTo>
                                  <a:pt x="0" y="14"/>
                                </a:moveTo>
                                <a:lnTo>
                                  <a:pt x="33" y="5"/>
                                </a:lnTo>
                                <a:lnTo>
                                  <a:pt x="57" y="0"/>
                                </a:lnTo>
                              </a:path>
                            </a:pathLst>
                          </a:custGeom>
                          <a:noFill/>
                          <a:ln w="0">
                            <a:solidFill>
                              <a:srgbClr val="BF3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5" name="Freeform 1358"/>
                        <wps:cNvSpPr>
                          <a:spLocks/>
                        </wps:cNvSpPr>
                        <wps:spPr bwMode="auto">
                          <a:xfrm>
                            <a:off x="1995805" y="848360"/>
                            <a:ext cx="15240" cy="12065"/>
                          </a:xfrm>
                          <a:custGeom>
                            <a:avLst/>
                            <a:gdLst>
                              <a:gd name="T0" fmla="*/ 0 w 24"/>
                              <a:gd name="T1" fmla="*/ 19 h 19"/>
                              <a:gd name="T2" fmla="*/ 20 w 24"/>
                              <a:gd name="T3" fmla="*/ 0 h 19"/>
                              <a:gd name="T4" fmla="*/ 24 w 24"/>
                              <a:gd name="T5" fmla="*/ 9 h 19"/>
                            </a:gdLst>
                            <a:ahLst/>
                            <a:cxnLst>
                              <a:cxn ang="0">
                                <a:pos x="T0" y="T1"/>
                              </a:cxn>
                              <a:cxn ang="0">
                                <a:pos x="T2" y="T3"/>
                              </a:cxn>
                              <a:cxn ang="0">
                                <a:pos x="T4" y="T5"/>
                              </a:cxn>
                            </a:cxnLst>
                            <a:rect l="0" t="0" r="r" b="b"/>
                            <a:pathLst>
                              <a:path w="24" h="19">
                                <a:moveTo>
                                  <a:pt x="0" y="19"/>
                                </a:moveTo>
                                <a:lnTo>
                                  <a:pt x="20" y="0"/>
                                </a:lnTo>
                                <a:lnTo>
                                  <a:pt x="24" y="9"/>
                                </a:lnTo>
                              </a:path>
                            </a:pathLst>
                          </a:custGeom>
                          <a:noFill/>
                          <a:ln w="0">
                            <a:solidFill>
                              <a:srgbClr val="BF3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6" name="Line 1359"/>
                        <wps:cNvCnPr/>
                        <wps:spPr bwMode="auto">
                          <a:xfrm flipH="1" flipV="1">
                            <a:off x="2008505" y="829945"/>
                            <a:ext cx="5715" cy="3175"/>
                          </a:xfrm>
                          <a:prstGeom prst="line">
                            <a:avLst/>
                          </a:prstGeom>
                          <a:noFill/>
                          <a:ln w="0">
                            <a:solidFill>
                              <a:srgbClr val="BF3F00"/>
                            </a:solidFill>
                            <a:round/>
                            <a:headEnd/>
                            <a:tailEnd/>
                          </a:ln>
                          <a:extLst>
                            <a:ext uri="{909E8E84-426E-40DD-AFC4-6F175D3DCCD1}">
                              <a14:hiddenFill xmlns:a14="http://schemas.microsoft.com/office/drawing/2010/main">
                                <a:noFill/>
                              </a14:hiddenFill>
                            </a:ext>
                          </a:extLst>
                        </wps:spPr>
                        <wps:bodyPr/>
                      </wps:wsp>
                      <wps:wsp>
                        <wps:cNvPr id="3167" name="Freeform 1360"/>
                        <wps:cNvSpPr>
                          <a:spLocks/>
                        </wps:cNvSpPr>
                        <wps:spPr bwMode="auto">
                          <a:xfrm>
                            <a:off x="1821815" y="854075"/>
                            <a:ext cx="94615" cy="58420"/>
                          </a:xfrm>
                          <a:custGeom>
                            <a:avLst/>
                            <a:gdLst>
                              <a:gd name="T0" fmla="*/ 68 w 149"/>
                              <a:gd name="T1" fmla="*/ 34 h 92"/>
                              <a:gd name="T2" fmla="*/ 10 w 149"/>
                              <a:gd name="T3" fmla="*/ 0 h 92"/>
                              <a:gd name="T4" fmla="*/ 0 w 149"/>
                              <a:gd name="T5" fmla="*/ 25 h 92"/>
                              <a:gd name="T6" fmla="*/ 0 w 149"/>
                              <a:gd name="T7" fmla="*/ 34 h 92"/>
                              <a:gd name="T8" fmla="*/ 15 w 149"/>
                              <a:gd name="T9" fmla="*/ 39 h 92"/>
                              <a:gd name="T10" fmla="*/ 149 w 149"/>
                              <a:gd name="T11" fmla="*/ 92 h 92"/>
                              <a:gd name="T12" fmla="*/ 149 w 149"/>
                              <a:gd name="T13" fmla="*/ 77 h 92"/>
                              <a:gd name="T14" fmla="*/ 68 w 149"/>
                              <a:gd name="T15" fmla="*/ 34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9" h="92">
                                <a:moveTo>
                                  <a:pt x="68" y="34"/>
                                </a:moveTo>
                                <a:lnTo>
                                  <a:pt x="10" y="0"/>
                                </a:lnTo>
                                <a:lnTo>
                                  <a:pt x="0" y="25"/>
                                </a:lnTo>
                                <a:lnTo>
                                  <a:pt x="0" y="34"/>
                                </a:lnTo>
                                <a:lnTo>
                                  <a:pt x="15" y="39"/>
                                </a:lnTo>
                                <a:lnTo>
                                  <a:pt x="149" y="92"/>
                                </a:lnTo>
                                <a:lnTo>
                                  <a:pt x="149" y="77"/>
                                </a:lnTo>
                                <a:lnTo>
                                  <a:pt x="68" y="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1361"/>
                        <wps:cNvSpPr>
                          <a:spLocks/>
                        </wps:cNvSpPr>
                        <wps:spPr bwMode="auto">
                          <a:xfrm>
                            <a:off x="1978025" y="790575"/>
                            <a:ext cx="36195" cy="66675"/>
                          </a:xfrm>
                          <a:custGeom>
                            <a:avLst/>
                            <a:gdLst>
                              <a:gd name="T0" fmla="*/ 52 w 57"/>
                              <a:gd name="T1" fmla="*/ 0 h 105"/>
                              <a:gd name="T2" fmla="*/ 33 w 57"/>
                              <a:gd name="T3" fmla="*/ 4 h 105"/>
                              <a:gd name="T4" fmla="*/ 19 w 57"/>
                              <a:gd name="T5" fmla="*/ 14 h 105"/>
                              <a:gd name="T6" fmla="*/ 9 w 57"/>
                              <a:gd name="T7" fmla="*/ 33 h 105"/>
                              <a:gd name="T8" fmla="*/ 0 w 57"/>
                              <a:gd name="T9" fmla="*/ 43 h 105"/>
                              <a:gd name="T10" fmla="*/ 0 w 57"/>
                              <a:gd name="T11" fmla="*/ 62 h 105"/>
                              <a:gd name="T12" fmla="*/ 0 w 57"/>
                              <a:gd name="T13" fmla="*/ 86 h 105"/>
                              <a:gd name="T14" fmla="*/ 9 w 57"/>
                              <a:gd name="T15" fmla="*/ 105 h 105"/>
                              <a:gd name="T16" fmla="*/ 28 w 57"/>
                              <a:gd name="T17" fmla="*/ 86 h 105"/>
                              <a:gd name="T18" fmla="*/ 28 w 57"/>
                              <a:gd name="T19" fmla="*/ 67 h 105"/>
                              <a:gd name="T20" fmla="*/ 24 w 57"/>
                              <a:gd name="T21" fmla="*/ 62 h 105"/>
                              <a:gd name="T22" fmla="*/ 19 w 57"/>
                              <a:gd name="T23" fmla="*/ 52 h 105"/>
                              <a:gd name="T24" fmla="*/ 28 w 57"/>
                              <a:gd name="T25" fmla="*/ 52 h 105"/>
                              <a:gd name="T26" fmla="*/ 28 w 57"/>
                              <a:gd name="T27" fmla="*/ 48 h 105"/>
                              <a:gd name="T28" fmla="*/ 33 w 57"/>
                              <a:gd name="T29" fmla="*/ 38 h 105"/>
                              <a:gd name="T30" fmla="*/ 33 w 57"/>
                              <a:gd name="T31" fmla="*/ 33 h 105"/>
                              <a:gd name="T32" fmla="*/ 38 w 57"/>
                              <a:gd name="T33" fmla="*/ 28 h 105"/>
                              <a:gd name="T34" fmla="*/ 43 w 57"/>
                              <a:gd name="T35" fmla="*/ 24 h 105"/>
                              <a:gd name="T36" fmla="*/ 48 w 57"/>
                              <a:gd name="T37" fmla="*/ 24 h 105"/>
                              <a:gd name="T38" fmla="*/ 52 w 57"/>
                              <a:gd name="T39" fmla="*/ 19 h 105"/>
                              <a:gd name="T40" fmla="*/ 52 w 57"/>
                              <a:gd name="T41" fmla="*/ 14 h 105"/>
                              <a:gd name="T42" fmla="*/ 57 w 57"/>
                              <a:gd name="T43" fmla="*/ 4 h 105"/>
                              <a:gd name="T44" fmla="*/ 52 w 57"/>
                              <a:gd name="T4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7" h="105">
                                <a:moveTo>
                                  <a:pt x="52" y="0"/>
                                </a:moveTo>
                                <a:lnTo>
                                  <a:pt x="33" y="4"/>
                                </a:lnTo>
                                <a:lnTo>
                                  <a:pt x="19" y="14"/>
                                </a:lnTo>
                                <a:lnTo>
                                  <a:pt x="9" y="33"/>
                                </a:lnTo>
                                <a:lnTo>
                                  <a:pt x="0" y="43"/>
                                </a:lnTo>
                                <a:lnTo>
                                  <a:pt x="0" y="62"/>
                                </a:lnTo>
                                <a:lnTo>
                                  <a:pt x="0" y="86"/>
                                </a:lnTo>
                                <a:lnTo>
                                  <a:pt x="9" y="105"/>
                                </a:lnTo>
                                <a:lnTo>
                                  <a:pt x="28" y="86"/>
                                </a:lnTo>
                                <a:lnTo>
                                  <a:pt x="28" y="67"/>
                                </a:lnTo>
                                <a:lnTo>
                                  <a:pt x="24" y="62"/>
                                </a:lnTo>
                                <a:lnTo>
                                  <a:pt x="19" y="52"/>
                                </a:lnTo>
                                <a:lnTo>
                                  <a:pt x="28" y="52"/>
                                </a:lnTo>
                                <a:lnTo>
                                  <a:pt x="28" y="48"/>
                                </a:lnTo>
                                <a:lnTo>
                                  <a:pt x="33" y="38"/>
                                </a:lnTo>
                                <a:lnTo>
                                  <a:pt x="33" y="33"/>
                                </a:lnTo>
                                <a:lnTo>
                                  <a:pt x="38" y="28"/>
                                </a:lnTo>
                                <a:lnTo>
                                  <a:pt x="43" y="24"/>
                                </a:lnTo>
                                <a:lnTo>
                                  <a:pt x="48" y="24"/>
                                </a:lnTo>
                                <a:lnTo>
                                  <a:pt x="52" y="19"/>
                                </a:lnTo>
                                <a:lnTo>
                                  <a:pt x="52" y="14"/>
                                </a:lnTo>
                                <a:lnTo>
                                  <a:pt x="57" y="4"/>
                                </a:lnTo>
                                <a:lnTo>
                                  <a:pt x="52" y="0"/>
                                </a:lnTo>
                                <a:close/>
                              </a:path>
                            </a:pathLst>
                          </a:custGeom>
                          <a:solidFill>
                            <a:srgbClr val="FF9F7F"/>
                          </a:solidFill>
                          <a:ln w="0">
                            <a:solidFill>
                              <a:srgbClr val="BF3F00"/>
                            </a:solidFill>
                            <a:round/>
                            <a:headEnd/>
                            <a:tailEnd/>
                          </a:ln>
                        </wps:spPr>
                        <wps:bodyPr rot="0" vert="horz" wrap="square" lIns="91440" tIns="45720" rIns="91440" bIns="45720" anchor="t" anchorCtr="0" upright="1">
                          <a:noAutofit/>
                        </wps:bodyPr>
                      </wps:wsp>
                      <wps:wsp>
                        <wps:cNvPr id="3169" name="Freeform 1362"/>
                        <wps:cNvSpPr>
                          <a:spLocks/>
                        </wps:cNvSpPr>
                        <wps:spPr bwMode="auto">
                          <a:xfrm>
                            <a:off x="1998980" y="787400"/>
                            <a:ext cx="15240" cy="8890"/>
                          </a:xfrm>
                          <a:custGeom>
                            <a:avLst/>
                            <a:gdLst>
                              <a:gd name="T0" fmla="*/ 0 w 24"/>
                              <a:gd name="T1" fmla="*/ 9 h 14"/>
                              <a:gd name="T2" fmla="*/ 24 w 24"/>
                              <a:gd name="T3" fmla="*/ 0 h 14"/>
                              <a:gd name="T4" fmla="*/ 24 w 24"/>
                              <a:gd name="T5" fmla="*/ 9 h 14"/>
                              <a:gd name="T6" fmla="*/ 15 w 24"/>
                              <a:gd name="T7" fmla="*/ 14 h 14"/>
                              <a:gd name="T8" fmla="*/ 5 w 24"/>
                              <a:gd name="T9" fmla="*/ 14 h 14"/>
                              <a:gd name="T10" fmla="*/ 0 w 24"/>
                              <a:gd name="T11" fmla="*/ 9 h 14"/>
                            </a:gdLst>
                            <a:ahLst/>
                            <a:cxnLst>
                              <a:cxn ang="0">
                                <a:pos x="T0" y="T1"/>
                              </a:cxn>
                              <a:cxn ang="0">
                                <a:pos x="T2" y="T3"/>
                              </a:cxn>
                              <a:cxn ang="0">
                                <a:pos x="T4" y="T5"/>
                              </a:cxn>
                              <a:cxn ang="0">
                                <a:pos x="T6" y="T7"/>
                              </a:cxn>
                              <a:cxn ang="0">
                                <a:pos x="T8" y="T9"/>
                              </a:cxn>
                              <a:cxn ang="0">
                                <a:pos x="T10" y="T11"/>
                              </a:cxn>
                            </a:cxnLst>
                            <a:rect l="0" t="0" r="r" b="b"/>
                            <a:pathLst>
                              <a:path w="24" h="14">
                                <a:moveTo>
                                  <a:pt x="0" y="9"/>
                                </a:moveTo>
                                <a:lnTo>
                                  <a:pt x="24" y="0"/>
                                </a:lnTo>
                                <a:lnTo>
                                  <a:pt x="24" y="9"/>
                                </a:lnTo>
                                <a:lnTo>
                                  <a:pt x="15" y="14"/>
                                </a:lnTo>
                                <a:lnTo>
                                  <a:pt x="5" y="14"/>
                                </a:lnTo>
                                <a:lnTo>
                                  <a:pt x="0" y="9"/>
                                </a:lnTo>
                                <a:close/>
                              </a:path>
                            </a:pathLst>
                          </a:custGeom>
                          <a:solidFill>
                            <a:srgbClr val="FF001F"/>
                          </a:solidFill>
                          <a:ln w="0">
                            <a:solidFill>
                              <a:srgbClr val="FF001F"/>
                            </a:solidFill>
                            <a:round/>
                            <a:headEnd/>
                            <a:tailEnd/>
                          </a:ln>
                        </wps:spPr>
                        <wps:bodyPr rot="0" vert="horz" wrap="square" lIns="91440" tIns="45720" rIns="91440" bIns="45720" anchor="t" anchorCtr="0" upright="1">
                          <a:noAutofit/>
                        </wps:bodyPr>
                      </wps:wsp>
                      <wps:wsp>
                        <wps:cNvPr id="3170" name="Freeform 1363"/>
                        <wps:cNvSpPr>
                          <a:spLocks/>
                        </wps:cNvSpPr>
                        <wps:spPr bwMode="auto">
                          <a:xfrm>
                            <a:off x="2011045" y="753745"/>
                            <a:ext cx="241300" cy="292735"/>
                          </a:xfrm>
                          <a:custGeom>
                            <a:avLst/>
                            <a:gdLst>
                              <a:gd name="T0" fmla="*/ 145 w 380"/>
                              <a:gd name="T1" fmla="*/ 0 h 461"/>
                              <a:gd name="T2" fmla="*/ 371 w 380"/>
                              <a:gd name="T3" fmla="*/ 38 h 461"/>
                              <a:gd name="T4" fmla="*/ 351 w 380"/>
                              <a:gd name="T5" fmla="*/ 48 h 461"/>
                              <a:gd name="T6" fmla="*/ 380 w 380"/>
                              <a:gd name="T7" fmla="*/ 62 h 461"/>
                              <a:gd name="T8" fmla="*/ 255 w 380"/>
                              <a:gd name="T9" fmla="*/ 461 h 461"/>
                              <a:gd name="T10" fmla="*/ 92 w 380"/>
                              <a:gd name="T11" fmla="*/ 442 h 461"/>
                              <a:gd name="T12" fmla="*/ 0 w 380"/>
                              <a:gd name="T13" fmla="*/ 389 h 461"/>
                              <a:gd name="T14" fmla="*/ 145 w 380"/>
                              <a:gd name="T15" fmla="*/ 0 h 4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0" h="461">
                                <a:moveTo>
                                  <a:pt x="145" y="0"/>
                                </a:moveTo>
                                <a:lnTo>
                                  <a:pt x="371" y="38"/>
                                </a:lnTo>
                                <a:lnTo>
                                  <a:pt x="351" y="48"/>
                                </a:lnTo>
                                <a:lnTo>
                                  <a:pt x="380" y="62"/>
                                </a:lnTo>
                                <a:lnTo>
                                  <a:pt x="255" y="461"/>
                                </a:lnTo>
                                <a:lnTo>
                                  <a:pt x="92" y="442"/>
                                </a:lnTo>
                                <a:lnTo>
                                  <a:pt x="0" y="389"/>
                                </a:lnTo>
                                <a:lnTo>
                                  <a:pt x="145" y="0"/>
                                </a:lnTo>
                                <a:close/>
                              </a:path>
                            </a:pathLst>
                          </a:custGeom>
                          <a:solidFill>
                            <a:srgbClr val="9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1364"/>
                        <wps:cNvSpPr>
                          <a:spLocks/>
                        </wps:cNvSpPr>
                        <wps:spPr bwMode="auto">
                          <a:xfrm>
                            <a:off x="1971675" y="936625"/>
                            <a:ext cx="253365" cy="140335"/>
                          </a:xfrm>
                          <a:custGeom>
                            <a:avLst/>
                            <a:gdLst>
                              <a:gd name="T0" fmla="*/ 370 w 399"/>
                              <a:gd name="T1" fmla="*/ 15 h 221"/>
                              <a:gd name="T2" fmla="*/ 384 w 399"/>
                              <a:gd name="T3" fmla="*/ 92 h 221"/>
                              <a:gd name="T4" fmla="*/ 394 w 399"/>
                              <a:gd name="T5" fmla="*/ 149 h 221"/>
                              <a:gd name="T6" fmla="*/ 399 w 399"/>
                              <a:gd name="T7" fmla="*/ 188 h 221"/>
                              <a:gd name="T8" fmla="*/ 394 w 399"/>
                              <a:gd name="T9" fmla="*/ 207 h 221"/>
                              <a:gd name="T10" fmla="*/ 332 w 399"/>
                              <a:gd name="T11" fmla="*/ 221 h 221"/>
                              <a:gd name="T12" fmla="*/ 211 w 399"/>
                              <a:gd name="T13" fmla="*/ 212 h 221"/>
                              <a:gd name="T14" fmla="*/ 149 w 399"/>
                              <a:gd name="T15" fmla="*/ 221 h 221"/>
                              <a:gd name="T16" fmla="*/ 106 w 399"/>
                              <a:gd name="T17" fmla="*/ 217 h 221"/>
                              <a:gd name="T18" fmla="*/ 43 w 399"/>
                              <a:gd name="T19" fmla="*/ 212 h 221"/>
                              <a:gd name="T20" fmla="*/ 29 w 399"/>
                              <a:gd name="T21" fmla="*/ 188 h 221"/>
                              <a:gd name="T22" fmla="*/ 14 w 399"/>
                              <a:gd name="T23" fmla="*/ 164 h 221"/>
                              <a:gd name="T24" fmla="*/ 5 w 399"/>
                              <a:gd name="T25" fmla="*/ 135 h 221"/>
                              <a:gd name="T26" fmla="*/ 5 w 399"/>
                              <a:gd name="T27" fmla="*/ 116 h 221"/>
                              <a:gd name="T28" fmla="*/ 14 w 399"/>
                              <a:gd name="T29" fmla="*/ 111 h 221"/>
                              <a:gd name="T30" fmla="*/ 24 w 399"/>
                              <a:gd name="T31" fmla="*/ 120 h 221"/>
                              <a:gd name="T32" fmla="*/ 48 w 399"/>
                              <a:gd name="T33" fmla="*/ 130 h 221"/>
                              <a:gd name="T34" fmla="*/ 34 w 399"/>
                              <a:gd name="T35" fmla="*/ 116 h 221"/>
                              <a:gd name="T36" fmla="*/ 53 w 399"/>
                              <a:gd name="T37" fmla="*/ 106 h 221"/>
                              <a:gd name="T38" fmla="*/ 86 w 399"/>
                              <a:gd name="T39" fmla="*/ 101 h 221"/>
                              <a:gd name="T40" fmla="*/ 120 w 399"/>
                              <a:gd name="T41" fmla="*/ 101 h 221"/>
                              <a:gd name="T42" fmla="*/ 91 w 399"/>
                              <a:gd name="T43" fmla="*/ 96 h 221"/>
                              <a:gd name="T44" fmla="*/ 67 w 399"/>
                              <a:gd name="T45" fmla="*/ 96 h 221"/>
                              <a:gd name="T46" fmla="*/ 58 w 399"/>
                              <a:gd name="T47" fmla="*/ 92 h 221"/>
                              <a:gd name="T48" fmla="*/ 77 w 399"/>
                              <a:gd name="T49" fmla="*/ 77 h 221"/>
                              <a:gd name="T50" fmla="*/ 125 w 399"/>
                              <a:gd name="T51" fmla="*/ 72 h 221"/>
                              <a:gd name="T52" fmla="*/ 154 w 399"/>
                              <a:gd name="T53" fmla="*/ 87 h 221"/>
                              <a:gd name="T54" fmla="*/ 173 w 399"/>
                              <a:gd name="T55" fmla="*/ 111 h 221"/>
                              <a:gd name="T56" fmla="*/ 207 w 399"/>
                              <a:gd name="T57" fmla="*/ 130 h 221"/>
                              <a:gd name="T58" fmla="*/ 255 w 399"/>
                              <a:gd name="T59" fmla="*/ 130 h 221"/>
                              <a:gd name="T60" fmla="*/ 317 w 399"/>
                              <a:gd name="T61" fmla="*/ 116 h 221"/>
                              <a:gd name="T62" fmla="*/ 341 w 399"/>
                              <a:gd name="T63" fmla="*/ 5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99" h="221">
                                <a:moveTo>
                                  <a:pt x="365" y="0"/>
                                </a:moveTo>
                                <a:lnTo>
                                  <a:pt x="370" y="15"/>
                                </a:lnTo>
                                <a:lnTo>
                                  <a:pt x="380" y="58"/>
                                </a:lnTo>
                                <a:lnTo>
                                  <a:pt x="384" y="92"/>
                                </a:lnTo>
                                <a:lnTo>
                                  <a:pt x="389" y="135"/>
                                </a:lnTo>
                                <a:lnTo>
                                  <a:pt x="394" y="149"/>
                                </a:lnTo>
                                <a:lnTo>
                                  <a:pt x="399" y="173"/>
                                </a:lnTo>
                                <a:lnTo>
                                  <a:pt x="399" y="188"/>
                                </a:lnTo>
                                <a:lnTo>
                                  <a:pt x="399" y="197"/>
                                </a:lnTo>
                                <a:lnTo>
                                  <a:pt x="394" y="207"/>
                                </a:lnTo>
                                <a:lnTo>
                                  <a:pt x="384" y="217"/>
                                </a:lnTo>
                                <a:lnTo>
                                  <a:pt x="332" y="221"/>
                                </a:lnTo>
                                <a:lnTo>
                                  <a:pt x="274" y="221"/>
                                </a:lnTo>
                                <a:lnTo>
                                  <a:pt x="211" y="212"/>
                                </a:lnTo>
                                <a:lnTo>
                                  <a:pt x="178" y="221"/>
                                </a:lnTo>
                                <a:lnTo>
                                  <a:pt x="149" y="221"/>
                                </a:lnTo>
                                <a:lnTo>
                                  <a:pt x="130" y="221"/>
                                </a:lnTo>
                                <a:lnTo>
                                  <a:pt x="106" y="217"/>
                                </a:lnTo>
                                <a:lnTo>
                                  <a:pt x="86" y="217"/>
                                </a:lnTo>
                                <a:lnTo>
                                  <a:pt x="43" y="212"/>
                                </a:lnTo>
                                <a:lnTo>
                                  <a:pt x="29" y="202"/>
                                </a:lnTo>
                                <a:lnTo>
                                  <a:pt x="29" y="188"/>
                                </a:lnTo>
                                <a:lnTo>
                                  <a:pt x="19" y="173"/>
                                </a:lnTo>
                                <a:lnTo>
                                  <a:pt x="14" y="164"/>
                                </a:lnTo>
                                <a:lnTo>
                                  <a:pt x="14" y="149"/>
                                </a:lnTo>
                                <a:lnTo>
                                  <a:pt x="5" y="135"/>
                                </a:lnTo>
                                <a:lnTo>
                                  <a:pt x="0" y="125"/>
                                </a:lnTo>
                                <a:lnTo>
                                  <a:pt x="5" y="116"/>
                                </a:lnTo>
                                <a:lnTo>
                                  <a:pt x="10" y="111"/>
                                </a:lnTo>
                                <a:lnTo>
                                  <a:pt x="14" y="111"/>
                                </a:lnTo>
                                <a:lnTo>
                                  <a:pt x="19" y="116"/>
                                </a:lnTo>
                                <a:lnTo>
                                  <a:pt x="24" y="120"/>
                                </a:lnTo>
                                <a:lnTo>
                                  <a:pt x="29" y="125"/>
                                </a:lnTo>
                                <a:lnTo>
                                  <a:pt x="48" y="130"/>
                                </a:lnTo>
                                <a:lnTo>
                                  <a:pt x="38" y="125"/>
                                </a:lnTo>
                                <a:lnTo>
                                  <a:pt x="34" y="116"/>
                                </a:lnTo>
                                <a:lnTo>
                                  <a:pt x="38" y="111"/>
                                </a:lnTo>
                                <a:lnTo>
                                  <a:pt x="53" y="106"/>
                                </a:lnTo>
                                <a:lnTo>
                                  <a:pt x="67" y="106"/>
                                </a:lnTo>
                                <a:lnTo>
                                  <a:pt x="86" y="101"/>
                                </a:lnTo>
                                <a:lnTo>
                                  <a:pt x="110" y="101"/>
                                </a:lnTo>
                                <a:lnTo>
                                  <a:pt x="120" y="101"/>
                                </a:lnTo>
                                <a:lnTo>
                                  <a:pt x="106" y="96"/>
                                </a:lnTo>
                                <a:lnTo>
                                  <a:pt x="91" y="96"/>
                                </a:lnTo>
                                <a:lnTo>
                                  <a:pt x="82" y="96"/>
                                </a:lnTo>
                                <a:lnTo>
                                  <a:pt x="67" y="96"/>
                                </a:lnTo>
                                <a:lnTo>
                                  <a:pt x="58" y="96"/>
                                </a:lnTo>
                                <a:lnTo>
                                  <a:pt x="58" y="92"/>
                                </a:lnTo>
                                <a:lnTo>
                                  <a:pt x="53" y="87"/>
                                </a:lnTo>
                                <a:lnTo>
                                  <a:pt x="77" y="77"/>
                                </a:lnTo>
                                <a:lnTo>
                                  <a:pt x="106" y="72"/>
                                </a:lnTo>
                                <a:lnTo>
                                  <a:pt x="125" y="72"/>
                                </a:lnTo>
                                <a:lnTo>
                                  <a:pt x="139" y="77"/>
                                </a:lnTo>
                                <a:lnTo>
                                  <a:pt x="154" y="87"/>
                                </a:lnTo>
                                <a:lnTo>
                                  <a:pt x="168" y="96"/>
                                </a:lnTo>
                                <a:lnTo>
                                  <a:pt x="173" y="111"/>
                                </a:lnTo>
                                <a:lnTo>
                                  <a:pt x="187" y="120"/>
                                </a:lnTo>
                                <a:lnTo>
                                  <a:pt x="207" y="130"/>
                                </a:lnTo>
                                <a:lnTo>
                                  <a:pt x="231" y="130"/>
                                </a:lnTo>
                                <a:lnTo>
                                  <a:pt x="255" y="130"/>
                                </a:lnTo>
                                <a:lnTo>
                                  <a:pt x="308" y="116"/>
                                </a:lnTo>
                                <a:lnTo>
                                  <a:pt x="317" y="116"/>
                                </a:lnTo>
                                <a:lnTo>
                                  <a:pt x="336" y="87"/>
                                </a:lnTo>
                                <a:lnTo>
                                  <a:pt x="341" y="53"/>
                                </a:lnTo>
                                <a:lnTo>
                                  <a:pt x="365" y="0"/>
                                </a:lnTo>
                                <a:close/>
                              </a:path>
                            </a:pathLst>
                          </a:custGeom>
                          <a:solidFill>
                            <a:srgbClr val="FF9F7F"/>
                          </a:solidFill>
                          <a:ln w="0">
                            <a:solidFill>
                              <a:srgbClr val="BF3F00"/>
                            </a:solidFill>
                            <a:round/>
                            <a:headEnd/>
                            <a:tailEnd/>
                          </a:ln>
                        </wps:spPr>
                        <wps:bodyPr rot="0" vert="horz" wrap="square" lIns="91440" tIns="45720" rIns="91440" bIns="45720" anchor="t" anchorCtr="0" upright="1">
                          <a:noAutofit/>
                        </wps:bodyPr>
                      </wps:wsp>
                      <wps:wsp>
                        <wps:cNvPr id="3172" name="Freeform 1365"/>
                        <wps:cNvSpPr>
                          <a:spLocks/>
                        </wps:cNvSpPr>
                        <wps:spPr bwMode="auto">
                          <a:xfrm>
                            <a:off x="1282065" y="1007110"/>
                            <a:ext cx="216535" cy="253365"/>
                          </a:xfrm>
                          <a:custGeom>
                            <a:avLst/>
                            <a:gdLst>
                              <a:gd name="T0" fmla="*/ 0 w 341"/>
                              <a:gd name="T1" fmla="*/ 293 h 399"/>
                              <a:gd name="T2" fmla="*/ 14 w 341"/>
                              <a:gd name="T3" fmla="*/ 274 h 399"/>
                              <a:gd name="T4" fmla="*/ 0 w 341"/>
                              <a:gd name="T5" fmla="*/ 226 h 399"/>
                              <a:gd name="T6" fmla="*/ 0 w 341"/>
                              <a:gd name="T7" fmla="*/ 192 h 399"/>
                              <a:gd name="T8" fmla="*/ 9 w 341"/>
                              <a:gd name="T9" fmla="*/ 139 h 399"/>
                              <a:gd name="T10" fmla="*/ 24 w 341"/>
                              <a:gd name="T11" fmla="*/ 101 h 399"/>
                              <a:gd name="T12" fmla="*/ 38 w 341"/>
                              <a:gd name="T13" fmla="*/ 72 h 399"/>
                              <a:gd name="T14" fmla="*/ 57 w 341"/>
                              <a:gd name="T15" fmla="*/ 38 h 399"/>
                              <a:gd name="T16" fmla="*/ 91 w 341"/>
                              <a:gd name="T17" fmla="*/ 19 h 399"/>
                              <a:gd name="T18" fmla="*/ 129 w 341"/>
                              <a:gd name="T19" fmla="*/ 0 h 399"/>
                              <a:gd name="T20" fmla="*/ 178 w 341"/>
                              <a:gd name="T21" fmla="*/ 0 h 399"/>
                              <a:gd name="T22" fmla="*/ 240 w 341"/>
                              <a:gd name="T23" fmla="*/ 14 h 399"/>
                              <a:gd name="T24" fmla="*/ 298 w 341"/>
                              <a:gd name="T25" fmla="*/ 43 h 399"/>
                              <a:gd name="T26" fmla="*/ 327 w 341"/>
                              <a:gd name="T27" fmla="*/ 72 h 399"/>
                              <a:gd name="T28" fmla="*/ 341 w 341"/>
                              <a:gd name="T29" fmla="*/ 110 h 399"/>
                              <a:gd name="T30" fmla="*/ 341 w 341"/>
                              <a:gd name="T31" fmla="*/ 154 h 399"/>
                              <a:gd name="T32" fmla="*/ 336 w 341"/>
                              <a:gd name="T33" fmla="*/ 192 h 399"/>
                              <a:gd name="T34" fmla="*/ 312 w 341"/>
                              <a:gd name="T35" fmla="*/ 235 h 399"/>
                              <a:gd name="T36" fmla="*/ 312 w 341"/>
                              <a:gd name="T37" fmla="*/ 269 h 399"/>
                              <a:gd name="T38" fmla="*/ 307 w 341"/>
                              <a:gd name="T39" fmla="*/ 283 h 399"/>
                              <a:gd name="T40" fmla="*/ 302 w 341"/>
                              <a:gd name="T41" fmla="*/ 293 h 399"/>
                              <a:gd name="T42" fmla="*/ 278 w 341"/>
                              <a:gd name="T43" fmla="*/ 336 h 399"/>
                              <a:gd name="T44" fmla="*/ 259 w 341"/>
                              <a:gd name="T45" fmla="*/ 351 h 399"/>
                              <a:gd name="T46" fmla="*/ 250 w 341"/>
                              <a:gd name="T47" fmla="*/ 370 h 399"/>
                              <a:gd name="T48" fmla="*/ 245 w 341"/>
                              <a:gd name="T49" fmla="*/ 375 h 399"/>
                              <a:gd name="T50" fmla="*/ 240 w 341"/>
                              <a:gd name="T51" fmla="*/ 384 h 399"/>
                              <a:gd name="T52" fmla="*/ 235 w 341"/>
                              <a:gd name="T53" fmla="*/ 384 h 399"/>
                              <a:gd name="T54" fmla="*/ 226 w 341"/>
                              <a:gd name="T55" fmla="*/ 384 h 399"/>
                              <a:gd name="T56" fmla="*/ 211 w 341"/>
                              <a:gd name="T57" fmla="*/ 384 h 399"/>
                              <a:gd name="T58" fmla="*/ 202 w 341"/>
                              <a:gd name="T59" fmla="*/ 379 h 399"/>
                              <a:gd name="T60" fmla="*/ 197 w 341"/>
                              <a:gd name="T61" fmla="*/ 379 h 399"/>
                              <a:gd name="T62" fmla="*/ 173 w 341"/>
                              <a:gd name="T63" fmla="*/ 399 h 399"/>
                              <a:gd name="T64" fmla="*/ 0 w 341"/>
                              <a:gd name="T65" fmla="*/ 293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1" h="399">
                                <a:moveTo>
                                  <a:pt x="0" y="293"/>
                                </a:moveTo>
                                <a:lnTo>
                                  <a:pt x="14" y="274"/>
                                </a:lnTo>
                                <a:lnTo>
                                  <a:pt x="0" y="226"/>
                                </a:lnTo>
                                <a:lnTo>
                                  <a:pt x="0" y="192"/>
                                </a:lnTo>
                                <a:lnTo>
                                  <a:pt x="9" y="139"/>
                                </a:lnTo>
                                <a:lnTo>
                                  <a:pt x="24" y="101"/>
                                </a:lnTo>
                                <a:lnTo>
                                  <a:pt x="38" y="72"/>
                                </a:lnTo>
                                <a:lnTo>
                                  <a:pt x="57" y="38"/>
                                </a:lnTo>
                                <a:lnTo>
                                  <a:pt x="91" y="19"/>
                                </a:lnTo>
                                <a:lnTo>
                                  <a:pt x="129" y="0"/>
                                </a:lnTo>
                                <a:lnTo>
                                  <a:pt x="178" y="0"/>
                                </a:lnTo>
                                <a:lnTo>
                                  <a:pt x="240" y="14"/>
                                </a:lnTo>
                                <a:lnTo>
                                  <a:pt x="298" y="43"/>
                                </a:lnTo>
                                <a:lnTo>
                                  <a:pt x="327" y="72"/>
                                </a:lnTo>
                                <a:lnTo>
                                  <a:pt x="341" y="110"/>
                                </a:lnTo>
                                <a:lnTo>
                                  <a:pt x="341" y="154"/>
                                </a:lnTo>
                                <a:lnTo>
                                  <a:pt x="336" y="192"/>
                                </a:lnTo>
                                <a:lnTo>
                                  <a:pt x="312" y="235"/>
                                </a:lnTo>
                                <a:lnTo>
                                  <a:pt x="312" y="269"/>
                                </a:lnTo>
                                <a:lnTo>
                                  <a:pt x="307" y="283"/>
                                </a:lnTo>
                                <a:lnTo>
                                  <a:pt x="302" y="293"/>
                                </a:lnTo>
                                <a:lnTo>
                                  <a:pt x="278" y="336"/>
                                </a:lnTo>
                                <a:lnTo>
                                  <a:pt x="259" y="351"/>
                                </a:lnTo>
                                <a:lnTo>
                                  <a:pt x="250" y="370"/>
                                </a:lnTo>
                                <a:lnTo>
                                  <a:pt x="245" y="375"/>
                                </a:lnTo>
                                <a:lnTo>
                                  <a:pt x="240" y="384"/>
                                </a:lnTo>
                                <a:lnTo>
                                  <a:pt x="235" y="384"/>
                                </a:lnTo>
                                <a:lnTo>
                                  <a:pt x="226" y="384"/>
                                </a:lnTo>
                                <a:lnTo>
                                  <a:pt x="211" y="384"/>
                                </a:lnTo>
                                <a:lnTo>
                                  <a:pt x="202" y="379"/>
                                </a:lnTo>
                                <a:lnTo>
                                  <a:pt x="197" y="379"/>
                                </a:lnTo>
                                <a:lnTo>
                                  <a:pt x="173" y="399"/>
                                </a:lnTo>
                                <a:lnTo>
                                  <a:pt x="0" y="293"/>
                                </a:lnTo>
                                <a:close/>
                              </a:path>
                            </a:pathLst>
                          </a:custGeom>
                          <a:solidFill>
                            <a:srgbClr val="FFB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Oval 1366"/>
                        <wps:cNvSpPr>
                          <a:spLocks noChangeArrowheads="1"/>
                        </wps:cNvSpPr>
                        <wps:spPr bwMode="auto">
                          <a:xfrm>
                            <a:off x="1403985" y="1205230"/>
                            <a:ext cx="33655" cy="36830"/>
                          </a:xfrm>
                          <a:prstGeom prst="ellipse">
                            <a:avLst/>
                          </a:pr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4" name="Freeform 1367"/>
                        <wps:cNvSpPr>
                          <a:spLocks/>
                        </wps:cNvSpPr>
                        <wps:spPr bwMode="auto">
                          <a:xfrm>
                            <a:off x="1403985" y="1171575"/>
                            <a:ext cx="24130" cy="48895"/>
                          </a:xfrm>
                          <a:custGeom>
                            <a:avLst/>
                            <a:gdLst>
                              <a:gd name="T0" fmla="*/ 0 w 38"/>
                              <a:gd name="T1" fmla="*/ 0 h 77"/>
                              <a:gd name="T2" fmla="*/ 0 w 38"/>
                              <a:gd name="T3" fmla="*/ 10 h 77"/>
                              <a:gd name="T4" fmla="*/ 0 w 38"/>
                              <a:gd name="T5" fmla="*/ 24 h 77"/>
                              <a:gd name="T6" fmla="*/ 5 w 38"/>
                              <a:gd name="T7" fmla="*/ 53 h 77"/>
                              <a:gd name="T8" fmla="*/ 14 w 38"/>
                              <a:gd name="T9" fmla="*/ 72 h 77"/>
                              <a:gd name="T10" fmla="*/ 29 w 38"/>
                              <a:gd name="T11" fmla="*/ 77 h 77"/>
                              <a:gd name="T12" fmla="*/ 38 w 38"/>
                              <a:gd name="T13" fmla="*/ 72 h 77"/>
                            </a:gdLst>
                            <a:ahLst/>
                            <a:cxnLst>
                              <a:cxn ang="0">
                                <a:pos x="T0" y="T1"/>
                              </a:cxn>
                              <a:cxn ang="0">
                                <a:pos x="T2" y="T3"/>
                              </a:cxn>
                              <a:cxn ang="0">
                                <a:pos x="T4" y="T5"/>
                              </a:cxn>
                              <a:cxn ang="0">
                                <a:pos x="T6" y="T7"/>
                              </a:cxn>
                              <a:cxn ang="0">
                                <a:pos x="T8" y="T9"/>
                              </a:cxn>
                              <a:cxn ang="0">
                                <a:pos x="T10" y="T11"/>
                              </a:cxn>
                              <a:cxn ang="0">
                                <a:pos x="T12" y="T13"/>
                              </a:cxn>
                            </a:cxnLst>
                            <a:rect l="0" t="0" r="r" b="b"/>
                            <a:pathLst>
                              <a:path w="38" h="77">
                                <a:moveTo>
                                  <a:pt x="0" y="0"/>
                                </a:moveTo>
                                <a:lnTo>
                                  <a:pt x="0" y="10"/>
                                </a:lnTo>
                                <a:lnTo>
                                  <a:pt x="0" y="24"/>
                                </a:lnTo>
                                <a:lnTo>
                                  <a:pt x="5" y="53"/>
                                </a:lnTo>
                                <a:lnTo>
                                  <a:pt x="14" y="72"/>
                                </a:lnTo>
                                <a:lnTo>
                                  <a:pt x="29" y="77"/>
                                </a:lnTo>
                                <a:lnTo>
                                  <a:pt x="38" y="72"/>
                                </a:lnTo>
                              </a:path>
                            </a:pathLst>
                          </a:custGeom>
                          <a:noFill/>
                          <a:ln w="0">
                            <a:solidFill>
                              <a:srgbClr val="FF7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 name="Freeform 1368"/>
                        <wps:cNvSpPr>
                          <a:spLocks/>
                        </wps:cNvSpPr>
                        <wps:spPr bwMode="auto">
                          <a:xfrm>
                            <a:off x="1266825" y="1177925"/>
                            <a:ext cx="140335" cy="106680"/>
                          </a:xfrm>
                          <a:custGeom>
                            <a:avLst/>
                            <a:gdLst>
                              <a:gd name="T0" fmla="*/ 38 w 221"/>
                              <a:gd name="T1" fmla="*/ 0 h 168"/>
                              <a:gd name="T2" fmla="*/ 134 w 221"/>
                              <a:gd name="T3" fmla="*/ 48 h 168"/>
                              <a:gd name="T4" fmla="*/ 173 w 221"/>
                              <a:gd name="T5" fmla="*/ 67 h 168"/>
                              <a:gd name="T6" fmla="*/ 187 w 221"/>
                              <a:gd name="T7" fmla="*/ 82 h 168"/>
                              <a:gd name="T8" fmla="*/ 202 w 221"/>
                              <a:gd name="T9" fmla="*/ 96 h 168"/>
                              <a:gd name="T10" fmla="*/ 211 w 221"/>
                              <a:gd name="T11" fmla="*/ 106 h 168"/>
                              <a:gd name="T12" fmla="*/ 216 w 221"/>
                              <a:gd name="T13" fmla="*/ 120 h 168"/>
                              <a:gd name="T14" fmla="*/ 221 w 221"/>
                              <a:gd name="T15" fmla="*/ 130 h 168"/>
                              <a:gd name="T16" fmla="*/ 192 w 221"/>
                              <a:gd name="T17" fmla="*/ 168 h 168"/>
                              <a:gd name="T18" fmla="*/ 0 w 221"/>
                              <a:gd name="T19" fmla="*/ 29 h 168"/>
                              <a:gd name="T20" fmla="*/ 38 w 221"/>
                              <a:gd name="T2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1" h="168">
                                <a:moveTo>
                                  <a:pt x="38" y="0"/>
                                </a:moveTo>
                                <a:lnTo>
                                  <a:pt x="134" y="48"/>
                                </a:lnTo>
                                <a:lnTo>
                                  <a:pt x="173" y="67"/>
                                </a:lnTo>
                                <a:lnTo>
                                  <a:pt x="187" y="82"/>
                                </a:lnTo>
                                <a:lnTo>
                                  <a:pt x="202" y="96"/>
                                </a:lnTo>
                                <a:lnTo>
                                  <a:pt x="211" y="106"/>
                                </a:lnTo>
                                <a:lnTo>
                                  <a:pt x="216" y="120"/>
                                </a:lnTo>
                                <a:lnTo>
                                  <a:pt x="221" y="130"/>
                                </a:lnTo>
                                <a:lnTo>
                                  <a:pt x="192" y="168"/>
                                </a:lnTo>
                                <a:lnTo>
                                  <a:pt x="0" y="29"/>
                                </a:lnTo>
                                <a:lnTo>
                                  <a:pt x="38" y="0"/>
                                </a:lnTo>
                                <a:close/>
                              </a:path>
                            </a:pathLst>
                          </a:custGeom>
                          <a:solidFill>
                            <a:srgbClr val="5F3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 name="Freeform 1369"/>
                        <wps:cNvSpPr>
                          <a:spLocks/>
                        </wps:cNvSpPr>
                        <wps:spPr bwMode="auto">
                          <a:xfrm>
                            <a:off x="1251585" y="964565"/>
                            <a:ext cx="277495" cy="234950"/>
                          </a:xfrm>
                          <a:custGeom>
                            <a:avLst/>
                            <a:gdLst>
                              <a:gd name="T0" fmla="*/ 206 w 437"/>
                              <a:gd name="T1" fmla="*/ 9 h 370"/>
                              <a:gd name="T2" fmla="*/ 226 w 437"/>
                              <a:gd name="T3" fmla="*/ 0 h 370"/>
                              <a:gd name="T4" fmla="*/ 259 w 437"/>
                              <a:gd name="T5" fmla="*/ 14 h 370"/>
                              <a:gd name="T6" fmla="*/ 312 w 437"/>
                              <a:gd name="T7" fmla="*/ 48 h 370"/>
                              <a:gd name="T8" fmla="*/ 413 w 437"/>
                              <a:gd name="T9" fmla="*/ 158 h 370"/>
                              <a:gd name="T10" fmla="*/ 432 w 437"/>
                              <a:gd name="T11" fmla="*/ 177 h 370"/>
                              <a:gd name="T12" fmla="*/ 437 w 437"/>
                              <a:gd name="T13" fmla="*/ 201 h 370"/>
                              <a:gd name="T14" fmla="*/ 437 w 437"/>
                              <a:gd name="T15" fmla="*/ 221 h 370"/>
                              <a:gd name="T16" fmla="*/ 437 w 437"/>
                              <a:gd name="T17" fmla="*/ 235 h 370"/>
                              <a:gd name="T18" fmla="*/ 432 w 437"/>
                              <a:gd name="T19" fmla="*/ 249 h 370"/>
                              <a:gd name="T20" fmla="*/ 423 w 437"/>
                              <a:gd name="T21" fmla="*/ 264 h 370"/>
                              <a:gd name="T22" fmla="*/ 413 w 437"/>
                              <a:gd name="T23" fmla="*/ 273 h 370"/>
                              <a:gd name="T24" fmla="*/ 365 w 437"/>
                              <a:gd name="T25" fmla="*/ 307 h 370"/>
                              <a:gd name="T26" fmla="*/ 350 w 437"/>
                              <a:gd name="T27" fmla="*/ 312 h 370"/>
                              <a:gd name="T28" fmla="*/ 336 w 437"/>
                              <a:gd name="T29" fmla="*/ 312 h 370"/>
                              <a:gd name="T30" fmla="*/ 312 w 437"/>
                              <a:gd name="T31" fmla="*/ 326 h 370"/>
                              <a:gd name="T32" fmla="*/ 278 w 437"/>
                              <a:gd name="T33" fmla="*/ 331 h 370"/>
                              <a:gd name="T34" fmla="*/ 269 w 437"/>
                              <a:gd name="T35" fmla="*/ 331 h 370"/>
                              <a:gd name="T36" fmla="*/ 259 w 437"/>
                              <a:gd name="T37" fmla="*/ 321 h 370"/>
                              <a:gd name="T38" fmla="*/ 250 w 437"/>
                              <a:gd name="T39" fmla="*/ 321 h 370"/>
                              <a:gd name="T40" fmla="*/ 240 w 437"/>
                              <a:gd name="T41" fmla="*/ 321 h 370"/>
                              <a:gd name="T42" fmla="*/ 230 w 437"/>
                              <a:gd name="T43" fmla="*/ 326 h 370"/>
                              <a:gd name="T44" fmla="*/ 230 w 437"/>
                              <a:gd name="T45" fmla="*/ 336 h 370"/>
                              <a:gd name="T46" fmla="*/ 230 w 437"/>
                              <a:gd name="T47" fmla="*/ 341 h 370"/>
                              <a:gd name="T48" fmla="*/ 216 w 437"/>
                              <a:gd name="T49" fmla="*/ 346 h 370"/>
                              <a:gd name="T50" fmla="*/ 197 w 437"/>
                              <a:gd name="T51" fmla="*/ 360 h 370"/>
                              <a:gd name="T52" fmla="*/ 168 w 437"/>
                              <a:gd name="T53" fmla="*/ 360 h 370"/>
                              <a:gd name="T54" fmla="*/ 139 w 437"/>
                              <a:gd name="T55" fmla="*/ 365 h 370"/>
                              <a:gd name="T56" fmla="*/ 105 w 437"/>
                              <a:gd name="T57" fmla="*/ 370 h 370"/>
                              <a:gd name="T58" fmla="*/ 62 w 437"/>
                              <a:gd name="T59" fmla="*/ 360 h 370"/>
                              <a:gd name="T60" fmla="*/ 24 w 437"/>
                              <a:gd name="T61" fmla="*/ 341 h 370"/>
                              <a:gd name="T62" fmla="*/ 19 w 437"/>
                              <a:gd name="T63" fmla="*/ 331 h 370"/>
                              <a:gd name="T64" fmla="*/ 14 w 437"/>
                              <a:gd name="T65" fmla="*/ 321 h 370"/>
                              <a:gd name="T66" fmla="*/ 9 w 437"/>
                              <a:gd name="T67" fmla="*/ 297 h 370"/>
                              <a:gd name="T68" fmla="*/ 4 w 437"/>
                              <a:gd name="T69" fmla="*/ 254 h 370"/>
                              <a:gd name="T70" fmla="*/ 0 w 437"/>
                              <a:gd name="T71" fmla="*/ 235 h 370"/>
                              <a:gd name="T72" fmla="*/ 0 w 437"/>
                              <a:gd name="T73" fmla="*/ 216 h 370"/>
                              <a:gd name="T74" fmla="*/ 4 w 437"/>
                              <a:gd name="T75" fmla="*/ 201 h 370"/>
                              <a:gd name="T76" fmla="*/ 9 w 437"/>
                              <a:gd name="T77" fmla="*/ 182 h 370"/>
                              <a:gd name="T78" fmla="*/ 19 w 437"/>
                              <a:gd name="T79" fmla="*/ 158 h 370"/>
                              <a:gd name="T80" fmla="*/ 38 w 437"/>
                              <a:gd name="T81" fmla="*/ 124 h 370"/>
                              <a:gd name="T82" fmla="*/ 77 w 437"/>
                              <a:gd name="T83" fmla="*/ 76 h 370"/>
                              <a:gd name="T84" fmla="*/ 105 w 437"/>
                              <a:gd name="T85" fmla="*/ 52 h 370"/>
                              <a:gd name="T86" fmla="*/ 153 w 437"/>
                              <a:gd name="T87" fmla="*/ 19 h 370"/>
                              <a:gd name="T88" fmla="*/ 182 w 437"/>
                              <a:gd name="T89" fmla="*/ 14 h 370"/>
                              <a:gd name="T90" fmla="*/ 206 w 437"/>
                              <a:gd name="T91" fmla="*/ 9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7" h="370">
                                <a:moveTo>
                                  <a:pt x="206" y="9"/>
                                </a:moveTo>
                                <a:lnTo>
                                  <a:pt x="226" y="0"/>
                                </a:lnTo>
                                <a:lnTo>
                                  <a:pt x="259" y="14"/>
                                </a:lnTo>
                                <a:lnTo>
                                  <a:pt x="312" y="48"/>
                                </a:lnTo>
                                <a:lnTo>
                                  <a:pt x="413" y="158"/>
                                </a:lnTo>
                                <a:lnTo>
                                  <a:pt x="432" y="177"/>
                                </a:lnTo>
                                <a:lnTo>
                                  <a:pt x="437" y="201"/>
                                </a:lnTo>
                                <a:lnTo>
                                  <a:pt x="437" y="221"/>
                                </a:lnTo>
                                <a:lnTo>
                                  <a:pt x="437" y="235"/>
                                </a:lnTo>
                                <a:lnTo>
                                  <a:pt x="432" y="249"/>
                                </a:lnTo>
                                <a:lnTo>
                                  <a:pt x="423" y="264"/>
                                </a:lnTo>
                                <a:lnTo>
                                  <a:pt x="413" y="273"/>
                                </a:lnTo>
                                <a:lnTo>
                                  <a:pt x="365" y="307"/>
                                </a:lnTo>
                                <a:lnTo>
                                  <a:pt x="350" y="312"/>
                                </a:lnTo>
                                <a:lnTo>
                                  <a:pt x="336" y="312"/>
                                </a:lnTo>
                                <a:lnTo>
                                  <a:pt x="312" y="326"/>
                                </a:lnTo>
                                <a:lnTo>
                                  <a:pt x="278" y="331"/>
                                </a:lnTo>
                                <a:lnTo>
                                  <a:pt x="269" y="331"/>
                                </a:lnTo>
                                <a:lnTo>
                                  <a:pt x="259" y="321"/>
                                </a:lnTo>
                                <a:lnTo>
                                  <a:pt x="250" y="321"/>
                                </a:lnTo>
                                <a:lnTo>
                                  <a:pt x="240" y="321"/>
                                </a:lnTo>
                                <a:lnTo>
                                  <a:pt x="230" y="326"/>
                                </a:lnTo>
                                <a:lnTo>
                                  <a:pt x="230" y="336"/>
                                </a:lnTo>
                                <a:lnTo>
                                  <a:pt x="230" y="341"/>
                                </a:lnTo>
                                <a:lnTo>
                                  <a:pt x="216" y="346"/>
                                </a:lnTo>
                                <a:lnTo>
                                  <a:pt x="197" y="360"/>
                                </a:lnTo>
                                <a:lnTo>
                                  <a:pt x="168" y="360"/>
                                </a:lnTo>
                                <a:lnTo>
                                  <a:pt x="139" y="365"/>
                                </a:lnTo>
                                <a:lnTo>
                                  <a:pt x="105" y="370"/>
                                </a:lnTo>
                                <a:lnTo>
                                  <a:pt x="62" y="360"/>
                                </a:lnTo>
                                <a:lnTo>
                                  <a:pt x="24" y="341"/>
                                </a:lnTo>
                                <a:lnTo>
                                  <a:pt x="19" y="331"/>
                                </a:lnTo>
                                <a:lnTo>
                                  <a:pt x="14" y="321"/>
                                </a:lnTo>
                                <a:lnTo>
                                  <a:pt x="9" y="297"/>
                                </a:lnTo>
                                <a:lnTo>
                                  <a:pt x="4" y="254"/>
                                </a:lnTo>
                                <a:lnTo>
                                  <a:pt x="0" y="235"/>
                                </a:lnTo>
                                <a:lnTo>
                                  <a:pt x="0" y="216"/>
                                </a:lnTo>
                                <a:lnTo>
                                  <a:pt x="4" y="201"/>
                                </a:lnTo>
                                <a:lnTo>
                                  <a:pt x="9" y="182"/>
                                </a:lnTo>
                                <a:lnTo>
                                  <a:pt x="19" y="158"/>
                                </a:lnTo>
                                <a:lnTo>
                                  <a:pt x="38" y="124"/>
                                </a:lnTo>
                                <a:lnTo>
                                  <a:pt x="77" y="76"/>
                                </a:lnTo>
                                <a:lnTo>
                                  <a:pt x="105" y="52"/>
                                </a:lnTo>
                                <a:lnTo>
                                  <a:pt x="153" y="19"/>
                                </a:lnTo>
                                <a:lnTo>
                                  <a:pt x="182" y="14"/>
                                </a:lnTo>
                                <a:lnTo>
                                  <a:pt x="206" y="9"/>
                                </a:lnTo>
                                <a:close/>
                              </a:path>
                            </a:pathLst>
                          </a:custGeom>
                          <a:solidFill>
                            <a:srgbClr val="9F7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1370"/>
                        <wps:cNvSpPr>
                          <a:spLocks/>
                        </wps:cNvSpPr>
                        <wps:spPr bwMode="auto">
                          <a:xfrm>
                            <a:off x="1464945" y="1150620"/>
                            <a:ext cx="40005" cy="42545"/>
                          </a:xfrm>
                          <a:custGeom>
                            <a:avLst/>
                            <a:gdLst>
                              <a:gd name="T0" fmla="*/ 14 w 63"/>
                              <a:gd name="T1" fmla="*/ 9 h 67"/>
                              <a:gd name="T2" fmla="*/ 53 w 63"/>
                              <a:gd name="T3" fmla="*/ 9 h 67"/>
                              <a:gd name="T4" fmla="*/ 48 w 63"/>
                              <a:gd name="T5" fmla="*/ 0 h 67"/>
                              <a:gd name="T6" fmla="*/ 53 w 63"/>
                              <a:gd name="T7" fmla="*/ 0 h 67"/>
                              <a:gd name="T8" fmla="*/ 63 w 63"/>
                              <a:gd name="T9" fmla="*/ 9 h 67"/>
                              <a:gd name="T10" fmla="*/ 63 w 63"/>
                              <a:gd name="T11" fmla="*/ 14 h 67"/>
                              <a:gd name="T12" fmla="*/ 58 w 63"/>
                              <a:gd name="T13" fmla="*/ 14 h 67"/>
                              <a:gd name="T14" fmla="*/ 53 w 63"/>
                              <a:gd name="T15" fmla="*/ 28 h 67"/>
                              <a:gd name="T16" fmla="*/ 53 w 63"/>
                              <a:gd name="T17" fmla="*/ 33 h 67"/>
                              <a:gd name="T18" fmla="*/ 48 w 63"/>
                              <a:gd name="T19" fmla="*/ 48 h 67"/>
                              <a:gd name="T20" fmla="*/ 48 w 63"/>
                              <a:gd name="T21" fmla="*/ 53 h 67"/>
                              <a:gd name="T22" fmla="*/ 43 w 63"/>
                              <a:gd name="T23" fmla="*/ 53 h 67"/>
                              <a:gd name="T24" fmla="*/ 39 w 63"/>
                              <a:gd name="T25" fmla="*/ 57 h 67"/>
                              <a:gd name="T26" fmla="*/ 34 w 63"/>
                              <a:gd name="T27" fmla="*/ 62 h 67"/>
                              <a:gd name="T28" fmla="*/ 29 w 63"/>
                              <a:gd name="T29" fmla="*/ 67 h 67"/>
                              <a:gd name="T30" fmla="*/ 24 w 63"/>
                              <a:gd name="T31" fmla="*/ 67 h 67"/>
                              <a:gd name="T32" fmla="*/ 19 w 63"/>
                              <a:gd name="T33" fmla="*/ 67 h 67"/>
                              <a:gd name="T34" fmla="*/ 24 w 63"/>
                              <a:gd name="T35" fmla="*/ 57 h 67"/>
                              <a:gd name="T36" fmla="*/ 29 w 63"/>
                              <a:gd name="T37" fmla="*/ 57 h 67"/>
                              <a:gd name="T38" fmla="*/ 34 w 63"/>
                              <a:gd name="T39" fmla="*/ 53 h 67"/>
                              <a:gd name="T40" fmla="*/ 43 w 63"/>
                              <a:gd name="T41" fmla="*/ 48 h 67"/>
                              <a:gd name="T42" fmla="*/ 48 w 63"/>
                              <a:gd name="T43" fmla="*/ 38 h 67"/>
                              <a:gd name="T44" fmla="*/ 48 w 63"/>
                              <a:gd name="T45" fmla="*/ 33 h 67"/>
                              <a:gd name="T46" fmla="*/ 48 w 63"/>
                              <a:gd name="T47" fmla="*/ 24 h 67"/>
                              <a:gd name="T48" fmla="*/ 53 w 63"/>
                              <a:gd name="T49" fmla="*/ 14 h 67"/>
                              <a:gd name="T50" fmla="*/ 0 w 63"/>
                              <a:gd name="T51" fmla="*/ 19 h 67"/>
                              <a:gd name="T52" fmla="*/ 14 w 63"/>
                              <a:gd name="T53" fmla="*/ 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67">
                                <a:moveTo>
                                  <a:pt x="14" y="9"/>
                                </a:moveTo>
                                <a:lnTo>
                                  <a:pt x="53" y="9"/>
                                </a:lnTo>
                                <a:lnTo>
                                  <a:pt x="48" y="0"/>
                                </a:lnTo>
                                <a:lnTo>
                                  <a:pt x="53" y="0"/>
                                </a:lnTo>
                                <a:lnTo>
                                  <a:pt x="63" y="9"/>
                                </a:lnTo>
                                <a:lnTo>
                                  <a:pt x="63" y="14"/>
                                </a:lnTo>
                                <a:lnTo>
                                  <a:pt x="58" y="14"/>
                                </a:lnTo>
                                <a:lnTo>
                                  <a:pt x="53" y="28"/>
                                </a:lnTo>
                                <a:lnTo>
                                  <a:pt x="53" y="33"/>
                                </a:lnTo>
                                <a:lnTo>
                                  <a:pt x="48" y="48"/>
                                </a:lnTo>
                                <a:lnTo>
                                  <a:pt x="48" y="53"/>
                                </a:lnTo>
                                <a:lnTo>
                                  <a:pt x="43" y="53"/>
                                </a:lnTo>
                                <a:lnTo>
                                  <a:pt x="39" y="57"/>
                                </a:lnTo>
                                <a:lnTo>
                                  <a:pt x="34" y="62"/>
                                </a:lnTo>
                                <a:lnTo>
                                  <a:pt x="29" y="67"/>
                                </a:lnTo>
                                <a:lnTo>
                                  <a:pt x="24" y="67"/>
                                </a:lnTo>
                                <a:lnTo>
                                  <a:pt x="19" y="67"/>
                                </a:lnTo>
                                <a:lnTo>
                                  <a:pt x="24" y="57"/>
                                </a:lnTo>
                                <a:lnTo>
                                  <a:pt x="29" y="57"/>
                                </a:lnTo>
                                <a:lnTo>
                                  <a:pt x="34" y="53"/>
                                </a:lnTo>
                                <a:lnTo>
                                  <a:pt x="43" y="48"/>
                                </a:lnTo>
                                <a:lnTo>
                                  <a:pt x="48" y="38"/>
                                </a:lnTo>
                                <a:lnTo>
                                  <a:pt x="48" y="33"/>
                                </a:lnTo>
                                <a:lnTo>
                                  <a:pt x="48" y="24"/>
                                </a:lnTo>
                                <a:lnTo>
                                  <a:pt x="53" y="14"/>
                                </a:lnTo>
                                <a:lnTo>
                                  <a:pt x="0" y="19"/>
                                </a:lnTo>
                                <a:lnTo>
                                  <a:pt x="14" y="9"/>
                                </a:lnTo>
                                <a:close/>
                              </a:path>
                            </a:pathLst>
                          </a:custGeom>
                          <a:solidFill>
                            <a:srgbClr val="9F7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8" name="Freeform 1371"/>
                        <wps:cNvSpPr>
                          <a:spLocks/>
                        </wps:cNvSpPr>
                        <wps:spPr bwMode="auto">
                          <a:xfrm>
                            <a:off x="1577975" y="1031240"/>
                            <a:ext cx="241300" cy="299085"/>
                          </a:xfrm>
                          <a:custGeom>
                            <a:avLst/>
                            <a:gdLst>
                              <a:gd name="T0" fmla="*/ 327 w 380"/>
                              <a:gd name="T1" fmla="*/ 72 h 471"/>
                              <a:gd name="T2" fmla="*/ 351 w 380"/>
                              <a:gd name="T3" fmla="*/ 135 h 471"/>
                              <a:gd name="T4" fmla="*/ 356 w 380"/>
                              <a:gd name="T5" fmla="*/ 159 h 471"/>
                              <a:gd name="T6" fmla="*/ 351 w 380"/>
                              <a:gd name="T7" fmla="*/ 183 h 471"/>
                              <a:gd name="T8" fmla="*/ 351 w 380"/>
                              <a:gd name="T9" fmla="*/ 216 h 471"/>
                              <a:gd name="T10" fmla="*/ 380 w 380"/>
                              <a:gd name="T11" fmla="*/ 269 h 471"/>
                              <a:gd name="T12" fmla="*/ 360 w 380"/>
                              <a:gd name="T13" fmla="*/ 293 h 471"/>
                              <a:gd name="T14" fmla="*/ 365 w 380"/>
                              <a:gd name="T15" fmla="*/ 303 h 471"/>
                              <a:gd name="T16" fmla="*/ 360 w 380"/>
                              <a:gd name="T17" fmla="*/ 337 h 471"/>
                              <a:gd name="T18" fmla="*/ 356 w 380"/>
                              <a:gd name="T19" fmla="*/ 356 h 471"/>
                              <a:gd name="T20" fmla="*/ 356 w 380"/>
                              <a:gd name="T21" fmla="*/ 375 h 471"/>
                              <a:gd name="T22" fmla="*/ 356 w 380"/>
                              <a:gd name="T23" fmla="*/ 399 h 471"/>
                              <a:gd name="T24" fmla="*/ 351 w 380"/>
                              <a:gd name="T25" fmla="*/ 418 h 471"/>
                              <a:gd name="T26" fmla="*/ 332 w 380"/>
                              <a:gd name="T27" fmla="*/ 428 h 471"/>
                              <a:gd name="T28" fmla="*/ 308 w 380"/>
                              <a:gd name="T29" fmla="*/ 433 h 471"/>
                              <a:gd name="T30" fmla="*/ 235 w 380"/>
                              <a:gd name="T31" fmla="*/ 471 h 471"/>
                              <a:gd name="T32" fmla="*/ 29 w 380"/>
                              <a:gd name="T33" fmla="*/ 346 h 471"/>
                              <a:gd name="T34" fmla="*/ 24 w 380"/>
                              <a:gd name="T35" fmla="*/ 293 h 471"/>
                              <a:gd name="T36" fmla="*/ 14 w 380"/>
                              <a:gd name="T37" fmla="*/ 255 h 471"/>
                              <a:gd name="T38" fmla="*/ 10 w 380"/>
                              <a:gd name="T39" fmla="*/ 231 h 471"/>
                              <a:gd name="T40" fmla="*/ 0 w 380"/>
                              <a:gd name="T41" fmla="*/ 197 h 471"/>
                              <a:gd name="T42" fmla="*/ 10 w 380"/>
                              <a:gd name="T43" fmla="*/ 154 h 471"/>
                              <a:gd name="T44" fmla="*/ 19 w 380"/>
                              <a:gd name="T45" fmla="*/ 106 h 471"/>
                              <a:gd name="T46" fmla="*/ 34 w 380"/>
                              <a:gd name="T47" fmla="*/ 77 h 471"/>
                              <a:gd name="T48" fmla="*/ 53 w 380"/>
                              <a:gd name="T49" fmla="*/ 53 h 471"/>
                              <a:gd name="T50" fmla="*/ 82 w 380"/>
                              <a:gd name="T51" fmla="*/ 24 h 471"/>
                              <a:gd name="T52" fmla="*/ 115 w 380"/>
                              <a:gd name="T53" fmla="*/ 10 h 471"/>
                              <a:gd name="T54" fmla="*/ 159 w 380"/>
                              <a:gd name="T55" fmla="*/ 0 h 471"/>
                              <a:gd name="T56" fmla="*/ 187 w 380"/>
                              <a:gd name="T57" fmla="*/ 0 h 471"/>
                              <a:gd name="T58" fmla="*/ 226 w 380"/>
                              <a:gd name="T59" fmla="*/ 0 h 471"/>
                              <a:gd name="T60" fmla="*/ 264 w 380"/>
                              <a:gd name="T61" fmla="*/ 15 h 471"/>
                              <a:gd name="T62" fmla="*/ 298 w 380"/>
                              <a:gd name="T63" fmla="*/ 34 h 471"/>
                              <a:gd name="T64" fmla="*/ 327 w 380"/>
                              <a:gd name="T65" fmla="*/ 7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0" h="471">
                                <a:moveTo>
                                  <a:pt x="327" y="72"/>
                                </a:moveTo>
                                <a:lnTo>
                                  <a:pt x="351" y="135"/>
                                </a:lnTo>
                                <a:lnTo>
                                  <a:pt x="356" y="159"/>
                                </a:lnTo>
                                <a:lnTo>
                                  <a:pt x="351" y="183"/>
                                </a:lnTo>
                                <a:lnTo>
                                  <a:pt x="351" y="216"/>
                                </a:lnTo>
                                <a:lnTo>
                                  <a:pt x="380" y="269"/>
                                </a:lnTo>
                                <a:lnTo>
                                  <a:pt x="360" y="293"/>
                                </a:lnTo>
                                <a:lnTo>
                                  <a:pt x="365" y="303"/>
                                </a:lnTo>
                                <a:lnTo>
                                  <a:pt x="360" y="337"/>
                                </a:lnTo>
                                <a:lnTo>
                                  <a:pt x="356" y="356"/>
                                </a:lnTo>
                                <a:lnTo>
                                  <a:pt x="356" y="375"/>
                                </a:lnTo>
                                <a:lnTo>
                                  <a:pt x="356" y="399"/>
                                </a:lnTo>
                                <a:lnTo>
                                  <a:pt x="351" y="418"/>
                                </a:lnTo>
                                <a:lnTo>
                                  <a:pt x="332" y="428"/>
                                </a:lnTo>
                                <a:lnTo>
                                  <a:pt x="308" y="433"/>
                                </a:lnTo>
                                <a:lnTo>
                                  <a:pt x="235" y="471"/>
                                </a:lnTo>
                                <a:lnTo>
                                  <a:pt x="29" y="346"/>
                                </a:lnTo>
                                <a:lnTo>
                                  <a:pt x="24" y="293"/>
                                </a:lnTo>
                                <a:lnTo>
                                  <a:pt x="14" y="255"/>
                                </a:lnTo>
                                <a:lnTo>
                                  <a:pt x="10" y="231"/>
                                </a:lnTo>
                                <a:lnTo>
                                  <a:pt x="0" y="197"/>
                                </a:lnTo>
                                <a:lnTo>
                                  <a:pt x="10" y="154"/>
                                </a:lnTo>
                                <a:lnTo>
                                  <a:pt x="19" y="106"/>
                                </a:lnTo>
                                <a:lnTo>
                                  <a:pt x="34" y="77"/>
                                </a:lnTo>
                                <a:lnTo>
                                  <a:pt x="53" y="53"/>
                                </a:lnTo>
                                <a:lnTo>
                                  <a:pt x="82" y="24"/>
                                </a:lnTo>
                                <a:lnTo>
                                  <a:pt x="115" y="10"/>
                                </a:lnTo>
                                <a:lnTo>
                                  <a:pt x="159" y="0"/>
                                </a:lnTo>
                                <a:lnTo>
                                  <a:pt x="187" y="0"/>
                                </a:lnTo>
                                <a:lnTo>
                                  <a:pt x="226" y="0"/>
                                </a:lnTo>
                                <a:lnTo>
                                  <a:pt x="264" y="15"/>
                                </a:lnTo>
                                <a:lnTo>
                                  <a:pt x="298" y="34"/>
                                </a:lnTo>
                                <a:lnTo>
                                  <a:pt x="327" y="72"/>
                                </a:lnTo>
                                <a:close/>
                              </a:path>
                            </a:pathLst>
                          </a:custGeom>
                          <a:solidFill>
                            <a:srgbClr val="B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Freeform 1372"/>
                        <wps:cNvSpPr>
                          <a:spLocks/>
                        </wps:cNvSpPr>
                        <wps:spPr bwMode="auto">
                          <a:xfrm>
                            <a:off x="1559560" y="1016000"/>
                            <a:ext cx="247015" cy="256540"/>
                          </a:xfrm>
                          <a:custGeom>
                            <a:avLst/>
                            <a:gdLst>
                              <a:gd name="T0" fmla="*/ 34 w 389"/>
                              <a:gd name="T1" fmla="*/ 356 h 404"/>
                              <a:gd name="T2" fmla="*/ 24 w 389"/>
                              <a:gd name="T3" fmla="*/ 308 h 404"/>
                              <a:gd name="T4" fmla="*/ 19 w 389"/>
                              <a:gd name="T5" fmla="*/ 284 h 404"/>
                              <a:gd name="T6" fmla="*/ 5 w 389"/>
                              <a:gd name="T7" fmla="*/ 250 h 404"/>
                              <a:gd name="T8" fmla="*/ 0 w 389"/>
                              <a:gd name="T9" fmla="*/ 226 h 404"/>
                              <a:gd name="T10" fmla="*/ 0 w 389"/>
                              <a:gd name="T11" fmla="*/ 192 h 404"/>
                              <a:gd name="T12" fmla="*/ 10 w 389"/>
                              <a:gd name="T13" fmla="*/ 154 h 404"/>
                              <a:gd name="T14" fmla="*/ 24 w 389"/>
                              <a:gd name="T15" fmla="*/ 111 h 404"/>
                              <a:gd name="T16" fmla="*/ 43 w 389"/>
                              <a:gd name="T17" fmla="*/ 77 h 404"/>
                              <a:gd name="T18" fmla="*/ 63 w 389"/>
                              <a:gd name="T19" fmla="*/ 43 h 404"/>
                              <a:gd name="T20" fmla="*/ 87 w 389"/>
                              <a:gd name="T21" fmla="*/ 24 h 404"/>
                              <a:gd name="T22" fmla="*/ 115 w 389"/>
                              <a:gd name="T23" fmla="*/ 10 h 404"/>
                              <a:gd name="T24" fmla="*/ 149 w 389"/>
                              <a:gd name="T25" fmla="*/ 0 h 404"/>
                              <a:gd name="T26" fmla="*/ 197 w 389"/>
                              <a:gd name="T27" fmla="*/ 0 h 404"/>
                              <a:gd name="T28" fmla="*/ 250 w 389"/>
                              <a:gd name="T29" fmla="*/ 10 h 404"/>
                              <a:gd name="T30" fmla="*/ 288 w 389"/>
                              <a:gd name="T31" fmla="*/ 10 h 404"/>
                              <a:gd name="T32" fmla="*/ 322 w 389"/>
                              <a:gd name="T33" fmla="*/ 10 h 404"/>
                              <a:gd name="T34" fmla="*/ 337 w 389"/>
                              <a:gd name="T35" fmla="*/ 19 h 404"/>
                              <a:gd name="T36" fmla="*/ 351 w 389"/>
                              <a:gd name="T37" fmla="*/ 24 h 404"/>
                              <a:gd name="T38" fmla="*/ 365 w 389"/>
                              <a:gd name="T39" fmla="*/ 53 h 404"/>
                              <a:gd name="T40" fmla="*/ 375 w 389"/>
                              <a:gd name="T41" fmla="*/ 72 h 404"/>
                              <a:gd name="T42" fmla="*/ 389 w 389"/>
                              <a:gd name="T43" fmla="*/ 87 h 404"/>
                              <a:gd name="T44" fmla="*/ 380 w 389"/>
                              <a:gd name="T45" fmla="*/ 116 h 404"/>
                              <a:gd name="T46" fmla="*/ 370 w 389"/>
                              <a:gd name="T47" fmla="*/ 140 h 404"/>
                              <a:gd name="T48" fmla="*/ 370 w 389"/>
                              <a:gd name="T49" fmla="*/ 154 h 404"/>
                              <a:gd name="T50" fmla="*/ 365 w 389"/>
                              <a:gd name="T51" fmla="*/ 173 h 404"/>
                              <a:gd name="T52" fmla="*/ 356 w 389"/>
                              <a:gd name="T53" fmla="*/ 192 h 404"/>
                              <a:gd name="T54" fmla="*/ 346 w 389"/>
                              <a:gd name="T55" fmla="*/ 202 h 404"/>
                              <a:gd name="T56" fmla="*/ 341 w 389"/>
                              <a:gd name="T57" fmla="*/ 265 h 404"/>
                              <a:gd name="T58" fmla="*/ 332 w 389"/>
                              <a:gd name="T59" fmla="*/ 279 h 404"/>
                              <a:gd name="T60" fmla="*/ 322 w 389"/>
                              <a:gd name="T61" fmla="*/ 269 h 404"/>
                              <a:gd name="T62" fmla="*/ 312 w 389"/>
                              <a:gd name="T63" fmla="*/ 260 h 404"/>
                              <a:gd name="T64" fmla="*/ 303 w 389"/>
                              <a:gd name="T65" fmla="*/ 240 h 404"/>
                              <a:gd name="T66" fmla="*/ 284 w 389"/>
                              <a:gd name="T67" fmla="*/ 240 h 404"/>
                              <a:gd name="T68" fmla="*/ 274 w 389"/>
                              <a:gd name="T69" fmla="*/ 265 h 404"/>
                              <a:gd name="T70" fmla="*/ 274 w 389"/>
                              <a:gd name="T71" fmla="*/ 298 h 404"/>
                              <a:gd name="T72" fmla="*/ 274 w 389"/>
                              <a:gd name="T73" fmla="*/ 322 h 404"/>
                              <a:gd name="T74" fmla="*/ 284 w 389"/>
                              <a:gd name="T75" fmla="*/ 337 h 404"/>
                              <a:gd name="T76" fmla="*/ 293 w 389"/>
                              <a:gd name="T77" fmla="*/ 351 h 404"/>
                              <a:gd name="T78" fmla="*/ 317 w 389"/>
                              <a:gd name="T79" fmla="*/ 361 h 404"/>
                              <a:gd name="T80" fmla="*/ 284 w 389"/>
                              <a:gd name="T81" fmla="*/ 356 h 404"/>
                              <a:gd name="T82" fmla="*/ 269 w 389"/>
                              <a:gd name="T83" fmla="*/ 356 h 404"/>
                              <a:gd name="T84" fmla="*/ 269 w 389"/>
                              <a:gd name="T85" fmla="*/ 361 h 404"/>
                              <a:gd name="T86" fmla="*/ 245 w 389"/>
                              <a:gd name="T87" fmla="*/ 389 h 404"/>
                              <a:gd name="T88" fmla="*/ 231 w 389"/>
                              <a:gd name="T89" fmla="*/ 389 h 404"/>
                              <a:gd name="T90" fmla="*/ 212 w 389"/>
                              <a:gd name="T91" fmla="*/ 399 h 404"/>
                              <a:gd name="T92" fmla="*/ 197 w 389"/>
                              <a:gd name="T93" fmla="*/ 404 h 404"/>
                              <a:gd name="T94" fmla="*/ 139 w 389"/>
                              <a:gd name="T95" fmla="*/ 394 h 404"/>
                              <a:gd name="T96" fmla="*/ 111 w 389"/>
                              <a:gd name="T97" fmla="*/ 394 h 404"/>
                              <a:gd name="T98" fmla="*/ 106 w 389"/>
                              <a:gd name="T99" fmla="*/ 385 h 404"/>
                              <a:gd name="T100" fmla="*/ 77 w 389"/>
                              <a:gd name="T101" fmla="*/ 375 h 404"/>
                              <a:gd name="T102" fmla="*/ 53 w 389"/>
                              <a:gd name="T103" fmla="*/ 370 h 404"/>
                              <a:gd name="T104" fmla="*/ 34 w 389"/>
                              <a:gd name="T105" fmla="*/ 356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89" h="404">
                                <a:moveTo>
                                  <a:pt x="34" y="356"/>
                                </a:moveTo>
                                <a:lnTo>
                                  <a:pt x="24" y="308"/>
                                </a:lnTo>
                                <a:lnTo>
                                  <a:pt x="19" y="284"/>
                                </a:lnTo>
                                <a:lnTo>
                                  <a:pt x="5" y="250"/>
                                </a:lnTo>
                                <a:lnTo>
                                  <a:pt x="0" y="226"/>
                                </a:lnTo>
                                <a:lnTo>
                                  <a:pt x="0" y="192"/>
                                </a:lnTo>
                                <a:lnTo>
                                  <a:pt x="10" y="154"/>
                                </a:lnTo>
                                <a:lnTo>
                                  <a:pt x="24" y="111"/>
                                </a:lnTo>
                                <a:lnTo>
                                  <a:pt x="43" y="77"/>
                                </a:lnTo>
                                <a:lnTo>
                                  <a:pt x="63" y="43"/>
                                </a:lnTo>
                                <a:lnTo>
                                  <a:pt x="87" y="24"/>
                                </a:lnTo>
                                <a:lnTo>
                                  <a:pt x="115" y="10"/>
                                </a:lnTo>
                                <a:lnTo>
                                  <a:pt x="149" y="0"/>
                                </a:lnTo>
                                <a:lnTo>
                                  <a:pt x="197" y="0"/>
                                </a:lnTo>
                                <a:lnTo>
                                  <a:pt x="250" y="10"/>
                                </a:lnTo>
                                <a:lnTo>
                                  <a:pt x="288" y="10"/>
                                </a:lnTo>
                                <a:lnTo>
                                  <a:pt x="322" y="10"/>
                                </a:lnTo>
                                <a:lnTo>
                                  <a:pt x="337" y="19"/>
                                </a:lnTo>
                                <a:lnTo>
                                  <a:pt x="351" y="24"/>
                                </a:lnTo>
                                <a:lnTo>
                                  <a:pt x="365" y="53"/>
                                </a:lnTo>
                                <a:lnTo>
                                  <a:pt x="375" y="72"/>
                                </a:lnTo>
                                <a:lnTo>
                                  <a:pt x="389" y="87"/>
                                </a:lnTo>
                                <a:lnTo>
                                  <a:pt x="380" y="116"/>
                                </a:lnTo>
                                <a:lnTo>
                                  <a:pt x="370" y="140"/>
                                </a:lnTo>
                                <a:lnTo>
                                  <a:pt x="370" y="154"/>
                                </a:lnTo>
                                <a:lnTo>
                                  <a:pt x="365" y="173"/>
                                </a:lnTo>
                                <a:lnTo>
                                  <a:pt x="356" y="192"/>
                                </a:lnTo>
                                <a:lnTo>
                                  <a:pt x="346" y="202"/>
                                </a:lnTo>
                                <a:lnTo>
                                  <a:pt x="341" y="265"/>
                                </a:lnTo>
                                <a:lnTo>
                                  <a:pt x="332" y="279"/>
                                </a:lnTo>
                                <a:lnTo>
                                  <a:pt x="322" y="269"/>
                                </a:lnTo>
                                <a:lnTo>
                                  <a:pt x="312" y="260"/>
                                </a:lnTo>
                                <a:lnTo>
                                  <a:pt x="303" y="240"/>
                                </a:lnTo>
                                <a:lnTo>
                                  <a:pt x="284" y="240"/>
                                </a:lnTo>
                                <a:lnTo>
                                  <a:pt x="274" y="265"/>
                                </a:lnTo>
                                <a:lnTo>
                                  <a:pt x="274" y="298"/>
                                </a:lnTo>
                                <a:lnTo>
                                  <a:pt x="274" y="322"/>
                                </a:lnTo>
                                <a:lnTo>
                                  <a:pt x="284" y="337"/>
                                </a:lnTo>
                                <a:lnTo>
                                  <a:pt x="293" y="351"/>
                                </a:lnTo>
                                <a:lnTo>
                                  <a:pt x="317" y="361"/>
                                </a:lnTo>
                                <a:lnTo>
                                  <a:pt x="284" y="356"/>
                                </a:lnTo>
                                <a:lnTo>
                                  <a:pt x="269" y="356"/>
                                </a:lnTo>
                                <a:lnTo>
                                  <a:pt x="269" y="361"/>
                                </a:lnTo>
                                <a:lnTo>
                                  <a:pt x="245" y="389"/>
                                </a:lnTo>
                                <a:lnTo>
                                  <a:pt x="231" y="389"/>
                                </a:lnTo>
                                <a:lnTo>
                                  <a:pt x="212" y="399"/>
                                </a:lnTo>
                                <a:lnTo>
                                  <a:pt x="197" y="404"/>
                                </a:lnTo>
                                <a:lnTo>
                                  <a:pt x="139" y="394"/>
                                </a:lnTo>
                                <a:lnTo>
                                  <a:pt x="111" y="394"/>
                                </a:lnTo>
                                <a:lnTo>
                                  <a:pt x="106" y="385"/>
                                </a:lnTo>
                                <a:lnTo>
                                  <a:pt x="77" y="375"/>
                                </a:lnTo>
                                <a:lnTo>
                                  <a:pt x="53" y="370"/>
                                </a:lnTo>
                                <a:lnTo>
                                  <a:pt x="34" y="356"/>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0" name="Freeform 1373"/>
                        <wps:cNvSpPr>
                          <a:spLocks/>
                        </wps:cNvSpPr>
                        <wps:spPr bwMode="auto">
                          <a:xfrm>
                            <a:off x="1770380" y="1122680"/>
                            <a:ext cx="60960" cy="79375"/>
                          </a:xfrm>
                          <a:custGeom>
                            <a:avLst/>
                            <a:gdLst>
                              <a:gd name="T0" fmla="*/ 9 w 96"/>
                              <a:gd name="T1" fmla="*/ 39 h 125"/>
                              <a:gd name="T2" fmla="*/ 72 w 96"/>
                              <a:gd name="T3" fmla="*/ 10 h 125"/>
                              <a:gd name="T4" fmla="*/ 48 w 96"/>
                              <a:gd name="T5" fmla="*/ 10 h 125"/>
                              <a:gd name="T6" fmla="*/ 48 w 96"/>
                              <a:gd name="T7" fmla="*/ 0 h 125"/>
                              <a:gd name="T8" fmla="*/ 96 w 96"/>
                              <a:gd name="T9" fmla="*/ 0 h 125"/>
                              <a:gd name="T10" fmla="*/ 96 w 96"/>
                              <a:gd name="T11" fmla="*/ 10 h 125"/>
                              <a:gd name="T12" fmla="*/ 91 w 96"/>
                              <a:gd name="T13" fmla="*/ 24 h 125"/>
                              <a:gd name="T14" fmla="*/ 91 w 96"/>
                              <a:gd name="T15" fmla="*/ 44 h 125"/>
                              <a:gd name="T16" fmla="*/ 91 w 96"/>
                              <a:gd name="T17" fmla="*/ 68 h 125"/>
                              <a:gd name="T18" fmla="*/ 91 w 96"/>
                              <a:gd name="T19" fmla="*/ 82 h 125"/>
                              <a:gd name="T20" fmla="*/ 81 w 96"/>
                              <a:gd name="T21" fmla="*/ 97 h 125"/>
                              <a:gd name="T22" fmla="*/ 77 w 96"/>
                              <a:gd name="T23" fmla="*/ 111 h 125"/>
                              <a:gd name="T24" fmla="*/ 72 w 96"/>
                              <a:gd name="T25" fmla="*/ 116 h 125"/>
                              <a:gd name="T26" fmla="*/ 62 w 96"/>
                              <a:gd name="T27" fmla="*/ 121 h 125"/>
                              <a:gd name="T28" fmla="*/ 53 w 96"/>
                              <a:gd name="T29" fmla="*/ 125 h 125"/>
                              <a:gd name="T30" fmla="*/ 53 w 96"/>
                              <a:gd name="T31" fmla="*/ 116 h 125"/>
                              <a:gd name="T32" fmla="*/ 67 w 96"/>
                              <a:gd name="T33" fmla="*/ 111 h 125"/>
                              <a:gd name="T34" fmla="*/ 77 w 96"/>
                              <a:gd name="T35" fmla="*/ 97 h 125"/>
                              <a:gd name="T36" fmla="*/ 81 w 96"/>
                              <a:gd name="T37" fmla="*/ 72 h 125"/>
                              <a:gd name="T38" fmla="*/ 81 w 96"/>
                              <a:gd name="T39" fmla="*/ 53 h 125"/>
                              <a:gd name="T40" fmla="*/ 77 w 96"/>
                              <a:gd name="T41" fmla="*/ 34 h 125"/>
                              <a:gd name="T42" fmla="*/ 0 w 96"/>
                              <a:gd name="T43" fmla="*/ 77 h 125"/>
                              <a:gd name="T44" fmla="*/ 9 w 96"/>
                              <a:gd name="T45" fmla="*/ 3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6" h="125">
                                <a:moveTo>
                                  <a:pt x="9" y="39"/>
                                </a:moveTo>
                                <a:lnTo>
                                  <a:pt x="72" y="10"/>
                                </a:lnTo>
                                <a:lnTo>
                                  <a:pt x="48" y="10"/>
                                </a:lnTo>
                                <a:lnTo>
                                  <a:pt x="48" y="0"/>
                                </a:lnTo>
                                <a:lnTo>
                                  <a:pt x="96" y="0"/>
                                </a:lnTo>
                                <a:lnTo>
                                  <a:pt x="96" y="10"/>
                                </a:lnTo>
                                <a:lnTo>
                                  <a:pt x="91" y="24"/>
                                </a:lnTo>
                                <a:lnTo>
                                  <a:pt x="91" y="44"/>
                                </a:lnTo>
                                <a:lnTo>
                                  <a:pt x="91" y="68"/>
                                </a:lnTo>
                                <a:lnTo>
                                  <a:pt x="91" y="82"/>
                                </a:lnTo>
                                <a:lnTo>
                                  <a:pt x="81" y="97"/>
                                </a:lnTo>
                                <a:lnTo>
                                  <a:pt x="77" y="111"/>
                                </a:lnTo>
                                <a:lnTo>
                                  <a:pt x="72" y="116"/>
                                </a:lnTo>
                                <a:lnTo>
                                  <a:pt x="62" y="121"/>
                                </a:lnTo>
                                <a:lnTo>
                                  <a:pt x="53" y="125"/>
                                </a:lnTo>
                                <a:lnTo>
                                  <a:pt x="53" y="116"/>
                                </a:lnTo>
                                <a:lnTo>
                                  <a:pt x="67" y="111"/>
                                </a:lnTo>
                                <a:lnTo>
                                  <a:pt x="77" y="97"/>
                                </a:lnTo>
                                <a:lnTo>
                                  <a:pt x="81" y="72"/>
                                </a:lnTo>
                                <a:lnTo>
                                  <a:pt x="81" y="53"/>
                                </a:lnTo>
                                <a:lnTo>
                                  <a:pt x="77" y="34"/>
                                </a:lnTo>
                                <a:lnTo>
                                  <a:pt x="0" y="77"/>
                                </a:lnTo>
                                <a:lnTo>
                                  <a:pt x="9" y="3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1" name="Rectangle 1374"/>
                        <wps:cNvSpPr>
                          <a:spLocks noChangeArrowheads="1"/>
                        </wps:cNvSpPr>
                        <wps:spPr bwMode="auto">
                          <a:xfrm>
                            <a:off x="2026285" y="942975"/>
                            <a:ext cx="18415" cy="15240"/>
                          </a:xfrm>
                          <a:prstGeom prst="rect">
                            <a:avLst/>
                          </a:prstGeom>
                          <a:solidFill>
                            <a:srgbClr val="FAD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2" name="Freeform 1375"/>
                        <wps:cNvSpPr>
                          <a:spLocks/>
                        </wps:cNvSpPr>
                        <wps:spPr bwMode="auto">
                          <a:xfrm>
                            <a:off x="1998980" y="802640"/>
                            <a:ext cx="12065" cy="33655"/>
                          </a:xfrm>
                          <a:custGeom>
                            <a:avLst/>
                            <a:gdLst>
                              <a:gd name="T0" fmla="*/ 0 w 19"/>
                              <a:gd name="T1" fmla="*/ 53 h 53"/>
                              <a:gd name="T2" fmla="*/ 5 w 19"/>
                              <a:gd name="T3" fmla="*/ 5 h 53"/>
                              <a:gd name="T4" fmla="*/ 15 w 19"/>
                              <a:gd name="T5" fmla="*/ 5 h 53"/>
                              <a:gd name="T6" fmla="*/ 19 w 19"/>
                              <a:gd name="T7" fmla="*/ 0 h 53"/>
                              <a:gd name="T8" fmla="*/ 10 w 19"/>
                              <a:gd name="T9" fmla="*/ 48 h 53"/>
                              <a:gd name="T10" fmla="*/ 0 w 19"/>
                              <a:gd name="T11" fmla="*/ 53 h 53"/>
                            </a:gdLst>
                            <a:ahLst/>
                            <a:cxnLst>
                              <a:cxn ang="0">
                                <a:pos x="T0" y="T1"/>
                              </a:cxn>
                              <a:cxn ang="0">
                                <a:pos x="T2" y="T3"/>
                              </a:cxn>
                              <a:cxn ang="0">
                                <a:pos x="T4" y="T5"/>
                              </a:cxn>
                              <a:cxn ang="0">
                                <a:pos x="T6" y="T7"/>
                              </a:cxn>
                              <a:cxn ang="0">
                                <a:pos x="T8" y="T9"/>
                              </a:cxn>
                              <a:cxn ang="0">
                                <a:pos x="T10" y="T11"/>
                              </a:cxn>
                            </a:cxnLst>
                            <a:rect l="0" t="0" r="r" b="b"/>
                            <a:pathLst>
                              <a:path w="19" h="53">
                                <a:moveTo>
                                  <a:pt x="0" y="53"/>
                                </a:moveTo>
                                <a:lnTo>
                                  <a:pt x="5" y="5"/>
                                </a:lnTo>
                                <a:lnTo>
                                  <a:pt x="15" y="5"/>
                                </a:lnTo>
                                <a:lnTo>
                                  <a:pt x="19" y="0"/>
                                </a:lnTo>
                                <a:lnTo>
                                  <a:pt x="10" y="48"/>
                                </a:lnTo>
                                <a:lnTo>
                                  <a:pt x="0" y="53"/>
                                </a:lnTo>
                                <a:close/>
                              </a:path>
                            </a:pathLst>
                          </a:custGeom>
                          <a:solidFill>
                            <a:srgbClr val="E56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Freeform 1376"/>
                        <wps:cNvSpPr>
                          <a:spLocks/>
                        </wps:cNvSpPr>
                        <wps:spPr bwMode="auto">
                          <a:xfrm>
                            <a:off x="1486535" y="1147445"/>
                            <a:ext cx="8890" cy="8890"/>
                          </a:xfrm>
                          <a:custGeom>
                            <a:avLst/>
                            <a:gdLst>
                              <a:gd name="T0" fmla="*/ 0 w 14"/>
                              <a:gd name="T1" fmla="*/ 14 h 14"/>
                              <a:gd name="T2" fmla="*/ 14 w 14"/>
                              <a:gd name="T3" fmla="*/ 0 h 14"/>
                              <a:gd name="T4" fmla="*/ 14 w 14"/>
                              <a:gd name="T5" fmla="*/ 9 h 14"/>
                              <a:gd name="T6" fmla="*/ 0 w 14"/>
                              <a:gd name="T7" fmla="*/ 14 h 14"/>
                            </a:gdLst>
                            <a:ahLst/>
                            <a:cxnLst>
                              <a:cxn ang="0">
                                <a:pos x="T0" y="T1"/>
                              </a:cxn>
                              <a:cxn ang="0">
                                <a:pos x="T2" y="T3"/>
                              </a:cxn>
                              <a:cxn ang="0">
                                <a:pos x="T4" y="T5"/>
                              </a:cxn>
                              <a:cxn ang="0">
                                <a:pos x="T6" y="T7"/>
                              </a:cxn>
                            </a:cxnLst>
                            <a:rect l="0" t="0" r="r" b="b"/>
                            <a:pathLst>
                              <a:path w="14" h="14">
                                <a:moveTo>
                                  <a:pt x="0" y="14"/>
                                </a:moveTo>
                                <a:lnTo>
                                  <a:pt x="14" y="0"/>
                                </a:lnTo>
                                <a:lnTo>
                                  <a:pt x="14" y="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4" name="Freeform 1377"/>
                        <wps:cNvSpPr>
                          <a:spLocks/>
                        </wps:cNvSpPr>
                        <wps:spPr bwMode="auto">
                          <a:xfrm>
                            <a:off x="2112010" y="1016000"/>
                            <a:ext cx="30480" cy="64135"/>
                          </a:xfrm>
                          <a:custGeom>
                            <a:avLst/>
                            <a:gdLst>
                              <a:gd name="T0" fmla="*/ 14 w 48"/>
                              <a:gd name="T1" fmla="*/ 5 h 101"/>
                              <a:gd name="T2" fmla="*/ 14 w 48"/>
                              <a:gd name="T3" fmla="*/ 19 h 101"/>
                              <a:gd name="T4" fmla="*/ 19 w 48"/>
                              <a:gd name="T5" fmla="*/ 29 h 101"/>
                              <a:gd name="T6" fmla="*/ 24 w 48"/>
                              <a:gd name="T7" fmla="*/ 39 h 101"/>
                              <a:gd name="T8" fmla="*/ 24 w 48"/>
                              <a:gd name="T9" fmla="*/ 48 h 101"/>
                              <a:gd name="T10" fmla="*/ 19 w 48"/>
                              <a:gd name="T11" fmla="*/ 63 h 101"/>
                              <a:gd name="T12" fmla="*/ 14 w 48"/>
                              <a:gd name="T13" fmla="*/ 72 h 101"/>
                              <a:gd name="T14" fmla="*/ 10 w 48"/>
                              <a:gd name="T15" fmla="*/ 82 h 101"/>
                              <a:gd name="T16" fmla="*/ 0 w 48"/>
                              <a:gd name="T17" fmla="*/ 92 h 101"/>
                              <a:gd name="T18" fmla="*/ 5 w 48"/>
                              <a:gd name="T19" fmla="*/ 96 h 101"/>
                              <a:gd name="T20" fmla="*/ 10 w 48"/>
                              <a:gd name="T21" fmla="*/ 96 h 101"/>
                              <a:gd name="T22" fmla="*/ 14 w 48"/>
                              <a:gd name="T23" fmla="*/ 96 h 101"/>
                              <a:gd name="T24" fmla="*/ 19 w 48"/>
                              <a:gd name="T25" fmla="*/ 96 h 101"/>
                              <a:gd name="T26" fmla="*/ 24 w 48"/>
                              <a:gd name="T27" fmla="*/ 96 h 101"/>
                              <a:gd name="T28" fmla="*/ 29 w 48"/>
                              <a:gd name="T29" fmla="*/ 96 h 101"/>
                              <a:gd name="T30" fmla="*/ 29 w 48"/>
                              <a:gd name="T31" fmla="*/ 101 h 101"/>
                              <a:gd name="T32" fmla="*/ 34 w 48"/>
                              <a:gd name="T33" fmla="*/ 101 h 101"/>
                              <a:gd name="T34" fmla="*/ 43 w 48"/>
                              <a:gd name="T35" fmla="*/ 101 h 101"/>
                              <a:gd name="T36" fmla="*/ 43 w 48"/>
                              <a:gd name="T37" fmla="*/ 92 h 101"/>
                              <a:gd name="T38" fmla="*/ 48 w 48"/>
                              <a:gd name="T39" fmla="*/ 77 h 101"/>
                              <a:gd name="T40" fmla="*/ 48 w 48"/>
                              <a:gd name="T41" fmla="*/ 63 h 101"/>
                              <a:gd name="T42" fmla="*/ 48 w 48"/>
                              <a:gd name="T43" fmla="*/ 43 h 101"/>
                              <a:gd name="T44" fmla="*/ 43 w 48"/>
                              <a:gd name="T45" fmla="*/ 29 h 101"/>
                              <a:gd name="T46" fmla="*/ 43 w 48"/>
                              <a:gd name="T47" fmla="*/ 10 h 101"/>
                              <a:gd name="T48" fmla="*/ 38 w 48"/>
                              <a:gd name="T49" fmla="*/ 5 h 101"/>
                              <a:gd name="T50" fmla="*/ 34 w 48"/>
                              <a:gd name="T51" fmla="*/ 5 h 101"/>
                              <a:gd name="T52" fmla="*/ 29 w 48"/>
                              <a:gd name="T53" fmla="*/ 0 h 101"/>
                              <a:gd name="T54" fmla="*/ 24 w 48"/>
                              <a:gd name="T55" fmla="*/ 0 h 101"/>
                              <a:gd name="T56" fmla="*/ 19 w 48"/>
                              <a:gd name="T57" fmla="*/ 5 h 101"/>
                              <a:gd name="T58" fmla="*/ 14 w 48"/>
                              <a:gd name="T59" fmla="*/ 5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101">
                                <a:moveTo>
                                  <a:pt x="14" y="5"/>
                                </a:moveTo>
                                <a:lnTo>
                                  <a:pt x="14" y="19"/>
                                </a:lnTo>
                                <a:lnTo>
                                  <a:pt x="19" y="29"/>
                                </a:lnTo>
                                <a:lnTo>
                                  <a:pt x="24" y="39"/>
                                </a:lnTo>
                                <a:lnTo>
                                  <a:pt x="24" y="48"/>
                                </a:lnTo>
                                <a:lnTo>
                                  <a:pt x="19" y="63"/>
                                </a:lnTo>
                                <a:lnTo>
                                  <a:pt x="14" y="72"/>
                                </a:lnTo>
                                <a:lnTo>
                                  <a:pt x="10" y="82"/>
                                </a:lnTo>
                                <a:lnTo>
                                  <a:pt x="0" y="92"/>
                                </a:lnTo>
                                <a:lnTo>
                                  <a:pt x="5" y="96"/>
                                </a:lnTo>
                                <a:lnTo>
                                  <a:pt x="10" y="96"/>
                                </a:lnTo>
                                <a:lnTo>
                                  <a:pt x="14" y="96"/>
                                </a:lnTo>
                                <a:lnTo>
                                  <a:pt x="19" y="96"/>
                                </a:lnTo>
                                <a:lnTo>
                                  <a:pt x="24" y="96"/>
                                </a:lnTo>
                                <a:lnTo>
                                  <a:pt x="29" y="96"/>
                                </a:lnTo>
                                <a:lnTo>
                                  <a:pt x="29" y="101"/>
                                </a:lnTo>
                                <a:lnTo>
                                  <a:pt x="34" y="101"/>
                                </a:lnTo>
                                <a:lnTo>
                                  <a:pt x="43" y="101"/>
                                </a:lnTo>
                                <a:lnTo>
                                  <a:pt x="43" y="92"/>
                                </a:lnTo>
                                <a:lnTo>
                                  <a:pt x="48" y="77"/>
                                </a:lnTo>
                                <a:lnTo>
                                  <a:pt x="48" y="63"/>
                                </a:lnTo>
                                <a:lnTo>
                                  <a:pt x="48" y="43"/>
                                </a:lnTo>
                                <a:lnTo>
                                  <a:pt x="43" y="29"/>
                                </a:lnTo>
                                <a:lnTo>
                                  <a:pt x="43" y="10"/>
                                </a:lnTo>
                                <a:lnTo>
                                  <a:pt x="38" y="5"/>
                                </a:lnTo>
                                <a:lnTo>
                                  <a:pt x="34" y="5"/>
                                </a:lnTo>
                                <a:lnTo>
                                  <a:pt x="29" y="0"/>
                                </a:lnTo>
                                <a:lnTo>
                                  <a:pt x="24" y="0"/>
                                </a:lnTo>
                                <a:lnTo>
                                  <a:pt x="19" y="5"/>
                                </a:lnTo>
                                <a:lnTo>
                                  <a:pt x="14" y="5"/>
                                </a:lnTo>
                                <a:close/>
                              </a:path>
                            </a:pathLst>
                          </a:custGeom>
                          <a:solidFill>
                            <a:srgbClr val="7F5F3F"/>
                          </a:solidFill>
                          <a:ln w="0">
                            <a:solidFill>
                              <a:srgbClr val="3F1F00"/>
                            </a:solidFill>
                            <a:round/>
                            <a:headEnd/>
                            <a:tailEnd/>
                          </a:ln>
                        </wps:spPr>
                        <wps:bodyPr rot="0" vert="horz" wrap="square" lIns="91440" tIns="45720" rIns="91440" bIns="45720" anchor="t" anchorCtr="0" upright="1">
                          <a:noAutofit/>
                        </wps:bodyPr>
                      </wps:wsp>
                      <wps:wsp>
                        <wps:cNvPr id="3185" name="Freeform 1378"/>
                        <wps:cNvSpPr>
                          <a:spLocks/>
                        </wps:cNvSpPr>
                        <wps:spPr bwMode="auto">
                          <a:xfrm>
                            <a:off x="1907540" y="995045"/>
                            <a:ext cx="226060" cy="314325"/>
                          </a:xfrm>
                          <a:custGeom>
                            <a:avLst/>
                            <a:gdLst>
                              <a:gd name="T0" fmla="*/ 34 w 356"/>
                              <a:gd name="T1" fmla="*/ 125 h 495"/>
                              <a:gd name="T2" fmla="*/ 19 w 356"/>
                              <a:gd name="T3" fmla="*/ 187 h 495"/>
                              <a:gd name="T4" fmla="*/ 10 w 356"/>
                              <a:gd name="T5" fmla="*/ 225 h 495"/>
                              <a:gd name="T6" fmla="*/ 0 w 356"/>
                              <a:gd name="T7" fmla="*/ 264 h 495"/>
                              <a:gd name="T8" fmla="*/ 0 w 356"/>
                              <a:gd name="T9" fmla="*/ 302 h 495"/>
                              <a:gd name="T10" fmla="*/ 5 w 356"/>
                              <a:gd name="T11" fmla="*/ 336 h 495"/>
                              <a:gd name="T12" fmla="*/ 10 w 356"/>
                              <a:gd name="T13" fmla="*/ 355 h 495"/>
                              <a:gd name="T14" fmla="*/ 10 w 356"/>
                              <a:gd name="T15" fmla="*/ 389 h 495"/>
                              <a:gd name="T16" fmla="*/ 24 w 356"/>
                              <a:gd name="T17" fmla="*/ 403 h 495"/>
                              <a:gd name="T18" fmla="*/ 38 w 356"/>
                              <a:gd name="T19" fmla="*/ 432 h 495"/>
                              <a:gd name="T20" fmla="*/ 67 w 356"/>
                              <a:gd name="T21" fmla="*/ 495 h 495"/>
                              <a:gd name="T22" fmla="*/ 322 w 356"/>
                              <a:gd name="T23" fmla="*/ 442 h 495"/>
                              <a:gd name="T24" fmla="*/ 312 w 356"/>
                              <a:gd name="T25" fmla="*/ 394 h 495"/>
                              <a:gd name="T26" fmla="*/ 327 w 356"/>
                              <a:gd name="T27" fmla="*/ 350 h 495"/>
                              <a:gd name="T28" fmla="*/ 346 w 356"/>
                              <a:gd name="T29" fmla="*/ 298 h 495"/>
                              <a:gd name="T30" fmla="*/ 356 w 356"/>
                              <a:gd name="T31" fmla="*/ 240 h 495"/>
                              <a:gd name="T32" fmla="*/ 356 w 356"/>
                              <a:gd name="T33" fmla="*/ 187 h 495"/>
                              <a:gd name="T34" fmla="*/ 351 w 356"/>
                              <a:gd name="T35" fmla="*/ 134 h 495"/>
                              <a:gd name="T36" fmla="*/ 332 w 356"/>
                              <a:gd name="T37" fmla="*/ 91 h 495"/>
                              <a:gd name="T38" fmla="*/ 303 w 356"/>
                              <a:gd name="T39" fmla="*/ 43 h 495"/>
                              <a:gd name="T40" fmla="*/ 269 w 356"/>
                              <a:gd name="T41" fmla="*/ 19 h 495"/>
                              <a:gd name="T42" fmla="*/ 240 w 356"/>
                              <a:gd name="T43" fmla="*/ 9 h 495"/>
                              <a:gd name="T44" fmla="*/ 202 w 356"/>
                              <a:gd name="T45" fmla="*/ 4 h 495"/>
                              <a:gd name="T46" fmla="*/ 159 w 356"/>
                              <a:gd name="T47" fmla="*/ 0 h 495"/>
                              <a:gd name="T48" fmla="*/ 120 w 356"/>
                              <a:gd name="T49" fmla="*/ 9 h 495"/>
                              <a:gd name="T50" fmla="*/ 91 w 356"/>
                              <a:gd name="T51" fmla="*/ 24 h 495"/>
                              <a:gd name="T52" fmla="*/ 67 w 356"/>
                              <a:gd name="T53" fmla="*/ 43 h 495"/>
                              <a:gd name="T54" fmla="*/ 53 w 356"/>
                              <a:gd name="T55" fmla="*/ 72 h 495"/>
                              <a:gd name="T56" fmla="*/ 38 w 356"/>
                              <a:gd name="T57" fmla="*/ 100 h 495"/>
                              <a:gd name="T58" fmla="*/ 34 w 356"/>
                              <a:gd name="T59" fmla="*/ 125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56" h="495">
                                <a:moveTo>
                                  <a:pt x="34" y="125"/>
                                </a:moveTo>
                                <a:lnTo>
                                  <a:pt x="19" y="187"/>
                                </a:lnTo>
                                <a:lnTo>
                                  <a:pt x="10" y="225"/>
                                </a:lnTo>
                                <a:lnTo>
                                  <a:pt x="0" y="264"/>
                                </a:lnTo>
                                <a:lnTo>
                                  <a:pt x="0" y="302"/>
                                </a:lnTo>
                                <a:lnTo>
                                  <a:pt x="5" y="336"/>
                                </a:lnTo>
                                <a:lnTo>
                                  <a:pt x="10" y="355"/>
                                </a:lnTo>
                                <a:lnTo>
                                  <a:pt x="10" y="389"/>
                                </a:lnTo>
                                <a:lnTo>
                                  <a:pt x="24" y="403"/>
                                </a:lnTo>
                                <a:lnTo>
                                  <a:pt x="38" y="432"/>
                                </a:lnTo>
                                <a:lnTo>
                                  <a:pt x="67" y="495"/>
                                </a:lnTo>
                                <a:lnTo>
                                  <a:pt x="322" y="442"/>
                                </a:lnTo>
                                <a:lnTo>
                                  <a:pt x="312" y="394"/>
                                </a:lnTo>
                                <a:lnTo>
                                  <a:pt x="327" y="350"/>
                                </a:lnTo>
                                <a:lnTo>
                                  <a:pt x="346" y="298"/>
                                </a:lnTo>
                                <a:lnTo>
                                  <a:pt x="356" y="240"/>
                                </a:lnTo>
                                <a:lnTo>
                                  <a:pt x="356" y="187"/>
                                </a:lnTo>
                                <a:lnTo>
                                  <a:pt x="351" y="134"/>
                                </a:lnTo>
                                <a:lnTo>
                                  <a:pt x="332" y="91"/>
                                </a:lnTo>
                                <a:lnTo>
                                  <a:pt x="303" y="43"/>
                                </a:lnTo>
                                <a:lnTo>
                                  <a:pt x="269" y="19"/>
                                </a:lnTo>
                                <a:lnTo>
                                  <a:pt x="240" y="9"/>
                                </a:lnTo>
                                <a:lnTo>
                                  <a:pt x="202" y="4"/>
                                </a:lnTo>
                                <a:lnTo>
                                  <a:pt x="159" y="0"/>
                                </a:lnTo>
                                <a:lnTo>
                                  <a:pt x="120" y="9"/>
                                </a:lnTo>
                                <a:lnTo>
                                  <a:pt x="91" y="24"/>
                                </a:lnTo>
                                <a:lnTo>
                                  <a:pt x="67" y="43"/>
                                </a:lnTo>
                                <a:lnTo>
                                  <a:pt x="53" y="72"/>
                                </a:lnTo>
                                <a:lnTo>
                                  <a:pt x="38" y="100"/>
                                </a:lnTo>
                                <a:lnTo>
                                  <a:pt x="34" y="125"/>
                                </a:lnTo>
                                <a:close/>
                              </a:path>
                            </a:pathLst>
                          </a:custGeom>
                          <a:solidFill>
                            <a:srgbClr val="FFB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379"/>
                        <wps:cNvSpPr>
                          <a:spLocks/>
                        </wps:cNvSpPr>
                        <wps:spPr bwMode="auto">
                          <a:xfrm>
                            <a:off x="1907540" y="982345"/>
                            <a:ext cx="234950" cy="283845"/>
                          </a:xfrm>
                          <a:custGeom>
                            <a:avLst/>
                            <a:gdLst>
                              <a:gd name="T0" fmla="*/ 53 w 370"/>
                              <a:gd name="T1" fmla="*/ 58 h 447"/>
                              <a:gd name="T2" fmla="*/ 87 w 370"/>
                              <a:gd name="T3" fmla="*/ 20 h 447"/>
                              <a:gd name="T4" fmla="*/ 144 w 370"/>
                              <a:gd name="T5" fmla="*/ 0 h 447"/>
                              <a:gd name="T6" fmla="*/ 207 w 370"/>
                              <a:gd name="T7" fmla="*/ 0 h 447"/>
                              <a:gd name="T8" fmla="*/ 250 w 370"/>
                              <a:gd name="T9" fmla="*/ 20 h 447"/>
                              <a:gd name="T10" fmla="*/ 288 w 370"/>
                              <a:gd name="T11" fmla="*/ 39 h 447"/>
                              <a:gd name="T12" fmla="*/ 322 w 370"/>
                              <a:gd name="T13" fmla="*/ 72 h 447"/>
                              <a:gd name="T14" fmla="*/ 351 w 370"/>
                              <a:gd name="T15" fmla="*/ 116 h 447"/>
                              <a:gd name="T16" fmla="*/ 370 w 370"/>
                              <a:gd name="T17" fmla="*/ 183 h 447"/>
                              <a:gd name="T18" fmla="*/ 370 w 370"/>
                              <a:gd name="T19" fmla="*/ 245 h 447"/>
                              <a:gd name="T20" fmla="*/ 360 w 370"/>
                              <a:gd name="T21" fmla="*/ 313 h 447"/>
                              <a:gd name="T22" fmla="*/ 346 w 370"/>
                              <a:gd name="T23" fmla="*/ 385 h 447"/>
                              <a:gd name="T24" fmla="*/ 312 w 370"/>
                              <a:gd name="T25" fmla="*/ 423 h 447"/>
                              <a:gd name="T26" fmla="*/ 269 w 370"/>
                              <a:gd name="T27" fmla="*/ 438 h 447"/>
                              <a:gd name="T28" fmla="*/ 231 w 370"/>
                              <a:gd name="T29" fmla="*/ 447 h 447"/>
                              <a:gd name="T30" fmla="*/ 187 w 370"/>
                              <a:gd name="T31" fmla="*/ 442 h 447"/>
                              <a:gd name="T32" fmla="*/ 154 w 370"/>
                              <a:gd name="T33" fmla="*/ 438 h 447"/>
                              <a:gd name="T34" fmla="*/ 91 w 370"/>
                              <a:gd name="T35" fmla="*/ 433 h 447"/>
                              <a:gd name="T36" fmla="*/ 101 w 370"/>
                              <a:gd name="T37" fmla="*/ 404 h 447"/>
                              <a:gd name="T38" fmla="*/ 96 w 370"/>
                              <a:gd name="T39" fmla="*/ 375 h 447"/>
                              <a:gd name="T40" fmla="*/ 87 w 370"/>
                              <a:gd name="T41" fmla="*/ 366 h 447"/>
                              <a:gd name="T42" fmla="*/ 101 w 370"/>
                              <a:gd name="T43" fmla="*/ 346 h 447"/>
                              <a:gd name="T44" fmla="*/ 101 w 370"/>
                              <a:gd name="T45" fmla="*/ 313 h 447"/>
                              <a:gd name="T46" fmla="*/ 82 w 370"/>
                              <a:gd name="T47" fmla="*/ 269 h 447"/>
                              <a:gd name="T48" fmla="*/ 48 w 370"/>
                              <a:gd name="T49" fmla="*/ 245 h 447"/>
                              <a:gd name="T50" fmla="*/ 19 w 370"/>
                              <a:gd name="T51" fmla="*/ 265 h 447"/>
                              <a:gd name="T52" fmla="*/ 29 w 370"/>
                              <a:gd name="T53" fmla="*/ 303 h 447"/>
                              <a:gd name="T54" fmla="*/ 24 w 370"/>
                              <a:gd name="T55" fmla="*/ 327 h 447"/>
                              <a:gd name="T56" fmla="*/ 10 w 370"/>
                              <a:gd name="T57" fmla="*/ 265 h 447"/>
                              <a:gd name="T58" fmla="*/ 5 w 370"/>
                              <a:gd name="T59" fmla="*/ 197 h 447"/>
                              <a:gd name="T60" fmla="*/ 19 w 370"/>
                              <a:gd name="T61" fmla="*/ 125 h 447"/>
                              <a:gd name="T62" fmla="*/ 48 w 370"/>
                              <a:gd name="T63" fmla="*/ 92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0" h="447">
                                <a:moveTo>
                                  <a:pt x="48" y="92"/>
                                </a:moveTo>
                                <a:lnTo>
                                  <a:pt x="53" y="58"/>
                                </a:lnTo>
                                <a:lnTo>
                                  <a:pt x="67" y="29"/>
                                </a:lnTo>
                                <a:lnTo>
                                  <a:pt x="87" y="20"/>
                                </a:lnTo>
                                <a:lnTo>
                                  <a:pt x="106" y="10"/>
                                </a:lnTo>
                                <a:lnTo>
                                  <a:pt x="144" y="0"/>
                                </a:lnTo>
                                <a:lnTo>
                                  <a:pt x="168" y="0"/>
                                </a:lnTo>
                                <a:lnTo>
                                  <a:pt x="207" y="0"/>
                                </a:lnTo>
                                <a:lnTo>
                                  <a:pt x="236" y="5"/>
                                </a:lnTo>
                                <a:lnTo>
                                  <a:pt x="250" y="20"/>
                                </a:lnTo>
                                <a:lnTo>
                                  <a:pt x="269" y="24"/>
                                </a:lnTo>
                                <a:lnTo>
                                  <a:pt x="288" y="39"/>
                                </a:lnTo>
                                <a:lnTo>
                                  <a:pt x="308" y="58"/>
                                </a:lnTo>
                                <a:lnTo>
                                  <a:pt x="322" y="72"/>
                                </a:lnTo>
                                <a:lnTo>
                                  <a:pt x="336" y="92"/>
                                </a:lnTo>
                                <a:lnTo>
                                  <a:pt x="351" y="116"/>
                                </a:lnTo>
                                <a:lnTo>
                                  <a:pt x="360" y="140"/>
                                </a:lnTo>
                                <a:lnTo>
                                  <a:pt x="370" y="183"/>
                                </a:lnTo>
                                <a:lnTo>
                                  <a:pt x="370" y="212"/>
                                </a:lnTo>
                                <a:lnTo>
                                  <a:pt x="370" y="245"/>
                                </a:lnTo>
                                <a:lnTo>
                                  <a:pt x="370" y="274"/>
                                </a:lnTo>
                                <a:lnTo>
                                  <a:pt x="360" y="313"/>
                                </a:lnTo>
                                <a:lnTo>
                                  <a:pt x="351" y="351"/>
                                </a:lnTo>
                                <a:lnTo>
                                  <a:pt x="346" y="385"/>
                                </a:lnTo>
                                <a:lnTo>
                                  <a:pt x="327" y="414"/>
                                </a:lnTo>
                                <a:lnTo>
                                  <a:pt x="312" y="423"/>
                                </a:lnTo>
                                <a:lnTo>
                                  <a:pt x="288" y="433"/>
                                </a:lnTo>
                                <a:lnTo>
                                  <a:pt x="269" y="438"/>
                                </a:lnTo>
                                <a:lnTo>
                                  <a:pt x="250" y="447"/>
                                </a:lnTo>
                                <a:lnTo>
                                  <a:pt x="231" y="447"/>
                                </a:lnTo>
                                <a:lnTo>
                                  <a:pt x="211" y="447"/>
                                </a:lnTo>
                                <a:lnTo>
                                  <a:pt x="187" y="442"/>
                                </a:lnTo>
                                <a:lnTo>
                                  <a:pt x="163" y="442"/>
                                </a:lnTo>
                                <a:lnTo>
                                  <a:pt x="154" y="438"/>
                                </a:lnTo>
                                <a:lnTo>
                                  <a:pt x="159" y="442"/>
                                </a:lnTo>
                                <a:lnTo>
                                  <a:pt x="91" y="433"/>
                                </a:lnTo>
                                <a:lnTo>
                                  <a:pt x="101" y="414"/>
                                </a:lnTo>
                                <a:lnTo>
                                  <a:pt x="101" y="404"/>
                                </a:lnTo>
                                <a:lnTo>
                                  <a:pt x="101" y="390"/>
                                </a:lnTo>
                                <a:lnTo>
                                  <a:pt x="96" y="375"/>
                                </a:lnTo>
                                <a:lnTo>
                                  <a:pt x="91" y="370"/>
                                </a:lnTo>
                                <a:lnTo>
                                  <a:pt x="87" y="366"/>
                                </a:lnTo>
                                <a:lnTo>
                                  <a:pt x="91" y="356"/>
                                </a:lnTo>
                                <a:lnTo>
                                  <a:pt x="101" y="346"/>
                                </a:lnTo>
                                <a:lnTo>
                                  <a:pt x="101" y="337"/>
                                </a:lnTo>
                                <a:lnTo>
                                  <a:pt x="101" y="313"/>
                                </a:lnTo>
                                <a:lnTo>
                                  <a:pt x="96" y="284"/>
                                </a:lnTo>
                                <a:lnTo>
                                  <a:pt x="82" y="269"/>
                                </a:lnTo>
                                <a:lnTo>
                                  <a:pt x="67" y="265"/>
                                </a:lnTo>
                                <a:lnTo>
                                  <a:pt x="48" y="245"/>
                                </a:lnTo>
                                <a:lnTo>
                                  <a:pt x="34" y="245"/>
                                </a:lnTo>
                                <a:lnTo>
                                  <a:pt x="19" y="265"/>
                                </a:lnTo>
                                <a:lnTo>
                                  <a:pt x="19" y="284"/>
                                </a:lnTo>
                                <a:lnTo>
                                  <a:pt x="29" y="303"/>
                                </a:lnTo>
                                <a:lnTo>
                                  <a:pt x="34" y="332"/>
                                </a:lnTo>
                                <a:lnTo>
                                  <a:pt x="24" y="327"/>
                                </a:lnTo>
                                <a:lnTo>
                                  <a:pt x="19" y="322"/>
                                </a:lnTo>
                                <a:lnTo>
                                  <a:pt x="10" y="265"/>
                                </a:lnTo>
                                <a:lnTo>
                                  <a:pt x="0" y="226"/>
                                </a:lnTo>
                                <a:lnTo>
                                  <a:pt x="5" y="197"/>
                                </a:lnTo>
                                <a:lnTo>
                                  <a:pt x="10" y="164"/>
                                </a:lnTo>
                                <a:lnTo>
                                  <a:pt x="19" y="125"/>
                                </a:lnTo>
                                <a:lnTo>
                                  <a:pt x="19" y="111"/>
                                </a:lnTo>
                                <a:lnTo>
                                  <a:pt x="48" y="92"/>
                                </a:lnTo>
                                <a:close/>
                              </a:path>
                            </a:pathLst>
                          </a:custGeom>
                          <a:solidFill>
                            <a:srgbClr val="5F3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7" name="Freeform 1380"/>
                        <wps:cNvSpPr>
                          <a:spLocks/>
                        </wps:cNvSpPr>
                        <wps:spPr bwMode="auto">
                          <a:xfrm>
                            <a:off x="1577975" y="1226820"/>
                            <a:ext cx="164465" cy="76200"/>
                          </a:xfrm>
                          <a:custGeom>
                            <a:avLst/>
                            <a:gdLst>
                              <a:gd name="T0" fmla="*/ 0 w 259"/>
                              <a:gd name="T1" fmla="*/ 14 h 120"/>
                              <a:gd name="T2" fmla="*/ 10 w 259"/>
                              <a:gd name="T3" fmla="*/ 0 h 120"/>
                              <a:gd name="T4" fmla="*/ 38 w 259"/>
                              <a:gd name="T5" fmla="*/ 5 h 120"/>
                              <a:gd name="T6" fmla="*/ 77 w 259"/>
                              <a:gd name="T7" fmla="*/ 9 h 120"/>
                              <a:gd name="T8" fmla="*/ 125 w 259"/>
                              <a:gd name="T9" fmla="*/ 29 h 120"/>
                              <a:gd name="T10" fmla="*/ 154 w 259"/>
                              <a:gd name="T11" fmla="*/ 38 h 120"/>
                              <a:gd name="T12" fmla="*/ 187 w 259"/>
                              <a:gd name="T13" fmla="*/ 53 h 120"/>
                              <a:gd name="T14" fmla="*/ 221 w 259"/>
                              <a:gd name="T15" fmla="*/ 72 h 120"/>
                              <a:gd name="T16" fmla="*/ 250 w 259"/>
                              <a:gd name="T17" fmla="*/ 82 h 120"/>
                              <a:gd name="T18" fmla="*/ 259 w 259"/>
                              <a:gd name="T19" fmla="*/ 96 h 120"/>
                              <a:gd name="T20" fmla="*/ 259 w 259"/>
                              <a:gd name="T21" fmla="*/ 120 h 120"/>
                              <a:gd name="T22" fmla="*/ 0 w 259"/>
                              <a:gd name="T23"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9" h="120">
                                <a:moveTo>
                                  <a:pt x="0" y="14"/>
                                </a:moveTo>
                                <a:lnTo>
                                  <a:pt x="10" y="0"/>
                                </a:lnTo>
                                <a:lnTo>
                                  <a:pt x="38" y="5"/>
                                </a:lnTo>
                                <a:lnTo>
                                  <a:pt x="77" y="9"/>
                                </a:lnTo>
                                <a:lnTo>
                                  <a:pt x="125" y="29"/>
                                </a:lnTo>
                                <a:lnTo>
                                  <a:pt x="154" y="38"/>
                                </a:lnTo>
                                <a:lnTo>
                                  <a:pt x="187" y="53"/>
                                </a:lnTo>
                                <a:lnTo>
                                  <a:pt x="221" y="72"/>
                                </a:lnTo>
                                <a:lnTo>
                                  <a:pt x="250" y="82"/>
                                </a:lnTo>
                                <a:lnTo>
                                  <a:pt x="259" y="96"/>
                                </a:lnTo>
                                <a:lnTo>
                                  <a:pt x="259" y="120"/>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8" name="Freeform 1381"/>
                        <wps:cNvSpPr>
                          <a:spLocks/>
                        </wps:cNvSpPr>
                        <wps:spPr bwMode="auto">
                          <a:xfrm>
                            <a:off x="1132205" y="1184275"/>
                            <a:ext cx="1101725" cy="179705"/>
                          </a:xfrm>
                          <a:custGeom>
                            <a:avLst/>
                            <a:gdLst>
                              <a:gd name="T0" fmla="*/ 5 w 1735"/>
                              <a:gd name="T1" fmla="*/ 206 h 283"/>
                              <a:gd name="T2" fmla="*/ 72 w 1735"/>
                              <a:gd name="T3" fmla="*/ 124 h 283"/>
                              <a:gd name="T4" fmla="*/ 111 w 1735"/>
                              <a:gd name="T5" fmla="*/ 86 h 283"/>
                              <a:gd name="T6" fmla="*/ 144 w 1735"/>
                              <a:gd name="T7" fmla="*/ 57 h 283"/>
                              <a:gd name="T8" fmla="*/ 192 w 1735"/>
                              <a:gd name="T9" fmla="*/ 14 h 283"/>
                              <a:gd name="T10" fmla="*/ 216 w 1735"/>
                              <a:gd name="T11" fmla="*/ 0 h 283"/>
                              <a:gd name="T12" fmla="*/ 365 w 1735"/>
                              <a:gd name="T13" fmla="*/ 72 h 283"/>
                              <a:gd name="T14" fmla="*/ 404 w 1735"/>
                              <a:gd name="T15" fmla="*/ 115 h 283"/>
                              <a:gd name="T16" fmla="*/ 428 w 1735"/>
                              <a:gd name="T17" fmla="*/ 149 h 283"/>
                              <a:gd name="T18" fmla="*/ 457 w 1735"/>
                              <a:gd name="T19" fmla="*/ 182 h 283"/>
                              <a:gd name="T20" fmla="*/ 471 w 1735"/>
                              <a:gd name="T21" fmla="*/ 206 h 283"/>
                              <a:gd name="T22" fmla="*/ 567 w 1735"/>
                              <a:gd name="T23" fmla="*/ 153 h 283"/>
                              <a:gd name="T24" fmla="*/ 606 w 1735"/>
                              <a:gd name="T25" fmla="*/ 129 h 283"/>
                              <a:gd name="T26" fmla="*/ 659 w 1735"/>
                              <a:gd name="T27" fmla="*/ 110 h 283"/>
                              <a:gd name="T28" fmla="*/ 702 w 1735"/>
                              <a:gd name="T29" fmla="*/ 72 h 283"/>
                              <a:gd name="T30" fmla="*/ 774 w 1735"/>
                              <a:gd name="T31" fmla="*/ 96 h 283"/>
                              <a:gd name="T32" fmla="*/ 836 w 1735"/>
                              <a:gd name="T33" fmla="*/ 115 h 283"/>
                              <a:gd name="T34" fmla="*/ 894 w 1735"/>
                              <a:gd name="T35" fmla="*/ 144 h 283"/>
                              <a:gd name="T36" fmla="*/ 904 w 1735"/>
                              <a:gd name="T37" fmla="*/ 149 h 283"/>
                              <a:gd name="T38" fmla="*/ 942 w 1735"/>
                              <a:gd name="T39" fmla="*/ 153 h 283"/>
                              <a:gd name="T40" fmla="*/ 995 w 1735"/>
                              <a:gd name="T41" fmla="*/ 206 h 283"/>
                              <a:gd name="T42" fmla="*/ 1019 w 1735"/>
                              <a:gd name="T43" fmla="*/ 235 h 283"/>
                              <a:gd name="T44" fmla="*/ 1082 w 1735"/>
                              <a:gd name="T45" fmla="*/ 269 h 283"/>
                              <a:gd name="T46" fmla="*/ 1259 w 1735"/>
                              <a:gd name="T47" fmla="*/ 177 h 283"/>
                              <a:gd name="T48" fmla="*/ 1519 w 1735"/>
                              <a:gd name="T49" fmla="*/ 115 h 283"/>
                              <a:gd name="T50" fmla="*/ 1615 w 1735"/>
                              <a:gd name="T51" fmla="*/ 149 h 283"/>
                              <a:gd name="T52" fmla="*/ 1711 w 1735"/>
                              <a:gd name="T53" fmla="*/ 206 h 283"/>
                              <a:gd name="T54" fmla="*/ 1735 w 1735"/>
                              <a:gd name="T55" fmla="*/ 283 h 283"/>
                              <a:gd name="T56" fmla="*/ 0 w 1735"/>
                              <a:gd name="T57" fmla="*/ 283 h 283"/>
                              <a:gd name="T58" fmla="*/ 5 w 1735"/>
                              <a:gd name="T59" fmla="*/ 20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35" h="283">
                                <a:moveTo>
                                  <a:pt x="5" y="206"/>
                                </a:moveTo>
                                <a:lnTo>
                                  <a:pt x="72" y="124"/>
                                </a:lnTo>
                                <a:lnTo>
                                  <a:pt x="111" y="86"/>
                                </a:lnTo>
                                <a:lnTo>
                                  <a:pt x="144" y="57"/>
                                </a:lnTo>
                                <a:lnTo>
                                  <a:pt x="192" y="14"/>
                                </a:lnTo>
                                <a:lnTo>
                                  <a:pt x="216" y="0"/>
                                </a:lnTo>
                                <a:lnTo>
                                  <a:pt x="365" y="72"/>
                                </a:lnTo>
                                <a:lnTo>
                                  <a:pt x="404" y="115"/>
                                </a:lnTo>
                                <a:lnTo>
                                  <a:pt x="428" y="149"/>
                                </a:lnTo>
                                <a:lnTo>
                                  <a:pt x="457" y="182"/>
                                </a:lnTo>
                                <a:lnTo>
                                  <a:pt x="471" y="206"/>
                                </a:lnTo>
                                <a:lnTo>
                                  <a:pt x="567" y="153"/>
                                </a:lnTo>
                                <a:lnTo>
                                  <a:pt x="606" y="129"/>
                                </a:lnTo>
                                <a:lnTo>
                                  <a:pt x="659" y="110"/>
                                </a:lnTo>
                                <a:lnTo>
                                  <a:pt x="702" y="72"/>
                                </a:lnTo>
                                <a:lnTo>
                                  <a:pt x="774" y="96"/>
                                </a:lnTo>
                                <a:lnTo>
                                  <a:pt x="836" y="115"/>
                                </a:lnTo>
                                <a:lnTo>
                                  <a:pt x="894" y="144"/>
                                </a:lnTo>
                                <a:lnTo>
                                  <a:pt x="904" y="149"/>
                                </a:lnTo>
                                <a:lnTo>
                                  <a:pt x="942" y="153"/>
                                </a:lnTo>
                                <a:lnTo>
                                  <a:pt x="995" y="206"/>
                                </a:lnTo>
                                <a:lnTo>
                                  <a:pt x="1019" y="235"/>
                                </a:lnTo>
                                <a:lnTo>
                                  <a:pt x="1082" y="269"/>
                                </a:lnTo>
                                <a:lnTo>
                                  <a:pt x="1259" y="177"/>
                                </a:lnTo>
                                <a:lnTo>
                                  <a:pt x="1519" y="115"/>
                                </a:lnTo>
                                <a:lnTo>
                                  <a:pt x="1615" y="149"/>
                                </a:lnTo>
                                <a:lnTo>
                                  <a:pt x="1711" y="206"/>
                                </a:lnTo>
                                <a:lnTo>
                                  <a:pt x="1735" y="283"/>
                                </a:lnTo>
                                <a:lnTo>
                                  <a:pt x="0" y="283"/>
                                </a:lnTo>
                                <a:lnTo>
                                  <a:pt x="5" y="206"/>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Freeform 1382"/>
                        <wps:cNvSpPr>
                          <a:spLocks/>
                        </wps:cNvSpPr>
                        <wps:spPr bwMode="auto">
                          <a:xfrm>
                            <a:off x="1251585" y="1232535"/>
                            <a:ext cx="140335" cy="104140"/>
                          </a:xfrm>
                          <a:custGeom>
                            <a:avLst/>
                            <a:gdLst>
                              <a:gd name="T0" fmla="*/ 0 w 221"/>
                              <a:gd name="T1" fmla="*/ 0 h 164"/>
                              <a:gd name="T2" fmla="*/ 105 w 221"/>
                              <a:gd name="T3" fmla="*/ 29 h 164"/>
                              <a:gd name="T4" fmla="*/ 144 w 221"/>
                              <a:gd name="T5" fmla="*/ 39 h 164"/>
                              <a:gd name="T6" fmla="*/ 163 w 221"/>
                              <a:gd name="T7" fmla="*/ 53 h 164"/>
                              <a:gd name="T8" fmla="*/ 182 w 221"/>
                              <a:gd name="T9" fmla="*/ 73 h 164"/>
                              <a:gd name="T10" fmla="*/ 201 w 221"/>
                              <a:gd name="T11" fmla="*/ 92 h 164"/>
                              <a:gd name="T12" fmla="*/ 211 w 221"/>
                              <a:gd name="T13" fmla="*/ 111 h 164"/>
                              <a:gd name="T14" fmla="*/ 221 w 221"/>
                              <a:gd name="T15" fmla="*/ 135 h 164"/>
                              <a:gd name="T16" fmla="*/ 206 w 221"/>
                              <a:gd name="T17" fmla="*/ 164 h 164"/>
                              <a:gd name="T18" fmla="*/ 197 w 221"/>
                              <a:gd name="T19" fmla="*/ 130 h 164"/>
                              <a:gd name="T20" fmla="*/ 182 w 221"/>
                              <a:gd name="T21" fmla="*/ 111 h 164"/>
                              <a:gd name="T22" fmla="*/ 168 w 221"/>
                              <a:gd name="T23" fmla="*/ 92 h 164"/>
                              <a:gd name="T24" fmla="*/ 158 w 221"/>
                              <a:gd name="T25" fmla="*/ 82 h 164"/>
                              <a:gd name="T26" fmla="*/ 134 w 221"/>
                              <a:gd name="T27" fmla="*/ 68 h 164"/>
                              <a:gd name="T28" fmla="*/ 110 w 221"/>
                              <a:gd name="T29" fmla="*/ 53 h 164"/>
                              <a:gd name="T30" fmla="*/ 77 w 221"/>
                              <a:gd name="T31" fmla="*/ 39 h 164"/>
                              <a:gd name="T32" fmla="*/ 43 w 221"/>
                              <a:gd name="T33" fmla="*/ 24 h 164"/>
                              <a:gd name="T34" fmla="*/ 0 w 221"/>
                              <a:gd name="T35"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1" h="164">
                                <a:moveTo>
                                  <a:pt x="0" y="0"/>
                                </a:moveTo>
                                <a:lnTo>
                                  <a:pt x="105" y="29"/>
                                </a:lnTo>
                                <a:lnTo>
                                  <a:pt x="144" y="39"/>
                                </a:lnTo>
                                <a:lnTo>
                                  <a:pt x="163" y="53"/>
                                </a:lnTo>
                                <a:lnTo>
                                  <a:pt x="182" y="73"/>
                                </a:lnTo>
                                <a:lnTo>
                                  <a:pt x="201" y="92"/>
                                </a:lnTo>
                                <a:lnTo>
                                  <a:pt x="211" y="111"/>
                                </a:lnTo>
                                <a:lnTo>
                                  <a:pt x="221" y="135"/>
                                </a:lnTo>
                                <a:lnTo>
                                  <a:pt x="206" y="164"/>
                                </a:lnTo>
                                <a:lnTo>
                                  <a:pt x="197" y="130"/>
                                </a:lnTo>
                                <a:lnTo>
                                  <a:pt x="182" y="111"/>
                                </a:lnTo>
                                <a:lnTo>
                                  <a:pt x="168" y="92"/>
                                </a:lnTo>
                                <a:lnTo>
                                  <a:pt x="158" y="82"/>
                                </a:lnTo>
                                <a:lnTo>
                                  <a:pt x="134" y="68"/>
                                </a:lnTo>
                                <a:lnTo>
                                  <a:pt x="110" y="53"/>
                                </a:lnTo>
                                <a:lnTo>
                                  <a:pt x="77" y="39"/>
                                </a:lnTo>
                                <a:lnTo>
                                  <a:pt x="43" y="24"/>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0" name="Rectangle 1383"/>
                        <wps:cNvSpPr>
                          <a:spLocks noChangeArrowheads="1"/>
                        </wps:cNvSpPr>
                        <wps:spPr bwMode="auto">
                          <a:xfrm>
                            <a:off x="1373505" y="598170"/>
                            <a:ext cx="118745" cy="11874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1" name="Freeform 1384"/>
                        <wps:cNvSpPr>
                          <a:spLocks/>
                        </wps:cNvSpPr>
                        <wps:spPr bwMode="auto">
                          <a:xfrm>
                            <a:off x="0" y="3175"/>
                            <a:ext cx="2279650" cy="1812290"/>
                          </a:xfrm>
                          <a:custGeom>
                            <a:avLst/>
                            <a:gdLst>
                              <a:gd name="T0" fmla="*/ 0 w 3590"/>
                              <a:gd name="T1" fmla="*/ 0 h 2854"/>
                              <a:gd name="T2" fmla="*/ 0 w 3590"/>
                              <a:gd name="T3" fmla="*/ 2854 h 2854"/>
                              <a:gd name="T4" fmla="*/ 3590 w 3590"/>
                              <a:gd name="T5" fmla="*/ 2854 h 2854"/>
                              <a:gd name="T6" fmla="*/ 3590 w 3590"/>
                              <a:gd name="T7" fmla="*/ 0 h 2854"/>
                              <a:gd name="T8" fmla="*/ 0 w 3590"/>
                              <a:gd name="T9" fmla="*/ 0 h 2854"/>
                              <a:gd name="T10" fmla="*/ 24 w 3590"/>
                              <a:gd name="T11" fmla="*/ 48 h 2854"/>
                              <a:gd name="T12" fmla="*/ 3566 w 3590"/>
                              <a:gd name="T13" fmla="*/ 48 h 2854"/>
                              <a:gd name="T14" fmla="*/ 3542 w 3590"/>
                              <a:gd name="T15" fmla="*/ 24 h 2854"/>
                              <a:gd name="T16" fmla="*/ 3542 w 3590"/>
                              <a:gd name="T17" fmla="*/ 2830 h 2854"/>
                              <a:gd name="T18" fmla="*/ 3566 w 3590"/>
                              <a:gd name="T19" fmla="*/ 2806 h 2854"/>
                              <a:gd name="T20" fmla="*/ 24 w 3590"/>
                              <a:gd name="T21" fmla="*/ 2806 h 2854"/>
                              <a:gd name="T22" fmla="*/ 48 w 3590"/>
                              <a:gd name="T23" fmla="*/ 2830 h 2854"/>
                              <a:gd name="T24" fmla="*/ 48 w 3590"/>
                              <a:gd name="T25" fmla="*/ 24 h 2854"/>
                              <a:gd name="T26" fmla="*/ 24 w 3590"/>
                              <a:gd name="T27" fmla="*/ 48 h 2854"/>
                              <a:gd name="T28" fmla="*/ 0 w 3590"/>
                              <a:gd name="T29" fmla="*/ 0 h 2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90" h="2854">
                                <a:moveTo>
                                  <a:pt x="0" y="0"/>
                                </a:moveTo>
                                <a:lnTo>
                                  <a:pt x="0" y="2854"/>
                                </a:lnTo>
                                <a:lnTo>
                                  <a:pt x="3590" y="2854"/>
                                </a:lnTo>
                                <a:lnTo>
                                  <a:pt x="3590" y="0"/>
                                </a:lnTo>
                                <a:lnTo>
                                  <a:pt x="0" y="0"/>
                                </a:lnTo>
                                <a:lnTo>
                                  <a:pt x="24" y="48"/>
                                </a:lnTo>
                                <a:lnTo>
                                  <a:pt x="3566" y="48"/>
                                </a:lnTo>
                                <a:lnTo>
                                  <a:pt x="3542" y="24"/>
                                </a:lnTo>
                                <a:lnTo>
                                  <a:pt x="3542" y="2830"/>
                                </a:lnTo>
                                <a:lnTo>
                                  <a:pt x="3566" y="2806"/>
                                </a:lnTo>
                                <a:lnTo>
                                  <a:pt x="24" y="2806"/>
                                </a:lnTo>
                                <a:lnTo>
                                  <a:pt x="48" y="2830"/>
                                </a:lnTo>
                                <a:lnTo>
                                  <a:pt x="48" y="24"/>
                                </a:lnTo>
                                <a:lnTo>
                                  <a:pt x="24"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2" name="Rectangle 1385"/>
                        <wps:cNvSpPr>
                          <a:spLocks noChangeArrowheads="1"/>
                        </wps:cNvSpPr>
                        <wps:spPr bwMode="auto">
                          <a:xfrm>
                            <a:off x="1816100" y="793115"/>
                            <a:ext cx="88265" cy="8890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3" name="Freeform 1386"/>
                        <wps:cNvSpPr>
                          <a:spLocks/>
                        </wps:cNvSpPr>
                        <wps:spPr bwMode="auto">
                          <a:xfrm>
                            <a:off x="1812925" y="790575"/>
                            <a:ext cx="91440" cy="91440"/>
                          </a:xfrm>
                          <a:custGeom>
                            <a:avLst/>
                            <a:gdLst>
                              <a:gd name="T0" fmla="*/ 0 w 144"/>
                              <a:gd name="T1" fmla="*/ 0 h 144"/>
                              <a:gd name="T2" fmla="*/ 0 w 144"/>
                              <a:gd name="T3" fmla="*/ 144 h 144"/>
                              <a:gd name="T4" fmla="*/ 144 w 144"/>
                              <a:gd name="T5" fmla="*/ 144 h 144"/>
                              <a:gd name="T6" fmla="*/ 144 w 144"/>
                              <a:gd name="T7" fmla="*/ 0 h 144"/>
                              <a:gd name="T8" fmla="*/ 0 w 144"/>
                              <a:gd name="T9" fmla="*/ 0 h 144"/>
                              <a:gd name="T10" fmla="*/ 5 w 144"/>
                              <a:gd name="T11" fmla="*/ 14 h 144"/>
                              <a:gd name="T12" fmla="*/ 139 w 144"/>
                              <a:gd name="T13" fmla="*/ 14 h 144"/>
                              <a:gd name="T14" fmla="*/ 130 w 144"/>
                              <a:gd name="T15" fmla="*/ 4 h 144"/>
                              <a:gd name="T16" fmla="*/ 130 w 144"/>
                              <a:gd name="T17" fmla="*/ 139 h 144"/>
                              <a:gd name="T18" fmla="*/ 139 w 144"/>
                              <a:gd name="T19" fmla="*/ 129 h 144"/>
                              <a:gd name="T20" fmla="*/ 5 w 144"/>
                              <a:gd name="T21" fmla="*/ 129 h 144"/>
                              <a:gd name="T22" fmla="*/ 14 w 144"/>
                              <a:gd name="T23" fmla="*/ 139 h 144"/>
                              <a:gd name="T24" fmla="*/ 14 w 144"/>
                              <a:gd name="T25" fmla="*/ 4 h 144"/>
                              <a:gd name="T26" fmla="*/ 5 w 144"/>
                              <a:gd name="T27" fmla="*/ 14 h 144"/>
                              <a:gd name="T28" fmla="*/ 0 w 144"/>
                              <a:gd name="T2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 h="144">
                                <a:moveTo>
                                  <a:pt x="0" y="0"/>
                                </a:moveTo>
                                <a:lnTo>
                                  <a:pt x="0" y="144"/>
                                </a:lnTo>
                                <a:lnTo>
                                  <a:pt x="144" y="144"/>
                                </a:lnTo>
                                <a:lnTo>
                                  <a:pt x="144" y="0"/>
                                </a:lnTo>
                                <a:lnTo>
                                  <a:pt x="0" y="0"/>
                                </a:lnTo>
                                <a:lnTo>
                                  <a:pt x="5" y="14"/>
                                </a:lnTo>
                                <a:lnTo>
                                  <a:pt x="139" y="14"/>
                                </a:lnTo>
                                <a:lnTo>
                                  <a:pt x="130" y="4"/>
                                </a:lnTo>
                                <a:lnTo>
                                  <a:pt x="130" y="139"/>
                                </a:lnTo>
                                <a:lnTo>
                                  <a:pt x="139" y="129"/>
                                </a:lnTo>
                                <a:lnTo>
                                  <a:pt x="5" y="129"/>
                                </a:lnTo>
                                <a:lnTo>
                                  <a:pt x="14" y="139"/>
                                </a:lnTo>
                                <a:lnTo>
                                  <a:pt x="14" y="4"/>
                                </a:lnTo>
                                <a:lnTo>
                                  <a:pt x="5" y="14"/>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4" name="Rectangle 1387"/>
                        <wps:cNvSpPr>
                          <a:spLocks noChangeArrowheads="1"/>
                        </wps:cNvSpPr>
                        <wps:spPr bwMode="auto">
                          <a:xfrm>
                            <a:off x="2075180" y="1056005"/>
                            <a:ext cx="88900" cy="8826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5" name="Freeform 1388"/>
                        <wps:cNvSpPr>
                          <a:spLocks/>
                        </wps:cNvSpPr>
                        <wps:spPr bwMode="auto">
                          <a:xfrm>
                            <a:off x="2072640" y="1052830"/>
                            <a:ext cx="91440" cy="91440"/>
                          </a:xfrm>
                          <a:custGeom>
                            <a:avLst/>
                            <a:gdLst>
                              <a:gd name="T0" fmla="*/ 0 w 144"/>
                              <a:gd name="T1" fmla="*/ 0 h 144"/>
                              <a:gd name="T2" fmla="*/ 0 w 144"/>
                              <a:gd name="T3" fmla="*/ 144 h 144"/>
                              <a:gd name="T4" fmla="*/ 144 w 144"/>
                              <a:gd name="T5" fmla="*/ 144 h 144"/>
                              <a:gd name="T6" fmla="*/ 144 w 144"/>
                              <a:gd name="T7" fmla="*/ 0 h 144"/>
                              <a:gd name="T8" fmla="*/ 0 w 144"/>
                              <a:gd name="T9" fmla="*/ 0 h 144"/>
                              <a:gd name="T10" fmla="*/ 4 w 144"/>
                              <a:gd name="T11" fmla="*/ 14 h 144"/>
                              <a:gd name="T12" fmla="*/ 139 w 144"/>
                              <a:gd name="T13" fmla="*/ 14 h 144"/>
                              <a:gd name="T14" fmla="*/ 129 w 144"/>
                              <a:gd name="T15" fmla="*/ 5 h 144"/>
                              <a:gd name="T16" fmla="*/ 129 w 144"/>
                              <a:gd name="T17" fmla="*/ 139 h 144"/>
                              <a:gd name="T18" fmla="*/ 139 w 144"/>
                              <a:gd name="T19" fmla="*/ 130 h 144"/>
                              <a:gd name="T20" fmla="*/ 4 w 144"/>
                              <a:gd name="T21" fmla="*/ 130 h 144"/>
                              <a:gd name="T22" fmla="*/ 14 w 144"/>
                              <a:gd name="T23" fmla="*/ 139 h 144"/>
                              <a:gd name="T24" fmla="*/ 14 w 144"/>
                              <a:gd name="T25" fmla="*/ 5 h 144"/>
                              <a:gd name="T26" fmla="*/ 4 w 144"/>
                              <a:gd name="T27" fmla="*/ 14 h 144"/>
                              <a:gd name="T28" fmla="*/ 0 w 144"/>
                              <a:gd name="T2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 h="144">
                                <a:moveTo>
                                  <a:pt x="0" y="0"/>
                                </a:moveTo>
                                <a:lnTo>
                                  <a:pt x="0" y="144"/>
                                </a:lnTo>
                                <a:lnTo>
                                  <a:pt x="144" y="144"/>
                                </a:lnTo>
                                <a:lnTo>
                                  <a:pt x="144" y="0"/>
                                </a:lnTo>
                                <a:lnTo>
                                  <a:pt x="0" y="0"/>
                                </a:lnTo>
                                <a:lnTo>
                                  <a:pt x="4" y="14"/>
                                </a:lnTo>
                                <a:lnTo>
                                  <a:pt x="139" y="14"/>
                                </a:lnTo>
                                <a:lnTo>
                                  <a:pt x="129" y="5"/>
                                </a:lnTo>
                                <a:lnTo>
                                  <a:pt x="129" y="139"/>
                                </a:lnTo>
                                <a:lnTo>
                                  <a:pt x="139" y="130"/>
                                </a:lnTo>
                                <a:lnTo>
                                  <a:pt x="4" y="130"/>
                                </a:lnTo>
                                <a:lnTo>
                                  <a:pt x="14" y="139"/>
                                </a:lnTo>
                                <a:lnTo>
                                  <a:pt x="14" y="5"/>
                                </a:lnTo>
                                <a:lnTo>
                                  <a:pt x="4" y="14"/>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6" name="Rectangle 1389"/>
                        <wps:cNvSpPr>
                          <a:spLocks noChangeArrowheads="1"/>
                        </wps:cNvSpPr>
                        <wps:spPr bwMode="auto">
                          <a:xfrm>
                            <a:off x="1632585" y="860425"/>
                            <a:ext cx="119380" cy="11938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8" name="Rectangle 1391"/>
                        <wps:cNvSpPr>
                          <a:spLocks noChangeArrowheads="1"/>
                        </wps:cNvSpPr>
                        <wps:spPr bwMode="auto">
                          <a:xfrm>
                            <a:off x="1892935" y="2328545"/>
                            <a:ext cx="4940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CD1263" w:rsidRDefault="00953BE9" w:rsidP="005E1613">
                              <w:pPr>
                                <w:spacing w:before="0"/>
                                <w:rPr>
                                  <w:sz w:val="16"/>
                                  <w:szCs w:val="16"/>
                                </w:rPr>
                              </w:pPr>
                              <w:r w:rsidRPr="00CD1263">
                                <w:rPr>
                                  <w:rFonts w:hint="eastAsia"/>
                                  <w:color w:val="000000"/>
                                  <w:sz w:val="16"/>
                                  <w:szCs w:val="16"/>
                                  <w:lang w:eastAsia="zh-CN"/>
                                </w:rPr>
                                <w:t>BT.0</w:t>
                              </w:r>
                              <w:r w:rsidRPr="00CD1263">
                                <w:rPr>
                                  <w:color w:val="000000"/>
                                  <w:sz w:val="16"/>
                                  <w:szCs w:val="16"/>
                                </w:rPr>
                                <w:t>500-09</w:t>
                              </w:r>
                            </w:p>
                          </w:txbxContent>
                        </wps:txbx>
                        <wps:bodyPr rot="0" vert="horz" wrap="none" lIns="0" tIns="0" rIns="0" bIns="0" anchor="t" anchorCtr="0" upright="1">
                          <a:noAutofit/>
                        </wps:bodyPr>
                      </wps:wsp>
                      <wps:wsp>
                        <wps:cNvPr id="3199" name="Line 1392"/>
                        <wps:cNvCnPr/>
                        <wps:spPr bwMode="auto">
                          <a:xfrm flipH="1">
                            <a:off x="341630" y="1473835"/>
                            <a:ext cx="180340" cy="576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0" name="Freeform 1393"/>
                        <wps:cNvSpPr>
                          <a:spLocks/>
                        </wps:cNvSpPr>
                        <wps:spPr bwMode="auto">
                          <a:xfrm>
                            <a:off x="481965" y="1473835"/>
                            <a:ext cx="40005" cy="82550"/>
                          </a:xfrm>
                          <a:custGeom>
                            <a:avLst/>
                            <a:gdLst>
                              <a:gd name="T0" fmla="*/ 53 w 63"/>
                              <a:gd name="T1" fmla="*/ 130 h 130"/>
                              <a:gd name="T2" fmla="*/ 63 w 63"/>
                              <a:gd name="T3" fmla="*/ 0 h 130"/>
                              <a:gd name="T4" fmla="*/ 0 w 63"/>
                              <a:gd name="T5" fmla="*/ 115 h 130"/>
                              <a:gd name="T6" fmla="*/ 53 w 63"/>
                              <a:gd name="T7" fmla="*/ 130 h 130"/>
                            </a:gdLst>
                            <a:ahLst/>
                            <a:cxnLst>
                              <a:cxn ang="0">
                                <a:pos x="T0" y="T1"/>
                              </a:cxn>
                              <a:cxn ang="0">
                                <a:pos x="T2" y="T3"/>
                              </a:cxn>
                              <a:cxn ang="0">
                                <a:pos x="T4" y="T5"/>
                              </a:cxn>
                              <a:cxn ang="0">
                                <a:pos x="T6" y="T7"/>
                              </a:cxn>
                            </a:cxnLst>
                            <a:rect l="0" t="0" r="r" b="b"/>
                            <a:pathLst>
                              <a:path w="63" h="130">
                                <a:moveTo>
                                  <a:pt x="53" y="130"/>
                                </a:moveTo>
                                <a:lnTo>
                                  <a:pt x="63" y="0"/>
                                </a:lnTo>
                                <a:lnTo>
                                  <a:pt x="0" y="115"/>
                                </a:lnTo>
                                <a:lnTo>
                                  <a:pt x="53" y="13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01" name="Line 1394"/>
                        <wps:cNvCnPr/>
                        <wps:spPr bwMode="auto">
                          <a:xfrm>
                            <a:off x="1730375" y="1473835"/>
                            <a:ext cx="180340" cy="576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2" name="Freeform 1395"/>
                        <wps:cNvSpPr>
                          <a:spLocks/>
                        </wps:cNvSpPr>
                        <wps:spPr bwMode="auto">
                          <a:xfrm>
                            <a:off x="1730375" y="1473835"/>
                            <a:ext cx="43180" cy="82550"/>
                          </a:xfrm>
                          <a:custGeom>
                            <a:avLst/>
                            <a:gdLst>
                              <a:gd name="T0" fmla="*/ 15 w 68"/>
                              <a:gd name="T1" fmla="*/ 130 h 130"/>
                              <a:gd name="T2" fmla="*/ 0 w 68"/>
                              <a:gd name="T3" fmla="*/ 0 h 130"/>
                              <a:gd name="T4" fmla="*/ 68 w 68"/>
                              <a:gd name="T5" fmla="*/ 115 h 130"/>
                              <a:gd name="T6" fmla="*/ 15 w 68"/>
                              <a:gd name="T7" fmla="*/ 130 h 130"/>
                            </a:gdLst>
                            <a:ahLst/>
                            <a:cxnLst>
                              <a:cxn ang="0">
                                <a:pos x="T0" y="T1"/>
                              </a:cxn>
                              <a:cxn ang="0">
                                <a:pos x="T2" y="T3"/>
                              </a:cxn>
                              <a:cxn ang="0">
                                <a:pos x="T4" y="T5"/>
                              </a:cxn>
                              <a:cxn ang="0">
                                <a:pos x="T6" y="T7"/>
                              </a:cxn>
                            </a:cxnLst>
                            <a:rect l="0" t="0" r="r" b="b"/>
                            <a:pathLst>
                              <a:path w="68" h="130">
                                <a:moveTo>
                                  <a:pt x="15" y="130"/>
                                </a:moveTo>
                                <a:lnTo>
                                  <a:pt x="0" y="0"/>
                                </a:lnTo>
                                <a:lnTo>
                                  <a:pt x="68" y="115"/>
                                </a:lnTo>
                                <a:lnTo>
                                  <a:pt x="15" y="13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03" name="Rectangle 1396"/>
                        <wps:cNvSpPr>
                          <a:spLocks noChangeArrowheads="1"/>
                        </wps:cNvSpPr>
                        <wps:spPr bwMode="auto">
                          <a:xfrm>
                            <a:off x="1706245" y="2063115"/>
                            <a:ext cx="3435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rPr>
                                  <w:lang w:eastAsia="zh-CN"/>
                                </w:rPr>
                              </w:pPr>
                              <w:r>
                                <w:rPr>
                                  <w:rFonts w:hint="eastAsia"/>
                                  <w:color w:val="000000"/>
                                  <w:sz w:val="18"/>
                                  <w:szCs w:val="18"/>
                                  <w:lang w:eastAsia="zh-CN"/>
                                </w:rPr>
                                <w:t>有差错</w:t>
                              </w:r>
                            </w:p>
                          </w:txbxContent>
                        </wps:txbx>
                        <wps:bodyPr rot="0" vert="horz" wrap="none" lIns="0" tIns="0" rIns="0" bIns="0" anchor="t" anchorCtr="0" upright="1">
                          <a:spAutoFit/>
                        </wps:bodyPr>
                      </wps:wsp>
                      <wps:wsp>
                        <wps:cNvPr id="3204" name="Rectangle 1397"/>
                        <wps:cNvSpPr>
                          <a:spLocks noChangeArrowheads="1"/>
                        </wps:cNvSpPr>
                        <wps:spPr bwMode="auto">
                          <a:xfrm>
                            <a:off x="384810" y="210185"/>
                            <a:ext cx="3054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jc w:val="center"/>
                                <w:rPr>
                                  <w:lang w:eastAsia="zh-CN"/>
                                </w:rPr>
                              </w:pPr>
                              <w:r>
                                <w:rPr>
                                  <w:rFonts w:hint="eastAsia"/>
                                  <w:color w:val="000000"/>
                                  <w:szCs w:val="24"/>
                                  <w:lang w:eastAsia="zh-CN"/>
                                </w:rPr>
                                <w:t>基准</w:t>
                              </w:r>
                            </w:p>
                          </w:txbxContent>
                        </wps:txbx>
                        <wps:bodyPr rot="0" vert="horz" wrap="none" lIns="0" tIns="0" rIns="0" bIns="0" anchor="t" anchorCtr="0" upright="1">
                          <a:spAutoFit/>
                        </wps:bodyPr>
                      </wps:wsp>
                      <wps:wsp>
                        <wps:cNvPr id="3205" name="Rectangle 1398"/>
                        <wps:cNvSpPr>
                          <a:spLocks noChangeArrowheads="1"/>
                        </wps:cNvSpPr>
                        <wps:spPr bwMode="auto">
                          <a:xfrm>
                            <a:off x="1316355" y="205740"/>
                            <a:ext cx="6184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rPr>
                                  <w:lang w:eastAsia="zh-CN"/>
                                </w:rPr>
                              </w:pPr>
                              <w:r>
                                <w:rPr>
                                  <w:rFonts w:hint="eastAsia"/>
                                  <w:color w:val="000000"/>
                                  <w:szCs w:val="24"/>
                                  <w:lang w:eastAsia="zh-CN"/>
                                </w:rPr>
                                <w:t>测试条件</w:t>
                              </w:r>
                            </w:p>
                          </w:txbxContent>
                        </wps:txbx>
                        <wps:bodyPr rot="0" vert="horz" wrap="square" lIns="0" tIns="0" rIns="0" bIns="0" anchor="t" anchorCtr="0" upright="1">
                          <a:spAutoFit/>
                        </wps:bodyPr>
                      </wps:wsp>
                      <wps:wsp>
                        <wps:cNvPr id="3206" name="Rectangle 1399"/>
                        <wps:cNvSpPr>
                          <a:spLocks noChangeArrowheads="1"/>
                        </wps:cNvSpPr>
                        <wps:spPr bwMode="auto">
                          <a:xfrm>
                            <a:off x="118745" y="2063115"/>
                            <a:ext cx="3435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E1613">
                              <w:pPr>
                                <w:spacing w:before="0"/>
                                <w:rPr>
                                  <w:lang w:eastAsia="zh-CN"/>
                                </w:rPr>
                              </w:pPr>
                              <w:r>
                                <w:rPr>
                                  <w:rFonts w:hint="eastAsia"/>
                                  <w:color w:val="000000"/>
                                  <w:sz w:val="18"/>
                                  <w:szCs w:val="18"/>
                                  <w:lang w:eastAsia="zh-CN"/>
                                </w:rPr>
                                <w:t>无差错</w:t>
                              </w:r>
                            </w:p>
                          </w:txbxContent>
                        </wps:txbx>
                        <wps:bodyPr rot="0" vert="horz" wrap="none" lIns="0" tIns="0" rIns="0" bIns="0" anchor="t" anchorCtr="0" upright="1">
                          <a:spAutoFit/>
                        </wps:bodyPr>
                      </wps:wsp>
                    </wpc:wpc>
                  </a:graphicData>
                </a:graphic>
              </wp:inline>
            </w:drawing>
          </mc:Choice>
          <mc:Fallback>
            <w:pict>
              <v:group id="Canvas 1261" o:spid="_x0000_s1640" editas="canvas" style="width:193pt;height:196.4pt;mso-position-horizontal-relative:char;mso-position-vertical-relative:line" coordsize="24511,2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">
                <v:shape id="_x0000_s1641" type="#_x0000_t75" style="position:absolute;width:24511;height:24942;visibility:visible;mso-wrap-style:square">
                  <v:fill o:detectmouseclick="t"/>
                  <v:path o:connecttype="none"/>
                </v:shape>
                <v:rect id="Rectangle 1263" o:spid="_x0000_s1642" style="position:absolute;top:234;width:22123;height:17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SzcQA&#10;AADdAAAADwAAAGRycy9kb3ducmV2LnhtbESPQWvCQBSE74X+h+UVequbGJGSuooUtL0VjfT8yL4m&#10;qdm3Yfep6b/vCoLHYWa+YRar0fXqTCF2ng3kkwwUce1tx42BQ7V5eQUVBdli75kM/FGE1fLxYYGl&#10;9Rfe0XkvjUoQjiUaaEWGUutYt+QwTvxAnLwfHxxKkqHRNuAlwV2vp1k21w47TgstDvTeUn3cn5wB&#10;Xc2DHItZ8buTOF270/bjq/425vlpXL+BEhrlHr61P62BIs9y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Es3EAAAA3QAAAA8AAAAAAAAAAAAAAAAAmAIAAGRycy9k&#10;b3ducmV2LnhtbFBLBQYAAAAABAAEAPUAAACJAwAAAAA=&#10;" fillcolor="silver" stroked="f"/>
                <v:shape id="Freeform 1264" o:spid="_x0000_s1643" style="position:absolute;left:31;width:22155;height:17392;visibility:visible;mso-wrap-style:square;v-text-anchor:top" coordsize="3489,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QJL8A&#10;AADdAAAADwAAAGRycy9kb3ducmV2LnhtbESPzQrCMBCE74LvEFbwpqkVRatRVBD06A+e12Zti82m&#10;NFHr2xtB8DjMzDfMfNmYUjypdoVlBYN+BII4tbrgTMH5tO1NQDiPrLG0TAre5GC5aLfmmGj74gM9&#10;jz4TAcIuQQW591UipUtzMuj6tiIO3s3WBn2QdSZ1ja8AN6WMo2gsDRYcFnKsaJNTej8+jIK9vL51&#10;eW12J7u2ldOjy9SbWKlup1nNQHhq/D/8a++0guEgiuH7Jj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CZAkvwAAAN0AAAAPAAAAAAAAAAAAAAAAAJgCAABkcnMvZG93bnJl&#10;di54bWxQSwUGAAAAAAQABAD1AAAAhAMAAAAA&#10;" path="m,l,2739r3489,l3489,,,,5,14r3479,l3475,5r,2729l3484,2725,5,2725r9,9l14,5,5,14,,xe" fillcolor="silver" stroked="f">
                  <v:path arrowok="t" o:connecttype="custom" o:connectlocs="0,0;0,1739265;2215515,1739265;2215515,0;0,0;3175,8890;2212340,8890;2206625,3175;2206625,1736090;2212340,1730375;3175,1730375;8890,1736090;8890,3175;3175,8890;0,0" o:connectangles="0,0,0,0,0,0,0,0,0,0,0,0,0,0,0"/>
                </v:shape>
                <v:rect id="Rectangle 1265" o:spid="_x0000_s1644" style="position:absolute;left:304;top:4914;width:11170;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QCcUA&#10;AADdAAAADwAAAGRycy9kb3ducmV2LnhtbESPT4vCMBTE7wt+h/AEb2vi1i1ajbIIwoK7B/+A10fz&#10;bIvNS22idr/9RhA8DjPzG2a+7GwtbtT6yrGG0VCBIM6dqbjQcNiv3ycgfEA2WDsmDX/kYbnovc0x&#10;M+7OW7rtQiEihH2GGsoQmkxKn5dk0Q9dQxy9k2sthijbQpoW7xFua/mhVCotVhwXSmxoVVJ+3l2t&#10;BkzH5vJ7Sn72m2uK06JT68+j0nrQ775mIAJ14RV+tr+NhmSkEn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hAJxQAAAN0AAAAPAAAAAAAAAAAAAAAAAJgCAABkcnMv&#10;ZG93bnJldi54bWxQSwUGAAAAAAQABAD1AAAAigMAAAAA&#10;" stroked="f"/>
                <v:rect id="Rectangle 1266" o:spid="_x0000_s1645" style="position:absolute;left:304;top:4914;width:8090;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q3MUA&#10;AADdAAAADwAAAGRycy9kb3ducmV2LnhtbERPS2sCMRC+F/wPYYTearYKtqxGqYLSQin4OOhtTKab&#10;pZvJuonu1l/fFAq9zcf3nOm8c5W4UhNKzwoeBxkIYu1NyYWC/W718AwiRGSDlWdS8E0B5rPe3RRz&#10;41ve0HUbC5FCOOSowMZY51IGbclhGPiaOHGfvnEYE2wKaRpsU7ir5DDLxtJhyanBYk1LS/pre3EK&#10;fLvWl1t1k6czkv14O+rhYfGu1H2/e5mAiNTFf/Gf+9Wk+aOnM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GrcxQAAAN0AAAAPAAAAAAAAAAAAAAAAAJgCAABkcnMv&#10;ZG93bnJldi54bWxQSwUGAAAAAAQABAD1AAAAigMAAAAA&#10;" fillcolor="#00dfff" stroked="f"/>
                <v:shape id="Freeform 1267" o:spid="_x0000_s1646" style="position:absolute;left:4210;top:8210;width:1803;height:2318;visibility:visible;mso-wrap-style:square;v-text-anchor:top" coordsize="28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2sIA&#10;AADdAAAADwAAAGRycy9kb3ducmV2LnhtbERPzWrCQBC+F3yHZQRvdaOWKtFVJKWlHioYfYAhOybB&#10;7Gzc3Wh8+65Q6G0+vt9ZbXrTiBs5X1tWMBknIIgLq2suFZyOn68LED4ga2wsk4IHedisBy8rTLW9&#10;84FueShFDGGfooIqhDaV0hcVGfRj2xJH7mydwRChK6V2eI/hppHTJHmXBmuODRW2lFVUXPLOKDj/&#10;XPPsbfHxlWzdjjrbPZD2mVKjYb9dggjUh3/xn/tbx/mz+Rye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XawgAAAN0AAAAPAAAAAAAAAAAAAAAAAJgCAABkcnMvZG93&#10;bnJldi54bWxQSwUGAAAAAAQABAD1AAAAhwMAAAAA&#10;" path="m,269l10,250,5,221,,158,10,96,24,43,53,19,101,4,154,r43,4l236,33r19,29l274,110r10,63l269,187r10,19l274,240r-9,34l221,331r-33,15l154,355r-34,10l,269xe" fillcolor="#bf7f3f" stroked="f">
                  <v:path arrowok="t" o:connecttype="custom" o:connectlocs="0,170815;6350,158750;3175,140335;0,100330;6350,60960;15240,27305;33655,12065;64135,2540;97790,0;125095,2540;149860,20955;161925,39370;173990,69850;180340,109855;170815,118745;177165,130810;173990,152400;168275,173990;140335,210185;119380,219710;97790,225425;76200,231775;0,170815" o:connectangles="0,0,0,0,0,0,0,0,0,0,0,0,0,0,0,0,0,0,0,0,0,0,0"/>
                </v:shape>
                <v:shape id="Freeform 1268" o:spid="_x0000_s1647" style="position:absolute;left:4121;top:8115;width:1740;height:1892;visibility:visible;mso-wrap-style:square;v-text-anchor:top" coordsize="27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P3MYA&#10;AADdAAAADwAAAGRycy9kb3ducmV2LnhtbESPT2sCQQzF74V+hyEFb3W2FlpZHaW0FCwVSm0Rj3En&#10;+wd3MstO1O23Nweht4T38t4v8+UQWnOiPjWRHTyMMzDERfQNVw5+f97vp2CSIHtsI5ODP0qwXNze&#10;zDH38czfdNpIZTSEU44OapEutzYVNQVM49gRq1bGPqDo2lfW93jW8NDaSZY92YANa0ONHb3WVBw2&#10;x+BgKN/a9bYM8tFsZfclk/10vfp0bnQ3vMzACA3yb75er7ziPz4rrn6jI9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9P3MYAAADdAAAADwAAAAAAAAAAAAAAAACYAgAAZHJz&#10;L2Rvd25yZXYueG1sUEsFBgAAAAAEAAQA9QAAAIsDAAAAAA==&#10;" path="m14,260l,188,,144,5,92,24,48,53,15,101,5,154,r29,5l211,15r29,19l264,48r5,19l245,48r-29,l207,48r24,15l245,77r5,24l259,116r10,14l274,144r,20l264,202r-9,24l240,216r5,-4l245,197r-5,-14l216,188r-29,19l178,241r-10,14l178,265r9,9l144,289r-43,4l77,298,38,274,14,260xe" fillcolor="#3f3f3f" stroked="f">
                  <v:path arrowok="t" o:connecttype="custom" o:connectlocs="8890,165100;0,119380;0,91440;3175,58420;15240,30480;33655,9525;64135,3175;97790,0;116205,3175;133985,9525;152400,21590;167640,30480;170815,42545;155575,30480;137160,30480;131445,30480;146685,40005;155575,48895;158750,64135;164465,73660;170815,82550;173990,91440;173990,104140;167640,128270;161925,143510;152400,137160;155575,134620;155575,125095;152400,116205;137160,119380;118745,131445;113030,153035;106680,161925;113030,168275;118745,173990;91440,183515;64135,186055;48895,189230;24130,173990;8890,165100" o:connectangles="0,0,0,0,0,0,0,0,0,0,0,0,0,0,0,0,0,0,0,0,0,0,0,0,0,0,0,0,0,0,0,0,0,0,0,0,0,0,0,0"/>
                </v:shape>
                <v:shape id="Freeform 1269" o:spid="_x0000_s1648" style="position:absolute;left:3511;top:9823;width:1492;height:705;visibility:visible;mso-wrap-style:square;v-text-anchor:top" coordsize="23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e4sIA&#10;AADdAAAADwAAAGRycy9kb3ducmV2LnhtbERPS4vCMBC+C/6HMII3TVXQtRpFBB+nBV3B69iMTbGZ&#10;lCba+u83Cwve5uN7znLd2lK8qPaFYwWjYQKCOHO64FzB5Wc3+ALhA7LG0jEpeJOH9arbWWKqXcMn&#10;ep1DLmII+xQVmBCqVEqfGbLoh64ijtzd1RZDhHUudY1NDLelHCfJVFosODYYrGhrKHucn1ZBM7lt&#10;ZsZP2/33df5oktH1drwflOr32s0CRKA2fMT/7qOO8yezOfx9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J7iwgAAAN0AAAAPAAAAAAAAAAAAAAAAAJgCAABkcnMvZG93&#10;bnJldi54bWxQSwUGAAAAAAQABAD1AAAAhwMAAAAA&#10;" path="m,77l53,53,96,,235,111e" filled="f" strokeweight="0">
                  <v:path arrowok="t" o:connecttype="custom" o:connectlocs="0,48895;33655,33655;60960,0;149225,70485" o:connectangles="0,0,0,0"/>
                </v:shape>
                <v:shape id="Freeform 1270" o:spid="_x0000_s1649" style="position:absolute;left:7353;top:11442;width:3175;height:2108;visibility:visible;mso-wrap-style:square;v-text-anchor:top" coordsize="50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2trMgA&#10;AADdAAAADwAAAGRycy9kb3ducmV2LnhtbESPT0vDQBDF74LfYRnBm91YoYa022Itghak2D/3aXaa&#10;xGRn0+zapN/eOQjeZnhv3vvNbDG4Rl2oC5VnA4+jBBRx7m3FhYH97u0hBRUissXGMxm4UoDF/PZm&#10;hpn1PX/RZRsLJSEcMjRQxthmWoe8JIdh5Fti0U6+cxhl7QptO+wl3DV6nCQT7bBiaSixpdeS8nr7&#10;4wyslofP9aFfpvX6PP7e5x/Pm9ofjbm/G16moCIN8d/8d/1uBf8pF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Xa2syAAAAN0AAAAPAAAAAAAAAAAAAAAAAJgCAABk&#10;cnMvZG93bnJldi54bWxQSwUGAAAAAAQABAD1AAAAjQMAAAAA&#10;" path="m44,l,332r500,l481,,44,xe" fillcolor="#005f5f" stroked="f">
                  <v:path arrowok="t" o:connecttype="custom" o:connectlocs="27940,0;0,210820;317500,210820;305435,0;27940,0" o:connectangles="0,0,0,0,0"/>
                </v:shape>
                <v:shape id="Freeform 1271" o:spid="_x0000_s1650" style="position:absolute;left:8362;top:7016;width:1372;height:1620;visibility:visible;mso-wrap-style:square;v-text-anchor:top" coordsize="21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LVcUA&#10;AADdAAAADwAAAGRycy9kb3ducmV2LnhtbERP22rCQBB9F/yHZQTfdGNLq6RZxVqElmppNR8wZMck&#10;JDsbsmtM+/VdQfBtDuc6yao3teiodaVlBbNpBII4s7rkXEF63E4WIJxH1lhbJgW/5GC1HA4SjLW9&#10;8A91B5+LEMIuRgWF900spcsKMuimtiEO3Mm2Bn2AbS51i5cQbmr5EEXP0mDJoaHAhjYFZdXhbBR8&#10;Vt12V37sd0dX+af51+tb+r35U2o86tcvIDz1/i6+ud91mP+4mMH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ItVxQAAAN0AAAAPAAAAAAAAAAAAAAAAAJgCAABkcnMv&#10;ZG93bnJldi54bWxQSwUGAAAAAAQABAD1AAAAigMAAAAA&#10;" path="m38,l29,67,24,77,10,82,,87r14,67l19,183r5,19l34,221r14,10l77,240r29,10l130,255r19,-5l173,245r14,-9l211,207r5,-34l216,140r-9,-15l183,96,173,92r,-39l178,24,38,xe" fillcolor="#ff9f7f" stroked="f">
                  <v:path arrowok="t" o:connecttype="custom" o:connectlocs="24130,0;18415,42545;15240,48895;6350,52070;0,55245;8890,97790;12065,116205;15240,128270;21590,140335;30480,146685;48895,152400;67310,158750;82550,161925;94615,158750;109855,155575;118745,149860;133985,131445;137160,109855;137160,88900;131445,79375;116205,60960;109855,58420;109855,33655;113030,15240;24130,0" o:connectangles="0,0,0,0,0,0,0,0,0,0,0,0,0,0,0,0,0,0,0,0,0,0,0,0,0"/>
                </v:shape>
                <v:shape id="Freeform 1272" o:spid="_x0000_s1651" style="position:absolute;left:8394;top:7016;width:1099;height:1404;visibility:visible;mso-wrap-style:square;v-text-anchor:top" coordsize="1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wxcQA&#10;AADdAAAADwAAAGRycy9kb3ducmV2LnhtbERPS2sCMRC+F/wPYQrearYrFF2NUoQ+FDyoRTyOm3Gz&#10;dDPZJqlu/70RhN7m43vOdN7ZRpzJh9qxgudBBoK4dLrmSsHX7u1pBCJEZI2NY1LwRwHms97DFAvt&#10;Lryh8zZWIoVwKFCBibEtpAylIYth4FrixJ2ctxgT9JXUHi8p3DYyz7IXabHm1GCwpYWh8nv7axX8&#10;mP3xuFz5w245XpvGfKzH77lWqv/YvU5AROriv/ju/tRp/nCUw+2bd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MMXEAAAA3QAAAA8AAAAAAAAAAAAAAAAAmAIAAGRycy9k&#10;b3ducmV2LnhtbFBLBQYAAAAABAAEAPUAAACJAwAAAAA=&#10;" path="m38,l24,67,19,77,9,82,,87r9,67l14,183r5,19l29,221r4,-14l33,192r,-14l38,173r,-19l38,144,48,125r9,-14l67,101,77,92,86,82,106,67,173,24,38,xe" fillcolor="#ff7f3f" stroked="f">
                  <v:path arrowok="t" o:connecttype="custom" o:connectlocs="24130,0;15240,42545;12065,48895;5715,52070;0,55245;5715,97790;8890,116205;12065,128270;18415,140335;20955,131445;20955,121920;20955,113030;24130,109855;24130,97790;24130,91440;30480,79375;36195,70485;42545,64135;48895,58420;54610,52070;67310,42545;109855,15240;24130,0" o:connectangles="0,0,0,0,0,0,0,0,0,0,0,0,0,0,0,0,0,0,0,0,0,0,0"/>
                </v:shape>
                <v:shape id="Freeform 1273" o:spid="_x0000_s1652" style="position:absolute;left:8362;top:7016;width:1131;height:1162;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53zMIA&#10;AADdAAAADwAAAGRycy9kb3ducmV2LnhtbERPS4vCMBC+C/6HMMLeNN0VXOmaFhEWPHjwUe9DM31g&#10;M6lNarv/3gjC3ubje84mHU0jHtS52rKCz0UEgji3uuZSQXb5na9BOI+ssbFMCv7IQZpMJxuMtR34&#10;RI+zL0UIYRejgsr7NpbS5RUZdAvbEgeusJ1BH2BXSt3hEMJNI7+iaCUN1hwaKmxpV1F+O/dGwe1+&#10;PdWXHX0Phbxvj8WxP/QZKfUxG7c/IDyN/l/8du91mL9cL+H1TThB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nfMwgAAAN0AAAAPAAAAAAAAAAAAAAAAAJgCAABkcnMvZG93&#10;bnJldi54bWxQSwUGAAAAAAQABAD1AAAAhwMAAAAA&#10;" path="m38,l29,67,24,77,10,82,,87r14,67l19,183r5,-15l24,149r5,-14l29,120r5,-9l43,96r5,-4l62,87,72,82,91,72r15,-5l178,24,38,xe" fillcolor="#ff9f1f" stroked="f">
                  <v:path arrowok="t" o:connecttype="custom" o:connectlocs="24130,0;18415,42545;15240,48895;6350,52070;0,55245;8890,97790;12065,116205;15240,106680;15240,94615;18415,85725;18415,76200;21590,70485;27305,60960;30480,58420;39370,55245;45720,52070;57785,45720;67310,42545;113030,15240;24130,0" o:connectangles="0,0,0,0,0,0,0,0,0,0,0,0,0,0,0,0,0,0,0,0"/>
                </v:shape>
                <v:shape id="Freeform 1274" o:spid="_x0000_s1653" style="position:absolute;left:8636;top:7080;width:825;height:336;visibility:visible;mso-wrap-style:square;v-text-anchor:top" coordsize="1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wsMA&#10;AADdAAAADwAAAGRycy9kb3ducmV2LnhtbESPQYvCMBCF78L+hzALe9NUK1KrUXYFQbypC3sdmrEt&#10;NpOSxLb7740geJvhvffNm/V2MI3oyPnasoLpJAFBXFhdc6ng97IfZyB8QNbYWCYF/+Rhu/kYrTHX&#10;tucTdedQighhn6OCKoQ2l9IXFRn0E9sSR+1qncEQV1dK7bCPcNPIWZIspMGa44UKW9pVVNzOdxMp&#10;9bw8ztw09X3rw7L7+btblyr19Tl8r0AEGsLb/EofdKyfZnN4fhNH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P/wsMAAADdAAAADwAAAAAAAAAAAAAAAACYAgAAZHJzL2Rv&#10;d25yZXYueG1sUEsFBgAAAAAEAAQA9QAAAIgDAAAAAA==&#10;" path="m,l,9r5,5l10,19r9,10l24,33,34,43r9,5l53,48r15,5l82,53r14,l106,48r5,l120,43,130,33,,xe" fillcolor="#7f3f00" strokecolor="#7f3f00" strokeweight="0">
                  <v:path arrowok="t" o:connecttype="custom" o:connectlocs="0,0;0,5715;3175,8890;6350,12065;12065,18415;15240,20955;21590,27305;27305,30480;33655,30480;43180,33655;52070,33655;60960,33655;67310,30480;70485,30480;76200,27305;82550,20955;0,0" o:connectangles="0,0,0,0,0,0,0,0,0,0,0,0,0,0,0,0,0"/>
                </v:shape>
                <v:shape id="Freeform 1275" o:spid="_x0000_s1654" style="position:absolute;left:8331;top:5340;width:1555;height:2076;visibility:visible;mso-wrap-style:square;v-text-anchor:top" coordsize="24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0cZ8QA&#10;AADdAAAADwAAAGRycy9kb3ducmV2LnhtbESP3WoCMRCF7wt9hzBC72p2LYpdjSKCIN758wDTzWQ3&#10;uJlsk6jbt2+EQu9mOOd8c2a5Hlwn7hSi9aygHBcgiGuvLTcKLufd+xxETMgaO8+k4IcirFevL0us&#10;tH/wke6n1IgM4VihgjalvpIy1i05jGPfE2fN+OAw5TU0Ugd8ZLjr5KQoZtKh5XyhxZ62LdXX081l&#10;ysbeLvYQTam/JmFbXo35/DZKvY2GzQJEoiH9m//Se53rf8yn8Pwm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9HGfEAAAA3QAAAA8AAAAAAAAAAAAAAAAAmAIAAGRycy9k&#10;b3ducmV2LnhtbFBLBQYAAAAABAAEAPUAAACJAwAAAAA=&#10;" path="m178,298r10,-10l192,279r15,-24l221,211r10,-38l236,144r9,-43l240,62,236,38,216,19,188,9,164,,140,,111,,91,9,72,14,53,24,43,38,29,62,24,82r-9,19l15,125r,14l15,154r-5,4l5,163r-5,l5,183r5,4l15,197r9,5l34,202r,19l39,245r4,14l48,274r,9l53,288r10,10l72,303r5,9l87,317r9,5l106,322r5,5l125,327r10,l149,327r5,-5l164,317r9,-10l178,298xe" fillcolor="#ff9f7f" stroked="f">
                  <v:path arrowok="t" o:connecttype="custom" o:connectlocs="113030,189230;119380,182880;121920,177165;131445,161925;140335,133985;146685,109855;149860,91440;155575,64135;152400,39370;149860,24130;137160,12065;119380,5715;104140,0;88900,0;70485,0;57785,5715;45720,8890;33655,15240;27305,24130;18415,39370;15240,52070;9525,64135;9525,79375;9525,88265;9525,97790;6350,100330;3175,103505;0,103505;3175,116205;6350,118745;9525,125095;15240,128270;21590,128270;21590,140335;24765,155575;27305,164465;30480,173990;30480,179705;33655,182880;40005,189230;45720,192405;48895,198120;55245,201295;60960,204470;67310,204470;70485,207645;79375,207645;85725,207645;94615,207645;97790,204470;104140,201295;109855,194945;113030,189230" o:connectangles="0,0,0,0,0,0,0,0,0,0,0,0,0,0,0,0,0,0,0,0,0,0,0,0,0,0,0,0,0,0,0,0,0,0,0,0,0,0,0,0,0,0,0,0,0,0,0,0,0,0,0,0,0"/>
                </v:shape>
                <v:shape id="Freeform 1276" o:spid="_x0000_s1655" style="position:absolute;left:9004;top:6680;width:730;height:736;visibility:visible;mso-wrap-style:square;v-text-anchor:top" coordsize="11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MQA&#10;AADdAAAADwAAAGRycy9kb3ducmV2LnhtbERPS2vCQBC+C/0PywjedGMVldRVrCB6qOKTXofsmIRm&#10;Z0N2TdJ/3y0I3ubje8582ZpC1FS53LKC4SACQZxYnXOq4HrZ9GcgnEfWWFgmBb/kYLl468wx1rbh&#10;E9Vnn4oQwi5GBZn3ZSylSzIy6Aa2JA7c3VYGfYBVKnWFTQg3hXyPook0mHNoyLCkdUbJz/lhFKyb&#10;/WqKh/HtsZluP+v7bjT+On4r1eu2qw8Qnlr/Ej/dOx3mj2YT+P8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HxTEAAAA3QAAAA8AAAAAAAAAAAAAAAAAmAIAAGRycy9k&#10;b3ducmV2LnhtbFBLBQYAAAAABAAEAPUAAACJAwAAAAA=&#10;" path="m72,92l82,77r4,-9l101,44,115,r-9,20l91,34,86,48r,10l77,72,72,82,67,92r-9,4l53,101,43,96,38,92,29,82r5,14l29,106r-10,5l,111r5,5l19,116r10,l43,116r5,-5l58,111r9,-10l72,92xe" fillcolor="#ff7f3f" stroked="f">
                  <v:path arrowok="t" o:connecttype="custom" o:connectlocs="45720,58420;52070,48895;54610,43180;64135,27940;73025,0;67310,12700;57785,21590;54610,30480;54610,36830;48895,45720;45720,52070;42545,58420;36830,60960;33655,64135;27305,60960;24130,58420;18415,52070;21590,60960;18415,67310;12065,70485;0,70485;3175,73660;12065,73660;18415,73660;27305,73660;30480,70485;36830,70485;42545,64135;45720,58420" o:connectangles="0,0,0,0,0,0,0,0,0,0,0,0,0,0,0,0,0,0,0,0,0,0,0,0,0,0,0,0,0"/>
                </v:shape>
                <v:shape id="Freeform 1277" o:spid="_x0000_s1656" style="position:absolute;left:8331;top:6375;width:305;height:705;visibility:visible;mso-wrap-style:square;v-text-anchor:top" coordsize="4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vJsMA&#10;AADdAAAADwAAAGRycy9kb3ducmV2LnhtbERPTWsCMRC9F/wPYYTeataKraxG2RaE4qldPeht2Iy7&#10;wc1kTVJd/30jCL3N433OYtXbVlzIB+NYwXiUgSCunDZcK9ht1y8zECEia2wdk4IbBVgtB08LzLW7&#10;8g9dyliLFMIhRwVNjF0uZagashhGriNO3NF5izFBX0vt8ZrCbStfs+xNWjScGhrs6LOh6lT+WgXl&#10;N3vZnYuPQu43h+1hZ/qpuSn1POyLOYhIffwXP9xfOs2fzN7h/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vJsMAAADdAAAADwAAAAAAAAAAAAAAAACYAgAAZHJzL2Rv&#10;d25yZXYueG1sUEsFBgAAAAAEAAQA9QAAAIgDAAAAAA==&#10;" path="m48,92l43,82r,-10l43,68,48,58r,-10l48,44r,-10l48,29r,-5l43,20r,-5l39,10,34,,29,5,5,,,5,5,20r5,9l15,34r14,5l34,39r,19l39,82r4,14l48,111r,-19xe" fillcolor="#ff7f3f" stroked="f">
                  <v:path arrowok="t" o:connecttype="custom" o:connectlocs="30480,58420;27305,52070;27305,45720;27305,43180;30480,36830;30480,30480;30480,27940;30480,21590;30480,18415;30480,15240;27305,12700;27305,9525;24765,6350;21590,0;18415,3175;3175,0;0,3175;3175,12700;6350,18415;9525,21590;18415,24765;21590,24765;21590,36830;24765,52070;27305,60960;30480,70485;30480,58420" o:connectangles="0,0,0,0,0,0,0,0,0,0,0,0,0,0,0,0,0,0,0,0,0,0,0,0,0,0,0"/>
                </v:shape>
                <v:oval id="Oval 1278" o:spid="_x0000_s1657" style="position:absolute;left:8940;top:6959;width:36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ZUcQA&#10;AADdAAAADwAAAGRycy9kb3ducmV2LnhtbESPQU/DMAyF70j8h8hIXBBLWSU2lWUTgiFxZZt2No1p&#10;IxqnSkKX/nt8QOJm6z2/93mzK35QE8XkAht4WFSgiNtgHXcGTse3+zWolJEtDoHJwEwJdtvrqw02&#10;Nlz4g6ZD7pSEcGrQQJ/z2Gid2p48pkUYiUX7CtFjljV22ka8SLgf9LKqHrVHx9LQ40gvPbXfhx9v&#10;YDrFc4mzc6txrsvna733d1gZc3tTnp9AZSr53/x3/W4Fv14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mVHEAAAA3QAAAA8AAAAAAAAAAAAAAAAAmAIAAGRycy9k&#10;b3ducmV2LnhtbFBLBQYAAAAABAAEAPUAAACJAwAAAAA=&#10;" stroked="f"/>
                <v:shape id="Freeform 1279" o:spid="_x0000_s1658" style="position:absolute;left:8909;top:6896;width:400;height:152;visibility:visible;mso-wrap-style:square;v-text-anchor:top" coordsize="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eecIA&#10;AADdAAAADwAAAGRycy9kb3ducmV2LnhtbERPTWsCMRC9F/wPYYTeatYWl3U1ipQWetBDtfQ8bMbs&#10;4mYSkqjrv28Eobd5vM9ZrgfbiwuF2DlWMJ0UIIgbpzs2Cn4Ony8ViJiQNfaOScGNIqxXo6cl1tpd&#10;+Zsu+2REDuFYo4I2JV9LGZuWLMaJ88SZO7pgMWUYjNQBrznc9vK1KEppsePc0KKn95aa0/5sFWyr&#10;cJ57N/u96e3HyexM6XxXKvU8HjYLEImG9C9+uL90nv9WzeH+TT5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J55wgAAAN0AAAAPAAAAAAAAAAAAAAAAAJgCAABkcnMvZG93&#10;bnJldi54bWxQSwUGAAAAAAQABAD1AAAAhwMAAAAA&#10;" path="m,10r5,l10,5r5,l20,r5,l29,r5,5l39,5r5,l49,5r4,l58,10r,4l63,19r,5l49,19r-5,l39,19,29,14r-4,l20,14r-5,l10,14,,10xe" fillcolor="red" stroked="f">
                  <v:path arrowok="t" o:connecttype="custom" o:connectlocs="0,6350;3175,6350;6350,3175;9525,3175;12700,0;15875,0;18415,0;21590,3175;24765,3175;27940,3175;31115,3175;33655,3175;36830,6350;36830,8890;40005,12065;40005,15240;31115,12065;27940,12065;24765,12065;18415,8890;15875,8890;12700,8890;9525,8890;6350,8890;0,6350" o:connectangles="0,0,0,0,0,0,0,0,0,0,0,0,0,0,0,0,0,0,0,0,0,0,0,0,0"/>
                </v:shape>
                <v:shape id="Freeform 1280" o:spid="_x0000_s1659" style="position:absolute;left:8909;top:6959;width:400;height:153;visibility:visible;mso-wrap-style:square;v-text-anchor:top" coordsize="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RmMUA&#10;AADdAAAADwAAAGRycy9kb3ducmV2LnhtbESPQWvCQBCF7wX/wzJCb3VjBbHRVUQsiNKDpgePQ3ZM&#10;gtnZmF1j+u+dQ8HbDO/Ne98sVr2rVUdtqDwbGI8SUMS5txUXBn6z748ZqBCRLdaeycAfBVgtB28L&#10;TK1/8JG6UyyUhHBI0UAZY5NqHfKSHIaRb4hFu/jWYZS1LbRt8SHhrtafSTLVDiuWhhIb2pSUX093&#10;Z+Cnr7IZj7vzIdtfM33b7LcTnhrzPuzXc1CR+vgy/1/vrOBPvoRfvpER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5GYxQAAAN0AAAAPAAAAAAAAAAAAAAAAAJgCAABkcnMv&#10;ZG93bnJldi54bWxQSwUGAAAAAAQABAD1AAAAigMAAAAA&#10;" path="m,l5,4r10,l20,4r,5l25,9r4,l34,9r5,l44,9r5,l58,9r5,5l58,14r-9,5l44,24r-5,l34,24r-9,l20,24r,-5l15,14,10,9,5,9,,xe" fillcolor="#ff001f" stroked="f">
                  <v:path arrowok="t" o:connecttype="custom" o:connectlocs="0,0;3175,2540;9525,2540;12700,2540;12700,5715;15875,5715;18415,5715;21590,5715;24765,5715;27940,5715;31115,5715;36830,5715;40005,8890;36830,8890;31115,12065;27940,15240;24765,15240;21590,15240;15875,15240;12700,15240;12700,12065;9525,8890;6350,5715;3175,5715;0,0" o:connectangles="0,0,0,0,0,0,0,0,0,0,0,0,0,0,0,0,0,0,0,0,0,0,0,0,0"/>
                </v:shape>
                <v:shape id="Freeform 1281" o:spid="_x0000_s1660" style="position:absolute;left:8756;top:6013;width:337;height:210;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05cMA&#10;AADdAAAADwAAAGRycy9kb3ducmV2LnhtbERPTWvCQBC9F/oflin0VjemIDW6ii0WBC9VC+ptyI5J&#10;MDsTdldN/71bKPQ2j/c503nvWnUlHxphA8NBBoq4FNtwZeB79/nyBipEZIutMBn4oQDz2ePDFAsr&#10;N97QdRsrlUI4FGigjrErtA5lTQ7DQDrixJ3EO4wJ+kpbj7cU7lqdZ9lIO2w4NdTY0UdN5Xl7cQaW&#10;m9HXyvlzvsvH78KHteyPJMY8P/WLCahIffwX/7lXNs1/HQ/h95t0gp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505cMAAADdAAAADwAAAAAAAAAAAAAAAACYAgAAZHJzL2Rv&#10;d25yZXYueG1sUEsFBgAAAAAEAAQA9QAAAIgDAAAAAA==&#10;" path="m,9l10,,20,r4,l29,4r10,l44,14r5,5l49,24r4,9l44,24,39,19,29,14,24,4r-4,l10,4,,14,,9xe" fillcolor="black" stroked="f">
                  <v:path arrowok="t" o:connecttype="custom" o:connectlocs="0,5715;6350,0;12700,0;15240,0;18415,2540;24765,2540;27940,8890;31115,12065;31115,15240;33655,20955;27940,15240;24765,12065;18415,8890;15240,2540;12700,2540;6350,2540;0,8890;0,5715" o:connectangles="0,0,0,0,0,0,0,0,0,0,0,0,0,0,0,0,0,0"/>
                </v:shape>
                <v:shape id="Freeform 1282" o:spid="_x0000_s1661" style="position:absolute;left:8699;top:6134;width:368;height:184;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wsMA&#10;AADdAAAADwAAAGRycy9kb3ducmV2LnhtbERPTYvCMBC9L+x/CCN4W1MVRKtRRNhFRIS1gngbmrGt&#10;NpNuk2r990ZY8DaP9zmzRWtKcaPaFZYV9HsRCOLU6oIzBYfk+2sMwnlkjaVlUvAgB4v558cMY23v&#10;/Eu3vc9ECGEXo4Lc+yqW0qU5GXQ9WxEH7mxrgz7AOpO6xnsIN6UcRNFIGiw4NORY0Sqn9LpvjIKL&#10;G292279jcjylRV8mq8b/UKNUt9MupyA8tf4t/nevdZg/nAzg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gwsMAAADdAAAADwAAAAAAAAAAAAAAAACYAgAAZHJzL2Rv&#10;d25yZXYueG1sUEsFBgAAAAAEAAQA9QAAAIgDAAAAAA==&#10;" path="m,9r9,l14,5r5,l29,r4,l38,5r5,4l48,9r5,5l58,24r-5,5l48,14r-10,l38,19r-5,l29,19,24,14r-5,l9,14,,9xe" fillcolor="black" stroked="f">
                  <v:path arrowok="t" o:connecttype="custom" o:connectlocs="0,5715;5715,5715;8890,3175;12065,3175;18415,0;20955,0;24130,3175;27305,5715;30480,5715;33655,8890;36830,15240;33655,18415;30480,8890;24130,8890;24130,12065;20955,12065;18415,12065;15240,8890;12065,8890;5715,8890;0,5715" o:connectangles="0,0,0,0,0,0,0,0,0,0,0,0,0,0,0,0,0,0,0,0,0"/>
                </v:shape>
                <v:shape id="Freeform 1283" o:spid="_x0000_s1662" style="position:absolute;left:8788;top:6223;width:152;height:9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8isMA&#10;AADdAAAADwAAAGRycy9kb3ducmV2LnhtbERPS4vCMBC+C/6HMAteRFN1Fa1GEUGQPQg+8Dw2Y1u3&#10;mZQmavXXb4QFb/PxPWe2qE0h7lS53LKCXjcCQZxYnXOq4HhYd8YgnEfWWFgmBU9ysJg3GzOMtX3w&#10;ju57n4oQwi5GBZn3ZSylSzIy6Lq2JA7cxVYGfYBVKnWFjxBuCtmPopE0mHNoyLCkVUbJ7/5mFJyj&#10;iXy2X3Yk8edaDOn71H9tT0q1vurlFISn2n/E/+6NDvMHkwG8vw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C8isMAAADdAAAADwAAAAAAAAAAAAAAAACYAgAAZHJzL2Rv&#10;d25yZXYueG1sUEsFBgAAAAAEAAQA9QAAAIgDAAAAAA==&#10;" path="m,l5,5r5,5l15,15r4,l24,10r-5,5l15,15,5,10,,xe" fillcolor="black" stroked="f">
                  <v:path arrowok="t" o:connecttype="custom" o:connectlocs="0,0;3175,3175;6350,6350;9525,9525;12065,9525;15240,6350;12065,9525;9525,9525;3175,6350;0,0" o:connectangles="0,0,0,0,0,0,0,0,0,0"/>
                </v:shape>
                <v:shape id="Freeform 1284" o:spid="_x0000_s1663" style="position:absolute;left:9309;top:6165;width:368;height:178;visibility:visible;mso-wrap-style:square;v-text-anchor:top" coordsize="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dRMUA&#10;AADdAAAADwAAAGRycy9kb3ducmV2LnhtbERPTWvCQBC9C/6HZQRvuqmRoqmrlFKLghQaReltyE6T&#10;0OxszG41+utdoeBtHu9zZovWVOJEjSstK3gaRiCIM6tLzhXstsvBBITzyBory6TgQg4W825nhom2&#10;Z/6iU+pzEULYJaig8L5OpHRZQQbd0NbEgfuxjUEfYJNL3eA5hJtKjqLoWRosOTQUWNNbQdlv+mcU&#10;rOPN9+hw/Iyz9OP4fm11Od1vLkr1e+3rCwhPrX+I/90rHebH0zHcvwkn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Z1ExQAAAN0AAAAPAAAAAAAAAAAAAAAAAJgCAABkcnMv&#10;ZG93bnJldi54bWxQSwUGAAAAAAQABAD1AAAAigMAAAAA&#10;" path="m,28l,19,5,9r5,l19,,29,r9,l43,,53,4r5,5l53,9,43,4r-9,l24,9r-5,l14,14r-4,l5,24r,4l,28xe" fillcolor="black" stroked="f">
                  <v:path arrowok="t" o:connecttype="custom" o:connectlocs="0,17780;0,12065;3175,5715;6350,5715;12065,0;18415,0;24130,0;27305,0;33655,2540;36830,5715;33655,5715;27305,2540;21590,2540;15240,5715;12065,5715;8890,8890;6350,8890;3175,15240;3175,17780;0,17780" o:connectangles="0,0,0,0,0,0,0,0,0,0,0,0,0,0,0,0,0,0,0,0"/>
                </v:shape>
                <v:shape id="Freeform 1285" o:spid="_x0000_s1664" style="position:absolute;left:9372;top:6286;width:305;height:152;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YgMIA&#10;AADdAAAADwAAAGRycy9kb3ducmV2LnhtbERP22rCQBB9L/gPywh9qxstFk1dRQTB9slLP2CaHbOh&#10;2dmQHU3067sFoW9zONdZrHpfqyu1sQpsYDzKQBEXwVZcGvg6bV9moKIgW6wDk4EbRVgtB08LzG3o&#10;+EDXo5QqhXDM0YATaXKtY+HIYxyFhjhx59B6lATbUtsWuxTuaz3JsjftseLU4LChjaPi53jxBu6b&#10;+/fNNWV14P3n9OMcrEg3N+Z52K/fQQn18i9+uHc2zX+dT+Hvm3SC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FiAwgAAAN0AAAAPAAAAAAAAAAAAAAAAAJgCAABkcnMvZG93&#10;bnJldi54bWxQSwUGAAAAAAQABAD1AAAAhwMAAAAA&#10;" path="m,9l9,5,14,r5,l28,r5,5l43,5,33,5,43,9r,5l48,19r,5l43,24,33,14r-5,l24,14r-10,l9,9,4,9,,9xe" fillcolor="black" stroked="f">
                  <v:path arrowok="t" o:connecttype="custom" o:connectlocs="0,5715;5715,3175;8890,0;12065,0;17780,0;20955,3175;27305,3175;20955,3175;27305,5715;27305,8890;30480,12065;30480,15240;27305,15240;20955,8890;17780,8890;15240,8890;8890,8890;5715,5715;2540,5715;0,5715" o:connectangles="0,0,0,0,0,0,0,0,0,0,0,0,0,0,0,0,0,0,0,0"/>
                </v:shape>
                <v:shape id="Freeform 1286" o:spid="_x0000_s1665" style="position:absolute;left:9340;top:6375;width:32;height:3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IXsIA&#10;AADdAAAADwAAAGRycy9kb3ducmV2LnhtbERPTWsCMRC9F/ofwhR6q1krSLs1ikhXetWK7XGaTHeX&#10;TSZLktX13xuh0Ns83ucsVqOz4kQhtp4VTCcFCGLtTcu1gsNn9fQCIiZkg9YzKbhQhNXy/m6BpfFn&#10;3tFpn2qRQziWqKBJqS+ljLohh3Hie+LM/frgMGUYamkCnnO4s/K5KObSYcu5ocGeNg3pbj84Bevq&#10;uxuOw8809PGrstt3vemsVurxYVy/gUg0pn/xn/vD5Pmz1zncvs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EhewgAAAN0AAAAPAAAAAAAAAAAAAAAAAJgCAABkcnMvZG93&#10;bnJldi54bWxQSwUGAAAAAAQABAD1AAAAhwMAAAAA&#10;" path="m5,l,,,5,5,xe" fillcolor="black" stroked="f">
                  <v:path arrowok="t" o:connecttype="custom" o:connectlocs="3175,0;0,0;0,3175;3175,0" o:connectangles="0,0,0,0"/>
                </v:shape>
                <v:shape id="Freeform 1287" o:spid="_x0000_s1666" style="position:absolute;left:9004;top:6559;width:305;height:152;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ZesAA&#10;AADdAAAADwAAAGRycy9kb3ducmV2LnhtbERPTYvCMBC9L/gfwgje1lQFXatRRBDc4+qC1yEZm2Iz&#10;qU1s6783Cwve5vE+Z73tXSVaakLpWcFknIEg1t6UXCj4PR8+v0CEiGyw8kwKnhRguxl8rDE3vuMf&#10;ak+xECmEQ44KbIx1LmXQlhyGsa+JE3f1jcOYYFNI02CXwl0lp1k2lw5LTg0Wa9pb0rfTwyn41ouu&#10;bq2/3PVeLi87rI6P+UGp0bDfrUBE6uNb/O8+mjR/tlzA3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yZesAAAADdAAAADwAAAAAAAAAAAAAAAACYAgAAZHJzL2Rvd25y&#10;ZXYueG1sUEsFBgAAAAAEAAQA9QAAAIUDAAAAAA==&#10;" path="m10,r,5l5,5r,5l,10r5,9l10,19r4,l19,24r5,l34,24r9,-5l48,19e" filled="f" strokecolor="#ff7f3f" strokeweight="0">
                  <v:path arrowok="t" o:connecttype="custom" o:connectlocs="6350,0;6350,3175;3175,3175;3175,6350;0,6350;3175,12065;6350,12065;8890,12065;12065,15240;15240,15240;21590,15240;27305,12065;30480,12065" o:connectangles="0,0,0,0,0,0,0,0,0,0,0,0,0"/>
                </v:shape>
                <v:shape id="Freeform 1288" o:spid="_x0000_s1667" style="position:absolute;left:8178;top:4940;width:2140;height:2108;visibility:visible;mso-wrap-style:square;v-text-anchor:top" coordsize="33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mucgA&#10;AADdAAAADwAAAGRycy9kb3ducmV2LnhtbESPT2vCQBDF7wW/wzKCt7qxQqnRVaRUaQ8t8Q+2xyE7&#10;JqHZ2ZjdmvTbdw5CbzO8N+/9ZrHqXa2u1IbKs4HJOAFFnHtbcWHgeNjcP4EKEdli7ZkM/FKA1XJw&#10;t8DU+o53dN3HQkkIhxQNlDE2qdYhL8lhGPuGWLSzbx1GWdtC2xY7CXe1fkiSR+2wYmkosaHnkvLv&#10;/Y8z8LmeZl/1O50sv2XNy7brPi55Zsxo2K/noCL18d98u361gj+dCa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ma5yAAAAN0AAAAPAAAAAAAAAAAAAAAAAJgCAABk&#10;cnMvZG93bnJldi54bWxQSwUGAAAAAAQABAD1AAAAjQMAAAAA&#10;" path="m67,313l53,308,48,298r-5,-4l39,274r-5,l29,260r,-5l19,250,15,236,5,217r5,-34l5,178,,154,,140,,125,10,111,34,97,29,82,48,58r5,-5l63,34,72,24r19,l111,5r19,l144,r15,5l173,5r10,l202,5r19,10l231,20r24,9l269,44r10,14l284,72r5,10l298,92r10,14l317,121r10,19l332,164r5,9l337,183r-5,19l322,217r5,19l322,246r-19,9l298,265r-29,29l269,303r-14,15l231,327r-10,5l236,303r9,-33l255,246r5,-29l260,202r-5,-14l260,159r-5,-10l245,140r-24,14l207,164r-19,l164,164r-24,l130,164,120,154r-14,l91,159r-9,10l82,178r-5,10l67,193r-4,9l58,226r,5l53,236r-5,l39,236r,5l34,246r5,9l39,260r9,5l58,265r5,29l67,313xe" fillcolor="#7f5f3f" stroked="f">
                  <v:path arrowok="t" o:connecttype="custom" o:connectlocs="33655,195580;27305,186690;21590,173990;18415,161925;9525,149860;6350,116205;0,97790;0,79375;21590,61595;30480,36830;40005,21590;57785,15240;82550,3175;100965,3175;116205,3175;140335,9525;161925,18415;177165,36830;183515,52070;195580,67310;207645,88900;213995,109855;210820,128270;207645,149860;192405,161925;170815,186690;161925,201930;140335,210820;155575,171450;165100,137795;161925,119380;161925,94615;140335,97790;119380,104140;88900,104140;76200,97790;57785,100965;52070,113030;42545,122555;36830,143510;33655,149860;24765,149860;21590,156210;24765,165100;36830,168275;42545,198755" o:connectangles="0,0,0,0,0,0,0,0,0,0,0,0,0,0,0,0,0,0,0,0,0,0,0,0,0,0,0,0,0,0,0,0,0,0,0,0,0,0,0,0,0,0,0,0,0,0"/>
                </v:shape>
                <v:shape id="Freeform 1289" o:spid="_x0000_s1668" style="position:absolute;left:8242;top:5581;width:882;height:610;visibility:visible;mso-wrap-style:square;v-text-anchor:top" coordsize="1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YcMIA&#10;AADdAAAADwAAAGRycy9kb3ducmV2LnhtbERPTWsCMRC9C/0PYQreNFstolujFFFb8KK2hx6HzXSz&#10;dDNZk6jpv28Kgrd5vM+ZL5NtxYV8aBwreBoWIIgrpxuuFXx+bAZTECEia2wdk4JfCrBcPPTmWGp3&#10;5QNdjrEWOYRDiQpMjF0pZagMWQxD1xFn7tt5izFDX0vt8ZrDbStHRTGRFhvODQY7Whmqfo5nq2Ds&#10;19VX2u6mOu35ZIJ788/ESvUf0+sLiEgp3sU397vO88ezGfx/k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hwwgAAAN0AAAAPAAAAAAAAAAAAAAAAAJgCAABkcnMvZG93&#10;bnJldi54bWxQSwUGAAAAAAQABAD1AAAAhwMAAAAA&#10;" path="m9,96r20,l67,72r-24,l19,68,9,63,,53,,34,19,44r10,l48,48r14,l81,58,67,44,57,34,43,24r,-14l43,,62,5r,15l67,29r5,5l86,44r19,4l125,58r14,e" filled="f" strokecolor="#5f3f1f" strokeweight="0">
                  <v:path arrowok="t" o:connecttype="custom" o:connectlocs="5715,60960;18415,60960;42545,45720;27305,45720;12065,43180;5715,40005;0,33655;0,21590;12065,27940;18415,27940;30480,30480;39370,30480;51435,36830;42545,27940;36195,21590;27305,15240;27305,6350;27305,0;39370,3175;39370,12700;42545,18415;45720,21590;54610,27940;66675,30480;79375,36830;88265,36830" o:connectangles="0,0,0,0,0,0,0,0,0,0,0,0,0,0,0,0,0,0,0,0,0,0,0,0,0,0"/>
                </v:shape>
                <v:shape id="Freeform 1290" o:spid="_x0000_s1669" style="position:absolute;left:8394;top:5308;width:1619;height:489;visibility:visible;mso-wrap-style:square;v-text-anchor:top" coordsize="25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LQ8YA&#10;AADdAAAADwAAAGRycy9kb3ducmV2LnhtbESP0WoCMRBF3wv9hzAF32qyxRa7GmVZFKQvUu0HDJtx&#10;s7qZbDdR1359Uyj4NsO9c++Z+XJwrbhQHxrPGrKxAkFcedNwreFrv36egggR2WDrmTTcKMBy8fgw&#10;x9z4K3/SZRdrkUI45KjBxtjlUobKksMw9h1x0g6+dxjT2tfS9HhN4a6VL0q9SYcNpwaLHZWWqtPu&#10;7DRUr+8/25VV5eRjs/4ui22RHROPHj0NxQxEpCHezf/XG5PwJyqDv2/SC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1LQ8YAAADdAAAADwAAAAAAAAAAAAAAAACYAgAAZHJz&#10;L2Rvd25yZXYueG1sUEsFBgAAAAAEAAQA9QAAAIsDAAAAAA==&#10;" path="m,39l19,34r24,l62,29,57,48r5,15l77,48,96,29,115,19,139,5,144,r58,19l221,39r5,14l226,77r9,l250,63r5,-20l255,24e" filled="f" strokecolor="#5f3f1f" strokeweight="0">
                  <v:path arrowok="t" o:connecttype="custom" o:connectlocs="0,24765;12065,21590;27305,21590;39370,18415;36195,30480;39370,40005;48895,30480;60960,18415;73025,12065;88265,3175;91440,0;128270,12065;140335,24765;143510,33655;143510,48895;149225,48895;158750,40005;161925,27305;161925,15240" o:connectangles="0,0,0,0,0,0,0,0,0,0,0,0,0,0,0,0,0,0,0"/>
                </v:shape>
                <v:shape id="Freeform 1291" o:spid="_x0000_s1670" style="position:absolute;left:8483;top:5035;width:1435;height:610;visibility:visible;mso-wrap-style:square;v-text-anchor:top" coordsize="2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OmcIA&#10;AADdAAAADwAAAGRycy9kb3ducmV2LnhtbERPTWvCQBC9C/0PyxS8mU1SKyV1FREK0lOTSM9DdroJ&#10;ZmdjdtXYX98tFHqbx/uc9XayvbjS6DvHCrIkBUHcON2xUXCs3xYvIHxA1tg7JgV38rDdPMzWWGh3&#10;45KuVTAihrAvUEEbwlBI6ZuWLPrEDcSR+3KjxRDhaKQe8RbDbS/zNF1Jix3HhhYH2rfUnKqLVdCR&#10;Pnyjef4w7090KrNQnz+XtVLzx2n3CiLQFP7Ff+6DjvOXaQ6/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g6ZwgAAAN0AAAAPAAAAAAAAAAAAAAAAAJgCAABkcnMvZG93&#10;bnJldi54bWxQSwUGAAAAAAQABAD1AAAAhwMAAAAA&#10;" path="m82,62l63,57r-34,l,62,48,43r39,l72,29,43,24,82,19,92,29r19,9l125,24,101,5,116,r14,l144,29,154,19r,-14l168,19r5,10l178,43r5,5l192,48r5,-24l207,29r,19l207,62r5,5l226,96e" filled="f" strokecolor="#5f3f1f" strokeweight="0">
                  <v:path arrowok="t" o:connecttype="custom" o:connectlocs="52070,39370;40005,36195;18415,36195;0,39370;30480,27305;55245,27305;45720,18415;27305,15240;52070,12065;58420,18415;70485,24130;79375,15240;64135,3175;73660,0;82550,0;91440,18415;97790,12065;97790,3175;106680,12065;109855,18415;113030,27305;116205,30480;121920,30480;125095,15240;131445,18415;131445,30480;131445,39370;134620,42545;143510,60960" o:connectangles="0,0,0,0,0,0,0,0,0,0,0,0,0,0,0,0,0,0,0,0,0,0,0,0,0,0,0,0,0"/>
                </v:shape>
                <v:shape id="Freeform 1292" o:spid="_x0000_s1671" style="position:absolute;left:9855;top:5613;width:400;height:889;visibility:visible;mso-wrap-style:square;v-text-anchor:top" coordsize="6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j3cEA&#10;AADdAAAADwAAAGRycy9kb3ducmV2LnhtbERPS2sCMRC+F/ofwgi91URbRFaj2Krg1cfB47CZfeBm&#10;st1JdfvvTUHwNh/fc+bL3jfqSp3UgS2MhgYUcR5czaWF03H7PgUlEdlhE5gs/JHAcvH6MsfMhRvv&#10;6XqIpUohLBlaqGJsM60lr8ijDENLnLgidB5jgl2pXYe3FO4bPTZmoj3WnBoqbOm7ovxy+PUWxK+P&#10;p82X2RXrn81eRpP8PC7E2rdBv5qBitTHp/jh3rk0/9N8wP836QS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V493BAAAA3QAAAA8AAAAAAAAAAAAAAAAAmAIAAGRycy9kb3du&#10;cmV2LnhtbFBLBQYAAAAABAAEAPUAAACGAwAAAAA=&#10;" path="m34,l53,29r5,19l63,67r,10l58,96r,5l53,82,44,63,34,39,20,24,15,63,29,82r10,9l44,140,15,130,10,111,,87e" filled="f" strokecolor="#5f3f1f" strokeweight="0">
                  <v:path arrowok="t" o:connecttype="custom" o:connectlocs="21590,0;33655,18415;36830,30480;40005,42545;40005,48895;36830,60960;36830,64135;33655,52070;27940,40005;21590,24765;12700,15240;9525,40005;18415,52070;24765,57785;27940,88900;9525,82550;6350,70485;0,55245" o:connectangles="0,0,0,0,0,0,0,0,0,0,0,0,0,0,0,0,0,0"/>
                </v:shape>
                <v:oval id="Oval 1293" o:spid="_x0000_s1672" style="position:absolute;left:8483;top:6591;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ra8QA&#10;AADdAAAADwAAAGRycy9kb3ducmV2LnhtbERP22rCQBB9F/oPyxT6pptakRLdhFaRtlApXvB5yE4u&#10;NTsbs9sY/74rCL7N4VxnnvamFh21rrKs4HkUgSDOrK64ULDfrYavIJxH1lhbJgUXcpAmD4M5xtqe&#10;eUPd1hcihLCLUUHpfRNL6bKSDLqRbYgDl9vWoA+wLaRu8RzCTS3HUTSVBisODSU2tCgpO27/jIL1&#10;h/w5fR1335f3l3z56/KDqbuxUk+P/dsMhKfe38U396cO8yfRBK7fhBN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q2vEAAAA3QAAAA8AAAAAAAAAAAAAAAAAmAIAAGRycy9k&#10;b3ducmV2LnhtbFBLBQYAAAAABAAEAPUAAACJAwAAAAA=&#10;" fillcolor="#ff5fbf" strokecolor="#ff009f" strokeweight="0"/>
                <v:shape id="Freeform 1294" o:spid="_x0000_s1673" style="position:absolute;left:8788;top:6985;width:368;height:1435;visibility:visible;mso-wrap-style:square;v-text-anchor:top" coordsize="5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DcUA&#10;AADdAAAADwAAAGRycy9kb3ducmV2LnhtbERPS2vCQBC+F/oflhG8NRul1TZ1FbEofUjF1IPHITtN&#10;QrOzYXfV1F/fLQje5uN7zmTWmUYcyfnasoJBkoIgLqyuuVSw+1rePYLwAVljY5kU/JKH2fT2ZoKZ&#10;tife0jEPpYgh7DNUUIXQZlL6oiKDPrEtceS+rTMYInSl1A5PMdw0cpimI2mw5thQYUuLioqf/GAU&#10;nHPz/sHr9cvKzjdv48/6ye3PWql+r5s/gwjUhav44n7Vcf59+gD/38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z4NxQAAAN0AAAAPAAAAAAAAAAAAAAAAAJgCAABkcnMv&#10;ZG93bnJldi54bWxQSwUGAAAAAAQABAD1AAAAigMAAAAA&#10;" path="m58,5l15,221,,226,44,5,53,r5,5xe" fillcolor="#bf7f1f" stroked="f">
                  <v:path arrowok="t" o:connecttype="custom" o:connectlocs="36830,3175;9525,140335;0,143510;27940,3175;33655,0;36830,3175" o:connectangles="0,0,0,0,0,0"/>
                </v:shape>
                <v:shape id="Freeform 1295" o:spid="_x0000_s1674" style="position:absolute;left:7048;top:7537;width:3696;height:4058;visibility:visible;mso-wrap-style:square;v-text-anchor:top" coordsize="58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XqcIA&#10;AADdAAAADwAAAGRycy9kb3ducmV2LnhtbERPTWsCMRC9F/ofwhR6q4kia9kaRQoF20PFtfQ8bGY3&#10;i5vJkkTd/vtGELzN433Ocj26XpwpxM6zhulEgSCuvem41fBz+Hh5BRETssHeM2n4owjr1ePDEkvj&#10;L7ync5VakUM4lqjBpjSUUsbaksM48QNx5hofHKYMQytNwEsOd72cKVVIhx3nBosDvVuqj9XJaZiT&#10;Vbt+MQ1d0xSfv+5wqtLXt9bPT+PmDUSiMd3FN/fW5PlzVcD1m3y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NepwgAAAN0AAAAPAAAAAAAAAAAAAAAAAJgCAABkcnMvZG93&#10;bnJldi54bWxQSwUGAAAAAAQABAD1AAAAhwMAAAAA&#10;" path="m212,l197,5r-9,5l173,10r-14,4l144,19r-14,l120,24r-9,5l101,34r-9,4l87,48r-5,5l72,62,63,72,48,96,29,130,,183r5,4l15,197r125,43l144,255r,62l140,394r-5,62l130,490r-19,58l92,586,68,639r480,l500,509,476,399r10,-10l500,375r10,-19l515,332r,-20l515,298r,-15l519,264r63,-57l539,82,534,67,524,48,515,38,495,34,423,10r-14,l399,r-5,l390,,380,r,10l385,14r5,10l394,34r5,4l404,53r5,9l409,72r5,10l414,91r-5,5l409,110r-10,10l394,125r-14,5l370,139r-9,5l346,149r-9,l318,149r-10,-5l293,139r-14,-9l260,125r-5,-5l245,106,236,91r-5,-9l226,67r,-19l217,34,212,19r,-9l212,xe" fillcolor="yellow" stroked="f">
                  <v:path arrowok="t" o:connecttype="custom" o:connectlocs="125095,3175;109855,6350;91440,12065;76200,15240;64135,21590;55245,30480;45720,39370;30480,60960;0,116205;9525,125095;91440,161925;88900,250190;82550,311150;58420,372110;347980,405765;302260,253365;317500,238125;327025,210820;327025,189230;329565,167640;342265,52070;332740,30480;314325,21590;259715,6350;250190,0;241300,0;244475,8890;250190,21590;256540,33655;259715,45720;262890,57785;259715,69850;250190,79375;234950,88265;219710,94615;201930,94615;186055,88265;165100,79375;155575,67310;146685,52070;143510,30480;134620,12065;134620,0" o:connectangles="0,0,0,0,0,0,0,0,0,0,0,0,0,0,0,0,0,0,0,0,0,0,0,0,0,0,0,0,0,0,0,0,0,0,0,0,0,0,0,0,0,0,0"/>
                </v:shape>
                <v:shape id="Freeform 1296" o:spid="_x0000_s1675" style="position:absolute;left:7175;top:8178;width:2013;height:2991;visibility:visible;mso-wrap-style:square;v-text-anchor:top" coordsize="3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bk8QA&#10;AADdAAAADwAAAGRycy9kb3ducmV2LnhtbERPTWvCQBC9C/0PyxS86aZFbBtdRSxiEQ/WCuJtzE6T&#10;tNnZkJ1q/PduQfA2j/c542nrKnWiJpSeDTz1E1DEmbcl5wZ2X4veK6ggyBYrz2TgQgGmk4fOGFPr&#10;z/xJp63kKoZwSNFAIVKnWoesIIeh72viyH37xqFE2OTaNniO4a7Sz0ky1A5Ljg0F1jQvKPvd/jkD&#10;1WonP5twKfeHw3B9DMe35fpdjOk+trMRKKFW7uKb+8PG+YPkBf6/iSfo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G5PEAAAA3QAAAA8AAAAAAAAAAAAAAAAAmAIAAGRycy9k&#10;b3ducmV2LnhtbFBLBQYAAAAABAAEAPUAAACJAwAAAAA=&#10;" path="m14,82l4,115r,19l,173r9,53l9,288,4,317,,351r4,33l9,413r5,34l33,471r29,-5l91,466r33,-14l158,423r19,-34l269,250r19,-29l293,216r,-10l298,197r,-10l312,163r,-9l312,149r-5,-10l298,134r,-4l293,120r-5,-5l288,110r-10,-4l288,101r5,l298,106r9,4l307,120r5,5l317,130r,-10l317,115r,-9l312,96r,-19l307,62r-9,-5l293,43,288,33r,-9l288,19,283,9,278,5r,-5l273,r-4,24l230,62r-5,10l216,77r,5l216,91r9,15l230,139r10,24l249,187r-57,44l124,288r,-72l124,144,14,82xe" fillcolor="#ff9f7f" strokecolor="#bf3f00" strokeweight="0">
                  <v:path arrowok="t" o:connecttype="custom" o:connectlocs="2540,73025;0,109855;5715,182880;0,222885;5715,262255;20955,299085;57785,295910;100330,268605;170815,158750;186055,137160;189230,125095;198120,103505;198120,94615;189230,85090;186055,76200;182880,69850;182880,64135;189230,67310;194945,76200;201295,82550;201295,73025;198120,60960;194945,39370;186055,27305;182880,15240;179705,5715;176530,0;170815,15240;142875,45720;137160,52070;142875,67310;152400,103505;121920,146685;78740,137160;8890,52070" o:connectangles="0,0,0,0,0,0,0,0,0,0,0,0,0,0,0,0,0,0,0,0,0,0,0,0,0,0,0,0,0,0,0,0,0,0,0"/>
                </v:shape>
                <v:shape id="Freeform 1297" o:spid="_x0000_s1676" style="position:absolute;left:8788;top:8540;width:279;height:64;visibility:visible;mso-wrap-style:square;v-text-anchor:top" coordsize="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nicUA&#10;AADdAAAADwAAAGRycy9kb3ducmV2LnhtbESPQWvCQBSE7wX/w/KE3ppNtFSNriJiQbAiRvH8zD6T&#10;YPZtyG41/vtuodDjMDPfMLNFZ2pxp9ZVlhUkUQyCOLe64kLB6fj5NgbhPLLG2jIpeJKDxbz3MsNU&#10;2wcf6J75QgQIuxQVlN43qZQuL8mgi2xDHLyrbQ36INtC6hYfAW5qOYjjD2mw4rBQYkOrkvJb9m0U&#10;5NfBVn+53XqSnV2yG1323cbslXrtd8spCE+d/w//tTdawTCJ3+H3TX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eeJxQAAAN0AAAAPAAAAAAAAAAAAAAAAAJgCAABkcnMv&#10;ZG93bnJldi54bWxQSwUGAAAAAAQABAD1AAAAigMAAAAA&#10;" path="m,10l29,,44,e" filled="f" strokecolor="#bf3f00" strokeweight="0">
                  <v:path arrowok="t" o:connecttype="custom" o:connectlocs="0,6350;18415,0;27940,0" o:connectangles="0,0,0"/>
                </v:shape>
                <v:shape id="Freeform 1298" o:spid="_x0000_s1677" style="position:absolute;left:8756;top:8667;width:368;height:89;visibility:visible;mso-wrap-style:square;v-text-anchor:top" coordsize="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nAcYA&#10;AADdAAAADwAAAGRycy9kb3ducmV2LnhtbESPT4vCMBTE74LfITzBi6ypLop0jVIEQcE9+Ofi7W3z&#10;tq02L7WJtfvtN4LgcZiZ3zDzZWtK0VDtCssKRsMIBHFqdcGZgtNx/TED4TyyxtIyKfgjB8tFtzPH&#10;WNsH76k5+EwECLsYFeTeV7GULs3JoBvaijh4v7Y26IOsM6lrfAS4KeU4iqbSYMFhIceKVjml18Pd&#10;KNgNZt+X8el6uVmTGGro3PwkW6X6vTb5AuGp9e/wq73RCj5H0QS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FnAcYAAADdAAAADwAAAAAAAAAAAAAAAACYAgAAZHJz&#10;L2Rvd25yZXYueG1sUEsFBgAAAAAEAAQA9QAAAIsDAAAAAA==&#10;" path="m,14l29,5,58,e" filled="f" strokecolor="#bf3f00" strokeweight="0">
                  <v:path arrowok="t" o:connecttype="custom" o:connectlocs="0,8890;18415,3175;36830,0" o:connectangles="0,0,0"/>
                </v:shape>
                <v:shape id="Freeform 1299" o:spid="_x0000_s1678" style="position:absolute;left:8788;top:8483;width:152;height:121;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nwcIA&#10;AADdAAAADwAAAGRycy9kb3ducmV2LnhtbESP0YrCMBRE3xf8h3CFfVvTrkVLNYoISl91/YBrc21K&#10;m5vSZLX+/UYQ9nGYmTPMejvaTtxp8I1jBeksAUFcOd1wreDyc/jKQfiArLFzTAqe5GG7mXyssdDu&#10;wSe6n0MtIoR9gQpMCH0hpa8MWfQz1xNH7+YGiyHKoZZ6wEeE205+J8lCWmw4LhjsaW+oas+/VkGb&#10;5Y25Zml51GO+O+1D2cplptTndNytQAQaw3/43S61gnmaLOD1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CfBwgAAAN0AAAAPAAAAAAAAAAAAAAAAAJgCAABkcnMvZG93&#10;bnJldi54bWxQSwUGAAAAAAQABAD1AAAAhwMAAAAA&#10;" path="m,19l19,r5,9e" filled="f" strokecolor="#bf3f00" strokeweight="0">
                  <v:path arrowok="t" o:connecttype="custom" o:connectlocs="0,12065;12065,0;15240,5715" o:connectangles="0,0,0"/>
                </v:shape>
                <v:line id="Line 1300" o:spid="_x0000_s1679" style="position:absolute;flip:x y;visibility:visible;mso-wrap-style:square" from="8909,8299" to="8972,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sIcQAAADdAAAADwAAAGRycy9kb3ducmV2LnhtbESPX2vCQBDE3wt+h2MLvtWLFayknqKp&#10;gk8F/72vuW0SmtsLuTXGb+8JhT4OM/MbZr7sXa06akPl2cB4lIAizr2tuDBwOm7fZqCCIFusPZOB&#10;OwVYLgYvc0ytv/GeuoMUKkI4pGigFGlSrUNeksMw8g1x9H5861CibAttW7xFuKv1e5JMtcOK40KJ&#10;DWUl5b+HqzOw3nzVMzlfiyzbyuX7sqr2HWbGDF/71ScooV7+w3/tnTUwGScf8HwTn4Be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ywhxAAAAN0AAAAPAAAAAAAAAAAA&#10;AAAAAKECAABkcnMvZG93bnJldi54bWxQSwUGAAAAAAQABAD5AAAAkgMAAAAA&#10;" strokecolor="#bf3f00" strokeweight="0"/>
                <v:shape id="Freeform 1301" o:spid="_x0000_s1680" style="position:absolute;left:7048;top:8540;width:946;height:584;visibility:visible;mso-wrap-style:square;v-text-anchor:top" coordsize="1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tsQA&#10;AADdAAAADwAAAGRycy9kb3ducmV2LnhtbERPTWvCQBC9F/wPywi91U2UiqRZgwgtlsbW2tTzkB2T&#10;YHY2ZFeN/949FHp8vO80G0wrLtS7xrKCeBKBIC6tbrhSUPy8Pi1AOI+ssbVMCm7kIFuOHlJMtL3y&#10;N132vhIhhF2CCmrvu0RKV9Zk0E1sRxy4o+0N+gD7SuoeryHctHIaRXNpsOHQUGNH65rK0/5sFOTF&#10;7/uu3U4Pn89fH+Z8rPLt2y1X6nE8rF5AeBr8v/jPvdEKZnEU5oY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OL7bEAAAA3QAAAA8AAAAAAAAAAAAAAAAAmAIAAGRycy9k&#10;b3ducmV2LnhtbFBLBQYAAAAABAAEAPUAAACJAwAAAAA=&#10;" path="m68,34l10,,,25r5,9l15,39,149,92r,-15l68,34xe" fillcolor="yellow" stroked="f">
                  <v:path arrowok="t" o:connecttype="custom" o:connectlocs="43180,21590;6350,0;0,15875;3175,21590;9525,24765;94615,58420;94615,48895;43180,21590" o:connectangles="0,0,0,0,0,0,0,0"/>
                </v:shape>
                <v:shape id="Freeform 1302" o:spid="_x0000_s1681" style="position:absolute;left:8604;top:7905;width:368;height:667;visibility:visible;mso-wrap-style:square;v-text-anchor:top" coordsize="5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IyMYA&#10;AADdAAAADwAAAGRycy9kb3ducmV2LnhtbESPQWvCQBSE70L/w/IKXopuolg0dRUJSEXwYCz0+pp9&#10;TYLZtzG7NfHfu0LB4zAz3zDLdW9qcaXWVZYVxOMIBHFudcWFgq/TdjQH4TyyxtoyKbiRg/XqZbDE&#10;RNuOj3TNfCEChF2CCkrvm0RKl5dk0I1tQxy8X9sa9EG2hdQtdgFuajmJondpsOKwUGJDaUn5Ofsz&#10;CrDYnuj8maaz+ND9XPT3Yf+2Wyg1fO03HyA89f4Z/m/vtIJpHC3g8S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7IyMYAAADdAAAADwAAAAAAAAAAAAAAAACYAgAAZHJz&#10;L2Rvd25yZXYueG1sUEsFBgAAAAAEAAQA9QAAAIsDAAAAAA==&#10;" path="m53,l34,4,24,14,10,33,,43,,62,5,86r,19l29,86r,-19l24,62r,-10l29,52r,-4l34,38r,-5l39,28r5,-4l48,24r5,-5l53,14,58,4,53,xe" fillcolor="#ff9f7f" strokecolor="#bf3f00" strokeweight="0">
                  <v:path arrowok="t" o:connecttype="custom" o:connectlocs="33655,0;21590,2540;15240,8890;6350,20955;0,27305;0,39370;3175,54610;3175,66675;18415,54610;18415,42545;15240,39370;15240,33020;18415,33020;18415,30480;21590,24130;21590,20955;24765,17780;27940,15240;30480,15240;33655,12065;33655,8890;36830,2540;33655,0" o:connectangles="0,0,0,0,0,0,0,0,0,0,0,0,0,0,0,0,0,0,0,0,0,0,0"/>
                </v:shape>
                <v:shape id="Freeform 1303" o:spid="_x0000_s1682" style="position:absolute;left:8820;top:7874;width:184;height:88;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iAsEA&#10;AADdAAAADwAAAGRycy9kb3ducmV2LnhtbERPTYvCMBC9C/sfwix4EU2quEg1yqLIehN1EbwNzdiU&#10;bSalidr99+YgeHy878Wqc7W4UxsqzxqykQJBXHhTcanh97QdzkCEiGyw9kwa/inAavnRW2Bu/IMP&#10;dD/GUqQQDjlqsDE2uZShsOQwjHxDnLirbx3GBNtSmhYfKdzVcqzUl3RYcWqw2NDaUvF3vDkN583m&#10;5xAudqKwCp0dxEZt91Ot+5/d9xxEpC6+xS/3zmiYZFnan96k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B4gLBAAAA3QAAAA8AAAAAAAAAAAAAAAAAmAIAAGRycy9kb3du&#10;cmV2LnhtbFBLBQYAAAAABAAEAPUAAACGAwAAAAA=&#10;" path="m,9l29,,24,9,14,14r-4,l5,14,,9xe" fillcolor="#ff001f" strokecolor="#ff001f" strokeweight="0">
                  <v:path arrowok="t" o:connecttype="custom" o:connectlocs="0,5715;18415,0;15240,5715;8890,8890;6350,8890;3175,8890;0,5715" o:connectangles="0,0,0,0,0,0,0"/>
                </v:shape>
                <v:shape id="Freeform 1304" o:spid="_x0000_s1683" style="position:absolute;left:8940;top:7537;width:2413;height:2927;visibility:visible;mso-wrap-style:square;v-text-anchor:top" coordsize="38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WMQA&#10;AADdAAAADwAAAGRycy9kb3ducmV2LnhtbESPQWsCMRSE74L/IbyCN03SQpGtUUSpFETEVe+Pzevu&#10;1s3Lsom6/fdNQfA4zMw3zGzRu0bcqAu1ZwN6okAQF97WXBo4HT/HUxAhIltsPJOBXwqwmA8HM8ys&#10;v/OBbnksRYJwyNBAFWObSRmKihyGiW+Jk/ftO4cxya6UtsN7grtGvir1Lh3WnBYqbGlVUXHJr87A&#10;ebfanfLD9rrc9PuNuuiw/lGFMaOXfvkBIlIfn+FH+8saeNNaw/+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5VjEAAAA3QAAAA8AAAAAAAAAAAAAAAAAmAIAAGRycy9k&#10;b3ducmV2LnhtbFBLBQYAAAAABAAEAPUAAACJAwAAAAA=&#10;" path="m144,l370,38,356,48r24,14l255,461,92,442,,389,144,xe" fillcolor="#9fbfff" stroked="f">
                  <v:path arrowok="t" o:connecttype="custom" o:connectlocs="91440,0;234950,24130;226060,30480;241300,39370;161925,292735;58420,280670;0,247015;91440,0" o:connectangles="0,0,0,0,0,0,0,0"/>
                </v:shape>
                <v:shape id="Freeform 1305" o:spid="_x0000_s1684" style="position:absolute;left:8547;top:9366;width:2565;height:1403;visibility:visible;mso-wrap-style:square;v-text-anchor:top" coordsize="40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bMMcA&#10;AADdAAAADwAAAGRycy9kb3ducmV2LnhtbESPQWvCQBSE7wX/w/KE3uomKiJpVhGlUopYNT30+Mi+&#10;JsHs2zS7Ncm/7xaEHoeZ+YZJ172pxY1aV1lWEE8iEMS51RUXCj6yl6clCOeRNdaWScFADtar0UOK&#10;ibYdn+l28YUIEHYJKii9bxIpXV6SQTexDXHwvmxr0AfZFlK32AW4qeU0ihbSYMVhocSGtiXl18uP&#10;UfC+kLTXR9wM2SHebb/fPk+naK7U47jfPIPw1Pv/8L39qhXM4ngK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wmzDHAAAA3QAAAA8AAAAAAAAAAAAAAAAAmAIAAGRy&#10;cy9kb3ducmV2LnhtbFBLBQYAAAAABAAEAPUAAACMAwAAAAA=&#10;" path="m365,r5,15l380,58r4,34l389,135r10,14l399,173r5,15l399,197r-5,10l384,217r-48,4l279,221r-63,-9l178,221r-24,l130,221r-24,-4l91,217,43,212,29,202r,-14l14,173r,-9l14,149,5,135,,125r5,-9l9,111r5,l14,116r10,4l33,125r15,5l38,125r-5,-9l38,111r15,-5l67,106r24,-5l115,101r5,l106,96r-15,l82,96r-10,l57,96r,-4l53,87,77,77r29,-5l125,72r14,5l154,87r9,9l173,111r14,9l206,130r29,l259,130r48,-14l317,116,336,87r5,-34l365,xe" fillcolor="#ff9f7f" strokecolor="#bf3f00" strokeweight="0">
                  <v:path arrowok="t" o:connecttype="custom" o:connectlocs="234950,9525;243840,58420;253365,94615;256540,119380;250190,131445;213360,140335;137160,134620;97790,140335;67310,137795;27305,134620;18415,119380;8890,104140;3175,85725;3175,73660;8890,70485;15240,76200;30480,82550;20955,73660;33655,67310;57785,64135;76200,64135;57785,60960;45720,60960;36195,58420;48895,48895;79375,45720;97790,55245;109855,70485;130810,82550;164465,82550;201295,73660;216535,33655" o:connectangles="0,0,0,0,0,0,0,0,0,0,0,0,0,0,0,0,0,0,0,0,0,0,0,0,0,0,0,0,0,0,0,0"/>
                </v:shape>
                <v:shape id="Freeform 1306" o:spid="_x0000_s1685" style="position:absolute;left:1676;top:10071;width:2172;height:2533;visibility:visible;mso-wrap-style:square;v-text-anchor:top" coordsize="34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85scA&#10;AADdAAAADwAAAGRycy9kb3ducmV2LnhtbESPQWvCQBSE74L/YXmCF9FNqlSJrtIWCgXxoGkO3p7Z&#10;ZxLMvg3ZVdP++m5B8DjMzDfMatOZWtyodZVlBfEkAkGcW11xoeA7/RwvQDiPrLG2TAp+yMFm3e+t&#10;MNH2znu6HXwhAoRdggpK75tESpeXZNBNbEMcvLNtDfog20LqFu8Bbmr5EkWv0mDFYaHEhj5Kyi+H&#10;q1GwNfvZaJ7Z4yIjfP8tLulue0qVGg66tyUIT51/hh/tL61gGsdT+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fObHAAAA3QAAAA8AAAAAAAAAAAAAAAAAmAIAAGRy&#10;cy9kb3ducmV2LnhtbFBLBQYAAAAABAAEAPUAAACMAwAAAAA=&#10;" path="m,293l5,274,,226,,192,5,139,20,101,34,72,53,38,87,19,125,r53,l236,14r58,29l322,72r20,38l337,154r-5,38l308,235r,34l303,283r-5,10l274,336r-14,15l245,370r-4,5l236,384r-5,l221,384r-14,l197,379r-4,l169,399,,293xe" fillcolor="#ffbf7f" stroked="f">
                  <v:path arrowok="t" o:connecttype="custom" o:connectlocs="0,186055;3175,173990;0,143510;0,121920;3175,88265;12700,64135;21590,45720;33655,24130;55245,12065;79375,0;113030,0;149860,8890;186690,27305;204470,45720;217170,69850;213995,97790;210820,121920;195580,149225;195580,170815;192405,179705;189230,186055;173990,213360;165100,222885;155575,234950;153035,238125;149860,243840;146685,243840;140335,243840;131445,243840;125095,240665;122555,240665;107315,253365;0,186055" o:connectangles="0,0,0,0,0,0,0,0,0,0,0,0,0,0,0,0,0,0,0,0,0,0,0,0,0,0,0,0,0,0,0,0,0"/>
                </v:shape>
                <v:oval id="Oval 1307" o:spid="_x0000_s1686" style="position:absolute;left:2870;top:12052;width:36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t+cYA&#10;AADdAAAADwAAAGRycy9kb3ducmV2LnhtbESPT2vCQBTE7wW/w/IEb3UTraVNXUUEQfDin7bQ2yP7&#10;TBazb2N2jem3dwXB4zAzv2Gm885WoqXGG8cK0mECgjh32nCh4Puwev0A4QOyxsoxKfgnD/NZ72WK&#10;mXZX3lG7D4WIEPYZKihDqDMpfV6SRT90NXH0jq6xGKJsCqkbvEa4reQoSd6lRcNxocSaliXlp/3F&#10;Kpj8nLt0c9z8nXa/7cig2dric6vUoN8tvkAE6sIz/GivtYJxmr7B/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Nt+cYAAADdAAAADwAAAAAAAAAAAAAAAACYAgAAZHJz&#10;L2Rvd25yZXYueG1sUEsFBgAAAAAEAAQA9QAAAIsDAAAAAA==&#10;" filled="f" strokeweight="0"/>
                <v:shape id="Freeform 1308" o:spid="_x0000_s1687" style="position:absolute;left:2870;top:11715;width:241;height:489;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0fMcA&#10;AADdAAAADwAAAGRycy9kb3ducmV2LnhtbESPQWvCQBSE7wX/w/IEb3UTW0VTV6lFoYpQmnrJ7TX7&#10;mizNvg3ZVdN/3xUKPQ4z8w2zXPe2ERfqvHGsIB0nIIhLpw1XCk4fu/s5CB+QNTaOScEPeVivBndL&#10;zLS78jtd8lCJCGGfoYI6hDaT0pc1WfRj1xJH78t1FkOUXSV1h9cIt42cJMlMWjQcF2ps6aWm8js/&#10;WwXb4rE4mcWb6feHBW4+D/P8WHilRsP++QlEoD78h//ar1rBQ5pO4fY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adHzHAAAA3QAAAA8AAAAAAAAAAAAAAAAAmAIAAGRy&#10;cy9kb3ducmV2LnhtbFBLBQYAAAAABAAEAPUAAACMAwAAAAA=&#10;" path="m,l,10,,24,5,53r9,19l29,77r9,-5e" filled="f" strokecolor="#ff7f3f" strokeweight="0">
                  <v:path arrowok="t" o:connecttype="custom" o:connectlocs="0,0;0,6350;0,15240;3175,33655;8890,45720;18415,48895;24130,45720" o:connectangles="0,0,0,0,0,0,0"/>
                </v:shape>
                <v:shape id="Freeform 1309" o:spid="_x0000_s1688" style="position:absolute;left:1524;top:11779;width:1377;height:1067;visibility:visible;mso-wrap-style:square;v-text-anchor:top" coordsize="21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3/cgA&#10;AADdAAAADwAAAGRycy9kb3ducmV2LnhtbESPS2vDMBCE74X+B7GF3hLZaQiNG9nkQdNALs2DQG+L&#10;tbVNrZWxVNv591Ug0OMwM98wi2wwteiodZVlBfE4AkGcW11xoeB8eh+9gnAeWWNtmRRcyUGWPj4s&#10;MNG25wN1R1+IAGGXoILS+yaR0uUlGXRj2xAH79u2Bn2QbSF1i32Am1pOomgmDVYcFkpsaF1S/nP8&#10;NQqGr+68X3Xzj+1nZNeXlZv0m+lWqeenYfkGwtPg/8P39k4reInjGdze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Tf9yAAAAN0AAAAPAAAAAAAAAAAAAAAAAJgCAABk&#10;cnMvZG93bnJldi54bWxQSwUGAAAAAAQABAD1AAAAjQMAAAAA&#10;" path="m34,r96,48l169,67r14,15l202,96r5,10l212,120r5,10l188,168,,29,34,xe" fillcolor="#5f3f1f" stroked="f">
                  <v:path arrowok="t" o:connecttype="custom" o:connectlocs="21590,0;82550,30480;107315,42545;116205,52070;128270,60960;131445,67310;134620,76200;137795,82550;119380,106680;0,18415;21590,0" o:connectangles="0,0,0,0,0,0,0,0,0,0,0"/>
                </v:shape>
                <v:shape id="Freeform 1310" o:spid="_x0000_s1689" style="position:absolute;left:1339;top:9645;width:2782;height:2350;visibility:visible;mso-wrap-style:square;v-text-anchor:top" coordsize="43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ibMYA&#10;AADdAAAADwAAAGRycy9kb3ducmV2LnhtbESPzWrDMBCE74W+g9hCb43sJqTBiWxKIaWQS34MvS7W&#10;xjaxVq6kOk6evioEchxm5htmVYymEwM531pWkE4SEMSV1S3XCsrD+mUBwgdkjZ1lUnAhD0X++LDC&#10;TNsz72jYh1pECPsMFTQh9JmUvmrIoJ/Ynjh6R+sMhihdLbXDc4SbTr4myVwabDkuNNjTR0PVaf9r&#10;FNB1XH/3LVWf89mwMaXb/tB0q9Tz0/i+BBFoDPfwrf2lFUzT9A3+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ibMYAAADdAAAADwAAAAAAAAAAAAAAAACYAgAAZHJz&#10;L2Rvd25yZXYueG1sUEsFBgAAAAAEAAQA9QAAAIsDAAAAAA==&#10;" path="m207,9l226,r34,14l313,48,414,158r19,19l438,201r,20l438,235r-5,14l423,264r-9,9l366,307r-15,5l337,312r-24,14l279,331r-14,l260,321r-10,l241,321r-5,5l231,336r5,5l217,346r-19,14l174,360r-34,5l111,370,68,360,29,341,20,331,15,321r,-24l5,254,,235,,216,5,201,15,182r5,-24l39,124,77,76,111,52,154,19r29,-5l207,9xe" fillcolor="#9f7f5f" stroked="f">
                  <v:path arrowok="t" o:connecttype="custom" o:connectlocs="131445,5715;143510,0;165100,8890;198755,30480;262890,100330;274955,112395;278130,127635;278130,140335;278130,149225;274955,158115;268605,167640;262890,173355;232410,194945;222885,198120;213995,198120;198755,207010;177165,210185;168275,210185;165100,203835;158750,203835;153035,203835;149860,207010;146685,213360;149860,216535;137795,219710;125730,228600;110490,228600;88900,231775;70485,234950;43180,228600;18415,216535;12700,210185;9525,203835;9525,188595;3175,161290;0,149225;0,137160;3175,127635;9525,115570;12700,100330;24765,78740;48895,48260;70485,33020;97790,12065;116205,8890;131445,5715" o:connectangles="0,0,0,0,0,0,0,0,0,0,0,0,0,0,0,0,0,0,0,0,0,0,0,0,0,0,0,0,0,0,0,0,0,0,0,0,0,0,0,0,0,0,0,0,0,0"/>
                </v:shape>
                <v:shape id="Freeform 1311" o:spid="_x0000_s1690" style="position:absolute;left:3479;top:11506;width:394;height:425;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gYsEA&#10;AADdAAAADwAAAGRycy9kb3ducmV2LnhtbERPTYvCMBC9C/6HMIIX0bQuLFKNIoIoLAuuiuehGdti&#10;MylNbLP+enNY2OPjfa82wdSio9ZVlhWkswQEcW51xYWC62U/XYBwHlljbZkU/JKDzXo4WGGmbc8/&#10;1J19IWIIuwwVlN43mZQuL8mgm9mGOHJ32xr0EbaF1C32MdzUcp4kn9JgxbGhxIZ2JeWP89Mo6G/6&#10;9fVNXVF3h8nidMLA+S4oNR6F7RKEp+D/xX/uo1bwkaZxbnwTn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YGLBAAAA3QAAAA8AAAAAAAAAAAAAAAAAmAIAAGRycy9kb3du&#10;cmV2LnhtbFBLBQYAAAAABAAEAPUAAACGAwAAAAA=&#10;" path="m14,9r39,l48,,58,r4,9l62,14r-4,l58,28r-5,5l48,48r,5l43,53r-5,4l34,62r-5,5l24,67r-5,l24,57r5,l38,53r5,-5l48,38r,-5l48,24,53,14,,19,14,9xe" fillcolor="#9f7f5f" stroked="f">
                  <v:path arrowok="t" o:connecttype="custom" o:connectlocs="8890,5715;33655,5715;30480,0;36830,0;39370,5715;39370,8890;36830,8890;36830,17780;33655,20955;30480,30480;30480,33655;27305,33655;24130,36195;21590,39370;18415,42545;15240,42545;12065,42545;15240,36195;18415,36195;24130,33655;27305,30480;30480,24130;30480,20955;30480,15240;33655,8890;0,12065;8890,5715" o:connectangles="0,0,0,0,0,0,0,0,0,0,0,0,0,0,0,0,0,0,0,0,0,0,0,0,0,0,0"/>
                </v:shape>
                <v:shape id="Freeform 1312" o:spid="_x0000_s1691" style="position:absolute;left:4641;top:10312;width:2375;height:2991;visibility:visible;mso-wrap-style:square;v-text-anchor:top" coordsize="37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bMQA&#10;AADdAAAADwAAAGRycy9kb3ducmV2LnhtbESPQWvCQBSE7wX/w/IEb3WTCkWjq4it4Ekx6v2RfSbB&#10;7Nslu41pf31XEDwOM/MNs1j1phEdtb62rCAdJyCIC6trLhWcT9v3KQgfkDU2lknBL3lYLQdvC8y0&#10;vfORujyUIkLYZ6igCsFlUvqiIoN+bB1x9K62NRiibEupW7xHuGnkR5J8SoM1x4UKHW0qKm75j1Hw&#10;tzed+/p2h/32xIddzuXxfFkrNRr26zmIQH14hZ/tnVYwSdMZPN7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PyWzEAAAA3QAAAA8AAAAAAAAAAAAAAAAAmAIAAGRycy9k&#10;b3ducmV2LnhtbFBLBQYAAAAABAAEAPUAAACJAwAAAAA=&#10;" path="m322,72r24,63l350,159r-4,24l346,216r28,53l355,293r5,10l355,337r-5,19l350,375r,24l346,418r-20,10l302,433r-72,38l24,346,19,293,9,255,4,231,,197,4,154,14,106,28,77,48,53,81,24,110,10,153,r29,l221,r43,15l293,34r29,38xe" fillcolor="#bf7f3f" stroked="f">
                  <v:path arrowok="t" o:connecttype="custom" o:connectlocs="204470,45720;219710,85725;222250,100965;219710,116205;219710,137160;237490,170815;225425,186055;228600,192405;225425,213995;222250,226060;222250,238125;222250,253365;219710,265430;207010,271780;191770,274955;146050,299085;15240,219710;12065,186055;5715,161925;2540,146685;0,125095;2540,97790;8890,67310;17780,48895;30480,33655;51435,15240;69850,6350;97155,0;115570,0;140335,0;167640,9525;186055,21590;204470,45720" o:connectangles="0,0,0,0,0,0,0,0,0,0,0,0,0,0,0,0,0,0,0,0,0,0,0,0,0,0,0,0,0,0,0,0,0"/>
                </v:shape>
                <v:shape id="Freeform 1313" o:spid="_x0000_s1692" style="position:absolute;left:4425;top:10160;width:2471;height:2565;visibility:visible;mso-wrap-style:square;v-text-anchor:top" coordsize="389,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qcAA&#10;AADdAAAADwAAAGRycy9kb3ducmV2LnhtbERPS2rDMBDdF3oHMYVsSi0nhRDcKKEUAoGs6uQAE2tq&#10;mVojo1Fst6ePFoUuH++/3c++VyNF6QIbWBYlKOIm2I5bA5fz4WUDShKyxT4wGfghgf3u8WGLlQ0T&#10;f9JYp1blEJYKDbiUhkpraRx5lCIMxJn7CtFjyjC22kaccrjv9aos19pjx7nB4UAfjprv+uYNrONR&#10;pP71Y3+SZ5fkGv3EJ2MWT/P7G6hEc/oX/7mP1sDrcpX35zf5Ce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7qcAAAADdAAAADwAAAAAAAAAAAAAAAACYAgAAZHJzL2Rvd25y&#10;ZXYueG1sUEsFBgAAAAAEAAQA9QAAAIUDAAAAAA==&#10;" path="m34,356l29,308,19,284,5,250,,226,,192,10,154,24,111,43,77,62,43,91,24,115,10,154,r43,l250,10r38,l322,10r14,9l356,24r9,29l375,72r14,15l380,116r-10,24l370,154r-5,19l360,192r-14,10l341,265r-9,14l322,269r-10,-9l303,240r-19,l279,265r-5,33l279,322r5,15l298,351r19,10l284,356r-10,l269,361r-24,28l226,389r-15,10l197,404,139,394r-24,l110,385,77,375,53,370,34,356xe" fillcolor="#5f5f5f" stroked="f">
                  <v:path arrowok="t" o:connecttype="custom" o:connectlocs="21590,226060;18415,195580;12065,180340;3175,158750;0,143510;0,121920;6350,97790;15240,70485;27305,48895;39370,27305;57785,15240;73025,6350;97790,0;125095,0;158750,6350;182880,6350;204470,6350;213360,12065;226060,15240;231775,33655;238125,45720;247015,55245;241300,73660;234950,88900;234950,97790;231775,109855;228600,121920;219710,128270;216535,168275;210820,177165;204470,170815;198120,165100;192405,152400;180340,152400;177165,168275;173990,189230;177165,204470;180340,213995;189230,222885;201295,229235;180340,226060;173990,226060;170815,229235;155575,247015;143510,247015;133985,253365;125095,256540;88265,250190;73025,250190;69850,244475;48895,238125;33655,234950;21590,226060" o:connectangles="0,0,0,0,0,0,0,0,0,0,0,0,0,0,0,0,0,0,0,0,0,0,0,0,0,0,0,0,0,0,0,0,0,0,0,0,0,0,0,0,0,0,0,0,0,0,0,0,0,0,0,0,0"/>
                </v:shape>
                <v:shape id="Freeform 1314" o:spid="_x0000_s1693" style="position:absolute;left:6534;top:11226;width:609;height:794;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bx8kA&#10;AADdAAAADwAAAGRycy9kb3ducmV2LnhtbESPQUvDQBSE7wX/w/KEXordJLYisduigljwoI3S4u01&#10;+5pEs29DdpPG/npXKHgcZuYbZrEaTC16al1lWUE8jUAQ51ZXXCj4eH+6ugXhPLLG2jIp+CEHq+XF&#10;aIGptkfeUJ/5QgQIuxQVlN43qZQuL8mgm9qGOHgH2xr0QbaF1C0eA9zUMomiG2mw4rBQYkOPJeXf&#10;WWcUJC+vGU12D9tu/7aeP3/iqZ91X0qNL4f7OxCeBv8fPrfXWsF1nMTw9yY8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bbx8kAAADdAAAADwAAAAAAAAAAAAAAAACYAgAA&#10;ZHJzL2Rvd25yZXYueG1sUEsFBgAAAAAEAAQA9QAAAI4DAAAAAA==&#10;" path="m9,39l67,10r-19,l48,,96,r,10l91,24r,20l91,68r,14l86,97,76,111r-4,5l62,121r-10,4l52,116r15,-5l76,97,81,72,86,53,76,34,,77,9,39xe" fillcolor="#9f9f9f" stroked="f">
                  <v:path arrowok="t" o:connecttype="custom" o:connectlocs="5715,24765;42545,6350;30480,6350;30480,0;60960,0;60960,6350;57785,15240;57785,27940;57785,43180;57785,52070;54610,61595;48260,70485;45720,73660;39370,76835;33020,79375;33020,73660;42545,70485;48260,61595;51435,45720;54610,33655;48260,21590;0,48895;5715,24765" o:connectangles="0,0,0,0,0,0,0,0,0,0,0,0,0,0,0,0,0,0,0,0,0,0,0"/>
                </v:shape>
                <v:rect id="Rectangle 1315" o:spid="_x0000_s1694" style="position:absolute;left:9124;top:9429;width:18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ow8YA&#10;AADdAAAADwAAAGRycy9kb3ducmV2LnhtbESPQWvCQBSE74X+h+UVeim6MdJiU1fRgtBTQa0Hb4/s&#10;azY0+zZkn0n8926h0OMwM98wy/XoG9VTF+vABmbTDBRxGWzNlYGv426yABUF2WITmAxcKcJ6dX+3&#10;xMKGgffUH6RSCcKxQANOpC20jqUjj3EaWuLkfYfOoyTZVdp2OCS4b3SeZS/aY81pwWFL747Kn8PF&#10;G6g/g9s/na7PdC5ft+3Qy3ybizGPD+PmDZTQKP/hv/aHNTCf5Tn8vklP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cow8YAAADdAAAADwAAAAAAAAAAAAAAAACYAgAAZHJz&#10;L2Rvd25yZXYueG1sUEsFBgAAAAAEAAQA9QAAAIsDAAAAAA==&#10;" fillcolor="#fadb3a" stroked="f"/>
                <v:shape id="Freeform 1316" o:spid="_x0000_s1695" style="position:absolute;left:8820;top:8026;width:120;height:336;visibility:visible;mso-wrap-style:square;v-text-anchor:top" coordsize="1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o/8IA&#10;AADdAAAADwAAAGRycy9kb3ducmV2LnhtbESPzQrCMBCE74LvEFbwIppqQaUaRQRFEQ/+PMDSrG2x&#10;2ZQman17Iwgeh5n5hpkvG1OKJ9WusKxgOIhAEKdWF5wpuF42/SkI55E1lpZJwZscLBft1hwTbV98&#10;oufZZyJA2CWoIPe+SqR0aU4G3cBWxMG72dqgD7LOpK7xFeCmlKMoGkuDBYeFHCta55Tezw+j4DCh&#10;7fT2Lg5Ht7+MY7cjs5r0lOp2mtUMhKfG/8O/9k4riIejGL5vwhO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j/wgAAAN0AAAAPAAAAAAAAAAAAAAAAAJgCAABkcnMvZG93&#10;bnJldi54bWxQSwUGAAAAAAQABAD1AAAAhwMAAAAA&#10;" path="m,53l10,5r4,l19,,10,48,,53xe" fillcolor="#e56c00" stroked="f">
                  <v:path arrowok="t" o:connecttype="custom" o:connectlocs="0,33655;6350,3175;8890,3175;12065,0;6350,30480;0,33655" o:connectangles="0,0,0,0,0,0"/>
                </v:shape>
                <v:shape id="Freeform 1317" o:spid="_x0000_s1696" style="position:absolute;left:3695;top:11474;width:89;height: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PQ8gA&#10;AADdAAAADwAAAGRycy9kb3ducmV2LnhtbESPT2vCQBTE70K/w/IKvenmTxFNXUWEFvWgaCvS2yP7&#10;moRm34bsNqZ+elco9DjMzG+Y2aI3teiodZVlBfEoAkGcW11xoeDj/XU4AeE8ssbaMin4JQeL+cNg&#10;hpm2Fz5Qd/SFCBB2GSoovW8yKV1ekkE3sg1x8L5sa9AH2RZSt3gJcFPLJIrG0mDFYaHEhlYl5d/H&#10;H6Ngm+8/D5tpL6O36XkSpydzlbtEqafHfvkCwlPv/8N/7bVWkMbJM9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I9DyAAAAN0AAAAPAAAAAAAAAAAAAAAAAJgCAABk&#10;cnMvZG93bnJldi54bWxQSwUGAAAAAAQABAD1AAAAjQMAAAAA&#10;" path="m,14l14,r,9l,14xe" fillcolor="black" stroked="f">
                  <v:path arrowok="t" o:connecttype="custom" o:connectlocs="0,8890;8890,0;8890,5715;0,8890" o:connectangles="0,0,0,0"/>
                </v:shape>
                <v:shape id="Freeform 1318" o:spid="_x0000_s1697" style="position:absolute;left:9950;top:10160;width:305;height:641;visibility:visible;mso-wrap-style:square;v-text-anchor:top" coordsize="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s8cA&#10;AADdAAAADwAAAGRycy9kb3ducmV2LnhtbESPS2vDMBCE74H+B7GF3hI5bhMSN0oofUAp5JDXfbG2&#10;lhtrZSTVdvLrq0Khx2FmvmFWm8E2oiMfascKppMMBHHpdM2VguPhbbwAESKyxsYxKbhQgM36ZrTC&#10;Qrued9TtYyUShEOBCkyMbSFlKA1ZDBPXEifv03mLMUlfSe2xT3DbyDzL5tJizWnBYEvPhsrz/tsq&#10;eKjNOfhuOZs326/X00d1zfvti1J3t8PTI4hIQ/wP/7XftYL7aT6D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B4rPHAAAA3QAAAA8AAAAAAAAAAAAAAAAAmAIAAGRy&#10;cy9kb3ducmV2LnhtbFBLBQYAAAAABAAEAPUAAACMAwAAAAA=&#10;" path="m14,5r5,14l19,29r5,10l24,48,19,63r-5,9l5,82,,92r5,4l14,96r5,l24,96r5,l34,96r,5l38,101r5,l43,92,48,77r,-14l48,43,43,29r,-19l38,5,34,,24,,19,5r-5,xe" fillcolor="#7f5f3f" strokecolor="#3f1f00" strokeweight="0">
                  <v:path arrowok="t" o:connecttype="custom" o:connectlocs="8890,3175;12065,12065;12065,18415;15240,24765;15240,30480;12065,40005;8890,45720;3175,52070;0,58420;3175,60960;8890,60960;12065,60960;15240,60960;18415,60960;21590,60960;21590,64135;24130,64135;27305,64135;27305,58420;30480,48895;30480,40005;30480,27305;27305,18415;27305,6350;24130,3175;21590,0;15240,0;12065,3175;8890,3175" o:connectangles="0,0,0,0,0,0,0,0,0,0,0,0,0,0,0,0,0,0,0,0,0,0,0,0,0,0,0,0,0"/>
                </v:shape>
                <v:shape id="Freeform 1319" o:spid="_x0000_s1698" style="position:absolute;left:7905;top:9950;width:2261;height:3143;visibility:visible;mso-wrap-style:square;v-text-anchor:top" coordsize="356,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V8UA&#10;AADdAAAADwAAAGRycy9kb3ducmV2LnhtbESPT4vCMBTE78J+h/CEvWmqgkjXKKKsuN78g4u3Z/Ns&#10;S5uX0sS2fnuzsOBxmJnfMPNlZ0rRUO1yywpGwwgEcWJ1zqmC8+l7MAPhPLLG0jIpeJKD5eKjN8dY&#10;25YP1Bx9KgKEXYwKMu+rWEqXZGTQDW1FHLy7rQ36IOtU6hrbADelHEfRVBrMOSxkWNE6o6Q4PoyC&#10;n1u0vdgm32u3vz63BW9+y91Gqc9+t/oC4anz7/B/e6cVTEbjKfy9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RRXxQAAAN0AAAAPAAAAAAAAAAAAAAAAAJgCAABkcnMv&#10;ZG93bnJldi54bWxQSwUGAAAAAAQABAD1AAAAigMAAAAA&#10;" path="m34,125l19,187,9,225,,264r,38l5,336r4,19l9,389r20,14l38,432r34,63l322,442,312,394r15,-44l346,298r10,-58l356,187r-5,-53l336,91,303,43,274,19,240,9,202,4,158,,120,9,96,24,67,43,53,72,38,100r-4,25xe" fillcolor="#ffbf5f" stroked="f">
                  <v:path arrowok="t" o:connecttype="custom" o:connectlocs="21590,79375;12065,118745;5715,142875;0,167640;0,191770;3175,213360;5715,225425;5715,247015;18415,255905;24130,274320;45720,314325;204470,280670;198120,250190;207645,222250;219710,189230;226060,152400;226060,118745;222885,85090;213360,57785;192405,27305;173990,12065;152400,5715;128270,2540;100330,0;76200,5715;60960,15240;42545,27305;33655,45720;24130,63500;21590,79375" o:connectangles="0,0,0,0,0,0,0,0,0,0,0,0,0,0,0,0,0,0,0,0,0,0,0,0,0,0,0,0,0,0"/>
                </v:shape>
                <v:shape id="Freeform 1320" o:spid="_x0000_s1699" style="position:absolute;left:7905;top:9823;width:2350;height:2838;visibility:visible;mso-wrap-style:square;v-text-anchor:top" coordsize="370,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6J8gA&#10;AADdAAAADwAAAGRycy9kb3ducmV2LnhtbESPT2vCQBTE74LfYXlCb3VjlFZiVlGh1EMvtQX19sy+&#10;/NHs25DdmrSfvlsoeBxm5jdMuupNLW7Uusqygsk4AkGcWV1xoeDz4+VxDsJ5ZI21ZVLwTQ5Wy+Eg&#10;xUTbjt/ptveFCBB2CSoovW8SKV1WkkE3tg1x8HLbGvRBtoXULXYBbmoZR9GTNFhxWCixoW1J2XX/&#10;ZRRs5np2uh7z7i1mnJ5/Xnfry2Gm1MOoXy9AeOr9Pfzf3mkF00n8DH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DonyAAAAN0AAAAPAAAAAAAAAAAAAAAAAJgCAABk&#10;cnMvZG93bnJldi54bWxQSwUGAAAAAAQABAD1AAAAjQMAAAAA&#10;" path="m48,92l53,58,72,29,86,20,110,10,144,r29,l207,r28,5l255,20r9,4l288,39r19,19l322,72r19,20l356,116r4,24l370,183r,29l370,245r,29l360,313r-9,38l346,385r-19,29l312,423r-24,10l264,438r-9,9l235,447r-19,l192,442r-29,l154,438r4,4l96,433r5,-19l101,404r,-14l96,375r,-5l91,366r5,-10l101,346r,-9l101,313,96,284,82,269,67,265,48,245r-14,l19,265r,19l29,303r5,29l29,327,19,322,9,265,,226,9,197r5,-33l19,125r,-14l48,92xe" fillcolor="#5f3f1f" stroked="f">
                  <v:path arrowok="t" o:connecttype="custom" o:connectlocs="33655,36830;54610,12700;91440,0;131445,0;161925,12700;182880,24765;204470,45720;226060,73660;234950,116205;234950,155575;228600,198755;219710,244475;198120,268605;167640,278130;149225,283845;121920,280670;97790,278130;60960,274955;64135,256540;60960,238125;57785,232410;64135,219710;64135,198755;52070,170815;30480,155575;12065,168275;18415,192405;18415,207645;5715,168275;5715,125095;12065,79375;30480,58420" o:connectangles="0,0,0,0,0,0,0,0,0,0,0,0,0,0,0,0,0,0,0,0,0,0,0,0,0,0,0,0,0,0,0,0"/>
                </v:shape>
                <v:shape id="Freeform 1321" o:spid="_x0000_s1700" style="position:absolute;left:4641;top:12268;width:1645;height:762;visibility:visible;mso-wrap-style:square;v-text-anchor:top" coordsize="2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39cIA&#10;AADdAAAADwAAAGRycy9kb3ducmV2LnhtbERPy4rCMBTdC/MP4Q7MTlMriFSjiDAwUAZ8Ibi7NNem&#10;2Nx0mkytfr1ZCC4P571Y9bYWHbW+cqxgPEpAEBdOV1wqOB6+hzMQPiBrrB2Tgjt5WC0/BgvMtLvx&#10;jrp9KEUMYZ+hAhNCk0npC0MW/cg1xJG7uNZiiLAtpW7xFsNtLdMkmUqLFccGgw1tDBXX/b9VsD3d&#10;m/TvdzM7Tbri/MixzzE3Sn199us5iEB9eItf7h+tYDJO49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Hf1wgAAAN0AAAAPAAAAAAAAAAAAAAAAAJgCAABkcnMvZG93&#10;bnJldi54bWxQSwUGAAAAAAQABAD1AAAAhwMAAAAA&#10;" path="m,14l4,,33,5,72,9r53,20l149,38r33,15l216,72r29,10l254,96r5,24l,14xe" stroked="f">
                  <v:path arrowok="t" o:connecttype="custom" o:connectlocs="0,8890;2540,0;20955,3175;45720,5715;79375,18415;94615,24130;115570,33655;137160,45720;155575,52070;161290,60960;164465,76200;0,8890" o:connectangles="0,0,0,0,0,0,0,0,0,0,0,0"/>
                </v:shape>
                <v:shape id="Freeform 1322" o:spid="_x0000_s1701" style="position:absolute;left:152;top:11842;width:11049;height:1797;visibility:visible;mso-wrap-style:square;v-text-anchor:top" coordsize="174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I/8YA&#10;AADdAAAADwAAAGRycy9kb3ducmV2LnhtbESP3WrCQBSE7wt9h+UUvKub2B80ukopFBRaQesDHLPH&#10;JJg9G7InJvbpu4WCl8PMfMMsVoOr1YXaUHk2kI4TUMS5txUXBg7fH49TUEGQLdaeycCVAqyW93cL&#10;zKzveUeXvRQqQjhkaKAUaTKtQ16SwzD2DXH0Tr51KFG2hbYt9hHuaj1JklftsOK4UGJD7yXl533n&#10;DHx2z9cfO0h/7L62a789biTtXowZPQxvc1BCg9zC/+21NfCUTmb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9I/8YAAADdAAAADwAAAAAAAAAAAAAAAACYAgAAZHJz&#10;L2Rvd25yZXYueG1sUEsFBgAAAAAEAAQA9QAAAIsDAAAAAA==&#10;" path="m5,206l72,124,106,86,144,57,197,14,216,,365,72r39,43l428,149r29,33l471,206r96,-53l606,129r57,-19l707,72r67,24l836,115r58,29l899,149r48,4l995,206r24,29l1081,269r178,-92l1519,115r96,34l1711,206r29,77l,283,5,206xe" fillcolor="#5f5f5f" stroked="f">
                  <v:path arrowok="t" o:connecttype="custom" o:connectlocs="3175,130810;45720,78740;67310,54610;91440,36195;125095,8890;137160,0;231775,45720;256540,73025;271780,94615;290195,115570;299085,130810;360045,97155;384810,81915;421005,69850;448945,45720;491490,60960;530860,73025;567690,91440;570865,94615;601345,97155;631825,130810;647065,149225;686435,170815;799465,112395;964565,73025;1025525,94615;1086485,130810;1104900,179705;0,179705;3175,130810" o:connectangles="0,0,0,0,0,0,0,0,0,0,0,0,0,0,0,0,0,0,0,0,0,0,0,0,0,0,0,0,0,0"/>
                </v:shape>
                <v:shape id="Freeform 1323" o:spid="_x0000_s1702" style="position:absolute;left:1339;top:12325;width:1410;height:1041;visibility:visible;mso-wrap-style:square;v-text-anchor:top" coordsize="22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R2cMA&#10;AADdAAAADwAAAGRycy9kb3ducmV2LnhtbERPz2vCMBS+D/wfwhN2EU2dbEg1LTIY2O2yqQePj+bZ&#10;FJuX2kTb/vfLYbDjx/d7mw+2EQ/qfO1YwXKRgCAuna65UnA6fszXIHxA1tg4JgUjecizydMWU+16&#10;/qHHIVQihrBPUYEJoU2l9KUhi37hWuLIXVxnMUTYVVJ32Mdw28iXJHmTFmuODQZbejdUXg93q+D1&#10;Ztz3tSjar/5zlpxnvR53Xiv1PB12GxCBhvAv/nPvtYLVchX3xzfxC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wR2cMAAADdAAAADwAAAAAAAAAAAAAAAACYAgAAZHJzL2Rv&#10;d25yZXYueG1sUEsFBgAAAAAEAAQA9QAAAIgDAAAAAA==&#10;" path="m,l111,29r34,10l164,53r19,20l202,92r10,19l222,135r-15,29l198,130,183,111,169,92,159,82,135,68,111,53,77,39,44,24,,xe" fillcolor="#7f7f7f" stroked="f">
                  <v:path arrowok="t" o:connecttype="custom" o:connectlocs="0,0;70485,18415;92075,24765;104140,33655;116205,46355;128270,58420;134620,70485;140970,85725;131445,104140;125730,82550;116205,70485;107315,58420;100965,52070;85725,43180;70485,33655;48895,24765;27940,15240;0,0" o:connectangles="0,0,0,0,0,0,0,0,0,0,0,0,0,0,0,0,0,0"/>
                </v:shape>
                <v:rect id="Rectangle 1324" o:spid="_x0000_s1703" style="position:absolute;left:11385;top:4914;width:11170;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hWMUA&#10;AADdAAAADwAAAGRycy9kb3ducmV2LnhtbESPT2vCQBTE7wW/w/IEb3U3TRs0ukoRBKHtwT/g9ZF9&#10;JsHs25hdNX77bqHgcZiZ3zDzZW8bcaPO1441JGMFgrhwpuZSw2G/fp2A8AHZYOOYNDzIw3IxeJlj&#10;btydt3TbhVJECPscNVQhtLmUvqjIoh+7ljh6J9dZDFF2pTQd3iPcNvJNqUxarDkuVNjSqqLivLta&#10;DZi9m8vPKf3ef10znJa9Wn8cldajYf85AxGoD8/wf3tjNKRJms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OFYxQAAAN0AAAAPAAAAAAAAAAAAAAAAAJgCAABkcnMv&#10;ZG93bnJldi54bWxQSwUGAAAAAAQABAD1AAAAigMAAAAA&#10;" stroked="f"/>
                <v:rect id="Rectangle 1325" o:spid="_x0000_s1704" style="position:absolute;left:11474;top:4914;width:8090;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9VscA&#10;AADdAAAADwAAAGRycy9kb3ducmV2LnhtbESPQWsCMRSE7wX/Q3hCbzXrCkW2RqlCSwtFUHtob6/J&#10;62bp5mW7ie7qrzeC4HGYmW+Y2aJ3tThQGyrPCsajDASx9qbiUsHn7uVhCiJEZIO1Z1JwpACL+eBu&#10;hoXxHW/osI2lSBAOBSqwMTaFlEFbchhGviFO3q9vHcYk21KaFrsEd7XMs+xROqw4LVhsaGVJ/233&#10;ToHvXvX+VJ/kzz+SXb9/6/xr+aHU/bB/fgIRqY+38LX9ZhRMxpMcLm/SE5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PVbHAAAA3QAAAA8AAAAAAAAAAAAAAAAAmAIAAGRy&#10;cy9kb3ducmV2LnhtbFBLBQYAAAAABAAEAPUAAACMAwAAAAA=&#10;" fillcolor="#00dfff" stroked="f"/>
                <v:shape id="Freeform 1326" o:spid="_x0000_s1705" style="position:absolute;left:15354;top:8210;width:1829;height:2318;visibility:visible;mso-wrap-style:square;v-text-anchor:top" coordsize="28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9PcUA&#10;AADdAAAADwAAAGRycy9kb3ducmV2LnhtbESP0WrCQBRE3wv+w3IFX4puNBAkuoqoLfax6gdcstck&#10;mr0bsttN2q/vCoU+DjNzhllvB9OIQJ2rLSuYzxIQxIXVNZcKrpe36RKE88gaG8uk4JscbDejlzXm&#10;2vb8SeHsSxEh7HJUUHnf5lK6oiKDbmZb4ujdbGfQR9mVUnfYR7hp5CJJMmmw5rhQYUv7iorH+cso&#10;eN1dsnAM8uOQpfr9+HMN97IPSk3Gw24FwtPg/8N/7ZNWkM7TFJ5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X09xQAAAN0AAAAPAAAAAAAAAAAAAAAAAJgCAABkcnMv&#10;ZG93bnJldi54bWxQSwUGAAAAAAQABAD1AAAAigMAAAAA&#10;" path="m,269l14,250,9,221,4,158,14,96,28,43,62,19,105,4,158,r43,4l240,33r19,29l278,110r10,63l274,187r9,19l278,240r-9,34l226,331r-34,15l158,355r-33,10l,269xe" fillcolor="#bf7f3f" stroked="f">
                  <v:path arrowok="t" o:connecttype="custom" o:connectlocs="0,170815;8890,158750;5715,140335;2540,100330;8890,60960;17780,27305;39370,12065;66675,2540;100330,0;127635,2540;152400,20955;164465,39370;176530,69850;182880,109855;173990,118745;179705,130810;176530,152400;170815,173990;143510,210185;121920,219710;100330,225425;79375,231775;0,170815" o:connectangles="0,0,0,0,0,0,0,0,0,0,0,0,0,0,0,0,0,0,0,0,0,0,0"/>
                </v:shape>
                <v:shape id="Freeform 1327" o:spid="_x0000_s1706" style="position:absolute;left:15259;top:8115;width:1803;height:1892;visibility:visible;mso-wrap-style:square;v-text-anchor:top" coordsize="28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UEMcA&#10;AADdAAAADwAAAGRycy9kb3ducmV2LnhtbESPT2sCMRTE74LfITyhF9Gsf7B2axQtFD140arnx+Z1&#10;d+vmZUnSdfvtG0HwOMzMb5jFqjWVaMj50rKC0TABQZxZXXKu4PT1OZiD8AFZY2WZFPyRh9Wy21lg&#10;qu2ND9QcQy4ihH2KCooQ6lRKnxVk0A9tTRy9b+sMhihdLrXDW4SbSo6TZCYNlhwXCqzpo6Dsevw1&#10;Cprk5/W0vZbVeduf1fuDvWzc21ipl167fgcRqA3P8KO90womo8kU7m/i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fVBDHAAAA3QAAAA8AAAAAAAAAAAAAAAAAmAIAAGRy&#10;cy9kb3ducmV2LnhtbFBLBQYAAAAABAAEAPUAAACMAwAAAAA=&#10;" path="m15,260l,188,,144,10,92,29,48,58,15,101,5,159,r29,5l216,15r25,19l265,48r9,19l245,48r-24,l207,48r29,15l245,77r10,24l265,116r9,14l279,144r5,20l269,202r-9,24l245,216r,-4l250,197r-9,-14l221,188r-29,19l178,241r-5,14l178,265r14,9l149,289r-43,4l77,298,43,274,15,260xe" fillcolor="#3f3f3f" stroked="f">
                  <v:path arrowok="t" o:connecttype="custom" o:connectlocs="9525,165100;0,119380;0,91440;6350,58420;18415,30480;36830,9525;64135,3175;100965,0;119380,3175;137160,9525;153035,21590;168275,30480;173990,42545;155575,30480;140335,30480;131445,30480;149860,40005;155575,48895;161925,64135;168275,73660;173990,82550;177165,91440;180340,104140;170815,128270;165100,143510;155575,137160;155575,134620;158750,125095;153035,116205;140335,119380;121920,131445;113030,153035;109855,161925;113030,168275;121920,173990;94615,183515;67310,186055;48895,189230;27305,173990;9525,165100" o:connectangles="0,0,0,0,0,0,0,0,0,0,0,0,0,0,0,0,0,0,0,0,0,0,0,0,0,0,0,0,0,0,0,0,0,0,0,0,0,0,0,0"/>
                </v:shape>
                <v:shape id="Freeform 1328" o:spid="_x0000_s1707" style="position:absolute;left:14681;top:9823;width:1467;height:705;visibility:visible;mso-wrap-style:square;v-text-anchor:top" coordsize="2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Sn8UA&#10;AADdAAAADwAAAGRycy9kb3ducmV2LnhtbESPT2sCMRTE74V+h/AK3mpWrUVWo4iyIIqHWv9cXzfP&#10;zdLNy7KJun77RhB6HGbmN8xk1tpKXKnxpWMFvW4Cgjh3uuRCwf47ex+B8AFZY+WYFNzJw2z6+jLB&#10;VLsbf9F1FwoRIexTVGBCqFMpfW7Iou+6mjh6Z9dYDFE2hdQN3iLcVrKfJJ/SYslxwWBNC0P57+5i&#10;FfzcN+Z48uuMNksdfHLOePtxUKrz1s7HIAK14T/8bK+0gkFvMITH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xKfxQAAAN0AAAAPAAAAAAAAAAAAAAAAAJgCAABkcnMv&#10;ZG93bnJldi54bWxQSwUGAAAAAAQABAD1AAAAigMAAAAA&#10;" path="m,77l53,53,96,,231,111e" filled="f" strokeweight="0">
                  <v:path arrowok="t" o:connecttype="custom" o:connectlocs="0,48895;33655,33655;60960,0;146685,70485" o:connectangles="0,0,0,0"/>
                </v:shape>
                <v:shape id="Freeform 1329" o:spid="_x0000_s1708" style="position:absolute;left:18522;top:11442;width:3175;height:2108;visibility:visible;mso-wrap-style:square;v-text-anchor:top" coordsize="50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x7cYA&#10;AADdAAAADwAAAGRycy9kb3ducmV2LnhtbESPQWvCQBSE74L/YXlCb7pRwUrqKlUptIKIVu/P7DNJ&#10;k32bZrcm/ntXKHgcZuYbZrZoTSmuVLvcsoLhIAJBnFidc6rg+P3Rn4JwHlljaZkU3MjBYt7tzDDW&#10;tuE9XQ8+FQHCLkYFmfdVLKVLMjLoBrYiDt7F1gZ9kHUqdY1NgJtSjqJoIg3mHBYyrGiVUVIc/oyC&#10;9fK03Zya5bTY/I5+jsnX666wZ6Veeu37GwhPrX+G/9ufWsF4OJ7A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Kx7cYAAADdAAAADwAAAAAAAAAAAAAAAACYAgAAZHJz&#10;L2Rvd25yZXYueG1sUEsFBgAAAAAEAAQA9QAAAIsDAAAAAA==&#10;" path="m44,l,332r500,l481,,44,xe" fillcolor="#005f5f" stroked="f">
                  <v:path arrowok="t" o:connecttype="custom" o:connectlocs="27940,0;0,210820;317500,210820;305435,0;27940,0" o:connectangles="0,0,0,0,0"/>
                </v:shape>
                <v:shape id="Freeform 1330" o:spid="_x0000_s1709" style="position:absolute;left:19532;top:7016;width:1372;height:1620;visibility:visible;mso-wrap-style:square;v-text-anchor:top" coordsize="21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FMcA&#10;AADdAAAADwAAAGRycy9kb3ducmV2LnhtbESP0WrCQBRE3wv+w3KFvtWNFbWkrmItglKVVv2AS/aa&#10;hGTvhuwao1/fFQQfh5k5w0xmrSlFQ7XLLSvo9yIQxInVOacKjofl2wcI55E1lpZJwZUczKadlwnG&#10;2l74j5q9T0WAsItRQeZ9FUvpkowMup6tiIN3srVBH2SdSl3jJcBNKd+jaCQN5hwWMqxokVFS7M9G&#10;wU/RLDf5ers5uMIPx7uv7+Pv4qbUa7edf4Lw1Ppn+NFeaQWD/mAM9zfh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lxTHAAAA3QAAAA8AAAAAAAAAAAAAAAAAmAIAAGRy&#10;cy9kb3ducmV2LnhtbFBLBQYAAAAABAAEAPUAAACMAwAAAAA=&#10;" path="m39,l29,67,19,77r-9,5l,87r15,67l19,183r5,19l34,221r19,10l77,240r29,10l130,255r19,-5l173,245r19,-9l212,207r4,-34l216,140r-9,-15l178,96r-5,-4l173,53r5,-29l39,xe" fillcolor="#ff9f7f" stroked="f">
                  <v:path arrowok="t" o:connecttype="custom" o:connectlocs="24765,0;18415,42545;12065,48895;6350,52070;0,55245;9525,97790;12065,116205;15240,128270;21590,140335;33655,146685;48895,152400;67310,158750;82550,161925;94615,158750;109855,155575;121920,149860;134620,131445;137160,109855;137160,88900;131445,79375;113030,60960;109855,58420;109855,33655;113030,15240;24765,0" o:connectangles="0,0,0,0,0,0,0,0,0,0,0,0,0,0,0,0,0,0,0,0,0,0,0,0,0"/>
                </v:shape>
                <v:shape id="Freeform 1331" o:spid="_x0000_s1710" style="position:absolute;left:19564;top:7016;width:1098;height:1404;visibility:visible;mso-wrap-style:square;v-text-anchor:top" coordsize="1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QmgcMA&#10;AADdAAAADwAAAGRycy9kb3ducmV2LnhtbERPTWsCMRC9C/6HMEJvmlWh1NUoUqitgodqEY/jZtws&#10;biZrkur235tDwePjfc8Wra3FjXyoHCsYDjIQxIXTFZcKfvYf/TcQISJrrB2Tgj8KsJh3OzPMtbvz&#10;N912sRQphEOOCkyMTS5lKAxZDAPXECfu7LzFmKAvpfZ4T+G2lqMse5UWK04NBht6N1Rcdr9WwdUc&#10;Tqf1xh/368nW1OZzO1mNtFIvvXY5BRGpjU/xv/tLKxgPx2luep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QmgcMAAADdAAAADwAAAAAAAAAAAAAAAACYAgAAZHJzL2Rv&#10;d25yZXYueG1sUEsFBgAAAAAEAAQA9QAAAIgDAAAAAA==&#10;" path="m38,l24,67,19,77r-9,5l,87r10,67l14,183r5,19l29,221r5,-14l34,192r,-14l38,173r5,-19l43,144r5,-19l53,111,67,101r5,-9l86,82,106,67,173,24,38,xe" fillcolor="#ff7f3f" stroked="f">
                  <v:path arrowok="t" o:connecttype="custom" o:connectlocs="24130,0;15240,42545;12065,48895;6350,52070;0,55245;6350,97790;8890,116205;12065,128270;18415,140335;21590,131445;21590,121920;21590,113030;24130,109855;27305,97790;27305,91440;30480,79375;33655,70485;42545,64135;45720,58420;54610,52070;67310,42545;109855,15240;24130,0" o:connectangles="0,0,0,0,0,0,0,0,0,0,0,0,0,0,0,0,0,0,0,0,0,0,0"/>
                </v:shape>
                <v:shape id="Freeform 1332" o:spid="_x0000_s1711" style="position:absolute;left:19532;top:7016;width:1130;height:1162;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hiMUA&#10;AADdAAAADwAAAGRycy9kb3ducmV2LnhtbESPS2vDMBCE74H+B7GF3mI5NaStayUEQ6GHHpxH74u1&#10;fhBr5Vjyo/8+KhR6HGbmGybbL6YTEw2utaxgE8UgiEurW64VXM4f61cQziNr7CyTgh9ysN89rDJM&#10;tZ35SNPJ1yJA2KWooPG+T6V0ZUMGXWR74uBVdjDogxxqqQecA9x08jmOt9Jgy2GhwZ7yhsrraTQK&#10;rrfvY3vO6WWu5O1QVMX4NV5IqafH5fAOwtPi/8N/7U+tINkkb/D7Jj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GGIxQAAAN0AAAAPAAAAAAAAAAAAAAAAAJgCAABkcnMv&#10;ZG93bnJldi54bWxQSwUGAAAAAAQABAD1AAAAigMAAAAA&#10;" path="m39,l29,67,19,77r-9,5l,87r15,67l19,183r,-15l24,149r5,-14l29,120r5,-9l39,96,53,92,63,87r9,-5l91,72r10,-5l178,24,39,xe" fillcolor="#ff9f1f" stroked="f">
                  <v:path arrowok="t" o:connecttype="custom" o:connectlocs="24765,0;18415,42545;12065,48895;6350,52070;0,55245;9525,97790;12065,116205;12065,106680;15240,94615;18415,85725;18415,76200;21590,70485;24765,60960;33655,58420;40005,55245;45720,52070;57785,45720;64135,42545;113030,15240;24765,0" o:connectangles="0,0,0,0,0,0,0,0,0,0,0,0,0,0,0,0,0,0,0,0"/>
                </v:shape>
                <v:shape id="Freeform 1333" o:spid="_x0000_s1712" style="position:absolute;left:19780;top:7080;width:851;height:336;visibility:visible;mso-wrap-style:square;v-text-anchor:top" coordsize="1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FsYA&#10;AADdAAAADwAAAGRycy9kb3ducmV2LnhtbERPy2rCQBTdC/2H4Rbc6YyP2JI6ShGECIWqdaG728xt&#10;Epq5EzJjTPv1nUXB5eG8l+ve1qKj1leONUzGCgRx7kzFhYbTx3b0DMIHZIO1Y9LwQx7Wq4fBElPj&#10;bnyg7hgKEUPYp6ihDKFJpfR5SRb92DXEkftyrcUQYVtI0+IthttaTpVaSIsVx4YSG9qUlH8fr1bD&#10;ViVv2eYp+bxMd8n5d74/XN5Vr/XwsX99ARGoD3fxvzszGmaTedwf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4/FsYAAADdAAAADwAAAAAAAAAAAAAAAACYAgAAZHJz&#10;L2Rvd25yZXYueG1sUEsFBgAAAAAEAAQA9QAAAIsDAAAAAA==&#10;" path="m,l9,9r5,5l14,19,24,29r4,4l38,43r10,5l57,48r15,5l81,53r19,l110,48r5,l120,43,134,33,,xe" fillcolor="#7f3f00" strokecolor="#7f3f00" strokeweight="0">
                  <v:path arrowok="t" o:connecttype="custom" o:connectlocs="0,0;5715,5715;8890,8890;8890,12065;15240,18415;17780,20955;24130,27305;30480,30480;36195,30480;45720,33655;51435,33655;63500,33655;69850,30480;73025,30480;76200,27305;85090,20955;0,0" o:connectangles="0,0,0,0,0,0,0,0,0,0,0,0,0,0,0,0,0"/>
                </v:shape>
                <v:shape id="Freeform 1334" o:spid="_x0000_s1713" style="position:absolute;left:19500;top:5340;width:1556;height:2076;visibility:visible;mso-wrap-style:square;v-text-anchor:top" coordsize="24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It8MA&#10;AADdAAAADwAAAGRycy9kb3ducmV2LnhtbESP0WoCMRRE3wv+Q7gF32o2WopujSJCofSt1g+4bm52&#10;g5ubNYm6/fumUOjjMDNnmPV29L24UUwusAY1q0AQN8E4bjUcv96eliBSRjbYByYN35Rgu5k8rLE2&#10;4c6fdDvkVhQIpxo1dDkPtZSp6chjmoWBuHg2RI+5yNhKE/Fe4L6X86p6kR4dl4UOB9p31JwPV18o&#10;O3c9uo9klTnN416drV1drNbTx3H3CiLTmP/Df+13o2GhnhX8vi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pIt8MAAADdAAAADwAAAAAAAAAAAAAAAACYAgAAZHJzL2Rv&#10;d25yZXYueG1sUEsFBgAAAAAEAAQA9QAAAIgDAAAAAA==&#10;" path="m178,298r5,-10l188,279r19,-24l221,211r10,-38l236,144r9,-43l241,62,236,38,217,19,188,9,164,,140,,111,,92,9,72,14,58,24,39,38,29,62,20,82r-5,19l15,125r,14l15,154r-5,4l,163r5,20l10,187r5,10l24,202r10,l34,221r5,24l44,259r4,15l53,283r5,5l63,298r9,5l77,312r10,5l96,322r5,l111,327r9,l135,327r9,l154,322r10,-5l173,307r5,-9xe" fillcolor="#ff9f7f" stroked="f">
                  <v:path arrowok="t" o:connecttype="custom" o:connectlocs="113030,189230;116205,182880;119380,177165;131445,161925;140335,133985;146685,109855;149860,91440;155575,64135;153035,39370;149860,24130;137795,12065;119380,5715;104140,0;88900,0;70485,0;58420,5715;45720,8890;36830,15240;24765,24130;18415,39370;12700,52070;9525,64135;9525,79375;9525,88265;9525,97790;6350,100330;0,103505;3175,116205;6350,118745;9525,125095;15240,128270;21590,128270;21590,140335;24765,155575;27940,164465;30480,173990;33655,179705;36830,182880;40005,189230;45720,192405;48895,198120;55245,201295;60960,204470;64135,204470;70485,207645;76200,207645;85725,207645;91440,207645;97790,204470;104140,201295;109855,194945;113030,189230" o:connectangles="0,0,0,0,0,0,0,0,0,0,0,0,0,0,0,0,0,0,0,0,0,0,0,0,0,0,0,0,0,0,0,0,0,0,0,0,0,0,0,0,0,0,0,0,0,0,0,0,0,0,0,0"/>
                </v:shape>
                <v:shape id="Freeform 1335" o:spid="_x0000_s1714" style="position:absolute;left:20142;top:6680;width:762;height:736;visibility:visible;mso-wrap-style:square;v-text-anchor:top" coordsize="12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HB8YA&#10;AADdAAAADwAAAGRycy9kb3ducmV2LnhtbESPW2sCMRSE34X+h3AKvhTNrkrRrVHaipcHoXihz4fk&#10;dHdxc7Jsoq7/3ggFH4eZ+YaZzltbiQs1vnSsIO0nIIi1MyXnCo6HZW8Mwgdkg5VjUnAjD/PZS2eK&#10;mXFX3tFlH3IRIewzVFCEUGdSel2QRd93NXH0/lxjMUTZ5NI0eI1wW8lBkrxLiyXHhQJr+i5In/Zn&#10;q2C98rffxReftqOJfNP6nP6EOlWq+9p+foAI1IZn+L+9MQqG6WgA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PHB8YAAADdAAAADwAAAAAAAAAAAAAAAACYAgAAZHJz&#10;L2Rvd25yZXYueG1sUEsFBgAAAAAEAAQA9QAAAIsDAAAAAA==&#10;" path="m77,92l82,77,92,68,106,44,120,r-9,20l101,34,92,48r,10l82,72,77,82,72,92r-9,4l58,101,43,96r,-4l34,82r5,14l34,106r-10,5l,111r10,5l24,116r10,l43,116r10,-5l63,111r9,-10l77,92xe" fillcolor="#ff7f3f" stroked="f">
                  <v:path arrowok="t" o:connecttype="custom" o:connectlocs="48895,58420;52070,48895;58420,43180;67310,27940;76200,0;70485,12700;64135,21590;58420,30480;58420,36830;52070,45720;48895,52070;45720,58420;40005,60960;36830,64135;27305,60960;27305,58420;21590,52070;24765,60960;21590,67310;15240,70485;0,70485;6350,73660;15240,73660;21590,73660;27305,73660;33655,70485;40005,70485;45720,64135;48895,58420" o:connectangles="0,0,0,0,0,0,0,0,0,0,0,0,0,0,0,0,0,0,0,0,0,0,0,0,0,0,0,0,0"/>
                </v:shape>
                <v:shape id="Freeform 1336" o:spid="_x0000_s1715" style="position:absolute;left:19500;top:6375;width:337;height:705;visibility:visible;mso-wrap-style:square;v-text-anchor:top" coordsize="5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UuTscA&#10;AADdAAAADwAAAGRycy9kb3ducmV2LnhtbESPT2sCMRTE70K/Q3gFL6JZ/1RkaxQpKEV60Rb0+Nw8&#10;N9tuXpZN1Pjtm4LQ4zAzv2Hmy2hrcaXWV44VDAcZCOLC6YpLBV+f6/4MhA/IGmvHpOBOHpaLp84c&#10;c+1uvKPrPpQiQdjnqMCE0ORS+sKQRT9wDXHyzq61GJJsS6lbvCW4reUoy6bSYsVpwWBDb4aKn/3F&#10;KjivD81uMzl8n7ax9zE7ruLLfWuU6j7H1SuIQDH8hx/td61gPJyM4e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lLk7HAAAA3QAAAA8AAAAAAAAAAAAAAAAAmAIAAGRy&#10;cy9kb3ducmV2LnhtbFBLBQYAAAAABAAEAPUAAACMAwAAAAA=&#10;" path="m48,92l44,82r,-10l44,68,48,58,53,48r,-4l53,34r,-5l48,24,44,20,39,15r,-5l34,,29,5,,,,5,5,20r5,9l15,34r9,5l34,39r,19l39,82r5,14l48,111r,-19xe" fillcolor="#ff7f3f" stroked="f">
                  <v:path arrowok="t" o:connecttype="custom" o:connectlocs="30480,58420;27940,52070;27940,45720;27940,43180;30480,36830;33655,30480;33655,27940;33655,21590;33655,18415;30480,15240;27940,12700;24765,9525;24765,6350;21590,0;18415,3175;0,0;0,3175;3175,12700;6350,18415;9525,21590;15240,24765;21590,24765;21590,36830;24765,52070;27940,60960;30480,70485;30480,58420" o:connectangles="0,0,0,0,0,0,0,0,0,0,0,0,0,0,0,0,0,0,0,0,0,0,0,0,0,0,0"/>
                </v:shape>
                <v:oval id="Oval 1337" o:spid="_x0000_s1716" style="position:absolute;left:20110;top:6959;width:33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Bh8QA&#10;AADdAAAADwAAAGRycy9kb3ducmV2LnhtbESPUUvDMBSF3wX/Q7jCXmRLtw6V2nSITvDVOXy+a65t&#10;sLkpSezSf78Igo+Hc853OPUu2UFM5INxrGC9KkAQt04b7hQcP16XDyBCRNY4OCYFMwXYNddXNVba&#10;nfmdpkPsRIZwqFBBH+NYSRnaniyGlRuJs/flvMWYpe+k9njOcDvITVHcSYuG80KPIz331H4ffqyC&#10;6eg/k5+NuR/nMp1eyr29xUKpxU16egQRKcX/8F/7TSso19st/L7JT0A2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FwYfEAAAA3QAAAA8AAAAAAAAAAAAAAAAAmAIAAGRycy9k&#10;b3ducmV2LnhtbFBLBQYAAAAABAAEAPUAAACJAwAAAAA=&#10;" stroked="f"/>
                <v:shape id="Freeform 1338" o:spid="_x0000_s1717" style="position:absolute;left:20085;top:6896;width:393;height:152;visibility:visible;mso-wrap-style:square;v-text-anchor:top" coordsize="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BsUA&#10;AADdAAAADwAAAGRycy9kb3ducmV2LnhtbESP0WoCMRRE3wv+Q7gFX0Sz1iplaxQJFMQHwdUPuGyu&#10;2aWbm2UTdfXrTaHg4zAzZ5jluneNuFIXas8KppMMBHHpTc1Wwen4M/4CESKywcYzKbhTgPVq8LbE&#10;3PgbH+haRCsShEOOCqoY21zKUFbkMEx8S5y8s+8cxiQ7K02HtwR3jfzIsoV0WHNaqLAlXVH5W1yc&#10;guPoYfTmzKOZtju9f7jCbvdaqeF7v/kGEamPr/B/e2sUzKafc/h7k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wGxQAAAN0AAAAPAAAAAAAAAAAAAAAAAJgCAABkcnMv&#10;ZG93bnJldi54bWxQSwUGAAAAAAQABAD1AAAAigMAAAAA&#10;" path="m,10r4,l9,5r5,l14,,24,r4,l28,5r5,l43,5r5,l52,5r,5l52,14r10,5l62,24,48,19r-5,l33,19,28,14r-4,l19,14r-5,l9,14,,10xe" fillcolor="red" stroked="f">
                  <v:path arrowok="t" o:connecttype="custom" o:connectlocs="0,6350;2540,6350;5715,3175;8890,3175;8890,0;15240,0;17780,0;17780,3175;20955,3175;27305,3175;30480,3175;33020,3175;33020,6350;33020,8890;39370,12065;39370,15240;30480,12065;27305,12065;20955,12065;17780,8890;15240,8890;12065,8890;8890,8890;5715,8890;0,6350" o:connectangles="0,0,0,0,0,0,0,0,0,0,0,0,0,0,0,0,0,0,0,0,0,0,0,0,0"/>
                </v:shape>
                <v:shape id="Freeform 1339" o:spid="_x0000_s1718" style="position:absolute;left:20085;top:6959;width:393;height:153;visibility:visible;mso-wrap-style:square;v-text-anchor:top" coordsize="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0GcYA&#10;AADdAAAADwAAAGRycy9kb3ducmV2LnhtbESP0YrCMBRE3wX/IVzBF1lTq5S1GmVdEAQfdN1+wKW5&#10;tsXmpjRRu/v1RhB8HGbmDLNcd6YWN2pdZVnBZByBIM6trrhQkP1uPz5BOI+ssbZMCv7IwXrV7y0x&#10;1fbOP3Q7+UIECLsUFZTeN6mULi/JoBvbhjh4Z9sa9EG2hdQt3gPc1DKOokQarDgslNjQd0n55XQ1&#10;Co7xpsbLeT7dZfHxsDfZKNr8X5UaDrqvBQhPnX+HX+2dVjCdzBJ4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70GcYAAADdAAAADwAAAAAAAAAAAAAAAACYAgAAZHJz&#10;L2Rvd25yZXYueG1sUEsFBgAAAAAEAAQA9QAAAIsDAAAAAA==&#10;" path="m,l4,4r5,l14,4r5,5l24,9r4,l33,9r10,l48,9r4,l62,14r-5,l48,19r-5,5l33,24r-5,l24,24r-5,l14,19,9,14,9,9,4,9,,xe" fillcolor="#ff001f" stroked="f">
                  <v:path arrowok="t" o:connecttype="custom" o:connectlocs="0,0;2540,2540;5715,2540;8890,2540;12065,5715;15240,5715;17780,5715;20955,5715;27305,5715;30480,5715;33020,5715;39370,8890;36195,8890;30480,12065;27305,15240;20955,15240;17780,15240;15240,15240;12065,15240;8890,12065;5715,8890;5715,5715;2540,5715;0,0" o:connectangles="0,0,0,0,0,0,0,0,0,0,0,0,0,0,0,0,0,0,0,0,0,0,0,0"/>
                </v:shape>
                <v:shape id="Freeform 1340" o:spid="_x0000_s1719" style="position:absolute;left:19900;top:6013;width:362;height:210;visibility:visible;mso-wrap-style:square;v-text-anchor:top" coordsize="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ZDscA&#10;AADdAAAADwAAAGRycy9kb3ducmV2LnhtbESPQWvCQBSE7wX/w/IEL6VuYsXW1FWKIEgvRWPp9TX7&#10;TNJm34bsmkR/vSsUPA4z8w2zWPWmEi01rrSsIB5HIIgzq0vOFRzSzdMrCOeRNVaWScGZHKyWg4cF&#10;Jtp2vKN273MRIOwSVFB4XydSuqwgg25sa+LgHW1j0AfZ5FI32AW4qeQkimbSYMlhocCa1gVlf/uT&#10;UbCrvmN7aefp+fNDTrvt5PH354uUGg379zcQnnp/D/+3t1rBczx9gd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imQ7HAAAA3QAAAA8AAAAAAAAAAAAAAAAAmAIAAGRy&#10;cy9kb3ducmV2LnhtbFBLBQYAAAAABAAEAPUAAACMAwAAAAA=&#10;" path="m,9l14,r5,l29,r4,4l43,4r5,10l53,19r,5l57,33,48,24,38,19,33,14,29,4,19,4r-5,l,14,,9xe" fillcolor="black" stroked="f">
                  <v:path arrowok="t" o:connecttype="custom" o:connectlocs="0,5715;8890,0;12065,0;18415,0;20955,2540;27305,2540;30480,8890;33655,12065;33655,15240;36195,20955;30480,15240;24130,12065;20955,8890;18415,2540;12065,2540;8890,2540;0,8890;0,5715" o:connectangles="0,0,0,0,0,0,0,0,0,0,0,0,0,0,0,0,0,0"/>
                </v:shape>
                <v:shape id="Freeform 1341" o:spid="_x0000_s1720" style="position:absolute;left:19869;top:6134;width:368;height:184;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TJsQA&#10;AADdAAAADwAAAGRycy9kb3ducmV2LnhtbERPTWvCQBC9F/wPywi9NZvYUiRmlSJYSilCk4J4G7Jj&#10;EpudTbMbE/+9exB6fLzvbDOZVlyod41lBUkUgyAurW64UvBT7J6WIJxH1thaJgVXcrBZzx4yTLUd&#10;+Zsuua9ECGGXooLa+y6V0pU1GXSR7YgDd7K9QR9gX0nd4xjCTSsXcfwqDTYcGmrsaFtT+ZsPRsHZ&#10;LT/3X3+H4nAsm0QW28G/06DU43x6W4HwNPl/8d39oRU8Jy9hbng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RkybEAAAA3QAAAA8AAAAAAAAAAAAAAAAAmAIAAGRycy9k&#10;b3ducmV2LnhtbFBLBQYAAAAABAAEAPUAAACJAwAAAAA=&#10;" path="m,9r10,l14,5r5,l24,,34,r4,5l43,9r5,l48,14,58,24r-5,5l48,29,43,14r-5,l38,19r-4,l24,19r,-5l19,14r-9,l5,14,,9xe" fillcolor="black" stroked="f">
                  <v:path arrowok="t" o:connecttype="custom" o:connectlocs="0,5715;6350,5715;8890,3175;12065,3175;15240,0;21590,0;24130,3175;27305,5715;30480,5715;30480,8890;36830,15240;33655,18415;30480,18415;27305,8890;24130,8890;24130,12065;21590,12065;15240,12065;15240,8890;12065,8890;6350,8890;3175,8890;0,5715" o:connectangles="0,0,0,0,0,0,0,0,0,0,0,0,0,0,0,0,0,0,0,0,0,0,0"/>
                </v:shape>
                <v:shape id="Freeform 1342" o:spid="_x0000_s1721" style="position:absolute;left:19958;top:6223;width:152;height:9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PbsYA&#10;AADdAAAADwAAAGRycy9kb3ducmV2LnhtbESPT4vCMBTE74LfITxhL6Kpf7ZoNYoIC4sHQVc8P5tn&#10;W21eSpPV6qffLAgeh5n5DTNfNqYUN6pdYVnBoB+BIE6tLjhTcPj56k1AOI+ssbRMCh7kYLlot+aY&#10;aHvnHd32PhMBwi5BBbn3VSKlS3My6Pq2Ig7e2dYGfZB1JnWN9wA3pRxGUSwNFhwWcqxonVN63f8a&#10;BadoKh/dp40lbi7lJ42Pw+f2qNRHp1nNQHhq/Dv8an9rBaPBeAr/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1PbsYAAADdAAAADwAAAAAAAAAAAAAAAACYAgAAZHJz&#10;L2Rvd25yZXYueG1sUEsFBgAAAAAEAAQA9QAAAIsDAAAAAA==&#10;" path="m,l5,5r5,5l15,15r5,l24,10r-4,5l15,15r-5,l5,10,,xe" fillcolor="black" stroked="f">
                  <v:path arrowok="t" o:connecttype="custom" o:connectlocs="0,0;3175,3175;6350,6350;9525,9525;12700,9525;15240,6350;12700,9525;9525,9525;6350,9525;3175,6350;0,0" o:connectangles="0,0,0,0,0,0,0,0,0,0,0"/>
                </v:shape>
                <v:shape id="Freeform 1343" o:spid="_x0000_s1722" style="position:absolute;left:20478;top:6165;width:369;height:178;visibility:visible;mso-wrap-style:square;v-text-anchor:top" coordsize="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JlMUA&#10;AADdAAAADwAAAGRycy9kb3ducmV2LnhtbERPTWvCQBC9C/0PyxS86caEFpu6BilVWhDBVCy9Ddlp&#10;EszOxuyqsb++exA8Pt73LOtNI87Uudqygsk4AkFcWF1zqWD3tRxNQTiPrLGxTAqu5CCbPwxmmGp7&#10;4S2dc1+KEMIuRQWV920qpSsqMujGtiUO3K/tDPoAu1LqDi8h3DQyjqJnabDm0FBhS28VFYf8ZBR8&#10;Juuf+Pu4SYp8dXz/63X9sl9flRo+9otXEJ56fxff3B9aQTJ5CvvD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smUxQAAAN0AAAAPAAAAAAAAAAAAAAAAAJgCAABkcnMv&#10;ZG93bnJldi54bWxQSwUGAAAAAAQABAD1AAAAigMAAAAA&#10;" path="m,28l,19,5,9r5,l19,,29,r5,l48,r5,4l58,9r-5,l48,4,34,4,24,9r-5,l10,14,5,24r,4l,28xe" fillcolor="black" stroked="f">
                  <v:path arrowok="t" o:connecttype="custom" o:connectlocs="0,17780;0,12065;3175,5715;6350,5715;12065,0;18415,0;21590,0;30480,0;33655,2540;36830,5715;33655,5715;30480,2540;21590,2540;15240,5715;12065,5715;6350,8890;3175,15240;3175,17780;0,17780" o:connectangles="0,0,0,0,0,0,0,0,0,0,0,0,0,0,0,0,0,0,0"/>
                </v:shape>
                <v:shape id="Freeform 1344" o:spid="_x0000_s1723" style="position:absolute;left:20542;top:6286;width:305;height:152;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MUMQA&#10;AADdAAAADwAAAGRycy9kb3ducmV2LnhtbESPUWvCQBCE34X+h2MLfdNLLEobPaUIhdanavsD1tya&#10;C83thdxqor++JxR8HGbmG2a5HnyjztTFOrCBfJKBIi6Drbky8PP9Pn4BFQXZYhOYDFwownr1MFpi&#10;YUPPOzrvpVIJwrFAA06kLbSOpSOPcRJa4uQdQ+dRkuwqbTvsE9w3epplc+2x5rTgsKWNo/J3f/IG&#10;rpvr4eLaqt7x13b2eQxWpH815ulxeFuAEhrkHv5vf1gDz/ksh9ub9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DFDEAAAA3QAAAA8AAAAAAAAAAAAAAAAAmAIAAGRycy9k&#10;b3ducmV2LnhtbFBLBQYAAAAABAAEAPUAAACJAwAAAAA=&#10;" path="m,9l9,5,14,r5,l24,r9,5l38,5r5,4l43,14r,5l48,24r-5,l38,24r,-10l33,14r-9,l19,14r-5,l9,9,5,9,,9xe" fillcolor="black" stroked="f">
                  <v:path arrowok="t" o:connecttype="custom" o:connectlocs="0,5715;5715,3175;8890,0;12065,0;15240,0;20955,3175;24130,3175;27305,5715;27305,8890;27305,12065;30480,15240;27305,15240;24130,15240;24130,8890;20955,8890;15240,8890;12065,8890;8890,8890;5715,5715;3175,5715;0,5715" o:connectangles="0,0,0,0,0,0,0,0,0,0,0,0,0,0,0,0,0,0,0,0,0"/>
                </v:shape>
                <v:shape id="Freeform 1345" o:spid="_x0000_s1724" style="position:absolute;left:20510;top:6375;width:32;height:3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cjsUA&#10;AADdAAAADwAAAGRycy9kb3ducmV2LnhtbESPQUsDMRSE74L/ITzBm81uRSnbpqWUbvFqFevxmbzu&#10;Lpu8LEm2Xf+9EQSPw8x8w6w2k7PiQiF2nhWUswIEsfam40bB+1v9sAARE7JB65kUfFOEzfr2ZoWV&#10;8Vd+pcsxNSJDOFaooE1pqKSMuiWHceYH4uydfXCYsgyNNAGvGe6snBfFs3TYcV5ocaBdS7o/jk7B&#10;tv7sx4/xqwxDPNX2sNe73mql7u+m7RJEoin9h//aL0bBY/k0h983+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xyOxQAAAN0AAAAPAAAAAAAAAAAAAAAAAJgCAABkcnMv&#10;ZG93bnJldi54bWxQSwUGAAAAAAQABAD1AAAAigMAAAAA&#10;" path="m5,l,,,5,5,xe" fillcolor="black" stroked="f">
                  <v:path arrowok="t" o:connecttype="custom" o:connectlocs="3175,0;0,0;0,3175;3175,0" o:connectangles="0,0,0,0"/>
                </v:shape>
                <v:shape id="Freeform 1346" o:spid="_x0000_s1725" style="position:absolute;left:20173;top:6559;width:305;height:152;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NqsQA&#10;AADdAAAADwAAAGRycy9kb3ducmV2LnhtbESPW2sCMRSE3wv9D+EUfKtZlWq7NYoIgn30Ar4ektPN&#10;0s3JdpO9+O+NIPg4zMw3zHI9uEp01ITSs4LJOANBrL0puVBwPu3eP0GEiGyw8kwKrhRgvXp9WWJu&#10;fM8H6o6xEAnCIUcFNsY6lzJoSw7D2NfEyfv1jcOYZFNI02Cf4K6S0yybS4clpwWLNW0t6b9j6xT8&#10;6EVfd9Zf/vVWfl02WO3b+U6p0duw+QYRaYjP8KO9Nwpmk48Z3N+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7zarEAAAA3QAAAA8AAAAAAAAAAAAAAAAAmAIAAGRycy9k&#10;b3ducmV2LnhtbFBLBQYAAAAABAAEAPUAAACJAwAAAAA=&#10;" path="m10,r,5l5,5,,10r,9l10,19r4,l14,24r5,l34,24r9,-5l48,19e" filled="f" strokecolor="#ff7f3f" strokeweight="0">
                  <v:path arrowok="t" o:connecttype="custom" o:connectlocs="6350,0;6350,3175;3175,3175;0,6350;0,12065;6350,12065;8890,12065;8890,15240;12065,15240;21590,15240;27305,12065;30480,12065" o:connectangles="0,0,0,0,0,0,0,0,0,0,0,0"/>
                </v:shape>
                <v:shape id="Freeform 1347" o:spid="_x0000_s1726" style="position:absolute;left:19348;top:4940;width:2140;height:2108;visibility:visible;mso-wrap-style:square;v-text-anchor:top" coordsize="33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b8cA&#10;AADdAAAADwAAAGRycy9kb3ducmV2LnhtbESPT2vCQBTE74LfYXlCb7qxVpHoKlJaaQ+W+Af1+Mg+&#10;k2D2bZpdTfrtu4WCx2FmfsPMl60pxZ1qV1hWMBxEIIhTqwvOFBz27/0pCOeRNZaWScEPOVguup05&#10;xto2vKX7zmciQNjFqCD3voqldGlOBt3AVsTBu9jaoA+yzqSusQlwU8rnKJpIgwWHhRwres0pve5u&#10;RsFpNUrO5YaOmj+T6m3dNF/faaLUU69dzUB4av0j/N/+0ApGw/EL/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Pm/HAAAA3QAAAA8AAAAAAAAAAAAAAAAAmAIAAGRy&#10;cy9kb3ducmV2LnhtbFBLBQYAAAAABAAEAPUAAACMAwAAAAA=&#10;" path="m63,313l48,308,44,298r,-4l39,274r-5,l29,260r-5,-5l24,250,19,236,5,217r5,-34l5,178,,154,,140,,125,10,111,34,97,29,82,44,58r9,-5l63,34,77,24r10,l111,5r19,l144,r15,5l168,5r15,l202,5r19,10l231,20r24,9l269,44r10,14l289,72r,10l293,92r15,14l317,121r10,19l332,164r5,9l337,183r-5,19l322,217r5,19l322,246r-19,9l293,265r-24,29l269,303r-14,15l231,327r-10,5l236,303r9,-33l255,246r5,-29l260,202r-5,-14l260,159r-5,-10l245,140r-24,14l207,164r-19,l164,164r-24,l125,164r-5,-10l106,154r-14,5l87,169r,9l82,188r-14,5l63,202r-5,24l58,231r-10,5l44,236r-5,l39,241r-5,5l39,255r,5l48,265r10,l63,294r,19xe" fillcolor="#7f5f3f" stroked="f">
                  <v:path arrowok="t" o:connecttype="custom" o:connectlocs="30480,195580;27940,186690;21590,173990;15240,161925;12065,149860;6350,116205;0,97790;0,79375;21590,61595;27940,36830;40005,21590;55245,15240;82550,3175;100965,3175;116205,3175;140335,9525;161925,18415;177165,36830;183515,52070;195580,67310;207645,88900;213995,109855;210820,128270;207645,149860;192405,161925;170815,186690;161925,201930;140335,210820;155575,171450;165100,137795;161925,119380;161925,94615;140335,97790;119380,104140;88900,104140;76200,97790;58420,100965;55245,113030;43180,122555;36830,143510;30480,149860;24765,149860;21590,156210;24765,165100;36830,168275;40005,198755" o:connectangles="0,0,0,0,0,0,0,0,0,0,0,0,0,0,0,0,0,0,0,0,0,0,0,0,0,0,0,0,0,0,0,0,0,0,0,0,0,0,0,0,0,0,0,0,0,0"/>
                </v:shape>
                <v:shape id="Freeform 1348" o:spid="_x0000_s1727" style="position:absolute;left:19411;top:5581;width:851;height:610;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cVcQA&#10;AADdAAAADwAAAGRycy9kb3ducmV2LnhtbESPQWvCQBSE74X+h+UVequbtE3R1FWCIngStKXnR/aZ&#10;DWbfhuxG13/fFQSPw8x8w8yX0XbiTINvHSvIJxkI4trplhsFvz+btykIH5A1do5JwZU8LBfPT3Ms&#10;tbvwns6H0IgEYV+iAhNCX0rpa0MW/cT1xMk7usFiSHJopB7wkuC2k+9Z9iUttpwWDPa0MlSfDqNV&#10;MIb9Nq67aqw+Z6cZxb+4K3Kj1OtLrL5BBIrhEb63t1rBR14UcHu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XFXEAAAA3QAAAA8AAAAAAAAAAAAAAAAAmAIAAGRycy9k&#10;b3ducmV2LnhtbFBLBQYAAAAABAAEAPUAAACJAwAAAAA=&#10;" path="m9,96r20,l72,72r-34,l19,68,9,63,,53,,34,19,44r10,l48,48r10,l82,58,67,44,58,34,38,24,43,10,38,,58,5r9,15l67,29r5,5l86,44r20,4l125,58r9,e" filled="f" strokecolor="#5f3f1f" strokeweight="0">
                  <v:path arrowok="t" o:connecttype="custom" o:connectlocs="5715,60960;18415,60960;45720,45720;24130,45720;12065,43180;5715,40005;0,33655;0,21590;12065,27940;18415,27940;30480,30480;36830,30480;52070,36830;42545,27940;36830,21590;24130,15240;27305,6350;24130,0;36830,3175;42545,12700;42545,18415;45720,21590;54610,27940;67310,30480;79375,36830;85090,36830" o:connectangles="0,0,0,0,0,0,0,0,0,0,0,0,0,0,0,0,0,0,0,0,0,0,0,0,0,0"/>
                </v:shape>
                <v:shape id="Freeform 1349" o:spid="_x0000_s1728" style="position:absolute;left:19564;top:5308;width:1619;height:489;visibility:visible;mso-wrap-style:square;v-text-anchor:top" coordsize="25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ZBsMA&#10;AADdAAAADwAAAGRycy9kb3ducmV2LnhtbERP3WrCMBS+H/gO4Qx2N9O6KbMapZQJshux7gEOzbGp&#10;a05qE7Xb0y+DgZcf3/9yPdhWXKn3jWMF6TgBQVw53XCt4POweX4D4QOyxtYxKfgmD+vV6GGJmXY3&#10;3tO1DLWIIewzVGBC6DIpfWXIoh+7jjhyR9dbDBH2tdQ93mK4beUkSWbSYsOxwWBHhaHqq7xYBdV0&#10;/rN7N0nx+rHdnIt8l6enuEc9PQ75AkSgIdzF/+6tVvCSTmfw9y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ZBsMAAADdAAAADwAAAAAAAAAAAAAAAACYAgAAZHJzL2Rv&#10;d25yZXYueG1sUEsFBgAAAAAEAAQA9QAAAIgDAAAAAA==&#10;" path="m,39l14,34r29,l62,29,53,48r9,15l77,48,91,29,110,19,134,5,144,r53,19l216,39r10,14l226,77r9,l255,63r,-20l255,24e" filled="f" strokecolor="#5f3f1f" strokeweight="0">
                  <v:path arrowok="t" o:connecttype="custom" o:connectlocs="0,24765;8890,21590;27305,21590;39370,18415;33655,30480;39370,40005;48895,30480;57785,18415;69850,12065;85090,3175;91440,0;125095,12065;137160,24765;143510,33655;143510,48895;149225,48895;161925,40005;161925,27305;161925,15240" o:connectangles="0,0,0,0,0,0,0,0,0,0,0,0,0,0,0,0,0,0,0"/>
                </v:shape>
                <v:shape id="Freeform 1350" o:spid="_x0000_s1729" style="position:absolute;left:19653;top:5035;width:1403;height:610;visibility:visible;mso-wrap-style:square;v-text-anchor:top" coordsize="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hj8UA&#10;AADdAAAADwAAAGRycy9kb3ducmV2LnhtbESPQWvCQBSE7wX/w/IEb3WjYiPRVbRQkV5Ko+D1kX0m&#10;wezbuLtq/PddQehxmJlvmMWqM424kfO1ZQWjYQKCuLC65lLBYf/1PgPhA7LGxjIpeJCH1bL3tsBM&#10;2zv/0i0PpYgQ9hkqqEJoMyl9UZFBP7QtcfRO1hkMUbpSaof3CDeNHCfJhzRYc1yosKXPiopzfjUK&#10;3M+GTxf9fTheJ2k+NpvHNt3XSg363XoOIlAX/sOv9k4rmIymK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WGPxQAAAN0AAAAPAAAAAAAAAAAAAAAAAJgCAABkcnMv&#10;ZG93bnJldi54bWxQSwUGAAAAAAQABAD1AAAAigMAAAAA&#10;" path="m77,62l58,57r-24,l,62,48,43r34,l72,29,44,24,77,19,92,29r19,9l120,24,96,5,116,r14,l140,29,154,19r,-14l164,19r14,10l178,43r5,5l193,48r4,-24l207,29r,19l202,62r10,5l221,96e" filled="f" strokecolor="#5f3f1f" strokeweight="0">
                  <v:path arrowok="t" o:connecttype="custom" o:connectlocs="48895,39370;36830,36195;21590,36195;0,39370;30480,27305;52070,27305;45720,18415;27940,15240;48895,12065;58420,18415;70485,24130;76200,15240;60960,3175;73660,0;82550,0;88900,18415;97790,12065;97790,3175;104140,12065;113030,18415;113030,27305;116205,30480;122555,30480;125095,15240;131445,18415;131445,30480;128270,39370;134620,42545;140335,60960" o:connectangles="0,0,0,0,0,0,0,0,0,0,0,0,0,0,0,0,0,0,0,0,0,0,0,0,0,0,0,0,0"/>
                </v:shape>
                <v:shape id="Freeform 1351" o:spid="_x0000_s1730" style="position:absolute;left:21031;top:5613;width:393;height:889;visibility:visible;mso-wrap-style:square;v-text-anchor:top" coordsize="6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JiMQA&#10;AADdAAAADwAAAGRycy9kb3ducmV2LnhtbERPy2rCQBTdC/7DcIVuxEys2GqaUaTUYqBSfHR/m7lN&#10;QjN3QmZq0r93FoLLw3mn697U4kKtqywrmEYxCOLc6ooLBefTdrIA4TyyxtoyKfgnB+vVcJBiom3H&#10;B7ocfSFCCLsEFZTeN4mULi/JoItsQxy4H9sa9AG2hdQtdiHc1PIxjp+kwYpDQ4kNvZaU/x7/jIJ9&#10;jrX/et+Ps/7t+/Ojy7LnzTJT6mHUb15AeOr9XXxz77SC2XQe5oY34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yYjEAAAA3QAAAA8AAAAAAAAAAAAAAAAAmAIAAGRycy9k&#10;b3ducmV2LnhtbFBLBQYAAAAABAAEAPUAAACJAwAAAAA=&#10;" path="m33,l48,29r9,19l62,67r,10l57,96r,5l48,82,43,63,28,39,19,24,14,63,28,82r10,9l43,140,14,130,4,111,,87e" filled="f" strokecolor="#5f3f1f" strokeweight="0">
                  <v:path arrowok="t" o:connecttype="custom" o:connectlocs="20955,0;30480,18415;36195,30480;39370,42545;39370,48895;36195,60960;36195,64135;30480,52070;27305,40005;17780,24765;12065,15240;8890,40005;17780,52070;24130,57785;27305,88900;8890,82550;2540,70485;0,55245" o:connectangles="0,0,0,0,0,0,0,0,0,0,0,0,0,0,0,0,0,0"/>
                </v:shape>
                <v:oval id="Oval 1352" o:spid="_x0000_s1731" style="position:absolute;left:19653;top:6591;width:12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OxMcA&#10;AADdAAAADwAAAGRycy9kb3ducmV2LnhtbESPW2sCMRSE3wv+h3CEvtWsSkVXo/RCUUERL/h82Jy9&#10;1M3JdhPX9d83QqGPw8x8w8wWrSlFQ7UrLCvo9yIQxInVBWcKTsevlzEI55E1lpZJwZ0cLOadpxnG&#10;2t54T83BZyJA2MWoIPe+iqV0SU4GXc9WxMFLbW3QB1lnUtd4C3BTykEUjaTBgsNCjhV95JRcDlej&#10;YLuUu5/15bi5vw/Tz2+Xnk3ZDJR67rZvUxCeWv8f/muvtIJh/3UCj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oDsTHAAAA3QAAAA8AAAAAAAAAAAAAAAAAmAIAAGRy&#10;cy9kb3ducmV2LnhtbFBLBQYAAAAABAAEAPUAAACMAwAAAAA=&#10;" fillcolor="#ff5fbf" strokecolor="#ff009f" strokeweight="0"/>
                <v:shape id="Freeform 1353" o:spid="_x0000_s1732" style="position:absolute;left:19958;top:6985;width:336;height:1435;visibility:visible;mso-wrap-style:square;v-text-anchor:top" coordsize="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vhMMA&#10;AADdAAAADwAAAGRycy9kb3ducmV2LnhtbERPz2vCMBS+D/wfwhO8ralzlFKNIsJAtnmYm4feHsmz&#10;LTYvpclq+98vB2HHj+/3ZjfaVgzU+8axgmWSgiDWzjRcKfj5fnvOQfiAbLB1TAom8rDbzp42WBh3&#10;5y8azqESMYR9gQrqELpCSq9rsugT1xFH7up6iyHCvpKmx3sMt618SdNMWmw4NtTY0aEmfTv/WgXl&#10;PtdTyfrjcrwNoaPX/PT+qZVazMf9GkSgMfyLH+6jUbBaZn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uvhMMAAADdAAAADwAAAAAAAAAAAAAAAACYAgAAZHJzL2Rv&#10;d25yZXYueG1sUEsFBgAAAAAEAAQA9QAAAIgDAAAAAA==&#10;" path="m53,5l10,221,,226,44,5,48,r5,5xe" fillcolor="#bf7f1f" stroked="f">
                  <v:path arrowok="t" o:connecttype="custom" o:connectlocs="33655,3175;6350,140335;0,143510;27940,3175;30480,0;33655,3175" o:connectangles="0,0,0,0,0,0"/>
                </v:shape>
                <v:shape id="Freeform 1354" o:spid="_x0000_s1733" style="position:absolute;left:18218;top:7537;width:3695;height:4058;visibility:visible;mso-wrap-style:square;v-text-anchor:top" coordsize="58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PUcUA&#10;AADdAAAADwAAAGRycy9kb3ducmV2LnhtbESPQWvCQBSE74X+h+UJ3uomtcQSXaUUBO2hxVg8P7Iv&#10;2WD2bdhdNf77bqHQ4zAz3zCrzWh7cSUfOscK8lkGgrh2uuNWwfdx+/QKIkRkjb1jUnCnAJv148MK&#10;S+1ufKBrFVuRIBxKVGBiHEopQ23IYpi5gTh5jfMWY5K+ldrjLcFtL5+zrJAWO04LBgd6N1Sfq4tV&#10;8EIm++oXue+aptif7PFSxY9PpaaT8W0JItIY/8N/7Z1WMM+L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Y9RxQAAAN0AAAAPAAAAAAAAAAAAAAAAAJgCAABkcnMv&#10;ZG93bnJldi54bWxQSwUGAAAAAAQABAD1AAAAigMAAAAA&#10;" path="m212,l202,5r-19,5l173,10r-14,4l140,19r-10,l121,24r-15,5l101,34r-9,4l87,48,77,53r-4,9l63,72,48,96,24,130,,183r,4l15,197r125,43l140,255r5,62l140,394r-5,62l125,490r-14,58l92,586,63,639r485,l500,509,471,399r15,-10l500,375r10,-19l510,332r5,-20l515,298r,-15l520,264r62,-57l539,82,534,67,524,48,510,38,495,34,423,10r-14,l404,,390,r-5,l380,r,10l385,14r,10l390,34r9,4l404,53r5,9l409,72r5,10l414,91r-5,5l409,110r-5,10l390,125r-10,5l371,139r-10,5l346,149r-9,l318,149r-15,-5l294,139r-15,-9l265,125r-10,-5l241,106,236,91r-5,-9l226,67,222,48,217,34,212,19r,-9l212,xe" fillcolor="yellow" stroked="f">
                  <v:path arrowok="t" o:connecttype="custom" o:connectlocs="128270,3175;109855,6350;88900,12065;76835,15240;64135,21590;55245,30480;46355,39370;30480,60960;0,116205;9525,125095;88900,161925;88900,250190;79375,311150;58420,372110;347980,405765;299085,253365;317500,238125;323850,210820;327025,189230;330200,167640;342265,52070;332740,30480;314325,21590;259715,6350;247650,0;241300,0;244475,8890;247650,21590;256540,33655;259715,45720;262890,57785;259715,69850;247650,79375;235585,88265;219710,94615;201930,94615;186690,88265;168275,79375;153035,67310;146685,52070;140970,30480;134620,12065;134620,0" o:connectangles="0,0,0,0,0,0,0,0,0,0,0,0,0,0,0,0,0,0,0,0,0,0,0,0,0,0,0,0,0,0,0,0,0,0,0,0,0,0,0,0,0,0,0"/>
                </v:shape>
                <v:shape id="Freeform 1355" o:spid="_x0000_s1734" style="position:absolute;left:18345;top:8178;width:2013;height:2991;visibility:visible;mso-wrap-style:square;v-text-anchor:top" coordsize="3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4h8cA&#10;AADdAAAADwAAAGRycy9kb3ducmV2LnhtbESPQWvCQBSE7wX/w/KE3upGC6FNXUWUUhEP1grF2zP7&#10;mqRm34bsU+O/d4VCj8PMfMOMp52r1ZnaUHk2MBwkoIhzbysuDOy+3p9eQAVBtlh7JgNXCjCd9B7G&#10;mFl/4U86b6VQEcIhQwOlSJNpHfKSHIaBb4ij9+NbhxJlW2jb4iXCXa1HSZJqhxXHhRIbmpeUH7cn&#10;Z6Be7eR3E67V936frg/h8PqxXogxj/1u9gZKqJP/8F97aQ08D9MR3N/EJ6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eIfHAAAA3QAAAA8AAAAAAAAAAAAAAAAAmAIAAGRy&#10;cy9kb3ducmV2LnhtbFBLBQYAAAAABAAEAPUAAACMAwAAAAA=&#10;" path="m14,82l4,115r,19l,173r4,53l4,288r,29l,351r4,33l9,413r5,34l33,471r29,-5l86,466r39,-14l158,423r19,-34l269,250r14,-29l293,216r,-10l298,197r,-10l307,163r,-9l307,149r,-10l298,134r,-4l293,120r-5,-5l283,110r-5,-4l283,101r10,l298,106r4,4l307,120r,5l317,130r,-10l317,115r,-9l312,96r,-19l307,77r,-15l298,57,293,43,288,33r-5,-9l283,19r,-10l278,5r,-5l274,,264,24,230,62r-4,10l216,77r,5l216,91r10,15l235,139r5,24l245,187r-53,44l120,288r5,-72l120,144,14,82xe" fillcolor="#ff9f7f" strokecolor="#bf3f00" strokeweight="0">
                  <v:path arrowok="t" o:connecttype="custom" o:connectlocs="2540,73025;0,109855;2540,182880;0,222885;5715,262255;20955,299085;54610,295910;100330,268605;170815,158750;186055,137160;189230,125095;194945,103505;194945,94615;189230,85090;186055,76200;179705,69850;179705,64135;189230,67310;194945,76200;201295,82550;201295,73025;198120,60960;194945,48895;189230,36195;182880,20955;179705,12065;176530,3175;173990,0;146050,39370;137160,48895;137160,57785;149225,88265;155575,118745;76200,182880;76200,91440" o:connectangles="0,0,0,0,0,0,0,0,0,0,0,0,0,0,0,0,0,0,0,0,0,0,0,0,0,0,0,0,0,0,0,0,0,0,0"/>
                </v:shape>
                <v:shape id="Freeform 1356" o:spid="_x0000_s1735" style="position:absolute;left:19958;top:8540;width:279;height:64;visibility:visible;mso-wrap-style:square;v-text-anchor:top" coordsize="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aXcYA&#10;AADdAAAADwAAAGRycy9kb3ducmV2LnhtbESPQWvCQBSE7wX/w/KE3ppNFFKbuoqUFgJVgql4fs0+&#10;k2D2bchuNf33XaHgcZiZb5jlejSduNDgWssKkigGQVxZ3XKt4PD18bQA4Tyyxs4yKfglB+vV5GGJ&#10;mbZX3tOl9LUIEHYZKmi87zMpXdWQQRfZnjh4JzsY9EEOtdQDXgPcdHIWx6k02HJYaLCnt4aqc/lj&#10;FFSn2afeut37S3l0ye75uxhzUyj1OB03ryA8jf4e/m/nWsE8Sedwe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uaXcYAAADdAAAADwAAAAAAAAAAAAAAAACYAgAAZHJz&#10;L2Rvd25yZXYueG1sUEsFBgAAAAAEAAQA9QAAAIsDAAAAAA==&#10;" path="m,10l29,,44,e" filled="f" strokecolor="#bf3f00" strokeweight="0">
                  <v:path arrowok="t" o:connecttype="custom" o:connectlocs="0,6350;18415,0;27940,0" o:connectangles="0,0,0"/>
                </v:shape>
                <v:shape id="Freeform 1357" o:spid="_x0000_s1736" style="position:absolute;left:19900;top:8667;width:362;height:89;visibility:visible;mso-wrap-style:square;v-text-anchor:top" coordsize="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0uMYA&#10;AADdAAAADwAAAGRycy9kb3ducmV2LnhtbESPzWrDMBCE74W+g9hCb42c/pjgRgmhIaWFXuKWnBdr&#10;Y4lIK8dSbPftq0Khx2FmvmGW68k7MVAfbWAF81kBgrgJ2nKr4Otzd7cAEROyRheYFHxThPXq+mqJ&#10;lQ4j72moUysyhGOFCkxKXSVlbAx5jLPQEWfvGHqPKcu+lbrHMcO9k/dFUUqPlvOCwY5eDDWn+uIV&#10;LD6cPZgtj+XT+3nvpuFQ292rUrc30+YZRKIp/Yf/2m9awcO8fIT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0uMYAAADdAAAADwAAAAAAAAAAAAAAAACYAgAAZHJz&#10;L2Rvd25yZXYueG1sUEsFBgAAAAAEAAQA9QAAAIsDAAAAAA==&#10;" path="m,14l33,5,57,e" filled="f" strokecolor="#bf3f00" strokeweight="0">
                  <v:path arrowok="t" o:connecttype="custom" o:connectlocs="0,8890;20955,3175;36195,0" o:connectangles="0,0,0"/>
                </v:shape>
                <v:shape id="Freeform 1358" o:spid="_x0000_s1737" style="position:absolute;left:19958;top:8483;width:152;height:121;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cFsMA&#10;AADdAAAADwAAAGRycy9kb3ducmV2LnhtbESP0WrCQBRE3wv+w3IF3+omGm1IXUUEJa/afsBt9jYb&#10;kr0bsqvGv3cLBR+HmTnDbHaj7cSNBt84VpDOExDEldMN1wq+v47vOQgfkDV2jknBgzzstpO3DRba&#10;3flMt0uoRYSwL1CBCaEvpPSVIYt+7nri6P26wWKIcqilHvAe4baTiyRZS4sNxwWDPR0MVe3lahW0&#10;Wd6YnywtT3rM9+dDKFv5kSk1m477TxCBxvAK/7dLrWCZrlfw9yY+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VcFsMAAADdAAAADwAAAAAAAAAAAAAAAACYAgAAZHJzL2Rv&#10;d25yZXYueG1sUEsFBgAAAAAEAAQA9QAAAIgDAAAAAA==&#10;" path="m,19l20,r4,9e" filled="f" strokecolor="#bf3f00" strokeweight="0">
                  <v:path arrowok="t" o:connecttype="custom" o:connectlocs="0,12065;12700,0;15240,5715" o:connectangles="0,0,0"/>
                </v:shape>
                <v:line id="Line 1359" o:spid="_x0000_s1738" style="position:absolute;flip:x y;visibility:visible;mso-wrap-style:square" from="20085,8299" to="20142,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sGsQAAADdAAAADwAAAGRycy9kb3ducmV2LnhtbESPQWvCQBSE74X+h+UVeqsbKwRJsxFN&#10;FXoqqO39mX1Ngtm3IfuM6b/vFgSPw8x8w+SryXVqpCG0ng3MZwko4srblmsDX8fdyxJUEGSLnWcy&#10;8EsBVsXjQ46Z9Vfe03iQWkUIhwwNNCJ9pnWoGnIYZr4njt6PHxxKlEOt7YDXCHedfk2SVDtsOS40&#10;2FPZUHU+XJyBzfa9W8r3pS7LnZw+T+t2P2JpzPPTtH4DJTTJPXxrf1gDi3mawv+b+AR0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GwaxAAAAN0AAAAPAAAAAAAAAAAA&#10;AAAAAKECAABkcnMvZG93bnJldi54bWxQSwUGAAAAAAQABAD5AAAAkgMAAAAA&#10;" strokecolor="#bf3f00" strokeweight="0"/>
                <v:shape id="Freeform 1360" o:spid="_x0000_s1739" style="position:absolute;left:18218;top:8540;width:946;height:584;visibility:visible;mso-wrap-style:square;v-text-anchor:top" coordsize="1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eZMcA&#10;AADdAAAADwAAAGRycy9kb3ducmV2LnhtbESPQWvCQBSE7wX/w/IEb3WjopY0qxRBURpta9OeH9ln&#10;Epp9G7Krxn/vFgo9DjPzDZMsO1OLC7WusqxgNIxAEOdWV1woyD7Xj08gnEfWWFsmBTdysFz0HhKM&#10;tb3yB12OvhABwi5GBaX3TSyly0sy6Ia2IQ7eybYGfZBtIXWL1wA3tRxH0UwarDgslNjQqqT853g2&#10;CtLsa/de78ffh+nbqzmfinS/uaVKDfrdyzMIT53/D/+1t1rBZDSbw++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OXmTHAAAA3QAAAA8AAAAAAAAAAAAAAAAAmAIAAGRy&#10;cy9kb3ducmV2LnhtbFBLBQYAAAAABAAEAPUAAACMAwAAAAA=&#10;" path="m68,34l10,,,25r,9l15,39,149,92r,-15l68,34xe" fillcolor="yellow" stroked="f">
                  <v:path arrowok="t" o:connecttype="custom" o:connectlocs="43180,21590;6350,0;0,15875;0,21590;9525,24765;94615,58420;94615,48895;43180,21590" o:connectangles="0,0,0,0,0,0,0,0"/>
                </v:shape>
                <v:shape id="Freeform 1361" o:spid="_x0000_s1740" style="position:absolute;left:19780;top:7905;width:362;height:667;visibility:visible;mso-wrap-style:square;v-text-anchor:top" coordsize="5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CqcIA&#10;AADdAAAADwAAAGRycy9kb3ducmV2LnhtbERPz2vCMBS+D/wfwhN2m6l1K1KNUoS5XXpY1fsjebbF&#10;5qU0Wdv998thsOPH93t/nG0nRhp861jBepWAINbOtFwruF7eX7YgfEA22DkmBT/k4XhYPO0xN27i&#10;LxqrUIsYwj5HBU0IfS6l1w1Z9CvXE0fu7gaLIcKhlmbAKYbbTqZJkkmLLceGBns6NaQf1bdVUL6W&#10;6U276rzVF1O0Pvso30pW6nk5FzsQgebwL/5zfxoFm3UW58Y38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QKpwgAAAN0AAAAPAAAAAAAAAAAAAAAAAJgCAABkcnMvZG93&#10;bnJldi54bWxQSwUGAAAAAAQABAD1AAAAhwMAAAAA&#10;" path="m52,l33,4,19,14,9,33,,43,,62,,86r9,19l28,86r,-19l24,62,19,52r9,l28,48,33,38r,-5l38,28r5,-4l48,24r4,-5l52,14,57,4,52,xe" fillcolor="#ff9f7f" strokecolor="#bf3f00" strokeweight="0">
                  <v:path arrowok="t" o:connecttype="custom" o:connectlocs="33020,0;20955,2540;12065,8890;5715,20955;0,27305;0,39370;0,54610;5715,66675;17780,54610;17780,42545;15240,39370;12065,33020;17780,33020;17780,30480;20955,24130;20955,20955;24130,17780;27305,15240;30480,15240;33020,12065;33020,8890;36195,2540;33020,0" o:connectangles="0,0,0,0,0,0,0,0,0,0,0,0,0,0,0,0,0,0,0,0,0,0,0"/>
                </v:shape>
                <v:shape id="Freeform 1362" o:spid="_x0000_s1741" style="position:absolute;left:19989;top:7874;width:153;height:88;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MKcUA&#10;AADdAAAADwAAAGRycy9kb3ducmV2LnhtbESP0WrCQBRE3wv+w3IF35qNSkMTXUUEIfSlrfUDLtlr&#10;EszeXbOrJv36bqHQx2FmzjDr7WA6cafet5YVzJMUBHFldcu1gtPX4fkVhA/IGjvLpGAkD9vN5GmN&#10;hbYP/qT7MdQiQtgXqKAJwRVS+qohgz6xjjh6Z9sbDFH2tdQ9PiLcdHKRppk02HJcaNDRvqHqcrwZ&#10;Bfr97eo+6vR7Px7GFyydveZLq9RsOuxWIAIN4T/81y61guU8y+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wpxQAAAN0AAAAPAAAAAAAAAAAAAAAAAJgCAABkcnMv&#10;ZG93bnJldi54bWxQSwUGAAAAAAQABAD1AAAAigMAAAAA&#10;" path="m,9l24,r,9l15,14,5,14,,9xe" fillcolor="#ff001f" strokecolor="#ff001f" strokeweight="0">
                  <v:path arrowok="t" o:connecttype="custom" o:connectlocs="0,5715;15240,0;15240,5715;9525,8890;3175,8890;0,5715" o:connectangles="0,0,0,0,0,0"/>
                </v:shape>
                <v:shape id="Freeform 1363" o:spid="_x0000_s1742" style="position:absolute;left:20110;top:7537;width:2413;height:2927;visibility:visible;mso-wrap-style:square;v-text-anchor:top" coordsize="38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Y8IA&#10;AADdAAAADwAAAGRycy9kb3ducmV2LnhtbERPTYvCMBC9C/6HMMLeNKkLq1SjiLKysIhY9T40Y1tt&#10;JqWJ2v33m4Pg8fG+58vO1uJBra8ca0hGCgRx7kzFhYbT8Xs4BeEDssHaMWn4Iw/LRb83x9S4Jx/o&#10;kYVCxBD2KWooQ2hSKX1ekkU/cg1x5C6utRgibAtpWnzGcFvLsVJf0mLFsaHEhtYl5bfsbjWcd+vd&#10;KTv83lfbbr9Vt8RvrirX+mPQrWYgAnXhLX65f4yGz2QS98c38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qVjwgAAAN0AAAAPAAAAAAAAAAAAAAAAAJgCAABkcnMvZG93&#10;bnJldi54bWxQSwUGAAAAAAQABAD1AAAAhwMAAAAA&#10;" path="m145,l371,38,351,48r29,14l255,461,92,442,,389,145,xe" fillcolor="#9fbfff" stroked="f">
                  <v:path arrowok="t" o:connecttype="custom" o:connectlocs="92075,0;235585,24130;222885,30480;241300,39370;161925,292735;58420,280670;0,247015;92075,0" o:connectangles="0,0,0,0,0,0,0,0"/>
                </v:shape>
                <v:shape id="Freeform 1364" o:spid="_x0000_s1743" style="position:absolute;left:19716;top:9366;width:2534;height:1403;visibility:visible;mso-wrap-style:square;v-text-anchor:top" coordsize="39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uwccA&#10;AADdAAAADwAAAGRycy9kb3ducmV2LnhtbESPQWvCQBSE7wX/w/IEb3UTtVrSrKKCIIUK0dL0+Mi+&#10;JsHs25BdNf333YLgcZiZb5h01ZtGXKlztWUF8TgCQVxYXXOp4PO0e34F4TyyxsYyKfglB6vl4CnF&#10;RNsbZ3Q9+lIECLsEFVTet4mUrqjIoBvbljh4P7Yz6IPsSqk7vAW4aeQkiubSYM1hocKWthUV5+PF&#10;KJjl31/vh7x4yXatW28+JpvDaZspNRr26zcQnnr/CN/be61gGi9i+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ILsHHAAAA3QAAAA8AAAAAAAAAAAAAAAAAmAIAAGRy&#10;cy9kb3ducmV2LnhtbFBLBQYAAAAABAAEAPUAAACMAwAAAAA=&#10;" path="m365,r5,15l380,58r4,34l389,135r5,14l399,173r,15l399,197r-5,10l384,217r-52,4l274,221r-63,-9l178,221r-29,l130,221r-24,-4l86,217,43,212,29,202r,-14l19,173r-5,-9l14,149,5,135,,125r5,-9l10,111r4,l19,116r5,4l29,125r19,5l38,125r-4,-9l38,111r15,-5l67,106r19,-5l110,101r10,l106,96r-15,l82,96r-15,l58,96r,-4l53,87,77,77r29,-5l125,72r14,5l154,87r14,9l173,111r14,9l207,130r24,l255,130r53,-14l317,116,336,87r5,-34l365,xe" fillcolor="#ff9f7f" strokecolor="#bf3f00" strokeweight="0">
                  <v:path arrowok="t" o:connecttype="custom" o:connectlocs="234950,9525;243840,58420;250190,94615;253365,119380;250190,131445;210820,140335;133985,134620;94615,140335;67310,137795;27305,134620;18415,119380;8890,104140;3175,85725;3175,73660;8890,70485;15240,76200;30480,82550;21590,73660;33655,67310;54610,64135;76200,64135;57785,60960;42545,60960;36830,58420;48895,48895;79375,45720;97790,55245;109855,70485;131445,82550;161925,82550;201295,73660;216535,33655" o:connectangles="0,0,0,0,0,0,0,0,0,0,0,0,0,0,0,0,0,0,0,0,0,0,0,0,0,0,0,0,0,0,0,0"/>
                </v:shape>
                <v:shape id="Freeform 1365" o:spid="_x0000_s1744" style="position:absolute;left:12820;top:10071;width:2166;height:2533;visibility:visible;mso-wrap-style:square;v-text-anchor:top" coordsize="34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HesYA&#10;AADdAAAADwAAAGRycy9kb3ducmV2LnhtbESPT2vCQBTE70K/w/IK3nQTBaupq6ggVHrxTxCPz+xr&#10;Esy+DdmNpt++KxQ8DjPzG2a+7Ewl7tS40rKCeBiBIM6sLjlXkJ62gykI55E1VpZJwS85WC7eenNM&#10;tH3wge5Hn4sAYZeggsL7OpHSZQUZdENbEwfvxzYGfZBNLnWDjwA3lRxF0UQaLDksFFjTpqDsdmyN&#10;gt1mfebLod19X/dpOruN8Ry3E6X6793qE4Snzr/C/+0vrWAcf4zg+S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HesYAAADdAAAADwAAAAAAAAAAAAAAAACYAgAAZHJz&#10;L2Rvd25yZXYueG1sUEsFBgAAAAAEAAQA9QAAAIsDAAAAAA==&#10;" path="m,293l14,274,,226,,192,9,139,24,101,38,72,57,38,91,19,129,r49,l240,14r58,29l327,72r14,38l341,154r-5,38l312,235r,34l307,283r-5,10l278,336r-19,15l250,370r-5,5l240,384r-5,l226,384r-15,l202,379r-5,l173,399,,293xe" fillcolor="#ffbf7f" stroked="f">
                  <v:path arrowok="t" o:connecttype="custom" o:connectlocs="0,186055;8890,173990;0,143510;0,121920;5715,88265;15240,64135;24130,45720;36195,24130;57785,12065;81915,0;113030,0;152400,8890;189230,27305;207645,45720;216535,69850;216535,97790;213360,121920;198120,149225;198120,170815;194945,179705;191770,186055;176530,213360;164465,222885;158750,234950;155575,238125;152400,243840;149225,243840;143510,243840;133985,243840;128270,240665;125095,240665;109855,253365;0,186055" o:connectangles="0,0,0,0,0,0,0,0,0,0,0,0,0,0,0,0,0,0,0,0,0,0,0,0,0,0,0,0,0,0,0,0,0"/>
                </v:shape>
                <v:oval id="Oval 1366" o:spid="_x0000_s1745" style="position:absolute;left:14039;top:12052;width:33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QLcYA&#10;AADdAAAADwAAAGRycy9kb3ducmV2LnhtbESPT2vCQBTE70K/w/IK3nQTpWpTVymCUPDin1bo7ZF9&#10;JovZtzG7jem3dwXB4zAzv2Hmy85WoqXGG8cK0mECgjh32nCh4PuwHsxA+ICssXJMCv7Jw3Lx0ptj&#10;pt2Vd9TuQyEihH2GCsoQ6kxKn5dk0Q9dTRy9k2sshiibQuoGrxFuKzlKkom0aDgulFjTqqT8vP+z&#10;Ct5+Ll26OW1+z7tjOzJotrZ43yrVf+0+P0AE6sIz/Gh/aQXjdDqG+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UQLcYAAADdAAAADwAAAAAAAAAAAAAAAACYAgAAZHJz&#10;L2Rvd25yZXYueG1sUEsFBgAAAAAEAAQA9QAAAIsDAAAAAA==&#10;" filled="f" strokeweight="0"/>
                <v:shape id="Freeform 1367" o:spid="_x0000_s1746" style="position:absolute;left:14039;top:11715;width:242;height:489;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0R8cA&#10;AADdAAAADwAAAGRycy9kb3ducmV2LnhtbESPQWvCQBSE74L/YXkFb3VjFavRVdpioUqhNPWS2zP7&#10;mixm34bsqvHfu4WCx2FmvmGW687W4kytN44VjIYJCOLCacOlgv3P++MMhA/IGmvHpOBKHtarfm+J&#10;qXYX/qZzFkoRIexTVFCF0KRS+qIii37oGuLo/brWYoiyLaVu8RLhtpZPSTKVFg3HhQobequoOGYn&#10;q2CTT/K9mX+Zbrub4+thN8s+c6/U4KF7WYAI1IV7+L/9oRWMR88T+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NEfHAAAA3QAAAA8AAAAAAAAAAAAAAAAAmAIAAGRy&#10;cy9kb3ducmV2LnhtbFBLBQYAAAAABAAEAPUAAACMAwAAAAA=&#10;" path="m,l,10,,24,5,53r9,19l29,77r9,-5e" filled="f" strokecolor="#ff7f3f" strokeweight="0">
                  <v:path arrowok="t" o:connecttype="custom" o:connectlocs="0,0;0,6350;0,15240;3175,33655;8890,45720;18415,48895;24130,45720" o:connectangles="0,0,0,0,0,0,0"/>
                </v:shape>
                <v:shape id="Freeform 1368" o:spid="_x0000_s1747" style="position:absolute;left:12668;top:11779;width:1403;height:1067;visibility:visible;mso-wrap-style:square;v-text-anchor:top" coordsize="22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rrcYA&#10;AADdAAAADwAAAGRycy9kb3ducmV2LnhtbESPzWrDMBCE74W8g9hAb43slvzgRglJoCWQS+L2ATbW&#10;VjKxVsZSY7dPHxUKOQ4z8w2zXA+uEVfqQu1ZQT7JQBBXXtdsFHx+vD0tQISIrLHxTAp+KMB6NXpY&#10;YqF9zye6ltGIBOFQoAIbY1tIGSpLDsPEt8TJ+/Kdw5hkZ6TusE9w18jnLJtJhzWnBYst7SxVl/Lb&#10;KThX75fDYLw5tv3cWve7C9u8VOpxPGxeQUQa4j38395rBS/5fAp/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XrrcYAAADdAAAADwAAAAAAAAAAAAAAAACYAgAAZHJz&#10;L2Rvd25yZXYueG1sUEsFBgAAAAAEAAQA9QAAAIsDAAAAAA==&#10;" path="m38,r96,48l173,67r14,15l202,96r9,10l216,120r5,10l192,168,,29,38,xe" fillcolor="#5f3f1f" stroked="f">
                  <v:path arrowok="t" o:connecttype="custom" o:connectlocs="24130,0;85090,30480;109855,42545;118745,52070;128270,60960;133985,67310;137160,76200;140335,82550;121920,106680;0,18415;24130,0" o:connectangles="0,0,0,0,0,0,0,0,0,0,0"/>
                </v:shape>
                <v:shape id="Freeform 1369" o:spid="_x0000_s1748" style="position:absolute;left:12515;top:9645;width:2775;height:2350;visibility:visible;mso-wrap-style:square;v-text-anchor:top" coordsize="43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QY8gA&#10;AADdAAAADwAAAGRycy9kb3ducmV2LnhtbESPQWvCQBSE70L/w/KEXqRubEFL6ibUUqEHFYwG7O2R&#10;fSap2bchu9X4792C0OMwM98w87Q3jThT52rLCibjCARxYXXNpYL9bvn0CsJ5ZI2NZVJwJQdp8jCY&#10;Y6zthbd0znwpAoRdjAoq79tYSldUZNCNbUscvKPtDPogu1LqDi8Bbhr5HEVTabDmsFBhSx8VFafs&#10;1wTKZrZafOeH0efP+rTINrlcXq1U6nHYv7+B8NT7//C9/aUVvExmU/h7E56AT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BjyAAAAN0AAAAPAAAAAAAAAAAAAAAAAJgCAABk&#10;cnMvZG93bnJldi54bWxQSwUGAAAAAAQABAD1AAAAjQMAAAAA&#10;" path="m206,9l226,r33,14l312,48,413,158r19,19l437,201r,20l437,235r-5,14l423,264r-10,9l365,307r-15,5l336,312r-24,14l278,331r-9,l259,321r-9,l240,321r-10,5l230,336r,5l216,346r-19,14l168,360r-29,5l105,370,62,360,24,341,19,331,14,321,9,297,4,254,,235,,216,4,201,9,182,19,158,38,124,77,76,105,52,153,19r29,-5l206,9xe" fillcolor="#9f7f5f" stroked="f">
                  <v:path arrowok="t" o:connecttype="custom" o:connectlocs="130810,5715;143510,0;164465,8890;198120,30480;262255,100330;274320,112395;277495,127635;277495,140335;277495,149225;274320,158115;268605,167640;262255,173355;231775,194945;222250,198120;213360,198120;198120,207010;176530,210185;170815,210185;164465,203835;158750,203835;152400,203835;146050,207010;146050,213360;146050,216535;137160,219710;125095,228600;106680,228600;88265,231775;66675,234950;39370,228600;15240,216535;12065,210185;8890,203835;5715,188595;2540,161290;0,149225;0,137160;2540,127635;5715,115570;12065,100330;24130,78740;48895,48260;66675,33020;97155,12065;115570,8890;130810,5715" o:connectangles="0,0,0,0,0,0,0,0,0,0,0,0,0,0,0,0,0,0,0,0,0,0,0,0,0,0,0,0,0,0,0,0,0,0,0,0,0,0,0,0,0,0,0,0,0,0"/>
                </v:shape>
                <v:shape id="Freeform 1370" o:spid="_x0000_s1749" style="position:absolute;left:14649;top:11506;width:400;height:425;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9DMQA&#10;AADdAAAADwAAAGRycy9kb3ducmV2LnhtbESPQWvCQBSE7wX/w/IEb3WTCo1EVxFBsMdqRbw9s89s&#10;MPs2ya4a/323IPQ4zMw3zHzZ21rcqfOVYwXpOAFBXDhdcangZ795n4LwAVlj7ZgUPMnDcjF4m2Ou&#10;3YO/6b4LpYgQ9jkqMCE0uZS+MGTRj11DHL2L6yyGKLtS6g4fEW5r+ZEkn9JixXHBYENrQ8V1d7MK&#10;jtkm/UpM+yzO01N9w21r6NAqNRr2qxmIQH34D7/aW61gkmYZ/L2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fQzEAAAA3QAAAA8AAAAAAAAAAAAAAAAAmAIAAGRycy9k&#10;b3ducmV2LnhtbFBLBQYAAAAABAAEAPUAAACJAwAAAAA=&#10;" path="m14,9r39,l48,r5,l63,9r,5l58,14,53,28r,5l48,48r,5l43,53r-4,4l34,62r-5,5l24,67r-5,l24,57r5,l34,53r9,-5l48,38r,-5l48,24,53,14,,19,14,9xe" fillcolor="#9f7f5f" stroked="f">
                  <v:path arrowok="t" o:connecttype="custom" o:connectlocs="8890,5715;33655,5715;30480,0;33655,0;40005,5715;40005,8890;36830,8890;33655,17780;33655,20955;30480,30480;30480,33655;27305,33655;24765,36195;21590,39370;18415,42545;15240,42545;12065,42545;15240,36195;18415,36195;21590,33655;27305,30480;30480,24130;30480,20955;30480,15240;33655,8890;0,12065;8890,5715" o:connectangles="0,0,0,0,0,0,0,0,0,0,0,0,0,0,0,0,0,0,0,0,0,0,0,0,0,0,0"/>
                </v:shape>
                <v:shape id="Freeform 1371" o:spid="_x0000_s1750" style="position:absolute;left:15779;top:10312;width:2413;height:2991;visibility:visible;mso-wrap-style:square;v-text-anchor:top" coordsize="380,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6s8MA&#10;AADdAAAADwAAAGRycy9kb3ducmV2LnhtbERPTWvCQBC9F/wPywi91U3a0Eh0FS0ESi8SLfU6ZMck&#10;JjsbsqtJ/333IPT4eN/r7WQ6cafBNZYVxIsIBHFpdcOVgu9T/rIE4Tyyxs4yKfglB9vN7GmNmbYj&#10;F3Q/+kqEEHYZKqi97zMpXVmTQbewPXHgLnYw6AMcKqkHHEO46eRrFL1Lgw2Hhhp7+qipbI83o2B/&#10;S8ciOWP7s0+xuR4oT05fuVLP82m3AuFp8v/ih/tTK3iL0zA3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D6s8MAAADdAAAADwAAAAAAAAAAAAAAAACYAgAAZHJzL2Rv&#10;d25yZXYueG1sUEsFBgAAAAAEAAQA9QAAAIgDAAAAAA==&#10;" path="m327,72r24,63l356,159r-5,24l351,216r29,53l360,293r5,10l360,337r-4,19l356,375r,24l351,418r-19,10l308,433r-73,38l29,346,24,293,14,255,10,231,,197,10,154r9,-48l34,77,53,53,82,24,115,10,159,r28,l226,r38,15l298,34r29,38xe" fillcolor="#bf7f3f" stroked="f">
                  <v:path arrowok="t" o:connecttype="custom" o:connectlocs="207645,45720;222885,85725;226060,100965;222885,116205;222885,137160;241300,170815;228600,186055;231775,192405;228600,213995;226060,226060;226060,238125;226060,253365;222885,265430;210820,271780;195580,274955;149225,299085;18415,219710;15240,186055;8890,161925;6350,146685;0,125095;6350,97790;12065,67310;21590,48895;33655,33655;52070,15240;73025,6350;100965,0;118745,0;143510,0;167640,9525;189230,21590;207645,45720" o:connectangles="0,0,0,0,0,0,0,0,0,0,0,0,0,0,0,0,0,0,0,0,0,0,0,0,0,0,0,0,0,0,0,0,0"/>
                </v:shape>
                <v:shape id="Freeform 1372" o:spid="_x0000_s1751" style="position:absolute;left:15595;top:10160;width:2470;height:2565;visibility:visible;mso-wrap-style:square;v-text-anchor:top" coordsize="389,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9KcQA&#10;AADdAAAADwAAAGRycy9kb3ducmV2LnhtbESPUUvDQBCE3wv+h2MFX4q91ELV2GsRQSj0qWl/wJpb&#10;c8HcXrg9k+iv7wlCH4eZ+YbZ7CbfqYGitIENLBcFKOI62JYbA+fT+/0TKEnIFrvAZOCHBHbbm9kG&#10;SxtGPtJQpUZlCEuJBlxKfam11I48yiL0xNn7DNFjyjI22kYcM9x3+qEo1tpjy3nBYU9vjuqv6tsb&#10;WMe9SPXrh+4gc5fkI/qRD8bc3U6vL6ASTeka/m/vrYHV8vEZ/t7kJ6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fSnEAAAA3QAAAA8AAAAAAAAAAAAAAAAAmAIAAGRycy9k&#10;b3ducmV2LnhtbFBLBQYAAAAABAAEAPUAAACJAwAAAAA=&#10;" path="m34,356l24,308,19,284,5,250,,226,,192,10,154,24,111,43,77,63,43,87,24,115,10,149,r48,l250,10r38,l322,10r15,9l351,24r14,29l375,72r14,15l380,116r-10,24l370,154r-5,19l356,192r-10,10l341,265r-9,14l322,269r-10,-9l303,240r-19,l274,265r,33l274,322r10,15l293,351r24,10l284,356r-15,l269,361r-24,28l231,389r-19,10l197,404,139,394r-28,l106,385,77,375,53,370,34,356xe" fillcolor="#5f5f5f" stroked="f">
                  <v:path arrowok="t" o:connecttype="custom" o:connectlocs="21590,226060;15240,195580;12065,180340;3175,158750;0,143510;0,121920;6350,97790;15240,70485;27305,48895;40005,27305;55245,15240;73025,6350;94615,0;125095,0;158750,6350;182880,6350;204470,6350;213995,12065;222885,15240;231775,33655;238125,45720;247015,55245;241300,73660;234950,88900;234950,97790;231775,109855;226060,121920;219710,128270;216535,168275;210820,177165;204470,170815;198120,165100;192405,152400;180340,152400;173990,168275;173990,189230;173990,204470;180340,213995;186055,222885;201295,229235;180340,226060;170815,226060;170815,229235;155575,247015;146685,247015;134620,253365;125095,256540;88265,250190;70485,250190;67310,244475;48895,238125;33655,234950;21590,226060" o:connectangles="0,0,0,0,0,0,0,0,0,0,0,0,0,0,0,0,0,0,0,0,0,0,0,0,0,0,0,0,0,0,0,0,0,0,0,0,0,0,0,0,0,0,0,0,0,0,0,0,0,0,0,0,0"/>
                </v:shape>
                <v:shape id="Freeform 1373" o:spid="_x0000_s1752" style="position:absolute;left:17703;top:11226;width:610;height:794;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hZscA&#10;AADdAAAADwAAAGRycy9kb3ducmV2LnhtbERPTUvDQBC9F/wPywhexG7aqpS0m9AKxYIHNUpLb2N2&#10;TKLZ2ZDdpKm/vnsQeny872U6mFr01LrKsoLJOAJBnFtdcaHg82NzNwfhPLLG2jIpOJGDNLkaLTHW&#10;9sjv1Ge+ECGEXYwKSu+bWEqXl2TQjW1DHLhv2xr0AbaF1C0eQ7ip5TSKHqXBikNDiQ09lZT/Zp1R&#10;MH15zeh2v951X2/bh+cD/vX33Y9SN9fDagHC0+Av4n/3ViuYTeZhf3gTnoBM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sIWbHAAAA3QAAAA8AAAAAAAAAAAAAAAAAmAIAAGRy&#10;cy9kb3ducmV2LnhtbFBLBQYAAAAABAAEAPUAAACMAwAAAAA=&#10;" path="m9,39l72,10r-24,l48,,96,r,10l91,24r,20l91,68r,14l81,97r-4,14l72,116r-10,5l53,125r,-9l67,111,77,97,81,72r,-19l77,34,,77,9,39xe" fillcolor="#9f9f9f" stroked="f">
                  <v:path arrowok="t" o:connecttype="custom" o:connectlocs="5715,24765;45720,6350;30480,6350;30480,0;60960,0;60960,6350;57785,15240;57785,27940;57785,43180;57785,52070;51435,61595;48895,70485;45720,73660;39370,76835;33655,79375;33655,73660;42545,70485;48895,61595;51435,45720;51435,33655;48895,21590;0,48895;5715,24765" o:connectangles="0,0,0,0,0,0,0,0,0,0,0,0,0,0,0,0,0,0,0,0,0,0,0"/>
                </v:shape>
                <v:rect id="Rectangle 1374" o:spid="_x0000_s1753" style="position:absolute;left:20262;top:9429;width:18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pjsYA&#10;AADdAAAADwAAAGRycy9kb3ducmV2LnhtbESPQWvCQBSE74X+h+UVvJS6iVKxqatUQehJUNtDb4/s&#10;azY0+zZkX5P4792C0OMwM98wq83oG9VTF+vABvJpBoq4DLbmysDHef+0BBUF2WITmAxcKMJmfX+3&#10;wsKGgY/Un6RSCcKxQANOpC20jqUjj3EaWuLkfYfOoyTZVdp2OCS4b/QsyxbaY81pwWFLO0flz+nX&#10;G6gPwR0fPy/P9FW+bNuhl/l2JsZMHsa3V1BCo/yHb+13a2CeL3P4e5OegF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PpjsYAAADdAAAADwAAAAAAAAAAAAAAAACYAgAAZHJz&#10;L2Rvd25yZXYueG1sUEsFBgAAAAAEAAQA9QAAAIsDAAAAAA==&#10;" fillcolor="#fadb3a" stroked="f"/>
                <v:shape id="Freeform 1375" o:spid="_x0000_s1754" style="position:absolute;left:19989;top:8026;width:121;height:336;visibility:visible;mso-wrap-style:square;v-text-anchor:top" coordsize="1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SXsIA&#10;AADdAAAADwAAAGRycy9kb3ducmV2LnhtbESPzQrCMBCE74LvEFbwIpqqoKUaRQRFEQ/+PMDSrG2x&#10;2ZQman17Iwgeh5n5hpkvG1OKJ9WusKxgOIhAEKdWF5wpuF42/RiE88gaS8uk4E0Olot2a46Jti8+&#10;0fPsMxEg7BJUkHtfJVK6NCeDbmAr4uDdbG3QB1lnUtf4CnBTylEUTaTBgsNCjhWtc0rv54dRcJjS&#10;Nr69i8PR7S+TsduRWU17SnU7zWoGwlPj/+Ffe6cVjIfxCL5vwhO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JJewgAAAN0AAAAPAAAAAAAAAAAAAAAAAJgCAABkcnMvZG93&#10;bnJldi54bWxQSwUGAAAAAAQABAD1AAAAhwMAAAAA&#10;" path="m,53l5,5r10,l19,,10,48,,53xe" fillcolor="#e56c00" stroked="f">
                  <v:path arrowok="t" o:connecttype="custom" o:connectlocs="0,33655;3175,3175;9525,3175;12065,0;6350,30480;0,33655" o:connectangles="0,0,0,0,0,0"/>
                </v:shape>
                <v:shape id="Freeform 1376" o:spid="_x0000_s1755" style="position:absolute;left:14865;top:11474;width:89;height: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IDccA&#10;AADdAAAADwAAAGRycy9kb3ducmV2LnhtbESPQWvCQBSE70L/w/IK3nQTAyVGVymFFu1B0VbE2yP7&#10;TILZtyG7atpf7wqCx2FmvmGm887U4kKtqywriIcRCOLc6ooLBb8/n4MUhPPIGmvLpOCPHMxnL70p&#10;ZtpeeUOXrS9EgLDLUEHpfZNJ6fKSDLqhbYiDd7StQR9kW0jd4jXATS1HUfQmDVYcFkps6KOk/LQ9&#10;GwXf+fqwWY47GX2N92mc7My/XI2U6r927xMQnjr/DD/aC60gidME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TSA3HAAAA3QAAAA8AAAAAAAAAAAAAAAAAmAIAAGRy&#10;cy9kb3ducmV2LnhtbFBLBQYAAAAABAAEAPUAAACMAwAAAAA=&#10;" path="m,14l14,r,9l,14xe" fillcolor="black" stroked="f">
                  <v:path arrowok="t" o:connecttype="custom" o:connectlocs="0,8890;8890,0;8890,5715;0,8890" o:connectangles="0,0,0,0"/>
                </v:shape>
                <v:shape id="Freeform 1377" o:spid="_x0000_s1756" style="position:absolute;left:21120;top:10160;width:304;height:641;visibility:visible;mso-wrap-style:square;v-text-anchor:top" coordsize="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YEsYA&#10;AADdAAAADwAAAGRycy9kb3ducmV2LnhtbESPS2vDMBCE74X+B7GF3Bo5TxI3Sih9QAjkkLS5L9bW&#10;cmOtjKTabn59VQjkOMzMN8xq09tatORD5VjBaJiBIC6crrhU8Pnx/rgAESKyxtoxKfilAJv1/d0K&#10;c+06PlB7jKVIEA45KjAxNrmUoTBkMQxdQ5y8L+ctxiR9KbXHLsFtLcdZNpcWK04LBht6MVScjz9W&#10;wbQy5+Db5Wxe77/fTrvyMu72r0oNHvrnJxCR+ngLX9tbrWAyWkz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sYEsYAAADdAAAADwAAAAAAAAAAAAAAAACYAgAAZHJz&#10;L2Rvd25yZXYueG1sUEsFBgAAAAAEAAQA9QAAAIsDAAAAAA==&#10;" path="m14,5r,14l19,29r5,10l24,48,19,63r-5,9l10,82,,92r5,4l10,96r4,l19,96r5,l29,96r,5l34,101r9,l43,92,48,77r,-14l48,43,43,29r,-19l38,5r-4,l29,,24,,19,5r-5,xe" fillcolor="#7f5f3f" strokecolor="#3f1f00" strokeweight="0">
                  <v:path arrowok="t" o:connecttype="custom" o:connectlocs="8890,3175;8890,12065;12065,18415;15240,24765;15240,30480;12065,40005;8890,45720;6350,52070;0,58420;3175,60960;6350,60960;8890,60960;12065,60960;15240,60960;18415,60960;18415,64135;21590,64135;27305,64135;27305,58420;30480,48895;30480,40005;30480,27305;27305,18415;27305,6350;24130,3175;21590,3175;18415,0;15240,0;12065,3175;8890,3175" o:connectangles="0,0,0,0,0,0,0,0,0,0,0,0,0,0,0,0,0,0,0,0,0,0,0,0,0,0,0,0,0,0"/>
                </v:shape>
                <v:shape id="Freeform 1378" o:spid="_x0000_s1757" style="position:absolute;left:19075;top:9950;width:2261;height:3143;visibility:visible;mso-wrap-style:square;v-text-anchor:top" coordsize="356,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VGsYA&#10;AADdAAAADwAAAGRycy9kb3ducmV2LnhtbESPT2vCQBTE7wW/w/KE3pqNLRZJs4oYGqw3/9DS2zP7&#10;TILZtyG7jfHbu0LB4zAzv2HSxWAa0VPnassKJlEMgriwuuZSwWH/+TID4TyyxsYyKbiSg8V89JRi&#10;ou2Ft9TvfCkChF2CCirv20RKV1Rk0EW2JQ7eyXYGfZBdKXWHlwA3jXyN43dpsOawUGFLq4qK8+7P&#10;KPg6xvm37euNdpvfa37m7KdZZ0o9j4flBwhPg3+E/9trreBtMpvC/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VGsYAAADdAAAADwAAAAAAAAAAAAAAAACYAgAAZHJz&#10;L2Rvd25yZXYueG1sUEsFBgAAAAAEAAQA9QAAAIsDAAAAAA==&#10;" path="m34,125l19,187r-9,38l,264r,38l5,336r5,19l10,389r14,14l38,432r29,63l322,442,312,394r15,-44l346,298r10,-58l356,187r-5,-53l332,91,303,43,269,19,240,9,202,4,159,,120,9,91,24,67,43,53,72,38,100r-4,25xe" fillcolor="#ffbf5f" stroked="f">
                  <v:path arrowok="t" o:connecttype="custom" o:connectlocs="21590,79375;12065,118745;6350,142875;0,167640;0,191770;3175,213360;6350,225425;6350,247015;15240,255905;24130,274320;42545,314325;204470,280670;198120,250190;207645,222250;219710,189230;226060,152400;226060,118745;222885,85090;210820,57785;192405,27305;170815,12065;152400,5715;128270,2540;100965,0;76200,5715;57785,15240;42545,27305;33655,45720;24130,63500;21590,79375" o:connectangles="0,0,0,0,0,0,0,0,0,0,0,0,0,0,0,0,0,0,0,0,0,0,0,0,0,0,0,0,0,0"/>
                </v:shape>
                <v:shape id="Freeform 1379" o:spid="_x0000_s1758" style="position:absolute;left:19075;top:9823;width:2349;height:2838;visibility:visible;mso-wrap-style:square;v-text-anchor:top" coordsize="370,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AhscA&#10;AADdAAAADwAAAGRycy9kb3ducmV2LnhtbESPT2vCQBTE7wW/w/IEb3XjHyREV9FC0UMvWkG9PbPP&#10;JJp9G7Jbk/bTu4LQ4zAzv2Fmi9aU4k61KywrGPQjEMSp1QVnCvbfn+8xCOeRNZaWScEvOVjMO28z&#10;TLRteEv3nc9EgLBLUEHufZVI6dKcDLq+rYiDd7G1QR9knUldYxPgppTDKJpIgwWHhRwr+sgpve1+&#10;jIJVrMen2/HSfA0ZR+e/9WZ5PYyV6nXb5RSEp9b/h1/tjVYwGsQTeL4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GwIbHAAAA3QAAAA8AAAAAAAAAAAAAAAAAmAIAAGRy&#10;cy9kb3ducmV2LnhtbFBLBQYAAAAABAAEAPUAAACMAwAAAAA=&#10;" path="m48,92l53,58,67,29,87,20,106,10,144,r24,l207,r29,5l250,20r19,4l288,39r20,19l322,72r14,20l351,116r9,24l370,183r,29l370,245r,29l360,313r-9,38l346,385r-19,29l312,423r-24,10l269,438r-19,9l231,447r-20,l187,442r-24,l154,438r5,4l91,433r10,-19l101,404r,-14l96,375r-5,-5l87,366r4,-10l101,346r,-9l101,313,96,284,82,269,67,265,48,245r-14,l19,265r,19l29,303r5,29l24,327r-5,-5l10,265,,226,5,197r5,-33l19,125r,-14l48,92xe" fillcolor="#5f3f1f" stroked="f">
                  <v:path arrowok="t" o:connecttype="custom" o:connectlocs="33655,36830;55245,12700;91440,0;131445,0;158750,12700;182880,24765;204470,45720;222885,73660;234950,116205;234950,155575;228600,198755;219710,244475;198120,268605;170815,278130;146685,283845;118745,280670;97790,278130;57785,274955;64135,256540;60960,238125;55245,232410;64135,219710;64135,198755;52070,170815;30480,155575;12065,168275;18415,192405;15240,207645;6350,168275;3175,125095;12065,79375;30480,58420" o:connectangles="0,0,0,0,0,0,0,0,0,0,0,0,0,0,0,0,0,0,0,0,0,0,0,0,0,0,0,0,0,0,0,0"/>
                </v:shape>
                <v:shape id="Freeform 1380" o:spid="_x0000_s1759" style="position:absolute;left:15779;top:12268;width:1645;height:762;visibility:visible;mso-wrap-style:square;v-text-anchor:top" coordsize="2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cYA&#10;AADdAAAADwAAAGRycy9kb3ducmV2LnhtbESPQWvCQBSE7wX/w/IEb3WjQhuiq4hQKIRCtUXw9sg+&#10;s8Hs25hdY+yvdwWhx2FmvmEWq97WoqPWV44VTMYJCOLC6YpLBb8/H68pCB+QNdaOScGNPKyWg5cF&#10;ZtpdeUvdLpQiQthnqMCE0GRS+sKQRT92DXH0jq61GKJsS6lbvEa4reU0Sd6kxYrjgsGGNoaK0+5i&#10;FXzvb830/LVJ97OuOPzl2OeYG6VGw349BxGoD//hZ/tTK5hN0nd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vcYAAADdAAAADwAAAAAAAAAAAAAAAACYAgAAZHJz&#10;L2Rvd25yZXYueG1sUEsFBgAAAAAEAAQA9QAAAIsDAAAAAA==&#10;" path="m,14l10,,38,5,77,9r48,20l154,38r33,15l221,72r29,10l259,96r,24l,14xe" stroked="f">
                  <v:path arrowok="t" o:connecttype="custom" o:connectlocs="0,8890;6350,0;24130,3175;48895,5715;79375,18415;97790,24130;118745,33655;140335,45720;158750,52070;164465,60960;164465,76200;0,8890" o:connectangles="0,0,0,0,0,0,0,0,0,0,0,0"/>
                </v:shape>
                <v:shape id="Freeform 1381" o:spid="_x0000_s1760" style="position:absolute;left:11322;top:11842;width:11017;height:1797;visibility:visible;mso-wrap-style:square;v-text-anchor:top" coordsize="173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zuMYA&#10;AADdAAAADwAAAGRycy9kb3ducmV2LnhtbESP3WoCQQxG74W+w5CCN1JnrdrK1lGKUKgI4k8fIMyk&#10;u0t3MtudUde3NxeCl+HLd5IzX3a+VmdqYxXYwGiYgSK2wVVcGPg5fr3MQMWE7LAOTAauFGG5eOrN&#10;MXfhwns6H1KhBMIxRwNlSk2udbQleYzD0BBL9htaj0nGttCuxYvAfa1fs+xNe6xYLpTY0Kok+3c4&#10;eaFsm3+7m7zX9rge7OIeV9PN5mpM/7n7/ACVqEuP5Xv72xkYj2byrtiIC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NzuMYAAADdAAAADwAAAAAAAAAAAAAAAACYAgAAZHJz&#10;L2Rvd25yZXYueG1sUEsFBgAAAAAEAAQA9QAAAIsDAAAAAA==&#10;" path="m5,206l72,124,111,86,144,57,192,14,216,,365,72r39,43l428,149r29,33l471,206r96,-53l606,129r53,-19l702,72r72,24l836,115r58,29l904,149r38,4l995,206r24,29l1082,269r177,-92l1519,115r96,34l1711,206r24,77l,283,5,206xe" fillcolor="#5f5f5f" stroked="f">
                  <v:path arrowok="t" o:connecttype="custom" o:connectlocs="3175,130810;45720,78740;70485,54610;91440,36195;121920,8890;137160,0;231775,45720;256540,73025;271780,94615;290195,115570;299085,130810;360045,97155;384810,81915;418465,69850;445770,45720;491490,60960;530860,73025;567690,91440;574040,94615;598170,97155;631825,130810;647065,149225;687070,170815;799465,112395;964565,73025;1025525,94615;1086485,130810;1101725,179705;0,179705;3175,130810" o:connectangles="0,0,0,0,0,0,0,0,0,0,0,0,0,0,0,0,0,0,0,0,0,0,0,0,0,0,0,0,0,0"/>
                </v:shape>
                <v:shape id="Freeform 1382" o:spid="_x0000_s1761" style="position:absolute;left:12515;top:12325;width:1404;height:1041;visibility:visible;mso-wrap-style:square;v-text-anchor:top" coordsize="22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IcgA&#10;AADdAAAADwAAAGRycy9kb3ducmV2LnhtbESPQWsCMRSE70L/Q3iFXkSztlDs1iiLIggFaa0He3ts&#10;3iaLm5d1E3XbX28KhR6HmfmGmS1614gLdaH2rGAyzkAQl17XbBTsP9ejKYgQkTU2nknBNwVYzO8G&#10;M8y1v/IHXXbRiAThkKMCG2ObSxlKSw7D2LfEyat85zAm2RmpO7wmuGvkY5Y9S4c1pwWLLS0tlcfd&#10;2SWKNdti+HY0+2X19X46HX5sVayUerjvi1cQkfr4H/5rb7SCp8n0BX7fp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9AhyAAAAN0AAAAPAAAAAAAAAAAAAAAAAJgCAABk&#10;cnMvZG93bnJldi54bWxQSwUGAAAAAAQABAD1AAAAjQMAAAAA&#10;" path="m,l105,29r39,10l163,53r19,20l201,92r10,19l221,135r-15,29l197,130,182,111,168,92,158,82,134,68,110,53,77,39,43,24,,xe" fillcolor="#7f7f7f" stroked="f">
                  <v:path arrowok="t" o:connecttype="custom" o:connectlocs="0,0;66675,18415;91440,24765;103505,33655;115570,46355;127635,58420;133985,70485;140335,85725;130810,104140;125095,82550;115570,70485;106680,58420;100330,52070;85090,43180;69850,33655;48895,24765;27305,15240;0,0" o:connectangles="0,0,0,0,0,0,0,0,0,0,0,0,0,0,0,0,0,0"/>
                </v:shape>
                <v:rect id="Rectangle 1383" o:spid="_x0000_s1762" style="position:absolute;left:13735;top:5981;width:1187;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RFMMA&#10;AADdAAAADwAAAGRycy9kb3ducmV2LnhtbERPS2vCQBC+F/wPywi9FN3YQltTVwmC1Kv2keuQHbNJ&#10;s7Mhu2r8951DoceP773ajL5TFxpiE9jAYp6BIq6Cbbg28Pmxm72CignZYheYDNwowmY9uVthbsOV&#10;D3Q5plpJCMccDbiU+lzrWDnyGOehJxbuFAaPSeBQazvgVcJ9px+z7Fl7bFgaHPa0dVT9HM9eeosX&#10;dyqar/3t3JaHtmzL8fvh3Zj76Vi8gUo0pn/xn3tvDTwtlrJf3sg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MRFMMAAADdAAAADwAAAAAAAAAAAAAAAACYAgAAZHJzL2Rv&#10;d25yZXYueG1sUEsFBgAAAAAEAAQA9QAAAIgDAAAAAA==&#10;" fillcolor="fuchsia" stroked="f"/>
                <v:shape id="Freeform 1384" o:spid="_x0000_s1763" style="position:absolute;top:31;width:22796;height:18123;visibility:visible;mso-wrap-style:square;v-text-anchor:top" coordsize="3590,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wOcUA&#10;AADdAAAADwAAAGRycy9kb3ducmV2LnhtbESP3WrCQBSE7wu+w3KE3ukmFWyNriLVilSo+Hd/yB6T&#10;aPZsyK4mvn23IPRymJlvmMmsNaW4U+0KywrifgSCOLW64EzB8fDV+wDhPLLG0jIpeJCD2bTzMsFE&#10;24Z3dN/7TAQIuwQV5N5XiZQuzcmg69uKOHhnWxv0QdaZ1DU2AW5K+RZFQ2mw4LCQY0WfOaXX/c0o&#10;uCx0u+FFIVfyvXlsdz/L07ePlHrttvMxCE+t/w8/22utYBCPYvh7E5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TA5xQAAAN0AAAAPAAAAAAAAAAAAAAAAAJgCAABkcnMv&#10;ZG93bnJldi54bWxQSwUGAAAAAAQABAD1AAAAigMAAAAA&#10;" path="m,l,2854r3590,l3590,,,,24,48r3542,l3542,24r,2806l3566,2806r-3542,l48,2830,48,24,24,48,,xe" fillcolor="black" stroked="f">
                  <v:path arrowok="t" o:connecttype="custom" o:connectlocs="0,0;0,1812290;2279650,1812290;2279650,0;0,0;15240,30480;2264410,30480;2249170,15240;2249170,1797050;2264410,1781810;15240,1781810;30480,1797050;30480,15240;15240,30480;0,0" o:connectangles="0,0,0,0,0,0,0,0,0,0,0,0,0,0,0"/>
                </v:shape>
                <v:rect id="Rectangle 1385" o:spid="_x0000_s1764" style="position:absolute;left:18161;top:7931;width:88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DcYA&#10;AADdAAAADwAAAGRycy9kb3ducmV2LnhtbESPQWvCQBSE70L/w/IKXopujKWY6CoqKO2ttV68PbOv&#10;SWj2bdxdNfbXdwsFj8PMfMPMFp1pxIWcry0rGA0TEMSF1TWXCvafm8EEhA/IGhvLpOBGHhbzh94M&#10;c22v/EGXXShFhLDPUUEVQptL6YuKDPqhbYmj92WdwRClK6V2eI1w08g0SV6kwZrjQoUtrSsqvndn&#10;o6A9Hdm9PWfvW/w5rLKnOvVdmSrVf+yWUxCBunAP/7dftYLxKEv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SDcYAAADdAAAADwAAAAAAAAAAAAAAAACYAgAAZHJz&#10;L2Rvd25yZXYueG1sUEsFBgAAAAAEAAQA9QAAAIsDAAAAAA==&#10;" fillcolor="lime" stroked="f"/>
                <v:shape id="Freeform 1386" o:spid="_x0000_s1765" style="position:absolute;left:18129;top:7905;width:914;height:915;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UWccA&#10;AADdAAAADwAAAGRycy9kb3ducmV2LnhtbESP3WoCMRSE7wu+QzhCb4pmVSq6GqUUChUK/qJeHjbH&#10;zeLmZNmk69qnN4VCL4eZ+YaZL1tbioZqXzhWMOgnIIgzpwvOFRz2H70JCB+QNZaOScGdPCwXnac5&#10;ptrdeEvNLuQiQtinqMCEUKVS+syQRd93FXH0Lq62GKKsc6lrvEW4LeUwScbSYsFxwWBF74ay6+7b&#10;KjiPL8nPfriy2ZfZNOuXV0unzVGp5277NgMRqA3/4b/2p1YwGkx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qVFnHAAAA3QAAAA8AAAAAAAAAAAAAAAAAmAIAAGRy&#10;cy9kb3ducmV2LnhtbFBLBQYAAAAABAAEAPUAAACMAwAAAAA=&#10;" path="m,l,144r144,l144,,,,5,14r134,l130,4r,135l139,129,5,129r9,10l14,4,5,14,,xe" fillcolor="silver" stroked="f">
                  <v:path arrowok="t" o:connecttype="custom" o:connectlocs="0,0;0,91440;91440,91440;91440,0;0,0;3175,8890;88265,8890;82550,2540;82550,88265;88265,81915;3175,81915;8890,88265;8890,2540;3175,8890;0,0" o:connectangles="0,0,0,0,0,0,0,0,0,0,0,0,0,0,0"/>
                </v:shape>
                <v:rect id="Rectangle 1387" o:spid="_x0000_s1766" style="position:absolute;left:20751;top:10560;width:889;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tv4sYA&#10;AADdAAAADwAAAGRycy9kb3ducmV2LnhtbESPQWvCQBSE74X+h+UJXqRuTKU0qatUwaI3a3vp7TX7&#10;mgSzb+PuqtFf7wpCj8PMfMNMZp1pxJGcry0rGA0TEMSF1TWXCr6/lk+vIHxA1thYJgVn8jCbPj5M&#10;MNf2xJ903IZSRAj7HBVUIbS5lL6oyKAf2pY4en/WGQxRulJqh6cIN41Mk+RFGqw5LlTY0qKiYrc9&#10;GAXt/pfdepxtPvDyM88Gdeq7MlWq3+ve30AE6sJ/+N5eaQXPo2wMtzfx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tv4sYAAADdAAAADwAAAAAAAAAAAAAAAACYAgAAZHJz&#10;L2Rvd25yZXYueG1sUEsFBgAAAAAEAAQA9QAAAIsDAAAAAA==&#10;" fillcolor="lime" stroked="f"/>
                <v:shape id="Freeform 1388" o:spid="_x0000_s1767" style="position:absolute;left:20726;top:10528;width:914;height:91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ptscA&#10;AADdAAAADwAAAGRycy9kb3ducmV2LnhtbESPQWsCMRSE74L/IbyCF9GsFqVujVIKggWhVsX2+Ng8&#10;N4ubl2UT17W/vhEKHoeZ+YaZL1tbioZqXzhWMBomIIgzpwvOFRz2q8ELCB+QNZaOScGNPCwX3c4c&#10;U+2u/EXNLuQiQtinqMCEUKVS+syQRT90FXH0Tq62GKKsc6lrvEa4LeU4SabSYsFxwWBF74ay8+5i&#10;FfxMT8nvfvxhs43ZNp/9iaXv7VGp3lP79goiUBse4f/2Wit4Hs0mc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abbHAAAA3QAAAA8AAAAAAAAAAAAAAAAAmAIAAGRy&#10;cy9kb3ducmV2LnhtbFBLBQYAAAAABAAEAPUAAACMAwAAAAA=&#10;" path="m,l,144r144,l144,,,,4,14r135,l129,5r,134l139,130,4,130r10,9l14,5,4,14,,xe" fillcolor="silver" stroked="f">
                  <v:path arrowok="t" o:connecttype="custom" o:connectlocs="0,0;0,91440;91440,91440;91440,0;0,0;2540,8890;88265,8890;81915,3175;81915,88265;88265,82550;2540,82550;8890,88265;8890,3175;2540,8890;0,0" o:connectangles="0,0,0,0,0,0,0,0,0,0,0,0,0,0,0"/>
                </v:shape>
                <v:rect id="Rectangle 1389" o:spid="_x0000_s1768" style="position:absolute;left:16325;top:8604;width:1194;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s+8QA&#10;AADdAAAADwAAAGRycy9kb3ducmV2LnhtbESPS2vCQBSF94X+h+EWuik6sQUfqaMEQerWZ7aXzDWT&#10;NHMnZEaN/94RCl0ezuPjzJe9bcSVOl85VjAaJiCIC6crLhUc9uvBFIQPyBobx6TgTh6Wi9eXOaba&#10;3XhL110oRRxhn6ICE0KbSukLQxb90LXE0Tu7zmKIsiul7vAWx20jP5NkLC1WHAkGW1oZKn53Fxu5&#10;2cScs+q4uV/qfFvndd6fPn6Uen/rs28QgfrwH/5rb7SCr9FsD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LPvEAAAA3QAAAA8AAAAAAAAAAAAAAAAAmAIAAGRycy9k&#10;b3ducmV2LnhtbFBLBQYAAAAABAAEAPUAAACJAwAAAAA=&#10;" fillcolor="fuchsia" stroked="f"/>
                <v:rect id="Rectangle 1391" o:spid="_x0000_s1769" style="position:absolute;left:18929;top:23285;width:4940;height:1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1hsIA&#10;AADdAAAADwAAAGRycy9kb3ducmV2LnhtbERP3WrCMBS+H/gO4Qi7m2nnkLUaxQniELzQ+QCH5thU&#10;m5OaRO3e3lwMdvnx/c8WvW3FnXxoHCvIRxkI4srphmsFx5/12yeIEJE1to5JwS8FWMwHLzMstXvw&#10;nu6HWIsUwqFEBSbGrpQyVIYshpHriBN3ct5iTNDXUnt8pHDbyvcsm0iLDacGgx2tDFWXw80qoK/N&#10;vjgvg9lJn4d8t50UH5urUq/DfjkFEamP/+I/97dWMM6LNDe9S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WGwgAAAN0AAAAPAAAAAAAAAAAAAAAAAJgCAABkcnMvZG93&#10;bnJldi54bWxQSwUGAAAAAAQABAD1AAAAhwMAAAAA&#10;" filled="f" stroked="f">
                  <v:textbox inset="0,0,0,0">
                    <w:txbxContent>
                      <w:p w:rsidR="00CD1263" w:rsidRPr="00CD1263" w:rsidRDefault="00CD1263" w:rsidP="005E1613">
                        <w:pPr>
                          <w:spacing w:before="0"/>
                          <w:rPr>
                            <w:sz w:val="16"/>
                            <w:szCs w:val="16"/>
                          </w:rPr>
                        </w:pPr>
                        <w:r w:rsidRPr="00CD1263">
                          <w:rPr>
                            <w:rFonts w:hint="eastAsia"/>
                            <w:color w:val="000000"/>
                            <w:sz w:val="16"/>
                            <w:szCs w:val="16"/>
                            <w:lang w:eastAsia="zh-CN"/>
                          </w:rPr>
                          <w:t>BT.0</w:t>
                        </w:r>
                        <w:r w:rsidRPr="00CD1263">
                          <w:rPr>
                            <w:color w:val="000000"/>
                            <w:sz w:val="16"/>
                            <w:szCs w:val="16"/>
                          </w:rPr>
                          <w:t>500-09</w:t>
                        </w:r>
                      </w:p>
                    </w:txbxContent>
                  </v:textbox>
                </v:rect>
                <v:line id="Line 1392" o:spid="_x0000_s1770" style="position:absolute;flip:x;visibility:visible;mso-wrap-style:square" from="3416,14738" to="5219,2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YK8cAAADdAAAADwAAAGRycy9kb3ducmV2LnhtbESPQWsCMRSE70L/Q3gFb5q1Qlu3RpGW&#10;ihRq0erB23Pzuru4eVmS6MZ/bwqFHoeZ+YaZzqNpxIWcry0rGA0zEMSF1TWXCnbf74NnED4ga2ws&#10;k4IreZjP7npTzLXteEOXbShFgrDPUUEVQptL6YuKDPqhbYmT92OdwZCkK6V22CW4aeRDlj1KgzWn&#10;hQpbeq2oOG3PRsFm/cRHtzzHUzx2n1+Hffmxf1so1b+PixcQgWL4D/+1V1rBeDSZwO+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xgrxwAAAN0AAAAPAAAAAAAA&#10;AAAAAAAAAKECAABkcnMvZG93bnJldi54bWxQSwUGAAAAAAQABAD5AAAAlQMAAAAA&#10;" strokeweight="0"/>
                <v:shape id="Freeform 1393" o:spid="_x0000_s1771" style="position:absolute;left:4819;top:14738;width:400;height:825;visibility:visible;mso-wrap-style:square;v-text-anchor:top" coordsize="6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cJ8IA&#10;AADdAAAADwAAAGRycy9kb3ducmV2LnhtbESPwWrDMBBE74X8g9hAb43cGNzGjRJCaHGvdf0BG2sj&#10;m1grI6mx8/dRodDjMDNvmO1+toO4kg+9YwXPqwwEcet0z0ZB8/3x9AoiRGSNg2NScKMA+93iYYul&#10;dhN/0bWORiQIhxIVdDGOpZSh7chiWLmROHln5y3GJL2R2uOU4HaQ6ywrpMWe00KHIx07ai/1j1Ug&#10;D5VpavlS+UthTrkO75twapR6XM6HNxCR5vgf/mt/agV5QsLvm/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pwnwgAAAN0AAAAPAAAAAAAAAAAAAAAAAJgCAABkcnMvZG93&#10;bnJldi54bWxQSwUGAAAAAAQABAD1AAAAhwMAAAAA&#10;" path="m53,130l63,,,115r53,15xe" fillcolor="black" strokeweight="0">
                  <v:path arrowok="t" o:connecttype="custom" o:connectlocs="33655,82550;40005,0;0,73025;33655,82550" o:connectangles="0,0,0,0"/>
                </v:shape>
                <v:line id="Line 1394" o:spid="_x0000_s1772" style="position:absolute;visibility:visible;mso-wrap-style:square" from="17303,14738" to="19107,2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XkcUAAADdAAAADwAAAGRycy9kb3ducmV2LnhtbESPT2vCQBTE7wW/w/IEb3UTpRqjq0hp&#10;0d78Cx4f2WeymH0bsltNv71bKPQ4zMxvmMWqs7W4U+uNYwXpMAFBXDhtuFRwOn6+ZiB8QNZYOyYF&#10;P+Rhtey9LDDX7sF7uh9CKSKEfY4KqhCaXEpfVGTRD11DHL2ray2GKNtS6hYfEW5rOUqSibRoOC5U&#10;2NB7RcXt8G0VmN1k8/Y1Pc/O8mMT0kt2y4w9KTXod+s5iEBd+A//tbdawXiU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KXkcUAAADdAAAADwAAAAAAAAAA&#10;AAAAAAChAgAAZHJzL2Rvd25yZXYueG1sUEsFBgAAAAAEAAQA+QAAAJMDAAAAAA==&#10;" strokeweight="0"/>
                <v:shape id="Freeform 1395" o:spid="_x0000_s1773" style="position:absolute;left:17303;top:14738;width:432;height:825;visibility:visible;mso-wrap-style:square;v-text-anchor:top" coordsize="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w/8QA&#10;AADdAAAADwAAAGRycy9kb3ducmV2LnhtbESPQWsCMRSE7wX/Q3iCt5p1BVtWo0hhwYMXbaHX5+a5&#10;u7p5iUnqrv/eFAo9DjPzDbPaDKYTd/KhtaxgNs1AEFdWt1wr+PosX99BhIissbNMCh4UYLMevayw&#10;0LbnA92PsRYJwqFABU2MrpAyVA0ZDFPriJN3tt5gTNLXUnvsE9x0Ms+yhTTYclpo0NFHQ9X1+GMU&#10;2PLw5uL3rDxfnN/fyJ32uvdKTcbDdgki0hD/w3/tnVYwz7Mcft+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cP/EAAAA3QAAAA8AAAAAAAAAAAAAAAAAmAIAAGRycy9k&#10;b3ducmV2LnhtbFBLBQYAAAAABAAEAPUAAACJAwAAAAA=&#10;" path="m15,130l,,68,115,15,130xe" fillcolor="black" strokeweight="0">
                  <v:path arrowok="t" o:connecttype="custom" o:connectlocs="9525,82550;0,0;43180,73025;9525,82550" o:connectangles="0,0,0,0"/>
                </v:shape>
                <v:rect id="Rectangle 1396" o:spid="_x0000_s1774" style="position:absolute;left:17062;top:20631;width:343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rsidR="00CD1263" w:rsidRDefault="00CD1263" w:rsidP="005E1613">
                        <w:pPr>
                          <w:spacing w:before="0"/>
                          <w:rPr>
                            <w:lang w:eastAsia="zh-CN"/>
                          </w:rPr>
                        </w:pPr>
                        <w:r>
                          <w:rPr>
                            <w:rFonts w:hint="eastAsia"/>
                            <w:color w:val="000000"/>
                            <w:sz w:val="18"/>
                            <w:szCs w:val="18"/>
                            <w:lang w:eastAsia="zh-CN"/>
                          </w:rPr>
                          <w:t>有差错</w:t>
                        </w:r>
                      </w:p>
                    </w:txbxContent>
                  </v:textbox>
                </v:rect>
                <v:rect id="Rectangle 1397" o:spid="_x0000_s1775" style="position:absolute;left:3848;top:2101;width:3054;height:19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rsidR="00CD1263" w:rsidRDefault="00CD1263" w:rsidP="005E1613">
                        <w:pPr>
                          <w:spacing w:before="0"/>
                          <w:jc w:val="center"/>
                          <w:rPr>
                            <w:lang w:eastAsia="zh-CN"/>
                          </w:rPr>
                        </w:pPr>
                        <w:r>
                          <w:rPr>
                            <w:rFonts w:hint="eastAsia"/>
                            <w:color w:val="000000"/>
                            <w:szCs w:val="24"/>
                            <w:lang w:eastAsia="zh-CN"/>
                          </w:rPr>
                          <w:t>基准</w:t>
                        </w:r>
                      </w:p>
                    </w:txbxContent>
                  </v:textbox>
                </v:rect>
                <v:rect id="Rectangle 1398" o:spid="_x0000_s1776" style="position:absolute;left:13163;top:2057;width:6185;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MYA&#10;AADdAAAADwAAAGRycy9kb3ducmV2LnhtbESPQWvCQBSE70L/w/KEXkQ3TalodJVSEDwUitGD3h7Z&#10;ZzaafRuyWxP767uFgsdhZr5hluve1uJGra8cK3iZJCCIC6crLhUc9pvxDIQPyBprx6TgTh7Wq6fB&#10;EjPtOt7RLQ+liBD2GSowITSZlL4wZNFPXEMcvbNrLYYo21LqFrsIt7VMk2QqLVYcFww29GGouObf&#10;VsHm61gR/8jdaD7r3KVIT7n5bJR6HvbvCxCB+vAI/7e3WsFrmrz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3MYAAADdAAAADwAAAAAAAAAAAAAAAACYAgAAZHJz&#10;L2Rvd25yZXYueG1sUEsFBgAAAAAEAAQA9QAAAIsDAAAAAA==&#10;" filled="f" stroked="f">
                  <v:textbox style="mso-fit-shape-to-text:t" inset="0,0,0,0">
                    <w:txbxContent>
                      <w:p w:rsidR="00CD1263" w:rsidRDefault="00CD1263" w:rsidP="005E1613">
                        <w:pPr>
                          <w:spacing w:before="0"/>
                          <w:rPr>
                            <w:lang w:eastAsia="zh-CN"/>
                          </w:rPr>
                        </w:pPr>
                        <w:r>
                          <w:rPr>
                            <w:rFonts w:hint="eastAsia"/>
                            <w:color w:val="000000"/>
                            <w:szCs w:val="24"/>
                            <w:lang w:eastAsia="zh-CN"/>
                          </w:rPr>
                          <w:t>测试条件</w:t>
                        </w:r>
                      </w:p>
                    </w:txbxContent>
                  </v:textbox>
                </v:rect>
                <v:rect id="Rectangle 1399" o:spid="_x0000_s1777" style="position:absolute;left:1187;top:20631;width:343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pZ8MA&#10;AADdAAAADwAAAGRycy9kb3ducmV2LnhtbESP3WoCMRSE74W+QziF3mnSLYhsjVIKghZvXH2Aw+bs&#10;D01OliR117dvBMHLYWa+YdbbyVlxpRB7zxreFwoEce1Nz62Gy3k3X4GICdmg9UwabhRhu3mZrbE0&#10;fuQTXavUigzhWKKGLqWhlDLWHTmMCz8QZ6/xwWHKMrTSBBwz3FlZKLWUDnvOCx0O9N1R/Vv9OQ3y&#10;XO3GVWWD8j9Fc7SH/akhr/Xb6/T1CSLRlJ7hR3tvNHwU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5pZ8MAAADdAAAADwAAAAAAAAAAAAAAAACYAgAAZHJzL2Rv&#10;d25yZXYueG1sUEsFBgAAAAAEAAQA9QAAAIgDAAAAAA==&#10;" filled="f" stroked="f">
                  <v:textbox style="mso-fit-shape-to-text:t" inset="0,0,0,0">
                    <w:txbxContent>
                      <w:p w:rsidR="00CD1263" w:rsidRDefault="00CD1263" w:rsidP="005E1613">
                        <w:pPr>
                          <w:spacing w:before="0"/>
                          <w:rPr>
                            <w:lang w:eastAsia="zh-CN"/>
                          </w:rPr>
                        </w:pPr>
                        <w:r>
                          <w:rPr>
                            <w:rFonts w:hint="eastAsia"/>
                            <w:color w:val="000000"/>
                            <w:sz w:val="18"/>
                            <w:szCs w:val="18"/>
                            <w:lang w:eastAsia="zh-CN"/>
                          </w:rPr>
                          <w:t>无差错</w:t>
                        </w:r>
                      </w:p>
                    </w:txbxContent>
                  </v:textbox>
                </v:rect>
                <w10:anchorlock/>
              </v:group>
            </w:pict>
          </mc:Fallback>
        </mc:AlternateContent>
      </w:r>
    </w:p>
    <w:p w:rsidR="005E1613" w:rsidRPr="005E1613" w:rsidRDefault="005E1613" w:rsidP="005E1613">
      <w:pPr>
        <w:pStyle w:val="Figure"/>
        <w:rPr>
          <w:lang w:eastAsia="zh-CN"/>
        </w:rPr>
      </w:pPr>
    </w:p>
    <w:p w:rsidR="00524756" w:rsidRDefault="003816C5" w:rsidP="00952001">
      <w:pPr>
        <w:ind w:firstLineChars="200" w:firstLine="480"/>
        <w:rPr>
          <w:lang w:val="en-GB" w:eastAsia="zh-CN"/>
        </w:rPr>
      </w:pPr>
      <w:r>
        <w:rPr>
          <w:rFonts w:hint="eastAsia"/>
          <w:lang w:eastAsia="zh-CN"/>
        </w:rPr>
        <w:t>请</w:t>
      </w:r>
      <w:r w:rsidR="005948B4">
        <w:rPr>
          <w:rFonts w:hint="eastAsia"/>
          <w:lang w:eastAsia="zh-CN"/>
        </w:rPr>
        <w:t>被试</w:t>
      </w:r>
      <w:r>
        <w:rPr>
          <w:rFonts w:hint="eastAsia"/>
          <w:lang w:eastAsia="zh-CN"/>
        </w:rPr>
        <w:t>检查两个序列之间的差别</w:t>
      </w:r>
      <w:r w:rsidR="00741AA8">
        <w:rPr>
          <w:rFonts w:hint="eastAsia"/>
          <w:lang w:eastAsia="zh-CN"/>
        </w:rPr>
        <w:t>，并通过移动手持评分设备上的滑块来判断视频</w:t>
      </w:r>
      <w:r w:rsidR="00C732C2">
        <w:rPr>
          <w:rFonts w:hint="eastAsia"/>
          <w:lang w:eastAsia="zh-CN"/>
        </w:rPr>
        <w:t>信息的保真度。如果保真度理想，则滑块应放在</w:t>
      </w:r>
      <w:r w:rsidR="005948B4">
        <w:rPr>
          <w:rFonts w:hint="eastAsia"/>
          <w:lang w:eastAsia="zh-CN"/>
        </w:rPr>
        <w:t>量表</w:t>
      </w:r>
      <w:r w:rsidR="00C732C2">
        <w:rPr>
          <w:rFonts w:hint="eastAsia"/>
          <w:lang w:eastAsia="zh-CN"/>
        </w:rPr>
        <w:t>范围的顶部</w:t>
      </w:r>
      <w:r w:rsidR="00952001">
        <w:rPr>
          <w:rFonts w:hint="eastAsia"/>
          <w:lang w:eastAsia="zh-CN"/>
        </w:rPr>
        <w:t>（</w:t>
      </w:r>
      <w:r w:rsidR="00C732C2">
        <w:rPr>
          <w:rFonts w:hint="eastAsia"/>
          <w:lang w:eastAsia="zh-CN"/>
        </w:rPr>
        <w:t>代码为</w:t>
      </w:r>
      <w:r w:rsidR="00C732C2">
        <w:rPr>
          <w:rFonts w:hint="eastAsia"/>
          <w:lang w:eastAsia="zh-CN"/>
        </w:rPr>
        <w:t>100</w:t>
      </w:r>
      <w:r w:rsidR="00952001">
        <w:rPr>
          <w:rFonts w:hint="eastAsia"/>
          <w:lang w:val="en-GB" w:eastAsia="zh-CN"/>
        </w:rPr>
        <w:t>）</w:t>
      </w:r>
      <w:r w:rsidR="00C732C2">
        <w:rPr>
          <w:rFonts w:hint="eastAsia"/>
          <w:lang w:val="en-GB" w:eastAsia="zh-CN"/>
        </w:rPr>
        <w:t>；如果保真度全无，则滑块应移动到</w:t>
      </w:r>
      <w:r w:rsidR="005948B4">
        <w:rPr>
          <w:rFonts w:hint="eastAsia"/>
          <w:lang w:val="en-GB" w:eastAsia="zh-CN"/>
        </w:rPr>
        <w:t>量表</w:t>
      </w:r>
      <w:r w:rsidR="00C732C2">
        <w:rPr>
          <w:rFonts w:hint="eastAsia"/>
          <w:lang w:val="en-GB" w:eastAsia="zh-CN"/>
        </w:rPr>
        <w:t>的底部</w:t>
      </w:r>
      <w:r w:rsidR="00952001">
        <w:rPr>
          <w:rFonts w:hint="eastAsia"/>
          <w:lang w:val="en-GB" w:eastAsia="zh-CN"/>
        </w:rPr>
        <w:t>（</w:t>
      </w:r>
      <w:r w:rsidR="00C732C2">
        <w:rPr>
          <w:rFonts w:hint="eastAsia"/>
          <w:lang w:val="en-GB" w:eastAsia="zh-CN"/>
        </w:rPr>
        <w:t>代码为</w:t>
      </w:r>
      <w:r w:rsidR="00C732C2">
        <w:rPr>
          <w:rFonts w:hint="eastAsia"/>
          <w:lang w:val="en-GB" w:eastAsia="zh-CN"/>
        </w:rPr>
        <w:t>0</w:t>
      </w:r>
      <w:r w:rsidR="00952001">
        <w:rPr>
          <w:rFonts w:hint="eastAsia"/>
          <w:lang w:val="en-GB" w:eastAsia="zh-CN"/>
        </w:rPr>
        <w:t>）</w:t>
      </w:r>
      <w:r w:rsidR="00C732C2">
        <w:rPr>
          <w:rFonts w:hint="eastAsia"/>
          <w:lang w:val="en-GB" w:eastAsia="zh-CN"/>
        </w:rPr>
        <w:t>。</w:t>
      </w:r>
    </w:p>
    <w:p w:rsidR="00524756" w:rsidRDefault="00C732C2" w:rsidP="00C732C2">
      <w:pPr>
        <w:ind w:firstLineChars="200" w:firstLine="480"/>
        <w:rPr>
          <w:lang w:val="en-GB" w:eastAsia="zh-CN"/>
        </w:rPr>
      </w:pPr>
      <w:r>
        <w:rPr>
          <w:rFonts w:hint="eastAsia"/>
          <w:lang w:val="en-GB" w:eastAsia="zh-CN"/>
        </w:rPr>
        <w:t>在整个观看期间，要让</w:t>
      </w:r>
      <w:r w:rsidR="005948B4">
        <w:rPr>
          <w:rFonts w:hint="eastAsia"/>
          <w:lang w:val="en-GB" w:eastAsia="zh-CN"/>
        </w:rPr>
        <w:t>被试</w:t>
      </w:r>
      <w:r>
        <w:rPr>
          <w:rFonts w:hint="eastAsia"/>
          <w:lang w:val="en-GB" w:eastAsia="zh-CN"/>
        </w:rPr>
        <w:t>知道那个序列是基准，并请他们在观看序列期间给出评分意见。</w:t>
      </w:r>
    </w:p>
    <w:p w:rsidR="00524756" w:rsidRDefault="00524756" w:rsidP="00524756">
      <w:pPr>
        <w:pStyle w:val="Heading3"/>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6.4.2</w:t>
        </w:r>
        <w:r>
          <w:rPr>
            <w:lang w:val="en-GB" w:eastAsia="zh-CN"/>
          </w:rPr>
          <w:tab/>
        </w:r>
      </w:smartTag>
      <w:r w:rsidR="0097150F">
        <w:rPr>
          <w:rFonts w:hint="eastAsia"/>
          <w:lang w:val="en-GB" w:eastAsia="zh-CN"/>
        </w:rPr>
        <w:t>不同的阶段</w:t>
      </w:r>
    </w:p>
    <w:p w:rsidR="00524756" w:rsidRDefault="0097150F" w:rsidP="00952001">
      <w:pPr>
        <w:ind w:firstLineChars="200" w:firstLine="480"/>
        <w:rPr>
          <w:lang w:val="en-GB" w:eastAsia="zh-CN"/>
        </w:rPr>
      </w:pPr>
      <w:r w:rsidRPr="0097150F">
        <w:rPr>
          <w:rFonts w:ascii="STKaiti" w:eastAsia="STKaiti" w:hAnsi="STKaiti" w:hint="eastAsia"/>
          <w:lang w:val="en-GB" w:eastAsia="zh-CN"/>
        </w:rPr>
        <w:t>训练阶段</w:t>
      </w:r>
      <w:r>
        <w:rPr>
          <w:rFonts w:hint="eastAsia"/>
          <w:lang w:val="en-GB" w:eastAsia="zh-CN"/>
        </w:rPr>
        <w:t>是这种测试方法的一个关键部分，因为</w:t>
      </w:r>
      <w:r w:rsidR="005948B4">
        <w:rPr>
          <w:rFonts w:hint="eastAsia"/>
          <w:lang w:val="en-GB" w:eastAsia="zh-CN"/>
        </w:rPr>
        <w:t>被试</w:t>
      </w:r>
      <w:r>
        <w:rPr>
          <w:rFonts w:hint="eastAsia"/>
          <w:lang w:val="en-GB" w:eastAsia="zh-CN"/>
        </w:rPr>
        <w:t>可能会误解其任务。</w:t>
      </w:r>
      <w:r w:rsidR="000D7770">
        <w:rPr>
          <w:rFonts w:hint="eastAsia"/>
          <w:lang w:val="en-GB" w:eastAsia="zh-CN"/>
        </w:rPr>
        <w:t>应提供书面须知，确保所有</w:t>
      </w:r>
      <w:r w:rsidR="005948B4">
        <w:rPr>
          <w:rFonts w:hint="eastAsia"/>
          <w:lang w:val="en-GB" w:eastAsia="zh-CN"/>
        </w:rPr>
        <w:t>被试</w:t>
      </w:r>
      <w:r w:rsidR="000D7770">
        <w:rPr>
          <w:rFonts w:hint="eastAsia"/>
          <w:lang w:val="en-GB" w:eastAsia="zh-CN"/>
        </w:rPr>
        <w:t>获得完全一样的信息。须知中应解释</w:t>
      </w:r>
      <w:r w:rsidR="005948B4">
        <w:rPr>
          <w:rFonts w:hint="eastAsia"/>
          <w:lang w:val="en-GB" w:eastAsia="zh-CN"/>
        </w:rPr>
        <w:t>被试</w:t>
      </w:r>
      <w:r w:rsidR="000D7770">
        <w:rPr>
          <w:rFonts w:hint="eastAsia"/>
          <w:lang w:val="en-GB" w:eastAsia="zh-CN"/>
        </w:rPr>
        <w:t>将要观看的是什么，要</w:t>
      </w:r>
      <w:r w:rsidR="003B3197">
        <w:rPr>
          <w:rFonts w:hint="eastAsia"/>
          <w:lang w:val="en-GB" w:eastAsia="zh-CN"/>
        </w:rPr>
        <w:t>评价</w:t>
      </w:r>
      <w:r w:rsidR="000D7770">
        <w:rPr>
          <w:rFonts w:hint="eastAsia"/>
          <w:lang w:val="en-GB" w:eastAsia="zh-CN"/>
        </w:rPr>
        <w:t>的是什么</w:t>
      </w:r>
      <w:r w:rsidR="00952001">
        <w:rPr>
          <w:rFonts w:hint="eastAsia"/>
          <w:lang w:val="en-GB" w:eastAsia="zh-CN"/>
        </w:rPr>
        <w:t>（</w:t>
      </w:r>
      <w:r w:rsidR="000D7770">
        <w:rPr>
          <w:rFonts w:hint="eastAsia"/>
          <w:lang w:val="en-GB" w:eastAsia="zh-CN"/>
        </w:rPr>
        <w:t>例如质量差别</w:t>
      </w:r>
      <w:r w:rsidR="00952001">
        <w:rPr>
          <w:rFonts w:hint="eastAsia"/>
          <w:lang w:val="en-GB" w:eastAsia="zh-CN"/>
        </w:rPr>
        <w:t>）</w:t>
      </w:r>
      <w:r w:rsidR="000D7770">
        <w:rPr>
          <w:rFonts w:hint="eastAsia"/>
          <w:lang w:val="en-GB" w:eastAsia="zh-CN"/>
        </w:rPr>
        <w:t>，以及如何表达其评分意见。</w:t>
      </w:r>
      <w:r w:rsidR="005948B4">
        <w:rPr>
          <w:rFonts w:hint="eastAsia"/>
          <w:lang w:val="en-GB" w:eastAsia="zh-CN"/>
        </w:rPr>
        <w:t>被试</w:t>
      </w:r>
      <w:r w:rsidR="000D7770">
        <w:rPr>
          <w:rFonts w:hint="eastAsia"/>
          <w:lang w:val="en-GB" w:eastAsia="zh-CN"/>
        </w:rPr>
        <w:t>提出的任何问题都应得到解答，以尽可能避免</w:t>
      </w:r>
      <w:r w:rsidR="00143394">
        <w:rPr>
          <w:rFonts w:hint="eastAsia"/>
          <w:lang w:val="en-GB" w:eastAsia="zh-CN"/>
        </w:rPr>
        <w:t>因测试管理员而产生的评分偏差。</w:t>
      </w:r>
    </w:p>
    <w:p w:rsidR="00524756" w:rsidRDefault="00143394" w:rsidP="00143394">
      <w:pPr>
        <w:ind w:firstLineChars="200" w:firstLine="480"/>
        <w:rPr>
          <w:lang w:val="en-GB" w:eastAsia="zh-CN"/>
        </w:rPr>
      </w:pPr>
      <w:r>
        <w:rPr>
          <w:rFonts w:hint="eastAsia"/>
          <w:lang w:val="en-GB" w:eastAsia="zh-CN"/>
        </w:rPr>
        <w:t>在了解须知后，应运行一个</w:t>
      </w:r>
      <w:r w:rsidRPr="003E20E8">
        <w:rPr>
          <w:rFonts w:ascii="STKaiti" w:eastAsia="STKaiti" w:hAnsi="STKaiti" w:hint="eastAsia"/>
          <w:lang w:val="en-GB" w:eastAsia="zh-CN"/>
        </w:rPr>
        <w:t>示范阶段</w:t>
      </w:r>
      <w:r>
        <w:rPr>
          <w:rFonts w:hint="eastAsia"/>
          <w:lang w:val="en-GB" w:eastAsia="zh-CN"/>
        </w:rPr>
        <w:t>。这种方式可让</w:t>
      </w:r>
      <w:r w:rsidR="005948B4">
        <w:rPr>
          <w:rFonts w:hint="eastAsia"/>
          <w:lang w:val="en-GB" w:eastAsia="zh-CN"/>
        </w:rPr>
        <w:t>被试</w:t>
      </w:r>
      <w:r>
        <w:rPr>
          <w:rFonts w:hint="eastAsia"/>
          <w:lang w:val="en-GB" w:eastAsia="zh-CN"/>
        </w:rPr>
        <w:t>熟悉</w:t>
      </w:r>
      <w:r w:rsidR="009036BC">
        <w:rPr>
          <w:rFonts w:hint="eastAsia"/>
          <w:lang w:val="en-GB" w:eastAsia="zh-CN"/>
        </w:rPr>
        <w:t>评分程序和损伤种类。</w:t>
      </w:r>
    </w:p>
    <w:p w:rsidR="00524756" w:rsidRDefault="00CD6E56" w:rsidP="00CD6E56">
      <w:pPr>
        <w:ind w:firstLineChars="200" w:firstLine="480"/>
        <w:rPr>
          <w:lang w:val="en-GB" w:eastAsia="zh-CN"/>
        </w:rPr>
      </w:pPr>
      <w:r>
        <w:rPr>
          <w:rFonts w:hint="eastAsia"/>
          <w:lang w:val="en-GB" w:eastAsia="zh-CN"/>
        </w:rPr>
        <w:t>最后运行一个</w:t>
      </w:r>
      <w:r w:rsidRPr="003E20E8">
        <w:rPr>
          <w:rFonts w:ascii="STKaiti" w:eastAsia="STKaiti" w:hAnsi="STKaiti" w:hint="eastAsia"/>
          <w:lang w:val="en-GB" w:eastAsia="zh-CN"/>
        </w:rPr>
        <w:t>模拟测试</w:t>
      </w:r>
      <w:r>
        <w:rPr>
          <w:rFonts w:hint="eastAsia"/>
          <w:lang w:val="en-GB" w:eastAsia="zh-CN"/>
        </w:rPr>
        <w:t>，显示若干有代表性的条件。这些序列与测试中所用的序列应有所不同，应一个接一个地显示，中间没有间隔。</w:t>
      </w:r>
    </w:p>
    <w:p w:rsidR="00524756" w:rsidRDefault="003E20E8" w:rsidP="003955F6">
      <w:pPr>
        <w:ind w:firstLineChars="200" w:firstLine="480"/>
        <w:rPr>
          <w:lang w:val="en-GB" w:eastAsia="zh-CN"/>
        </w:rPr>
      </w:pPr>
      <w:r>
        <w:rPr>
          <w:rFonts w:hint="eastAsia"/>
          <w:lang w:val="en-GB" w:eastAsia="zh-CN"/>
        </w:rPr>
        <w:t>在</w:t>
      </w:r>
      <w:r w:rsidRPr="003E20E8">
        <w:rPr>
          <w:rFonts w:ascii="STKaiti" w:eastAsia="STKaiti" w:hAnsi="STKaiti" w:hint="eastAsia"/>
          <w:lang w:val="en-GB" w:eastAsia="zh-CN"/>
        </w:rPr>
        <w:t>模拟测试</w:t>
      </w:r>
      <w:r>
        <w:rPr>
          <w:rFonts w:hint="eastAsia"/>
          <w:lang w:val="en-GB" w:eastAsia="zh-CN"/>
        </w:rPr>
        <w:t>结束之后，实验者应主要检查在测试条件等同于基准序列的情况下，</w:t>
      </w:r>
      <w:r w:rsidR="003B3197">
        <w:rPr>
          <w:rFonts w:hint="eastAsia"/>
          <w:lang w:val="en-GB" w:eastAsia="zh-CN"/>
        </w:rPr>
        <w:t>评价</w:t>
      </w:r>
      <w:r>
        <w:rPr>
          <w:rFonts w:hint="eastAsia"/>
          <w:lang w:val="en-GB" w:eastAsia="zh-CN"/>
        </w:rPr>
        <w:t>结果是否接近一百</w:t>
      </w:r>
      <w:r w:rsidR="00952001">
        <w:rPr>
          <w:rFonts w:hint="eastAsia"/>
          <w:lang w:val="en-GB" w:eastAsia="zh-CN"/>
        </w:rPr>
        <w:t>（</w:t>
      </w:r>
      <w:r>
        <w:rPr>
          <w:rFonts w:hint="eastAsia"/>
          <w:lang w:val="en-GB" w:eastAsia="zh-CN"/>
        </w:rPr>
        <w:t>即看不出差别</w:t>
      </w:r>
      <w:r w:rsidR="003955F6">
        <w:rPr>
          <w:rFonts w:hint="eastAsia"/>
          <w:lang w:val="en-GB" w:eastAsia="zh-CN"/>
        </w:rPr>
        <w:t>）</w:t>
      </w:r>
      <w:r>
        <w:rPr>
          <w:rFonts w:hint="eastAsia"/>
          <w:lang w:val="en-GB" w:eastAsia="zh-CN"/>
        </w:rPr>
        <w:t>；如果情况相反，</w:t>
      </w:r>
      <w:r w:rsidR="005948B4">
        <w:rPr>
          <w:rFonts w:hint="eastAsia"/>
          <w:lang w:val="en-GB" w:eastAsia="zh-CN"/>
        </w:rPr>
        <w:t>被试</w:t>
      </w:r>
      <w:r>
        <w:rPr>
          <w:rFonts w:hint="eastAsia"/>
          <w:lang w:val="en-GB" w:eastAsia="zh-CN"/>
        </w:rPr>
        <w:t>声称看出了某些差别，则实验者应再次进行解释和模拟测试。</w:t>
      </w:r>
    </w:p>
    <w:p w:rsidR="00524756" w:rsidRDefault="00524756" w:rsidP="00524756">
      <w:pPr>
        <w:pStyle w:val="Heading3"/>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6.4.3</w:t>
        </w:r>
        <w:r>
          <w:rPr>
            <w:lang w:val="en-GB" w:eastAsia="zh-CN"/>
          </w:rPr>
          <w:tab/>
        </w:r>
      </w:smartTag>
      <w:r w:rsidR="00913304">
        <w:rPr>
          <w:rFonts w:hint="eastAsia"/>
          <w:lang w:val="en-GB" w:eastAsia="zh-CN"/>
        </w:rPr>
        <w:t>测试协议的特性</w:t>
      </w:r>
    </w:p>
    <w:p w:rsidR="00524756" w:rsidRDefault="00913304" w:rsidP="00913304">
      <w:pPr>
        <w:ind w:firstLineChars="200" w:firstLine="480"/>
        <w:rPr>
          <w:lang w:val="en-GB" w:eastAsia="zh-CN"/>
        </w:rPr>
      </w:pPr>
      <w:r>
        <w:rPr>
          <w:rFonts w:hint="eastAsia"/>
          <w:lang w:val="en-GB" w:eastAsia="zh-CN"/>
        </w:rPr>
        <w:t>下述定义适用于对测试协议的</w:t>
      </w:r>
      <w:r w:rsidR="001E658E">
        <w:rPr>
          <w:lang w:val="en-GB" w:eastAsia="zh-CN"/>
        </w:rPr>
        <w:t>说明</w:t>
      </w:r>
      <w:r>
        <w:rPr>
          <w:rFonts w:hint="eastAsia"/>
          <w:lang w:val="en-GB" w:eastAsia="zh-CN"/>
        </w:rPr>
        <w:t>：</w:t>
      </w:r>
    </w:p>
    <w:p w:rsidR="00524756" w:rsidRDefault="00524756" w:rsidP="00524756">
      <w:pPr>
        <w:pStyle w:val="enumlev1"/>
        <w:rPr>
          <w:lang w:val="en-GB" w:eastAsia="zh-CN"/>
        </w:rPr>
      </w:pPr>
      <w:r>
        <w:rPr>
          <w:i/>
          <w:lang w:val="en-GB" w:eastAsia="zh-CN"/>
        </w:rPr>
        <w:t>–</w:t>
      </w:r>
      <w:r>
        <w:rPr>
          <w:i/>
          <w:lang w:val="en-GB" w:eastAsia="zh-CN"/>
        </w:rPr>
        <w:tab/>
      </w:r>
      <w:r w:rsidR="00856986">
        <w:rPr>
          <w:rFonts w:ascii="STKaiti" w:eastAsia="STKaiti" w:hAnsi="STKaiti" w:hint="eastAsia"/>
          <w:lang w:val="en-GB" w:eastAsia="zh-CN"/>
        </w:rPr>
        <w:t>视频段</w:t>
      </w:r>
      <w:r w:rsidR="00300491">
        <w:rPr>
          <w:rFonts w:ascii="STKaiti" w:eastAsia="STKaiti" w:hAnsi="STKaiti" w:hint="eastAsia"/>
          <w:lang w:val="en-GB" w:eastAsia="zh-CN"/>
        </w:rPr>
        <w:t xml:space="preserve"> </w:t>
      </w:r>
      <w:r w:rsidR="00952001">
        <w:rPr>
          <w:i/>
          <w:lang w:val="en-GB" w:eastAsia="zh-CN"/>
        </w:rPr>
        <w:t>(</w:t>
      </w:r>
      <w:r>
        <w:rPr>
          <w:i/>
          <w:lang w:val="en-GB" w:eastAsia="zh-CN"/>
        </w:rPr>
        <w:t>VS</w:t>
      </w:r>
      <w:r w:rsidR="00F73B3A">
        <w:rPr>
          <w:rFonts w:hint="eastAsia"/>
          <w:i/>
          <w:lang w:val="en-GB" w:eastAsia="zh-CN"/>
        </w:rPr>
        <w:t>)</w:t>
      </w:r>
      <w:r w:rsidR="00913304">
        <w:rPr>
          <w:rFonts w:hint="eastAsia"/>
          <w:lang w:val="en-GB" w:eastAsia="zh-CN"/>
        </w:rPr>
        <w:t>：</w:t>
      </w:r>
      <w:r w:rsidR="00083363">
        <w:rPr>
          <w:rFonts w:hint="eastAsia"/>
          <w:lang w:val="en-GB" w:eastAsia="zh-CN"/>
        </w:rPr>
        <w:t>一个</w:t>
      </w:r>
      <w:r w:rsidR="00856986">
        <w:rPr>
          <w:rFonts w:hint="eastAsia"/>
          <w:lang w:val="en-GB" w:eastAsia="zh-CN"/>
        </w:rPr>
        <w:t>视频段</w:t>
      </w:r>
      <w:r w:rsidR="00083363">
        <w:rPr>
          <w:rFonts w:hint="eastAsia"/>
          <w:lang w:val="en-GB" w:eastAsia="zh-CN"/>
        </w:rPr>
        <w:t>对应着一个视频序列。</w:t>
      </w:r>
    </w:p>
    <w:p w:rsidR="00524756" w:rsidRDefault="00524756" w:rsidP="00952001">
      <w:pPr>
        <w:pStyle w:val="enumlev1"/>
        <w:rPr>
          <w:lang w:val="en-GB" w:eastAsia="zh-CN"/>
        </w:rPr>
      </w:pPr>
      <w:r>
        <w:rPr>
          <w:i/>
          <w:lang w:val="en-GB" w:eastAsia="zh-CN"/>
        </w:rPr>
        <w:t>–</w:t>
      </w:r>
      <w:r>
        <w:rPr>
          <w:i/>
          <w:lang w:val="en-GB" w:eastAsia="zh-CN"/>
        </w:rPr>
        <w:tab/>
      </w:r>
      <w:r w:rsidR="00F73B3A" w:rsidRPr="00F73B3A">
        <w:rPr>
          <w:rFonts w:ascii="STKaiti" w:eastAsia="STKaiti" w:hAnsi="STKaiti" w:hint="eastAsia"/>
          <w:lang w:val="en-GB" w:eastAsia="zh-CN"/>
        </w:rPr>
        <w:t>测试条件</w:t>
      </w:r>
      <w:r w:rsidR="00300491">
        <w:rPr>
          <w:rFonts w:ascii="STKaiti" w:eastAsia="STKaiti" w:hAnsi="STKaiti" w:hint="eastAsia"/>
          <w:lang w:val="en-GB" w:eastAsia="zh-CN"/>
        </w:rPr>
        <w:t xml:space="preserve"> </w:t>
      </w:r>
      <w:r w:rsidR="00952001">
        <w:rPr>
          <w:i/>
          <w:lang w:val="en-GB" w:eastAsia="zh-CN"/>
        </w:rPr>
        <w:t>(</w:t>
      </w:r>
      <w:r>
        <w:rPr>
          <w:i/>
          <w:lang w:val="en-GB" w:eastAsia="zh-CN"/>
        </w:rPr>
        <w:t>TC</w:t>
      </w:r>
      <w:r w:rsidR="00F73B3A">
        <w:rPr>
          <w:rFonts w:hint="eastAsia"/>
          <w:i/>
          <w:lang w:val="en-GB" w:eastAsia="zh-CN"/>
        </w:rPr>
        <w:t>)</w:t>
      </w:r>
      <w:r w:rsidR="00913304">
        <w:rPr>
          <w:rFonts w:hint="eastAsia"/>
          <w:lang w:val="en-GB" w:eastAsia="zh-CN"/>
        </w:rPr>
        <w:t>：</w:t>
      </w:r>
      <w:r w:rsidR="00083363">
        <w:rPr>
          <w:rFonts w:hint="eastAsia"/>
          <w:lang w:val="en-GB" w:eastAsia="zh-CN"/>
        </w:rPr>
        <w:t>一个测试条件要么</w:t>
      </w:r>
      <w:r w:rsidR="00D2532A">
        <w:rPr>
          <w:rFonts w:hint="eastAsia"/>
          <w:lang w:val="en-GB" w:eastAsia="zh-CN"/>
        </w:rPr>
        <w:t>是一个具体的视频过程，要么是一个传输条件，也可以是二者。每个</w:t>
      </w:r>
      <w:r w:rsidR="00856986">
        <w:rPr>
          <w:rFonts w:hint="eastAsia"/>
          <w:lang w:val="en-GB" w:eastAsia="zh-CN"/>
        </w:rPr>
        <w:t>视频段</w:t>
      </w:r>
      <w:r w:rsidR="00952001">
        <w:rPr>
          <w:lang w:val="en-GB" w:eastAsia="zh-CN"/>
        </w:rPr>
        <w:t>(</w:t>
      </w:r>
      <w:r>
        <w:rPr>
          <w:lang w:val="en-GB" w:eastAsia="zh-CN"/>
        </w:rPr>
        <w:t>VS</w:t>
      </w:r>
      <w:r w:rsidR="00D2532A">
        <w:rPr>
          <w:rFonts w:hint="eastAsia"/>
          <w:lang w:val="en-GB" w:eastAsia="zh-CN"/>
        </w:rPr>
        <w:t>)</w:t>
      </w:r>
      <w:r w:rsidR="00D2532A">
        <w:rPr>
          <w:rFonts w:hint="eastAsia"/>
          <w:lang w:val="en-GB" w:eastAsia="zh-CN"/>
        </w:rPr>
        <w:t>应按照至少一个测试条件处理。另外，应在测试条件清单中加入基准序列，</w:t>
      </w:r>
      <w:r w:rsidR="00633AE0">
        <w:rPr>
          <w:rFonts w:hint="eastAsia"/>
          <w:lang w:val="en-GB" w:eastAsia="zh-CN"/>
        </w:rPr>
        <w:t>以便能够对基准</w:t>
      </w:r>
      <w:r w:rsidR="00633AE0">
        <w:rPr>
          <w:rFonts w:hint="eastAsia"/>
          <w:lang w:val="en-GB" w:eastAsia="zh-CN"/>
        </w:rPr>
        <w:t>/</w:t>
      </w:r>
      <w:r w:rsidR="00633AE0">
        <w:rPr>
          <w:rFonts w:hint="eastAsia"/>
          <w:lang w:val="en-GB" w:eastAsia="zh-CN"/>
        </w:rPr>
        <w:t>基准对进行</w:t>
      </w:r>
      <w:r w:rsidR="003B3197">
        <w:rPr>
          <w:rFonts w:hint="eastAsia"/>
          <w:lang w:val="en-GB" w:eastAsia="zh-CN"/>
        </w:rPr>
        <w:t>评价</w:t>
      </w:r>
      <w:r w:rsidR="00633AE0">
        <w:rPr>
          <w:rFonts w:hint="eastAsia"/>
          <w:lang w:val="en-GB" w:eastAsia="zh-CN"/>
        </w:rPr>
        <w:t>。</w:t>
      </w:r>
    </w:p>
    <w:p w:rsidR="00524756" w:rsidRDefault="00524756" w:rsidP="00952001">
      <w:pPr>
        <w:pStyle w:val="enumlev1"/>
        <w:rPr>
          <w:lang w:val="en-GB" w:eastAsia="zh-CN"/>
        </w:rPr>
      </w:pPr>
      <w:r>
        <w:rPr>
          <w:i/>
          <w:lang w:val="en-GB" w:eastAsia="zh-CN"/>
        </w:rPr>
        <w:t>–</w:t>
      </w:r>
      <w:r>
        <w:rPr>
          <w:i/>
          <w:lang w:val="en-GB" w:eastAsia="zh-CN"/>
        </w:rPr>
        <w:tab/>
      </w:r>
      <w:r w:rsidR="001877F5">
        <w:rPr>
          <w:rFonts w:ascii="STKaiti" w:eastAsia="STKaiti" w:hAnsi="STKaiti" w:hint="eastAsia"/>
          <w:lang w:val="en-GB" w:eastAsia="zh-CN"/>
        </w:rPr>
        <w:t>阶</w:t>
      </w:r>
      <w:r w:rsidR="00F73B3A" w:rsidRPr="00F73B3A">
        <w:rPr>
          <w:rFonts w:ascii="STKaiti" w:eastAsia="STKaiti" w:hAnsi="STKaiti" w:hint="eastAsia"/>
          <w:lang w:val="en-GB" w:eastAsia="zh-CN"/>
        </w:rPr>
        <w:t>段</w:t>
      </w:r>
      <w:r w:rsidR="00300491">
        <w:rPr>
          <w:rFonts w:ascii="STKaiti" w:eastAsia="STKaiti" w:hAnsi="STKaiti" w:hint="eastAsia"/>
          <w:lang w:val="en-GB" w:eastAsia="zh-CN"/>
        </w:rPr>
        <w:t xml:space="preserve"> </w:t>
      </w:r>
      <w:r w:rsidR="00952001">
        <w:rPr>
          <w:i/>
          <w:lang w:val="en-GB" w:eastAsia="zh-CN"/>
        </w:rPr>
        <w:t>(</w:t>
      </w:r>
      <w:r>
        <w:rPr>
          <w:i/>
          <w:lang w:val="en-GB" w:eastAsia="zh-CN"/>
        </w:rPr>
        <w:t>S)</w:t>
      </w:r>
      <w:r w:rsidR="00913304">
        <w:rPr>
          <w:rFonts w:hint="eastAsia"/>
          <w:lang w:val="en-GB" w:eastAsia="zh-CN"/>
        </w:rPr>
        <w:t>：</w:t>
      </w:r>
      <w:r w:rsidR="00396C6C">
        <w:rPr>
          <w:rFonts w:hint="eastAsia"/>
          <w:lang w:val="en-GB" w:eastAsia="zh-CN"/>
        </w:rPr>
        <w:t>一</w:t>
      </w:r>
      <w:r w:rsidR="001877F5">
        <w:rPr>
          <w:rFonts w:hint="eastAsia"/>
          <w:lang w:val="en-GB" w:eastAsia="zh-CN"/>
        </w:rPr>
        <w:t>个阶</w:t>
      </w:r>
      <w:r w:rsidR="00396C6C">
        <w:rPr>
          <w:rFonts w:hint="eastAsia"/>
          <w:lang w:val="en-GB" w:eastAsia="zh-CN"/>
        </w:rPr>
        <w:t>段</w:t>
      </w:r>
      <w:r w:rsidR="006C6E99">
        <w:rPr>
          <w:rFonts w:hint="eastAsia"/>
          <w:lang w:val="en-GB" w:eastAsia="zh-CN"/>
        </w:rPr>
        <w:t>由</w:t>
      </w:r>
      <w:r w:rsidR="00396C6C">
        <w:rPr>
          <w:rFonts w:hint="eastAsia"/>
          <w:lang w:val="en-GB" w:eastAsia="zh-CN"/>
        </w:rPr>
        <w:t>一系列不同的成对</w:t>
      </w:r>
      <w:r w:rsidR="00856986">
        <w:rPr>
          <w:rFonts w:hint="eastAsia"/>
          <w:lang w:val="en-GB" w:eastAsia="zh-CN"/>
        </w:rPr>
        <w:t>视频段</w:t>
      </w:r>
      <w:r w:rsidR="00952001">
        <w:rPr>
          <w:lang w:val="en-GB" w:eastAsia="zh-CN"/>
        </w:rPr>
        <w:t>(</w:t>
      </w:r>
      <w:r w:rsidR="00396C6C">
        <w:rPr>
          <w:rFonts w:hint="eastAsia"/>
          <w:lang w:val="en-GB" w:eastAsia="zh-CN"/>
        </w:rPr>
        <w:t>VS)/</w:t>
      </w:r>
      <w:r w:rsidR="00396C6C">
        <w:rPr>
          <w:rFonts w:hint="eastAsia"/>
          <w:lang w:val="en-GB" w:eastAsia="zh-CN"/>
        </w:rPr>
        <w:t>测试条件</w:t>
      </w:r>
      <w:r w:rsidR="00952001">
        <w:rPr>
          <w:lang w:val="en-GB" w:eastAsia="zh-CN"/>
        </w:rPr>
        <w:t>(</w:t>
      </w:r>
      <w:r w:rsidR="00396C6C">
        <w:rPr>
          <w:rFonts w:hint="eastAsia"/>
          <w:lang w:val="en-GB" w:eastAsia="zh-CN"/>
        </w:rPr>
        <w:t>TC)</w:t>
      </w:r>
      <w:r w:rsidR="006C6E99">
        <w:rPr>
          <w:rFonts w:hint="eastAsia"/>
          <w:lang w:val="en-GB" w:eastAsia="zh-CN"/>
        </w:rPr>
        <w:t>组成</w:t>
      </w:r>
      <w:r w:rsidR="00396C6C">
        <w:rPr>
          <w:rFonts w:hint="eastAsia"/>
          <w:lang w:val="en-GB" w:eastAsia="zh-CN"/>
        </w:rPr>
        <w:t>，中间没有间隔，按随即顺序排列。每一</w:t>
      </w:r>
      <w:r w:rsidR="001877F5">
        <w:rPr>
          <w:rFonts w:hint="eastAsia"/>
          <w:lang w:val="en-GB" w:eastAsia="zh-CN"/>
        </w:rPr>
        <w:t>阶</w:t>
      </w:r>
      <w:r w:rsidR="00396C6C">
        <w:rPr>
          <w:rFonts w:hint="eastAsia"/>
          <w:lang w:val="en-GB" w:eastAsia="zh-CN"/>
        </w:rPr>
        <w:t>段至少有一次含有全部</w:t>
      </w:r>
      <w:r w:rsidR="00396C6C">
        <w:rPr>
          <w:rFonts w:hint="eastAsia"/>
          <w:lang w:val="en-GB" w:eastAsia="zh-CN"/>
        </w:rPr>
        <w:t>V</w:t>
      </w:r>
      <w:r w:rsidR="00396C6C">
        <w:rPr>
          <w:lang w:val="en-GB" w:eastAsia="zh-CN"/>
        </w:rPr>
        <w:t>S</w:t>
      </w:r>
      <w:r w:rsidR="00396C6C">
        <w:rPr>
          <w:rFonts w:hint="eastAsia"/>
          <w:lang w:val="en-GB" w:eastAsia="zh-CN"/>
        </w:rPr>
        <w:t>和</w:t>
      </w:r>
      <w:r w:rsidR="00396C6C">
        <w:rPr>
          <w:rFonts w:hint="eastAsia"/>
          <w:lang w:val="en-GB" w:eastAsia="zh-CN"/>
        </w:rPr>
        <w:t>TC</w:t>
      </w:r>
      <w:r w:rsidR="00396C6C">
        <w:rPr>
          <w:rFonts w:hint="eastAsia"/>
          <w:lang w:val="en-GB" w:eastAsia="zh-CN"/>
        </w:rPr>
        <w:t>，但不必含有全部的</w:t>
      </w:r>
      <w:r w:rsidR="00396C6C">
        <w:rPr>
          <w:rFonts w:hint="eastAsia"/>
          <w:lang w:val="en-GB" w:eastAsia="zh-CN"/>
        </w:rPr>
        <w:t>V</w:t>
      </w:r>
      <w:r w:rsidR="00396C6C">
        <w:rPr>
          <w:lang w:val="en-GB" w:eastAsia="zh-CN"/>
        </w:rPr>
        <w:t>S/</w:t>
      </w:r>
      <w:r w:rsidR="00396C6C">
        <w:rPr>
          <w:rFonts w:hint="eastAsia"/>
          <w:lang w:val="en-GB" w:eastAsia="zh-CN"/>
        </w:rPr>
        <w:t>TC</w:t>
      </w:r>
      <w:r w:rsidR="00396C6C">
        <w:rPr>
          <w:rFonts w:hint="eastAsia"/>
          <w:lang w:val="en-GB" w:eastAsia="zh-CN"/>
        </w:rPr>
        <w:t>组合。</w:t>
      </w:r>
    </w:p>
    <w:p w:rsidR="00524756" w:rsidRDefault="00524756" w:rsidP="00952001">
      <w:pPr>
        <w:pStyle w:val="enumlev1"/>
        <w:rPr>
          <w:lang w:val="en-GB" w:eastAsia="zh-CN"/>
        </w:rPr>
      </w:pPr>
      <w:r>
        <w:rPr>
          <w:i/>
          <w:lang w:val="en-GB" w:eastAsia="zh-CN"/>
        </w:rPr>
        <w:t>–</w:t>
      </w:r>
      <w:r>
        <w:rPr>
          <w:i/>
          <w:lang w:val="en-GB" w:eastAsia="zh-CN"/>
        </w:rPr>
        <w:tab/>
      </w:r>
      <w:r w:rsidR="00F73B3A" w:rsidRPr="00F73B3A">
        <w:rPr>
          <w:rFonts w:ascii="STKaiti" w:eastAsia="STKaiti" w:hAnsi="STKaiti" w:hint="eastAsia"/>
          <w:lang w:val="en-GB" w:eastAsia="zh-CN"/>
        </w:rPr>
        <w:t>测试演示</w:t>
      </w:r>
      <w:r w:rsidR="00300491">
        <w:rPr>
          <w:rFonts w:ascii="STKaiti" w:eastAsia="STKaiti" w:hAnsi="STKaiti" w:hint="eastAsia"/>
          <w:lang w:val="en-GB" w:eastAsia="zh-CN"/>
        </w:rPr>
        <w:t xml:space="preserve"> </w:t>
      </w:r>
      <w:r w:rsidR="00952001">
        <w:rPr>
          <w:i/>
          <w:lang w:val="en-GB" w:eastAsia="zh-CN"/>
        </w:rPr>
        <w:t>(</w:t>
      </w:r>
      <w:r>
        <w:rPr>
          <w:i/>
          <w:lang w:val="en-GB" w:eastAsia="zh-CN"/>
        </w:rPr>
        <w:t>TP)</w:t>
      </w:r>
      <w:r w:rsidR="00913304">
        <w:rPr>
          <w:rFonts w:hint="eastAsia"/>
          <w:lang w:val="en-GB" w:eastAsia="zh-CN"/>
        </w:rPr>
        <w:t>：</w:t>
      </w:r>
      <w:r w:rsidR="006C6E99">
        <w:rPr>
          <w:rFonts w:hint="eastAsia"/>
          <w:lang w:val="en-GB" w:eastAsia="zh-CN"/>
        </w:rPr>
        <w:t>一个测试演示由一系列涵盖所有</w:t>
      </w:r>
      <w:r w:rsidR="00856986">
        <w:rPr>
          <w:rFonts w:hint="eastAsia"/>
          <w:lang w:val="en-GB" w:eastAsia="zh-CN"/>
        </w:rPr>
        <w:t>视频段</w:t>
      </w:r>
      <w:r w:rsidR="00952001">
        <w:rPr>
          <w:lang w:val="en-GB" w:eastAsia="zh-CN"/>
        </w:rPr>
        <w:t>(</w:t>
      </w:r>
      <w:r w:rsidR="006C6E99">
        <w:rPr>
          <w:rFonts w:hint="eastAsia"/>
          <w:lang w:val="en-GB" w:eastAsia="zh-CN"/>
        </w:rPr>
        <w:t>VS)/</w:t>
      </w:r>
      <w:r w:rsidR="006C6E99">
        <w:rPr>
          <w:rFonts w:hint="eastAsia"/>
          <w:lang w:val="en-GB" w:eastAsia="zh-CN"/>
        </w:rPr>
        <w:t>测试条件</w:t>
      </w:r>
      <w:r w:rsidR="00952001">
        <w:rPr>
          <w:lang w:val="en-GB" w:eastAsia="zh-CN"/>
        </w:rPr>
        <w:t>(</w:t>
      </w:r>
      <w:r w:rsidR="006C6E99">
        <w:rPr>
          <w:rFonts w:hint="eastAsia"/>
          <w:lang w:val="en-GB" w:eastAsia="zh-CN"/>
        </w:rPr>
        <w:t>TC)</w:t>
      </w:r>
      <w:r w:rsidR="006C6E99">
        <w:rPr>
          <w:rFonts w:hint="eastAsia"/>
          <w:lang w:val="en-GB" w:eastAsia="zh-CN"/>
        </w:rPr>
        <w:t>组合的</w:t>
      </w:r>
      <w:r w:rsidR="00E22D8E">
        <w:rPr>
          <w:rFonts w:hint="eastAsia"/>
          <w:lang w:val="en-GB" w:eastAsia="zh-CN"/>
        </w:rPr>
        <w:t>阶</w:t>
      </w:r>
      <w:r w:rsidR="006C6E99">
        <w:rPr>
          <w:rFonts w:hint="eastAsia"/>
          <w:lang w:val="en-GB" w:eastAsia="zh-CN"/>
        </w:rPr>
        <w:t>段组成。必须由同样数目的观察者</w:t>
      </w:r>
      <w:r w:rsidR="00952001">
        <w:rPr>
          <w:rFonts w:hint="eastAsia"/>
          <w:lang w:val="en-GB" w:eastAsia="zh-CN"/>
        </w:rPr>
        <w:t>（</w:t>
      </w:r>
      <w:r w:rsidR="006C6E99">
        <w:rPr>
          <w:rFonts w:hint="eastAsia"/>
          <w:lang w:val="en-GB" w:eastAsia="zh-CN"/>
        </w:rPr>
        <w:t>但不一定是同样的观察者</w:t>
      </w:r>
      <w:r w:rsidR="003955F6">
        <w:rPr>
          <w:rFonts w:hint="eastAsia"/>
          <w:lang w:val="en-GB" w:eastAsia="zh-CN"/>
        </w:rPr>
        <w:t>）</w:t>
      </w:r>
      <w:r w:rsidR="006C6E99">
        <w:rPr>
          <w:rFonts w:hint="eastAsia"/>
          <w:lang w:val="en-GB" w:eastAsia="zh-CN"/>
        </w:rPr>
        <w:t>对</w:t>
      </w:r>
      <w:r w:rsidR="006C6E99">
        <w:rPr>
          <w:lang w:val="en-GB" w:eastAsia="zh-CN"/>
        </w:rPr>
        <w:t>VS/TC</w:t>
      </w:r>
      <w:r w:rsidR="006C6E99">
        <w:rPr>
          <w:rFonts w:hint="eastAsia"/>
          <w:lang w:val="en-GB" w:eastAsia="zh-CN"/>
        </w:rPr>
        <w:t>的所有组合进行评分</w:t>
      </w:r>
      <w:r w:rsidR="001877F5">
        <w:rPr>
          <w:rFonts w:hint="eastAsia"/>
          <w:lang w:val="en-GB" w:eastAsia="zh-CN"/>
        </w:rPr>
        <w:t>。</w:t>
      </w:r>
    </w:p>
    <w:p w:rsidR="00524756" w:rsidRDefault="00524756" w:rsidP="00524756">
      <w:pPr>
        <w:pStyle w:val="enumlev1"/>
        <w:rPr>
          <w:lang w:val="en-GB" w:eastAsia="zh-CN"/>
        </w:rPr>
      </w:pPr>
      <w:r>
        <w:rPr>
          <w:i/>
          <w:lang w:val="en-GB" w:eastAsia="zh-CN"/>
        </w:rPr>
        <w:t>–</w:t>
      </w:r>
      <w:r>
        <w:rPr>
          <w:i/>
          <w:lang w:val="en-GB" w:eastAsia="zh-CN"/>
        </w:rPr>
        <w:tab/>
      </w:r>
      <w:r w:rsidR="00913304" w:rsidRPr="00F73B3A">
        <w:rPr>
          <w:rFonts w:ascii="STKaiti" w:eastAsia="STKaiti" w:hAnsi="STKaiti" w:hint="eastAsia"/>
          <w:lang w:val="en-GB" w:eastAsia="zh-CN"/>
        </w:rPr>
        <w:t>评分期</w:t>
      </w:r>
      <w:r w:rsidR="00913304">
        <w:rPr>
          <w:rFonts w:hint="eastAsia"/>
          <w:lang w:val="en-GB" w:eastAsia="zh-CN"/>
        </w:rPr>
        <w:t>：</w:t>
      </w:r>
      <w:r w:rsidR="001877F5">
        <w:rPr>
          <w:rFonts w:hint="eastAsia"/>
          <w:lang w:val="en-GB" w:eastAsia="zh-CN"/>
        </w:rPr>
        <w:t>请每位观察者在一测试阶段内连续评分。</w:t>
      </w:r>
    </w:p>
    <w:p w:rsidR="00524756" w:rsidRDefault="00524756" w:rsidP="00952001">
      <w:pPr>
        <w:pStyle w:val="enumlev1"/>
        <w:rPr>
          <w:lang w:val="en-GB" w:eastAsia="zh-CN"/>
        </w:rPr>
      </w:pPr>
      <w:r>
        <w:rPr>
          <w:i/>
          <w:lang w:val="en-GB" w:eastAsia="zh-CN"/>
        </w:rPr>
        <w:t>–</w:t>
      </w:r>
      <w:r>
        <w:rPr>
          <w:i/>
          <w:lang w:val="en-GB" w:eastAsia="zh-CN"/>
        </w:rPr>
        <w:tab/>
      </w:r>
      <w:r w:rsidR="00F73B3A" w:rsidRPr="00F73B3A">
        <w:rPr>
          <w:rFonts w:ascii="STKaiti" w:eastAsia="STKaiti" w:hAnsi="STKaiti" w:hint="eastAsia"/>
          <w:lang w:val="en-GB" w:eastAsia="zh-CN"/>
        </w:rPr>
        <w:t>评分段</w:t>
      </w:r>
      <w:r w:rsidR="00300491">
        <w:rPr>
          <w:rFonts w:ascii="STKaiti" w:eastAsia="STKaiti" w:hAnsi="STKaiti" w:hint="eastAsia"/>
          <w:lang w:val="en-GB" w:eastAsia="zh-CN"/>
        </w:rPr>
        <w:t xml:space="preserve"> </w:t>
      </w:r>
      <w:r w:rsidR="00952001">
        <w:rPr>
          <w:i/>
          <w:lang w:val="en-GB" w:eastAsia="zh-CN"/>
        </w:rPr>
        <w:t>(</w:t>
      </w:r>
      <w:r>
        <w:rPr>
          <w:i/>
          <w:lang w:val="en-GB" w:eastAsia="zh-CN"/>
        </w:rPr>
        <w:t>SOV</w:t>
      </w:r>
      <w:r w:rsidR="00F73B3A">
        <w:rPr>
          <w:rFonts w:hint="eastAsia"/>
          <w:i/>
          <w:lang w:val="en-GB" w:eastAsia="zh-CN"/>
        </w:rPr>
        <w:t>)</w:t>
      </w:r>
      <w:r w:rsidR="00913304">
        <w:rPr>
          <w:rFonts w:hint="eastAsia"/>
          <w:lang w:val="en-GB" w:eastAsia="zh-CN"/>
        </w:rPr>
        <w:t>：</w:t>
      </w:r>
      <w:r w:rsidR="00204D84">
        <w:rPr>
          <w:rFonts w:hint="eastAsia"/>
          <w:lang w:val="en-GB" w:eastAsia="zh-CN"/>
        </w:rPr>
        <w:t>用于评分的</w:t>
      </w:r>
      <w:r>
        <w:rPr>
          <w:lang w:val="en-GB" w:eastAsia="zh-CN"/>
        </w:rPr>
        <w:t>10 s</w:t>
      </w:r>
      <w:r w:rsidR="00204D84">
        <w:rPr>
          <w:rFonts w:hint="eastAsia"/>
          <w:lang w:val="en-GB" w:eastAsia="zh-CN"/>
        </w:rPr>
        <w:t>的段。所有评分</w:t>
      </w:r>
      <w:r w:rsidR="00E22D8E">
        <w:rPr>
          <w:rFonts w:hint="eastAsia"/>
          <w:lang w:val="en-GB" w:eastAsia="zh-CN"/>
        </w:rPr>
        <w:t>段</w:t>
      </w:r>
      <w:r w:rsidR="006C705F">
        <w:rPr>
          <w:rFonts w:hint="eastAsia"/>
          <w:lang w:val="en-GB" w:eastAsia="zh-CN"/>
        </w:rPr>
        <w:t>采用</w:t>
      </w:r>
      <w:r w:rsidR="00E22D8E">
        <w:rPr>
          <w:rFonts w:hint="eastAsia"/>
          <w:lang w:val="en-GB" w:eastAsia="zh-CN"/>
        </w:rPr>
        <w:t>互不重叠的</w:t>
      </w:r>
      <w:r w:rsidR="00DA6C40">
        <w:rPr>
          <w:rFonts w:hint="eastAsia"/>
          <w:lang w:val="en-GB" w:eastAsia="zh-CN"/>
        </w:rPr>
        <w:t>成组的</w:t>
      </w:r>
      <w:r w:rsidR="00E22D8E">
        <w:rPr>
          <w:rFonts w:hint="eastAsia"/>
          <w:lang w:val="en-GB" w:eastAsia="zh-CN"/>
        </w:rPr>
        <w:t>20</w:t>
      </w:r>
      <w:r w:rsidR="00E22D8E">
        <w:rPr>
          <w:rFonts w:hint="eastAsia"/>
          <w:lang w:val="en-GB" w:eastAsia="zh-CN"/>
        </w:rPr>
        <w:t>次连续评分</w:t>
      </w:r>
      <w:r w:rsidR="00952001">
        <w:rPr>
          <w:rFonts w:hint="eastAsia"/>
          <w:lang w:val="en-GB" w:eastAsia="zh-CN"/>
        </w:rPr>
        <w:t>（</w:t>
      </w:r>
      <w:r w:rsidR="00E22D8E">
        <w:rPr>
          <w:rFonts w:hint="eastAsia"/>
          <w:lang w:val="en-GB" w:eastAsia="zh-CN"/>
        </w:rPr>
        <w:t>相当于</w:t>
      </w:r>
      <w:r w:rsidR="00E22D8E">
        <w:rPr>
          <w:rFonts w:hint="eastAsia"/>
          <w:lang w:val="en-GB" w:eastAsia="zh-CN"/>
        </w:rPr>
        <w:t>10 s</w:t>
      </w:r>
      <w:r w:rsidR="00952001">
        <w:rPr>
          <w:rFonts w:hint="eastAsia"/>
          <w:lang w:val="en-GB" w:eastAsia="zh-CN"/>
        </w:rPr>
        <w:t>）</w:t>
      </w:r>
      <w:r w:rsidR="006C705F">
        <w:rPr>
          <w:rFonts w:hint="eastAsia"/>
          <w:lang w:val="en-GB" w:eastAsia="zh-CN"/>
        </w:rPr>
        <w:t>获得。</w:t>
      </w:r>
    </w:p>
    <w:p w:rsidR="00524756" w:rsidRDefault="00524756" w:rsidP="00524756">
      <w:pPr>
        <w:pStyle w:val="Heading3"/>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6.4.4</w:t>
        </w:r>
        <w:r>
          <w:rPr>
            <w:lang w:val="en-GB" w:eastAsia="zh-CN"/>
          </w:rPr>
          <w:tab/>
        </w:r>
      </w:smartTag>
      <w:r w:rsidR="00553E77">
        <w:rPr>
          <w:rFonts w:hint="eastAsia"/>
          <w:lang w:val="en-GB" w:eastAsia="zh-CN"/>
        </w:rPr>
        <w:t>数据处理</w:t>
      </w:r>
    </w:p>
    <w:p w:rsidR="00524756" w:rsidRDefault="00E54704" w:rsidP="008406F1">
      <w:pPr>
        <w:ind w:firstLineChars="200" w:firstLine="480"/>
        <w:rPr>
          <w:lang w:val="en-GB" w:eastAsia="zh-CN"/>
        </w:rPr>
      </w:pPr>
      <w:r>
        <w:rPr>
          <w:rFonts w:hint="eastAsia"/>
          <w:lang w:val="en-GB" w:eastAsia="zh-CN"/>
        </w:rPr>
        <w:t>一旦测试完成，就会得到一个</w:t>
      </w:r>
      <w:r w:rsidR="00952001">
        <w:rPr>
          <w:rFonts w:hint="eastAsia"/>
          <w:lang w:val="en-GB" w:eastAsia="zh-CN"/>
        </w:rPr>
        <w:t>（</w:t>
      </w:r>
      <w:r>
        <w:rPr>
          <w:rFonts w:hint="eastAsia"/>
          <w:lang w:val="en-GB" w:eastAsia="zh-CN"/>
        </w:rPr>
        <w:t>或多个</w:t>
      </w:r>
      <w:r w:rsidR="003955F6">
        <w:rPr>
          <w:rFonts w:hint="eastAsia"/>
          <w:lang w:val="en-GB" w:eastAsia="zh-CN"/>
        </w:rPr>
        <w:t>）</w:t>
      </w:r>
      <w:r>
        <w:rPr>
          <w:rFonts w:hint="eastAsia"/>
          <w:lang w:val="en-GB" w:eastAsia="zh-CN"/>
        </w:rPr>
        <w:t>数据文档</w:t>
      </w:r>
      <w:r w:rsidR="0018033A">
        <w:rPr>
          <w:rFonts w:hint="eastAsia"/>
          <w:lang w:val="en-GB" w:eastAsia="zh-CN"/>
        </w:rPr>
        <w:t>，</w:t>
      </w:r>
      <w:r w:rsidR="00E370A2">
        <w:rPr>
          <w:rFonts w:hint="eastAsia"/>
          <w:lang w:val="en-GB" w:eastAsia="zh-CN"/>
        </w:rPr>
        <w:t>纳入了</w:t>
      </w:r>
      <w:r w:rsidR="0018033A">
        <w:rPr>
          <w:rFonts w:hint="eastAsia"/>
          <w:lang w:val="en-GB" w:eastAsia="zh-CN"/>
        </w:rPr>
        <w:t>不同阶段</w:t>
      </w:r>
      <w:r w:rsidR="00952001">
        <w:rPr>
          <w:lang w:val="en-GB" w:eastAsia="zh-CN"/>
        </w:rPr>
        <w:t>（</w:t>
      </w:r>
      <w:r w:rsidR="00DC5F38">
        <w:rPr>
          <w:lang w:val="en-GB" w:eastAsia="zh-CN"/>
        </w:rPr>
        <w:t>S</w:t>
      </w:r>
      <w:r w:rsidR="008406F1">
        <w:rPr>
          <w:rFonts w:hint="eastAsia"/>
          <w:lang w:val="en-GB" w:eastAsia="zh-CN"/>
        </w:rPr>
        <w:t>）</w:t>
      </w:r>
      <w:r w:rsidR="0018033A">
        <w:rPr>
          <w:rFonts w:hint="eastAsia"/>
          <w:lang w:val="en-GB" w:eastAsia="zh-CN"/>
        </w:rPr>
        <w:t>的所有评分</w:t>
      </w:r>
      <w:r w:rsidR="00DC5F38">
        <w:rPr>
          <w:rFonts w:hint="eastAsia"/>
          <w:lang w:val="en-GB" w:eastAsia="zh-CN"/>
        </w:rPr>
        <w:t>，这些不同阶段代表了测试演示</w:t>
      </w:r>
      <w:r w:rsidR="00952001">
        <w:rPr>
          <w:rFonts w:hint="eastAsia"/>
          <w:lang w:val="en-GB" w:eastAsia="zh-CN"/>
        </w:rPr>
        <w:t>（</w:t>
      </w:r>
      <w:r w:rsidR="00DC5F38">
        <w:rPr>
          <w:rFonts w:hint="eastAsia"/>
          <w:lang w:val="en-GB" w:eastAsia="zh-CN"/>
        </w:rPr>
        <w:t>TP</w:t>
      </w:r>
      <w:r w:rsidR="008406F1">
        <w:rPr>
          <w:rFonts w:hint="eastAsia"/>
          <w:lang w:val="en-GB" w:eastAsia="zh-CN"/>
        </w:rPr>
        <w:t>）</w:t>
      </w:r>
      <w:r w:rsidR="00576E18">
        <w:rPr>
          <w:rFonts w:hint="eastAsia"/>
          <w:lang w:val="en-GB" w:eastAsia="zh-CN"/>
        </w:rPr>
        <w:t>的打</w:t>
      </w:r>
      <w:r w:rsidR="00DC5F38">
        <w:rPr>
          <w:rFonts w:hint="eastAsia"/>
          <w:lang w:val="en-GB" w:eastAsia="zh-CN"/>
        </w:rPr>
        <w:t>分</w:t>
      </w:r>
      <w:r w:rsidR="00B7414B">
        <w:rPr>
          <w:rFonts w:hint="eastAsia"/>
          <w:lang w:val="en-GB" w:eastAsia="zh-CN"/>
        </w:rPr>
        <w:t>总次数</w:t>
      </w:r>
      <w:r w:rsidR="0018033A">
        <w:rPr>
          <w:rFonts w:hint="eastAsia"/>
          <w:lang w:val="en-GB" w:eastAsia="zh-CN"/>
        </w:rPr>
        <w:t>。</w:t>
      </w:r>
      <w:r w:rsidR="00B7414B">
        <w:rPr>
          <w:rFonts w:hint="eastAsia"/>
          <w:lang w:val="en-GB" w:eastAsia="zh-CN"/>
        </w:rPr>
        <w:t>通过验证每一</w:t>
      </w:r>
      <w:r w:rsidR="00B7414B">
        <w:rPr>
          <w:lang w:val="en-GB" w:eastAsia="zh-CN"/>
        </w:rPr>
        <w:t>VS/TC</w:t>
      </w:r>
      <w:r w:rsidR="00B7414B">
        <w:rPr>
          <w:rFonts w:hint="eastAsia"/>
          <w:lang w:val="en-GB" w:eastAsia="zh-CN"/>
        </w:rPr>
        <w:t>对都已得到处理且每一对都分配了相同次数</w:t>
      </w:r>
      <w:r w:rsidR="00576E18">
        <w:rPr>
          <w:rFonts w:hint="eastAsia"/>
          <w:lang w:val="en-GB" w:eastAsia="zh-CN"/>
        </w:rPr>
        <w:t>的</w:t>
      </w:r>
      <w:r w:rsidR="00B7414B">
        <w:rPr>
          <w:rFonts w:hint="eastAsia"/>
          <w:lang w:val="en-GB" w:eastAsia="zh-CN"/>
        </w:rPr>
        <w:t>评分，就完成了数据有效性的第一次校验。</w:t>
      </w:r>
    </w:p>
    <w:p w:rsidR="00524756" w:rsidRDefault="00B7414B" w:rsidP="00B7414B">
      <w:pPr>
        <w:ind w:firstLineChars="200" w:firstLine="480"/>
        <w:rPr>
          <w:lang w:val="en-GB" w:eastAsia="zh-CN"/>
        </w:rPr>
      </w:pPr>
      <w:r>
        <w:rPr>
          <w:rFonts w:hint="eastAsia"/>
          <w:lang w:val="en-GB" w:eastAsia="zh-CN"/>
        </w:rPr>
        <w:t>在按照这一协议完成的测试中收集到的数据可用</w:t>
      </w:r>
      <w:r>
        <w:rPr>
          <w:rFonts w:hint="eastAsia"/>
          <w:lang w:val="en-GB" w:eastAsia="zh-CN"/>
        </w:rPr>
        <w:t>3</w:t>
      </w:r>
      <w:r>
        <w:rPr>
          <w:rFonts w:hint="eastAsia"/>
          <w:lang w:val="en-GB" w:eastAsia="zh-CN"/>
        </w:rPr>
        <w:t>种不同的方式处理：</w:t>
      </w:r>
    </w:p>
    <w:p w:rsidR="00524756" w:rsidRDefault="00524756" w:rsidP="00524756">
      <w:pPr>
        <w:pStyle w:val="enumlev1"/>
        <w:rPr>
          <w:lang w:val="en-GB" w:eastAsia="zh-CN"/>
        </w:rPr>
      </w:pPr>
      <w:r>
        <w:rPr>
          <w:lang w:val="en-GB" w:eastAsia="zh-CN"/>
        </w:rPr>
        <w:t>–</w:t>
      </w:r>
      <w:r>
        <w:rPr>
          <w:lang w:val="en-GB" w:eastAsia="zh-CN"/>
        </w:rPr>
        <w:tab/>
      </w:r>
      <w:r w:rsidR="004018CC">
        <w:rPr>
          <w:rFonts w:hint="eastAsia"/>
          <w:lang w:val="en-GB" w:eastAsia="zh-CN"/>
        </w:rPr>
        <w:t>每一单独</w:t>
      </w:r>
      <w:r w:rsidR="004018CC">
        <w:rPr>
          <w:rFonts w:hint="eastAsia"/>
          <w:lang w:val="en-GB" w:eastAsia="zh-CN"/>
        </w:rPr>
        <w:t>VS</w:t>
      </w:r>
      <w:r w:rsidR="004018CC">
        <w:rPr>
          <w:rFonts w:hint="eastAsia"/>
          <w:lang w:val="en-GB" w:eastAsia="zh-CN"/>
        </w:rPr>
        <w:t>的统计分析；</w:t>
      </w:r>
    </w:p>
    <w:p w:rsidR="00524756" w:rsidRDefault="00524756" w:rsidP="004018CC">
      <w:pPr>
        <w:pStyle w:val="enumlev1"/>
        <w:rPr>
          <w:lang w:val="en-GB" w:eastAsia="zh-CN"/>
        </w:rPr>
      </w:pPr>
      <w:r>
        <w:rPr>
          <w:lang w:val="en-GB" w:eastAsia="zh-CN"/>
        </w:rPr>
        <w:t>–</w:t>
      </w:r>
      <w:r>
        <w:rPr>
          <w:lang w:val="en-GB" w:eastAsia="zh-CN"/>
        </w:rPr>
        <w:tab/>
      </w:r>
      <w:r w:rsidR="004018CC">
        <w:rPr>
          <w:rFonts w:hint="eastAsia"/>
          <w:lang w:val="en-GB" w:eastAsia="zh-CN"/>
        </w:rPr>
        <w:t>每一单独</w:t>
      </w:r>
      <w:r w:rsidR="004018CC">
        <w:rPr>
          <w:rFonts w:hint="eastAsia"/>
          <w:lang w:val="en-GB" w:eastAsia="zh-CN"/>
        </w:rPr>
        <w:t>TC</w:t>
      </w:r>
      <w:r w:rsidR="004018CC">
        <w:rPr>
          <w:rFonts w:hint="eastAsia"/>
          <w:lang w:val="en-GB" w:eastAsia="zh-CN"/>
        </w:rPr>
        <w:t>的统计分析；</w:t>
      </w:r>
    </w:p>
    <w:p w:rsidR="00524756" w:rsidRDefault="00524756" w:rsidP="00524756">
      <w:pPr>
        <w:pStyle w:val="enumlev1"/>
        <w:rPr>
          <w:lang w:val="en-GB" w:eastAsia="zh-CN"/>
        </w:rPr>
      </w:pPr>
      <w:r>
        <w:rPr>
          <w:lang w:val="en-GB" w:eastAsia="zh-CN"/>
        </w:rPr>
        <w:t>–</w:t>
      </w:r>
      <w:r>
        <w:rPr>
          <w:lang w:val="en-GB" w:eastAsia="zh-CN"/>
        </w:rPr>
        <w:tab/>
      </w:r>
      <w:r w:rsidR="004018CC">
        <w:rPr>
          <w:rFonts w:hint="eastAsia"/>
          <w:lang w:val="en-GB" w:eastAsia="zh-CN"/>
        </w:rPr>
        <w:t>所有</w:t>
      </w:r>
      <w:r w:rsidR="004018CC">
        <w:rPr>
          <w:lang w:val="en-GB" w:eastAsia="zh-CN"/>
        </w:rPr>
        <w:t>VS/TC</w:t>
      </w:r>
      <w:r w:rsidR="004018CC">
        <w:rPr>
          <w:rFonts w:hint="eastAsia"/>
          <w:lang w:val="en-GB" w:eastAsia="zh-CN"/>
        </w:rPr>
        <w:t>对的总体统计分析。</w:t>
      </w:r>
    </w:p>
    <w:p w:rsidR="00524756" w:rsidRDefault="007A1BDB" w:rsidP="00A45687">
      <w:pPr>
        <w:ind w:firstLineChars="200" w:firstLine="480"/>
        <w:rPr>
          <w:lang w:val="en-GB" w:eastAsia="zh-CN"/>
        </w:rPr>
      </w:pPr>
      <w:r>
        <w:rPr>
          <w:rFonts w:hint="eastAsia"/>
          <w:lang w:val="en-GB" w:eastAsia="zh-CN"/>
        </w:rPr>
        <w:t>每种情况都需要</w:t>
      </w:r>
      <w:r w:rsidR="00A45687">
        <w:rPr>
          <w:rFonts w:hint="eastAsia"/>
          <w:lang w:val="en-GB" w:eastAsia="zh-CN"/>
        </w:rPr>
        <w:t>进行多步骤分析：</w:t>
      </w:r>
    </w:p>
    <w:p w:rsidR="00524756" w:rsidRDefault="00524756" w:rsidP="00524756">
      <w:pPr>
        <w:pStyle w:val="enumlev1"/>
        <w:rPr>
          <w:lang w:val="en-GB" w:eastAsia="zh-CN"/>
        </w:rPr>
      </w:pPr>
      <w:r>
        <w:rPr>
          <w:lang w:val="en-GB" w:eastAsia="zh-CN"/>
        </w:rPr>
        <w:t>–</w:t>
      </w:r>
      <w:r>
        <w:rPr>
          <w:lang w:val="en-GB" w:eastAsia="zh-CN"/>
        </w:rPr>
        <w:tab/>
      </w:r>
      <w:r w:rsidR="00FC4B8A">
        <w:rPr>
          <w:rFonts w:hint="eastAsia"/>
          <w:lang w:val="en-GB" w:eastAsia="zh-CN"/>
        </w:rPr>
        <w:t>根据</w:t>
      </w:r>
      <w:r w:rsidR="00A45687">
        <w:rPr>
          <w:rFonts w:hint="eastAsia"/>
          <w:lang w:val="en-GB" w:eastAsia="zh-CN"/>
        </w:rPr>
        <w:t>对观察</w:t>
      </w:r>
      <w:r w:rsidR="00FC4B8A">
        <w:rPr>
          <w:rFonts w:hint="eastAsia"/>
          <w:lang w:val="en-GB" w:eastAsia="zh-CN"/>
        </w:rPr>
        <w:t>结果</w:t>
      </w:r>
      <w:r w:rsidR="00A45687">
        <w:rPr>
          <w:rFonts w:hint="eastAsia"/>
          <w:lang w:val="en-GB" w:eastAsia="zh-CN"/>
        </w:rPr>
        <w:t>的累计算出每次评分的均值和标准差。</w:t>
      </w:r>
    </w:p>
    <w:p w:rsidR="00524756" w:rsidRDefault="00524756" w:rsidP="00524756">
      <w:pPr>
        <w:pStyle w:val="enumlev1"/>
        <w:rPr>
          <w:lang w:val="en-GB" w:eastAsia="zh-CN"/>
        </w:rPr>
      </w:pPr>
      <w:r>
        <w:rPr>
          <w:lang w:val="en-GB" w:eastAsia="zh-CN"/>
        </w:rPr>
        <w:t>–</w:t>
      </w:r>
      <w:r>
        <w:rPr>
          <w:lang w:val="en-GB" w:eastAsia="zh-CN"/>
        </w:rPr>
        <w:tab/>
      </w:r>
      <w:r w:rsidR="00A45687">
        <w:rPr>
          <w:rFonts w:hint="eastAsia"/>
          <w:lang w:val="en-GB" w:eastAsia="zh-CN"/>
        </w:rPr>
        <w:t>计算出每一</w:t>
      </w:r>
      <w:r w:rsidR="00A45687">
        <w:rPr>
          <w:rFonts w:hint="eastAsia"/>
          <w:lang w:val="en-GB" w:eastAsia="zh-CN"/>
        </w:rPr>
        <w:t>SOV</w:t>
      </w:r>
      <w:r w:rsidR="00A45687">
        <w:rPr>
          <w:rFonts w:hint="eastAsia"/>
          <w:lang w:val="en-GB" w:eastAsia="zh-CN"/>
        </w:rPr>
        <w:t>的均值和标准差，如图</w:t>
      </w:r>
      <w:r w:rsidR="00A45687">
        <w:rPr>
          <w:rFonts w:hint="eastAsia"/>
          <w:lang w:val="en-GB" w:eastAsia="zh-CN"/>
        </w:rPr>
        <w:t>10</w:t>
      </w:r>
      <w:r w:rsidR="00A45687">
        <w:rPr>
          <w:rFonts w:hint="eastAsia"/>
          <w:lang w:val="en-GB" w:eastAsia="zh-CN"/>
        </w:rPr>
        <w:t>所示。这一步的结果可用一幅时间图表示</w:t>
      </w:r>
      <w:r w:rsidR="00BE537C">
        <w:rPr>
          <w:rFonts w:hint="eastAsia"/>
          <w:lang w:val="en-GB" w:eastAsia="zh-CN"/>
        </w:rPr>
        <w:t>，</w:t>
      </w:r>
      <w:r w:rsidR="00A45687">
        <w:rPr>
          <w:rFonts w:hint="eastAsia"/>
          <w:lang w:val="en-GB" w:eastAsia="zh-CN"/>
        </w:rPr>
        <w:t>见图</w:t>
      </w:r>
      <w:r w:rsidR="00A45687">
        <w:rPr>
          <w:rFonts w:hint="eastAsia"/>
          <w:lang w:val="en-GB" w:eastAsia="zh-CN"/>
        </w:rPr>
        <w:t>11</w:t>
      </w:r>
      <w:r w:rsidR="00A45687">
        <w:rPr>
          <w:rFonts w:hint="eastAsia"/>
          <w:lang w:val="en-GB" w:eastAsia="zh-CN"/>
        </w:rPr>
        <w:t>。</w:t>
      </w:r>
    </w:p>
    <w:p w:rsidR="00524756" w:rsidRDefault="00524756" w:rsidP="003955F6">
      <w:pPr>
        <w:pStyle w:val="enumlev1"/>
        <w:rPr>
          <w:lang w:val="en-GB" w:eastAsia="zh-CN"/>
        </w:rPr>
      </w:pPr>
      <w:r>
        <w:rPr>
          <w:lang w:val="en-GB" w:eastAsia="zh-CN"/>
        </w:rPr>
        <w:t>–</w:t>
      </w:r>
      <w:r>
        <w:rPr>
          <w:lang w:val="en-GB" w:eastAsia="zh-CN"/>
        </w:rPr>
        <w:tab/>
      </w:r>
      <w:r w:rsidR="00A45687">
        <w:rPr>
          <w:rFonts w:hint="eastAsia"/>
          <w:lang w:val="en-GB" w:eastAsia="zh-CN"/>
        </w:rPr>
        <w:t>分析前一步算出的均值</w:t>
      </w:r>
      <w:r w:rsidR="00952001">
        <w:rPr>
          <w:rFonts w:hint="eastAsia"/>
          <w:lang w:val="en-GB" w:eastAsia="zh-CN"/>
        </w:rPr>
        <w:t>（</w:t>
      </w:r>
      <w:r w:rsidR="00A45687">
        <w:rPr>
          <w:rFonts w:hint="eastAsia"/>
          <w:lang w:val="en-GB" w:eastAsia="zh-CN"/>
        </w:rPr>
        <w:t>即与每一</w:t>
      </w:r>
      <w:r w:rsidR="00A45687">
        <w:rPr>
          <w:rFonts w:hint="eastAsia"/>
          <w:lang w:val="en-GB" w:eastAsia="zh-CN"/>
        </w:rPr>
        <w:t>SOV</w:t>
      </w:r>
      <w:r w:rsidR="00A45687">
        <w:rPr>
          <w:rFonts w:hint="eastAsia"/>
          <w:lang w:val="en-GB" w:eastAsia="zh-CN"/>
        </w:rPr>
        <w:t>相对应</w:t>
      </w:r>
      <w:r w:rsidR="003955F6">
        <w:rPr>
          <w:rFonts w:hint="eastAsia"/>
          <w:lang w:val="en-GB" w:eastAsia="zh-CN"/>
        </w:rPr>
        <w:t>）</w:t>
      </w:r>
      <w:r w:rsidR="00A45687">
        <w:rPr>
          <w:rFonts w:hint="eastAsia"/>
          <w:lang w:val="en-GB" w:eastAsia="zh-CN"/>
        </w:rPr>
        <w:t>的统计分布及其出现频次。</w:t>
      </w:r>
      <w:r w:rsidR="0079342A">
        <w:rPr>
          <w:rFonts w:hint="eastAsia"/>
          <w:lang w:val="en-GB" w:eastAsia="zh-CN"/>
        </w:rPr>
        <w:t>为了避免由前一个</w:t>
      </w:r>
      <w:r>
        <w:rPr>
          <w:lang w:val="en-GB" w:eastAsia="zh-CN"/>
        </w:rPr>
        <w:t>VS </w:t>
      </w:r>
      <w:r>
        <w:rPr>
          <w:rFonts w:ascii="Symbol" w:hAnsi="Symbol"/>
          <w:lang w:eastAsia="zh-CN"/>
        </w:rPr>
        <w:t></w:t>
      </w:r>
      <w:r>
        <w:rPr>
          <w:lang w:val="en-GB" w:eastAsia="zh-CN"/>
        </w:rPr>
        <w:t> TC</w:t>
      </w:r>
      <w:r w:rsidR="0079342A">
        <w:rPr>
          <w:rFonts w:hint="eastAsia"/>
          <w:lang w:val="en-GB" w:eastAsia="zh-CN"/>
        </w:rPr>
        <w:t>组合产生的近因效应，每一</w:t>
      </w:r>
      <w:r w:rsidR="0079342A">
        <w:rPr>
          <w:lang w:val="en-GB" w:eastAsia="zh-CN"/>
        </w:rPr>
        <w:t>VS </w:t>
      </w:r>
      <w:r w:rsidR="0079342A">
        <w:rPr>
          <w:rFonts w:ascii="Symbol" w:hAnsi="Symbol"/>
          <w:lang w:eastAsia="zh-CN"/>
        </w:rPr>
        <w:t></w:t>
      </w:r>
      <w:r w:rsidR="0079342A">
        <w:rPr>
          <w:lang w:val="en-GB" w:eastAsia="zh-CN"/>
        </w:rPr>
        <w:t> TC</w:t>
      </w:r>
      <w:r w:rsidR="0079342A">
        <w:rPr>
          <w:rFonts w:hint="eastAsia"/>
          <w:lang w:val="en-GB" w:eastAsia="zh-CN"/>
        </w:rPr>
        <w:t>样本的头</w:t>
      </w:r>
      <w:r w:rsidR="0079342A">
        <w:rPr>
          <w:rFonts w:hint="eastAsia"/>
          <w:lang w:val="en-GB" w:eastAsia="zh-CN"/>
        </w:rPr>
        <w:t>10</w:t>
      </w:r>
      <w:r w:rsidR="0079342A">
        <w:rPr>
          <w:rFonts w:hint="eastAsia"/>
          <w:lang w:val="en-GB" w:eastAsia="zh-CN"/>
        </w:rPr>
        <w:t>个</w:t>
      </w:r>
      <w:r w:rsidR="0079342A">
        <w:rPr>
          <w:rFonts w:hint="eastAsia"/>
          <w:lang w:val="en-GB" w:eastAsia="zh-CN"/>
        </w:rPr>
        <w:t>SOV</w:t>
      </w:r>
      <w:r w:rsidR="0079342A">
        <w:rPr>
          <w:rFonts w:hint="eastAsia"/>
          <w:lang w:val="en-GB" w:eastAsia="zh-CN"/>
        </w:rPr>
        <w:t>要弃用。</w:t>
      </w:r>
    </w:p>
    <w:p w:rsidR="00524756" w:rsidRDefault="00524756" w:rsidP="00524756">
      <w:pPr>
        <w:pStyle w:val="enumlev1"/>
        <w:rPr>
          <w:lang w:val="en-GB" w:eastAsia="zh-CN"/>
        </w:rPr>
      </w:pPr>
      <w:r>
        <w:rPr>
          <w:lang w:val="en-GB" w:eastAsia="zh-CN"/>
        </w:rPr>
        <w:t>–</w:t>
      </w:r>
      <w:r>
        <w:rPr>
          <w:lang w:val="en-GB" w:eastAsia="zh-CN"/>
        </w:rPr>
        <w:tab/>
      </w:r>
      <w:r w:rsidR="00FC4B8A">
        <w:rPr>
          <w:rFonts w:hint="eastAsia"/>
          <w:lang w:val="en-GB" w:eastAsia="zh-CN"/>
        </w:rPr>
        <w:t>根据对出现频次的累计算出</w:t>
      </w:r>
      <w:r w:rsidR="00CE31CE">
        <w:rPr>
          <w:rFonts w:hint="eastAsia"/>
          <w:lang w:val="en-GB" w:eastAsia="zh-CN"/>
        </w:rPr>
        <w:t>总体</w:t>
      </w:r>
      <w:r w:rsidR="00AC6BFC">
        <w:rPr>
          <w:rFonts w:hint="eastAsia"/>
          <w:lang w:val="en-GB" w:eastAsia="zh-CN"/>
        </w:rPr>
        <w:t>讨厌特性。</w:t>
      </w:r>
      <w:r w:rsidR="00DB7F72">
        <w:rPr>
          <w:rFonts w:hint="eastAsia"/>
          <w:lang w:val="en-GB" w:eastAsia="zh-CN"/>
        </w:rPr>
        <w:t>这一计算要考虑置信区间，如图</w:t>
      </w:r>
      <w:r w:rsidR="00DB7F72">
        <w:rPr>
          <w:rFonts w:hint="eastAsia"/>
          <w:lang w:val="en-GB" w:eastAsia="zh-CN"/>
        </w:rPr>
        <w:t>12</w:t>
      </w:r>
      <w:r w:rsidR="00DB7F72">
        <w:rPr>
          <w:rFonts w:hint="eastAsia"/>
          <w:lang w:val="en-GB" w:eastAsia="zh-CN"/>
        </w:rPr>
        <w:t>所示。</w:t>
      </w:r>
      <w:r w:rsidR="00CE31CE">
        <w:rPr>
          <w:rFonts w:hint="eastAsia"/>
          <w:lang w:val="en-GB" w:eastAsia="zh-CN"/>
        </w:rPr>
        <w:t>总体</w:t>
      </w:r>
      <w:r w:rsidR="00204D84">
        <w:rPr>
          <w:rFonts w:hint="eastAsia"/>
          <w:lang w:val="en-GB" w:eastAsia="zh-CN"/>
        </w:rPr>
        <w:t>讨厌特性因示出了每一评分</w:t>
      </w:r>
      <w:r w:rsidR="007D223F">
        <w:rPr>
          <w:rFonts w:hint="eastAsia"/>
          <w:lang w:val="en-GB" w:eastAsia="zh-CN"/>
        </w:rPr>
        <w:t>段的均值与其累积出现频次之间的关系</w:t>
      </w:r>
      <w:r w:rsidR="00C96CF9">
        <w:rPr>
          <w:rFonts w:hint="eastAsia"/>
          <w:lang w:val="en-GB" w:eastAsia="zh-CN"/>
        </w:rPr>
        <w:t>而与这一累积统计分布函数形成对应。</w:t>
      </w:r>
    </w:p>
    <w:p w:rsidR="00524756" w:rsidRDefault="00524756" w:rsidP="00524756">
      <w:pPr>
        <w:rPr>
          <w:lang w:val="en-GB" w:eastAsia="zh-CN"/>
        </w:rPr>
      </w:pPr>
    </w:p>
    <w:p w:rsidR="00524756" w:rsidRDefault="00032CC4" w:rsidP="00032CC4">
      <w:pPr>
        <w:pStyle w:val="FigureNo"/>
        <w:spacing w:after="0"/>
        <w:rPr>
          <w:lang w:eastAsia="zh-CN"/>
        </w:rPr>
      </w:pPr>
      <w:r>
        <w:rPr>
          <w:rFonts w:hint="eastAsia"/>
          <w:lang w:eastAsia="zh-CN"/>
        </w:rPr>
        <w:t>图</w:t>
      </w:r>
      <w:r>
        <w:rPr>
          <w:rFonts w:hint="eastAsia"/>
          <w:lang w:eastAsia="zh-CN"/>
        </w:rPr>
        <w:t>10</w:t>
      </w:r>
    </w:p>
    <w:p w:rsidR="00032CC4" w:rsidRDefault="00032CC4" w:rsidP="00032CC4">
      <w:pPr>
        <w:pStyle w:val="Figuretitle"/>
        <w:spacing w:before="120" w:after="0"/>
        <w:rPr>
          <w:lang w:eastAsia="zh-CN"/>
        </w:rPr>
      </w:pPr>
      <w:r>
        <w:rPr>
          <w:rFonts w:hint="eastAsia"/>
          <w:lang w:eastAsia="zh-CN"/>
        </w:rPr>
        <w:t>数据处理</w:t>
      </w:r>
    </w:p>
    <w:p w:rsidR="00032CC4" w:rsidRDefault="00DF63BF" w:rsidP="00032CC4">
      <w:pPr>
        <w:pStyle w:val="FigureNo"/>
        <w:spacing w:before="360"/>
      </w:pPr>
      <w:r>
        <w:rPr>
          <w:noProof/>
          <w:lang w:val="en-US" w:eastAsia="zh-CN"/>
        </w:rPr>
        <mc:AlternateContent>
          <mc:Choice Requires="wpc">
            <w:drawing>
              <wp:inline distT="0" distB="0" distL="0" distR="0" wp14:anchorId="3EA77518" wp14:editId="3943FC07">
                <wp:extent cx="5516245" cy="4146550"/>
                <wp:effectExtent l="0" t="0" r="0" b="0"/>
                <wp:docPr id="1400" name="Canvas 14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87" name="Rectangle 1402"/>
                        <wps:cNvSpPr>
                          <a:spLocks noChangeArrowheads="1"/>
                        </wps:cNvSpPr>
                        <wps:spPr bwMode="auto">
                          <a:xfrm>
                            <a:off x="3816350" y="3053080"/>
                            <a:ext cx="22923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jc w:val="center"/>
                                <w:rPr>
                                  <w:color w:val="000000"/>
                                  <w:sz w:val="18"/>
                                  <w:szCs w:val="18"/>
                                  <w:lang w:eastAsia="zh-CN"/>
                                </w:rPr>
                              </w:pPr>
                              <w:r>
                                <w:rPr>
                                  <w:rFonts w:hint="eastAsia"/>
                                  <w:color w:val="000000"/>
                                  <w:sz w:val="18"/>
                                  <w:szCs w:val="18"/>
                                  <w:lang w:eastAsia="zh-CN"/>
                                </w:rPr>
                                <w:t>M</w:t>
                              </w:r>
                              <w:r w:rsidRPr="00806B50">
                                <w:rPr>
                                  <w:rFonts w:hint="eastAsia"/>
                                  <w:i/>
                                  <w:color w:val="000000"/>
                                  <w:sz w:val="18"/>
                                  <w:szCs w:val="18"/>
                                  <w:vertAlign w:val="subscript"/>
                                  <w:lang w:eastAsia="zh-CN"/>
                                </w:rPr>
                                <w:t>v</w:t>
                              </w:r>
                            </w:p>
                            <w:p w:rsidR="00953BE9" w:rsidRDefault="00953BE9" w:rsidP="00032CC4">
                              <w:pPr>
                                <w:spacing w:beforeLines="20" w:before="48"/>
                                <w:jc w:val="center"/>
                                <w:rPr>
                                  <w:lang w:eastAsia="zh-CN"/>
                                </w:rPr>
                              </w:pPr>
                              <w:r>
                                <w:rPr>
                                  <w:color w:val="000000"/>
                                  <w:sz w:val="18"/>
                                  <w:szCs w:val="18"/>
                                </w:rPr>
                                <w:t>SD</w:t>
                              </w:r>
                              <w:r w:rsidRPr="00806B50">
                                <w:rPr>
                                  <w:rFonts w:hint="eastAsia"/>
                                  <w:i/>
                                  <w:color w:val="000000"/>
                                  <w:sz w:val="18"/>
                                  <w:szCs w:val="18"/>
                                  <w:vertAlign w:val="subscript"/>
                                  <w:lang w:eastAsia="zh-CN"/>
                                </w:rPr>
                                <w:t>v</w:t>
                              </w:r>
                            </w:p>
                          </w:txbxContent>
                        </wps:txbx>
                        <wps:bodyPr rot="0" vert="horz" wrap="square" lIns="0" tIns="0" rIns="0" bIns="0" anchor="t" anchorCtr="0" upright="1">
                          <a:noAutofit/>
                        </wps:bodyPr>
                      </wps:wsp>
                      <wps:wsp>
                        <wps:cNvPr id="2888" name="Rectangle 1403"/>
                        <wps:cNvSpPr>
                          <a:spLocks noChangeArrowheads="1"/>
                        </wps:cNvSpPr>
                        <wps:spPr bwMode="auto">
                          <a:xfrm>
                            <a:off x="3568700" y="1986915"/>
                            <a:ext cx="825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V</w:t>
                              </w:r>
                            </w:p>
                          </w:txbxContent>
                        </wps:txbx>
                        <wps:bodyPr rot="0" vert="horz" wrap="none" lIns="0" tIns="0" rIns="0" bIns="0" anchor="t" anchorCtr="0" upright="1">
                          <a:spAutoFit/>
                        </wps:bodyPr>
                      </wps:wsp>
                      <wps:wsp>
                        <wps:cNvPr id="2889" name="Rectangle 1404"/>
                        <wps:cNvSpPr>
                          <a:spLocks noChangeArrowheads="1"/>
                        </wps:cNvSpPr>
                        <wps:spPr bwMode="auto">
                          <a:xfrm>
                            <a:off x="3650615" y="2044700"/>
                            <a:ext cx="895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20</w:t>
                              </w:r>
                            </w:p>
                          </w:txbxContent>
                        </wps:txbx>
                        <wps:bodyPr rot="0" vert="horz" wrap="none" lIns="0" tIns="0" rIns="0" bIns="0" anchor="t" anchorCtr="0" upright="1">
                          <a:spAutoFit/>
                        </wps:bodyPr>
                      </wps:wsp>
                      <wps:wsp>
                        <wps:cNvPr id="2890" name="Rectangle 1405"/>
                        <wps:cNvSpPr>
                          <a:spLocks noChangeArrowheads="1"/>
                        </wps:cNvSpPr>
                        <wps:spPr bwMode="auto">
                          <a:xfrm>
                            <a:off x="3528695" y="142938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v</w:t>
                              </w:r>
                            </w:p>
                          </w:txbxContent>
                        </wps:txbx>
                        <wps:bodyPr rot="0" vert="horz" wrap="none" lIns="0" tIns="0" rIns="0" bIns="0" anchor="t" anchorCtr="0" upright="1">
                          <a:spAutoFit/>
                        </wps:bodyPr>
                      </wps:wsp>
                      <wps:wsp>
                        <wps:cNvPr id="2891" name="Rectangle 1406"/>
                        <wps:cNvSpPr>
                          <a:spLocks noChangeArrowheads="1"/>
                        </wps:cNvSpPr>
                        <wps:spPr bwMode="auto">
                          <a:xfrm>
                            <a:off x="3586480" y="148717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i/>
                                  <w:iCs/>
                                  <w:color w:val="000000"/>
                                  <w:sz w:val="14"/>
                                  <w:szCs w:val="14"/>
                                </w:rPr>
                                <w:t>n</w:t>
                              </w:r>
                            </w:p>
                          </w:txbxContent>
                        </wps:txbx>
                        <wps:bodyPr rot="0" vert="horz" wrap="none" lIns="0" tIns="0" rIns="0" bIns="0" anchor="t" anchorCtr="0" upright="1">
                          <a:spAutoFit/>
                        </wps:bodyPr>
                      </wps:wsp>
                      <wps:wsp>
                        <wps:cNvPr id="2892" name="Rectangle 1407"/>
                        <wps:cNvSpPr>
                          <a:spLocks noChangeArrowheads="1"/>
                        </wps:cNvSpPr>
                        <wps:spPr bwMode="auto">
                          <a:xfrm>
                            <a:off x="3629025" y="1487170"/>
                            <a:ext cx="22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 xml:space="preserve">, </w:t>
                              </w:r>
                            </w:p>
                          </w:txbxContent>
                        </wps:txbx>
                        <wps:bodyPr rot="0" vert="horz" wrap="none" lIns="0" tIns="0" rIns="0" bIns="0" anchor="t" anchorCtr="0" upright="1">
                          <a:spAutoFit/>
                        </wps:bodyPr>
                      </wps:wsp>
                      <wps:wsp>
                        <wps:cNvPr id="2893" name="Rectangle 1408"/>
                        <wps:cNvSpPr>
                          <a:spLocks noChangeArrowheads="1"/>
                        </wps:cNvSpPr>
                        <wps:spPr bwMode="auto">
                          <a:xfrm>
                            <a:off x="3689985" y="1487170"/>
                            <a:ext cx="895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20</w:t>
                              </w:r>
                            </w:p>
                          </w:txbxContent>
                        </wps:txbx>
                        <wps:bodyPr rot="0" vert="horz" wrap="none" lIns="0" tIns="0" rIns="0" bIns="0" anchor="t" anchorCtr="0" upright="1">
                          <a:spAutoFit/>
                        </wps:bodyPr>
                      </wps:wsp>
                      <wps:wsp>
                        <wps:cNvPr id="2894" name="Rectangle 1409"/>
                        <wps:cNvSpPr>
                          <a:spLocks noChangeArrowheads="1"/>
                        </wps:cNvSpPr>
                        <wps:spPr bwMode="auto">
                          <a:xfrm>
                            <a:off x="3547110" y="24320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v</w:t>
                              </w:r>
                            </w:p>
                          </w:txbxContent>
                        </wps:txbx>
                        <wps:bodyPr rot="0" vert="horz" wrap="none" lIns="0" tIns="0" rIns="0" bIns="0" anchor="t" anchorCtr="0" upright="1">
                          <a:spAutoFit/>
                        </wps:bodyPr>
                      </wps:wsp>
                      <wps:wsp>
                        <wps:cNvPr id="2895" name="Rectangle 1410"/>
                        <wps:cNvSpPr>
                          <a:spLocks noChangeArrowheads="1"/>
                        </wps:cNvSpPr>
                        <wps:spPr bwMode="auto">
                          <a:xfrm>
                            <a:off x="3604895" y="30099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1</w:t>
                              </w:r>
                            </w:p>
                          </w:txbxContent>
                        </wps:txbx>
                        <wps:bodyPr rot="0" vert="horz" wrap="none" lIns="0" tIns="0" rIns="0" bIns="0" anchor="t" anchorCtr="0" upright="1">
                          <a:spAutoFit/>
                        </wps:bodyPr>
                      </wps:wsp>
                      <wps:wsp>
                        <wps:cNvPr id="2896" name="Rectangle 1411"/>
                        <wps:cNvSpPr>
                          <a:spLocks noChangeArrowheads="1"/>
                        </wps:cNvSpPr>
                        <wps:spPr bwMode="auto">
                          <a:xfrm>
                            <a:off x="3650615" y="300990"/>
                            <a:ext cx="22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w:t>
                              </w:r>
                            </w:p>
                          </w:txbxContent>
                        </wps:txbx>
                        <wps:bodyPr rot="0" vert="horz" wrap="none" lIns="0" tIns="0" rIns="0" bIns="0" anchor="t" anchorCtr="0" upright="1">
                          <a:spAutoFit/>
                        </wps:bodyPr>
                      </wps:wsp>
                      <wps:wsp>
                        <wps:cNvPr id="2897" name="Rectangle 1412"/>
                        <wps:cNvSpPr>
                          <a:spLocks noChangeArrowheads="1"/>
                        </wps:cNvSpPr>
                        <wps:spPr bwMode="auto">
                          <a:xfrm>
                            <a:off x="3672205" y="300990"/>
                            <a:ext cx="895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20</w:t>
                              </w:r>
                            </w:p>
                          </w:txbxContent>
                        </wps:txbx>
                        <wps:bodyPr rot="0" vert="horz" wrap="none" lIns="0" tIns="0" rIns="0" bIns="0" anchor="t" anchorCtr="0" upright="1">
                          <a:spAutoFit/>
                        </wps:bodyPr>
                      </wps:wsp>
                      <wps:wsp>
                        <wps:cNvPr id="2898" name="Rectangle 1413"/>
                        <wps:cNvSpPr>
                          <a:spLocks noChangeArrowheads="1"/>
                        </wps:cNvSpPr>
                        <wps:spPr bwMode="auto">
                          <a:xfrm>
                            <a:off x="728345" y="24320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v</w:t>
                              </w:r>
                            </w:p>
                          </w:txbxContent>
                        </wps:txbx>
                        <wps:bodyPr rot="0" vert="horz" wrap="none" lIns="0" tIns="0" rIns="0" bIns="0" anchor="t" anchorCtr="0" upright="1">
                          <a:spAutoFit/>
                        </wps:bodyPr>
                      </wps:wsp>
                      <wps:wsp>
                        <wps:cNvPr id="2899" name="Rectangle 1414"/>
                        <wps:cNvSpPr>
                          <a:spLocks noChangeArrowheads="1"/>
                        </wps:cNvSpPr>
                        <wps:spPr bwMode="auto">
                          <a:xfrm>
                            <a:off x="782955" y="30099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1</w:t>
                              </w:r>
                            </w:p>
                          </w:txbxContent>
                        </wps:txbx>
                        <wps:bodyPr rot="0" vert="horz" wrap="none" lIns="0" tIns="0" rIns="0" bIns="0" anchor="t" anchorCtr="0" upright="1">
                          <a:spAutoFit/>
                        </wps:bodyPr>
                      </wps:wsp>
                      <wps:wsp>
                        <wps:cNvPr id="2900" name="Rectangle 1415"/>
                        <wps:cNvSpPr>
                          <a:spLocks noChangeArrowheads="1"/>
                        </wps:cNvSpPr>
                        <wps:spPr bwMode="auto">
                          <a:xfrm>
                            <a:off x="828675" y="300990"/>
                            <a:ext cx="22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w:t>
                              </w:r>
                            </w:p>
                          </w:txbxContent>
                        </wps:txbx>
                        <wps:bodyPr rot="0" vert="horz" wrap="none" lIns="0" tIns="0" rIns="0" bIns="0" anchor="t" anchorCtr="0" upright="1">
                          <a:spAutoFit/>
                        </wps:bodyPr>
                      </wps:wsp>
                      <wps:wsp>
                        <wps:cNvPr id="2901" name="Rectangle 1416"/>
                        <wps:cNvSpPr>
                          <a:spLocks noChangeArrowheads="1"/>
                        </wps:cNvSpPr>
                        <wps:spPr bwMode="auto">
                          <a:xfrm>
                            <a:off x="850265" y="30099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1</w:t>
                              </w:r>
                            </w:p>
                          </w:txbxContent>
                        </wps:txbx>
                        <wps:bodyPr rot="0" vert="horz" wrap="none" lIns="0" tIns="0" rIns="0" bIns="0" anchor="t" anchorCtr="0" upright="1">
                          <a:spAutoFit/>
                        </wps:bodyPr>
                      </wps:wsp>
                      <wps:wsp>
                        <wps:cNvPr id="2902" name="Rectangle 1417"/>
                        <wps:cNvSpPr>
                          <a:spLocks noChangeArrowheads="1"/>
                        </wps:cNvSpPr>
                        <wps:spPr bwMode="auto">
                          <a:xfrm>
                            <a:off x="728345" y="62103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v</w:t>
                              </w:r>
                            </w:p>
                          </w:txbxContent>
                        </wps:txbx>
                        <wps:bodyPr rot="0" vert="horz" wrap="none" lIns="0" tIns="0" rIns="0" bIns="0" anchor="t" anchorCtr="0" upright="1">
                          <a:spAutoFit/>
                        </wps:bodyPr>
                      </wps:wsp>
                      <wps:wsp>
                        <wps:cNvPr id="2903" name="Rectangle 1418"/>
                        <wps:cNvSpPr>
                          <a:spLocks noChangeArrowheads="1"/>
                        </wps:cNvSpPr>
                        <wps:spPr bwMode="auto">
                          <a:xfrm>
                            <a:off x="782955" y="678815"/>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2</w:t>
                              </w:r>
                            </w:p>
                          </w:txbxContent>
                        </wps:txbx>
                        <wps:bodyPr rot="0" vert="horz" wrap="none" lIns="0" tIns="0" rIns="0" bIns="0" anchor="t" anchorCtr="0" upright="1">
                          <a:spAutoFit/>
                        </wps:bodyPr>
                      </wps:wsp>
                      <wps:wsp>
                        <wps:cNvPr id="2904" name="Rectangle 1419"/>
                        <wps:cNvSpPr>
                          <a:spLocks noChangeArrowheads="1"/>
                        </wps:cNvSpPr>
                        <wps:spPr bwMode="auto">
                          <a:xfrm>
                            <a:off x="828675" y="678815"/>
                            <a:ext cx="22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w:t>
                              </w:r>
                            </w:p>
                          </w:txbxContent>
                        </wps:txbx>
                        <wps:bodyPr rot="0" vert="horz" wrap="none" lIns="0" tIns="0" rIns="0" bIns="0" anchor="t" anchorCtr="0" upright="1">
                          <a:spAutoFit/>
                        </wps:bodyPr>
                      </wps:wsp>
                      <wps:wsp>
                        <wps:cNvPr id="2905" name="Rectangle 1420"/>
                        <wps:cNvSpPr>
                          <a:spLocks noChangeArrowheads="1"/>
                        </wps:cNvSpPr>
                        <wps:spPr bwMode="auto">
                          <a:xfrm>
                            <a:off x="850265" y="678815"/>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1</w:t>
                              </w:r>
                            </w:p>
                          </w:txbxContent>
                        </wps:txbx>
                        <wps:bodyPr rot="0" vert="horz" wrap="none" lIns="0" tIns="0" rIns="0" bIns="0" anchor="t" anchorCtr="0" upright="1">
                          <a:spAutoFit/>
                        </wps:bodyPr>
                      </wps:wsp>
                      <wps:wsp>
                        <wps:cNvPr id="2906" name="Rectangle 1421"/>
                        <wps:cNvSpPr>
                          <a:spLocks noChangeArrowheads="1"/>
                        </wps:cNvSpPr>
                        <wps:spPr bwMode="auto">
                          <a:xfrm>
                            <a:off x="713105" y="142938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v</w:t>
                              </w:r>
                            </w:p>
                          </w:txbxContent>
                        </wps:txbx>
                        <wps:bodyPr rot="0" vert="horz" wrap="none" lIns="0" tIns="0" rIns="0" bIns="0" anchor="t" anchorCtr="0" upright="1">
                          <a:spAutoFit/>
                        </wps:bodyPr>
                      </wps:wsp>
                      <wps:wsp>
                        <wps:cNvPr id="2907" name="Rectangle 1422"/>
                        <wps:cNvSpPr>
                          <a:spLocks noChangeArrowheads="1"/>
                        </wps:cNvSpPr>
                        <wps:spPr bwMode="auto">
                          <a:xfrm>
                            <a:off x="770890" y="148717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i/>
                                  <w:iCs/>
                                  <w:color w:val="000000"/>
                                  <w:sz w:val="14"/>
                                  <w:szCs w:val="14"/>
                                </w:rPr>
                                <w:t>n</w:t>
                              </w:r>
                            </w:p>
                          </w:txbxContent>
                        </wps:txbx>
                        <wps:bodyPr rot="0" vert="horz" wrap="none" lIns="0" tIns="0" rIns="0" bIns="0" anchor="t" anchorCtr="0" upright="1">
                          <a:spAutoFit/>
                        </wps:bodyPr>
                      </wps:wsp>
                      <wps:wsp>
                        <wps:cNvPr id="2908" name="Rectangle 1423"/>
                        <wps:cNvSpPr>
                          <a:spLocks noChangeArrowheads="1"/>
                        </wps:cNvSpPr>
                        <wps:spPr bwMode="auto">
                          <a:xfrm>
                            <a:off x="813435" y="1487170"/>
                            <a:ext cx="22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w:t>
                              </w:r>
                            </w:p>
                          </w:txbxContent>
                        </wps:txbx>
                        <wps:bodyPr rot="0" vert="horz" wrap="none" lIns="0" tIns="0" rIns="0" bIns="0" anchor="t" anchorCtr="0" upright="1">
                          <a:spAutoFit/>
                        </wps:bodyPr>
                      </wps:wsp>
                      <wps:wsp>
                        <wps:cNvPr id="2909" name="Rectangle 1424"/>
                        <wps:cNvSpPr>
                          <a:spLocks noChangeArrowheads="1"/>
                        </wps:cNvSpPr>
                        <wps:spPr bwMode="auto">
                          <a:xfrm>
                            <a:off x="838200" y="1499235"/>
                            <a:ext cx="165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0"/>
                                  <w:szCs w:val="10"/>
                                </w:rPr>
                                <w:t xml:space="preserve"> </w:t>
                              </w:r>
                            </w:p>
                          </w:txbxContent>
                        </wps:txbx>
                        <wps:bodyPr rot="0" vert="horz" wrap="none" lIns="0" tIns="0" rIns="0" bIns="0" anchor="t" anchorCtr="0" upright="1">
                          <a:spAutoFit/>
                        </wps:bodyPr>
                      </wps:wsp>
                      <wps:wsp>
                        <wps:cNvPr id="2910" name="Rectangle 1425"/>
                        <wps:cNvSpPr>
                          <a:spLocks noChangeArrowheads="1"/>
                        </wps:cNvSpPr>
                        <wps:spPr bwMode="auto">
                          <a:xfrm>
                            <a:off x="865505" y="148717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1</w:t>
                              </w:r>
                            </w:p>
                          </w:txbxContent>
                        </wps:txbx>
                        <wps:bodyPr rot="0" vert="horz" wrap="none" lIns="0" tIns="0" rIns="0" bIns="0" anchor="t" anchorCtr="0" upright="1">
                          <a:spAutoFit/>
                        </wps:bodyPr>
                      </wps:wsp>
                      <wps:wsp>
                        <wps:cNvPr id="2911" name="Rectangle 1426"/>
                        <wps:cNvSpPr>
                          <a:spLocks noChangeArrowheads="1"/>
                        </wps:cNvSpPr>
                        <wps:spPr bwMode="auto">
                          <a:xfrm>
                            <a:off x="713105" y="1986915"/>
                            <a:ext cx="825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V</w:t>
                              </w:r>
                            </w:p>
                          </w:txbxContent>
                        </wps:txbx>
                        <wps:bodyPr rot="0" vert="horz" wrap="none" lIns="0" tIns="0" rIns="0" bIns="0" anchor="t" anchorCtr="0" upright="1">
                          <a:spAutoFit/>
                        </wps:bodyPr>
                      </wps:wsp>
                      <wps:wsp>
                        <wps:cNvPr id="1632" name="Rectangle 1427"/>
                        <wps:cNvSpPr>
                          <a:spLocks noChangeArrowheads="1"/>
                        </wps:cNvSpPr>
                        <wps:spPr bwMode="auto">
                          <a:xfrm>
                            <a:off x="795655" y="204470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1</w:t>
                              </w:r>
                            </w:p>
                          </w:txbxContent>
                        </wps:txbx>
                        <wps:bodyPr rot="0" vert="horz" wrap="none" lIns="0" tIns="0" rIns="0" bIns="0" anchor="t" anchorCtr="0" upright="1">
                          <a:spAutoFit/>
                        </wps:bodyPr>
                      </wps:wsp>
                      <wps:wsp>
                        <wps:cNvPr id="1633" name="Rectangle 1428"/>
                        <wps:cNvSpPr>
                          <a:spLocks noChangeArrowheads="1"/>
                        </wps:cNvSpPr>
                        <wps:spPr bwMode="auto">
                          <a:xfrm>
                            <a:off x="704215" y="2313305"/>
                            <a:ext cx="102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sd</w:t>
                              </w:r>
                            </w:p>
                          </w:txbxContent>
                        </wps:txbx>
                        <wps:bodyPr rot="0" vert="horz" wrap="none" lIns="0" tIns="0" rIns="0" bIns="0" anchor="t" anchorCtr="0" upright="1">
                          <a:spAutoFit/>
                        </wps:bodyPr>
                      </wps:wsp>
                      <wps:wsp>
                        <wps:cNvPr id="1634" name="Rectangle 1429"/>
                        <wps:cNvSpPr>
                          <a:spLocks noChangeArrowheads="1"/>
                        </wps:cNvSpPr>
                        <wps:spPr bwMode="auto">
                          <a:xfrm>
                            <a:off x="804545" y="237109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1</w:t>
                              </w:r>
                            </w:p>
                          </w:txbxContent>
                        </wps:txbx>
                        <wps:bodyPr rot="0" vert="horz" wrap="none" lIns="0" tIns="0" rIns="0" bIns="0" anchor="t" anchorCtr="0" upright="1">
                          <a:spAutoFit/>
                        </wps:bodyPr>
                      </wps:wsp>
                      <wps:wsp>
                        <wps:cNvPr id="1635" name="Rectangle 1430"/>
                        <wps:cNvSpPr>
                          <a:spLocks noChangeArrowheads="1"/>
                        </wps:cNvSpPr>
                        <wps:spPr bwMode="auto">
                          <a:xfrm>
                            <a:off x="3540760" y="2313305"/>
                            <a:ext cx="102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sd</w:t>
                              </w:r>
                            </w:p>
                          </w:txbxContent>
                        </wps:txbx>
                        <wps:bodyPr rot="0" vert="horz" wrap="none" lIns="0" tIns="0" rIns="0" bIns="0" anchor="t" anchorCtr="0" upright="1">
                          <a:spAutoFit/>
                        </wps:bodyPr>
                      </wps:wsp>
                      <wps:wsp>
                        <wps:cNvPr id="1636" name="Rectangle 1431"/>
                        <wps:cNvSpPr>
                          <a:spLocks noChangeArrowheads="1"/>
                        </wps:cNvSpPr>
                        <wps:spPr bwMode="auto">
                          <a:xfrm>
                            <a:off x="3641725" y="2371090"/>
                            <a:ext cx="895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4"/>
                                  <w:szCs w:val="14"/>
                                </w:rPr>
                                <w:t>20</w:t>
                              </w:r>
                            </w:p>
                          </w:txbxContent>
                        </wps:txbx>
                        <wps:bodyPr rot="0" vert="horz" wrap="none" lIns="0" tIns="0" rIns="0" bIns="0" anchor="t" anchorCtr="0" upright="1">
                          <a:spAutoFit/>
                        </wps:bodyPr>
                      </wps:wsp>
                      <wps:wsp>
                        <wps:cNvPr id="1637" name="Rectangle 1432"/>
                        <wps:cNvSpPr>
                          <a:spLocks noChangeArrowheads="1"/>
                        </wps:cNvSpPr>
                        <wps:spPr bwMode="auto">
                          <a:xfrm>
                            <a:off x="472440" y="636270"/>
                            <a:ext cx="647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w:t>
                              </w:r>
                            </w:p>
                          </w:txbxContent>
                        </wps:txbx>
                        <wps:bodyPr rot="0" vert="horz" wrap="none" lIns="0" tIns="0" rIns="0" bIns="0" anchor="t" anchorCtr="0" upright="1">
                          <a:spAutoFit/>
                        </wps:bodyPr>
                      </wps:wsp>
                      <wps:wsp>
                        <wps:cNvPr id="1638" name="Rectangle 1433"/>
                        <wps:cNvSpPr>
                          <a:spLocks noChangeArrowheads="1"/>
                        </wps:cNvSpPr>
                        <wps:spPr bwMode="auto">
                          <a:xfrm>
                            <a:off x="472440" y="1447165"/>
                            <a:ext cx="647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w:t>
                              </w:r>
                            </w:p>
                          </w:txbxContent>
                        </wps:txbx>
                        <wps:bodyPr rot="0" vert="horz" wrap="none" lIns="0" tIns="0" rIns="0" bIns="0" anchor="t" anchorCtr="0" upright="1">
                          <a:spAutoFit/>
                        </wps:bodyPr>
                      </wps:wsp>
                      <wps:wsp>
                        <wps:cNvPr id="1639" name="Rectangle 1434"/>
                        <wps:cNvSpPr>
                          <a:spLocks noChangeArrowheads="1"/>
                        </wps:cNvSpPr>
                        <wps:spPr bwMode="auto">
                          <a:xfrm>
                            <a:off x="472440" y="1032510"/>
                            <a:ext cx="647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w:t>
                              </w:r>
                            </w:p>
                          </w:txbxContent>
                        </wps:txbx>
                        <wps:bodyPr rot="0" vert="horz" wrap="none" lIns="0" tIns="0" rIns="0" bIns="0" anchor="t" anchorCtr="0" upright="1">
                          <a:spAutoFit/>
                        </wps:bodyPr>
                      </wps:wsp>
                      <wps:wsp>
                        <wps:cNvPr id="1640" name="Rectangle 1435"/>
                        <wps:cNvSpPr>
                          <a:spLocks noChangeArrowheads="1"/>
                        </wps:cNvSpPr>
                        <wps:spPr bwMode="auto">
                          <a:xfrm>
                            <a:off x="1565910" y="3669030"/>
                            <a:ext cx="135953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rFonts w:hint="eastAsia"/>
                                  <w:color w:val="000000"/>
                                  <w:sz w:val="18"/>
                                  <w:szCs w:val="18"/>
                                  <w:lang w:eastAsia="zh-CN"/>
                                </w:rPr>
                                <w:t>1</w:t>
                              </w:r>
                              <w:r>
                                <w:rPr>
                                  <w:rFonts w:hint="eastAsia"/>
                                  <w:color w:val="000000"/>
                                  <w:sz w:val="18"/>
                                  <w:szCs w:val="18"/>
                                  <w:lang w:eastAsia="zh-CN"/>
                                </w:rPr>
                                <w:t>个</w:t>
                              </w:r>
                              <w:r>
                                <w:rPr>
                                  <w:rFonts w:hint="eastAsia"/>
                                  <w:color w:val="000000"/>
                                  <w:sz w:val="18"/>
                                  <w:szCs w:val="18"/>
                                  <w:lang w:eastAsia="zh-CN"/>
                                </w:rPr>
                                <w:t>VS</w:t>
                              </w:r>
                              <w:r w:rsidRPr="00221A2D">
                                <w:rPr>
                                  <w:rFonts w:hint="eastAsia"/>
                                  <w:i/>
                                  <w:color w:val="000000"/>
                                  <w:sz w:val="18"/>
                                  <w:szCs w:val="18"/>
                                  <w:vertAlign w:val="subscript"/>
                                  <w:lang w:eastAsia="zh-CN"/>
                                </w:rPr>
                                <w:t>i</w:t>
                              </w:r>
                              <w:r>
                                <w:rPr>
                                  <w:rFonts w:hint="eastAsia"/>
                                  <w:color w:val="000000"/>
                                  <w:sz w:val="18"/>
                                  <w:szCs w:val="18"/>
                                  <w:lang w:eastAsia="zh-CN"/>
                                </w:rPr>
                                <w:t xml:space="preserve"> </w:t>
                              </w:r>
                              <w:r>
                                <w:rPr>
                                  <w:rFonts w:ascii="Symbol" w:hAnsi="Symbol" w:cs="Symbol"/>
                                  <w:color w:val="000000"/>
                                  <w:sz w:val="18"/>
                                  <w:szCs w:val="18"/>
                                </w:rPr>
                                <w:t></w:t>
                              </w:r>
                              <w:r>
                                <w:rPr>
                                  <w:rFonts w:ascii="Symbol" w:hAnsi="Symbol" w:cs="Symbol"/>
                                  <w:color w:val="000000"/>
                                  <w:sz w:val="18"/>
                                  <w:szCs w:val="18"/>
                                  <w:lang w:eastAsia="zh-CN"/>
                                </w:rPr>
                                <w:t></w:t>
                              </w:r>
                              <w:r>
                                <w:rPr>
                                  <w:rFonts w:ascii="Symbol" w:hAnsi="Symbol" w:cs="Symbol"/>
                                  <w:color w:val="000000"/>
                                  <w:sz w:val="18"/>
                                  <w:szCs w:val="18"/>
                                  <w:lang w:eastAsia="zh-CN"/>
                                </w:rPr>
                                <w:t></w:t>
                              </w:r>
                              <w:r>
                                <w:rPr>
                                  <w:rFonts w:hint="eastAsia"/>
                                  <w:color w:val="000000"/>
                                  <w:sz w:val="18"/>
                                  <w:szCs w:val="18"/>
                                  <w:lang w:eastAsia="zh-CN"/>
                                </w:rPr>
                                <w:t>C</w:t>
                              </w:r>
                              <w:r>
                                <w:rPr>
                                  <w:rFonts w:hint="eastAsia"/>
                                  <w:i/>
                                  <w:color w:val="000000"/>
                                  <w:sz w:val="18"/>
                                  <w:szCs w:val="18"/>
                                  <w:vertAlign w:val="subscript"/>
                                  <w:lang w:eastAsia="zh-CN"/>
                                </w:rPr>
                                <w:t>k</w:t>
                              </w:r>
                              <w:r>
                                <w:rPr>
                                  <w:rFonts w:hint="eastAsia"/>
                                  <w:color w:val="000000"/>
                                  <w:sz w:val="18"/>
                                  <w:szCs w:val="18"/>
                                  <w:lang w:eastAsia="zh-CN"/>
                                </w:rPr>
                                <w:t>组合至少</w:t>
                              </w:r>
                              <w:r>
                                <w:rPr>
                                  <w:color w:val="000000"/>
                                  <w:sz w:val="18"/>
                                  <w:szCs w:val="18"/>
                                </w:rPr>
                                <w:t xml:space="preserve">2 min </w:t>
                              </w:r>
                            </w:p>
                          </w:txbxContent>
                        </wps:txbx>
                        <wps:bodyPr rot="0" vert="horz" wrap="none" lIns="0" tIns="0" rIns="0" bIns="0" anchor="t" anchorCtr="0" upright="1">
                          <a:noAutofit/>
                        </wps:bodyPr>
                      </wps:wsp>
                      <wps:wsp>
                        <wps:cNvPr id="1641" name="Rectangle 1436"/>
                        <wps:cNvSpPr>
                          <a:spLocks noChangeArrowheads="1"/>
                        </wps:cNvSpPr>
                        <wps:spPr bwMode="auto">
                          <a:xfrm>
                            <a:off x="2940685" y="3645535"/>
                            <a:ext cx="292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color w:val="000000"/>
                                  <w:sz w:val="18"/>
                                  <w:szCs w:val="18"/>
                                </w:rPr>
                                <w:t xml:space="preserve"> </w:t>
                              </w:r>
                            </w:p>
                          </w:txbxContent>
                        </wps:txbx>
                        <wps:bodyPr rot="0" vert="horz" wrap="none" lIns="0" tIns="0" rIns="0" bIns="0" anchor="t" anchorCtr="0" upright="1">
                          <a:spAutoFit/>
                        </wps:bodyPr>
                      </wps:wsp>
                      <wps:wsp>
                        <wps:cNvPr id="1642" name="Rectangle 1437"/>
                        <wps:cNvSpPr>
                          <a:spLocks noChangeArrowheads="1"/>
                        </wps:cNvSpPr>
                        <wps:spPr bwMode="auto">
                          <a:xfrm>
                            <a:off x="196215" y="3300095"/>
                            <a:ext cx="5308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rPr>
                                  <w:lang w:eastAsia="zh-CN"/>
                                </w:rPr>
                              </w:pPr>
                              <w:r>
                                <w:rPr>
                                  <w:rFonts w:hint="eastAsia"/>
                                  <w:color w:val="000000"/>
                                  <w:sz w:val="18"/>
                                  <w:szCs w:val="18"/>
                                  <w:lang w:eastAsia="zh-CN"/>
                                </w:rPr>
                                <w:t>舍弃头</w:t>
                              </w:r>
                              <w:r>
                                <w:rPr>
                                  <w:rFonts w:hint="eastAsia"/>
                                  <w:color w:val="000000"/>
                                  <w:sz w:val="18"/>
                                  <w:szCs w:val="18"/>
                                  <w:lang w:eastAsia="zh-CN"/>
                                </w:rPr>
                                <w:t>10 s</w:t>
                              </w:r>
                            </w:p>
                          </w:txbxContent>
                        </wps:txbx>
                        <wps:bodyPr rot="0" vert="horz" wrap="none" lIns="0" tIns="0" rIns="0" bIns="0" anchor="t" anchorCtr="0" upright="1">
                          <a:noAutofit/>
                        </wps:bodyPr>
                      </wps:wsp>
                      <wps:wsp>
                        <wps:cNvPr id="1643" name="Rectangle 1438"/>
                        <wps:cNvSpPr>
                          <a:spLocks noChangeArrowheads="1"/>
                        </wps:cNvSpPr>
                        <wps:spPr bwMode="auto">
                          <a:xfrm>
                            <a:off x="4004945" y="490220"/>
                            <a:ext cx="4006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rFonts w:hint="eastAsia"/>
                                  <w:color w:val="000000"/>
                                  <w:sz w:val="18"/>
                                  <w:szCs w:val="18"/>
                                  <w:lang w:eastAsia="zh-CN"/>
                                </w:rPr>
                                <w:t>观察者</w:t>
                              </w:r>
                              <w:r>
                                <w:rPr>
                                  <w:color w:val="000000"/>
                                  <w:sz w:val="18"/>
                                  <w:szCs w:val="18"/>
                                </w:rPr>
                                <w:t>1</w:t>
                              </w:r>
                            </w:p>
                          </w:txbxContent>
                        </wps:txbx>
                        <wps:bodyPr rot="0" vert="horz" wrap="none" lIns="0" tIns="0" rIns="0" bIns="0" anchor="t" anchorCtr="0" upright="1">
                          <a:spAutoFit/>
                        </wps:bodyPr>
                      </wps:wsp>
                      <wps:wsp>
                        <wps:cNvPr id="1644" name="Rectangle 1439"/>
                        <wps:cNvSpPr>
                          <a:spLocks noChangeArrowheads="1"/>
                        </wps:cNvSpPr>
                        <wps:spPr bwMode="auto">
                          <a:xfrm>
                            <a:off x="4004945" y="831215"/>
                            <a:ext cx="400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rFonts w:hint="eastAsia"/>
                                  <w:color w:val="000000"/>
                                  <w:sz w:val="18"/>
                                  <w:szCs w:val="18"/>
                                  <w:lang w:eastAsia="zh-CN"/>
                                </w:rPr>
                                <w:t>观察者</w:t>
                              </w:r>
                              <w:r>
                                <w:rPr>
                                  <w:color w:val="000000"/>
                                  <w:sz w:val="18"/>
                                  <w:szCs w:val="18"/>
                                </w:rPr>
                                <w:t>2</w:t>
                              </w:r>
                            </w:p>
                          </w:txbxContent>
                        </wps:txbx>
                        <wps:bodyPr rot="0" vert="horz" wrap="none" lIns="0" tIns="0" rIns="0" bIns="0" anchor="t" anchorCtr="0" upright="1">
                          <a:noAutofit/>
                        </wps:bodyPr>
                      </wps:wsp>
                      <wps:wsp>
                        <wps:cNvPr id="1645" name="Rectangle 1440"/>
                        <wps:cNvSpPr>
                          <a:spLocks noChangeArrowheads="1"/>
                        </wps:cNvSpPr>
                        <wps:spPr bwMode="auto">
                          <a:xfrm>
                            <a:off x="4006850" y="1663700"/>
                            <a:ext cx="9334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rFonts w:hint="eastAsia"/>
                                  <w:color w:val="000000"/>
                                  <w:sz w:val="18"/>
                                  <w:szCs w:val="18"/>
                                  <w:lang w:eastAsia="zh-CN"/>
                                </w:rPr>
                                <w:t>观察者</w:t>
                              </w:r>
                              <w:r w:rsidRPr="002A7FB1">
                                <w:rPr>
                                  <w:rFonts w:hint="eastAsia"/>
                                  <w:i/>
                                  <w:color w:val="000000"/>
                                  <w:sz w:val="18"/>
                                  <w:szCs w:val="18"/>
                                  <w:lang w:eastAsia="zh-CN"/>
                                </w:rPr>
                                <w:t>n</w:t>
                              </w:r>
                              <w:r>
                                <w:rPr>
                                  <w:rFonts w:hint="eastAsia"/>
                                  <w:color w:val="000000"/>
                                  <w:sz w:val="18"/>
                                  <w:szCs w:val="18"/>
                                  <w:lang w:eastAsia="zh-CN"/>
                                </w:rPr>
                                <w:t>(</w:t>
                              </w:r>
                              <w:r>
                                <w:rPr>
                                  <w:rFonts w:hint="eastAsia"/>
                                  <w:color w:val="000000"/>
                                  <w:sz w:val="18"/>
                                  <w:szCs w:val="18"/>
                                  <w:lang w:eastAsia="zh-CN"/>
                                </w:rPr>
                                <w:t>至少</w:t>
                              </w:r>
                              <w:r>
                                <w:rPr>
                                  <w:rFonts w:hint="eastAsia"/>
                                  <w:color w:val="000000"/>
                                  <w:sz w:val="18"/>
                                  <w:szCs w:val="18"/>
                                  <w:lang w:eastAsia="zh-CN"/>
                                </w:rPr>
                                <w:t>18</w:t>
                              </w:r>
                              <w:r>
                                <w:rPr>
                                  <w:rFonts w:hint="eastAsia"/>
                                  <w:color w:val="000000"/>
                                  <w:sz w:val="18"/>
                                  <w:szCs w:val="18"/>
                                  <w:lang w:eastAsia="zh-CN"/>
                                </w:rPr>
                                <w:t>个</w:t>
                              </w:r>
                              <w:r>
                                <w:rPr>
                                  <w:rFonts w:hint="eastAsia"/>
                                  <w:color w:val="000000"/>
                                  <w:sz w:val="18"/>
                                  <w:szCs w:val="18"/>
                                  <w:lang w:eastAsia="zh-CN"/>
                                </w:rPr>
                                <w:t>)</w:t>
                              </w:r>
                              <w:r>
                                <w:rPr>
                                  <w:color w:val="000000"/>
                                  <w:sz w:val="18"/>
                                  <w:szCs w:val="18"/>
                                </w:rPr>
                                <w:t xml:space="preserve"> </w:t>
                              </w:r>
                            </w:p>
                          </w:txbxContent>
                        </wps:txbx>
                        <wps:bodyPr rot="0" vert="horz" wrap="none" lIns="0" tIns="0" rIns="0" bIns="0" anchor="t" anchorCtr="0" upright="1">
                          <a:noAutofit/>
                        </wps:bodyPr>
                      </wps:wsp>
                      <wps:wsp>
                        <wps:cNvPr id="1646" name="Rectangle 1441"/>
                        <wps:cNvSpPr>
                          <a:spLocks noChangeArrowheads="1"/>
                        </wps:cNvSpPr>
                        <wps:spPr bwMode="auto">
                          <a:xfrm>
                            <a:off x="4348480" y="2123440"/>
                            <a:ext cx="46609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rPr>
                                  <w:lang w:eastAsia="zh-CN"/>
                                </w:rPr>
                              </w:pPr>
                              <w:r>
                                <w:rPr>
                                  <w:rFonts w:hint="eastAsia"/>
                                  <w:color w:val="000000"/>
                                  <w:sz w:val="18"/>
                                  <w:szCs w:val="18"/>
                                  <w:lang w:eastAsia="zh-CN"/>
                                </w:rPr>
                                <w:t>均值：</w:t>
                              </w:r>
                              <w:r>
                                <w:rPr>
                                  <w:color w:val="000000"/>
                                  <w:sz w:val="18"/>
                                  <w:szCs w:val="18"/>
                                </w:rPr>
                                <w:t>M</w:t>
                              </w:r>
                              <w:r w:rsidRPr="002A7FB1">
                                <w:rPr>
                                  <w:rFonts w:hint="eastAsia"/>
                                  <w:i/>
                                  <w:color w:val="000000"/>
                                  <w:sz w:val="18"/>
                                  <w:szCs w:val="18"/>
                                  <w:vertAlign w:val="subscript"/>
                                  <w:lang w:eastAsia="zh-CN"/>
                                </w:rPr>
                                <w:t>i</w:t>
                              </w:r>
                            </w:p>
                          </w:txbxContent>
                        </wps:txbx>
                        <wps:bodyPr rot="0" vert="horz" wrap="none" lIns="0" tIns="0" rIns="0" bIns="0" anchor="t" anchorCtr="0" upright="1">
                          <a:noAutofit/>
                        </wps:bodyPr>
                      </wps:wsp>
                      <wps:wsp>
                        <wps:cNvPr id="1648" name="Rectangle 1442"/>
                        <wps:cNvSpPr>
                          <a:spLocks noChangeArrowheads="1"/>
                        </wps:cNvSpPr>
                        <wps:spPr bwMode="auto">
                          <a:xfrm>
                            <a:off x="4349750" y="2303780"/>
                            <a:ext cx="6248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rPr>
                                  <w:lang w:eastAsia="zh-CN"/>
                                </w:rPr>
                              </w:pPr>
                              <w:r>
                                <w:rPr>
                                  <w:rFonts w:hint="eastAsia"/>
                                  <w:color w:val="000000"/>
                                  <w:sz w:val="18"/>
                                  <w:szCs w:val="18"/>
                                  <w:lang w:eastAsia="zh-CN"/>
                                </w:rPr>
                                <w:t>标准差：</w:t>
                              </w:r>
                              <w:r>
                                <w:rPr>
                                  <w:color w:val="000000"/>
                                  <w:sz w:val="18"/>
                                  <w:szCs w:val="18"/>
                                </w:rPr>
                                <w:t>S</w:t>
                              </w:r>
                              <w:r>
                                <w:rPr>
                                  <w:rFonts w:hint="eastAsia"/>
                                  <w:color w:val="000000"/>
                                  <w:sz w:val="18"/>
                                  <w:szCs w:val="18"/>
                                  <w:lang w:eastAsia="zh-CN"/>
                                </w:rPr>
                                <w:t>D</w:t>
                              </w:r>
                              <w:r w:rsidRPr="002A7FB1">
                                <w:rPr>
                                  <w:rFonts w:hint="eastAsia"/>
                                  <w:i/>
                                  <w:color w:val="000000"/>
                                  <w:sz w:val="18"/>
                                  <w:szCs w:val="18"/>
                                  <w:vertAlign w:val="subscript"/>
                                  <w:lang w:eastAsia="zh-CN"/>
                                </w:rPr>
                                <w:t>i</w:t>
                              </w:r>
                            </w:p>
                          </w:txbxContent>
                        </wps:txbx>
                        <wps:bodyPr rot="0" vert="horz" wrap="none" lIns="0" tIns="0" rIns="0" bIns="0" anchor="t" anchorCtr="0" upright="1">
                          <a:noAutofit/>
                        </wps:bodyPr>
                      </wps:wsp>
                      <wps:wsp>
                        <wps:cNvPr id="1649" name="Rectangle 1443"/>
                        <wps:cNvSpPr>
                          <a:spLocks noChangeArrowheads="1"/>
                        </wps:cNvSpPr>
                        <wps:spPr bwMode="auto">
                          <a:xfrm>
                            <a:off x="559435" y="0"/>
                            <a:ext cx="44157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rPr>
                                  <w:lang w:eastAsia="zh-CN"/>
                                </w:rPr>
                              </w:pPr>
                              <w:r>
                                <w:rPr>
                                  <w:color w:val="000000"/>
                                  <w:sz w:val="18"/>
                                  <w:szCs w:val="18"/>
                                  <w:lang w:eastAsia="zh-CN"/>
                                </w:rPr>
                                <w:t xml:space="preserve">a) </w:t>
                              </w:r>
                              <w:r>
                                <w:rPr>
                                  <w:rFonts w:hint="eastAsia"/>
                                  <w:color w:val="000000"/>
                                  <w:sz w:val="18"/>
                                  <w:szCs w:val="18"/>
                                  <w:lang w:eastAsia="zh-CN"/>
                                </w:rPr>
                                <w:t>对每一</w:t>
                              </w:r>
                              <w:r>
                                <w:rPr>
                                  <w:rFonts w:hint="eastAsia"/>
                                  <w:color w:val="000000"/>
                                  <w:sz w:val="18"/>
                                  <w:szCs w:val="18"/>
                                  <w:lang w:eastAsia="zh-CN"/>
                                </w:rPr>
                                <w:t>VS</w:t>
                              </w:r>
                              <w:r>
                                <w:rPr>
                                  <w:color w:val="000000"/>
                                  <w:sz w:val="18"/>
                                  <w:szCs w:val="18"/>
                                  <w:lang w:eastAsia="zh-CN"/>
                                </w:rPr>
                                <w:t xml:space="preserve"> </w:t>
                              </w:r>
                              <w:r>
                                <w:rPr>
                                  <w:rFonts w:ascii="Symbol" w:hAnsi="Symbol" w:cs="Symbol"/>
                                  <w:color w:val="000000"/>
                                  <w:sz w:val="18"/>
                                  <w:szCs w:val="18"/>
                                  <w:lang w:eastAsia="zh-CN"/>
                                </w:rPr>
                                <w:t></w:t>
                              </w:r>
                              <w:r>
                                <w:rPr>
                                  <w:rFonts w:ascii="Symbol" w:hAnsi="Symbol" w:cs="Symbol"/>
                                  <w:color w:val="000000"/>
                                  <w:sz w:val="18"/>
                                  <w:szCs w:val="18"/>
                                  <w:lang w:eastAsia="zh-CN"/>
                                </w:rPr>
                                <w:t></w:t>
                              </w:r>
                              <w:r>
                                <w:rPr>
                                  <w:rFonts w:hint="eastAsia"/>
                                  <w:color w:val="000000"/>
                                  <w:sz w:val="18"/>
                                  <w:szCs w:val="18"/>
                                  <w:lang w:eastAsia="zh-CN"/>
                                </w:rPr>
                                <w:t>TC</w:t>
                              </w:r>
                              <w:r>
                                <w:rPr>
                                  <w:rFonts w:hint="eastAsia"/>
                                  <w:color w:val="000000"/>
                                  <w:sz w:val="18"/>
                                  <w:szCs w:val="18"/>
                                  <w:lang w:eastAsia="zh-CN"/>
                                </w:rPr>
                                <w:t>组合的每一评分序列，计算各观察者每次评分的平均评分</w:t>
                              </w:r>
                              <w:r>
                                <w:rPr>
                                  <w:color w:val="000000"/>
                                  <w:sz w:val="18"/>
                                  <w:szCs w:val="18"/>
                                  <w:lang w:eastAsia="zh-CN"/>
                                </w:rPr>
                                <w:t>V</w:t>
                              </w:r>
                              <w:r>
                                <w:rPr>
                                  <w:rFonts w:hint="eastAsia"/>
                                  <w:color w:val="000000"/>
                                  <w:sz w:val="18"/>
                                  <w:szCs w:val="18"/>
                                  <w:lang w:eastAsia="zh-CN"/>
                                </w:rPr>
                                <w:t>和标准差</w:t>
                              </w:r>
                              <w:r>
                                <w:rPr>
                                  <w:color w:val="000000"/>
                                  <w:sz w:val="18"/>
                                  <w:szCs w:val="18"/>
                                  <w:lang w:eastAsia="zh-CN"/>
                                </w:rPr>
                                <w:t>SD</w:t>
                              </w:r>
                            </w:p>
                          </w:txbxContent>
                        </wps:txbx>
                        <wps:bodyPr rot="0" vert="horz" wrap="none" lIns="0" tIns="0" rIns="0" bIns="0" anchor="t" anchorCtr="0" upright="1">
                          <a:spAutoFit/>
                        </wps:bodyPr>
                      </wps:wsp>
                      <wps:wsp>
                        <wps:cNvPr id="1650" name="Rectangle 1444"/>
                        <wps:cNvSpPr>
                          <a:spLocks noChangeArrowheads="1"/>
                        </wps:cNvSpPr>
                        <wps:spPr bwMode="auto">
                          <a:xfrm>
                            <a:off x="548640" y="2718435"/>
                            <a:ext cx="274256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787371" w:rsidRDefault="00953BE9" w:rsidP="00032CC4">
                              <w:pPr>
                                <w:rPr>
                                  <w:color w:val="000000"/>
                                  <w:sz w:val="18"/>
                                  <w:szCs w:val="18"/>
                                  <w:lang w:eastAsia="zh-CN"/>
                                </w:rPr>
                              </w:pPr>
                              <w:r>
                                <w:rPr>
                                  <w:color w:val="000000"/>
                                  <w:sz w:val="18"/>
                                  <w:szCs w:val="18"/>
                                  <w:lang w:eastAsia="zh-CN"/>
                                </w:rPr>
                                <w:t xml:space="preserve">b) </w:t>
                              </w:r>
                              <w:r>
                                <w:rPr>
                                  <w:rFonts w:hint="eastAsia"/>
                                  <w:color w:val="000000"/>
                                  <w:sz w:val="18"/>
                                  <w:szCs w:val="18"/>
                                  <w:lang w:eastAsia="zh-CN"/>
                                </w:rPr>
                                <w:t>对每一</w:t>
                              </w:r>
                              <w:r>
                                <w:rPr>
                                  <w:rFonts w:hint="eastAsia"/>
                                  <w:color w:val="000000"/>
                                  <w:sz w:val="18"/>
                                  <w:szCs w:val="18"/>
                                  <w:lang w:eastAsia="zh-CN"/>
                                </w:rPr>
                                <w:t>VS</w:t>
                              </w:r>
                              <w:r>
                                <w:rPr>
                                  <w:color w:val="000000"/>
                                  <w:sz w:val="18"/>
                                  <w:szCs w:val="18"/>
                                  <w:lang w:eastAsia="zh-CN"/>
                                </w:rPr>
                                <w:t xml:space="preserve"> </w:t>
                              </w:r>
                              <w:r>
                                <w:rPr>
                                  <w:rFonts w:ascii="Symbol" w:hAnsi="Symbol" w:cs="Symbol"/>
                                  <w:color w:val="000000"/>
                                  <w:sz w:val="18"/>
                                  <w:szCs w:val="18"/>
                                  <w:lang w:eastAsia="zh-CN"/>
                                </w:rPr>
                                <w:t></w:t>
                              </w:r>
                              <w:r>
                                <w:rPr>
                                  <w:rFonts w:ascii="Symbol" w:hAnsi="Symbol" w:cs="Symbol"/>
                                  <w:color w:val="000000"/>
                                  <w:sz w:val="18"/>
                                  <w:szCs w:val="18"/>
                                  <w:lang w:eastAsia="zh-CN"/>
                                </w:rPr>
                                <w:t></w:t>
                              </w:r>
                              <w:r>
                                <w:rPr>
                                  <w:rFonts w:hint="eastAsia"/>
                                  <w:color w:val="000000"/>
                                  <w:sz w:val="18"/>
                                  <w:szCs w:val="18"/>
                                  <w:lang w:eastAsia="zh-CN"/>
                                </w:rPr>
                                <w:t>TC</w:t>
                              </w:r>
                              <w:r>
                                <w:rPr>
                                  <w:rFonts w:hint="eastAsia"/>
                                  <w:color w:val="000000"/>
                                  <w:sz w:val="18"/>
                                  <w:szCs w:val="18"/>
                                  <w:lang w:eastAsia="zh-CN"/>
                                </w:rPr>
                                <w:t>组合，计算每一</w:t>
                              </w:r>
                              <w:r>
                                <w:rPr>
                                  <w:rFonts w:hint="eastAsia"/>
                                  <w:color w:val="000000"/>
                                  <w:sz w:val="18"/>
                                  <w:szCs w:val="18"/>
                                  <w:lang w:eastAsia="zh-CN"/>
                                </w:rPr>
                                <w:t>1 s</w:t>
                              </w:r>
                              <w:r>
                                <w:rPr>
                                  <w:rFonts w:hint="eastAsia"/>
                                  <w:color w:val="000000"/>
                                  <w:sz w:val="18"/>
                                  <w:szCs w:val="18"/>
                                  <w:lang w:eastAsia="zh-CN"/>
                                </w:rPr>
                                <w:t>评分序列的</w:t>
                              </w:r>
                              <w:r>
                                <w:rPr>
                                  <w:color w:val="000000"/>
                                  <w:sz w:val="18"/>
                                  <w:szCs w:val="18"/>
                                  <w:lang w:eastAsia="zh-CN"/>
                                </w:rPr>
                                <w:t>M</w:t>
                              </w:r>
                              <w:r>
                                <w:rPr>
                                  <w:rFonts w:hint="eastAsia"/>
                                  <w:color w:val="000000"/>
                                  <w:sz w:val="18"/>
                                  <w:szCs w:val="18"/>
                                  <w:lang w:eastAsia="zh-CN"/>
                                </w:rPr>
                                <w:t>和</w:t>
                              </w:r>
                              <w:r>
                                <w:rPr>
                                  <w:color w:val="000000"/>
                                  <w:sz w:val="18"/>
                                  <w:szCs w:val="18"/>
                                  <w:lang w:eastAsia="zh-CN"/>
                                </w:rPr>
                                <w:t xml:space="preserve">SD </w:t>
                              </w:r>
                            </w:p>
                          </w:txbxContent>
                        </wps:txbx>
                        <wps:bodyPr rot="0" vert="horz" wrap="none" lIns="0" tIns="0" rIns="0" bIns="0" anchor="t" anchorCtr="0" upright="1">
                          <a:spAutoFit/>
                        </wps:bodyPr>
                      </wps:wsp>
                      <wps:wsp>
                        <wps:cNvPr id="1651" name="Rectangle 1445"/>
                        <wps:cNvSpPr>
                          <a:spLocks noChangeArrowheads="1"/>
                        </wps:cNvSpPr>
                        <wps:spPr bwMode="auto">
                          <a:xfrm>
                            <a:off x="4525010" y="2685415"/>
                            <a:ext cx="628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r>
                                <w:rPr>
                                  <w:rFonts w:ascii="Symbol" w:hAnsi="Symbol" w:cs="Symbol"/>
                                  <w:color w:val="000000"/>
                                  <w:sz w:val="18"/>
                                  <w:szCs w:val="18"/>
                                </w:rPr>
                                <w:t></w:t>
                              </w:r>
                            </w:p>
                          </w:txbxContent>
                        </wps:txbx>
                        <wps:bodyPr rot="0" vert="horz" wrap="none" lIns="0" tIns="0" rIns="0" bIns="0" anchor="t" anchorCtr="0" upright="1">
                          <a:spAutoFit/>
                        </wps:bodyPr>
                      </wps:wsp>
                      <wpg:wgp>
                        <wpg:cNvPr id="1652" name="Group 1446"/>
                        <wpg:cNvGrpSpPr>
                          <a:grpSpLocks/>
                        </wpg:cNvGrpSpPr>
                        <wpg:grpSpPr bwMode="auto">
                          <a:xfrm>
                            <a:off x="257175" y="464185"/>
                            <a:ext cx="5128762" cy="3506500"/>
                            <a:chOff x="374" y="1872"/>
                            <a:chExt cx="8272" cy="5523"/>
                          </a:xfrm>
                        </wpg:grpSpPr>
                        <wps:wsp>
                          <wps:cNvPr id="1654" name="Rectangle 1448"/>
                          <wps:cNvSpPr>
                            <a:spLocks noChangeArrowheads="1"/>
                          </wps:cNvSpPr>
                          <wps:spPr bwMode="auto">
                            <a:xfrm>
                              <a:off x="7724" y="7163"/>
                              <a:ext cx="9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CD1263" w:rsidRDefault="00953BE9" w:rsidP="002E6C8A">
                                <w:pPr>
                                  <w:spacing w:before="0"/>
                                  <w:rPr>
                                    <w:sz w:val="16"/>
                                    <w:szCs w:val="16"/>
                                  </w:rPr>
                                </w:pPr>
                                <w:r w:rsidRPr="00CD1263">
                                  <w:rPr>
                                    <w:rFonts w:hint="eastAsia"/>
                                    <w:color w:val="000000"/>
                                    <w:sz w:val="16"/>
                                    <w:szCs w:val="16"/>
                                    <w:lang w:eastAsia="zh-CN"/>
                                  </w:rPr>
                                  <w:t>BT.0500</w:t>
                                </w:r>
                                <w:r w:rsidRPr="00CD1263">
                                  <w:rPr>
                                    <w:color w:val="000000"/>
                                    <w:sz w:val="16"/>
                                    <w:szCs w:val="16"/>
                                  </w:rPr>
                                  <w:t>-10</w:t>
                                </w:r>
                              </w:p>
                            </w:txbxContent>
                          </wps:txbx>
                          <wps:bodyPr rot="0" vert="horz" wrap="square" lIns="0" tIns="0" rIns="0" bIns="0" anchor="t" anchorCtr="0" upright="1">
                            <a:noAutofit/>
                          </wps:bodyPr>
                        </wps:wsp>
                        <wps:wsp>
                          <wps:cNvPr id="1655" name="Rectangle 1449"/>
                          <wps:cNvSpPr>
                            <a:spLocks noChangeArrowheads="1"/>
                          </wps:cNvSpPr>
                          <wps:spPr bwMode="auto">
                            <a:xfrm>
                              <a:off x="1272" y="1925"/>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1450"/>
                          <wps:cNvSpPr>
                            <a:spLocks noChangeArrowheads="1"/>
                          </wps:cNvSpPr>
                          <wps:spPr bwMode="auto">
                            <a:xfrm>
                              <a:off x="1497" y="1925"/>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451"/>
                          <wps:cNvSpPr>
                            <a:spLocks noChangeArrowheads="1"/>
                          </wps:cNvSpPr>
                          <wps:spPr bwMode="auto">
                            <a:xfrm>
                              <a:off x="1728" y="1925"/>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452"/>
                          <wps:cNvSpPr>
                            <a:spLocks noChangeArrowheads="1"/>
                          </wps:cNvSpPr>
                          <wps:spPr bwMode="auto">
                            <a:xfrm>
                              <a:off x="1953" y="1925"/>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1453"/>
                          <wps:cNvSpPr>
                            <a:spLocks noChangeArrowheads="1"/>
                          </wps:cNvSpPr>
                          <wps:spPr bwMode="auto">
                            <a:xfrm>
                              <a:off x="2179" y="1925"/>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1454"/>
                          <wps:cNvSpPr>
                            <a:spLocks noChangeArrowheads="1"/>
                          </wps:cNvSpPr>
                          <wps:spPr bwMode="auto">
                            <a:xfrm>
                              <a:off x="2404" y="1925"/>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455"/>
                          <wps:cNvSpPr>
                            <a:spLocks noChangeArrowheads="1"/>
                          </wps:cNvSpPr>
                          <wps:spPr bwMode="auto">
                            <a:xfrm>
                              <a:off x="2635" y="1925"/>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1456"/>
                          <wps:cNvSpPr>
                            <a:spLocks noChangeArrowheads="1"/>
                          </wps:cNvSpPr>
                          <wps:spPr bwMode="auto">
                            <a:xfrm>
                              <a:off x="2860" y="1925"/>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1457"/>
                          <wps:cNvSpPr>
                            <a:spLocks noChangeArrowheads="1"/>
                          </wps:cNvSpPr>
                          <wps:spPr bwMode="auto">
                            <a:xfrm>
                              <a:off x="3086" y="1925"/>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2" name="Rectangle 1458"/>
                          <wps:cNvSpPr>
                            <a:spLocks noChangeArrowheads="1"/>
                          </wps:cNvSpPr>
                          <wps:spPr bwMode="auto">
                            <a:xfrm>
                              <a:off x="3311" y="1925"/>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3" name="Rectangle 1459"/>
                          <wps:cNvSpPr>
                            <a:spLocks noChangeArrowheads="1"/>
                          </wps:cNvSpPr>
                          <wps:spPr bwMode="auto">
                            <a:xfrm>
                              <a:off x="3542" y="1925"/>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4" name="Rectangle 1460"/>
                          <wps:cNvSpPr>
                            <a:spLocks noChangeArrowheads="1"/>
                          </wps:cNvSpPr>
                          <wps:spPr bwMode="auto">
                            <a:xfrm>
                              <a:off x="3767" y="1925"/>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5" name="Rectangle 1461"/>
                          <wps:cNvSpPr>
                            <a:spLocks noChangeArrowheads="1"/>
                          </wps:cNvSpPr>
                          <wps:spPr bwMode="auto">
                            <a:xfrm>
                              <a:off x="3993" y="1925"/>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6" name="Rectangle 1462"/>
                          <wps:cNvSpPr>
                            <a:spLocks noChangeArrowheads="1"/>
                          </wps:cNvSpPr>
                          <wps:spPr bwMode="auto">
                            <a:xfrm>
                              <a:off x="4218" y="1925"/>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 name="Rectangle 1463"/>
                          <wps:cNvSpPr>
                            <a:spLocks noChangeArrowheads="1"/>
                          </wps:cNvSpPr>
                          <wps:spPr bwMode="auto">
                            <a:xfrm>
                              <a:off x="4449" y="1925"/>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8" name="Rectangle 1464"/>
                          <wps:cNvSpPr>
                            <a:spLocks noChangeArrowheads="1"/>
                          </wps:cNvSpPr>
                          <wps:spPr bwMode="auto">
                            <a:xfrm>
                              <a:off x="4674" y="1925"/>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9" name="Rectangle 1465"/>
                          <wps:cNvSpPr>
                            <a:spLocks noChangeArrowheads="1"/>
                          </wps:cNvSpPr>
                          <wps:spPr bwMode="auto">
                            <a:xfrm>
                              <a:off x="4900" y="1925"/>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0" name="Rectangle 1466"/>
                          <wps:cNvSpPr>
                            <a:spLocks noChangeArrowheads="1"/>
                          </wps:cNvSpPr>
                          <wps:spPr bwMode="auto">
                            <a:xfrm>
                              <a:off x="5125" y="1925"/>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1" name="Rectangle 1467"/>
                          <wps:cNvSpPr>
                            <a:spLocks noChangeArrowheads="1"/>
                          </wps:cNvSpPr>
                          <wps:spPr bwMode="auto">
                            <a:xfrm>
                              <a:off x="5356" y="1925"/>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2" name="Rectangle 1468"/>
                          <wps:cNvSpPr>
                            <a:spLocks noChangeArrowheads="1"/>
                          </wps:cNvSpPr>
                          <wps:spPr bwMode="auto">
                            <a:xfrm>
                              <a:off x="5581" y="1925"/>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 name="Rectangle 1469"/>
                          <wps:cNvSpPr>
                            <a:spLocks noChangeArrowheads="1"/>
                          </wps:cNvSpPr>
                          <wps:spPr bwMode="auto">
                            <a:xfrm>
                              <a:off x="5807" y="1872"/>
                              <a:ext cx="9" cy="3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4" name="Rectangle 1470"/>
                          <wps:cNvSpPr>
                            <a:spLocks noChangeArrowheads="1"/>
                          </wps:cNvSpPr>
                          <wps:spPr bwMode="auto">
                            <a:xfrm>
                              <a:off x="1051" y="2007"/>
                              <a:ext cx="47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5" name="Rectangle 1471"/>
                          <wps:cNvSpPr>
                            <a:spLocks noChangeArrowheads="1"/>
                          </wps:cNvSpPr>
                          <wps:spPr bwMode="auto">
                            <a:xfrm>
                              <a:off x="1272" y="2492"/>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6" name="Rectangle 1472"/>
                          <wps:cNvSpPr>
                            <a:spLocks noChangeArrowheads="1"/>
                          </wps:cNvSpPr>
                          <wps:spPr bwMode="auto">
                            <a:xfrm>
                              <a:off x="1497" y="2492"/>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7" name="Rectangle 1473"/>
                          <wps:cNvSpPr>
                            <a:spLocks noChangeArrowheads="1"/>
                          </wps:cNvSpPr>
                          <wps:spPr bwMode="auto">
                            <a:xfrm>
                              <a:off x="1728" y="2492"/>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8" name="Rectangle 1474"/>
                          <wps:cNvSpPr>
                            <a:spLocks noChangeArrowheads="1"/>
                          </wps:cNvSpPr>
                          <wps:spPr bwMode="auto">
                            <a:xfrm>
                              <a:off x="1953" y="2492"/>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9" name="Rectangle 1475"/>
                          <wps:cNvSpPr>
                            <a:spLocks noChangeArrowheads="1"/>
                          </wps:cNvSpPr>
                          <wps:spPr bwMode="auto">
                            <a:xfrm>
                              <a:off x="2179" y="2492"/>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0" name="Rectangle 1476"/>
                          <wps:cNvSpPr>
                            <a:spLocks noChangeArrowheads="1"/>
                          </wps:cNvSpPr>
                          <wps:spPr bwMode="auto">
                            <a:xfrm>
                              <a:off x="2404" y="2492"/>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1" name="Rectangle 1477"/>
                          <wps:cNvSpPr>
                            <a:spLocks noChangeArrowheads="1"/>
                          </wps:cNvSpPr>
                          <wps:spPr bwMode="auto">
                            <a:xfrm>
                              <a:off x="2635" y="2492"/>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 name="Rectangle 1478"/>
                          <wps:cNvSpPr>
                            <a:spLocks noChangeArrowheads="1"/>
                          </wps:cNvSpPr>
                          <wps:spPr bwMode="auto">
                            <a:xfrm>
                              <a:off x="2860" y="2492"/>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 name="Rectangle 1479"/>
                          <wps:cNvSpPr>
                            <a:spLocks noChangeArrowheads="1"/>
                          </wps:cNvSpPr>
                          <wps:spPr bwMode="auto">
                            <a:xfrm>
                              <a:off x="3086" y="2492"/>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4" name="Rectangle 1480"/>
                          <wps:cNvSpPr>
                            <a:spLocks noChangeArrowheads="1"/>
                          </wps:cNvSpPr>
                          <wps:spPr bwMode="auto">
                            <a:xfrm>
                              <a:off x="3311" y="2492"/>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5" name="Rectangle 1481"/>
                          <wps:cNvSpPr>
                            <a:spLocks noChangeArrowheads="1"/>
                          </wps:cNvSpPr>
                          <wps:spPr bwMode="auto">
                            <a:xfrm>
                              <a:off x="3542" y="2492"/>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6" name="Rectangle 1482"/>
                          <wps:cNvSpPr>
                            <a:spLocks noChangeArrowheads="1"/>
                          </wps:cNvSpPr>
                          <wps:spPr bwMode="auto">
                            <a:xfrm>
                              <a:off x="3767" y="2492"/>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Rectangle 1483"/>
                          <wps:cNvSpPr>
                            <a:spLocks noChangeArrowheads="1"/>
                          </wps:cNvSpPr>
                          <wps:spPr bwMode="auto">
                            <a:xfrm>
                              <a:off x="3993" y="2492"/>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8" name="Rectangle 1484"/>
                          <wps:cNvSpPr>
                            <a:spLocks noChangeArrowheads="1"/>
                          </wps:cNvSpPr>
                          <wps:spPr bwMode="auto">
                            <a:xfrm>
                              <a:off x="4218" y="2492"/>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9" name="Rectangle 1485"/>
                          <wps:cNvSpPr>
                            <a:spLocks noChangeArrowheads="1"/>
                          </wps:cNvSpPr>
                          <wps:spPr bwMode="auto">
                            <a:xfrm>
                              <a:off x="4449" y="2492"/>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0" name="Rectangle 1486"/>
                          <wps:cNvSpPr>
                            <a:spLocks noChangeArrowheads="1"/>
                          </wps:cNvSpPr>
                          <wps:spPr bwMode="auto">
                            <a:xfrm>
                              <a:off x="4674" y="2492"/>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1" name="Rectangle 1487"/>
                          <wps:cNvSpPr>
                            <a:spLocks noChangeArrowheads="1"/>
                          </wps:cNvSpPr>
                          <wps:spPr bwMode="auto">
                            <a:xfrm>
                              <a:off x="4900" y="2492"/>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2" name="Rectangle 1488"/>
                          <wps:cNvSpPr>
                            <a:spLocks noChangeArrowheads="1"/>
                          </wps:cNvSpPr>
                          <wps:spPr bwMode="auto">
                            <a:xfrm>
                              <a:off x="5125" y="2492"/>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3" name="Rectangle 1489"/>
                          <wps:cNvSpPr>
                            <a:spLocks noChangeArrowheads="1"/>
                          </wps:cNvSpPr>
                          <wps:spPr bwMode="auto">
                            <a:xfrm>
                              <a:off x="5356" y="2492"/>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4" name="Rectangle 1490"/>
                          <wps:cNvSpPr>
                            <a:spLocks noChangeArrowheads="1"/>
                          </wps:cNvSpPr>
                          <wps:spPr bwMode="auto">
                            <a:xfrm>
                              <a:off x="5581" y="2492"/>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5" name="Rectangle 1491"/>
                          <wps:cNvSpPr>
                            <a:spLocks noChangeArrowheads="1"/>
                          </wps:cNvSpPr>
                          <wps:spPr bwMode="auto">
                            <a:xfrm>
                              <a:off x="5807" y="2439"/>
                              <a:ext cx="9"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6" name="Rectangle 1492"/>
                          <wps:cNvSpPr>
                            <a:spLocks noChangeArrowheads="1"/>
                          </wps:cNvSpPr>
                          <wps:spPr bwMode="auto">
                            <a:xfrm>
                              <a:off x="1051" y="2573"/>
                              <a:ext cx="47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7" name="Rectangle 1493"/>
                          <wps:cNvSpPr>
                            <a:spLocks noChangeArrowheads="1"/>
                          </wps:cNvSpPr>
                          <wps:spPr bwMode="auto">
                            <a:xfrm>
                              <a:off x="1272" y="3063"/>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8" name="Rectangle 1494"/>
                          <wps:cNvSpPr>
                            <a:spLocks noChangeArrowheads="1"/>
                          </wps:cNvSpPr>
                          <wps:spPr bwMode="auto">
                            <a:xfrm>
                              <a:off x="1497" y="3063"/>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9" name="Rectangle 1495"/>
                          <wps:cNvSpPr>
                            <a:spLocks noChangeArrowheads="1"/>
                          </wps:cNvSpPr>
                          <wps:spPr bwMode="auto">
                            <a:xfrm>
                              <a:off x="1728" y="3063"/>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0" name="Rectangle 1496"/>
                          <wps:cNvSpPr>
                            <a:spLocks noChangeArrowheads="1"/>
                          </wps:cNvSpPr>
                          <wps:spPr bwMode="auto">
                            <a:xfrm>
                              <a:off x="1953" y="3063"/>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1" name="Rectangle 1497"/>
                          <wps:cNvSpPr>
                            <a:spLocks noChangeArrowheads="1"/>
                          </wps:cNvSpPr>
                          <wps:spPr bwMode="auto">
                            <a:xfrm>
                              <a:off x="2179" y="3063"/>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2" name="Rectangle 1498"/>
                          <wps:cNvSpPr>
                            <a:spLocks noChangeArrowheads="1"/>
                          </wps:cNvSpPr>
                          <wps:spPr bwMode="auto">
                            <a:xfrm>
                              <a:off x="2404" y="3063"/>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3" name="Rectangle 1499"/>
                          <wps:cNvSpPr>
                            <a:spLocks noChangeArrowheads="1"/>
                          </wps:cNvSpPr>
                          <wps:spPr bwMode="auto">
                            <a:xfrm>
                              <a:off x="2635" y="3063"/>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4" name="Rectangle 1500"/>
                          <wps:cNvSpPr>
                            <a:spLocks noChangeArrowheads="1"/>
                          </wps:cNvSpPr>
                          <wps:spPr bwMode="auto">
                            <a:xfrm>
                              <a:off x="2860" y="3063"/>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5" name="Rectangle 1501"/>
                          <wps:cNvSpPr>
                            <a:spLocks noChangeArrowheads="1"/>
                          </wps:cNvSpPr>
                          <wps:spPr bwMode="auto">
                            <a:xfrm>
                              <a:off x="3086" y="3063"/>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6" name="Rectangle 1502"/>
                          <wps:cNvSpPr>
                            <a:spLocks noChangeArrowheads="1"/>
                          </wps:cNvSpPr>
                          <wps:spPr bwMode="auto">
                            <a:xfrm>
                              <a:off x="3311" y="3063"/>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7" name="Rectangle 1503"/>
                          <wps:cNvSpPr>
                            <a:spLocks noChangeArrowheads="1"/>
                          </wps:cNvSpPr>
                          <wps:spPr bwMode="auto">
                            <a:xfrm>
                              <a:off x="3542" y="3063"/>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8" name="Rectangle 1504"/>
                          <wps:cNvSpPr>
                            <a:spLocks noChangeArrowheads="1"/>
                          </wps:cNvSpPr>
                          <wps:spPr bwMode="auto">
                            <a:xfrm>
                              <a:off x="3767" y="3063"/>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9" name="Rectangle 1505"/>
                          <wps:cNvSpPr>
                            <a:spLocks noChangeArrowheads="1"/>
                          </wps:cNvSpPr>
                          <wps:spPr bwMode="auto">
                            <a:xfrm>
                              <a:off x="3993" y="3063"/>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0" name="Rectangle 1506"/>
                          <wps:cNvSpPr>
                            <a:spLocks noChangeArrowheads="1"/>
                          </wps:cNvSpPr>
                          <wps:spPr bwMode="auto">
                            <a:xfrm>
                              <a:off x="4218" y="3063"/>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1" name="Rectangle 1507"/>
                          <wps:cNvSpPr>
                            <a:spLocks noChangeArrowheads="1"/>
                          </wps:cNvSpPr>
                          <wps:spPr bwMode="auto">
                            <a:xfrm>
                              <a:off x="4449" y="3063"/>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2" name="Rectangle 1508"/>
                          <wps:cNvSpPr>
                            <a:spLocks noChangeArrowheads="1"/>
                          </wps:cNvSpPr>
                          <wps:spPr bwMode="auto">
                            <a:xfrm>
                              <a:off x="4674" y="3063"/>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3" name="Rectangle 1509"/>
                          <wps:cNvSpPr>
                            <a:spLocks noChangeArrowheads="1"/>
                          </wps:cNvSpPr>
                          <wps:spPr bwMode="auto">
                            <a:xfrm>
                              <a:off x="4900" y="3063"/>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4" name="Rectangle 1510"/>
                          <wps:cNvSpPr>
                            <a:spLocks noChangeArrowheads="1"/>
                          </wps:cNvSpPr>
                          <wps:spPr bwMode="auto">
                            <a:xfrm>
                              <a:off x="5125" y="3063"/>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5" name="Rectangle 1511"/>
                          <wps:cNvSpPr>
                            <a:spLocks noChangeArrowheads="1"/>
                          </wps:cNvSpPr>
                          <wps:spPr bwMode="auto">
                            <a:xfrm>
                              <a:off x="5356" y="3063"/>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6" name="Rectangle 1512"/>
                          <wps:cNvSpPr>
                            <a:spLocks noChangeArrowheads="1"/>
                          </wps:cNvSpPr>
                          <wps:spPr bwMode="auto">
                            <a:xfrm>
                              <a:off x="5581" y="3063"/>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7" name="Rectangle 1513"/>
                          <wps:cNvSpPr>
                            <a:spLocks noChangeArrowheads="1"/>
                          </wps:cNvSpPr>
                          <wps:spPr bwMode="auto">
                            <a:xfrm>
                              <a:off x="5807" y="3006"/>
                              <a:ext cx="9"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8" name="Rectangle 1514"/>
                          <wps:cNvSpPr>
                            <a:spLocks noChangeArrowheads="1"/>
                          </wps:cNvSpPr>
                          <wps:spPr bwMode="auto">
                            <a:xfrm>
                              <a:off x="5735" y="3140"/>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9" name="Rectangle 1515"/>
                          <wps:cNvSpPr>
                            <a:spLocks noChangeArrowheads="1"/>
                          </wps:cNvSpPr>
                          <wps:spPr bwMode="auto">
                            <a:xfrm>
                              <a:off x="5620" y="3140"/>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0" name="Rectangle 1516"/>
                          <wps:cNvSpPr>
                            <a:spLocks noChangeArrowheads="1"/>
                          </wps:cNvSpPr>
                          <wps:spPr bwMode="auto">
                            <a:xfrm>
                              <a:off x="5504"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1" name="Rectangle 1517"/>
                          <wps:cNvSpPr>
                            <a:spLocks noChangeArrowheads="1"/>
                          </wps:cNvSpPr>
                          <wps:spPr bwMode="auto">
                            <a:xfrm>
                              <a:off x="5389"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2" name="Rectangle 1518"/>
                          <wps:cNvSpPr>
                            <a:spLocks noChangeArrowheads="1"/>
                          </wps:cNvSpPr>
                          <wps:spPr bwMode="auto">
                            <a:xfrm>
                              <a:off x="5274"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3" name="Rectangle 1519"/>
                          <wps:cNvSpPr>
                            <a:spLocks noChangeArrowheads="1"/>
                          </wps:cNvSpPr>
                          <wps:spPr bwMode="auto">
                            <a:xfrm>
                              <a:off x="5159"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4" name="Rectangle 1520"/>
                          <wps:cNvSpPr>
                            <a:spLocks noChangeArrowheads="1"/>
                          </wps:cNvSpPr>
                          <wps:spPr bwMode="auto">
                            <a:xfrm>
                              <a:off x="5044" y="3140"/>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5" name="Rectangle 1521"/>
                          <wps:cNvSpPr>
                            <a:spLocks noChangeArrowheads="1"/>
                          </wps:cNvSpPr>
                          <wps:spPr bwMode="auto">
                            <a:xfrm>
                              <a:off x="4928"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6" name="Rectangle 1522"/>
                          <wps:cNvSpPr>
                            <a:spLocks noChangeArrowheads="1"/>
                          </wps:cNvSpPr>
                          <wps:spPr bwMode="auto">
                            <a:xfrm>
                              <a:off x="4813"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7" name="Rectangle 1523"/>
                          <wps:cNvSpPr>
                            <a:spLocks noChangeArrowheads="1"/>
                          </wps:cNvSpPr>
                          <wps:spPr bwMode="auto">
                            <a:xfrm>
                              <a:off x="4698"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8" name="Rectangle 1524"/>
                          <wps:cNvSpPr>
                            <a:spLocks noChangeArrowheads="1"/>
                          </wps:cNvSpPr>
                          <wps:spPr bwMode="auto">
                            <a:xfrm>
                              <a:off x="4583"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9" name="Rectangle 1525"/>
                          <wps:cNvSpPr>
                            <a:spLocks noChangeArrowheads="1"/>
                          </wps:cNvSpPr>
                          <wps:spPr bwMode="auto">
                            <a:xfrm>
                              <a:off x="4468"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0" name="Rectangle 1526"/>
                          <wps:cNvSpPr>
                            <a:spLocks noChangeArrowheads="1"/>
                          </wps:cNvSpPr>
                          <wps:spPr bwMode="auto">
                            <a:xfrm>
                              <a:off x="4353" y="3140"/>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1" name="Rectangle 1527"/>
                          <wps:cNvSpPr>
                            <a:spLocks noChangeArrowheads="1"/>
                          </wps:cNvSpPr>
                          <wps:spPr bwMode="auto">
                            <a:xfrm>
                              <a:off x="4237"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2" name="Rectangle 1528"/>
                          <wps:cNvSpPr>
                            <a:spLocks noChangeArrowheads="1"/>
                          </wps:cNvSpPr>
                          <wps:spPr bwMode="auto">
                            <a:xfrm>
                              <a:off x="4122"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3" name="Rectangle 1529"/>
                          <wps:cNvSpPr>
                            <a:spLocks noChangeArrowheads="1"/>
                          </wps:cNvSpPr>
                          <wps:spPr bwMode="auto">
                            <a:xfrm>
                              <a:off x="4007"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4" name="Rectangle 1530"/>
                          <wps:cNvSpPr>
                            <a:spLocks noChangeArrowheads="1"/>
                          </wps:cNvSpPr>
                          <wps:spPr bwMode="auto">
                            <a:xfrm>
                              <a:off x="3892"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5" name="Rectangle 1531"/>
                          <wps:cNvSpPr>
                            <a:spLocks noChangeArrowheads="1"/>
                          </wps:cNvSpPr>
                          <wps:spPr bwMode="auto">
                            <a:xfrm>
                              <a:off x="3777"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6" name="Rectangle 1532"/>
                          <wps:cNvSpPr>
                            <a:spLocks noChangeArrowheads="1"/>
                          </wps:cNvSpPr>
                          <wps:spPr bwMode="auto">
                            <a:xfrm>
                              <a:off x="3662" y="3140"/>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7" name="Rectangle 1533"/>
                          <wps:cNvSpPr>
                            <a:spLocks noChangeArrowheads="1"/>
                          </wps:cNvSpPr>
                          <wps:spPr bwMode="auto">
                            <a:xfrm>
                              <a:off x="3546"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8" name="Rectangle 1534"/>
                          <wps:cNvSpPr>
                            <a:spLocks noChangeArrowheads="1"/>
                          </wps:cNvSpPr>
                          <wps:spPr bwMode="auto">
                            <a:xfrm>
                              <a:off x="3431"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9" name="Rectangle 1535"/>
                          <wps:cNvSpPr>
                            <a:spLocks noChangeArrowheads="1"/>
                          </wps:cNvSpPr>
                          <wps:spPr bwMode="auto">
                            <a:xfrm>
                              <a:off x="3316"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0" name="Rectangle 1536"/>
                          <wps:cNvSpPr>
                            <a:spLocks noChangeArrowheads="1"/>
                          </wps:cNvSpPr>
                          <wps:spPr bwMode="auto">
                            <a:xfrm>
                              <a:off x="3201"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1" name="Rectangle 1537"/>
                          <wps:cNvSpPr>
                            <a:spLocks noChangeArrowheads="1"/>
                          </wps:cNvSpPr>
                          <wps:spPr bwMode="auto">
                            <a:xfrm>
                              <a:off x="3086" y="3140"/>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2" name="Rectangle 1538"/>
                          <wps:cNvSpPr>
                            <a:spLocks noChangeArrowheads="1"/>
                          </wps:cNvSpPr>
                          <wps:spPr bwMode="auto">
                            <a:xfrm>
                              <a:off x="2971" y="3140"/>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3" name="Rectangle 1539"/>
                          <wps:cNvSpPr>
                            <a:spLocks noChangeArrowheads="1"/>
                          </wps:cNvSpPr>
                          <wps:spPr bwMode="auto">
                            <a:xfrm>
                              <a:off x="2855"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4" name="Rectangle 1540"/>
                          <wps:cNvSpPr>
                            <a:spLocks noChangeArrowheads="1"/>
                          </wps:cNvSpPr>
                          <wps:spPr bwMode="auto">
                            <a:xfrm>
                              <a:off x="2740"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5" name="Rectangle 1541"/>
                          <wps:cNvSpPr>
                            <a:spLocks noChangeArrowheads="1"/>
                          </wps:cNvSpPr>
                          <wps:spPr bwMode="auto">
                            <a:xfrm>
                              <a:off x="2625"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6" name="Rectangle 1542"/>
                          <wps:cNvSpPr>
                            <a:spLocks noChangeArrowheads="1"/>
                          </wps:cNvSpPr>
                          <wps:spPr bwMode="auto">
                            <a:xfrm>
                              <a:off x="2510"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7" name="Rectangle 1543"/>
                          <wps:cNvSpPr>
                            <a:spLocks noChangeArrowheads="1"/>
                          </wps:cNvSpPr>
                          <wps:spPr bwMode="auto">
                            <a:xfrm>
                              <a:off x="2395" y="3140"/>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8" name="Rectangle 1544"/>
                          <wps:cNvSpPr>
                            <a:spLocks noChangeArrowheads="1"/>
                          </wps:cNvSpPr>
                          <wps:spPr bwMode="auto">
                            <a:xfrm>
                              <a:off x="2279"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9" name="Rectangle 1545"/>
                          <wps:cNvSpPr>
                            <a:spLocks noChangeArrowheads="1"/>
                          </wps:cNvSpPr>
                          <wps:spPr bwMode="auto">
                            <a:xfrm>
                              <a:off x="2164"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0" name="Rectangle 1546"/>
                          <wps:cNvSpPr>
                            <a:spLocks noChangeArrowheads="1"/>
                          </wps:cNvSpPr>
                          <wps:spPr bwMode="auto">
                            <a:xfrm>
                              <a:off x="2049"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1" name="Rectangle 1547"/>
                          <wps:cNvSpPr>
                            <a:spLocks noChangeArrowheads="1"/>
                          </wps:cNvSpPr>
                          <wps:spPr bwMode="auto">
                            <a:xfrm>
                              <a:off x="1934"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2" name="Rectangle 1548"/>
                          <wps:cNvSpPr>
                            <a:spLocks noChangeArrowheads="1"/>
                          </wps:cNvSpPr>
                          <wps:spPr bwMode="auto">
                            <a:xfrm>
                              <a:off x="1819"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3" name="Rectangle 1549"/>
                          <wps:cNvSpPr>
                            <a:spLocks noChangeArrowheads="1"/>
                          </wps:cNvSpPr>
                          <wps:spPr bwMode="auto">
                            <a:xfrm>
                              <a:off x="1704" y="3140"/>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4" name="Rectangle 1550"/>
                          <wps:cNvSpPr>
                            <a:spLocks noChangeArrowheads="1"/>
                          </wps:cNvSpPr>
                          <wps:spPr bwMode="auto">
                            <a:xfrm>
                              <a:off x="1588"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5" name="Rectangle 1551"/>
                          <wps:cNvSpPr>
                            <a:spLocks noChangeArrowheads="1"/>
                          </wps:cNvSpPr>
                          <wps:spPr bwMode="auto">
                            <a:xfrm>
                              <a:off x="1473"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6" name="Rectangle 1552"/>
                          <wps:cNvSpPr>
                            <a:spLocks noChangeArrowheads="1"/>
                          </wps:cNvSpPr>
                          <wps:spPr bwMode="auto">
                            <a:xfrm>
                              <a:off x="1358"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7" name="Rectangle 1553"/>
                          <wps:cNvSpPr>
                            <a:spLocks noChangeArrowheads="1"/>
                          </wps:cNvSpPr>
                          <wps:spPr bwMode="auto">
                            <a:xfrm>
                              <a:off x="1243"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8" name="Rectangle 1554"/>
                          <wps:cNvSpPr>
                            <a:spLocks noChangeArrowheads="1"/>
                          </wps:cNvSpPr>
                          <wps:spPr bwMode="auto">
                            <a:xfrm>
                              <a:off x="1128" y="3140"/>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9" name="Rectangle 1555"/>
                          <wps:cNvSpPr>
                            <a:spLocks noChangeArrowheads="1"/>
                          </wps:cNvSpPr>
                          <wps:spPr bwMode="auto">
                            <a:xfrm>
                              <a:off x="1051" y="3140"/>
                              <a:ext cx="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0" name="Rectangle 1556"/>
                          <wps:cNvSpPr>
                            <a:spLocks noChangeArrowheads="1"/>
                          </wps:cNvSpPr>
                          <wps:spPr bwMode="auto">
                            <a:xfrm>
                              <a:off x="1272" y="3798"/>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1" name="Rectangle 1557"/>
                          <wps:cNvSpPr>
                            <a:spLocks noChangeArrowheads="1"/>
                          </wps:cNvSpPr>
                          <wps:spPr bwMode="auto">
                            <a:xfrm>
                              <a:off x="1497" y="3798"/>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2" name="Rectangle 1558"/>
                          <wps:cNvSpPr>
                            <a:spLocks noChangeArrowheads="1"/>
                          </wps:cNvSpPr>
                          <wps:spPr bwMode="auto">
                            <a:xfrm>
                              <a:off x="1728" y="3798"/>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3" name="Rectangle 1559"/>
                          <wps:cNvSpPr>
                            <a:spLocks noChangeArrowheads="1"/>
                          </wps:cNvSpPr>
                          <wps:spPr bwMode="auto">
                            <a:xfrm>
                              <a:off x="1953" y="3798"/>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4" name="Rectangle 1560"/>
                          <wps:cNvSpPr>
                            <a:spLocks noChangeArrowheads="1"/>
                          </wps:cNvSpPr>
                          <wps:spPr bwMode="auto">
                            <a:xfrm>
                              <a:off x="2179" y="3798"/>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5" name="Rectangle 1561"/>
                          <wps:cNvSpPr>
                            <a:spLocks noChangeArrowheads="1"/>
                          </wps:cNvSpPr>
                          <wps:spPr bwMode="auto">
                            <a:xfrm>
                              <a:off x="2404" y="3798"/>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6" name="Rectangle 1562"/>
                          <wps:cNvSpPr>
                            <a:spLocks noChangeArrowheads="1"/>
                          </wps:cNvSpPr>
                          <wps:spPr bwMode="auto">
                            <a:xfrm>
                              <a:off x="2635" y="3798"/>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7" name="Rectangle 1563"/>
                          <wps:cNvSpPr>
                            <a:spLocks noChangeArrowheads="1"/>
                          </wps:cNvSpPr>
                          <wps:spPr bwMode="auto">
                            <a:xfrm>
                              <a:off x="2860" y="3798"/>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8" name="Rectangle 1564"/>
                          <wps:cNvSpPr>
                            <a:spLocks noChangeArrowheads="1"/>
                          </wps:cNvSpPr>
                          <wps:spPr bwMode="auto">
                            <a:xfrm>
                              <a:off x="3086" y="3798"/>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9" name="Rectangle 1565"/>
                          <wps:cNvSpPr>
                            <a:spLocks noChangeArrowheads="1"/>
                          </wps:cNvSpPr>
                          <wps:spPr bwMode="auto">
                            <a:xfrm>
                              <a:off x="3311" y="3798"/>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0" name="Rectangle 1566"/>
                          <wps:cNvSpPr>
                            <a:spLocks noChangeArrowheads="1"/>
                          </wps:cNvSpPr>
                          <wps:spPr bwMode="auto">
                            <a:xfrm>
                              <a:off x="3542" y="3798"/>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1" name="Rectangle 1567"/>
                          <wps:cNvSpPr>
                            <a:spLocks noChangeArrowheads="1"/>
                          </wps:cNvSpPr>
                          <wps:spPr bwMode="auto">
                            <a:xfrm>
                              <a:off x="3767" y="3798"/>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2" name="Rectangle 1568"/>
                          <wps:cNvSpPr>
                            <a:spLocks noChangeArrowheads="1"/>
                          </wps:cNvSpPr>
                          <wps:spPr bwMode="auto">
                            <a:xfrm>
                              <a:off x="3993" y="3798"/>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3" name="Rectangle 1569"/>
                          <wps:cNvSpPr>
                            <a:spLocks noChangeArrowheads="1"/>
                          </wps:cNvSpPr>
                          <wps:spPr bwMode="auto">
                            <a:xfrm>
                              <a:off x="4218" y="3798"/>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4" name="Rectangle 1570"/>
                          <wps:cNvSpPr>
                            <a:spLocks noChangeArrowheads="1"/>
                          </wps:cNvSpPr>
                          <wps:spPr bwMode="auto">
                            <a:xfrm>
                              <a:off x="4449" y="3798"/>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5" name="Rectangle 1571"/>
                          <wps:cNvSpPr>
                            <a:spLocks noChangeArrowheads="1"/>
                          </wps:cNvSpPr>
                          <wps:spPr bwMode="auto">
                            <a:xfrm>
                              <a:off x="4674" y="3798"/>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6" name="Rectangle 1572"/>
                          <wps:cNvSpPr>
                            <a:spLocks noChangeArrowheads="1"/>
                          </wps:cNvSpPr>
                          <wps:spPr bwMode="auto">
                            <a:xfrm>
                              <a:off x="4900" y="3798"/>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7" name="Rectangle 1573"/>
                          <wps:cNvSpPr>
                            <a:spLocks noChangeArrowheads="1"/>
                          </wps:cNvSpPr>
                          <wps:spPr bwMode="auto">
                            <a:xfrm>
                              <a:off x="5125" y="3798"/>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8" name="Rectangle 1574"/>
                          <wps:cNvSpPr>
                            <a:spLocks noChangeArrowheads="1"/>
                          </wps:cNvSpPr>
                          <wps:spPr bwMode="auto">
                            <a:xfrm>
                              <a:off x="5356" y="3798"/>
                              <a:ext cx="9"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9" name="Rectangle 1575"/>
                          <wps:cNvSpPr>
                            <a:spLocks noChangeArrowheads="1"/>
                          </wps:cNvSpPr>
                          <wps:spPr bwMode="auto">
                            <a:xfrm>
                              <a:off x="5581" y="3798"/>
                              <a:ext cx="10" cy="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0" name="Rectangle 1576"/>
                          <wps:cNvSpPr>
                            <a:spLocks noChangeArrowheads="1"/>
                          </wps:cNvSpPr>
                          <wps:spPr bwMode="auto">
                            <a:xfrm>
                              <a:off x="5807" y="3740"/>
                              <a:ext cx="9"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1" name="Rectangle 1577"/>
                          <wps:cNvSpPr>
                            <a:spLocks noChangeArrowheads="1"/>
                          </wps:cNvSpPr>
                          <wps:spPr bwMode="auto">
                            <a:xfrm>
                              <a:off x="1051" y="3879"/>
                              <a:ext cx="47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2" name="Rectangle 1578"/>
                          <wps:cNvSpPr>
                            <a:spLocks noChangeArrowheads="1"/>
                          </wps:cNvSpPr>
                          <wps:spPr bwMode="auto">
                            <a:xfrm>
                              <a:off x="1272" y="4648"/>
                              <a:ext cx="9"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3" name="Rectangle 1579"/>
                          <wps:cNvSpPr>
                            <a:spLocks noChangeArrowheads="1"/>
                          </wps:cNvSpPr>
                          <wps:spPr bwMode="auto">
                            <a:xfrm>
                              <a:off x="1497" y="4648"/>
                              <a:ext cx="1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4" name="Rectangle 1580"/>
                          <wps:cNvSpPr>
                            <a:spLocks noChangeArrowheads="1"/>
                          </wps:cNvSpPr>
                          <wps:spPr bwMode="auto">
                            <a:xfrm>
                              <a:off x="1728" y="4648"/>
                              <a:ext cx="9"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5" name="Rectangle 1581"/>
                          <wps:cNvSpPr>
                            <a:spLocks noChangeArrowheads="1"/>
                          </wps:cNvSpPr>
                          <wps:spPr bwMode="auto">
                            <a:xfrm>
                              <a:off x="1953" y="4648"/>
                              <a:ext cx="1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6" name="Rectangle 1582"/>
                          <wps:cNvSpPr>
                            <a:spLocks noChangeArrowheads="1"/>
                          </wps:cNvSpPr>
                          <wps:spPr bwMode="auto">
                            <a:xfrm>
                              <a:off x="2179" y="4648"/>
                              <a:ext cx="9"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7" name="Rectangle 1583"/>
                          <wps:cNvSpPr>
                            <a:spLocks noChangeArrowheads="1"/>
                          </wps:cNvSpPr>
                          <wps:spPr bwMode="auto">
                            <a:xfrm>
                              <a:off x="2404" y="4648"/>
                              <a:ext cx="1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8" name="Rectangle 1584"/>
                          <wps:cNvSpPr>
                            <a:spLocks noChangeArrowheads="1"/>
                          </wps:cNvSpPr>
                          <wps:spPr bwMode="auto">
                            <a:xfrm>
                              <a:off x="2635" y="4648"/>
                              <a:ext cx="9"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9" name="Rectangle 1585"/>
                          <wps:cNvSpPr>
                            <a:spLocks noChangeArrowheads="1"/>
                          </wps:cNvSpPr>
                          <wps:spPr bwMode="auto">
                            <a:xfrm>
                              <a:off x="2860" y="4648"/>
                              <a:ext cx="1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0" name="Rectangle 1586"/>
                          <wps:cNvSpPr>
                            <a:spLocks noChangeArrowheads="1"/>
                          </wps:cNvSpPr>
                          <wps:spPr bwMode="auto">
                            <a:xfrm>
                              <a:off x="3086" y="4648"/>
                              <a:ext cx="9"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1" name="Rectangle 1587"/>
                          <wps:cNvSpPr>
                            <a:spLocks noChangeArrowheads="1"/>
                          </wps:cNvSpPr>
                          <wps:spPr bwMode="auto">
                            <a:xfrm>
                              <a:off x="3311" y="4648"/>
                              <a:ext cx="1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2" name="Rectangle 1588"/>
                          <wps:cNvSpPr>
                            <a:spLocks noChangeArrowheads="1"/>
                          </wps:cNvSpPr>
                          <wps:spPr bwMode="auto">
                            <a:xfrm>
                              <a:off x="3542" y="4648"/>
                              <a:ext cx="9"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3" name="Rectangle 1589"/>
                          <wps:cNvSpPr>
                            <a:spLocks noChangeArrowheads="1"/>
                          </wps:cNvSpPr>
                          <wps:spPr bwMode="auto">
                            <a:xfrm>
                              <a:off x="3767" y="4648"/>
                              <a:ext cx="1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4" name="Rectangle 1590"/>
                          <wps:cNvSpPr>
                            <a:spLocks noChangeArrowheads="1"/>
                          </wps:cNvSpPr>
                          <wps:spPr bwMode="auto">
                            <a:xfrm>
                              <a:off x="3993" y="4648"/>
                              <a:ext cx="9"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5" name="Rectangle 1591"/>
                          <wps:cNvSpPr>
                            <a:spLocks noChangeArrowheads="1"/>
                          </wps:cNvSpPr>
                          <wps:spPr bwMode="auto">
                            <a:xfrm>
                              <a:off x="4218" y="4648"/>
                              <a:ext cx="1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6" name="Rectangle 1592"/>
                          <wps:cNvSpPr>
                            <a:spLocks noChangeArrowheads="1"/>
                          </wps:cNvSpPr>
                          <wps:spPr bwMode="auto">
                            <a:xfrm>
                              <a:off x="4449" y="4648"/>
                              <a:ext cx="9"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7" name="Rectangle 1593"/>
                          <wps:cNvSpPr>
                            <a:spLocks noChangeArrowheads="1"/>
                          </wps:cNvSpPr>
                          <wps:spPr bwMode="auto">
                            <a:xfrm>
                              <a:off x="4674" y="4648"/>
                              <a:ext cx="1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8" name="Rectangle 1594"/>
                          <wps:cNvSpPr>
                            <a:spLocks noChangeArrowheads="1"/>
                          </wps:cNvSpPr>
                          <wps:spPr bwMode="auto">
                            <a:xfrm>
                              <a:off x="4900" y="4648"/>
                              <a:ext cx="9"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9" name="Rectangle 1595"/>
                          <wps:cNvSpPr>
                            <a:spLocks noChangeArrowheads="1"/>
                          </wps:cNvSpPr>
                          <wps:spPr bwMode="auto">
                            <a:xfrm>
                              <a:off x="5125" y="4648"/>
                              <a:ext cx="1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0" name="Rectangle 1596"/>
                          <wps:cNvSpPr>
                            <a:spLocks noChangeArrowheads="1"/>
                          </wps:cNvSpPr>
                          <wps:spPr bwMode="auto">
                            <a:xfrm>
                              <a:off x="5356" y="4648"/>
                              <a:ext cx="9"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1" name="Rectangle 1597"/>
                          <wps:cNvSpPr>
                            <a:spLocks noChangeArrowheads="1"/>
                          </wps:cNvSpPr>
                          <wps:spPr bwMode="auto">
                            <a:xfrm>
                              <a:off x="5581" y="4648"/>
                              <a:ext cx="1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2" name="Rectangle 1598"/>
                          <wps:cNvSpPr>
                            <a:spLocks noChangeArrowheads="1"/>
                          </wps:cNvSpPr>
                          <wps:spPr bwMode="auto">
                            <a:xfrm>
                              <a:off x="5807" y="4590"/>
                              <a:ext cx="9"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3" name="Rectangle 1599"/>
                          <wps:cNvSpPr>
                            <a:spLocks noChangeArrowheads="1"/>
                          </wps:cNvSpPr>
                          <wps:spPr bwMode="auto">
                            <a:xfrm>
                              <a:off x="1051" y="4729"/>
                              <a:ext cx="47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4" name="Line 1600"/>
                          <wps:cNvCnPr/>
                          <wps:spPr bwMode="auto">
                            <a:xfrm flipV="1">
                              <a:off x="6095" y="4619"/>
                              <a:ext cx="767" cy="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5" name="Freeform 1601"/>
                          <wps:cNvSpPr>
                            <a:spLocks/>
                          </wps:cNvSpPr>
                          <wps:spPr bwMode="auto">
                            <a:xfrm>
                              <a:off x="6728" y="4614"/>
                              <a:ext cx="134" cy="53"/>
                            </a:xfrm>
                            <a:custGeom>
                              <a:avLst/>
                              <a:gdLst>
                                <a:gd name="T0" fmla="*/ 0 w 134"/>
                                <a:gd name="T1" fmla="*/ 0 h 53"/>
                                <a:gd name="T2" fmla="*/ 134 w 134"/>
                                <a:gd name="T3" fmla="*/ 5 h 53"/>
                                <a:gd name="T4" fmla="*/ 10 w 134"/>
                                <a:gd name="T5" fmla="*/ 53 h 53"/>
                                <a:gd name="T6" fmla="*/ 0 w 134"/>
                                <a:gd name="T7" fmla="*/ 0 h 53"/>
                              </a:gdLst>
                              <a:ahLst/>
                              <a:cxnLst>
                                <a:cxn ang="0">
                                  <a:pos x="T0" y="T1"/>
                                </a:cxn>
                                <a:cxn ang="0">
                                  <a:pos x="T2" y="T3"/>
                                </a:cxn>
                                <a:cxn ang="0">
                                  <a:pos x="T4" y="T5"/>
                                </a:cxn>
                                <a:cxn ang="0">
                                  <a:pos x="T6" y="T7"/>
                                </a:cxn>
                              </a:cxnLst>
                              <a:rect l="0" t="0" r="r" b="b"/>
                              <a:pathLst>
                                <a:path w="134" h="53">
                                  <a:moveTo>
                                    <a:pt x="0" y="0"/>
                                  </a:moveTo>
                                  <a:lnTo>
                                    <a:pt x="134" y="5"/>
                                  </a:lnTo>
                                  <a:lnTo>
                                    <a:pt x="10" y="53"/>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56" name="Line 1602"/>
                          <wps:cNvCnPr/>
                          <wps:spPr bwMode="auto">
                            <a:xfrm>
                              <a:off x="6085" y="4753"/>
                              <a:ext cx="763" cy="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7" name="Freeform 1603"/>
                          <wps:cNvSpPr>
                            <a:spLocks/>
                          </wps:cNvSpPr>
                          <wps:spPr bwMode="auto">
                            <a:xfrm>
                              <a:off x="6718" y="4820"/>
                              <a:ext cx="130" cy="53"/>
                            </a:xfrm>
                            <a:custGeom>
                              <a:avLst/>
                              <a:gdLst>
                                <a:gd name="T0" fmla="*/ 0 w 130"/>
                                <a:gd name="T1" fmla="*/ 53 h 53"/>
                                <a:gd name="T2" fmla="*/ 130 w 130"/>
                                <a:gd name="T3" fmla="*/ 48 h 53"/>
                                <a:gd name="T4" fmla="*/ 5 w 130"/>
                                <a:gd name="T5" fmla="*/ 0 h 53"/>
                                <a:gd name="T6" fmla="*/ 0 w 130"/>
                                <a:gd name="T7" fmla="*/ 53 h 53"/>
                              </a:gdLst>
                              <a:ahLst/>
                              <a:cxnLst>
                                <a:cxn ang="0">
                                  <a:pos x="T0" y="T1"/>
                                </a:cxn>
                                <a:cxn ang="0">
                                  <a:pos x="T2" y="T3"/>
                                </a:cxn>
                                <a:cxn ang="0">
                                  <a:pos x="T4" y="T5"/>
                                </a:cxn>
                                <a:cxn ang="0">
                                  <a:pos x="T6" y="T7"/>
                                </a:cxn>
                              </a:cxnLst>
                              <a:rect l="0" t="0" r="r" b="b"/>
                              <a:pathLst>
                                <a:path w="130" h="53">
                                  <a:moveTo>
                                    <a:pt x="0" y="53"/>
                                  </a:moveTo>
                                  <a:lnTo>
                                    <a:pt x="130" y="48"/>
                                  </a:lnTo>
                                  <a:lnTo>
                                    <a:pt x="5"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58" name="Rectangle 1604"/>
                          <wps:cNvSpPr>
                            <a:spLocks noChangeArrowheads="1"/>
                          </wps:cNvSpPr>
                          <wps:spPr bwMode="auto">
                            <a:xfrm>
                              <a:off x="398" y="7197"/>
                              <a:ext cx="62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9" name="Freeform 1605"/>
                          <wps:cNvSpPr>
                            <a:spLocks/>
                          </wps:cNvSpPr>
                          <wps:spPr bwMode="auto">
                            <a:xfrm>
                              <a:off x="6560" y="7173"/>
                              <a:ext cx="130" cy="53"/>
                            </a:xfrm>
                            <a:custGeom>
                              <a:avLst/>
                              <a:gdLst>
                                <a:gd name="T0" fmla="*/ 0 w 130"/>
                                <a:gd name="T1" fmla="*/ 53 h 53"/>
                                <a:gd name="T2" fmla="*/ 130 w 130"/>
                                <a:gd name="T3" fmla="*/ 29 h 53"/>
                                <a:gd name="T4" fmla="*/ 0 w 130"/>
                                <a:gd name="T5" fmla="*/ 0 h 53"/>
                                <a:gd name="T6" fmla="*/ 0 w 130"/>
                                <a:gd name="T7" fmla="*/ 53 h 53"/>
                              </a:gdLst>
                              <a:ahLst/>
                              <a:cxnLst>
                                <a:cxn ang="0">
                                  <a:pos x="T0" y="T1"/>
                                </a:cxn>
                                <a:cxn ang="0">
                                  <a:pos x="T2" y="T3"/>
                                </a:cxn>
                                <a:cxn ang="0">
                                  <a:pos x="T4" y="T5"/>
                                </a:cxn>
                                <a:cxn ang="0">
                                  <a:pos x="T6" y="T7"/>
                                </a:cxn>
                              </a:cxnLst>
                              <a:rect l="0" t="0" r="r" b="b"/>
                              <a:pathLst>
                                <a:path w="130" h="53">
                                  <a:moveTo>
                                    <a:pt x="0" y="53"/>
                                  </a:moveTo>
                                  <a:lnTo>
                                    <a:pt x="130" y="29"/>
                                  </a:lnTo>
                                  <a:lnTo>
                                    <a:pt x="0"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 name="Freeform 1606"/>
                          <wps:cNvSpPr>
                            <a:spLocks/>
                          </wps:cNvSpPr>
                          <wps:spPr bwMode="auto">
                            <a:xfrm>
                              <a:off x="6555" y="7168"/>
                              <a:ext cx="159" cy="63"/>
                            </a:xfrm>
                            <a:custGeom>
                              <a:avLst/>
                              <a:gdLst>
                                <a:gd name="T0" fmla="*/ 0 w 159"/>
                                <a:gd name="T1" fmla="*/ 63 h 63"/>
                                <a:gd name="T2" fmla="*/ 159 w 159"/>
                                <a:gd name="T3" fmla="*/ 34 h 63"/>
                                <a:gd name="T4" fmla="*/ 0 w 159"/>
                                <a:gd name="T5" fmla="*/ 0 h 63"/>
                                <a:gd name="T6" fmla="*/ 0 w 159"/>
                                <a:gd name="T7" fmla="*/ 63 h 63"/>
                                <a:gd name="T8" fmla="*/ 10 w 159"/>
                                <a:gd name="T9" fmla="*/ 58 h 63"/>
                                <a:gd name="T10" fmla="*/ 10 w 159"/>
                                <a:gd name="T11" fmla="*/ 5 h 63"/>
                                <a:gd name="T12" fmla="*/ 5 w 159"/>
                                <a:gd name="T13" fmla="*/ 10 h 63"/>
                                <a:gd name="T14" fmla="*/ 135 w 159"/>
                                <a:gd name="T15" fmla="*/ 39 h 63"/>
                                <a:gd name="T16" fmla="*/ 135 w 159"/>
                                <a:gd name="T17" fmla="*/ 29 h 63"/>
                                <a:gd name="T18" fmla="*/ 5 w 159"/>
                                <a:gd name="T19" fmla="*/ 53 h 63"/>
                                <a:gd name="T20" fmla="*/ 10 w 159"/>
                                <a:gd name="T21" fmla="*/ 58 h 63"/>
                                <a:gd name="T22" fmla="*/ 0 w 159"/>
                                <a:gd name="T2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63">
                                  <a:moveTo>
                                    <a:pt x="0" y="63"/>
                                  </a:moveTo>
                                  <a:lnTo>
                                    <a:pt x="159" y="34"/>
                                  </a:lnTo>
                                  <a:lnTo>
                                    <a:pt x="0" y="0"/>
                                  </a:lnTo>
                                  <a:lnTo>
                                    <a:pt x="0" y="63"/>
                                  </a:lnTo>
                                  <a:lnTo>
                                    <a:pt x="10" y="58"/>
                                  </a:lnTo>
                                  <a:lnTo>
                                    <a:pt x="10" y="5"/>
                                  </a:lnTo>
                                  <a:lnTo>
                                    <a:pt x="5" y="10"/>
                                  </a:lnTo>
                                  <a:lnTo>
                                    <a:pt x="135" y="39"/>
                                  </a:lnTo>
                                  <a:lnTo>
                                    <a:pt x="135" y="29"/>
                                  </a:lnTo>
                                  <a:lnTo>
                                    <a:pt x="5" y="53"/>
                                  </a:lnTo>
                                  <a:lnTo>
                                    <a:pt x="10" y="58"/>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1" name="Freeform 1607"/>
                          <wps:cNvSpPr>
                            <a:spLocks/>
                          </wps:cNvSpPr>
                          <wps:spPr bwMode="auto">
                            <a:xfrm>
                              <a:off x="398" y="7173"/>
                              <a:ext cx="130" cy="53"/>
                            </a:xfrm>
                            <a:custGeom>
                              <a:avLst/>
                              <a:gdLst>
                                <a:gd name="T0" fmla="*/ 130 w 130"/>
                                <a:gd name="T1" fmla="*/ 53 h 53"/>
                                <a:gd name="T2" fmla="*/ 0 w 130"/>
                                <a:gd name="T3" fmla="*/ 29 h 53"/>
                                <a:gd name="T4" fmla="*/ 130 w 130"/>
                                <a:gd name="T5" fmla="*/ 0 h 53"/>
                                <a:gd name="T6" fmla="*/ 130 w 130"/>
                                <a:gd name="T7" fmla="*/ 53 h 53"/>
                              </a:gdLst>
                              <a:ahLst/>
                              <a:cxnLst>
                                <a:cxn ang="0">
                                  <a:pos x="T0" y="T1"/>
                                </a:cxn>
                                <a:cxn ang="0">
                                  <a:pos x="T2" y="T3"/>
                                </a:cxn>
                                <a:cxn ang="0">
                                  <a:pos x="T4" y="T5"/>
                                </a:cxn>
                                <a:cxn ang="0">
                                  <a:pos x="T6" y="T7"/>
                                </a:cxn>
                              </a:cxnLst>
                              <a:rect l="0" t="0" r="r" b="b"/>
                              <a:pathLst>
                                <a:path w="130" h="53">
                                  <a:moveTo>
                                    <a:pt x="130" y="53"/>
                                  </a:moveTo>
                                  <a:lnTo>
                                    <a:pt x="0" y="29"/>
                                  </a:lnTo>
                                  <a:lnTo>
                                    <a:pt x="130" y="0"/>
                                  </a:lnTo>
                                  <a:lnTo>
                                    <a:pt x="13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2" name="Freeform 1608"/>
                          <wps:cNvSpPr>
                            <a:spLocks/>
                          </wps:cNvSpPr>
                          <wps:spPr bwMode="auto">
                            <a:xfrm>
                              <a:off x="374" y="7168"/>
                              <a:ext cx="159" cy="63"/>
                            </a:xfrm>
                            <a:custGeom>
                              <a:avLst/>
                              <a:gdLst>
                                <a:gd name="T0" fmla="*/ 149 w 159"/>
                                <a:gd name="T1" fmla="*/ 58 h 63"/>
                                <a:gd name="T2" fmla="*/ 154 w 159"/>
                                <a:gd name="T3" fmla="*/ 53 h 63"/>
                                <a:gd name="T4" fmla="*/ 24 w 159"/>
                                <a:gd name="T5" fmla="*/ 29 h 63"/>
                                <a:gd name="T6" fmla="*/ 24 w 159"/>
                                <a:gd name="T7" fmla="*/ 39 h 63"/>
                                <a:gd name="T8" fmla="*/ 154 w 159"/>
                                <a:gd name="T9" fmla="*/ 10 h 63"/>
                                <a:gd name="T10" fmla="*/ 149 w 159"/>
                                <a:gd name="T11" fmla="*/ 5 h 63"/>
                                <a:gd name="T12" fmla="*/ 149 w 159"/>
                                <a:gd name="T13" fmla="*/ 58 h 63"/>
                                <a:gd name="T14" fmla="*/ 159 w 159"/>
                                <a:gd name="T15" fmla="*/ 63 h 63"/>
                                <a:gd name="T16" fmla="*/ 159 w 159"/>
                                <a:gd name="T17" fmla="*/ 0 h 63"/>
                                <a:gd name="T18" fmla="*/ 0 w 159"/>
                                <a:gd name="T19" fmla="*/ 34 h 63"/>
                                <a:gd name="T20" fmla="*/ 159 w 159"/>
                                <a:gd name="T21" fmla="*/ 63 h 63"/>
                                <a:gd name="T22" fmla="*/ 149 w 159"/>
                                <a:gd name="T23" fmla="*/ 5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63">
                                  <a:moveTo>
                                    <a:pt x="149" y="58"/>
                                  </a:moveTo>
                                  <a:lnTo>
                                    <a:pt x="154" y="53"/>
                                  </a:lnTo>
                                  <a:lnTo>
                                    <a:pt x="24" y="29"/>
                                  </a:lnTo>
                                  <a:lnTo>
                                    <a:pt x="24" y="39"/>
                                  </a:lnTo>
                                  <a:lnTo>
                                    <a:pt x="154" y="10"/>
                                  </a:lnTo>
                                  <a:lnTo>
                                    <a:pt x="149" y="5"/>
                                  </a:lnTo>
                                  <a:lnTo>
                                    <a:pt x="149" y="58"/>
                                  </a:lnTo>
                                  <a:lnTo>
                                    <a:pt x="159" y="63"/>
                                  </a:lnTo>
                                  <a:lnTo>
                                    <a:pt x="159" y="0"/>
                                  </a:lnTo>
                                  <a:lnTo>
                                    <a:pt x="0" y="34"/>
                                  </a:lnTo>
                                  <a:lnTo>
                                    <a:pt x="159" y="63"/>
                                  </a:lnTo>
                                  <a:lnTo>
                                    <a:pt x="14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3" name="Rectangle 1609"/>
                          <wps:cNvSpPr>
                            <a:spLocks noChangeArrowheads="1"/>
                          </wps:cNvSpPr>
                          <wps:spPr bwMode="auto">
                            <a:xfrm>
                              <a:off x="456" y="4249"/>
                              <a:ext cx="626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4" name="Rectangle 1610"/>
                          <wps:cNvSpPr>
                            <a:spLocks noChangeArrowheads="1"/>
                          </wps:cNvSpPr>
                          <wps:spPr bwMode="auto">
                            <a:xfrm>
                              <a:off x="3062" y="6290"/>
                              <a:ext cx="90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5" name="Freeform 1611"/>
                          <wps:cNvSpPr>
                            <a:spLocks/>
                          </wps:cNvSpPr>
                          <wps:spPr bwMode="auto">
                            <a:xfrm>
                              <a:off x="3839" y="6266"/>
                              <a:ext cx="130" cy="52"/>
                            </a:xfrm>
                            <a:custGeom>
                              <a:avLst/>
                              <a:gdLst>
                                <a:gd name="T0" fmla="*/ 0 w 130"/>
                                <a:gd name="T1" fmla="*/ 52 h 52"/>
                                <a:gd name="T2" fmla="*/ 130 w 130"/>
                                <a:gd name="T3" fmla="*/ 28 h 52"/>
                                <a:gd name="T4" fmla="*/ 0 w 130"/>
                                <a:gd name="T5" fmla="*/ 0 h 52"/>
                                <a:gd name="T6" fmla="*/ 0 w 130"/>
                                <a:gd name="T7" fmla="*/ 52 h 52"/>
                              </a:gdLst>
                              <a:ahLst/>
                              <a:cxnLst>
                                <a:cxn ang="0">
                                  <a:pos x="T0" y="T1"/>
                                </a:cxn>
                                <a:cxn ang="0">
                                  <a:pos x="T2" y="T3"/>
                                </a:cxn>
                                <a:cxn ang="0">
                                  <a:pos x="T4" y="T5"/>
                                </a:cxn>
                                <a:cxn ang="0">
                                  <a:pos x="T6" y="T7"/>
                                </a:cxn>
                              </a:cxnLst>
                              <a:rect l="0" t="0" r="r" b="b"/>
                              <a:pathLst>
                                <a:path w="130" h="52">
                                  <a:moveTo>
                                    <a:pt x="0" y="52"/>
                                  </a:moveTo>
                                  <a:lnTo>
                                    <a:pt x="130" y="28"/>
                                  </a:lnTo>
                                  <a:lnTo>
                                    <a:pt x="0" y="0"/>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1612"/>
                          <wps:cNvSpPr>
                            <a:spLocks/>
                          </wps:cNvSpPr>
                          <wps:spPr bwMode="auto">
                            <a:xfrm>
                              <a:off x="3834" y="6261"/>
                              <a:ext cx="159" cy="62"/>
                            </a:xfrm>
                            <a:custGeom>
                              <a:avLst/>
                              <a:gdLst>
                                <a:gd name="T0" fmla="*/ 0 w 159"/>
                                <a:gd name="T1" fmla="*/ 62 h 62"/>
                                <a:gd name="T2" fmla="*/ 159 w 159"/>
                                <a:gd name="T3" fmla="*/ 33 h 62"/>
                                <a:gd name="T4" fmla="*/ 0 w 159"/>
                                <a:gd name="T5" fmla="*/ 0 h 62"/>
                                <a:gd name="T6" fmla="*/ 0 w 159"/>
                                <a:gd name="T7" fmla="*/ 62 h 62"/>
                                <a:gd name="T8" fmla="*/ 10 w 159"/>
                                <a:gd name="T9" fmla="*/ 57 h 62"/>
                                <a:gd name="T10" fmla="*/ 10 w 159"/>
                                <a:gd name="T11" fmla="*/ 5 h 62"/>
                                <a:gd name="T12" fmla="*/ 5 w 159"/>
                                <a:gd name="T13" fmla="*/ 9 h 62"/>
                                <a:gd name="T14" fmla="*/ 135 w 159"/>
                                <a:gd name="T15" fmla="*/ 38 h 62"/>
                                <a:gd name="T16" fmla="*/ 135 w 159"/>
                                <a:gd name="T17" fmla="*/ 29 h 62"/>
                                <a:gd name="T18" fmla="*/ 5 w 159"/>
                                <a:gd name="T19" fmla="*/ 53 h 62"/>
                                <a:gd name="T20" fmla="*/ 10 w 159"/>
                                <a:gd name="T21" fmla="*/ 57 h 62"/>
                                <a:gd name="T22" fmla="*/ 0 w 159"/>
                                <a:gd name="T23"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62">
                                  <a:moveTo>
                                    <a:pt x="0" y="62"/>
                                  </a:moveTo>
                                  <a:lnTo>
                                    <a:pt x="159" y="33"/>
                                  </a:lnTo>
                                  <a:lnTo>
                                    <a:pt x="0" y="0"/>
                                  </a:lnTo>
                                  <a:lnTo>
                                    <a:pt x="0" y="62"/>
                                  </a:lnTo>
                                  <a:lnTo>
                                    <a:pt x="10" y="57"/>
                                  </a:lnTo>
                                  <a:lnTo>
                                    <a:pt x="10" y="5"/>
                                  </a:lnTo>
                                  <a:lnTo>
                                    <a:pt x="5" y="9"/>
                                  </a:lnTo>
                                  <a:lnTo>
                                    <a:pt x="135" y="38"/>
                                  </a:lnTo>
                                  <a:lnTo>
                                    <a:pt x="135" y="29"/>
                                  </a:lnTo>
                                  <a:lnTo>
                                    <a:pt x="5" y="53"/>
                                  </a:lnTo>
                                  <a:lnTo>
                                    <a:pt x="10" y="57"/>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7" name="Freeform 1613"/>
                          <wps:cNvSpPr>
                            <a:spLocks/>
                          </wps:cNvSpPr>
                          <wps:spPr bwMode="auto">
                            <a:xfrm>
                              <a:off x="3062" y="6266"/>
                              <a:ext cx="129" cy="52"/>
                            </a:xfrm>
                            <a:custGeom>
                              <a:avLst/>
                              <a:gdLst>
                                <a:gd name="T0" fmla="*/ 129 w 129"/>
                                <a:gd name="T1" fmla="*/ 52 h 52"/>
                                <a:gd name="T2" fmla="*/ 0 w 129"/>
                                <a:gd name="T3" fmla="*/ 28 h 52"/>
                                <a:gd name="T4" fmla="*/ 129 w 129"/>
                                <a:gd name="T5" fmla="*/ 0 h 52"/>
                                <a:gd name="T6" fmla="*/ 129 w 129"/>
                                <a:gd name="T7" fmla="*/ 52 h 52"/>
                              </a:gdLst>
                              <a:ahLst/>
                              <a:cxnLst>
                                <a:cxn ang="0">
                                  <a:pos x="T0" y="T1"/>
                                </a:cxn>
                                <a:cxn ang="0">
                                  <a:pos x="T2" y="T3"/>
                                </a:cxn>
                                <a:cxn ang="0">
                                  <a:pos x="T4" y="T5"/>
                                </a:cxn>
                                <a:cxn ang="0">
                                  <a:pos x="T6" y="T7"/>
                                </a:cxn>
                              </a:cxnLst>
                              <a:rect l="0" t="0" r="r" b="b"/>
                              <a:pathLst>
                                <a:path w="129" h="52">
                                  <a:moveTo>
                                    <a:pt x="129" y="52"/>
                                  </a:moveTo>
                                  <a:lnTo>
                                    <a:pt x="0" y="28"/>
                                  </a:lnTo>
                                  <a:lnTo>
                                    <a:pt x="129" y="0"/>
                                  </a:lnTo>
                                  <a:lnTo>
                                    <a:pt x="12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8" name="Freeform 1614"/>
                          <wps:cNvSpPr>
                            <a:spLocks/>
                          </wps:cNvSpPr>
                          <wps:spPr bwMode="auto">
                            <a:xfrm>
                              <a:off x="3038" y="6261"/>
                              <a:ext cx="158" cy="62"/>
                            </a:xfrm>
                            <a:custGeom>
                              <a:avLst/>
                              <a:gdLst>
                                <a:gd name="T0" fmla="*/ 148 w 158"/>
                                <a:gd name="T1" fmla="*/ 57 h 62"/>
                                <a:gd name="T2" fmla="*/ 153 w 158"/>
                                <a:gd name="T3" fmla="*/ 53 h 62"/>
                                <a:gd name="T4" fmla="*/ 24 w 158"/>
                                <a:gd name="T5" fmla="*/ 29 h 62"/>
                                <a:gd name="T6" fmla="*/ 24 w 158"/>
                                <a:gd name="T7" fmla="*/ 38 h 62"/>
                                <a:gd name="T8" fmla="*/ 153 w 158"/>
                                <a:gd name="T9" fmla="*/ 9 h 62"/>
                                <a:gd name="T10" fmla="*/ 148 w 158"/>
                                <a:gd name="T11" fmla="*/ 5 h 62"/>
                                <a:gd name="T12" fmla="*/ 148 w 158"/>
                                <a:gd name="T13" fmla="*/ 57 h 62"/>
                                <a:gd name="T14" fmla="*/ 158 w 158"/>
                                <a:gd name="T15" fmla="*/ 62 h 62"/>
                                <a:gd name="T16" fmla="*/ 158 w 158"/>
                                <a:gd name="T17" fmla="*/ 0 h 62"/>
                                <a:gd name="T18" fmla="*/ 0 w 158"/>
                                <a:gd name="T19" fmla="*/ 33 h 62"/>
                                <a:gd name="T20" fmla="*/ 158 w 158"/>
                                <a:gd name="T21" fmla="*/ 62 h 62"/>
                                <a:gd name="T22" fmla="*/ 148 w 158"/>
                                <a:gd name="T23" fmla="*/ 5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8" h="62">
                                  <a:moveTo>
                                    <a:pt x="148" y="57"/>
                                  </a:moveTo>
                                  <a:lnTo>
                                    <a:pt x="153" y="53"/>
                                  </a:lnTo>
                                  <a:lnTo>
                                    <a:pt x="24" y="29"/>
                                  </a:lnTo>
                                  <a:lnTo>
                                    <a:pt x="24" y="38"/>
                                  </a:lnTo>
                                  <a:lnTo>
                                    <a:pt x="153" y="9"/>
                                  </a:lnTo>
                                  <a:lnTo>
                                    <a:pt x="148" y="5"/>
                                  </a:lnTo>
                                  <a:lnTo>
                                    <a:pt x="148" y="57"/>
                                  </a:lnTo>
                                  <a:lnTo>
                                    <a:pt x="158" y="62"/>
                                  </a:lnTo>
                                  <a:lnTo>
                                    <a:pt x="158" y="0"/>
                                  </a:lnTo>
                                  <a:lnTo>
                                    <a:pt x="0" y="33"/>
                                  </a:lnTo>
                                  <a:lnTo>
                                    <a:pt x="158" y="62"/>
                                  </a:lnTo>
                                  <a:lnTo>
                                    <a:pt x="148"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9" name="Rectangle 1615"/>
                          <wps:cNvSpPr>
                            <a:spLocks noChangeArrowheads="1"/>
                          </wps:cNvSpPr>
                          <wps:spPr bwMode="auto">
                            <a:xfrm>
                              <a:off x="3028" y="6381"/>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0" name="Rectangle 1616"/>
                          <wps:cNvSpPr>
                            <a:spLocks noChangeArrowheads="1"/>
                          </wps:cNvSpPr>
                          <wps:spPr bwMode="auto">
                            <a:xfrm>
                              <a:off x="3993" y="6381"/>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1" name="Rectangle 1617"/>
                          <wps:cNvSpPr>
                            <a:spLocks noChangeArrowheads="1"/>
                          </wps:cNvSpPr>
                          <wps:spPr bwMode="auto">
                            <a:xfrm>
                              <a:off x="4900" y="6381"/>
                              <a:ext cx="9"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2" name="Rectangle 1618"/>
                          <wps:cNvSpPr>
                            <a:spLocks noChangeArrowheads="1"/>
                          </wps:cNvSpPr>
                          <wps:spPr bwMode="auto">
                            <a:xfrm>
                              <a:off x="6714" y="6323"/>
                              <a:ext cx="9"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3" name="Rectangle 1619"/>
                          <wps:cNvSpPr>
                            <a:spLocks noChangeArrowheads="1"/>
                          </wps:cNvSpPr>
                          <wps:spPr bwMode="auto">
                            <a:xfrm>
                              <a:off x="5869" y="6458"/>
                              <a:ext cx="84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4" name="Rectangle 1620"/>
                          <wps:cNvSpPr>
                            <a:spLocks noChangeArrowheads="1"/>
                          </wps:cNvSpPr>
                          <wps:spPr bwMode="auto">
                            <a:xfrm>
                              <a:off x="5792" y="6458"/>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 name="Rectangle 1621"/>
                          <wps:cNvSpPr>
                            <a:spLocks noChangeArrowheads="1"/>
                          </wps:cNvSpPr>
                          <wps:spPr bwMode="auto">
                            <a:xfrm>
                              <a:off x="5696" y="6458"/>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1622"/>
                          <wps:cNvSpPr>
                            <a:spLocks noChangeArrowheads="1"/>
                          </wps:cNvSpPr>
                          <wps:spPr bwMode="auto">
                            <a:xfrm>
                              <a:off x="5600" y="6458"/>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7" name="Rectangle 1623"/>
                          <wps:cNvSpPr>
                            <a:spLocks noChangeArrowheads="1"/>
                          </wps:cNvSpPr>
                          <wps:spPr bwMode="auto">
                            <a:xfrm>
                              <a:off x="5504" y="6458"/>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1624"/>
                          <wps:cNvSpPr>
                            <a:spLocks noChangeArrowheads="1"/>
                          </wps:cNvSpPr>
                          <wps:spPr bwMode="auto">
                            <a:xfrm>
                              <a:off x="5408" y="6458"/>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9" name="Rectangle 1625"/>
                          <wps:cNvSpPr>
                            <a:spLocks noChangeArrowheads="1"/>
                          </wps:cNvSpPr>
                          <wps:spPr bwMode="auto">
                            <a:xfrm>
                              <a:off x="5312" y="6458"/>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0" name="Rectangle 1626"/>
                          <wps:cNvSpPr>
                            <a:spLocks noChangeArrowheads="1"/>
                          </wps:cNvSpPr>
                          <wps:spPr bwMode="auto">
                            <a:xfrm>
                              <a:off x="5216" y="6458"/>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1627"/>
                          <wps:cNvSpPr>
                            <a:spLocks noChangeArrowheads="1"/>
                          </wps:cNvSpPr>
                          <wps:spPr bwMode="auto">
                            <a:xfrm>
                              <a:off x="5120" y="6458"/>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2" name="Rectangle 1628"/>
                          <wps:cNvSpPr>
                            <a:spLocks noChangeArrowheads="1"/>
                          </wps:cNvSpPr>
                          <wps:spPr bwMode="auto">
                            <a:xfrm>
                              <a:off x="5024" y="6458"/>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3" name="Rectangle 1629"/>
                          <wps:cNvSpPr>
                            <a:spLocks noChangeArrowheads="1"/>
                          </wps:cNvSpPr>
                          <wps:spPr bwMode="auto">
                            <a:xfrm>
                              <a:off x="4928" y="6458"/>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4" name="Rectangle 1630"/>
                          <wps:cNvSpPr>
                            <a:spLocks noChangeArrowheads="1"/>
                          </wps:cNvSpPr>
                          <wps:spPr bwMode="auto">
                            <a:xfrm>
                              <a:off x="4904" y="6458"/>
                              <a:ext cx="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1631"/>
                          <wps:cNvSpPr>
                            <a:spLocks noChangeArrowheads="1"/>
                          </wps:cNvSpPr>
                          <wps:spPr bwMode="auto">
                            <a:xfrm>
                              <a:off x="1219" y="6458"/>
                              <a:ext cx="368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6" name="Rectangle 1632"/>
                          <wps:cNvSpPr>
                            <a:spLocks noChangeArrowheads="1"/>
                          </wps:cNvSpPr>
                          <wps:spPr bwMode="auto">
                            <a:xfrm>
                              <a:off x="5864" y="6381"/>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7" name="Rectangle 1633"/>
                          <wps:cNvSpPr>
                            <a:spLocks noChangeArrowheads="1"/>
                          </wps:cNvSpPr>
                          <wps:spPr bwMode="auto">
                            <a:xfrm>
                              <a:off x="2121" y="6381"/>
                              <a:ext cx="1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8" name="Rectangle 1634"/>
                          <wps:cNvSpPr>
                            <a:spLocks noChangeArrowheads="1"/>
                          </wps:cNvSpPr>
                          <wps:spPr bwMode="auto">
                            <a:xfrm>
                              <a:off x="1214" y="6323"/>
                              <a:ext cx="10"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Line 1635"/>
                          <wps:cNvCnPr/>
                          <wps:spPr bwMode="auto">
                            <a:xfrm>
                              <a:off x="1435" y="4465"/>
                              <a:ext cx="3964"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0" name="Line 1636"/>
                          <wps:cNvCnPr/>
                          <wps:spPr bwMode="auto">
                            <a:xfrm>
                              <a:off x="1435" y="4974"/>
                              <a:ext cx="3964"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1" name="Rectangle 1637"/>
                          <wps:cNvSpPr>
                            <a:spLocks noChangeArrowheads="1"/>
                          </wps:cNvSpPr>
                          <wps:spPr bwMode="auto">
                            <a:xfrm>
                              <a:off x="3440" y="6078"/>
                              <a:ext cx="26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color w:val="000000"/>
                                    <w:sz w:val="18"/>
                                    <w:szCs w:val="18"/>
                                  </w:rPr>
                                  <w:t>1 s</w:t>
                                </w:r>
                              </w:p>
                            </w:txbxContent>
                          </wps:txbx>
                          <wps:bodyPr rot="0" vert="horz" wrap="square" lIns="0" tIns="0" rIns="0" bIns="0" anchor="t" anchorCtr="0" upright="1">
                            <a:noAutofit/>
                          </wps:bodyPr>
                        </wps:wsp>
                        <wps:wsp>
                          <wps:cNvPr id="3092" name="Rectangle 1638"/>
                          <wps:cNvSpPr>
                            <a:spLocks noChangeArrowheads="1"/>
                          </wps:cNvSpPr>
                          <wps:spPr bwMode="auto">
                            <a:xfrm>
                              <a:off x="1563" y="5954"/>
                              <a:ext cx="20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color w:val="000000"/>
                                    <w:sz w:val="18"/>
                                    <w:szCs w:val="18"/>
                                  </w:rPr>
                                  <w:t>M</w:t>
                                </w:r>
                              </w:p>
                            </w:txbxContent>
                          </wps:txbx>
                          <wps:bodyPr rot="0" vert="horz" wrap="square" lIns="0" tIns="0" rIns="0" bIns="0" anchor="t" anchorCtr="0" upright="1">
                            <a:noAutofit/>
                          </wps:bodyPr>
                        </wps:wsp>
                        <wps:wsp>
                          <wps:cNvPr id="3093" name="Rectangle 1639"/>
                          <wps:cNvSpPr>
                            <a:spLocks noChangeArrowheads="1"/>
                          </wps:cNvSpPr>
                          <wps:spPr bwMode="auto">
                            <a:xfrm>
                              <a:off x="1718" y="6045"/>
                              <a:ext cx="8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rFonts w:hint="eastAsia"/>
                                    <w:color w:val="000000"/>
                                    <w:sz w:val="14"/>
                                    <w:szCs w:val="14"/>
                                    <w:lang w:eastAsia="zh-CN"/>
                                  </w:rPr>
                                  <w:t>11</w:t>
                                </w:r>
                                <w:r>
                                  <w:rPr>
                                    <w:color w:val="000000"/>
                                    <w:sz w:val="14"/>
                                    <w:szCs w:val="14"/>
                                  </w:rPr>
                                  <w:t>1</w:t>
                                </w:r>
                              </w:p>
                            </w:txbxContent>
                          </wps:txbx>
                          <wps:bodyPr rot="0" vert="horz" wrap="square" lIns="0" tIns="0" rIns="0" bIns="0" anchor="t" anchorCtr="0" upright="1">
                            <a:noAutofit/>
                          </wps:bodyPr>
                        </wps:wsp>
                        <wps:wsp>
                          <wps:cNvPr id="3094" name="Rectangle 1640"/>
                          <wps:cNvSpPr>
                            <a:spLocks noChangeArrowheads="1"/>
                          </wps:cNvSpPr>
                          <wps:spPr bwMode="auto">
                            <a:xfrm>
                              <a:off x="1526" y="6189"/>
                              <a:ext cx="29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color w:val="000000"/>
                                    <w:sz w:val="18"/>
                                    <w:szCs w:val="18"/>
                                  </w:rPr>
                                  <w:t>SD</w:t>
                                </w:r>
                              </w:p>
                            </w:txbxContent>
                          </wps:txbx>
                          <wps:bodyPr rot="0" vert="horz" wrap="square" lIns="0" tIns="0" rIns="0" bIns="0" anchor="t" anchorCtr="0" upright="1">
                            <a:noAutofit/>
                          </wps:bodyPr>
                        </wps:wsp>
                        <wps:wsp>
                          <wps:cNvPr id="3095" name="Rectangle 1641"/>
                          <wps:cNvSpPr>
                            <a:spLocks noChangeArrowheads="1"/>
                          </wps:cNvSpPr>
                          <wps:spPr bwMode="auto">
                            <a:xfrm>
                              <a:off x="1758" y="6280"/>
                              <a:ext cx="8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color w:val="000000"/>
                                    <w:sz w:val="14"/>
                                    <w:szCs w:val="14"/>
                                  </w:rPr>
                                  <w:t>1</w:t>
                                </w:r>
                              </w:p>
                            </w:txbxContent>
                          </wps:txbx>
                          <wps:bodyPr rot="0" vert="horz" wrap="square" lIns="0" tIns="0" rIns="0" bIns="0" anchor="t" anchorCtr="0" upright="1">
                            <a:noAutofit/>
                          </wps:bodyPr>
                        </wps:wsp>
                        <wps:wsp>
                          <wps:cNvPr id="3096" name="Rectangle 1642"/>
                          <wps:cNvSpPr>
                            <a:spLocks noChangeArrowheads="1"/>
                          </wps:cNvSpPr>
                          <wps:spPr bwMode="auto">
                            <a:xfrm>
                              <a:off x="2469" y="5953"/>
                              <a:ext cx="20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color w:val="000000"/>
                                    <w:sz w:val="18"/>
                                    <w:szCs w:val="18"/>
                                  </w:rPr>
                                  <w:t>M</w:t>
                                </w:r>
                              </w:p>
                            </w:txbxContent>
                          </wps:txbx>
                          <wps:bodyPr rot="0" vert="horz" wrap="square" lIns="0" tIns="0" rIns="0" bIns="0" anchor="t" anchorCtr="0" upright="1">
                            <a:noAutofit/>
                          </wps:bodyPr>
                        </wps:wsp>
                        <wps:wsp>
                          <wps:cNvPr id="3097" name="Rectangle 1643"/>
                          <wps:cNvSpPr>
                            <a:spLocks noChangeArrowheads="1"/>
                          </wps:cNvSpPr>
                          <wps:spPr bwMode="auto">
                            <a:xfrm>
                              <a:off x="2625" y="6044"/>
                              <a:ext cx="9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color w:val="000000"/>
                                    <w:sz w:val="14"/>
                                    <w:szCs w:val="14"/>
                                  </w:rPr>
                                  <w:t>2</w:t>
                                </w:r>
                              </w:p>
                            </w:txbxContent>
                          </wps:txbx>
                          <wps:bodyPr rot="0" vert="horz" wrap="square" lIns="0" tIns="0" rIns="0" bIns="0" anchor="t" anchorCtr="0" upright="1">
                            <a:noAutofit/>
                          </wps:bodyPr>
                        </wps:wsp>
                        <wps:wsp>
                          <wps:cNvPr id="3098" name="Rectangle 1644"/>
                          <wps:cNvSpPr>
                            <a:spLocks noChangeArrowheads="1"/>
                          </wps:cNvSpPr>
                          <wps:spPr bwMode="auto">
                            <a:xfrm>
                              <a:off x="2432" y="6189"/>
                              <a:ext cx="29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color w:val="000000"/>
                                    <w:sz w:val="18"/>
                                    <w:szCs w:val="18"/>
                                  </w:rPr>
                                  <w:t>SD</w:t>
                                </w:r>
                              </w:p>
                            </w:txbxContent>
                          </wps:txbx>
                          <wps:bodyPr rot="0" vert="horz" wrap="square" lIns="0" tIns="0" rIns="0" bIns="0" anchor="t" anchorCtr="0" upright="1">
                            <a:noAutofit/>
                          </wps:bodyPr>
                        </wps:wsp>
                        <wps:wsp>
                          <wps:cNvPr id="3099" name="Rectangle 1645"/>
                          <wps:cNvSpPr>
                            <a:spLocks noChangeArrowheads="1"/>
                          </wps:cNvSpPr>
                          <wps:spPr bwMode="auto">
                            <a:xfrm>
                              <a:off x="2664" y="6280"/>
                              <a:ext cx="9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r>
                                  <w:rPr>
                                    <w:color w:val="000000"/>
                                    <w:sz w:val="14"/>
                                    <w:szCs w:val="14"/>
                                  </w:rPr>
                                  <w:t>2</w:t>
                                </w:r>
                              </w:p>
                            </w:txbxContent>
                          </wps:txbx>
                          <wps:bodyPr rot="0" vert="horz" wrap="square" lIns="0" tIns="0" rIns="0" bIns="0" anchor="t" anchorCtr="0" upright="1">
                            <a:noAutofit/>
                          </wps:bodyPr>
                        </wps:wsp>
                        <wps:wsp>
                          <wps:cNvPr id="3100" name="Rectangle 1646"/>
                          <wps:cNvSpPr>
                            <a:spLocks noChangeArrowheads="1"/>
                          </wps:cNvSpPr>
                          <wps:spPr bwMode="auto">
                            <a:xfrm>
                              <a:off x="6158" y="5954"/>
                              <a:ext cx="2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032CC4">
                                <w:pPr>
                                  <w:spacing w:before="0"/>
                                </w:pPr>
                              </w:p>
                            </w:txbxContent>
                          </wps:txbx>
                          <wps:bodyPr rot="0" vert="horz" wrap="square" lIns="0" tIns="0" rIns="0" bIns="0" anchor="t" anchorCtr="0" upright="1">
                            <a:noAutofit/>
                          </wps:bodyPr>
                        </wps:wsp>
                      </wpg:wgp>
                    </wpc:wpc>
                  </a:graphicData>
                </a:graphic>
              </wp:inline>
            </w:drawing>
          </mc:Choice>
          <mc:Fallback>
            <w:pict>
              <v:group id="Canvas 1400" o:spid="_x0000_s1778" editas="canvas" style="width:434.35pt;height:326.5pt;mso-position-horizontal-relative:char;mso-position-vertical-relative:line" coordsize="55162,4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">
                <v:shape id="_x0000_s1779" type="#_x0000_t75" style="position:absolute;width:55162;height:41465;visibility:visible;mso-wrap-style:square">
                  <v:fill o:detectmouseclick="t"/>
                  <v:path o:connecttype="none"/>
                </v:shape>
                <v:rect id="Rectangle 1402" o:spid="_x0000_s1780" style="position:absolute;left:38163;top:30530;width:2292;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VhcUA&#10;AADdAAAADwAAAGRycy9kb3ducmV2LnhtbESPQYvCMBSE74L/ITxhb5rqQWs1iuiKHndVUG+P5tkW&#10;m5fSZG3XX79ZEDwOM/MNM1+2phQPql1hWcFwEIEgTq0uOFNwOm77MQjnkTWWlknBLzlYLrqdOSba&#10;NvxNj4PPRICwS1BB7n2VSOnSnAy6ga2Ig3eztUEfZJ1JXWMT4KaUoygaS4MFh4UcK1rnlN4PP0bB&#10;Lq5Wl719Nln5ed2dv87TzXHqlfrotasZCE+tf4df7b1WMIrjC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RWFxQAAAN0AAAAPAAAAAAAAAAAAAAAAAJgCAABkcnMv&#10;ZG93bnJldi54bWxQSwUGAAAAAAQABAD1AAAAigMAAAAA&#10;" filled="f" stroked="f">
                  <v:textbox inset="0,0,0,0">
                    <w:txbxContent>
                      <w:p w:rsidR="00CD1263" w:rsidRDefault="00CD1263" w:rsidP="00032CC4">
                        <w:pPr>
                          <w:spacing w:before="0"/>
                          <w:jc w:val="center"/>
                          <w:rPr>
                            <w:color w:val="000000"/>
                            <w:sz w:val="18"/>
                            <w:szCs w:val="18"/>
                            <w:lang w:eastAsia="zh-CN"/>
                          </w:rPr>
                        </w:pPr>
                        <w:r>
                          <w:rPr>
                            <w:rFonts w:hint="eastAsia"/>
                            <w:color w:val="000000"/>
                            <w:sz w:val="18"/>
                            <w:szCs w:val="18"/>
                            <w:lang w:eastAsia="zh-CN"/>
                          </w:rPr>
                          <w:t>M</w:t>
                        </w:r>
                        <w:r w:rsidRPr="00806B50">
                          <w:rPr>
                            <w:rFonts w:hint="eastAsia"/>
                            <w:i/>
                            <w:color w:val="000000"/>
                            <w:sz w:val="18"/>
                            <w:szCs w:val="18"/>
                            <w:vertAlign w:val="subscript"/>
                            <w:lang w:eastAsia="zh-CN"/>
                          </w:rPr>
                          <w:t>v</w:t>
                        </w:r>
                      </w:p>
                      <w:p w:rsidR="00CD1263" w:rsidRDefault="00CD1263" w:rsidP="00032CC4">
                        <w:pPr>
                          <w:spacing w:beforeLines="20" w:before="48"/>
                          <w:jc w:val="center"/>
                          <w:rPr>
                            <w:lang w:eastAsia="zh-CN"/>
                          </w:rPr>
                        </w:pPr>
                        <w:r>
                          <w:rPr>
                            <w:color w:val="000000"/>
                            <w:sz w:val="18"/>
                            <w:szCs w:val="18"/>
                          </w:rPr>
                          <w:t>SD</w:t>
                        </w:r>
                        <w:r w:rsidRPr="00806B50">
                          <w:rPr>
                            <w:rFonts w:hint="eastAsia"/>
                            <w:i/>
                            <w:color w:val="000000"/>
                            <w:sz w:val="18"/>
                            <w:szCs w:val="18"/>
                            <w:vertAlign w:val="subscript"/>
                            <w:lang w:eastAsia="zh-CN"/>
                          </w:rPr>
                          <w:t>v</w:t>
                        </w:r>
                      </w:p>
                    </w:txbxContent>
                  </v:textbox>
                </v:rect>
                <v:rect id="Rectangle 1403" o:spid="_x0000_s1781" style="position:absolute;left:35687;top:19869;width:825;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v78A&#10;AADdAAAADwAAAGRycy9kb3ducmV2LnhtbERPy4rCMBTdC/MP4Q64s+l0MZRqFBEEldlY5wMuze0D&#10;k5uSZGz9e7MQZnk4781utkY8yIfBsYKvLAdB3Dg9cKfg93ZclSBCRNZoHJOCJwXYbT8WG6y0m/hK&#10;jzp2IoVwqFBBH+NYSRmaniyGzI3EiWudtxgT9J3UHqcUbo0s8vxbWhw4NfQ40qGn5l7/WQXyVh+n&#10;sjY+d5ei/THn07Ulp9Tyc96vQUSa47/47T5pBUVZprn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H5e/vwAAAN0AAAAPAAAAAAAAAAAAAAAAAJgCAABkcnMvZG93bnJl&#10;di54bWxQSwUGAAAAAAQABAD1AAAAhAMAAAAA&#10;" filled="f" stroked="f">
                  <v:textbox style="mso-fit-shape-to-text:t" inset="0,0,0,0">
                    <w:txbxContent>
                      <w:p w:rsidR="00CD1263" w:rsidRDefault="00CD1263" w:rsidP="00032CC4">
                        <w:r>
                          <w:rPr>
                            <w:color w:val="000000"/>
                            <w:sz w:val="18"/>
                            <w:szCs w:val="18"/>
                          </w:rPr>
                          <w:t>V</w:t>
                        </w:r>
                      </w:p>
                    </w:txbxContent>
                  </v:textbox>
                </v:rect>
                <v:rect id="Rectangle 1404" o:spid="_x0000_s1782" style="position:absolute;left:36506;top:20447;width:89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yJMMA&#10;AADdAAAADwAAAGRycy9kb3ducmV2LnhtbESP3WoCMRSE7wu+QziCdzXbvZDt1iilIKh449oHOGzO&#10;/tDkZEmiu769EYReDjPzDbPeTtaIG/nQO1bwscxAENdO99wq+L3s3gsQISJrNI5JwZ0CbDeztzWW&#10;2o18plsVW5EgHEpU0MU4lFKGuiOLYekG4uQ1zluMSfpWao9jglsj8yxbSYs9p4UOB/rpqP6rrlaB&#10;vFS7saiMz9wxb07msD835JRazKfvLxCRpvgffrX3WkFeFJ/wfJ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yJMMAAADdAAAADwAAAAAAAAAAAAAAAACYAgAAZHJzL2Rv&#10;d25yZXYueG1sUEsFBgAAAAAEAAQA9QAAAIgDAAAAAA==&#10;" filled="f" stroked="f">
                  <v:textbox style="mso-fit-shape-to-text:t" inset="0,0,0,0">
                    <w:txbxContent>
                      <w:p w:rsidR="00CD1263" w:rsidRDefault="00CD1263" w:rsidP="00032CC4">
                        <w:r>
                          <w:rPr>
                            <w:color w:val="000000"/>
                            <w:sz w:val="14"/>
                            <w:szCs w:val="14"/>
                          </w:rPr>
                          <w:t>20</w:t>
                        </w:r>
                      </w:p>
                    </w:txbxContent>
                  </v:textbox>
                </v:rect>
                <v:rect id="Rectangle 1405" o:spid="_x0000_s1783" style="position:absolute;left:35286;top:14293;width:57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NZL8A&#10;AADdAAAADwAAAGRycy9kb3ducmV2LnhtbERPy4rCMBTdC/5DuAPuNJ0upFONMgwIjrix+gGX5vaB&#10;yU1Jou38vVkIszyc93Y/WSOe5EPvWMHnKgNBXDvdc6vgdj0sCxAhIms0jknBHwXY7+azLZbajXyh&#10;ZxVbkUI4lKigi3EopQx1RxbDyg3EiWuctxgT9K3UHscUbo3Ms2wtLfacGjoc6Kej+l49rAJ5rQ5j&#10;URmfuVPenM3v8dKQU2rxMX1vQESa4r/47T5qBXnxl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sA1kvwAAAN0AAAAPAAAAAAAAAAAAAAAAAJgCAABkcnMvZG93bnJl&#10;di54bWxQSwUGAAAAAAQABAD1AAAAhAMAAAAA&#10;" filled="f" stroked="f">
                  <v:textbox style="mso-fit-shape-to-text:t" inset="0,0,0,0">
                    <w:txbxContent>
                      <w:p w:rsidR="00CD1263" w:rsidRDefault="00CD1263" w:rsidP="00032CC4">
                        <w:r>
                          <w:rPr>
                            <w:color w:val="000000"/>
                            <w:sz w:val="18"/>
                            <w:szCs w:val="18"/>
                          </w:rPr>
                          <w:t>v</w:t>
                        </w:r>
                      </w:p>
                    </w:txbxContent>
                  </v:textbox>
                </v:rect>
                <v:rect id="Rectangle 1406" o:spid="_x0000_s1784" style="position:absolute;left:35864;top:14871;width:45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o/8MA&#10;AADdAAAADwAAAGRycy9kb3ducmV2LnhtbESPzWrDMBCE74G+g9hCb7EcH4LjRgkhEEhDL3HyAIu1&#10;/qHSykhq7L59VSjkOMzMN8x2P1sjHuTD4FjBKstBEDdOD9wpuN9OyxJEiMgajWNS8EMB9ruXxRYr&#10;7Sa+0qOOnUgQDhUq6GMcKylD05PFkLmROHmt8xZjkr6T2uOU4NbIIs/X0uLAaaHHkY49NV/1t1Ug&#10;b/VpKmvjc3cp2k/zcb625JR6e50P7yAizfEZ/m+ftYKi3K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yo/8MAAADdAAAADwAAAAAAAAAAAAAAAACYAgAAZHJzL2Rv&#10;d25yZXYueG1sUEsFBgAAAAAEAAQA9QAAAIgDAAAAAA==&#10;" filled="f" stroked="f">
                  <v:textbox style="mso-fit-shape-to-text:t" inset="0,0,0,0">
                    <w:txbxContent>
                      <w:p w:rsidR="00CD1263" w:rsidRDefault="00CD1263" w:rsidP="00032CC4">
                        <w:r>
                          <w:rPr>
                            <w:i/>
                            <w:iCs/>
                            <w:color w:val="000000"/>
                            <w:sz w:val="14"/>
                            <w:szCs w:val="14"/>
                          </w:rPr>
                          <w:t>n</w:t>
                        </w:r>
                      </w:p>
                    </w:txbxContent>
                  </v:textbox>
                </v:rect>
                <v:rect id="Rectangle 1407" o:spid="_x0000_s1785" style="position:absolute;left:36290;top:14871;width:228;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iMMA&#10;AADdAAAADwAAAGRycy9kb3ducmV2LnhtbESPzWrDMBCE74G8g9hAb7FcH4rjRAmlEEhKL3HyAIu1&#10;/qHSykhK7L59VSjkOMzMN8zuMFsjHuTD4FjBa5aDIG6cHrhTcLse1yWIEJE1Gsek4IcCHPbLxQ4r&#10;7Sa+0KOOnUgQDhUq6GMcKylD05PFkLmROHmt8xZjkr6T2uOU4NbIIs/fpMWB00KPI3301HzXd6tA&#10;XuvjVNbG5+6zaL/M+XRpySn1sprftyAizfEZ/m+ftIKi3B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2iMMAAADdAAAADwAAAAAAAAAAAAAAAACYAgAAZHJzL2Rv&#10;d25yZXYueG1sUEsFBgAAAAAEAAQA9QAAAIgDAAAAAA==&#10;" filled="f" stroked="f">
                  <v:textbox style="mso-fit-shape-to-text:t" inset="0,0,0,0">
                    <w:txbxContent>
                      <w:p w:rsidR="00CD1263" w:rsidRDefault="00CD1263" w:rsidP="00032CC4">
                        <w:r>
                          <w:rPr>
                            <w:color w:val="000000"/>
                            <w:sz w:val="14"/>
                            <w:szCs w:val="14"/>
                          </w:rPr>
                          <w:t xml:space="preserve">, </w:t>
                        </w:r>
                      </w:p>
                    </w:txbxContent>
                  </v:textbox>
                </v:rect>
                <v:rect id="Rectangle 1408" o:spid="_x0000_s1786" style="position:absolute;left:36899;top:14871;width:896;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TE8QA&#10;AADdAAAADwAAAGRycy9kb3ducmV2LnhtbESPzWrDMBCE74W+g9hCbo1cF4r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kxPEAAAA3QAAAA8AAAAAAAAAAAAAAAAAmAIAAGRycy9k&#10;b3ducmV2LnhtbFBLBQYAAAAABAAEAPUAAACJAwAAAAA=&#10;" filled="f" stroked="f">
                  <v:textbox style="mso-fit-shape-to-text:t" inset="0,0,0,0">
                    <w:txbxContent>
                      <w:p w:rsidR="00CD1263" w:rsidRDefault="00CD1263" w:rsidP="00032CC4">
                        <w:r>
                          <w:rPr>
                            <w:color w:val="000000"/>
                            <w:sz w:val="14"/>
                            <w:szCs w:val="14"/>
                          </w:rPr>
                          <w:t>20</w:t>
                        </w:r>
                      </w:p>
                    </w:txbxContent>
                  </v:textbox>
                </v:rect>
                <v:rect id="Rectangle 1409" o:spid="_x0000_s1787" style="position:absolute;left:35471;top:2432;width:57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LZ8QA&#10;AADdAAAADwAAAGRycy9kb3ducmV2LnhtbESPzWrDMBCE74W+g9hCbo1cU4r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C2fEAAAA3QAAAA8AAAAAAAAAAAAAAAAAmAIAAGRycy9k&#10;b3ducmV2LnhtbFBLBQYAAAAABAAEAPUAAACJAwAAAAA=&#10;" filled="f" stroked="f">
                  <v:textbox style="mso-fit-shape-to-text:t" inset="0,0,0,0">
                    <w:txbxContent>
                      <w:p w:rsidR="00CD1263" w:rsidRDefault="00CD1263" w:rsidP="00032CC4">
                        <w:r>
                          <w:rPr>
                            <w:color w:val="000000"/>
                            <w:sz w:val="18"/>
                            <w:szCs w:val="18"/>
                          </w:rPr>
                          <w:t>v</w:t>
                        </w:r>
                      </w:p>
                    </w:txbxContent>
                  </v:textbox>
                </v:rect>
                <v:rect id="Rectangle 1410" o:spid="_x0000_s1788" style="position:absolute;left:36048;top:3009;width:45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u/MQA&#10;AADdAAAADwAAAGRycy9kb3ducmV2LnhtbESPzWrDMBCE74W+g9hCbo1cQ4v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rvzEAAAA3QAAAA8AAAAAAAAAAAAAAAAAmAIAAGRycy9k&#10;b3ducmV2LnhtbFBLBQYAAAAABAAEAPUAAACJAwAAAAA=&#10;" filled="f" stroked="f">
                  <v:textbox style="mso-fit-shape-to-text:t" inset="0,0,0,0">
                    <w:txbxContent>
                      <w:p w:rsidR="00CD1263" w:rsidRDefault="00CD1263" w:rsidP="00032CC4">
                        <w:r>
                          <w:rPr>
                            <w:color w:val="000000"/>
                            <w:sz w:val="14"/>
                            <w:szCs w:val="14"/>
                          </w:rPr>
                          <w:t>1</w:t>
                        </w:r>
                      </w:p>
                    </w:txbxContent>
                  </v:textbox>
                </v:rect>
                <v:rect id="Rectangle 1411" o:spid="_x0000_s1789" style="position:absolute;left:36506;top:3009;width:228;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wi8MA&#10;AADdAAAADwAAAGRycy9kb3ducmV2LnhtbESP3WoCMRSE74W+QzhC7zTrXsi6NYoIgpXeuPoAh83Z&#10;H5qcLEnqbt/eFApeDjPzDbPdT9aIB/nQO1awWmYgiGune24V3G+nRQEiRGSNxjEp+KUA+93bbIul&#10;diNf6VHFViQIhxIVdDEOpZSh7shiWLqBOHmN8xZjkr6V2uOY4NbIPMvW0mLPaaHDgY4d1d/Vj1Ug&#10;b9VpLCrjM3fJmy/zeb425JR6n0+HDxCRpvgK/7fPWkFebN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Uwi8MAAADdAAAADwAAAAAAAAAAAAAAAACYAgAAZHJzL2Rv&#10;d25yZXYueG1sUEsFBgAAAAAEAAQA9QAAAIgDAAAAAA==&#10;" filled="f" stroked="f">
                  <v:textbox style="mso-fit-shape-to-text:t" inset="0,0,0,0">
                    <w:txbxContent>
                      <w:p w:rsidR="00CD1263" w:rsidRDefault="00CD1263" w:rsidP="00032CC4">
                        <w:r>
                          <w:rPr>
                            <w:color w:val="000000"/>
                            <w:sz w:val="14"/>
                            <w:szCs w:val="14"/>
                          </w:rPr>
                          <w:t>,</w:t>
                        </w:r>
                      </w:p>
                    </w:txbxContent>
                  </v:textbox>
                </v:rect>
                <v:rect id="Rectangle 1412" o:spid="_x0000_s1790" style="position:absolute;left:36722;top:3009;width:89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VEMQA&#10;AADdAAAADwAAAGRycy9kb3ducmV2LnhtbESPzWrDMBCE74W+g9hCbo1cH1rXjWJCwZCGXuLkARZr&#10;/UOklZHU2H37KFDocZiZb5hNtVgjruTD6FjByzoDQdw6PXKv4HyqnwsQISJrNI5JwS8FqLaPDxss&#10;tZv5SNcm9iJBOJSoYIhxKqUM7UAWw9pNxMnrnLcYk/S91B7nBLdG5ln2Ki2OnBYGnOhzoPbS/FgF&#10;8tTUc9EYn7lD3n2br/2xI6fU6mnZfYCItMT/8F97rxXkxfsb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lRDEAAAA3QAAAA8AAAAAAAAAAAAAAAAAmAIAAGRycy9k&#10;b3ducmV2LnhtbFBLBQYAAAAABAAEAPUAAACJAwAAAAA=&#10;" filled="f" stroked="f">
                  <v:textbox style="mso-fit-shape-to-text:t" inset="0,0,0,0">
                    <w:txbxContent>
                      <w:p w:rsidR="00CD1263" w:rsidRDefault="00CD1263" w:rsidP="00032CC4">
                        <w:r>
                          <w:rPr>
                            <w:color w:val="000000"/>
                            <w:sz w:val="14"/>
                            <w:szCs w:val="14"/>
                          </w:rPr>
                          <w:t>20</w:t>
                        </w:r>
                      </w:p>
                    </w:txbxContent>
                  </v:textbox>
                </v:rect>
                <v:rect id="Rectangle 1413" o:spid="_x0000_s1791" style="position:absolute;left:7283;top:2432;width: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BYr8A&#10;AADdAAAADwAAAGRycy9kb3ducmV2LnhtbERPy4rCMBTdC/5DuAPuNJ0upFO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gFivwAAAN0AAAAPAAAAAAAAAAAAAAAAAJgCAABkcnMvZG93bnJl&#10;di54bWxQSwUGAAAAAAQABAD1AAAAhAMAAAAA&#10;" filled="f" stroked="f">
                  <v:textbox style="mso-fit-shape-to-text:t" inset="0,0,0,0">
                    <w:txbxContent>
                      <w:p w:rsidR="00CD1263" w:rsidRDefault="00CD1263" w:rsidP="00032CC4">
                        <w:r>
                          <w:rPr>
                            <w:color w:val="000000"/>
                            <w:sz w:val="18"/>
                            <w:szCs w:val="18"/>
                          </w:rPr>
                          <w:t>v</w:t>
                        </w:r>
                      </w:p>
                    </w:txbxContent>
                  </v:textbox>
                </v:rect>
                <v:rect id="Rectangle 1414" o:spid="_x0000_s1792" style="position:absolute;left:7829;top:3009;width:45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k+cMA&#10;AADdAAAADwAAAGRycy9kb3ducmV2LnhtbESPzWrDMBCE74G+g9hCb7FcH4rjRgkhEEhKL3HyAIu1&#10;/qHSykhq7Lx9VQjkOMzMN8x6O1sjbuTD4FjBe5aDIG6cHrhTcL0cliWIEJE1Gsek4E4BtpuXxRor&#10;7SY+062OnUgQDhUq6GMcKylD05PFkLmROHmt8xZjkr6T2uOU4NbIIs8/pMWB00KPI+17an7qX6tA&#10;XurDVNbG5+6raL/N6XhuySn19jrvPkFEmuMz/GgftYKiXK3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qk+cMAAADdAAAADwAAAAAAAAAAAAAAAACYAgAAZHJzL2Rv&#10;d25yZXYueG1sUEsFBgAAAAAEAAQA9QAAAIgDAAAAAA==&#10;" filled="f" stroked="f">
                  <v:textbox style="mso-fit-shape-to-text:t" inset="0,0,0,0">
                    <w:txbxContent>
                      <w:p w:rsidR="00CD1263" w:rsidRDefault="00CD1263" w:rsidP="00032CC4">
                        <w:r>
                          <w:rPr>
                            <w:color w:val="000000"/>
                            <w:sz w:val="14"/>
                            <w:szCs w:val="14"/>
                          </w:rPr>
                          <w:t>1</w:t>
                        </w:r>
                      </w:p>
                    </w:txbxContent>
                  </v:textbox>
                </v:rect>
                <v:rect id="Rectangle 1415" o:spid="_x0000_s1793" style="position:absolute;left:8286;top:3009;width:22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fr8A&#10;AADdAAAADwAAAGRycy9kb3ducmV2LnhtbERPy2oCMRTdC/2HcAvuNOksxE6NIoKgxY2jH3CZ3HnQ&#10;5GZIUmf8+2YhdHk4781uclY8KMTes4aPpQJBXHvTc6vhfjsu1iBiQjZoPZOGJ0XYbd9mGyyNH/lK&#10;jyq1IodwLFFDl9JQShnrjhzGpR+IM9f44DBlGFppAo453FlZKLWSDnvODR0OdOio/ql+nQZ5q47j&#10;urJB+e+iudjz6dqQ13r+Pu2/QCSa0r/45T4ZDcWnyv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W5d+vwAAAN0AAAAPAAAAAAAAAAAAAAAAAJgCAABkcnMvZG93bnJl&#10;di54bWxQSwUGAAAAAAQABAD1AAAAhAMAAAAA&#10;" filled="f" stroked="f">
                  <v:textbox style="mso-fit-shape-to-text:t" inset="0,0,0,0">
                    <w:txbxContent>
                      <w:p w:rsidR="00CD1263" w:rsidRDefault="00CD1263" w:rsidP="00032CC4">
                        <w:r>
                          <w:rPr>
                            <w:color w:val="000000"/>
                            <w:sz w:val="14"/>
                            <w:szCs w:val="14"/>
                          </w:rPr>
                          <w:t>,</w:t>
                        </w:r>
                      </w:p>
                    </w:txbxContent>
                  </v:textbox>
                </v:rect>
                <v:rect id="Rectangle 1416" o:spid="_x0000_s1794" style="position:absolute;left:8502;top:3009;width:45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y5cMA&#10;AADdAAAADwAAAGRycy9kb3ducmV2LnhtbESP3WoCMRSE74W+QzgF7zRxL0S3RikFwUpvXH2Aw+bs&#10;D01OliR1t2/fCAUvh5n5htkdJmfFnULsPWtYLRUI4tqbnlsNt+txsQERE7JB65k0/FKEw/5ltsPS&#10;+JEvdK9SKzKEY4kaupSGUspYd+QwLv1AnL3GB4cpy9BKE3DMcGdlodRaOuw5L3Q40EdH9Xf14zTI&#10;a3UcN5UNyp+L5st+ni4Nea3nr9P7G4hEU3qG/9sno6HYq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y5cMAAADdAAAADwAAAAAAAAAAAAAAAACYAgAAZHJzL2Rv&#10;d25yZXYueG1sUEsFBgAAAAAEAAQA9QAAAIgDAAAAAA==&#10;" filled="f" stroked="f">
                  <v:textbox style="mso-fit-shape-to-text:t" inset="0,0,0,0">
                    <w:txbxContent>
                      <w:p w:rsidR="00CD1263" w:rsidRDefault="00CD1263" w:rsidP="00032CC4">
                        <w:r>
                          <w:rPr>
                            <w:color w:val="000000"/>
                            <w:sz w:val="14"/>
                            <w:szCs w:val="14"/>
                          </w:rPr>
                          <w:t>1</w:t>
                        </w:r>
                      </w:p>
                    </w:txbxContent>
                  </v:textbox>
                </v:rect>
                <v:rect id="Rectangle 1417" o:spid="_x0000_s1795" style="position:absolute;left:7283;top:6210;width: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ksMA&#10;AADdAAAADwAAAGRycy9kb3ducmV2LnhtbESP3WoCMRSE74W+QziF3mnSvRBdjSIFwUpvXH2Aw+bs&#10;DyYnS5K627dvCgUvh5n5htnuJ2fFg0LsPWt4XygQxLU3PbcabtfjfAUiJmSD1jNp+KEI+93LbIul&#10;8SNf6FGlVmQIxxI1dCkNpZSx7shhXPiBOHuNDw5TlqGVJuCY4c7KQqmldNhzXuhwoI+O6nv17TTI&#10;a3UcV5UNyp+L5st+ni4Nea3fXqfDBkSiKT3D/+2T0VCs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sksMAAADdAAAADwAAAAAAAAAAAAAAAACYAgAAZHJzL2Rv&#10;d25yZXYueG1sUEsFBgAAAAAEAAQA9QAAAIgDAAAAAA==&#10;" filled="f" stroked="f">
                  <v:textbox style="mso-fit-shape-to-text:t" inset="0,0,0,0">
                    <w:txbxContent>
                      <w:p w:rsidR="00CD1263" w:rsidRDefault="00CD1263" w:rsidP="00032CC4">
                        <w:r>
                          <w:rPr>
                            <w:color w:val="000000"/>
                            <w:sz w:val="18"/>
                            <w:szCs w:val="18"/>
                          </w:rPr>
                          <w:t>v</w:t>
                        </w:r>
                      </w:p>
                    </w:txbxContent>
                  </v:textbox>
                </v:rect>
                <v:rect id="Rectangle 1418" o:spid="_x0000_s1796" style="position:absolute;left:7829;top:6788;width:45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JCcMA&#10;AADdAAAADwAAAGRycy9kb3ducmV2LnhtbESP3WoCMRSE74W+QziF3mnSLYj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kJCcMAAADdAAAADwAAAAAAAAAAAAAAAACYAgAAZHJzL2Rv&#10;d25yZXYueG1sUEsFBgAAAAAEAAQA9QAAAIgDAAAAAA==&#10;" filled="f" stroked="f">
                  <v:textbox style="mso-fit-shape-to-text:t" inset="0,0,0,0">
                    <w:txbxContent>
                      <w:p w:rsidR="00CD1263" w:rsidRDefault="00CD1263" w:rsidP="00032CC4">
                        <w:r>
                          <w:rPr>
                            <w:color w:val="000000"/>
                            <w:sz w:val="14"/>
                            <w:szCs w:val="14"/>
                          </w:rPr>
                          <w:t>2</w:t>
                        </w:r>
                      </w:p>
                    </w:txbxContent>
                  </v:textbox>
                </v:rect>
                <v:rect id="Rectangle 1419" o:spid="_x0000_s1797" style="position:absolute;left:8286;top:6788;width:22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RfcMA&#10;AADdAAAADwAAAGRycy9kb3ducmV2LnhtbESP3WoCMRSE74W+QziF3mnSpYj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RfcMAAADdAAAADwAAAAAAAAAAAAAAAACYAgAAZHJzL2Rv&#10;d25yZXYueG1sUEsFBgAAAAAEAAQA9QAAAIgDAAAAAA==&#10;" filled="f" stroked="f">
                  <v:textbox style="mso-fit-shape-to-text:t" inset="0,0,0,0">
                    <w:txbxContent>
                      <w:p w:rsidR="00CD1263" w:rsidRDefault="00CD1263" w:rsidP="00032CC4">
                        <w:r>
                          <w:rPr>
                            <w:color w:val="000000"/>
                            <w:sz w:val="14"/>
                            <w:szCs w:val="14"/>
                          </w:rPr>
                          <w:t>,</w:t>
                        </w:r>
                      </w:p>
                    </w:txbxContent>
                  </v:textbox>
                </v:rect>
                <v:rect id="Rectangle 1420" o:spid="_x0000_s1798" style="position:absolute;left:8502;top:6788;width:45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05sMA&#10;AADdAAAADwAAAGRycy9kb3ducmV2LnhtbESP3WoCMRSE74W+QziF3mnShYr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05sMAAADdAAAADwAAAAAAAAAAAAAAAACYAgAAZHJzL2Rv&#10;d25yZXYueG1sUEsFBgAAAAAEAAQA9QAAAIgDAAAAAA==&#10;" filled="f" stroked="f">
                  <v:textbox style="mso-fit-shape-to-text:t" inset="0,0,0,0">
                    <w:txbxContent>
                      <w:p w:rsidR="00CD1263" w:rsidRDefault="00CD1263" w:rsidP="00032CC4">
                        <w:r>
                          <w:rPr>
                            <w:color w:val="000000"/>
                            <w:sz w:val="14"/>
                            <w:szCs w:val="14"/>
                          </w:rPr>
                          <w:t>1</w:t>
                        </w:r>
                      </w:p>
                    </w:txbxContent>
                  </v:textbox>
                </v:rect>
                <v:rect id="Rectangle 1421" o:spid="_x0000_s1799" style="position:absolute;left:7131;top:14293;width:57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CD1263" w:rsidRDefault="00CD1263" w:rsidP="00032CC4">
                        <w:r>
                          <w:rPr>
                            <w:color w:val="000000"/>
                            <w:sz w:val="18"/>
                            <w:szCs w:val="18"/>
                          </w:rPr>
                          <w:t>v</w:t>
                        </w:r>
                      </w:p>
                    </w:txbxContent>
                  </v:textbox>
                </v:rect>
                <v:rect id="Rectangle 1422" o:spid="_x0000_s1800" style="position:absolute;left:7708;top:14871;width:45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CsMA&#10;AADdAAAADwAAAGRycy9kb3ducmV2LnhtbESP3WoCMRSE74W+QziF3mnSvah2a5RSEKx44+oDHDZn&#10;f2hysiSpu337RhC8HGbmG2a9nZwVVwqx96zhdaFAENfe9NxquJx38xWImJANWs+k4Y8ibDdPszWW&#10;xo98omuVWpEhHEvU0KU0lFLGuiOHceEH4uw1PjhMWYZWmoBjhjsrC6XepMOe80KHA311VP9Uv06D&#10;PFe7cVXZoPyhaI72e39qyGv98jx9foBINKVH+N7eGw3Fu1r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PCsMAAADdAAAADwAAAAAAAAAAAAAAAACYAgAAZHJzL2Rv&#10;d25yZXYueG1sUEsFBgAAAAAEAAQA9QAAAIgDAAAAAA==&#10;" filled="f" stroked="f">
                  <v:textbox style="mso-fit-shape-to-text:t" inset="0,0,0,0">
                    <w:txbxContent>
                      <w:p w:rsidR="00CD1263" w:rsidRDefault="00CD1263" w:rsidP="00032CC4">
                        <w:r>
                          <w:rPr>
                            <w:i/>
                            <w:iCs/>
                            <w:color w:val="000000"/>
                            <w:sz w:val="14"/>
                            <w:szCs w:val="14"/>
                          </w:rPr>
                          <w:t>n</w:t>
                        </w:r>
                      </w:p>
                    </w:txbxContent>
                  </v:textbox>
                </v:rect>
                <v:rect id="Rectangle 1423" o:spid="_x0000_s1801" style="position:absolute;left:8134;top:14871;width:228;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beL8A&#10;AADdAAAADwAAAGRycy9kb3ducmV2LnhtbERPy2oCMRTdC/2HcAvuNOksxE6NIoKgxY2jH3CZ3HnQ&#10;5GZIUmf8+2YhdHk4781uclY8KMTes4aPpQJBXHvTc6vhfjsu1iBiQjZoPZOGJ0XYbd9mGyyNH/lK&#10;jyq1IodwLFFDl9JQShnrjhzGpR+IM9f44DBlGFppAo453FlZKLWSDnvODR0OdOio/ql+nQZ5q47j&#10;urJB+e+iudjz6dqQ13r+Pu2/QCSa0r/45T4ZDcWnyn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Zt4vwAAAN0AAAAPAAAAAAAAAAAAAAAAAJgCAABkcnMvZG93bnJl&#10;di54bWxQSwUGAAAAAAQABAD1AAAAhAMAAAAA&#10;" filled="f" stroked="f">
                  <v:textbox style="mso-fit-shape-to-text:t" inset="0,0,0,0">
                    <w:txbxContent>
                      <w:p w:rsidR="00CD1263" w:rsidRDefault="00CD1263" w:rsidP="00032CC4">
                        <w:r>
                          <w:rPr>
                            <w:color w:val="000000"/>
                            <w:sz w:val="14"/>
                            <w:szCs w:val="14"/>
                          </w:rPr>
                          <w:t>,</w:t>
                        </w:r>
                      </w:p>
                    </w:txbxContent>
                  </v:textbox>
                </v:rect>
                <v:rect id="Rectangle 1424" o:spid="_x0000_s1802" style="position:absolute;left:8382;top:14992;width:16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48MA&#10;AADdAAAADwAAAGRycy9kb3ducmV2LnhtbESP3WoCMRSE74W+QziF3mnSvSi6NUopCFq8cfUBDpuz&#10;PzQ5WZLUXd++EQQvh5n5hllvJ2fFlULsPWt4XygQxLU3PbcaLufdfAkiJmSD1jNpuFGE7eZltsbS&#10;+JFPdK1SKzKEY4kaupSGUspYd+QwLvxAnL3GB4cpy9BKE3DMcGdlodSHdNhzXuhwoO+O6t/qz2mQ&#10;52o3LisblP8pmqM97E8Nea3fXqevTxCJpvQMP9p7o6FYqR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48MAAADdAAAADwAAAAAAAAAAAAAAAACYAgAAZHJzL2Rv&#10;d25yZXYueG1sUEsFBgAAAAAEAAQA9QAAAIgDAAAAAA==&#10;" filled="f" stroked="f">
                  <v:textbox style="mso-fit-shape-to-text:t" inset="0,0,0,0">
                    <w:txbxContent>
                      <w:p w:rsidR="00CD1263" w:rsidRDefault="00CD1263" w:rsidP="00032CC4">
                        <w:r>
                          <w:rPr>
                            <w:color w:val="000000"/>
                            <w:sz w:val="10"/>
                            <w:szCs w:val="10"/>
                          </w:rPr>
                          <w:t xml:space="preserve"> </w:t>
                        </w:r>
                      </w:p>
                    </w:txbxContent>
                  </v:textbox>
                </v:rect>
                <v:rect id="Rectangle 1425" o:spid="_x0000_s1803" style="position:absolute;left:8655;top:14871;width:45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Bo78A&#10;AADdAAAADwAAAGRycy9kb3ducmV2LnhtbERPy4rCMBTdD/gP4QruxtQuxOkYRQRBxY11PuDS3D4w&#10;uSlJtPXvzUKY5eG819vRGvEkHzrHChbzDARx5XTHjYK/2+F7BSJEZI3GMSl4UYDtZvK1xkK7ga/0&#10;LGMjUgiHAhW0MfaFlKFqyWKYu544cbXzFmOCvpHa45DCrZF5li2lxY5TQ4s97Vuq7uXDKpC38jCs&#10;SuMzd87rizkdrzU5pWbTcfcLItIY/8Uf91EryH8W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GjvwAAAN0AAAAPAAAAAAAAAAAAAAAAAJgCAABkcnMvZG93bnJl&#10;di54bWxQSwUGAAAAAAQABAD1AAAAhAMAAAAA&#10;" filled="f" stroked="f">
                  <v:textbox style="mso-fit-shape-to-text:t" inset="0,0,0,0">
                    <w:txbxContent>
                      <w:p w:rsidR="00CD1263" w:rsidRDefault="00CD1263" w:rsidP="00032CC4">
                        <w:r>
                          <w:rPr>
                            <w:color w:val="000000"/>
                            <w:sz w:val="14"/>
                            <w:szCs w:val="14"/>
                          </w:rPr>
                          <w:t>1</w:t>
                        </w:r>
                      </w:p>
                    </w:txbxContent>
                  </v:textbox>
                </v:rect>
                <v:rect id="Rectangle 1426" o:spid="_x0000_s1804" style="position:absolute;left:7131;top:19869;width:825;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kOMMA&#10;AADdAAAADwAAAGRycy9kb3ducmV2LnhtbESPzWrDMBCE74G+g9hCb7FsH0LiRgkhEEhDL3HyAIu1&#10;/qHSykhq7L59VSjkOMzMN8x2P1sjHuTD4FhBkeUgiBunB+4U3G+n5RpEiMgajWNS8EMB9ruXxRYr&#10;7Sa+0qOOnUgQDhUq6GMcKylD05PFkLmROHmt8xZjkr6T2uOU4NbIMs9X0uLAaaHHkY49NV/1t1Ug&#10;b/VpWtfG5+5Stp/m43xtySn19jof3kFEmuMz/N8+awXlpij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6kOMMAAADdAAAADwAAAAAAAAAAAAAAAACYAgAAZHJzL2Rv&#10;d25yZXYueG1sUEsFBgAAAAAEAAQA9QAAAIgDAAAAAA==&#10;" filled="f" stroked="f">
                  <v:textbox style="mso-fit-shape-to-text:t" inset="0,0,0,0">
                    <w:txbxContent>
                      <w:p w:rsidR="00CD1263" w:rsidRDefault="00CD1263" w:rsidP="00032CC4">
                        <w:r>
                          <w:rPr>
                            <w:color w:val="000000"/>
                            <w:sz w:val="18"/>
                            <w:szCs w:val="18"/>
                          </w:rPr>
                          <w:t>V</w:t>
                        </w:r>
                      </w:p>
                    </w:txbxContent>
                  </v:textbox>
                </v:rect>
                <v:rect id="Rectangle 1427" o:spid="_x0000_s1805" style="position:absolute;left:7956;top:20447;width:45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PaMAA&#10;AADdAAAADwAAAGRycy9kb3ducmV2LnhtbERP24rCMBB9X/Afwiz4tqZbQa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ePaMAAAADdAAAADwAAAAAAAAAAAAAAAACYAgAAZHJzL2Rvd25y&#10;ZXYueG1sUEsFBgAAAAAEAAQA9QAAAIUDAAAAAA==&#10;" filled="f" stroked="f">
                  <v:textbox style="mso-fit-shape-to-text:t" inset="0,0,0,0">
                    <w:txbxContent>
                      <w:p w:rsidR="00CD1263" w:rsidRDefault="00CD1263" w:rsidP="00032CC4">
                        <w:r>
                          <w:rPr>
                            <w:color w:val="000000"/>
                            <w:sz w:val="14"/>
                            <w:szCs w:val="14"/>
                          </w:rPr>
                          <w:t>1</w:t>
                        </w:r>
                      </w:p>
                    </w:txbxContent>
                  </v:textbox>
                </v:rect>
                <v:rect id="Rectangle 1428" o:spid="_x0000_s1806" style="position:absolute;left:7042;top:23133;width:102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878A&#10;AADdAAAADwAAAGRycy9kb3ducmV2LnhtbERP24rCMBB9X/Afwgi+rakK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yrzvwAAAN0AAAAPAAAAAAAAAAAAAAAAAJgCAABkcnMvZG93bnJl&#10;di54bWxQSwUGAAAAAAQABAD1AAAAhAMAAAAA&#10;" filled="f" stroked="f">
                  <v:textbox style="mso-fit-shape-to-text:t" inset="0,0,0,0">
                    <w:txbxContent>
                      <w:p w:rsidR="00CD1263" w:rsidRDefault="00CD1263" w:rsidP="00032CC4">
                        <w:r>
                          <w:rPr>
                            <w:color w:val="000000"/>
                            <w:sz w:val="18"/>
                            <w:szCs w:val="18"/>
                          </w:rPr>
                          <w:t>sd</w:t>
                        </w:r>
                      </w:p>
                    </w:txbxContent>
                  </v:textbox>
                </v:rect>
                <v:rect id="Rectangle 1429" o:spid="_x0000_s1807" style="position:absolute;left:8045;top:23710;width:45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h8AA&#10;AADdAAAADwAAAGRycy9kb3ducmV2LnhtbERP24rCMBB9F/yHMIJvmqqL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Kyh8AAAADdAAAADwAAAAAAAAAAAAAAAACYAgAAZHJzL2Rvd25y&#10;ZXYueG1sUEsFBgAAAAAEAAQA9QAAAIUDAAAAAA==&#10;" filled="f" stroked="f">
                  <v:textbox style="mso-fit-shape-to-text:t" inset="0,0,0,0">
                    <w:txbxContent>
                      <w:p w:rsidR="00CD1263" w:rsidRDefault="00CD1263" w:rsidP="00032CC4">
                        <w:r>
                          <w:rPr>
                            <w:color w:val="000000"/>
                            <w:sz w:val="14"/>
                            <w:szCs w:val="14"/>
                          </w:rPr>
                          <w:t>1</w:t>
                        </w:r>
                      </w:p>
                    </w:txbxContent>
                  </v:textbox>
                </v:rect>
                <v:rect id="Rectangle 1430" o:spid="_x0000_s1808" style="position:absolute;left:35407;top:23133;width:102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XHMAA&#10;AADdAAAADwAAAGRycy9kb3ducmV2LnhtbERP24rCMBB9F/yHMIJvmqqs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4XHMAAAADdAAAADwAAAAAAAAAAAAAAAACYAgAAZHJzL2Rvd25y&#10;ZXYueG1sUEsFBgAAAAAEAAQA9QAAAIUDAAAAAA==&#10;" filled="f" stroked="f">
                  <v:textbox style="mso-fit-shape-to-text:t" inset="0,0,0,0">
                    <w:txbxContent>
                      <w:p w:rsidR="00CD1263" w:rsidRDefault="00CD1263" w:rsidP="00032CC4">
                        <w:r>
                          <w:rPr>
                            <w:color w:val="000000"/>
                            <w:sz w:val="18"/>
                            <w:szCs w:val="18"/>
                          </w:rPr>
                          <w:t>sd</w:t>
                        </w:r>
                      </w:p>
                    </w:txbxContent>
                  </v:textbox>
                </v:rect>
                <v:rect id="Rectangle 1431" o:spid="_x0000_s1809" style="position:absolute;left:36417;top:23710;width:89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a8AA&#10;AADdAAAADwAAAGRycy9kb3ducmV2LnhtbERP24rCMBB9X/Afwgi+rakK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yJa8AAAADdAAAADwAAAAAAAAAAAAAAAACYAgAAZHJzL2Rvd25y&#10;ZXYueG1sUEsFBgAAAAAEAAQA9QAAAIUDAAAAAA==&#10;" filled="f" stroked="f">
                  <v:textbox style="mso-fit-shape-to-text:t" inset="0,0,0,0">
                    <w:txbxContent>
                      <w:p w:rsidR="00CD1263" w:rsidRDefault="00CD1263" w:rsidP="00032CC4">
                        <w:r>
                          <w:rPr>
                            <w:color w:val="000000"/>
                            <w:sz w:val="14"/>
                            <w:szCs w:val="14"/>
                          </w:rPr>
                          <w:t>20</w:t>
                        </w:r>
                      </w:p>
                    </w:txbxContent>
                  </v:textbox>
                </v:rect>
                <v:rect id="Rectangle 1432" o:spid="_x0000_s1810" style="position:absolute;left:4724;top:6362;width:64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s8MAA&#10;AADdAAAADwAAAGRycy9kb3ducmV2LnhtbERP24rCMBB9F/yHMMK+aaqC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As8MAAAADdAAAADwAAAAAAAAAAAAAAAACYAgAAZHJzL2Rvd25y&#10;ZXYueG1sUEsFBgAAAAAEAAQA9QAAAIUDAAAAAA==&#10;" filled="f" stroked="f">
                  <v:textbox style="mso-fit-shape-to-text:t" inset="0,0,0,0">
                    <w:txbxContent>
                      <w:p w:rsidR="00CD1263" w:rsidRDefault="00CD1263" w:rsidP="00032CC4">
                        <w:r>
                          <w:rPr>
                            <w:color w:val="000000"/>
                            <w:sz w:val="18"/>
                            <w:szCs w:val="18"/>
                          </w:rPr>
                          <w:t>+</w:t>
                        </w:r>
                      </w:p>
                    </w:txbxContent>
                  </v:textbox>
                </v:rect>
                <v:rect id="Rectangle 1433" o:spid="_x0000_s1811" style="position:absolute;left:4724;top:14471;width:64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gsMA&#10;AADdAAAADwAAAGRycy9kb3ducmV2LnhtbESP3WoCMRCF74W+Q5hC7zRbCy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gsMAAADdAAAADwAAAAAAAAAAAAAAAACYAgAAZHJzL2Rv&#10;d25yZXYueG1sUEsFBgAAAAAEAAQA9QAAAIgDAAAAAA==&#10;" filled="f" stroked="f">
                  <v:textbox style="mso-fit-shape-to-text:t" inset="0,0,0,0">
                    <w:txbxContent>
                      <w:p w:rsidR="00CD1263" w:rsidRDefault="00CD1263" w:rsidP="00032CC4">
                        <w:r>
                          <w:rPr>
                            <w:color w:val="000000"/>
                            <w:sz w:val="18"/>
                            <w:szCs w:val="18"/>
                          </w:rPr>
                          <w:t>+</w:t>
                        </w:r>
                      </w:p>
                    </w:txbxContent>
                  </v:textbox>
                </v:rect>
                <v:rect id="Rectangle 1434" o:spid="_x0000_s1812" style="position:absolute;left:4724;top:10325;width:64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dGcAA&#10;AADdAAAADwAAAGRycy9kb3ducmV2LnhtbERP24rCMBB9F/yHMIJvmqog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MdGcAAAADdAAAADwAAAAAAAAAAAAAAAACYAgAAZHJzL2Rvd25y&#10;ZXYueG1sUEsFBgAAAAAEAAQA9QAAAIUDAAAAAA==&#10;" filled="f" stroked="f">
                  <v:textbox style="mso-fit-shape-to-text:t" inset="0,0,0,0">
                    <w:txbxContent>
                      <w:p w:rsidR="00CD1263" w:rsidRDefault="00CD1263" w:rsidP="00032CC4">
                        <w:r>
                          <w:rPr>
                            <w:color w:val="000000"/>
                            <w:sz w:val="18"/>
                            <w:szCs w:val="18"/>
                          </w:rPr>
                          <w:t>+</w:t>
                        </w:r>
                      </w:p>
                    </w:txbxContent>
                  </v:textbox>
                </v:rect>
                <v:rect id="Rectangle 1435" o:spid="_x0000_s1813" style="position:absolute;left:15659;top:36690;width:13595;height:15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eCsYA&#10;AADdAAAADwAAAGRycy9kb3ducmV2LnhtbESPQWvDMAyF74P+B6PCbquTUcKa1S3tYHQMemi3HyBi&#10;LU4by6nttdm/nw6D3STe03ufluvR9+pKMXWBDZSzAhRxE2zHrYHPj9eHJ1ApI1vsA5OBH0qwXk3u&#10;lljbcOMDXY+5VRLCqUYDLueh1jo1jjymWRiIRfsK0WOWNbbaRrxJuO/1Y1FU2mPH0uBwoBdHzfn4&#10;7Q3QdndYnDbJ7XUsU7l/rxbz3cWY++m4eQaVacz/5r/rNyv41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FeCsYAAADdAAAADwAAAAAAAAAAAAAAAACYAgAAZHJz&#10;L2Rvd25yZXYueG1sUEsFBgAAAAAEAAQA9QAAAIsDAAAAAA==&#10;" filled="f" stroked="f">
                  <v:textbox inset="0,0,0,0">
                    <w:txbxContent>
                      <w:p w:rsidR="00CD1263" w:rsidRDefault="00CD1263" w:rsidP="00032CC4">
                        <w:pPr>
                          <w:spacing w:before="0"/>
                        </w:pPr>
                        <w:r>
                          <w:rPr>
                            <w:rFonts w:hint="eastAsia"/>
                            <w:color w:val="000000"/>
                            <w:sz w:val="18"/>
                            <w:szCs w:val="18"/>
                            <w:lang w:eastAsia="zh-CN"/>
                          </w:rPr>
                          <w:t>1</w:t>
                        </w:r>
                        <w:r>
                          <w:rPr>
                            <w:rFonts w:hint="eastAsia"/>
                            <w:color w:val="000000"/>
                            <w:sz w:val="18"/>
                            <w:szCs w:val="18"/>
                            <w:lang w:eastAsia="zh-CN"/>
                          </w:rPr>
                          <w:t>个</w:t>
                        </w:r>
                        <w:r>
                          <w:rPr>
                            <w:rFonts w:hint="eastAsia"/>
                            <w:color w:val="000000"/>
                            <w:sz w:val="18"/>
                            <w:szCs w:val="18"/>
                            <w:lang w:eastAsia="zh-CN"/>
                          </w:rPr>
                          <w:t>VS</w:t>
                        </w:r>
                        <w:r w:rsidRPr="00221A2D">
                          <w:rPr>
                            <w:rFonts w:hint="eastAsia"/>
                            <w:i/>
                            <w:color w:val="000000"/>
                            <w:sz w:val="18"/>
                            <w:szCs w:val="18"/>
                            <w:vertAlign w:val="subscript"/>
                            <w:lang w:eastAsia="zh-CN"/>
                          </w:rPr>
                          <w:t>i</w:t>
                        </w:r>
                        <w:r>
                          <w:rPr>
                            <w:rFonts w:hint="eastAsia"/>
                            <w:color w:val="000000"/>
                            <w:sz w:val="18"/>
                            <w:szCs w:val="18"/>
                            <w:lang w:eastAsia="zh-CN"/>
                          </w:rPr>
                          <w:t xml:space="preserve"> </w:t>
                        </w:r>
                        <w:r>
                          <w:rPr>
                            <w:rFonts w:ascii="Symbol" w:hAnsi="Symbol" w:cs="Symbol"/>
                            <w:color w:val="000000"/>
                            <w:sz w:val="18"/>
                            <w:szCs w:val="18"/>
                          </w:rPr>
                          <w:t></w:t>
                        </w:r>
                        <w:r>
                          <w:rPr>
                            <w:rFonts w:ascii="Symbol" w:hAnsi="Symbol" w:cs="Symbol"/>
                            <w:color w:val="000000"/>
                            <w:sz w:val="18"/>
                            <w:szCs w:val="18"/>
                            <w:lang w:eastAsia="zh-CN"/>
                          </w:rPr>
                          <w:t></w:t>
                        </w:r>
                        <w:r>
                          <w:rPr>
                            <w:rFonts w:ascii="Symbol" w:hAnsi="Symbol" w:cs="Symbol"/>
                            <w:color w:val="000000"/>
                            <w:sz w:val="18"/>
                            <w:szCs w:val="18"/>
                            <w:lang w:eastAsia="zh-CN"/>
                          </w:rPr>
                          <w:t></w:t>
                        </w:r>
                        <w:r>
                          <w:rPr>
                            <w:rFonts w:hint="eastAsia"/>
                            <w:color w:val="000000"/>
                            <w:sz w:val="18"/>
                            <w:szCs w:val="18"/>
                            <w:lang w:eastAsia="zh-CN"/>
                          </w:rPr>
                          <w:t>C</w:t>
                        </w:r>
                        <w:r>
                          <w:rPr>
                            <w:rFonts w:hint="eastAsia"/>
                            <w:i/>
                            <w:color w:val="000000"/>
                            <w:sz w:val="18"/>
                            <w:szCs w:val="18"/>
                            <w:vertAlign w:val="subscript"/>
                            <w:lang w:eastAsia="zh-CN"/>
                          </w:rPr>
                          <w:t>k</w:t>
                        </w:r>
                        <w:r>
                          <w:rPr>
                            <w:rFonts w:hint="eastAsia"/>
                            <w:color w:val="000000"/>
                            <w:sz w:val="18"/>
                            <w:szCs w:val="18"/>
                            <w:lang w:eastAsia="zh-CN"/>
                          </w:rPr>
                          <w:t>组合至少</w:t>
                        </w:r>
                        <w:r>
                          <w:rPr>
                            <w:color w:val="000000"/>
                            <w:sz w:val="18"/>
                            <w:szCs w:val="18"/>
                          </w:rPr>
                          <w:t xml:space="preserve">2 min </w:t>
                        </w:r>
                      </w:p>
                    </w:txbxContent>
                  </v:textbox>
                </v:rect>
                <v:rect id="Rectangle 1436" o:spid="_x0000_s1814" style="position:absolute;left:29406;top:36455;width:2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iYr8A&#10;AADdAAAADwAAAGRycy9kb3ducmV2LnhtbERP24rCMBB9X/Afwgi+raki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2JivwAAAN0AAAAPAAAAAAAAAAAAAAAAAJgCAABkcnMvZG93bnJl&#10;di54bWxQSwUGAAAAAAQABAD1AAAAhAMAAAAA&#10;" filled="f" stroked="f">
                  <v:textbox style="mso-fit-shape-to-text:t" inset="0,0,0,0">
                    <w:txbxContent>
                      <w:p w:rsidR="00CD1263" w:rsidRDefault="00CD1263" w:rsidP="00032CC4">
                        <w:r>
                          <w:rPr>
                            <w:color w:val="000000"/>
                            <w:sz w:val="18"/>
                            <w:szCs w:val="18"/>
                          </w:rPr>
                          <w:t xml:space="preserve"> </w:t>
                        </w:r>
                      </w:p>
                    </w:txbxContent>
                  </v:textbox>
                </v:rect>
                <v:rect id="Rectangle 1437" o:spid="_x0000_s1815" style="position:absolute;left:1962;top:33000;width:5308;height:1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l5sIA&#10;AADdAAAADwAAAGRycy9kb3ducmV2LnhtbERPzWoCMRC+C75DGKE3za7IUrdGUUEsBQ/aPsCwmW5W&#10;N5M1SXX79o0g9DYf3+8sVr1txY18aBwryCcZCOLK6YZrBV+fu/EriBCRNbaOScEvBVgth4MFltrd&#10;+Ui3U6xFCuFQogITY1dKGSpDFsPEdcSJ+3beYkzQ11J7vKdw28pplhXSYsOpwWBHW0PV5fRjFdBm&#10;f5yf18EcpM9Dfvgo5rP9VamXUb9+AxGpj//ip/tdp/nFbAqP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2XmwgAAAN0AAAAPAAAAAAAAAAAAAAAAAJgCAABkcnMvZG93&#10;bnJldi54bWxQSwUGAAAAAAQABAD1AAAAhwMAAAAA&#10;" filled="f" stroked="f">
                  <v:textbox inset="0,0,0,0">
                    <w:txbxContent>
                      <w:p w:rsidR="00CD1263" w:rsidRDefault="00CD1263" w:rsidP="00032CC4">
                        <w:pPr>
                          <w:spacing w:before="0"/>
                          <w:rPr>
                            <w:lang w:eastAsia="zh-CN"/>
                          </w:rPr>
                        </w:pPr>
                        <w:r>
                          <w:rPr>
                            <w:rFonts w:hint="eastAsia"/>
                            <w:color w:val="000000"/>
                            <w:sz w:val="18"/>
                            <w:szCs w:val="18"/>
                            <w:lang w:eastAsia="zh-CN"/>
                          </w:rPr>
                          <w:t>舍弃头</w:t>
                        </w:r>
                        <w:r>
                          <w:rPr>
                            <w:rFonts w:hint="eastAsia"/>
                            <w:color w:val="000000"/>
                            <w:sz w:val="18"/>
                            <w:szCs w:val="18"/>
                            <w:lang w:eastAsia="zh-CN"/>
                          </w:rPr>
                          <w:t>10 s</w:t>
                        </w:r>
                      </w:p>
                    </w:txbxContent>
                  </v:textbox>
                </v:rect>
                <v:rect id="Rectangle 1438" o:spid="_x0000_s1816" style="position:absolute;left:40049;top:4902;width:400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ZjsAA&#10;AADdAAAADwAAAGRycy9kb3ducmV2LnhtbERP24rCMBB9F/yHMIJvmqqL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1ZjsAAAADdAAAADwAAAAAAAAAAAAAAAACYAgAAZHJzL2Rvd25y&#10;ZXYueG1sUEsFBgAAAAAEAAQA9QAAAIUDAAAAAA==&#10;" filled="f" stroked="f">
                  <v:textbox style="mso-fit-shape-to-text:t" inset="0,0,0,0">
                    <w:txbxContent>
                      <w:p w:rsidR="00CD1263" w:rsidRDefault="00CD1263" w:rsidP="00032CC4">
                        <w:pPr>
                          <w:spacing w:before="0"/>
                        </w:pPr>
                        <w:r>
                          <w:rPr>
                            <w:rFonts w:hint="eastAsia"/>
                            <w:color w:val="000000"/>
                            <w:sz w:val="18"/>
                            <w:szCs w:val="18"/>
                            <w:lang w:eastAsia="zh-CN"/>
                          </w:rPr>
                          <w:t>观察者</w:t>
                        </w:r>
                        <w:r>
                          <w:rPr>
                            <w:color w:val="000000"/>
                            <w:sz w:val="18"/>
                            <w:szCs w:val="18"/>
                          </w:rPr>
                          <w:t>1</w:t>
                        </w:r>
                      </w:p>
                    </w:txbxContent>
                  </v:textbox>
                </v:rect>
                <v:rect id="Rectangle 1439" o:spid="_x0000_s1817" style="position:absolute;left:40049;top:8312;width:4007;height:1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YCcMA&#10;AADdAAAADwAAAGRycy9kb3ducmV2LnhtbERP3WrCMBS+F/YO4Qx2p2lHKdoZxQ2GQ/BC3QMcmmNT&#10;15x0Sabd2xtB8O58fL9nvhxsJ87kQ+tYQT7JQBDXTrfcKPg+fI6nIEJE1tg5JgX/FGC5eBrNsdLu&#10;wjs672MjUgiHChWYGPtKylAbshgmridO3NF5izFB30jt8ZLCbSdfs6yUFltODQZ7+jBU/+z/rAJ6&#10;X+9mp1UwW+nzkG835axY/yr18jys3kBEGuJDfHd/6TS/LAq4fZN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pYCcMAAADdAAAADwAAAAAAAAAAAAAAAACYAgAAZHJzL2Rv&#10;d25yZXYueG1sUEsFBgAAAAAEAAQA9QAAAIgDAAAAAA==&#10;" filled="f" stroked="f">
                  <v:textbox inset="0,0,0,0">
                    <w:txbxContent>
                      <w:p w:rsidR="00CD1263" w:rsidRDefault="00CD1263" w:rsidP="00032CC4">
                        <w:pPr>
                          <w:spacing w:before="0"/>
                        </w:pPr>
                        <w:r>
                          <w:rPr>
                            <w:rFonts w:hint="eastAsia"/>
                            <w:color w:val="000000"/>
                            <w:sz w:val="18"/>
                            <w:szCs w:val="18"/>
                            <w:lang w:eastAsia="zh-CN"/>
                          </w:rPr>
                          <w:t>观察者</w:t>
                        </w:r>
                        <w:r>
                          <w:rPr>
                            <w:color w:val="000000"/>
                            <w:sz w:val="18"/>
                            <w:szCs w:val="18"/>
                          </w:rPr>
                          <w:t>2</w:t>
                        </w:r>
                      </w:p>
                    </w:txbxContent>
                  </v:textbox>
                </v:rect>
                <v:rect id="Rectangle 1440" o:spid="_x0000_s1818" style="position:absolute;left:40068;top:16637;width:9335;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9ksMA&#10;AADdAAAADwAAAGRycy9kb3ducmV2LnhtbERPzWoCMRC+F/oOYQq91eyKLroaRYWiFDxo+wDDZtys&#10;biZrkur27ZtCwdt8fL8zX/a2FTfyoXGsIB9kIIgrpxuuFXx9vr9NQISIrLF1TAp+KMBy8fw0x1K7&#10;Ox/odoy1SCEcSlRgYuxKKUNlyGIYuI44cSfnLcYEfS21x3sKt60cZlkhLTacGgx2tDFUXY7fVgGt&#10;t4fpeRXMXvo85PuPYjraXpV6felXMxCR+vgQ/7t3Os0vRm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b9ksMAAADdAAAADwAAAAAAAAAAAAAAAACYAgAAZHJzL2Rv&#10;d25yZXYueG1sUEsFBgAAAAAEAAQA9QAAAIgDAAAAAA==&#10;" filled="f" stroked="f">
                  <v:textbox inset="0,0,0,0">
                    <w:txbxContent>
                      <w:p w:rsidR="00CD1263" w:rsidRDefault="00CD1263" w:rsidP="00032CC4">
                        <w:pPr>
                          <w:spacing w:before="0"/>
                        </w:pPr>
                        <w:r>
                          <w:rPr>
                            <w:rFonts w:hint="eastAsia"/>
                            <w:color w:val="000000"/>
                            <w:sz w:val="18"/>
                            <w:szCs w:val="18"/>
                            <w:lang w:eastAsia="zh-CN"/>
                          </w:rPr>
                          <w:t>观察者</w:t>
                        </w:r>
                        <w:r w:rsidRPr="002A7FB1">
                          <w:rPr>
                            <w:rFonts w:hint="eastAsia"/>
                            <w:i/>
                            <w:color w:val="000000"/>
                            <w:sz w:val="18"/>
                            <w:szCs w:val="18"/>
                            <w:lang w:eastAsia="zh-CN"/>
                          </w:rPr>
                          <w:t>n</w:t>
                        </w:r>
                        <w:r>
                          <w:rPr>
                            <w:rFonts w:hint="eastAsia"/>
                            <w:color w:val="000000"/>
                            <w:sz w:val="18"/>
                            <w:szCs w:val="18"/>
                            <w:lang w:eastAsia="zh-CN"/>
                          </w:rPr>
                          <w:t>(</w:t>
                        </w:r>
                        <w:r>
                          <w:rPr>
                            <w:rFonts w:hint="eastAsia"/>
                            <w:color w:val="000000"/>
                            <w:sz w:val="18"/>
                            <w:szCs w:val="18"/>
                            <w:lang w:eastAsia="zh-CN"/>
                          </w:rPr>
                          <w:t>至少</w:t>
                        </w:r>
                        <w:r>
                          <w:rPr>
                            <w:rFonts w:hint="eastAsia"/>
                            <w:color w:val="000000"/>
                            <w:sz w:val="18"/>
                            <w:szCs w:val="18"/>
                            <w:lang w:eastAsia="zh-CN"/>
                          </w:rPr>
                          <w:t>18</w:t>
                        </w:r>
                        <w:r>
                          <w:rPr>
                            <w:rFonts w:hint="eastAsia"/>
                            <w:color w:val="000000"/>
                            <w:sz w:val="18"/>
                            <w:szCs w:val="18"/>
                            <w:lang w:eastAsia="zh-CN"/>
                          </w:rPr>
                          <w:t>个</w:t>
                        </w:r>
                        <w:r>
                          <w:rPr>
                            <w:rFonts w:hint="eastAsia"/>
                            <w:color w:val="000000"/>
                            <w:sz w:val="18"/>
                            <w:szCs w:val="18"/>
                            <w:lang w:eastAsia="zh-CN"/>
                          </w:rPr>
                          <w:t>)</w:t>
                        </w:r>
                        <w:r>
                          <w:rPr>
                            <w:color w:val="000000"/>
                            <w:sz w:val="18"/>
                            <w:szCs w:val="18"/>
                          </w:rPr>
                          <w:t xml:space="preserve"> </w:t>
                        </w:r>
                      </w:p>
                    </w:txbxContent>
                  </v:textbox>
                </v:rect>
                <v:rect id="Rectangle 1441" o:spid="_x0000_s1819" style="position:absolute;left:43484;top:21234;width:4661;height:15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j5cIA&#10;AADdAAAADwAAAGRycy9kb3ducmV2LnhtbERPzWoCMRC+F3yHMEJvNbsii26NogVRCh7UPsCwGTer&#10;m8k2SXV9+6ZQ8DYf3+/Ml71txY18aBwryEcZCOLK6YZrBV+nzdsURIjIGlvHpOBBAZaLwcscS+3u&#10;fKDbMdYihXAoUYGJsSulDJUhi2HkOuLEnZ23GBP0tdQe7ynctnKcZYW02HBqMNjRh6HqevyxCmi9&#10;Pcwuq2D20uch338Ws8n2W6nXYb96BxGpj0/xv3un0/xiUsD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GPlwgAAAN0AAAAPAAAAAAAAAAAAAAAAAJgCAABkcnMvZG93&#10;bnJldi54bWxQSwUGAAAAAAQABAD1AAAAhwMAAAAA&#10;" filled="f" stroked="f">
                  <v:textbox inset="0,0,0,0">
                    <w:txbxContent>
                      <w:p w:rsidR="00CD1263" w:rsidRDefault="00CD1263" w:rsidP="00032CC4">
                        <w:pPr>
                          <w:spacing w:before="0"/>
                          <w:rPr>
                            <w:lang w:eastAsia="zh-CN"/>
                          </w:rPr>
                        </w:pPr>
                        <w:r>
                          <w:rPr>
                            <w:rFonts w:hint="eastAsia"/>
                            <w:color w:val="000000"/>
                            <w:sz w:val="18"/>
                            <w:szCs w:val="18"/>
                            <w:lang w:eastAsia="zh-CN"/>
                          </w:rPr>
                          <w:t>均值：</w:t>
                        </w:r>
                        <w:r>
                          <w:rPr>
                            <w:color w:val="000000"/>
                            <w:sz w:val="18"/>
                            <w:szCs w:val="18"/>
                          </w:rPr>
                          <w:t>M</w:t>
                        </w:r>
                        <w:r w:rsidRPr="002A7FB1">
                          <w:rPr>
                            <w:rFonts w:hint="eastAsia"/>
                            <w:i/>
                            <w:color w:val="000000"/>
                            <w:sz w:val="18"/>
                            <w:szCs w:val="18"/>
                            <w:vertAlign w:val="subscript"/>
                            <w:lang w:eastAsia="zh-CN"/>
                          </w:rPr>
                          <w:t>i</w:t>
                        </w:r>
                      </w:p>
                    </w:txbxContent>
                  </v:textbox>
                </v:rect>
                <v:rect id="Rectangle 1442" o:spid="_x0000_s1820" style="position:absolute;left:43497;top:23037;width:6248;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SDMYA&#10;AADdAAAADwAAAGRycy9kb3ducmV2LnhtbESPQWvDMAyF74P+B6PCbquTUcKa1S3tYHQMemi3HyBi&#10;LU4by6nttdm/nw6D3STe03ufluvR9+pKMXWBDZSzAhRxE2zHrYHPj9eHJ1ApI1vsA5OBH0qwXk3u&#10;lljbcOMDXY+5VRLCqUYDLueh1jo1jjymWRiIRfsK0WOWNbbaRrxJuO/1Y1FU2mPH0uBwoBdHzfn4&#10;7Q3QdndYnDbJ7XUsU7l/rxbz3cWY++m4eQaVacz/5r/rNyv41V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SDMYAAADdAAAADwAAAAAAAAAAAAAAAACYAgAAZHJz&#10;L2Rvd25yZXYueG1sUEsFBgAAAAAEAAQA9QAAAIsDAAAAAA==&#10;" filled="f" stroked="f">
                  <v:textbox inset="0,0,0,0">
                    <w:txbxContent>
                      <w:p w:rsidR="00CD1263" w:rsidRDefault="00CD1263" w:rsidP="00032CC4">
                        <w:pPr>
                          <w:spacing w:before="0"/>
                          <w:rPr>
                            <w:lang w:eastAsia="zh-CN"/>
                          </w:rPr>
                        </w:pPr>
                        <w:r>
                          <w:rPr>
                            <w:rFonts w:hint="eastAsia"/>
                            <w:color w:val="000000"/>
                            <w:sz w:val="18"/>
                            <w:szCs w:val="18"/>
                            <w:lang w:eastAsia="zh-CN"/>
                          </w:rPr>
                          <w:t>标准差：</w:t>
                        </w:r>
                        <w:r>
                          <w:rPr>
                            <w:color w:val="000000"/>
                            <w:sz w:val="18"/>
                            <w:szCs w:val="18"/>
                          </w:rPr>
                          <w:t>S</w:t>
                        </w:r>
                        <w:r>
                          <w:rPr>
                            <w:rFonts w:hint="eastAsia"/>
                            <w:color w:val="000000"/>
                            <w:sz w:val="18"/>
                            <w:szCs w:val="18"/>
                            <w:lang w:eastAsia="zh-CN"/>
                          </w:rPr>
                          <w:t>D</w:t>
                        </w:r>
                        <w:r w:rsidRPr="002A7FB1">
                          <w:rPr>
                            <w:rFonts w:hint="eastAsia"/>
                            <w:i/>
                            <w:color w:val="000000"/>
                            <w:sz w:val="18"/>
                            <w:szCs w:val="18"/>
                            <w:vertAlign w:val="subscript"/>
                            <w:lang w:eastAsia="zh-CN"/>
                          </w:rPr>
                          <w:t>i</w:t>
                        </w:r>
                      </w:p>
                    </w:txbxContent>
                  </v:textbox>
                </v:rect>
                <v:rect id="Rectangle 1443" o:spid="_x0000_s1821" style="position:absolute;left:5594;width:44158;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uZMAA&#10;AADdAAAADwAAAGRycy9kb3ducmV2LnhtbERP24rCMBB9F/yHMIJvmioi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VuZMAAAADdAAAADwAAAAAAAAAAAAAAAACYAgAAZHJzL2Rvd25y&#10;ZXYueG1sUEsFBgAAAAAEAAQA9QAAAIUDAAAAAA==&#10;" filled="f" stroked="f">
                  <v:textbox style="mso-fit-shape-to-text:t" inset="0,0,0,0">
                    <w:txbxContent>
                      <w:p w:rsidR="00CD1263" w:rsidRDefault="00CD1263" w:rsidP="00032CC4">
                        <w:pPr>
                          <w:spacing w:before="0"/>
                          <w:rPr>
                            <w:lang w:eastAsia="zh-CN"/>
                          </w:rPr>
                        </w:pPr>
                        <w:r>
                          <w:rPr>
                            <w:color w:val="000000"/>
                            <w:sz w:val="18"/>
                            <w:szCs w:val="18"/>
                            <w:lang w:eastAsia="zh-CN"/>
                          </w:rPr>
                          <w:t xml:space="preserve">a) </w:t>
                        </w:r>
                        <w:r>
                          <w:rPr>
                            <w:rFonts w:hint="eastAsia"/>
                            <w:color w:val="000000"/>
                            <w:sz w:val="18"/>
                            <w:szCs w:val="18"/>
                            <w:lang w:eastAsia="zh-CN"/>
                          </w:rPr>
                          <w:t>对每一</w:t>
                        </w:r>
                        <w:r>
                          <w:rPr>
                            <w:rFonts w:hint="eastAsia"/>
                            <w:color w:val="000000"/>
                            <w:sz w:val="18"/>
                            <w:szCs w:val="18"/>
                            <w:lang w:eastAsia="zh-CN"/>
                          </w:rPr>
                          <w:t>VS</w:t>
                        </w:r>
                        <w:r>
                          <w:rPr>
                            <w:color w:val="000000"/>
                            <w:sz w:val="18"/>
                            <w:szCs w:val="18"/>
                            <w:lang w:eastAsia="zh-CN"/>
                          </w:rPr>
                          <w:t xml:space="preserve"> </w:t>
                        </w:r>
                        <w:r>
                          <w:rPr>
                            <w:rFonts w:ascii="Symbol" w:hAnsi="Symbol" w:cs="Symbol"/>
                            <w:color w:val="000000"/>
                            <w:sz w:val="18"/>
                            <w:szCs w:val="18"/>
                            <w:lang w:eastAsia="zh-CN"/>
                          </w:rPr>
                          <w:t></w:t>
                        </w:r>
                        <w:r>
                          <w:rPr>
                            <w:rFonts w:ascii="Symbol" w:hAnsi="Symbol" w:cs="Symbol"/>
                            <w:color w:val="000000"/>
                            <w:sz w:val="18"/>
                            <w:szCs w:val="18"/>
                            <w:lang w:eastAsia="zh-CN"/>
                          </w:rPr>
                          <w:t></w:t>
                        </w:r>
                        <w:r>
                          <w:rPr>
                            <w:rFonts w:hint="eastAsia"/>
                            <w:color w:val="000000"/>
                            <w:sz w:val="18"/>
                            <w:szCs w:val="18"/>
                            <w:lang w:eastAsia="zh-CN"/>
                          </w:rPr>
                          <w:t>TC</w:t>
                        </w:r>
                        <w:r>
                          <w:rPr>
                            <w:rFonts w:hint="eastAsia"/>
                            <w:color w:val="000000"/>
                            <w:sz w:val="18"/>
                            <w:szCs w:val="18"/>
                            <w:lang w:eastAsia="zh-CN"/>
                          </w:rPr>
                          <w:t>组合的每一评分序列，计算各观察者每次评分的平均评分</w:t>
                        </w:r>
                        <w:r>
                          <w:rPr>
                            <w:color w:val="000000"/>
                            <w:sz w:val="18"/>
                            <w:szCs w:val="18"/>
                            <w:lang w:eastAsia="zh-CN"/>
                          </w:rPr>
                          <w:t>V</w:t>
                        </w:r>
                        <w:r>
                          <w:rPr>
                            <w:rFonts w:hint="eastAsia"/>
                            <w:color w:val="000000"/>
                            <w:sz w:val="18"/>
                            <w:szCs w:val="18"/>
                            <w:lang w:eastAsia="zh-CN"/>
                          </w:rPr>
                          <w:t>和标准差</w:t>
                        </w:r>
                        <w:r>
                          <w:rPr>
                            <w:color w:val="000000"/>
                            <w:sz w:val="18"/>
                            <w:szCs w:val="18"/>
                            <w:lang w:eastAsia="zh-CN"/>
                          </w:rPr>
                          <w:t>SD</w:t>
                        </w:r>
                      </w:p>
                    </w:txbxContent>
                  </v:textbox>
                </v:rect>
                <v:rect id="Rectangle 1444" o:spid="_x0000_s1822" style="position:absolute;left:5486;top:27184;width:27426;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RJMMA&#10;AADdAAAADwAAAGRycy9kb3ducmV2LnhtbESP3WoCMRCF74W+Q5hC7zRbo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RJMMAAADdAAAADwAAAAAAAAAAAAAAAACYAgAAZHJzL2Rv&#10;d25yZXYueG1sUEsFBgAAAAAEAAQA9QAAAIgDAAAAAA==&#10;" filled="f" stroked="f">
                  <v:textbox style="mso-fit-shape-to-text:t" inset="0,0,0,0">
                    <w:txbxContent>
                      <w:p w:rsidR="00CD1263" w:rsidRPr="00787371" w:rsidRDefault="00CD1263" w:rsidP="00032CC4">
                        <w:pPr>
                          <w:rPr>
                            <w:color w:val="000000"/>
                            <w:sz w:val="18"/>
                            <w:szCs w:val="18"/>
                            <w:lang w:eastAsia="zh-CN"/>
                          </w:rPr>
                        </w:pPr>
                        <w:r>
                          <w:rPr>
                            <w:color w:val="000000"/>
                            <w:sz w:val="18"/>
                            <w:szCs w:val="18"/>
                            <w:lang w:eastAsia="zh-CN"/>
                          </w:rPr>
                          <w:t xml:space="preserve">b) </w:t>
                        </w:r>
                        <w:r>
                          <w:rPr>
                            <w:rFonts w:hint="eastAsia"/>
                            <w:color w:val="000000"/>
                            <w:sz w:val="18"/>
                            <w:szCs w:val="18"/>
                            <w:lang w:eastAsia="zh-CN"/>
                          </w:rPr>
                          <w:t>对每一</w:t>
                        </w:r>
                        <w:r>
                          <w:rPr>
                            <w:rFonts w:hint="eastAsia"/>
                            <w:color w:val="000000"/>
                            <w:sz w:val="18"/>
                            <w:szCs w:val="18"/>
                            <w:lang w:eastAsia="zh-CN"/>
                          </w:rPr>
                          <w:t>VS</w:t>
                        </w:r>
                        <w:r>
                          <w:rPr>
                            <w:color w:val="000000"/>
                            <w:sz w:val="18"/>
                            <w:szCs w:val="18"/>
                            <w:lang w:eastAsia="zh-CN"/>
                          </w:rPr>
                          <w:t xml:space="preserve"> </w:t>
                        </w:r>
                        <w:r>
                          <w:rPr>
                            <w:rFonts w:ascii="Symbol" w:hAnsi="Symbol" w:cs="Symbol"/>
                            <w:color w:val="000000"/>
                            <w:sz w:val="18"/>
                            <w:szCs w:val="18"/>
                            <w:lang w:eastAsia="zh-CN"/>
                          </w:rPr>
                          <w:t></w:t>
                        </w:r>
                        <w:r>
                          <w:rPr>
                            <w:rFonts w:ascii="Symbol" w:hAnsi="Symbol" w:cs="Symbol"/>
                            <w:color w:val="000000"/>
                            <w:sz w:val="18"/>
                            <w:szCs w:val="18"/>
                            <w:lang w:eastAsia="zh-CN"/>
                          </w:rPr>
                          <w:t></w:t>
                        </w:r>
                        <w:r>
                          <w:rPr>
                            <w:rFonts w:hint="eastAsia"/>
                            <w:color w:val="000000"/>
                            <w:sz w:val="18"/>
                            <w:szCs w:val="18"/>
                            <w:lang w:eastAsia="zh-CN"/>
                          </w:rPr>
                          <w:t>TC</w:t>
                        </w:r>
                        <w:r>
                          <w:rPr>
                            <w:rFonts w:hint="eastAsia"/>
                            <w:color w:val="000000"/>
                            <w:sz w:val="18"/>
                            <w:szCs w:val="18"/>
                            <w:lang w:eastAsia="zh-CN"/>
                          </w:rPr>
                          <w:t>组合，计算每一</w:t>
                        </w:r>
                        <w:r>
                          <w:rPr>
                            <w:rFonts w:hint="eastAsia"/>
                            <w:color w:val="000000"/>
                            <w:sz w:val="18"/>
                            <w:szCs w:val="18"/>
                            <w:lang w:eastAsia="zh-CN"/>
                          </w:rPr>
                          <w:t>1 s</w:t>
                        </w:r>
                        <w:r>
                          <w:rPr>
                            <w:rFonts w:hint="eastAsia"/>
                            <w:color w:val="000000"/>
                            <w:sz w:val="18"/>
                            <w:szCs w:val="18"/>
                            <w:lang w:eastAsia="zh-CN"/>
                          </w:rPr>
                          <w:t>评分序列的</w:t>
                        </w:r>
                        <w:r>
                          <w:rPr>
                            <w:color w:val="000000"/>
                            <w:sz w:val="18"/>
                            <w:szCs w:val="18"/>
                            <w:lang w:eastAsia="zh-CN"/>
                          </w:rPr>
                          <w:t>M</w:t>
                        </w:r>
                        <w:r>
                          <w:rPr>
                            <w:rFonts w:hint="eastAsia"/>
                            <w:color w:val="000000"/>
                            <w:sz w:val="18"/>
                            <w:szCs w:val="18"/>
                            <w:lang w:eastAsia="zh-CN"/>
                          </w:rPr>
                          <w:t>和</w:t>
                        </w:r>
                        <w:r>
                          <w:rPr>
                            <w:color w:val="000000"/>
                            <w:sz w:val="18"/>
                            <w:szCs w:val="18"/>
                            <w:lang w:eastAsia="zh-CN"/>
                          </w:rPr>
                          <w:t xml:space="preserve">SD </w:t>
                        </w:r>
                      </w:p>
                    </w:txbxContent>
                  </v:textbox>
                </v:rect>
                <v:rect id="Rectangle 1445" o:spid="_x0000_s1823" style="position:absolute;left:45250;top:26854;width:628;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0v78A&#10;AADdAAAADwAAAGRycy9kb3ducmV2LnhtbERP24rCMBB9X/Afwgi+ramC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vS/vwAAAN0AAAAPAAAAAAAAAAAAAAAAAJgCAABkcnMvZG93bnJl&#10;di54bWxQSwUGAAAAAAQABAD1AAAAhAMAAAAA&#10;" filled="f" stroked="f">
                  <v:textbox style="mso-fit-shape-to-text:t" inset="0,0,0,0">
                    <w:txbxContent>
                      <w:p w:rsidR="00CD1263" w:rsidRDefault="00CD1263" w:rsidP="00032CC4">
                        <w:r>
                          <w:rPr>
                            <w:rFonts w:ascii="Symbol" w:hAnsi="Symbol" w:cs="Symbol"/>
                            <w:color w:val="000000"/>
                            <w:sz w:val="18"/>
                            <w:szCs w:val="18"/>
                          </w:rPr>
                          <w:t></w:t>
                        </w:r>
                      </w:p>
                    </w:txbxContent>
                  </v:textbox>
                </v:rect>
                <v:group id="Group 1446" o:spid="_x0000_s1824" style="position:absolute;left:2571;top:4641;width:51288;height:35065" coordorigin="374,1872" coordsize="8272,5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rect id="Rectangle 1448" o:spid="_x0000_s1825" style="position:absolute;left:7724;top:7163;width:9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b8MA&#10;AADdAAAADwAAAGRycy9kb3ducmV2LnhtbERPS4vCMBC+C/6HMMLeNHVx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Bb8MAAADdAAAADwAAAAAAAAAAAAAAAACYAgAAZHJzL2Rv&#10;d25yZXYueG1sUEsFBgAAAAAEAAQA9QAAAIgDAAAAAA==&#10;" filled="f" stroked="f">
                    <v:textbox inset="0,0,0,0">
                      <w:txbxContent>
                        <w:p w:rsidR="00CD1263" w:rsidRPr="00CD1263" w:rsidRDefault="00CD1263" w:rsidP="002E6C8A">
                          <w:pPr>
                            <w:spacing w:before="0"/>
                            <w:rPr>
                              <w:sz w:val="16"/>
                              <w:szCs w:val="16"/>
                            </w:rPr>
                          </w:pPr>
                          <w:r w:rsidRPr="00CD1263">
                            <w:rPr>
                              <w:rFonts w:hint="eastAsia"/>
                              <w:color w:val="000000"/>
                              <w:sz w:val="16"/>
                              <w:szCs w:val="16"/>
                              <w:lang w:eastAsia="zh-CN"/>
                            </w:rPr>
                            <w:t>BT.0500</w:t>
                          </w:r>
                          <w:r w:rsidRPr="00CD1263">
                            <w:rPr>
                              <w:color w:val="000000"/>
                              <w:sz w:val="16"/>
                              <w:szCs w:val="16"/>
                            </w:rPr>
                            <w:t>-10</w:t>
                          </w:r>
                        </w:p>
                      </w:txbxContent>
                    </v:textbox>
                  </v:rect>
                  <v:rect id="Rectangle 1449" o:spid="_x0000_s1826" style="position:absolute;left:1272;top:1925;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zlMUA&#10;AADdAAAADwAAAGRycy9kb3ducmV2LnhtbERPS2sCMRC+F/ofwhS81WzFFV2NooVCL4KPHupt3Ex3&#10;FzeTNUl19dcbQfA2H99zJrPW1OJEzleWFXx0ExDEudUVFwp+tl/vQxA+IGusLZOCC3mYTV9fJphp&#10;e+Y1nTahEDGEfYYKyhCaTEqfl2TQd21DHLk/6wyGCF0htcNzDDe17CXJQBqsODaU2NBnSflh828U&#10;LEbDxXHV5+V1vd/R7nd/SHsuUarz1s7HIAK14Sl+uL91nD9I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TOUxQAAAN0AAAAPAAAAAAAAAAAAAAAAAJgCAABkcnMv&#10;ZG93bnJldi54bWxQSwUGAAAAAAQABAD1AAAAigMAAAAA&#10;" fillcolor="black" stroked="f"/>
                  <v:rect id="Rectangle 1450" o:spid="_x0000_s1827" style="position:absolute;left:1497;top:1925;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451" o:spid="_x0000_s1828" style="position:absolute;left:1728;top:1925;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rect id="Rectangle 1452" o:spid="_x0000_s1829" style="position:absolute;left:1953;top:1925;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cCs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aCq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nArHAAAA3QAAAA8AAAAAAAAAAAAAAAAAmAIAAGRy&#10;cy9kb3ducmV2LnhtbFBLBQYAAAAABAAEAPUAAACMAwAAAAA=&#10;" fillcolor="black" stroked="f"/>
                  <v:rect id="Rectangle 1453" o:spid="_x0000_s1830" style="position:absolute;left:2179;top:1925;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5kcUA&#10;AADdAAAADwAAAGRycy9kb3ducmV2LnhtbERPTWvCQBC9F/wPywje6kZR0TSrVEHoRVDbQ71NsmMS&#10;zM6mu1uN/fVuodDbPN7nZKvONOJKzteWFYyGCQjiwuqaSwUf79vnOQgfkDU2lknBnTyslr2nDFNt&#10;b3yg6zGUIoawT1FBFUKbSumLigz6oW2JI3e2zmCI0JVSO7zFcNPIcZLMpMGaY0OFLW0qKi7Hb6Ng&#10;vZivv/YT3v0c8hOdPvPLdOwSpQb97vUFRKAu/Iv/3G86zp9NF/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DmRxQAAAN0AAAAPAAAAAAAAAAAAAAAAAJgCAABkcnMv&#10;ZG93bnJldi54bWxQSwUGAAAAAAQABAD1AAAAigMAAAAA&#10;" fillcolor="black" stroked="f"/>
                  <v:rect id="Rectangle 1454" o:spid="_x0000_s1831" style="position:absolute;left:2404;top:1925;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455" o:spid="_x0000_s1832" style="position:absolute;left:2635;top:1925;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rect id="Rectangle 1456" o:spid="_x0000_s1833" style="position:absolute;left:2860;top:1925;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hXcUA&#10;AADdAAAADwAAAGRycy9kb3ducmV2LnhtbERPS2vCQBC+F/wPyxS81U2DDTa6ihaEXgq+DvU2Zsck&#10;mJ1Nd1dN/fWuUOhtPr7nTGadacSFnK8tK3gdJCCIC6trLhXstsuXEQgfkDU2lknBL3mYTXtPE8y1&#10;vfKaLptQihjCPkcFVQhtLqUvKjLoB7YljtzROoMhQldK7fAaw00j0yTJpMGaY0OFLX1UVJw2Z6Ng&#10;8T5a/KyG/HVbH/a0/z6c3lKXKNV/7uZjEIG68C/+c3/qOD/L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GFdxQAAAN0AAAAPAAAAAAAAAAAAAAAAAJgCAABkcnMv&#10;ZG93bnJldi54bWxQSwUGAAAAAAQABAD1AAAAigMAAAAA&#10;" fillcolor="black" stroked="f"/>
                  <v:rect id="Rectangle 1457" o:spid="_x0000_s1834" style="position:absolute;left:3086;top:1925;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ExsUA&#10;AADdAAAADwAAAGRycy9kb3ducmV2LnhtbERPS2sCMRC+F/ofwgjealZtF12NUgtCL4X6OOht3Iy7&#10;i5vJNom67a9vBMHbfHzPmc5bU4sLOV9ZVtDvJSCIc6srLhRsN8uXEQgfkDXWlknBL3mYz56fpphp&#10;e+UVXdahEDGEfYYKyhCaTEqfl2TQ92xDHLmjdQZDhK6Q2uE1hptaDpIklQYrjg0lNvRRUn5an42C&#10;xXi0+Pl+5a+/1WFP+93h9DZwiVLdTvs+ARGoDQ/x3f2p4/w0Hc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MTGxQAAAN0AAAAPAAAAAAAAAAAAAAAAAJgCAABkcnMv&#10;ZG93bnJldi54bWxQSwUGAAAAAAQABAD1AAAAigMAAAAA&#10;" fillcolor="black" stroked="f"/>
                  <v:rect id="Rectangle 1458" o:spid="_x0000_s1835" style="position:absolute;left:3311;top:1925;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7Z8cA&#10;AADdAAAADwAAAGRycy9kb3ducmV2LnhtbESPT2sCMRTE74LfITyhN8261KKrUaog9CLUPwe9PTfP&#10;3cXNyzZJddtP3xQEj8PM/IaZLVpTixs5X1lWMBwkIIhzqysuFBz26/4YhA/IGmvLpOCHPCzm3c4M&#10;M23vvKXbLhQiQthnqKAMocmk9HlJBv3ANsTRu1hnMETpCqkd3iPc1DJNkjdpsOK4UGJDq5Ly6+7b&#10;KFhOxsuvz1fe/G7PJzodz9dR6hKlXnrt+xREoDY8w4/2h1aQToY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2fHAAAA3QAAAA8AAAAAAAAAAAAAAAAAmAIAAGRy&#10;cy9kb3ducmV2LnhtbFBLBQYAAAAABAAEAPUAAACMAwAAAAA=&#10;" fillcolor="black" stroked="f"/>
                  <v:rect id="Rectangle 1459" o:spid="_x0000_s1836" style="position:absolute;left:3542;top:1925;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e/MgA&#10;AADdAAAADwAAAGRycy9kb3ducmV2LnhtbESPT2sCMRTE7wW/Q3iCt5p1a0VXo2ih0Euh/jno7bl5&#10;7i5uXtYk6tpP3xQKPQ4z8xtmtmhNLW7kfGVZwaCfgCDOra64ULDbvj+PQfiArLG2TAoe5GEx7zzN&#10;MNP2zmu6bUIhIoR9hgrKEJpMSp+XZND3bUMcvZN1BkOUrpDa4T3CTS3TJBlJgxXHhRIbeispP2+u&#10;RsFqMl5dvob8+b0+HuiwP55fU5co1eu2yymIQG34D/+1P7SCdDJ4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F78yAAAAN0AAAAPAAAAAAAAAAAAAAAAAJgCAABk&#10;cnMvZG93bnJldi54bWxQSwUGAAAAAAQABAD1AAAAjQMAAAAA&#10;" fillcolor="black" stroked="f"/>
                  <v:rect id="Rectangle 1460" o:spid="_x0000_s1837" style="position:absolute;left:3767;top:1925;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GiMcA&#10;AADdAAAADwAAAGRycy9kb3ducmV2LnhtbESPT2sCMRTE7wW/Q3iCt5p1sUVXo2hB8FKofw56e26e&#10;u4ubl20SdfXTN4VCj8PM/IaZzltTixs5X1lWMOgnIIhzqysuFOx3q9cRCB+QNdaWScGDPMxnnZcp&#10;ZtreeUO3bShEhLDPUEEZQpNJ6fOSDPq+bYijd7bOYIjSFVI7vEe4qWWaJO/SYMVxocSGPkrKL9ur&#10;UbAcj5bfX0P+fG5ORzoeTpe31CVK9brtYgIiUBv+w3/ttVaQjgd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txojHAAAA3QAAAA8AAAAAAAAAAAAAAAAAmAIAAGRy&#10;cy9kb3ducmV2LnhtbFBLBQYAAAAABAAEAPUAAACMAwAAAAA=&#10;" fillcolor="black" stroked="f"/>
                  <v:rect id="Rectangle 1461" o:spid="_x0000_s1838" style="position:absolute;left:3993;top:1925;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jE8cA&#10;AADdAAAADwAAAGRycy9kb3ducmV2LnhtbESPQWsCMRSE74L/IbyCN826aNGtUVQQvAhqe6i35+Z1&#10;d3HzsiZRt/31jVDocZiZb5jZojW1uJPzlWUFw0ECgji3uuJCwcf7pj8B4QOyxtoyKfgmD4t5tzPD&#10;TNsHH+h+DIWIEPYZKihDaDIpfV6SQT+wDXH0vqwzGKJ0hdQOHxFuapkmyas0WHFcKLGhdUn55Xgz&#10;ClbTyeq6H/Hu53A+0enzfBmnLlGq99Iu30AEasN/+K+91QrS6XAM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YxPHAAAA3QAAAA8AAAAAAAAAAAAAAAAAmAIAAGRy&#10;cy9kb3ducmV2LnhtbFBLBQYAAAAABAAEAPUAAACMAwAAAAA=&#10;" fillcolor="black" stroked="f"/>
                  <v:rect id="Rectangle 1462" o:spid="_x0000_s1839" style="position:absolute;left:4218;top:1925;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9Z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2XAC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z/WTHAAAA3QAAAA8AAAAAAAAAAAAAAAAAmAIAAGRy&#10;cy9kb3ducmV2LnhtbFBLBQYAAAAABAAEAPUAAACMAwAAAAA=&#10;" fillcolor="black" stroked="f"/>
                  <v:rect id="Rectangle 1463" o:spid="_x0000_s1840" style="position:absolute;left:4449;top:1925;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Y/8gA&#10;AADdAAAADwAAAGRycy9kb3ducmV2LnhtbESPT2sCMRTE7wW/Q3iCt5p1qVVXo2ih0Euh/jno7bl5&#10;7i5uXtYk6tpP3xQKPQ4z8xtmtmhNLW7kfGVZwaCfgCDOra64ULDbvj+PQfiArLG2TAoe5GEx7zzN&#10;MNP2zmu6bUIhIoR9hgrKEJpMSp+XZND3bUMcvZN1BkOUrpDa4T3CTS3TJHmVBiuOCyU29FZSft5c&#10;jYLVZLy6fL3w5/f6eKDD/ngepi5Rqtdtl1MQgdrwH/5rf2gF6WQwgt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P1j/yAAAAN0AAAAPAAAAAAAAAAAAAAAAAJgCAABk&#10;cnMvZG93bnJldi54bWxQSwUGAAAAAAQABAD1AAAAjQMAAAAA&#10;" fillcolor="black" stroked="f"/>
                  <v:rect id="Rectangle 1464" o:spid="_x0000_s1841" style="position:absolute;left:4674;top:1925;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MjcUA&#10;AADdAAAADwAAAGRycy9kb3ducmV2LnhtbERPz2vCMBS+C/sfwhvspqllSu2ayhwMvAjT7TBvz+at&#10;LTYvXRK1+tcvB2HHj+93sRxMJ87kfGtZwXSSgCCurG65VvD1+T7OQPiArLGzTAqu5GFZPowKzLW9&#10;8JbOu1CLGMI+RwVNCH0upa8aMugntieO3I91BkOErpba4SWGm06mSTKXBluODQ329NZQddydjILV&#10;Ilv9fjzz5rY97Gn/fTjOUpco9fQ4vL6ACDSEf/HdvdYK0sU0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MyNxQAAAN0AAAAPAAAAAAAAAAAAAAAAAJgCAABkcnMv&#10;ZG93bnJldi54bWxQSwUGAAAAAAQABAD1AAAAigMAAAAA&#10;" fillcolor="black" stroked="f"/>
                  <v:rect id="Rectangle 1465" o:spid="_x0000_s1842" style="position:absolute;left:4900;top:1925;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FscA&#10;AADdAAAADwAAAGRycy9kb3ducmV2LnhtbESPT2vCQBTE7wW/w/KE3urG0BYTXaUWCl4K/umh3p7Z&#10;ZxLMvk13V41++q4geBxm5jfMZNaZRpzI+dqyguEgAUFcWF1zqeBn8/UyAuEDssbGMim4kIfZtPc0&#10;wVzbM6/otA6liBD2OSqoQmhzKX1RkUE/sC1x9PbWGQxRulJqh+cIN41Mk+RdGqw5LlTY0mdFxWF9&#10;NArm2Wj+t3zl7+tqt6Xt7+7wlrpEqed+9zEGEagLj/C9vdAK0myY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saRbHAAAA3QAAAA8AAAAAAAAAAAAAAAAAmAIAAGRy&#10;cy9kb3ducmV2LnhtbFBLBQYAAAAABAAEAPUAAACMAwAAAAA=&#10;" fillcolor="black" stroked="f"/>
                  <v:rect id="Rectangle 1466" o:spid="_x0000_s1843" style="position:absolute;left:5125;top:1925;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KNsMA&#10;AADdAAAADwAAAGRycy9kb3ducmV2LnhtbERPz2vCMBS+C/sfwht409SiotUoUxC8CNPtoLdn82yL&#10;zUuXRO321y8HwePH93u+bE0t7uR8ZVnBoJ+AIM6trrhQ8P216U1A+ICssbZMCn7Jw3Lx1pljpu2D&#10;93Q/hELEEPYZKihDaDIpfV6SQd+3DXHkLtYZDBG6QmqHjxhuapkmyVgarDg2lNjQuqT8ergZBavp&#10;ZPXzOeTd3/58otPxfB2lLlGq+95+zEAEasNL/HRvtYJ0msb9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oKNsMAAADdAAAADwAAAAAAAAAAAAAAAACYAgAAZHJzL2Rv&#10;d25yZXYueG1sUEsFBgAAAAAEAAQA9QAAAIgDAAAAAA==&#10;" fillcolor="black" stroked="f"/>
                  <v:rect id="Rectangle 1467" o:spid="_x0000_s1844" style="position:absolute;left:5356;top:1925;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rccA&#10;AADdAAAADwAAAGRycy9kb3ducmV2LnhtbESPT2sCMRTE74LfITyhN8261KKrUaog9CLUPwe9PTfP&#10;3cXNyzZJddtP3xQEj8PM/IaZLVpTixs5X1lWMBwkIIhzqysuFBz26/4YhA/IGmvLpOCHPCzm3c4M&#10;M23vvKXbLhQiQthnqKAMocmk9HlJBv3ANsTRu1hnMETpCqkd3iPc1DJNkjdpsOK4UGJDq5Ly6+7b&#10;KFhOxsuvz1fe/G7PJzodz9dR6hKlXnrt+xREoDY8w4/2h1aQTtIh/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2r63HAAAA3QAAAA8AAAAAAAAAAAAAAAAAmAIAAGRy&#10;cy9kb3ducmV2LnhtbFBLBQYAAAAABAAEAPUAAACMAwAAAAA=&#10;" fillcolor="black" stroked="f"/>
                  <v:rect id="Rectangle 1468" o:spid="_x0000_s1845" style="position:absolute;left:5581;top:1925;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x2scA&#10;AADdAAAADwAAAGRycy9kb3ducmV2LnhtbESPT2sCMRTE74V+h/AKvdWsoS26GqUWCl4K/jvo7bl5&#10;7i5uXrZJ1NVP3wiFHoeZ+Q0znna2EWfyoXasod/LQBAXztRcatisv14GIEJENtg4Jg1XCjCdPD6M&#10;MTfuwks6r2IpEoRDjhqqGNtcylBUZDH0XEucvIPzFmOSvpTG4yXBbSNVlr1LizWnhQpb+qyoOK5O&#10;VsNsOJj9LF75+7bc72i33R/flM+0fn7qPkYgInXxP/zXnhsNaqgU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kMdrHAAAA3QAAAA8AAAAAAAAAAAAAAAAAmAIAAGRy&#10;cy9kb3ducmV2LnhtbFBLBQYAAAAABAAEAPUAAACMAwAAAAA=&#10;" fillcolor="black" stroked="f"/>
                  <v:rect id="Rectangle 1469" o:spid="_x0000_s1846" style="position:absolute;left:5807;top:1872;width: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UQccA&#10;AADdAAAADwAAAGRycy9kb3ducmV2LnhtbESPT2sCMRTE74V+h/AK3mrWbSu6GkULgpdC/XPQ23Pz&#10;3F3cvKxJ1G0/fSMUPA4z8xtmPG1NLa7kfGVZQa+bgCDOra64ULDdLF4HIHxA1lhbJgU/5GE6eX4a&#10;Y6btjVd0XYdCRAj7DBWUITSZlD4vyaDv2oY4ekfrDIYoXSG1w1uEm1qmSdKXBiuOCyU29FlSflpf&#10;jIL5cDA/f7/z1+/qsKf97nD6SF2iVOelnY1ABGrDI/zfXmoF6TB9g/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lEHHAAAA3QAAAA8AAAAAAAAAAAAAAAAAmAIAAGRy&#10;cy9kb3ducmV2LnhtbFBLBQYAAAAABAAEAPUAAACMAwAAAAA=&#10;" fillcolor="black" stroked="f"/>
                  <v:rect id="Rectangle 1470" o:spid="_x0000_s1847" style="position:absolute;left:1051;top:2007;width:476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EMNccA&#10;AADdAAAADwAAAGRycy9kb3ducmV2LnhtbESPQWvCQBSE7wX/w/IKvdVNQyoaXcUIhV4KVXuot2f2&#10;mQSzb+PuVtP+ercgeBxm5htmtuhNK87kfGNZwcswAUFcWt1wpeBr+/Y8BuEDssbWMin4JQ+L+eBh&#10;hrm2F17TeRMqESHsc1RQh9DlUvqyJoN+aDvi6B2sMxiidJXUDi8RblqZJslIGmw4LtTY0aqm8rj5&#10;MQqKybg4fWb88bfe72j3vT++pi5R6umxX05BBOrDPXxrv2sF6ST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DDXHAAAA3QAAAA8AAAAAAAAAAAAAAAAAmAIAAGRy&#10;cy9kb3ducmV2LnhtbFBLBQYAAAAABAAEAPUAAACMAwAAAAA=&#10;" fillcolor="black" stroked="f"/>
                  <v:rect id="Rectangle 1471" o:spid="_x0000_s1848" style="position:absolute;left:1272;top:2492;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prscA&#10;AADdAAAADwAAAGRycy9kb3ducmV2LnhtbESPT2sCMRTE70K/Q3iF3jTbpRZdjVILBS+C/w56e26e&#10;u4ubl22S6uqnbwTB4zAzv2HG09bU4kzOV5YVvPcSEMS51RUXCrabn+4AhA/IGmvLpOBKHqaTl84Y&#10;M20vvKLzOhQiQthnqKAMocmk9HlJBn3PNsTRO1pnMETpCqkdXiLc1DJNkk9psOK4UGJD3yXlp/Wf&#10;UTAbDma/yw9e3FaHPe13h1M/dYlSb6/t1whEoDY8w4/2XCtIh2kf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Nqa7HAAAA3QAAAA8AAAAAAAAAAAAAAAAAmAIAAGRy&#10;cy9kb3ducmV2LnhtbFBLBQYAAAAABAAEAPUAAACMAwAAAAA=&#10;" fillcolor="black" stroked="f"/>
                  <v:rect id="Rectangle 1472" o:spid="_x0000_s1849" style="position:absolute;left:1497;top:2492;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32ccA&#10;AADdAAAADwAAAGRycy9kb3ducmV2LnhtbESPT2sCMRTE70K/Q3iF3jTbpRVdjVILBS+C/w56e26e&#10;u4ubl22S6tZPbwTB4zAzv2HG09bU4kzOV5YVvPcSEMS51RUXCrabn+4AhA/IGmvLpOCfPEwnL50x&#10;ZtpeeEXndShEhLDPUEEZQpNJ6fOSDPqebYijd7TOYIjSFVI7vES4qWWaJH1psOK4UGJD3yXlp/Wf&#10;UTAbDma/yw9eXFeHPe13h9Nn6hKl3l7brxGIQG14hh/tuVaQDtM+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N9nHAAAA3QAAAA8AAAAAAAAAAAAAAAAAmAIAAGRy&#10;cy9kb3ducmV2LnhtbFBLBQYAAAAABAAEAPUAAACMAwAAAAA=&#10;" fillcolor="black" stroked="f"/>
                  <v:rect id="Rectangle 1473" o:spid="_x0000_s1850" style="position:absolute;left:1728;top:2492;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SQscA&#10;AADdAAAADwAAAGRycy9kb3ducmV2LnhtbESPT2sCMRTE74V+h/AK3mrWpa26GkULgpdC/XPQ23Pz&#10;3F3cvKxJ1G0/fSMUPA4z8xtmPG1NLa7kfGVZQa+bgCDOra64ULDdLF4HIHxA1lhbJgU/5GE6eX4a&#10;Y6btjVd0XYdCRAj7DBWUITSZlD4vyaDv2oY4ekfrDIYoXSG1w1uEm1qmSfIhDVYcF0ps6LOk/LS+&#10;GAXz4WB+/n7jr9/VYU/73eH0nrpEqc5LOxuBCNSGR/i/vdQK0mHah/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kkLHAAAA3QAAAA8AAAAAAAAAAAAAAAAAmAIAAGRy&#10;cy9kb3ducmV2LnhtbFBLBQYAAAAABAAEAPUAAACMAwAAAAA=&#10;" fillcolor="black" stroked="f"/>
                  <v:rect id="Rectangle 1474" o:spid="_x0000_s1851" style="position:absolute;left:1953;top:2492;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GMMMA&#10;AADdAAAADwAAAGRycy9kb3ducmV2LnhtbERPz2vCMBS+C/sfwht409SiotUoUxC8CNPtoLdn82yL&#10;zUuXRO321y8HwePH93u+bE0t7uR8ZVnBoJ+AIM6trrhQ8P216U1A+ICssbZMCn7Jw3Lx1pljpu2D&#10;93Q/hELEEPYZKihDaDIpfV6SQd+3DXHkLtYZDBG6QmqHjxhuapkmyVgarDg2lNjQuqT8ergZBavp&#10;ZPXzOeTd3/58otPxfB2lLlGq+95+zEAEasNL/HRvtYJ0msa5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wGMMMAAADdAAAADwAAAAAAAAAAAAAAAACYAgAAZHJzL2Rv&#10;d25yZXYueG1sUEsFBgAAAAAEAAQA9QAAAIgDAAAAAA==&#10;" fillcolor="black" stroked="f"/>
                  <v:rect id="Rectangle 1475" o:spid="_x0000_s1852" style="position:absolute;left:2179;top:2492;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jq8cA&#10;AADdAAAADwAAAGRycy9kb3ducmV2LnhtbESPQWvCQBSE74X+h+UVvNWNwYpJXUULBS8FtT3U2zP7&#10;TILZt3F31eivd4VCj8PMfMNMZp1pxJmcry0rGPQTEMSF1TWXCn6+P1/HIHxA1thYJgVX8jCbPj9N&#10;MNf2wms6b0IpIoR9jgqqENpcSl9UZND3bUscvb11BkOUrpTa4SXCTSPTJBlJgzXHhQpb+qioOGxO&#10;RsEiGy+OqyF/3da7LW1/d4e31CVK9V66+TuIQF34D/+1l1pBmqUZ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Ao6vHAAAA3QAAAA8AAAAAAAAAAAAAAAAAmAIAAGRy&#10;cy9kb3ducmV2LnhtbFBLBQYAAAAABAAEAPUAAACMAwAAAAA=&#10;" fillcolor="black" stroked="f"/>
                  <v:rect id="Rectangle 1476" o:spid="_x0000_s1853" style="position:absolute;left:2404;top:2492;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c68QA&#10;AADdAAAADwAAAGRycy9kb3ducmV2LnhtbERPz2vCMBS+C/4P4QneNLU60c4oKgy8DKbuMG/P5q0t&#10;Ni81ybTbX78cBI8f3+/FqjW1uJHzlWUFo2ECgji3uuJCwefxbTAD4QOyxtoyKfglD6tlt7PATNs7&#10;7+l2CIWIIewzVFCG0GRS+rwkg35oG+LIfVtnMEToCqkd3mO4qWWaJFNpsOLYUGJD25Lyy+HHKNjM&#10;Z5vrx4Tf//bnE52+zpeX1CVK9Xvt+hVEoDY8xQ/3TitI5+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nOvEAAAA3QAAAA8AAAAAAAAAAAAAAAAAmAIAAGRycy9k&#10;b3ducmV2LnhtbFBLBQYAAAAABAAEAPUAAACJAwAAAAA=&#10;" fillcolor="black" stroked="f"/>
                  <v:rect id="Rectangle 1477" o:spid="_x0000_s1854" style="position:absolute;left:2635;top:2492;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5cMgA&#10;AADdAAAADwAAAGRycy9kb3ducmV2LnhtbESPT2sCMRTE7wW/Q3iCt5p1a0VXo2ih0Euh/jno7bl5&#10;7i5uXtYk6tpP3xQKPQ4z8xtmtmhNLW7kfGVZwaCfgCDOra64ULDbvj+PQfiArLG2TAoe5GEx7zzN&#10;MNP2zmu6bUIhIoR9hgrKEJpMSp+XZND3bUMcvZN1BkOUrpDa4T3CTS3TJBlJgxXHhRIbeispP2+u&#10;RsFqMl5dvob8+b0+HuiwP55fU5co1eu2yymIQG34D/+1P7SCdPIy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zlwyAAAAN0AAAAPAAAAAAAAAAAAAAAAAJgCAABk&#10;cnMvZG93bnJldi54bWxQSwUGAAAAAAQABAD1AAAAjQMAAAAA&#10;" fillcolor="black" stroked="f"/>
                  <v:rect id="Rectangle 1478" o:spid="_x0000_s1855" style="position:absolute;left:2860;top:2492;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nB8cA&#10;AADdAAAADwAAAGRycy9kb3ducmV2LnhtbESPT2sCMRTE74V+h/AK3mrWbSu6GkULgpdC/XPQ23Pz&#10;3F3cvKxJ1G0/fSMUPA4z8xtmPG1NLa7kfGVZQa+bgCDOra64ULDdLF4HIHxA1lhbJgU/5GE6eX4a&#10;Y6btjVd0XYdCRAj7DBWUITSZlD4vyaDv2oY4ekfrDIYoXSG1w1uEm1qmSdKXBiuOCyU29FlSflpf&#10;jIL5cDA/f7/z1+/qsKf97nD6SF2iVOelnY1ABGrDI/zfXmoF6fAt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9pwfHAAAA3QAAAA8AAAAAAAAAAAAAAAAAmAIAAGRy&#10;cy9kb3ducmV2LnhtbFBLBQYAAAAABAAEAPUAAACMAwAAAAA=&#10;" fillcolor="black" stroked="f"/>
                  <v:rect id="Rectangle 1479" o:spid="_x0000_s1856" style="position:absolute;left:3086;top:2492;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CnM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2ajfh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xApzHAAAA3QAAAA8AAAAAAAAAAAAAAAAAmAIAAGRy&#10;cy9kb3ducmV2LnhtbFBLBQYAAAAABAAEAPUAAACMAwAAAAA=&#10;" fillcolor="black" stroked="f"/>
                  <v:rect id="Rectangle 1480" o:spid="_x0000_s1857" style="position:absolute;left:3311;top:2492;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a6M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Tp5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YmujHAAAA3QAAAA8AAAAAAAAAAAAAAAAAmAIAAGRy&#10;cy9kb3ducmV2LnhtbFBLBQYAAAAABAAEAPUAAACMAwAAAAA=&#10;" fillcolor="black" stroked="f"/>
                  <v:rect id="Rectangle 1481" o:spid="_x0000_s1858" style="position:absolute;left:3542;top:2492;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8cA&#10;AADdAAAADwAAAGRycy9kb3ducmV2LnhtbESPQWsCMRSE74L/IbxCb5rtVouuRtGC4KWgtod6e26e&#10;u4ubl20SdeuvNwWhx2FmvmGm89bU4kLOV5YVvPQTEMS51RUXCr4+V70RCB+QNdaWScEveZjPup0p&#10;ZtpeeUuXXShEhLDPUEEZQpNJ6fOSDPq+bYijd7TOYIjSFVI7vEa4qWWaJG/SYMVxocSG3kvKT7uz&#10;UbAcj5Y/mwF/3LaHPe2/D6dh6hKlnp/axQREoDb8hx/ttVaQjl+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UP3PHAAAA3QAAAA8AAAAAAAAAAAAAAAAAmAIAAGRy&#10;cy9kb3ducmV2LnhtbFBLBQYAAAAABAAEAPUAAACMAwAAAAA=&#10;" fillcolor="black" stroked="f"/>
                  <v:rect id="Rectangle 1482" o:spid="_x0000_s1859" style="position:absolute;left:3767;top:2492;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BMcA&#10;AADdAAAADwAAAGRycy9kb3ducmV2LnhtbESPQWsCMRSE74L/IbxCb5rtVkVXo6hQ8FJQ20O9PTfP&#10;3cXNy5qkuvXXm0Khx2FmvmFmi9bU4krOV5YVvPQTEMS51RUXCj4/3npjED4ga6wtk4If8rCYdzsz&#10;zLS98Y6u+1CICGGfoYIyhCaT0uclGfR92xBH72SdwRClK6R2eItwU8s0SUbSYMVxocSG1iXl5/23&#10;UbCajFeX7YDf77vjgQ5fx/MwdYlSz0/tcgoiUBv+w3/tjVaQTl5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oQTHAAAA3QAAAA8AAAAAAAAAAAAAAAAAmAIAAGRy&#10;cy9kb3ducmV2LnhtbFBLBQYAAAAABAAEAPUAAACMAwAAAAA=&#10;" fillcolor="black" stroked="f"/>
                  <v:rect id="Rectangle 1483" o:spid="_x0000_s1860" style="position:absolute;left:3993;top:2492;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En8gA&#10;AADdAAAADwAAAGRycy9kb3ducmV2LnhtbESPQWsCMRSE7wX/Q3hCbzXrqq1ujaKFQi+CWg96e25e&#10;dxc3L2uS6ra/3hSEHoeZ+YaZzltTiws5X1lW0O8lIIhzqysuFOw+35/GIHxA1lhbJgU/5GE+6zxM&#10;MdP2yhu6bEMhIoR9hgrKEJpMSp+XZND3bEMcvS/rDIYoXSG1w2uEm1qmSfIsDVYcF0ps6K2k/LT9&#10;NgqWk/HyvB7y6ndzPNBhfzyNUpco9dhtF68gArXhP3xvf2gF6WTw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gSfyAAAAN0AAAAPAAAAAAAAAAAAAAAAAJgCAABk&#10;cnMvZG93bnJldi54bWxQSwUGAAAAAAQABAD1AAAAjQMAAAAA&#10;" fillcolor="black" stroked="f"/>
                  <v:rect id="Rectangle 1484" o:spid="_x0000_s1861" style="position:absolute;left:4218;top:2492;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Q7cQA&#10;AADdAAAADwAAAGRycy9kb3ducmV2LnhtbERPz2vCMBS+C/4P4QneNLU60c4oKgy8DKbuMG/P5q0t&#10;Ni81ybTbX78cBI8f3+/FqjW1uJHzlWUFo2ECgji3uuJCwefxbTAD4QOyxtoyKfglD6tlt7PATNs7&#10;7+l2CIWIIewzVFCG0GRS+rwkg35oG+LIfVtnMEToCqkd3mO4qWWaJFNpsOLYUGJD25Lyy+HHKNjM&#10;Z5vrx4Tf//bnE52+zpeX1CVK9Xvt+hVEoDY8xQ/3TitI5+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kO3EAAAA3QAAAA8AAAAAAAAAAAAAAAAAmAIAAGRycy9k&#10;b3ducmV2LnhtbFBLBQYAAAAABAAEAPUAAACJAwAAAAA=&#10;" fillcolor="black" stroked="f"/>
                  <v:rect id="Rectangle 1485" o:spid="_x0000_s1862" style="position:absolute;left:4449;top:2492;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1dscA&#10;AADdAAAADwAAAGRycy9kb3ducmV2LnhtbESPQWvCQBSE7wX/w/IEb3VjasWkrqKFQi+Fanuot2f2&#10;mQSzb+PuqrG/visUPA4z8w0zW3SmEWdyvrasYDRMQBAXVtdcKvj+enucgvABWWNjmRRcycNi3nuY&#10;Ya7thdd03oRSRAj7HBVUIbS5lL6oyKAf2pY4envrDIYoXSm1w0uEm0amSTKRBmuOCxW29FpRcdic&#10;jIJVNl0dP8f88bvebWn7szs8py5RatDvli8gAnXhHv5vv2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ZNXbHAAAA3QAAAA8AAAAAAAAAAAAAAAAAmAIAAGRy&#10;cy9kb3ducmV2LnhtbFBLBQYAAAAABAAEAPUAAACMAwAAAAA=&#10;" fillcolor="black" stroked="f"/>
                  <v:rect id="Rectangle 1486" o:spid="_x0000_s1863" style="position:absolute;left:4674;top:2492;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vlsQA&#10;AADdAAAADwAAAGRycy9kb3ducmV2LnhtbERPy4rCMBTdD/gP4QqzG1OLI1qNogMDbgZ8LXR3ba5t&#10;sbnpJFE78/VmIbg8nPd03ppa3Mj5yrKCfi8BQZxbXXGhYL/7/hiB8AFZY22ZFPyRh/ms8zbFTNs7&#10;b+i2DYWIIewzVFCG0GRS+rwkg75nG+LIna0zGCJ0hdQO7zHc1DJNkqE0WHFsKLGhr5Lyy/ZqFCzH&#10;o+XvesA//5vTkY6H0+UzdYlS7912MQERqA0v8dO90grS8SD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75bEAAAA3QAAAA8AAAAAAAAAAAAAAAAAmAIAAGRycy9k&#10;b3ducmV2LnhtbFBLBQYAAAAABAAEAPUAAACJAwAAAAA=&#10;" fillcolor="black" stroked="f"/>
                  <v:rect id="Rectangle 1487" o:spid="_x0000_s1864" style="position:absolute;left:4900;top:2492;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KDccA&#10;AADdAAAADwAAAGRycy9kb3ducmV2LnhtbESPT2sCMRTE7wW/Q3iCt5p1sUVXo2hB8FKofw56e26e&#10;u4ubl20SdfXTN4VCj8PM/IaZzltTixs5X1lWMOgnIIhzqysuFOx3q9cRCB+QNdaWScGDPMxnnZcp&#10;ZtreeUO3bShEhLDPUEEZQpNJ6fOSDPq+bYijd7bOYIjSFVI7vEe4qWWaJO/SYMVxocSGPkrKL9ur&#10;UbAcj5bfX0P+fG5ORzoeTpe31CVK9brtYgIiUBv+w3/ttVaQjo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pSg3HAAAA3QAAAA8AAAAAAAAAAAAAAAAAmAIAAGRy&#10;cy9kb3ducmV2LnhtbFBLBQYAAAAABAAEAPUAAACMAwAAAAA=&#10;" fillcolor="black" stroked="f"/>
                  <v:rect id="Rectangle 1488" o:spid="_x0000_s1865" style="position:absolute;left:5125;top:2492;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UescA&#10;AADdAAAADwAAAGRycy9kb3ducmV2LnhtbESPQWvCQBSE7wX/w/IKvdVNQyoaXcUIhV4KVXuot2f2&#10;mQSzb+PuVtP+ercgeBxm5htmtuhNK87kfGNZwcswAUFcWt1wpeBr+/Y8BuEDssbWMin4JQ+L+eBh&#10;hrm2F17TeRMqESHsc1RQh9DlUvqyJoN+aDvi6B2sMxiidJXUDi8RblqZJslIGmw4LtTY0aqm8rj5&#10;MQqKybg4fWb88bfe72j3vT++pi5R6umxX05BBOrDPXxrv2sF6SRL4f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71HrHAAAA3QAAAA8AAAAAAAAAAAAAAAAAmAIAAGRy&#10;cy9kb3ducmV2LnhtbFBLBQYAAAAABAAEAPUAAACMAwAAAAA=&#10;" fillcolor="black" stroked="f"/>
                  <v:rect id="Rectangle 1489" o:spid="_x0000_s1866" style="position:absolute;left:5356;top:2492;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x4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Tk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3ceHHAAAA3QAAAA8AAAAAAAAAAAAAAAAAmAIAAGRy&#10;cy9kb3ducmV2LnhtbFBLBQYAAAAABAAEAPUAAACMAwAAAAA=&#10;" fillcolor="black" stroked="f"/>
                  <v:rect id="Rectangle 1490" o:spid="_x0000_s1867" style="position:absolute;left:5581;top:2492;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plccA&#10;AADdAAAADwAAAGRycy9kb3ducmV2LnhtbESPT2vCQBTE70K/w/IKvemmIS0aXaUWCr0U/HfQ2zP7&#10;TILZt+nuVqOfvisIHoeZ+Q0zmXWmESdyvras4HWQgCAurK65VLBZf/WHIHxA1thYJgUX8jCbPvUm&#10;mGt75iWdVqEUEcI+RwVVCG0upS8qMugHtiWO3sE6gyFKV0rt8BzhppFpkrxLgzXHhQpb+qyoOK7+&#10;jIL5aDj/XWT8c13ud7Tb7o9vqUuUennuPsYgAnXhEb63v7WCdJR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6ZXHAAAA3QAAAA8AAAAAAAAAAAAAAAAAmAIAAGRy&#10;cy9kb3ducmV2LnhtbFBLBQYAAAAABAAEAPUAAACMAwAAAAA=&#10;" fillcolor="black" stroked="f"/>
                  <v:rect id="Rectangle 1491" o:spid="_x0000_s1868" style="position:absolute;left:5807;top:2439;width: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MDscA&#10;AADdAAAADwAAAGRycy9kb3ducmV2LnhtbESPQWsCMRSE7wX/Q3iCt5p10aKrUVQQeimo7UFvz81z&#10;d3HzsiZRt/31jVDocZiZb5jZojW1uJPzlWUFg34Cgji3uuJCwdfn5nUMwgdkjbVlUvBNHhbzzssM&#10;M20fvKP7PhQiQthnqKAMocmk9HlJBn3fNsTRO1tnMETpCqkdPiLc1DJNkjdpsOK4UGJD65Lyy/5m&#10;FKwm49V1O+SPn93pSMfD6TJKXaJUr9supyACteE//Nd+1wrSyXAE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TA7HAAAA3QAAAA8AAAAAAAAAAAAAAAAAmAIAAGRy&#10;cy9kb3ducmV2LnhtbFBLBQYAAAAABAAEAPUAAACMAwAAAAA=&#10;" fillcolor="black" stroked="f"/>
                  <v:rect id="Rectangle 1492" o:spid="_x0000_s1869" style="position:absolute;left:1051;top:2573;width:476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SeccA&#10;AADdAAAADwAAAGRycy9kb3ducmV2LnhtbESPT2sCMRTE74LfITyhN812saJbo2ih4EXw36HenpvX&#10;3cXNy5qkuvXTG6HQ4zAzv2Gm89bU4krOV5YVvA4SEMS51RUXCg77z/4YhA/IGmvLpOCXPMxn3c4U&#10;M21vvKXrLhQiQthnqKAMocmk9HlJBv3ANsTR+7bOYIjSFVI7vEW4qWWaJCNpsOK4UGJDHyXl592P&#10;UbCcjJeXzZDX9+3pSMev0/ktdYlSL7128Q4iUBv+w3/tlVaQToY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0nnHAAAA3QAAAA8AAAAAAAAAAAAAAAAAmAIAAGRy&#10;cy9kb3ducmV2LnhtbFBLBQYAAAAABAAEAPUAAACMAwAAAAA=&#10;" fillcolor="black" stroked="f"/>
                  <v:rect id="Rectangle 1493" o:spid="_x0000_s1870" style="position:absolute;left:1272;top:3063;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34scA&#10;AADdAAAADwAAAGRycy9kb3ducmV2LnhtbESPQWvCQBSE7wX/w/IKvTWbBm01uooKhV6Eanuot2f2&#10;mQSzb+PuVqO/visUPA4z8w0zmXWmESdyvras4CVJQRAXVtdcKvj+en8egvABWWNjmRRcyMNs2nuY&#10;YK7tmdd02oRSRAj7HBVUIbS5lL6oyKBPbEscvb11BkOUrpTa4TnCTSOzNH2VBmuOCxW2tKyoOGx+&#10;jYLFaLg4fvZ5dV3vtrT92R0GmUuVenrs5mMQgbpwD/+3P7SCbNR/g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Md+LHAAAA3QAAAA8AAAAAAAAAAAAAAAAAmAIAAGRy&#10;cy9kb3ducmV2LnhtbFBLBQYAAAAABAAEAPUAAACMAwAAAAA=&#10;" fillcolor="black" stroked="f"/>
                  <v:rect id="Rectangle 1494" o:spid="_x0000_s1871" style="position:absolute;left:1497;top:3063;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jkMQA&#10;AADdAAAADwAAAGRycy9kb3ducmV2LnhtbERPy4rCMBTdD/gP4QqzG1OLI1qNogMDbgZ8LXR3ba5t&#10;sbnpJFE78/VmIbg8nPd03ppa3Mj5yrKCfi8BQZxbXXGhYL/7/hiB8AFZY22ZFPyRh/ms8zbFTNs7&#10;b+i2DYWIIewzVFCG0GRS+rwkg75nG+LIna0zGCJ0hdQO7zHc1DJNkqE0WHFsKLGhr5Lyy/ZqFCzH&#10;o+XvesA//5vTkY6H0+UzdYlS7912MQERqA0v8dO90grS8SD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45DEAAAA3QAAAA8AAAAAAAAAAAAAAAAAmAIAAGRycy9k&#10;b3ducmV2LnhtbFBLBQYAAAAABAAEAPUAAACJAwAAAAA=&#10;" fillcolor="black" stroked="f"/>
                  <v:rect id="Rectangle 1495" o:spid="_x0000_s1872" style="position:absolute;left:1728;top:3063;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GC8cA&#10;AADdAAAADwAAAGRycy9kb3ducmV2LnhtbESPT2vCQBTE70K/w/KE3nRjsMVEV6mFQi8F//RQb8/s&#10;Mwlm36a7W41++q4geBxm5jfMbNGZRpzI+dqygtEwAUFcWF1zqeB7+zGYgPABWWNjmRRcyMNi/tSb&#10;Ya7tmdd02oRSRAj7HBVUIbS5lL6oyKAf2pY4egfrDIYoXSm1w3OEm0amSfIqDdYcFyps6b2i4rj5&#10;MwqW2WT5uxrz13W939HuZ398SV2i1HO/e5uCCNSFR/je/tQK0myc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RgvHAAAA3QAAAA8AAAAAAAAAAAAAAAAAmAIAAGRy&#10;cy9kb3ducmV2LnhtbFBLBQYAAAAABAAEAPUAAACMAwAAAAA=&#10;" fillcolor="black" stroked="f"/>
                  <v:rect id="Rectangle 1496" o:spid="_x0000_s1873" style="position:absolute;left:1953;top:3063;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5S8UA&#10;AADdAAAADwAAAGRycy9kb3ducmV2LnhtbERPz2vCMBS+D/Y/hDfwNtMVHbUzyioIuwzU7TBvz+at&#10;LTYvNYm1+tebw2DHj+/3fDmYVvTkfGNZwcs4AUFcWt1wpeD7a/2cgfABWWNrmRRcycNy8fgwx1zb&#10;C2+p34VKxBD2OSqoQ+hyKX1Zk0E/th1x5H6tMxgidJXUDi8x3LQyTZJXabDh2FBjR6uayuPubBQU&#10;s6w4bSb8edse9rT/ORynqUuUGj0N728gAg3hX/zn/tAK0tk0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HlLxQAAAN0AAAAPAAAAAAAAAAAAAAAAAJgCAABkcnMv&#10;ZG93bnJldi54bWxQSwUGAAAAAAQABAD1AAAAigMAAAAA&#10;" fillcolor="black" stroked="f"/>
                  <v:rect id="Rectangle 1497" o:spid="_x0000_s1874" style="position:absolute;left:2179;top:3063;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0McA&#10;AADdAAAADwAAAGRycy9kb3ducmV2LnhtbESPQWsCMRSE74L/IbyCN826aNGtUVQQvAhqe6i35+Z1&#10;d3HzsiZRt/31jVDocZiZb5jZojW1uJPzlWUFw0ECgji3uuJCwcf7pj8B4QOyxtoyKfgmD4t5tzPD&#10;TNsHH+h+DIWIEPYZKihDaDIpfV6SQT+wDXH0vqwzGKJ0hdQOHxFuapkmyas0WHFcKLGhdUn55Xgz&#10;ClbTyeq6H/Hu53A+0enzfBmnLlGq99Iu30AEasN/+K+91QrS6Xg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3NDHAAAA3QAAAA8AAAAAAAAAAAAAAAAAmAIAAGRy&#10;cy9kb3ducmV2LnhtbFBLBQYAAAAABAAEAPUAAACMAwAAAAA=&#10;" fillcolor="black" stroked="f"/>
                  <v:rect id="Rectangle 1498" o:spid="_x0000_s1875" style="position:absolute;left:2404;top:3063;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Cp8cA&#10;AADdAAAADwAAAGRycy9kb3ducmV2LnhtbESPT2sCMRTE70K/Q3iF3jTbpRZdjVILBS+C/w56e26e&#10;u4ubl22S6uqnbwTB4zAzv2HG09bU4kzOV5YVvPcSEMS51RUXCrabn+4AhA/IGmvLpOBKHqaTl84Y&#10;M20vvKLzOhQiQthnqKAMocmk9HlJBn3PNsTRO1pnMETpCqkdXiLc1DJNkk9psOK4UGJD3yXlp/Wf&#10;UTAbDma/yw9e3FaHPe13h1M/dYlSb6/t1whEoDY8w4/2XCtIh/0U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iQqfHAAAA3QAAAA8AAAAAAAAAAAAAAAAAmAIAAGRy&#10;cy9kb3ducmV2LnhtbFBLBQYAAAAABAAEAPUAAACMAwAAAAA=&#10;" fillcolor="black" stroked="f"/>
                  <v:rect id="Rectangle 1499" o:spid="_x0000_s1876" style="position:absolute;left:2635;top:3063;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nPMcA&#10;AADdAAAADwAAAGRycy9kb3ducmV2LnhtbESPQWsCMRSE74L/IbxCb5rtVouuRtGC4KWgtod6e26e&#10;u4ubl20SdeuvNwWhx2FmvmGm89bU4kLOV5YVvPQTEMS51RUXCr4+V70RCB+QNdaWScEveZjPup0p&#10;ZtpeeUuXXShEhLDPUEEZQpNJ6fOSDPq+bYijd7TOYIjSFVI7vEa4qWWaJG/SYMVxocSG3kvKT7uz&#10;UbAcj5Y/mwF/3LaHPe2/D6dh6hKlnp/axQREoDb8hx/ttVaQjoe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5zzHAAAA3QAAAA8AAAAAAAAAAAAAAAAAmAIAAGRy&#10;cy9kb3ducmV2LnhtbFBLBQYAAAAABAAEAPUAAACMAwAAAAA=&#10;" fillcolor="black" stroked="f"/>
                  <v:rect id="Rectangle 1500" o:spid="_x0000_s1877" style="position:absolute;left:2860;top:3063;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SMcA&#10;AADdAAAADwAAAGRycy9kb3ducmV2LnhtbESPQWsCMRSE7wX/Q3iCt5p10aKrUVQQeimo7UFvz81z&#10;d3HzsiZRt/31jVDocZiZb5jZojW1uJPzlWUFg34Cgji3uuJCwdfn5nUMwgdkjbVlUvBNHhbzzssM&#10;M20fvKP7PhQiQthnqKAMocmk9HlJBn3fNsTRO1tnMETpCqkdPiLc1DJNkjdpsOK4UGJD65Lyy/5m&#10;FKwm49V1O+SPn93pSMfD6TJKXaJUr9supyACteE//Nd+1wrSyWg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f0jHAAAA3QAAAA8AAAAAAAAAAAAAAAAAmAIAAGRy&#10;cy9kb3ducmV2LnhtbFBLBQYAAAAABAAEAPUAAACMAwAAAAA=&#10;" fillcolor="black" stroked="f"/>
                  <v:rect id="Rectangle 1501" o:spid="_x0000_s1878" style="position:absolute;left:3086;top:3063;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a08cA&#10;AADdAAAADwAAAGRycy9kb3ducmV2LnhtbESPT2vCQBTE7wW/w/IKvdVNQ1M0uooKhV4K/umh3p7Z&#10;ZxLMvo27W41++q4geBxm5jfMeNqZRpzI+dqygrd+AoK4sLrmUsHP5vN1AMIHZI2NZVJwIQ/TSe9p&#10;jLm2Z17RaR1KESHsc1RQhdDmUvqiIoO+b1vi6O2tMxiidKXUDs8RbhqZJsmHNFhzXKiwpUVFxWH9&#10;ZxTMh4P5cfnO39fVbkvb390hS12i1MtzNxuBCNSFR/je/tIK0mGW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2tPHAAAA3QAAAA8AAAAAAAAAAAAAAAAAmAIAAGRy&#10;cy9kb3ducmV2LnhtbFBLBQYAAAAABAAEAPUAAACMAwAAAAA=&#10;" fillcolor="black" stroked="f"/>
                  <v:rect id="Rectangle 1502" o:spid="_x0000_s1879" style="position:absolute;left:3311;top:3063;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EpMcA&#10;AADdAAAADwAAAGRycy9kb3ducmV2LnhtbESPQWsCMRSE7wX/Q3iCt5rtoqJbo2ih4EVQ20O9PTev&#10;u4ublzWJuvbXm4LgcZiZb5jpvDW1uJDzlWUFb/0EBHFudcWFgu+vz9cxCB+QNdaWScGNPMxnnZcp&#10;ZtpeeUuXXShEhLDPUEEZQpNJ6fOSDPq+bYij92udwRClK6R2eI1wU8s0SUbSYMVxocSGPkrKj7uz&#10;UbCcjJenzYDXf9vDnvY/h+MwdYlSvW67eAcRqA3P8KO90grSyXAE/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ZRKTHAAAA3QAAAA8AAAAAAAAAAAAAAAAAmAIAAGRy&#10;cy9kb3ducmV2LnhtbFBLBQYAAAAABAAEAPUAAACMAwAAAAA=&#10;" fillcolor="black" stroked="f"/>
                  <v:rect id="Rectangle 1503" o:spid="_x0000_s1880" style="position:absolute;left:3542;top:3063;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hP8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Tk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V4T/HAAAA3QAAAA8AAAAAAAAAAAAAAAAAmAIAAGRy&#10;cy9kb3ducmV2LnhtbFBLBQYAAAAABAAEAPUAAACMAwAAAAA=&#10;" fillcolor="black" stroked="f"/>
                  <v:rect id="Rectangle 1504" o:spid="_x0000_s1881" style="position:absolute;left:3767;top:3063;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1TcUA&#10;AADdAAAADwAAAGRycy9kb3ducmV2LnhtbERPz2vCMBS+D/Y/hDfwNtMVHbUzyioIuwzU7TBvz+at&#10;LTYvNYm1+tebw2DHj+/3fDmYVvTkfGNZwcs4AUFcWt1wpeD7a/2cgfABWWNrmRRcycNy8fgwx1zb&#10;C2+p34VKxBD2OSqoQ+hyKX1Zk0E/th1x5H6tMxgidJXUDi8x3LQyTZJXabDh2FBjR6uayuPubBQU&#10;s6w4bSb8edse9rT/ORynqUuUGj0N728gAg3hX/zn/tAK0tk0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VNxQAAAN0AAAAPAAAAAAAAAAAAAAAAAJgCAABkcnMv&#10;ZG93bnJldi54bWxQSwUGAAAAAAQABAD1AAAAigMAAAAA&#10;" fillcolor="black" stroked="f"/>
                  <v:rect id="Rectangle 1505" o:spid="_x0000_s1882" style="position:absolute;left:3993;top:3063;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Q1scA&#10;AADdAAAADwAAAGRycy9kb3ducmV2LnhtbESPQWvCQBSE7wX/w/IK3ppNQxWTuooWCl6Eqj3U2zP7&#10;mgSzb9PdVdP+ercgeBxm5htmOu9NK87kfGNZwXOSgiAurW64UvC5e3+agPABWWNrmRT8kof5bPAw&#10;xULbC2/ovA2ViBD2BSqoQ+gKKX1Zk0Gf2I44et/WGQxRukpqh5cIN63M0nQsDTYcF2rs6K2m8rg9&#10;GQXLfLL8+Xjh9d/msKf91+E4ylyq1PCxX7yCCNSHe/jWXmkFWT7K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G0NbHAAAA3QAAAA8AAAAAAAAAAAAAAAAAmAIAAGRy&#10;cy9kb3ducmV2LnhtbFBLBQYAAAAABAAEAPUAAACMAwAAAAA=&#10;" fillcolor="black" stroked="f"/>
                  <v:rect id="Rectangle 1506" o:spid="_x0000_s1883" style="position:absolute;left:4218;top:3063;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z9sQA&#10;AADdAAAADwAAAGRycy9kb3ducmV2LnhtbERPz2vCMBS+C/sfwhN209SyiVZjmYOBF0HdDvP2bJ5t&#10;afPSJZl2/vXmIOz48f1e5r1pxYWcry0rmIwTEMSF1TWXCr4+P0YzED4ga2wtk4I/8pCvngZLzLS9&#10;8p4uh1CKGMI+QwVVCF0mpS8qMujHtiOO3Nk6gyFCV0rt8BrDTSvTJJlKgzXHhgo7eq+oaA6/RsF6&#10;Plv/7F54e9ufjnT8PjWvqUuUeh72bwsQgfrwL364N1pBOp/G/fF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s/bEAAAA3QAAAA8AAAAAAAAAAAAAAAAAmAIAAGRycy9k&#10;b3ducmV2LnhtbFBLBQYAAAAABAAEAPUAAACJAwAAAAA=&#10;" fillcolor="black" stroked="f"/>
                  <v:rect id="Rectangle 1507" o:spid="_x0000_s1884" style="position:absolute;left:4449;top:3063;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WbccA&#10;AADdAAAADwAAAGRycy9kb3ducmV2LnhtbESPQWsCMRSE74L/IbyCN826qOjWKFoQvAjV9lBvz83r&#10;7uLmZZtEXf31jVDocZiZb5j5sjW1uJLzlWUFw0ECgji3uuJCwefHpj8F4QOyxtoyKbiTh+Wi25lj&#10;pu2N93Q9hEJECPsMFZQhNJmUPi/JoB/Yhjh639YZDFG6QmqHtwg3tUyTZCINVhwXSmzoraT8fLgY&#10;BevZdP3zPuLdY3860vHrdB6nLlGq99KuXkEEasN/+K+91QrS2WQI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cFm3HAAAA3QAAAA8AAAAAAAAAAAAAAAAAmAIAAGRy&#10;cy9kb3ducmV2LnhtbFBLBQYAAAAABAAEAPUAAACMAwAAAAA=&#10;" fillcolor="black" stroked="f"/>
                  <v:rect id="Rectangle 1508" o:spid="_x0000_s1885" style="position:absolute;left:4674;top:3063;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IGscA&#10;AADdAAAADwAAAGRycy9kb3ducmV2LnhtbESPT2sCMRTE70K/Q3iF3jTbpRVdjVILBS+C/w56e26e&#10;u4ubl22S6tZPbwTB4zAzv2HG09bU4kzOV5YVvPcSEMS51RUXCrabn+4AhA/IGmvLpOCfPEwnL50x&#10;ZtpeeEXndShEhLDPUEEZQpNJ6fOSDPqebYijd7TOYIjSFVI7vES4qWWaJH1psOK4UGJD3yXlp/Wf&#10;UTAbDma/yw9eXFeHPe13h9Nn6hKl3l7brxGIQG14hh/tuVaQDvsp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iBrHAAAA3QAAAA8AAAAAAAAAAAAAAAAAmAIAAGRy&#10;cy9kb3ducmV2LnhtbFBLBQYAAAAABAAEAPUAAACMAwAAAAA=&#10;" fillcolor="black" stroked="f"/>
                  <v:rect id="Rectangle 1509" o:spid="_x0000_s1886" style="position:absolute;left:4900;top:3063;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gccA&#10;AADdAAAADwAAAGRycy9kb3ducmV2LnhtbESPQWsCMRSE74L/IbxCb5rtVkVXo6hQ8FJQ20O9PTfP&#10;3cXNy5qkuvXXm0Khx2FmvmFmi9bU4krOV5YVvPQTEMS51RUXCj4/3npjED4ga6wtk4If8rCYdzsz&#10;zLS98Y6u+1CICGGfoYIyhCaT0uclGfR92xBH72SdwRClK6R2eItwU8s0SUbSYMVxocSG1iXl5/23&#10;UbCajFeX7YDf77vjgQ5fx/MwdYlSz0/tcgoiUBv+w3/tjVaQTkav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CLYHHAAAA3QAAAA8AAAAAAAAAAAAAAAAAmAIAAGRy&#10;cy9kb3ducmV2LnhtbFBLBQYAAAAABAAEAPUAAACMAwAAAAA=&#10;" fillcolor="black" stroked="f"/>
                  <v:rect id="Rectangle 1510" o:spid="_x0000_s1887" style="position:absolute;left:5125;top:3063;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19ccA&#10;AADdAAAADwAAAGRycy9kb3ducmV2LnhtbESPT2sCMRTE74LfITyhN812saJbo2ih4EXw36HenpvX&#10;3cXNy5qkuvXTG6HQ4zAzv2Gm89bU4krOV5YVvA4SEMS51RUXCg77z/4YhA/IGmvLpOCXPMxn3c4U&#10;M21vvKXrLhQiQthnqKAMocmk9HlJBv3ANsTR+7bOYIjSFVI7vEW4qWWaJCNpsOK4UGJDHyXl592P&#10;UbCcjJeXzZDX9+3pSMev0/ktdYlSL7128Q4iUBv+w3/tlVaQTkZ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rtfXHAAAA3QAAAA8AAAAAAAAAAAAAAAAAmAIAAGRy&#10;cy9kb3ducmV2LnhtbFBLBQYAAAAABAAEAPUAAACMAwAAAAA=&#10;" fillcolor="black" stroked="f"/>
                  <v:rect id="Rectangle 1511" o:spid="_x0000_s1888" style="position:absolute;left:5356;top:3063;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QbscA&#10;AADdAAAADwAAAGRycy9kb3ducmV2LnhtbESPQWsCMRSE7wX/Q3iCt5rtoqJbo2ih4EVQ20O9PTev&#10;u4ublzWJuvbXm4LgcZiZb5jpvDW1uJDzlWUFb/0EBHFudcWFgu+vz9cxCB+QNdaWScGNPMxnnZcp&#10;ZtpeeUuXXShEhLDPUEEZQpNJ6fOSDPq+bYij92udwRClK6R2eI1wU8s0SUbSYMVxocSGPkrKj7uz&#10;UbCcjJenzYDXf9vDnvY/h+MwdYlSvW67eAcRqA3P8KO90grSyWgI/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nEG7HAAAA3QAAAA8AAAAAAAAAAAAAAAAAmAIAAGRy&#10;cy9kb3ducmV2LnhtbFBLBQYAAAAABAAEAPUAAACMAwAAAAA=&#10;" fillcolor="black" stroked="f"/>
                  <v:rect id="Rectangle 1512" o:spid="_x0000_s1889" style="position:absolute;left:5581;top:3063;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OGccA&#10;AADdAAAADwAAAGRycy9kb3ducmV2LnhtbESPQWvCQBSE74L/YXmF3nTTUINGV9FCoZdC1R7q7Zl9&#10;JsHs23R3q9Ff3xUEj8PMfMPMFp1pxImcry0reBkmIIgLq2suFXxv3wdjED4ga2wsk4ILeVjM+70Z&#10;5tqeeU2nTShFhLDPUUEVQptL6YuKDPqhbYmjd7DOYIjSlVI7PEe4aWSaJJk0WHNcqLClt4qK4+bP&#10;KFhNxqvfr1f+vK73O9r97I+j1CVKPT91yymIQF14hO/tD60gnWQZ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1jhnHAAAA3QAAAA8AAAAAAAAAAAAAAAAAmAIAAGRy&#10;cy9kb3ducmV2LnhtbFBLBQYAAAAABAAEAPUAAACMAwAAAAA=&#10;" fillcolor="black" stroked="f"/>
                  <v:rect id="Rectangle 1513" o:spid="_x0000_s1890" style="position:absolute;left:5807;top:3006;width: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rgscA&#10;AADdAAAADwAAAGRycy9kb3ducmV2LnhtbESPQWsCMRSE74L/IbxCb5rtUq2uRtGC4KWgtod6e26e&#10;u4ubl20SdeuvNwWhx2FmvmGm89bU4kLOV5YVvPQTEMS51RUXCr4+V70RCB+QNdaWScEveZjPup0p&#10;ZtpeeUuXXShEhLDPUEEZQpNJ6fOSDPq+bYijd7TOYIjSFVI7vEa4qWWaJENpsOK4UGJD7yXlp93Z&#10;KFiOR8ufzSt/3LaHPe2/D6dB6hKlnp/axQREoDb8hx/ttVaQjod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5K4LHAAAA3QAAAA8AAAAAAAAAAAAAAAAAmAIAAGRy&#10;cy9kb3ducmV2LnhtbFBLBQYAAAAABAAEAPUAAACMAwAAAAA=&#10;" fillcolor="black" stroked="f"/>
                  <v:rect id="Rectangle 1514" o:spid="_x0000_s1891" style="position:absolute;left:5735;top:3140;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8MQA&#10;AADdAAAADwAAAGRycy9kb3ducmV2LnhtbERPz2vCMBS+C/sfwhN209SyiVZjmYOBF0HdDvP2bJ5t&#10;afPSJZl2/vXmIOz48f1e5r1pxYWcry0rmIwTEMSF1TWXCr4+P0YzED4ga2wtk4I/8pCvngZLzLS9&#10;8p4uh1CKGMI+QwVVCF0mpS8qMujHtiOO3Nk6gyFCV0rt8BrDTSvTJJlKgzXHhgo7eq+oaA6/RsF6&#10;Plv/7F54e9ufjnT8PjWvqUuUeh72bwsQgfrwL364N1pBOp/GufF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v/DEAAAA3QAAAA8AAAAAAAAAAAAAAAAAmAIAAGRycy9k&#10;b3ducmV2LnhtbFBLBQYAAAAABAAEAPUAAACJAwAAAAA=&#10;" fillcolor="black" stroked="f"/>
                  <v:rect id="Rectangle 1515" o:spid="_x0000_s1892" style="position:absolute;left:5620;top:3140;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a8cA&#10;AADdAAAADwAAAGRycy9kb3ducmV2LnhtbESPQWvCQBSE74L/YXmF3nTTUMVEV9FCoZdC1R7q7Zl9&#10;JsHs23R3q9Ff3xUEj8PMfMPMFp1pxImcry0reBkmIIgLq2suFXxv3wcTED4ga2wsk4ILeVjM+70Z&#10;5tqeeU2nTShFhLDPUUEVQptL6YuKDPqhbYmjd7DOYIjSlVI7PEe4aWSaJGNpsOa4UGFLbxUVx82f&#10;UbDKJqvfr1f+vK73O9r97I+j1CVKPT91yymIQF14hO/tD60gzcYZ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GmvHAAAA3QAAAA8AAAAAAAAAAAAAAAAAmAIAAGRy&#10;cy9kb3ducmV2LnhtbFBLBQYAAAAABAAEAPUAAACMAwAAAAA=&#10;" fillcolor="black" stroked="f"/>
                  <v:rect id="Rectangle 1516" o:spid="_x0000_s1893" style="position:absolute;left:5504;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lK8QA&#10;AADdAAAADwAAAGRycy9kb3ducmV2LnhtbERPz2vCMBS+C/4P4QneNLXo1M4oKgy8DKbuMG/P5q0t&#10;Ni81ybTbX78cBI8f3+/FqjW1uJHzlWUFo2ECgji3uuJCwefxbTAD4QOyxtoyKfglD6tlt7PATNs7&#10;7+l2CIWIIewzVFCG0GRS+rwkg35oG+LIfVtnMEToCqkd3mO4qWWaJC/SYMWxocSGtiXll8OPUbCZ&#10;zzbXjzG//+3PJzp9nS+T1CVK9Xvt+hVEoDY8xQ/3TitI59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JSvEAAAA3QAAAA8AAAAAAAAAAAAAAAAAmAIAAGRycy9k&#10;b3ducmV2LnhtbFBLBQYAAAAABAAEAPUAAACJAwAAAAA=&#10;" fillcolor="black" stroked="f"/>
                  <v:rect id="Rectangle 1517" o:spid="_x0000_s1894" style="position:absolute;left:5389;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AsMgA&#10;AADdAAAADwAAAGRycy9kb3ducmV2LnhtbESPT2sCMRTE7wW/Q3iCt5p1qVVXo2ih0Euh/jno7bl5&#10;7i5uXtYk6tpP3xQKPQ4z8xtmtmhNLW7kfGVZwaCfgCDOra64ULDbvj+PQfiArLG2TAoe5GEx7zzN&#10;MNP2zmu6bUIhIoR9hgrKEJpMSp+XZND3bUMcvZN1BkOUrpDa4T3CTS3TJHmVBiuOCyU29FZSft5c&#10;jYLVZLy6fL3w5/f6eKDD/ngepi5Rqtdtl1MQgdrwH/5rf2gF6WQ0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YCwyAAAAN0AAAAPAAAAAAAAAAAAAAAAAJgCAABk&#10;cnMvZG93bnJldi54bWxQSwUGAAAAAAQABAD1AAAAjQMAAAAA&#10;" fillcolor="black" stroked="f"/>
                  <v:rect id="Rectangle 1518" o:spid="_x0000_s1895" style="position:absolute;left:5274;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ex8cA&#10;AADdAAAADwAAAGRycy9kb3ducmV2LnhtbESPT2sCMRTE74V+h/AK3mrWpa26GkULgpdC/XPQ23Pz&#10;3F3cvKxJ1G0/fSMUPA4z8xtmPG1NLa7kfGVZQa+bgCDOra64ULDdLF4HIHxA1lhbJgU/5GE6eX4a&#10;Y6btjVd0XYdCRAj7DBWUITSZlD4vyaDv2oY4ekfrDIYoXSG1w1uEm1qmSfIhDVYcF0ps6LOk/LS+&#10;GAXz4WB+/n7jr9/VYU/73eH0nrpEqc5LOxuBCNSGR/i/vdQK0mE/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XHsfHAAAA3QAAAA8AAAAAAAAAAAAAAAAAmAIAAGRy&#10;cy9kb3ducmV2LnhtbFBLBQYAAAAABAAEAPUAAACMAwAAAAA=&#10;" fillcolor="black" stroked="f"/>
                  <v:rect id="Rectangle 1519" o:spid="_x0000_s1896" style="position:absolute;left:5159;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7XMgA&#10;AADdAAAADwAAAGRycy9kb3ducmV2LnhtbESPQWsCMRSE7wX/Q3hCbzXrqq1ujaKFQi+CWg96e25e&#10;dxc3L2uS6ra/3hSEHoeZ+YaZzltTiws5X1lW0O8lIIhzqysuFOw+35/GIHxA1lhbJgU/5GE+6zxM&#10;MdP2yhu6bEMhIoR9hgrKEJpMSp+XZND3bEMcvS/rDIYoXSG1w2uEm1qmSfIsDVYcF0ps6K2k/LT9&#10;NgqWk/HyvB7y6ndzPNBhfzyNUpco9dhtF68gArXhP3xvf2gF6eRlAH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27tcyAAAAN0AAAAPAAAAAAAAAAAAAAAAAJgCAABk&#10;cnMvZG93bnJldi54bWxQSwUGAAAAAAQABAD1AAAAjQMAAAAA&#10;" fillcolor="black" stroked="f"/>
                  <v:rect id="Rectangle 1520" o:spid="_x0000_s1897" style="position:absolute;left:5044;top:3140;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jKMcA&#10;AADdAAAADwAAAGRycy9kb3ducmV2LnhtbESPQWvCQBSE7wX/w/IKvTWbBm01uooKhV6Eanuot2f2&#10;mQSzb+PuVqO/visUPA4z8w0zmXWmESdyvras4CVJQRAXVtdcKvj+en8egvABWWNjmRRcyMNs2nuY&#10;YK7tmdd02oRSRAj7HBVUIbS5lL6oyKBPbEscvb11BkOUrpTa4TnCTSOzNH2VBmuOCxW2tKyoOGx+&#10;jYLFaLg4fvZ5dV3vtrT92R0GmUuVenrs5mMQgbpwD/+3P7SCbPTWh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yIyjHAAAA3QAAAA8AAAAAAAAAAAAAAAAAmAIAAGRy&#10;cy9kb3ducmV2LnhtbFBLBQYAAAAABAAEAPUAAACMAwAAAAA=&#10;" fillcolor="black" stroked="f"/>
                  <v:rect id="Rectangle 1521" o:spid="_x0000_s1898" style="position:absolute;left:4928;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Gs8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Tl5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hrPHAAAA3QAAAA8AAAAAAAAAAAAAAAAAmAIAAGRy&#10;cy9kb3ducmV2LnhtbFBLBQYAAAAABAAEAPUAAACMAwAAAAA=&#10;" fillcolor="black" stroked="f"/>
                  <v:rect id="Rectangle 1522" o:spid="_x0000_s1899" style="position:absolute;left:4813;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YxMcA&#10;AADdAAAADwAAAGRycy9kb3ducmV2LnhtbESPQWsCMRSE74L/IbxCb5rtUq2uRtGC4KWgtod6e26e&#10;u4ubl20SdeuvNwWhx2FmvmGm89bU4kLOV5YVvPQTEMS51RUXCr4+V70RCB+QNdaWScEveZjPup0p&#10;ZtpeeUuXXShEhLDPUEEZQpNJ6fOSDPq+bYijd7TOYIjSFVI7vEa4qWWaJENpsOK4UGJD7yXlp93Z&#10;KFiOR8ufzSt/3LaHPe2/D6dB6hKlnp/axQREoDb8hx/ttVaQjt+G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sGMTHAAAA3QAAAA8AAAAAAAAAAAAAAAAAmAIAAGRy&#10;cy9kb3ducmV2LnhtbFBLBQYAAAAABAAEAPUAAACMAwAAAAA=&#10;" fillcolor="black" stroked="f"/>
                  <v:rect id="Rectangle 1523" o:spid="_x0000_s1900" style="position:absolute;left:4698;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9X8cA&#10;AADdAAAADwAAAGRycy9kb3ducmV2LnhtbESPT2sCMRTE74LfIbxCb5rtUv+tRlGh4KWgtod6e26e&#10;u4ublzVJdeunN4VCj8PM/IaZLVpTiys5X1lW8NJPQBDnVldcKPj8eOuNQfiArLG2TAp+yMNi3u3M&#10;MNP2xju67kMhIoR9hgrKEJpMSp+XZND3bUMcvZN1BkOUrpDa4S3CTS3TJBlKgxXHhRIbWpeUn/ff&#10;RsFqMl5dtq/8ft8dD3T4Op4HqUuUen5ql1MQgdrwH/5rb7SCdDIawe+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vV/HAAAA3QAAAA8AAAAAAAAAAAAAAAAAmAIAAGRy&#10;cy9kb3ducmV2LnhtbFBLBQYAAAAABAAEAPUAAACMAwAAAAA=&#10;" fillcolor="black" stroked="f"/>
                  <v:rect id="Rectangle 1524" o:spid="_x0000_s1901" style="position:absolute;left:4583;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pLcQA&#10;AADdAAAADwAAAGRycy9kb3ducmV2LnhtbERPz2vCMBS+C/4P4QneNLXo1M4oKgy8DKbuMG/P5q0t&#10;Ni81ybTbX78cBI8f3+/FqjW1uJHzlWUFo2ECgji3uuJCwefxbTAD4QOyxtoyKfglD6tlt7PATNs7&#10;7+l2CIWIIewzVFCG0GRS+rwkg35oG+LIfVtnMEToCqkd3mO4qWWaJC/SYMWxocSGtiXll8OPUbCZ&#10;zzbXjzG//+3PJzp9nS+T1CVK9Xvt+hVEoDY8xQ/3TitI5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S3EAAAA3QAAAA8AAAAAAAAAAAAAAAAAmAIAAGRycy9k&#10;b3ducmV2LnhtbFBLBQYAAAAABAAEAPUAAACJAwAAAAA=&#10;" fillcolor="black" stroked="f"/>
                  <v:rect id="Rectangle 1525" o:spid="_x0000_s1902" style="position:absolute;left:4468;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MtscA&#10;AADdAAAADwAAAGRycy9kb3ducmV2LnhtbESPQWvCQBSE7wX/w/IEb3VjqNWkrqKFQi+Fanuot2f2&#10;mQSzb+PuqrG/visUPA4z8w0zW3SmEWdyvrasYDRMQBAXVtdcKvj+enucgvABWWNjmRRcycNi3nuY&#10;Ya7thdd03oRSRAj7HBVUIbS5lL6oyKAf2pY4envrDIYoXSm1w0uEm0amSfIsDdYcFyps6bWi4rA5&#10;GQWrbLo6fj7xx+96t6Xtz+4wTl2i1KDfLV9ABOrCPfzfftcK0myS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jLbHAAAA3QAAAA8AAAAAAAAAAAAAAAAAmAIAAGRy&#10;cy9kb3ducmV2LnhtbFBLBQYAAAAABAAEAPUAAACMAwAAAAA=&#10;" fillcolor="black" stroked="f"/>
                  <v:rect id="Rectangle 1526" o:spid="_x0000_s1903" style="position:absolute;left:4353;top:3140;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VDMQA&#10;AADdAAAADwAAAGRycy9kb3ducmV2LnhtbERPz2vCMBS+C/4P4QneNLU4qZ1RdDDwMphuh3l7Ns+2&#10;2LzUJGq3v345CB4/vt+LVWcacSPna8sKJuMEBHFhdc2lgu+v91EGwgdkjY1lUvBLHlbLfm+BubZ3&#10;3tFtH0oRQ9jnqKAKoc2l9EVFBv3YtsSRO1lnMEToSqkd3mO4aWSaJDNpsObYUGFLbxUV5/3VKNjM&#10;s83lc8off7vjgQ4/x/NL6hKlhoNu/QoiUBee4od7qxWk8yz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cVQzEAAAA3QAAAA8AAAAAAAAAAAAAAAAAmAIAAGRycy9k&#10;b3ducmV2LnhtbFBLBQYAAAAABAAEAPUAAACJAwAAAAA=&#10;" fillcolor="black" stroked="f"/>
                  <v:rect id="Rectangle 1527" o:spid="_x0000_s1904" style="position:absolute;left:4237;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wl8cA&#10;AADdAAAADwAAAGRycy9kb3ducmV2LnhtbESPT2vCQBTE74V+h+UVvNWNwZYYXaUWCr0U/HfQ2zP7&#10;TILZt+nuVqOfvisIHoeZ+Q0zmXWmESdyvrasYNBPQBAXVtdcKtisv14zED4ga2wsk4ILeZhNn58m&#10;mGt75iWdVqEUEcI+RwVVCG0upS8qMuj7tiWO3sE6gyFKV0rt8BzhppFpkrxLgzXHhQpb+qyoOK7+&#10;jIL5KJv/Lob8c13ud7Tb7o9vqUuU6r10H2MQgbrwCN/b31pBOso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Q8JfHAAAA3QAAAA8AAAAAAAAAAAAAAAAAmAIAAGRy&#10;cy9kb3ducmV2LnhtbFBLBQYAAAAABAAEAPUAAACMAwAAAAA=&#10;" fillcolor="black" stroked="f"/>
                  <v:rect id="Rectangle 1528" o:spid="_x0000_s1905" style="position:absolute;left:4122;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u4McA&#10;AADdAAAADwAAAGRycy9kb3ducmV2LnhtbESPQWvCQBSE74X+h+UVems2hioxdRUtFLwI1fZQb8/s&#10;Mwlm38bdVaO/3i0Uehxm5htmMutNK87kfGNZwSBJQRCXVjdcKfj++njJQfiArLG1TAqu5GE2fXyY&#10;YKHthdd03oRKRAj7AhXUIXSFlL6syaBPbEccvb11BkOUrpLa4SXCTSuzNB1Jgw3HhRo7eq+pPGxO&#10;RsFinC+On6+8uq13W9r+7A7DzKVKPT/18zcQgfrwH/5rL7WCbJxn8Ps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buDHAAAA3QAAAA8AAAAAAAAAAAAAAAAAmAIAAGRy&#10;cy9kb3ducmV2LnhtbFBLBQYAAAAABAAEAPUAAACMAwAAAAA=&#10;" fillcolor="black" stroked="f"/>
                  <v:rect id="Rectangle 1529" o:spid="_x0000_s1906" style="position:absolute;left:4007;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Le8gA&#10;AADdAAAADwAAAGRycy9kb3ducmV2LnhtbESPT2vCQBTE7wW/w/IEb3XT1EpMXUULhV4K9c+h3p7Z&#10;1ySYfRt3V4399F2h4HGYmd8w03lnGnEm52vLCp6GCQjiwuqaSwXbzftjBsIHZI2NZVJwJQ/zWe9h&#10;irm2F17ReR1KESHsc1RQhdDmUvqiIoN+aFvi6P1YZzBE6UqpHV4i3DQyTZKxNFhzXKiwpbeKisP6&#10;ZBQsJ9ny+DXiz9/Vfke77/3hJXWJUoN+t3gFEagL9/B/+0MrSCfZM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st7yAAAAN0AAAAPAAAAAAAAAAAAAAAAAJgCAABk&#10;cnMvZG93bnJldi54bWxQSwUGAAAAAAQABAD1AAAAjQMAAAAA&#10;" fillcolor="black" stroked="f"/>
                  <v:rect id="Rectangle 1530" o:spid="_x0000_s1907" style="position:absolute;left:3892;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TD8cA&#10;AADdAAAADwAAAGRycy9kb3ducmV2LnhtbESPT2vCQBTE70K/w/IKvemmwZYYXaUWCr0U/HfQ2zP7&#10;TILZt+nuVqOfvisIHoeZ+Q0zmXWmESdyvras4HWQgCAurK65VLBZf/UzED4ga2wsk4ILeZhNn3oT&#10;zLU985JOq1CKCGGfo4IqhDaX0hcVGfQD2xJH72CdwRClK6V2eI5w08g0Sd6lwZrjQoUtfVZUHFd/&#10;RsF8lM1/F0P+uS73O9pt98e31CVKvTx3H2MQgbrwCN/b31pBOsq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Uw/HAAAA3QAAAA8AAAAAAAAAAAAAAAAAmAIAAGRy&#10;cy9kb3ducmV2LnhtbFBLBQYAAAAABAAEAPUAAACMAwAAAAA=&#10;" fillcolor="black" stroked="f"/>
                  <v:rect id="Rectangle 1531" o:spid="_x0000_s1908" style="position:absolute;left:3777;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2lMcA&#10;AADdAAAADwAAAGRycy9kb3ducmV2LnhtbESPT2vCQBTE74LfYXmF3nTTUCVGV9FCoZeCf3qot2f2&#10;mQSzb9Pdrab99K4geBxm5jfMbNGZRpzJ+dqygpdhAoK4sLrmUsHX7n2QgfABWWNjmRT8kYfFvN+b&#10;Ya7thTd03oZSRAj7HBVUIbS5lL6oyKAf2pY4ekfrDIYoXSm1w0uEm0amSTKWBmuOCxW29FZRcdr+&#10;GgWrSbb6Wb/y5//msKf99+E0Sl2i1PNTt5yCCNSFR/je/tAK0kk2gt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r9pTHAAAA3QAAAA8AAAAAAAAAAAAAAAAAmAIAAGRy&#10;cy9kb3ducmV2LnhtbFBLBQYAAAAABAAEAPUAAACMAwAAAAA=&#10;" fillcolor="black" stroked="f"/>
                  <v:rect id="Rectangle 1532" o:spid="_x0000_s1909" style="position:absolute;left:3662;top:3140;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o48cA&#10;AADdAAAADwAAAGRycy9kb3ducmV2LnhtbESPQWvCQBSE74L/YXmF3nTTUCVGV9FCoZdC1R7q7Zl9&#10;JsHs23R3q9Ff3xUEj8PMfMPMFp1pxImcry0reBkmIIgLq2suFXxv3wcZCB+QNTaWScGFPCzm/d4M&#10;c23PvKbTJpQiQtjnqKAKoc2l9EVFBv3QtsTRO1hnMETpSqkdniPcNDJNkrE0WHNcqLClt4qK4+bP&#10;KFhNstXv1yt/Xtf7He1+9sdR6hKlnp+65RREoC48wvf2h1aQTrIx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aOPHAAAA3QAAAA8AAAAAAAAAAAAAAAAAmAIAAGRy&#10;cy9kb3ducmV2LnhtbFBLBQYAAAAABAAEAPUAAACMAwAAAAA=&#10;" fillcolor="black" stroked="f"/>
                  <v:rect id="Rectangle 1533" o:spid="_x0000_s1910" style="position:absolute;left:3546;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NeMgA&#10;AADdAAAADwAAAGRycy9kb3ducmV2LnhtbESPT2vCQBTE7wW/w/IEb3XTUGtMXUULhV4K9c+h3p7Z&#10;1ySYfRt3V4399F2h4HGYmd8w03lnGnEm52vLCp6GCQjiwuqaSwXbzftjBsIHZI2NZVJwJQ/zWe9h&#10;irm2F17ReR1KESHsc1RQhdDmUvqiIoN+aFvi6P1YZzBE6UqpHV4i3DQyTZIXabDmuFBhS28VFYf1&#10;yShYTrLl8euZP39X+x3tvveHUeoSpQb9bvEKIlAX7uH/9odWkE6yM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Nc14yAAAAN0AAAAPAAAAAAAAAAAAAAAAAJgCAABk&#10;cnMvZG93bnJldi54bWxQSwUGAAAAAAQABAD1AAAAjQMAAAAA&#10;" fillcolor="black" stroked="f"/>
                  <v:rect id="Rectangle 1534" o:spid="_x0000_s1911" style="position:absolute;left:3431;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ZCsQA&#10;AADdAAAADwAAAGRycy9kb3ducmV2LnhtbERPz2vCMBS+C/4P4QneNLU4qZ1RdDDwMphuh3l7Ns+2&#10;2LzUJGq3v345CB4/vt+LVWcacSPna8sKJuMEBHFhdc2lgu+v91EGwgdkjY1lUvBLHlbLfm+BubZ3&#10;3tFtH0oRQ9jnqKAKoc2l9EVFBv3YtsSRO1lnMEToSqkd3mO4aWSaJDNpsObYUGFLbxUV5/3VKNjM&#10;s83lc8off7vjgQ4/x/NL6hKlhoNu/QoiUBee4od7qxWk8yz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WQrEAAAA3QAAAA8AAAAAAAAAAAAAAAAAmAIAAGRycy9k&#10;b3ducmV2LnhtbFBLBQYAAAAABAAEAPUAAACJAwAAAAA=&#10;" fillcolor="black" stroked="f"/>
                  <v:rect id="Rectangle 1535" o:spid="_x0000_s1912" style="position:absolute;left:3316;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kccA&#10;AADdAAAADwAAAGRycy9kb3ducmV2LnhtbESPQWvCQBSE7wX/w/IEb3VjsCWJrqKFQi+FanvQ2zP7&#10;TILZt3F3q2l/fbcgeBxm5htmvuxNKy7kfGNZwWScgCAurW64UvD1+fqYgfABWWNrmRT8kIflYvAw&#10;x0LbK2/osg2ViBD2BSqoQ+gKKX1Zk0E/th1x9I7WGQxRukpqh9cIN61Mk+RZGmw4LtTY0UtN5Wn7&#10;bRSs82x9/pjy++/msKf97nB6Sl2i1GjYr2YgAvXhHr6137SCNM9y+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JHHAAAA3QAAAA8AAAAAAAAAAAAAAAAAmAIAAGRy&#10;cy9kb3ducmV2LnhtbFBLBQYAAAAABAAEAPUAAACMAwAAAAA=&#10;" fillcolor="black" stroked="f"/>
                  <v:rect id="Rectangle 1536" o:spid="_x0000_s1913" style="position:absolute;left:3201;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D0cQA&#10;AADdAAAADwAAAGRycy9kb3ducmV2LnhtbERPz2vCMBS+D/wfwhN2m6llDts1FR0MdhGm22Hens2z&#10;LTYvNcm0+tcvh4HHj+93sRhMJ87kfGtZwXSSgCCurG65VvD99f40B+EDssbOMim4kodFOXooMNf2&#10;whs6b0MtYgj7HBU0IfS5lL5qyKCf2J44cgfrDIYIXS21w0sMN51Mk+RFGmw5NjTY01tD1XH7axSs&#10;svnq9PnM69tmv6Pdz/44S12i1ON4WL6CCDSEu/jf/aEVpFkW98c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w9HEAAAA3QAAAA8AAAAAAAAAAAAAAAAAmAIAAGRycy9k&#10;b3ducmV2LnhtbFBLBQYAAAAABAAEAPUAAACJAwAAAAA=&#10;" fillcolor="black" stroked="f"/>
                  <v:rect id="Rectangle 1537" o:spid="_x0000_s1914" style="position:absolute;left:3086;top:3140;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mSscA&#10;AADdAAAADwAAAGRycy9kb3ducmV2LnhtbESPT2vCQBTE7wW/w/KE3urG0BYTXaUWCl4K/umh3p7Z&#10;ZxLMvk13V41++q4geBxm5jfMZNaZRpzI+dqyguEgAUFcWF1zqeBn8/UyAuEDssbGMim4kIfZtPc0&#10;wVzbM6/otA6liBD2OSqoQmhzKX1RkUE/sC1x9PbWGQxRulJqh+cIN41Mk+RdGqw5LlTY0mdFxWF9&#10;NArm2Wj+t3zl7+tqt6Xt7+7wlrpEqed+9zEGEagLj/C9vdAK0iwb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JZkrHAAAA3QAAAA8AAAAAAAAAAAAAAAAAmAIAAGRy&#10;cy9kb3ducmV2LnhtbFBLBQYAAAAABAAEAPUAAACMAwAAAAA=&#10;" fillcolor="black" stroked="f"/>
                  <v:rect id="Rectangle 1538" o:spid="_x0000_s1915" style="position:absolute;left:2971;top:3140;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4PccA&#10;AADdAAAADwAAAGRycy9kb3ducmV2LnhtbESPQWvCQBSE74X+h+UVvNWNwYpJXUULBS8FtT3U2zP7&#10;TILZt3F31eivd4VCj8PMfMNMZp1pxJmcry0rGPQTEMSF1TWXCn6+P1/HIHxA1thYJgVX8jCbPj9N&#10;MNf2wms6b0IpIoR9jgqqENpcSl9UZND3bUscvb11BkOUrpTa4SXCTSPTJBlJgzXHhQpb+qioOGxO&#10;RsEiGy+OqyF/3da7LW1/d4e31CVK9V66+TuIQF34D/+1l1pBmmUp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D3HAAAA3QAAAA8AAAAAAAAAAAAAAAAAmAIAAGRy&#10;cy9kb3ducmV2LnhtbFBLBQYAAAAABAAEAPUAAACMAwAAAAA=&#10;" fillcolor="black" stroked="f"/>
                  <v:rect id="Rectangle 1539" o:spid="_x0000_s1916" style="position:absolute;left:2855;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dpscA&#10;AADdAAAADwAAAGRycy9kb3ducmV2LnhtbESPQWvCQBSE7wX/w/IEb3VjasWkrqKFQi+Fanuot2f2&#10;mQSzb+PuqrG/visUPA4z8w0zW3SmEWdyvrasYDRMQBAXVtdcKvj+enucgvABWWNjmRRcycNi3nuY&#10;Ya7thdd03oRSRAj7HBVUIbS5lL6oyKAf2pY4envrDIYoXSm1w0uEm0amSTKRBmuOCxW29FpRcdic&#10;jIJVNl0dP8f88bvebWn7szs8py5RatDvli8gAnXhHv5vv2sFaZY9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XabHAAAA3QAAAA8AAAAAAAAAAAAAAAAAmAIAAGRy&#10;cy9kb3ducmV2LnhtbFBLBQYAAAAABAAEAPUAAACMAwAAAAA=&#10;" fillcolor="black" stroked="f"/>
                  <v:rect id="Rectangle 1540" o:spid="_x0000_s1917" style="position:absolute;left:2740;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F0scA&#10;AADdAAAADwAAAGRycy9kb3ducmV2LnhtbESPT2vCQBTE70K/w/KE3nRjsMVEV6mFQi8F//RQb8/s&#10;Mwlm36a7W41++q4geBxm5jfMbNGZRpzI+dqygtEwAUFcWF1zqeB7+zGYgPABWWNjmRRcyMNi/tSb&#10;Ya7tmdd02oRSRAj7HBVUIbS5lL6oyKAf2pY4egfrDIYoXSm1w3OEm0amSfIqDdYcFyps6b2i4rj5&#10;MwqW2WT5uxrz13W939HuZ398SV2i1HO/e5uCCNSFR/je/tQK0iwbw+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xdLHAAAA3QAAAA8AAAAAAAAAAAAAAAAAmAIAAGRy&#10;cy9kb3ducmV2LnhtbFBLBQYAAAAABAAEAPUAAACMAwAAAAA=&#10;" fillcolor="black" stroked="f"/>
                  <v:rect id="Rectangle 1541" o:spid="_x0000_s1918" style="position:absolute;left:2625;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gSccA&#10;AADdAAAADwAAAGRycy9kb3ducmV2LnhtbESPQWvCQBSE7wX/w/IK3ppNQxWTuooWCl6Eqj3U2zP7&#10;mgSzb9PdVdP+ercgeBxm5htmOu9NK87kfGNZwXOSgiAurW64UvC5e3+agPABWWNrmRT8kof5bPAw&#10;xULbC2/ovA2ViBD2BSqoQ+gKKX1Zk0Gf2I44et/WGQxRukpqh5cIN63M0nQsDTYcF2rs6K2m8rg9&#10;GQXLfLL8+Xjh9d/msKf91+E4ylyq1PCxX7yCCNSHe/jWXmkFWZ6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YEnHAAAA3QAAAA8AAAAAAAAAAAAAAAAAmAIAAGRy&#10;cy9kb3ducmV2LnhtbFBLBQYAAAAABAAEAPUAAACMAwAAAAA=&#10;" fillcolor="black" stroked="f"/>
                  <v:rect id="Rectangle 1542" o:spid="_x0000_s1919" style="position:absolute;left:2510;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PscA&#10;AADdAAAADwAAAGRycy9kb3ducmV2LnhtbESPQWvCQBSE74L/YXmF3nTTUMVEV9FCoZdC1R7q7Zl9&#10;JsHs23R3q9Ff3xUEj8PMfMPMFp1pxImcry0reBkmIIgLq2suFXxv3wcTED4ga2wsk4ILeVjM+70Z&#10;5tqeeU2nTShFhLDPUUEVQptL6YuKDPqhbYmjd7DOYIjSlVI7PEe4aWSaJGNpsOa4UGFLbxUVx82f&#10;UbDKJqvfr1f+vK73O9r97I+j1CVKPT91yymIQF14hO/tD60gzbIx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g/j7HAAAA3QAAAA8AAAAAAAAAAAAAAAAAmAIAAGRy&#10;cy9kb3ducmV2LnhtbFBLBQYAAAAABAAEAPUAAACMAwAAAAA=&#10;" fillcolor="black" stroked="f"/>
                  <v:rect id="Rectangle 1543" o:spid="_x0000_s1920" style="position:absolute;left:2395;top:3140;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bpccA&#10;AADdAAAADwAAAGRycy9kb3ducmV2LnhtbESPQWvCQBSE7wX/w/IEb3VjqNWkrqKFQi+Fanuot2f2&#10;mQSzb+PuqrG/visUPA4z8w0zW3SmEWdyvrasYDRMQBAXVtdcKvj+enucgvABWWNjmRRcycNi3nuY&#10;Ya7thdd03oRSRAj7HBVUIbS5lL6oyKAf2pY4envrDIYoXSm1w0uEm0amSfIsDdYcFyps6bWi4rA5&#10;GQWrbLo6fj7xx+96t6Xtz+4wTl2i1KDfLV9ABOrCPfzfftcK0iybwO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W6XHAAAA3QAAAA8AAAAAAAAAAAAAAAAAmAIAAGRy&#10;cy9kb3ducmV2LnhtbFBLBQYAAAAABAAEAPUAAACMAwAAAAA=&#10;" fillcolor="black" stroked="f"/>
                  <v:rect id="Rectangle 1544" o:spid="_x0000_s1921" style="position:absolute;left:2279;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P18QA&#10;AADdAAAADwAAAGRycy9kb3ducmV2LnhtbERPz2vCMBS+D/wfwhN2m6llDts1FR0MdhGm22Hens2z&#10;LTYvNcm0+tcvh4HHj+93sRhMJ87kfGtZwXSSgCCurG65VvD99f40B+EDssbOMim4kodFOXooMNf2&#10;whs6b0MtYgj7HBU0IfS5lL5qyKCf2J44cgfrDIYIXS21w0sMN51Mk+RFGmw5NjTY01tD1XH7axSs&#10;svnq9PnM69tmv6Pdz/44S12i1ON4WL6CCDSEu/jf/aEVpFkW58Y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z9fEAAAA3QAAAA8AAAAAAAAAAAAAAAAAmAIAAGRycy9k&#10;b3ducmV2LnhtbFBLBQYAAAAABAAEAPUAAACJAwAAAAA=&#10;" fillcolor="black" stroked="f"/>
                  <v:rect id="Rectangle 1545" o:spid="_x0000_s1922" style="position:absolute;left:2164;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qTMcA&#10;AADdAAAADwAAAGRycy9kb3ducmV2LnhtbESPQWvCQBSE74X+h+UVvNWNwYpJXUULBS8FtT3U2zP7&#10;TILZt3F31eivd4VCj8PMfMNMZp1pxJmcry0rGPQTEMSF1TWXCn6+P1/HIHxA1thYJgVX8jCbPj9N&#10;MNf2wms6b0IpIoR9jgqqENpcSl9UZND3bUscvb11BkOUrpTa4SXCTSPTJBlJgzXHhQpb+qioOGxO&#10;RsEiGy+OqyF/3da7LW1/d4e31CVK9V66+TuIQF34D/+1l1pBmmUZ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akzHAAAA3QAAAA8AAAAAAAAAAAAAAAAAmAIAAGRy&#10;cy9kb3ducmV2LnhtbFBLBQYAAAAABAAEAPUAAACMAwAAAAA=&#10;" fillcolor="black" stroked="f"/>
                  <v:rect id="Rectangle 1546" o:spid="_x0000_s1923" style="position:absolute;left:2049;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7QcQA&#10;AADdAAAADwAAAGRycy9kb3ducmV2LnhtbERPy2oCMRTdF/oP4Rbc1aTaio5GqYVCN0J9LHR3nVxn&#10;Bic30yTV0a83C8Hl4bwns9bW4kQ+VI41vHUVCOLcmYoLDZv19+sQRIjIBmvHpOFCAWbT56cJZsad&#10;eUmnVSxECuGQoYYyxiaTMuQlWQxd1xAn7uC8xZigL6TxeE7htpY9pQbSYsWpocSGvkrKj6t/q2E+&#10;Gs7/ft95cV3ud7Tb7o8fPa+07ry0n2MQkdr4EN/dP0ZDX6m0P71JT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0HEAAAA3QAAAA8AAAAAAAAAAAAAAAAAmAIAAGRycy9k&#10;b3ducmV2LnhtbFBLBQYAAAAABAAEAPUAAACJAwAAAAA=&#10;" fillcolor="black" stroked="f"/>
                  <v:rect id="Rectangle 1547" o:spid="_x0000_s1924" style="position:absolute;left:1934;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e2scA&#10;AADdAAAADwAAAGRycy9kb3ducmV2LnhtbESPT2sCMRTE7wW/Q3hCbzXRatGtUWqh0ItQ/xz09ty8&#10;7i5uXrZJqqufvhGEHoeZ+Q0znbe2FifyoXKsod9TIIhzZyouNGw3H09jECEiG6wdk4YLBZjPOg9T&#10;zIw784pO61iIBOGQoYYyxiaTMuQlWQw91xAn79t5izFJX0jj8ZzgtpYDpV6kxYrTQokNvZeUH9e/&#10;VsNiMl78fA15eV0d9rTfHY6jgVdaP3bbt1cQkdr4H763P42GZ6X6cHu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nXtrHAAAA3QAAAA8AAAAAAAAAAAAAAAAAmAIAAGRy&#10;cy9kb3ducmV2LnhtbFBLBQYAAAAABAAEAPUAAACMAwAAAAA=&#10;" fillcolor="black" stroked="f"/>
                  <v:rect id="Rectangle 1548" o:spid="_x0000_s1925" style="position:absolute;left:1819;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ArccA&#10;AADdAAAADwAAAGRycy9kb3ducmV2LnhtbESPQWsCMRSE7wX/Q3hCbzXpqsVujaJCoReh2h7q7bl5&#10;3V3cvKxJqqu/vikIPQ4z8w0znXe2ESfyoXas4XGgQBAXztRcavj8eH2YgAgR2WDjmDRcKMB81rub&#10;Ym7cmTd02sZSJAiHHDVUMba5lKGoyGIYuJY4ed/OW4xJ+lIaj+cEt43MlHqSFmtOCxW2tKqoOGx/&#10;rIbl82R5fB/x+rrZ72j3tT+MM6+0vu93ixcQkbr4H76134yGoVIZ/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1wK3HAAAA3QAAAA8AAAAAAAAAAAAAAAAAmAIAAGRy&#10;cy9kb3ducmV2LnhtbFBLBQYAAAAABAAEAPUAAACMAwAAAAA=&#10;" fillcolor="black" stroked="f"/>
                  <v:rect id="Rectangle 1549" o:spid="_x0000_s1926" style="position:absolute;left:1704;top:3140;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NscA&#10;AADdAAAADwAAAGRycy9kb3ducmV2LnhtbESPT2sCMRTE70K/Q3hCb5r4r9itUWpB8CJU20O9PTev&#10;u4ubl22S6uqnbwShx2FmfsPMFq2txYl8qBxrGPQVCOLcmYoLDZ8fq94URIjIBmvHpOFCARbzh84M&#10;M+POvKXTLhYiQThkqKGMscmkDHlJFkPfNcTJ+3beYkzSF9J4PCe4reVQqSdpseK0UGJDbyXlx92v&#10;1bB8ni5/3se8uW4Pe9p/HY6ToVdaP3bb1xcQkdr4H76310bDSKkR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5ZTbHAAAA3QAAAA8AAAAAAAAAAAAAAAAAmAIAAGRy&#10;cy9kb3ducmV2LnhtbFBLBQYAAAAABAAEAPUAAACMAwAAAAA=&#10;" fillcolor="black" stroked="f"/>
                  <v:rect id="Rectangle 1550" o:spid="_x0000_s1927" style="position:absolute;left:1588;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9QscA&#10;AADdAAAADwAAAGRycy9kb3ducmV2LnhtbESPT2sCMRTE70K/Q3hCb5porejWKLVQ6EWofw56e25e&#10;dxc3L9sk1a2fvhEKHoeZ+Q0zW7S2FmfyoXKsYdBXIIhzZyouNOy2770JiBCRDdaOScMvBVjMHzoz&#10;zIy78JrOm1iIBOGQoYYyxiaTMuQlWQx91xAn78t5izFJX0jj8ZLgtpZDpcbSYsVpocSG3krKT5sf&#10;q2E5nSy/P0e8uq6PBzrsj6fnoVdaP3bb1xcQkdp4D/+3P4yGJ6VGcHu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Q/ULHAAAA3QAAAA8AAAAAAAAAAAAAAAAAmAIAAGRy&#10;cy9kb3ducmV2LnhtbFBLBQYAAAAABAAEAPUAAACMAwAAAAA=&#10;" fillcolor="black" stroked="f"/>
                  <v:rect id="Rectangle 1551" o:spid="_x0000_s1928" style="position:absolute;left:1473;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Y2ccA&#10;AADdAAAADwAAAGRycy9kb3ducmV2LnhtbESPQWsCMRSE70L/Q3hCb5poa7Fbo9SC0Iugtod6e25e&#10;dxc3L9sk6uqvN4LQ4zAz3zCTWWtrcSQfKscaBn0Fgjh3puJCw/fXojcGESKywdoxaThTgNn0oTPB&#10;zLgTr+m4iYVIEA4ZaihjbDIpQ16SxdB3DXHyfp23GJP0hTQeTwluazlU6kVarDgtlNjQR0n5fnOw&#10;Guav4/nf6pmXl/VuS9uf3X409Errx277/gYiUhv/w/f2p9HwpNQIbm/S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WNnHAAAA3QAAAA8AAAAAAAAAAAAAAAAAmAIAAGRy&#10;cy9kb3ducmV2LnhtbFBLBQYAAAAABAAEAPUAAACMAwAAAAA=&#10;" fillcolor="black" stroked="f"/>
                  <v:rect id="Rectangle 1552" o:spid="_x0000_s1929" style="position:absolute;left:1358;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GrsYA&#10;AADdAAAADwAAAGRycy9kb3ducmV2LnhtbESPQWvCQBSE70L/w/IKvemm2haNWaUKghdBbQ/19sy+&#10;JiHZt+nuVlN/vSsUPA4z8w2TzTvTiBM5X1lW8DxIQBDnVldcKPj8WPXHIHxA1thYJgV/5GE+e+hl&#10;mGp75h2d9qEQEcI+RQVlCG0qpc9LMugHtiWO3rd1BkOUrpDa4TnCTSOHSfImDVYcF0psaVlSXu9/&#10;jYLFZLz42b7w5rI7Hujwdaxfhy5R6umxe5+CCNSFe/i/vdYKRpEI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7GrsYAAADdAAAADwAAAAAAAAAAAAAAAACYAgAAZHJz&#10;L2Rvd25yZXYueG1sUEsFBgAAAAAEAAQA9QAAAIsDAAAAAA==&#10;" fillcolor="black" stroked="f"/>
                  <v:rect id="Rectangle 1553" o:spid="_x0000_s1930" style="position:absolute;left:1243;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jNcgA&#10;AADdAAAADwAAAGRycy9kb3ducmV2LnhtbESPT2sCMRTE74V+h/AK3mpS21q7GqUKBS8F//RQb8/N&#10;c3dx87JNUl399I0geBxm5jfMaNLaWhzIh8qxhqeuAkGcO1NxoeF7/fk4ABEissHaMWk4UYDJ+P5u&#10;hJlxR17SYRULkSAcMtRQxthkUoa8JIuh6xri5O2ctxiT9IU0Ho8JbmvZU6ovLVacFkpsaFZSvl/9&#10;WQ3T98H0d/HCX+fldkObn+3+teeV1p2H9mMIIlIbb+Fre240PCv1Bpc36QnI8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wmM1yAAAAN0AAAAPAAAAAAAAAAAAAAAAAJgCAABk&#10;cnMvZG93bnJldi54bWxQSwUGAAAAAAQABAD1AAAAjQMAAAAA&#10;" fillcolor="black" stroked="f"/>
                  <v:rect id="Rectangle 1554" o:spid="_x0000_s1931" style="position:absolute;left:1128;top:3140;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3R8QA&#10;AADdAAAADwAAAGRycy9kb3ducmV2LnhtbERPy2oCMRTdF/oP4Rbc1aTaio5GqYVCN0J9LHR3nVxn&#10;Bic30yTV0a83C8Hl4bwns9bW4kQ+VI41vHUVCOLcmYoLDZv19+sQRIjIBmvHpOFCAWbT56cJZsad&#10;eUmnVSxECuGQoYYyxiaTMuQlWQxd1xAn7uC8xZigL6TxeE7htpY9pQbSYsWpocSGvkrKj6t/q2E+&#10;Gs7/ft95cV3ud7Tb7o8fPa+07ry0n2MQkdr4EN/dP0ZDX6k0N71JT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90fEAAAA3QAAAA8AAAAAAAAAAAAAAAAAmAIAAGRycy9k&#10;b3ducmV2LnhtbFBLBQYAAAAABAAEAPUAAACJAwAAAAA=&#10;" fillcolor="black" stroked="f"/>
                  <v:rect id="Rectangle 1555" o:spid="_x0000_s1932" style="position:absolute;left:1051;top:3140;width: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S3McA&#10;AADdAAAADwAAAGRycy9kb3ducmV2LnhtbESPT2sCMRTE7wW/Q3hCbzWprUVXo2ih0ItQ/xz09ty8&#10;7i5uXtYk1a2fvhGEHoeZ+Q0zmbW2FmfyoXKs4bmnQBDnzlRcaNhuPp6GIEJENlg7Jg2/FGA27TxM&#10;MDPuwis6r2MhEoRDhhrKGJtMypCXZDH0XEOcvG/nLcYkfSGNx0uC21r2lXqTFitOCyU29F5Sflz/&#10;WA2L0XBx+nrl5XV12NN+dzgO+l5p/dht52MQkdr4H763P42GF6VGcHu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RUtzHAAAA3QAAAA8AAAAAAAAAAAAAAAAAmAIAAGRy&#10;cy9kb3ducmV2LnhtbFBLBQYAAAAABAAEAPUAAACMAwAAAAA=&#10;" fillcolor="black" stroked="f"/>
                  <v:rect id="Rectangle 1556" o:spid="_x0000_s1933" style="position:absolute;left:1272;top:3798;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nMQA&#10;AADdAAAADwAAAGRycy9kb3ducmV2LnhtbERPTWsCMRC9F/wPYYTeaqKtRVejaKHQi6C2h3obN+Pu&#10;4mayTVJd/fXmIHh8vO/pvLW1OJEPlWMN/Z4CQZw7U3Gh4ef782UEIkRkg7Vj0nChAPNZ52mKmXFn&#10;3tBpGwuRQjhkqKGMscmkDHlJFkPPNcSJOzhvMSboC2k8nlO4reVAqXdpseLUUGJDHyXlx+2/1bAc&#10;j5Z/6zdeXTf7He1+98fhwCutn7vtYgIiUhsf4rv7y2h4Vf20P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bZzEAAAA3QAAAA8AAAAAAAAAAAAAAAAAmAIAAGRycy9k&#10;b3ducmV2LnhtbFBLBQYAAAAABAAEAPUAAACJAwAAAAA=&#10;" fillcolor="black" stroked="f"/>
                  <v:rect id="Rectangle 1557" o:spid="_x0000_s1934" style="position:absolute;left:1497;top:3798;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IB8cA&#10;AADdAAAADwAAAGRycy9kb3ducmV2LnhtbESPQWsCMRSE7wX/Q3hCbzVZbUW3RqlCoReh2h709ty8&#10;7i5uXrZJqlt/fSMUPA4z8w0zW3S2ESfyoXasIRsoEMSFMzWXGj4/Xh8mIEJENtg4Jg2/FGAx793N&#10;MDfuzBs6bWMpEoRDjhqqGNtcylBUZDEMXEucvC/nLcYkfSmNx3OC20YOlRpLizWnhQpbWlVUHLc/&#10;VsNyOll+vz/y+rI57Gm/Oxyfhl5pfd/vXp5BROriLfzffjMaRirL4Po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AfHAAAA3QAAAA8AAAAAAAAAAAAAAAAAmAIAAGRy&#10;cy9kb3ducmV2LnhtbFBLBQYAAAAABAAEAPUAAACMAwAAAAA=&#10;" fillcolor="black" stroked="f"/>
                  <v:rect id="Rectangle 1558" o:spid="_x0000_s1935" style="position:absolute;left:1728;top:3798;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WcMcA&#10;AADdAAAADwAAAGRycy9kb3ducmV2LnhtbESPQWsCMRSE74X+h/AK3mri1hbdGkULgpdCtT3o7bl5&#10;3V3cvKxJ1LW/vhEKPQ4z8w0zmXW2EWfyoXasYdBXIIgLZ2ouNXx9Lh9HIEJENtg4Jg1XCjCb3t9N&#10;MDfuwms6b2IpEoRDjhqqGNtcylBUZDH0XUucvG/nLcYkfSmNx0uC20ZmSr1IizWnhQpbequoOGxO&#10;VsNiPFocP4b8/rPe72i33R+eM6+07j1081cQkbr4H/5rr4yGJzXI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sVnDHAAAA3QAAAA8AAAAAAAAAAAAAAAAAmAIAAGRy&#10;cy9kb3ducmV2LnhtbFBLBQYAAAAABAAEAPUAAACMAwAAAAA=&#10;" fillcolor="black" stroked="f"/>
                  <v:rect id="Rectangle 1559" o:spid="_x0000_s1936" style="position:absolute;left:1953;top:3798;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z68cA&#10;AADdAAAADwAAAGRycy9kb3ducmV2LnhtbESPT2sCMRTE7wW/Q3iF3mriv6KrUbRQ6EWo1oPenpvX&#10;3cXNyzZJdfXTNwWhx2FmfsPMFq2txZl8qBxr6HUVCOLcmYoLDbvPt+cxiBCRDdaOScOVAizmnYcZ&#10;ZsZdeEPnbSxEgnDIUEMZY5NJGfKSLIaua4iT9+W8xZikL6TxeElwW8u+Ui/SYsVpocSGXkvKT9sf&#10;q2E1Ga++P4a8vm2OBzrsj6dR3yutnx7b5RREpDb+h+/td6NhoHoD+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g8+vHAAAA3QAAAA8AAAAAAAAAAAAAAAAAmAIAAGRy&#10;cy9kb3ducmV2LnhtbFBLBQYAAAAABAAEAPUAAACMAwAAAAA=&#10;" fillcolor="black" stroked="f"/>
                  <v:rect id="Rectangle 1560" o:spid="_x0000_s1937" style="position:absolute;left:2179;top:3798;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rn8cA&#10;AADdAAAADwAAAGRycy9kb3ducmV2LnhtbESPT2sCMRTE7wW/Q3iCt5r4p2K3RtFCoRehag/19tw8&#10;dxc3L9sk1a2fvhEKHoeZ+Q0zW7S2FmfyoXKsYdBXIIhzZyouNHzu3h6nIEJENlg7Jg2/FGAx7zzM&#10;MDPuwhs6b2MhEoRDhhrKGJtMypCXZDH0XUOcvKPzFmOSvpDG4yXBbS2HSk2kxYrTQokNvZaUn7Y/&#10;VsPqebr6/hjz+ro57Gn/dTg9Db3Sutdtly8gIrXxHv5vvxsNIzUYw+1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a5/HAAAA3QAAAA8AAAAAAAAAAAAAAAAAmAIAAGRy&#10;cy9kb3ducmV2LnhtbFBLBQYAAAAABAAEAPUAAACMAwAAAAA=&#10;" fillcolor="black" stroked="f"/>
                  <v:rect id="Rectangle 1561" o:spid="_x0000_s1938" style="position:absolute;left:2404;top:3798;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OBMcA&#10;AADdAAAADwAAAGRycy9kb3ducmV2LnhtbESPQWsCMRSE74L/IbxCb5poa9HVKFoo9CJU60Fvz83r&#10;7uLmZZukuvrrTaHQ4zAz3zCzRWtrcSYfKscaBn0Fgjh3puJCw+7zrTcGESKywdoxabhSgMW825lh&#10;ZtyFN3TexkIkCIcMNZQxNpmUIS/JYui7hjh5X85bjEn6QhqPlwS3tRwq9SItVpwWSmzotaT8tP2x&#10;GlaT8er745nXt83xQIf98TQaeqX140O7nIKI1Mb/8F/73Wh4UoMR/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FzgTHAAAA3QAAAA8AAAAAAAAAAAAAAAAAmAIAAGRy&#10;cy9kb3ducmV2LnhtbFBLBQYAAAAABAAEAPUAAACMAwAAAAA=&#10;" fillcolor="black" stroked="f"/>
                  <v:rect id="Rectangle 1562" o:spid="_x0000_s1939" style="position:absolute;left:2635;top:3798;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Qc8cA&#10;AADdAAAADwAAAGRycy9kb3ducmV2LnhtbESPQWsCMRSE74L/IbxCb5poW9HVKFoo9CJU60Fvz83r&#10;7uLmZZukuvrrTaHQ4zAz3zCzRWtrcSYfKscaBn0Fgjh3puJCw+7zrTcGESKywdoxabhSgMW825lh&#10;ZtyFN3TexkIkCIcMNZQxNpmUIS/JYui7hjh5X85bjEn6QhqPlwS3tRwqNZIWK04LJTb0WlJ+2v5Y&#10;DavJePX98czr2+Z4oMP+eHoZeqX140O7nIKI1Mb/8F/73Wh4UoMR/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XUHPHAAAA3QAAAA8AAAAAAAAAAAAAAAAAmAIAAGRy&#10;cy9kb3ducmV2LnhtbFBLBQYAAAAABAAEAPUAAACMAwAAAAA=&#10;" fillcolor="black" stroked="f"/>
                  <v:rect id="Rectangle 1563" o:spid="_x0000_s1940" style="position:absolute;left:2860;top:3798;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16MgA&#10;AADdAAAADwAAAGRycy9kb3ducmV2LnhtbESPT2sCMRTE74V+h/AKvdVEa9VujVILBS+F+uegt+fm&#10;dXdx87JNUl399EYoeBxm5jfMeNraWhzIh8qxhm5HgSDOnam40LBefT6NQISIbLB2TBpOFGA6ub8b&#10;Y2bckRd0WMZCJAiHDDWUMTaZlCEvyWLouIY4eT/OW4xJ+kIaj8cEt7XsKTWQFitOCyU29FFSvl/+&#10;WQ2z19Hs97vPX+fFbkvbzW7/0vNK68eH9v0NRKQ23sL/7bnR8Ky6Q7i+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G/XoyAAAAN0AAAAPAAAAAAAAAAAAAAAAAJgCAABk&#10;cnMvZG93bnJldi54bWxQSwUGAAAAAAQABAD1AAAAjQMAAAAA&#10;" fillcolor="black" stroked="f"/>
                  <v:rect id="Rectangle 1564" o:spid="_x0000_s1941" style="position:absolute;left:3086;top:3798;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hmsQA&#10;AADdAAAADwAAAGRycy9kb3ducmV2LnhtbERPTWsCMRC9F/wPYYTeaqKtRVejaKHQi6C2h3obN+Pu&#10;4mayTVJd/fXmIHh8vO/pvLW1OJEPlWMN/Z4CQZw7U3Gh4ef782UEIkRkg7Vj0nChAPNZ52mKmXFn&#10;3tBpGwuRQjhkqKGMscmkDHlJFkPPNcSJOzhvMSboC2k8nlO4reVAqXdpseLUUGJDHyXlx+2/1bAc&#10;j5Z/6zdeXTf7He1+98fhwCutn7vtYgIiUhsf4rv7y2h4Vf00N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YZrEAAAA3QAAAA8AAAAAAAAAAAAAAAAAmAIAAGRycy9k&#10;b3ducmV2LnhtbFBLBQYAAAAABAAEAPUAAACJAwAAAAA=&#10;" fillcolor="black" stroked="f"/>
                  <v:rect id="Rectangle 1565" o:spid="_x0000_s1942" style="position:absolute;left:3311;top:3798;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EAccA&#10;AADdAAAADwAAAGRycy9kb3ducmV2LnhtbESPT2sCMRTE7wW/Q3hCbzXxT4uuRqlCoRehWg96e26e&#10;u4ubl22S6uqnbwqFHoeZ+Q0zW7S2FhfyoXKsod9TIIhzZyouNOw+357GIEJENlg7Jg03CrCYdx5m&#10;mBl35Q1dtrEQCcIhQw1ljE0mZchLshh6riFO3sl5izFJX0jj8ZrgtpYDpV6kxYrTQokNrUrKz9tv&#10;q2E5GS+/Pka8vm+OBzrsj+fngVdaP3bb1ymISG38D/+1342GoepP4PdNe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AHHAAAA3QAAAA8AAAAAAAAAAAAAAAAAmAIAAGRy&#10;cy9kb3ducmV2LnhtbFBLBQYAAAAABAAEAPUAAACMAwAAAAA=&#10;" fillcolor="black" stroked="f"/>
                  <v:rect id="Rectangle 1566" o:spid="_x0000_s1943" style="position:absolute;left:3542;top:3798;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nIcQA&#10;AADdAAAADwAAAGRycy9kb3ducmV2LnhtbERPy2oCMRTdF/oP4Qrd1cRpFZ0apRYK3RR8LXR3ndzO&#10;DE5upkmqU7/eLASXh/OezjvbiBP5UDvWMOgrEMSFMzWXGrabz+cxiBCRDTaOScM/BZjPHh+mmBt3&#10;5hWd1rEUKYRDjhqqGNtcylBUZDH0XUucuB/nLcYEfSmNx3MKt43MlBpJizWnhgpb+qioOK7/rIbF&#10;ZLz4Xb7y92V12NN+dzgOM6+0fup1728gInXxLr65v4yGF5Wl/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pyHEAAAA3QAAAA8AAAAAAAAAAAAAAAAAmAIAAGRycy9k&#10;b3ducmV2LnhtbFBLBQYAAAAABAAEAPUAAACJAwAAAAA=&#10;" fillcolor="black" stroked="f"/>
                  <v:rect id="Rectangle 1567" o:spid="_x0000_s1944" style="position:absolute;left:3767;top:3798;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CuscA&#10;AADdAAAADwAAAGRycy9kb3ducmV2LnhtbESPQWsCMRSE74X+h/AK3mri1hbdGkULgpdCtT3o7bl5&#10;3V3cvKxJ1LW/vhEKPQ4z8w0zmXW2EWfyoXasYdBXIIgLZ2ouNXx9Lh9HIEJENtg4Jg1XCjCb3t9N&#10;MDfuwms6b2IpEoRDjhqqGNtcylBUZDH0XUucvG/nLcYkfSmNx0uC20ZmSr1IizWnhQpbequoOGxO&#10;VsNiPFocP4b8/rPe72i33R+eM6+07j1081cQkbr4H/5rr4yGJ5UN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ArrHAAAA3QAAAA8AAAAAAAAAAAAAAAAAmAIAAGRy&#10;cy9kb3ducmV2LnhtbFBLBQYAAAAABAAEAPUAAACMAwAAAAA=&#10;" fillcolor="black" stroked="f"/>
                  <v:rect id="Rectangle 1568" o:spid="_x0000_s1945" style="position:absolute;left:3993;top:3798;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czccA&#10;AADdAAAADwAAAGRycy9kb3ducmV2LnhtbESPQWsCMRSE7wX/Q3hCbzXpqsVujaJCoReh2h7q7bl5&#10;3V3cvKxJqqu/vikIPQ4z8w0znXe2ESfyoXas4XGgQBAXztRcavj8eH2YgAgR2WDjmDRcKMB81rub&#10;Ym7cmTd02sZSJAiHHDVUMba5lKGoyGIYuJY4ed/OW4xJ+lIaj+cEt43MlHqSFmtOCxW2tKqoOGx/&#10;rIbl82R5fB/x+rrZ72j3tT+MM6+0vu93ixcQkbr4H76134yGoco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AnM3HAAAA3QAAAA8AAAAAAAAAAAAAAAAAmAIAAGRy&#10;cy9kb3ducmV2LnhtbFBLBQYAAAAABAAEAPUAAACMAwAAAAA=&#10;" fillcolor="black" stroked="f"/>
                  <v:rect id="Rectangle 1569" o:spid="_x0000_s1946" style="position:absolute;left:4218;top:3798;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5VscA&#10;AADdAAAADwAAAGRycy9kb3ducmV2LnhtbESPQWsCMRSE7wX/Q3gFbzXpaotujaIFwUuh2h709ty8&#10;7i5uXrZJ1LW/vhEKPQ4z8w0znXe2EWfyoXas4XGgQBAXztRcavj8WD2MQYSIbLBxTBquFGA+691N&#10;MTfuwhs6b2MpEoRDjhqqGNtcylBUZDEMXEucvC/nLcYkfSmNx0uC20ZmSj1LizWnhQpbeq2oOG5P&#10;VsNyMl5+v4/47Wdz2NN+dzg+ZV5p3b/vFi8gInXxP/zXXhsNQ5UN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MOVbHAAAA3QAAAA8AAAAAAAAAAAAAAAAAmAIAAGRy&#10;cy9kb3ducmV2LnhtbFBLBQYAAAAABAAEAPUAAACMAwAAAAA=&#10;" fillcolor="black" stroked="f"/>
                  <v:rect id="Rectangle 1570" o:spid="_x0000_s1947" style="position:absolute;left:4449;top:3798;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hIsgA&#10;AADdAAAADwAAAGRycy9kb3ducmV2LnhtbESPT2sCMRTE74V+h/AK3mrS1YquRqmFQi+F+uegt+fm&#10;ubu4edkmqW776Ruh4HGYmd8ws0VnG3EmH2rHGp76CgRx4UzNpYbt5u1xDCJEZIONY9LwQwEW8/u7&#10;GebGXXhF53UsRYJwyFFDFWObSxmKiiyGvmuJk3d03mJM0pfSeLwkuG1kptRIWqw5LVTY0mtFxWn9&#10;bTUsJ+Pl1+eQP35Xhz3td4fTc+aV1r2H7mUKIlIXb+H/9rvRMFDZ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paEiyAAAAN0AAAAPAAAAAAAAAAAAAAAAAJgCAABk&#10;cnMvZG93bnJldi54bWxQSwUGAAAAAAQABAD1AAAAjQMAAAAA&#10;" fillcolor="black" stroked="f"/>
                  <v:rect id="Rectangle 1571" o:spid="_x0000_s1948" style="position:absolute;left:4674;top:3798;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EucgA&#10;AADdAAAADwAAAGRycy9kb3ducmV2LnhtbESPQUsDMRSE70L/Q3iCN5u4WmnXTUsrCF4EWz20t7eb&#10;5+7SzcuaxHbtr28KgsdhZr5hisVgO3EgH1rHGu7GCgRx5UzLtYbPj5fbKYgQkQ12jknDLwVYzEdX&#10;BebGHXlNh02sRYJwyFFDE2OfSxmqhiyGseuJk/flvMWYpK+l8XhMcNvJTKlHabHltNBgT88NVfvN&#10;j9Wwmk1X3+8P/HZalzvabcv9JPNK65vrYfkEItIQ/8N/7Vej4V5l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6QS5yAAAAN0AAAAPAAAAAAAAAAAAAAAAAJgCAABk&#10;cnMvZG93bnJldi54bWxQSwUGAAAAAAQABAD1AAAAjQMAAAAA&#10;" fillcolor="black" stroked="f"/>
                  <v:rect id="Rectangle 1572" o:spid="_x0000_s1949" style="position:absolute;left:4900;top:3798;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azscA&#10;AADdAAAADwAAAGRycy9kb3ducmV2LnhtbESPQWsCMRSE7wX/Q3hCbzVx24pujaKFQi+FanvQ23Pz&#10;uru4edkmqW799UYQPA4z8w0znXe2EQfyoXasYThQIIgLZ2ouNXx/vT2MQYSIbLBxTBr+KcB81rub&#10;Ym7ckVd0WMdSJAiHHDVUMba5lKGoyGIYuJY4eT/OW4xJ+lIaj8cEt43MlBpJizWnhQpbeq2o2K//&#10;rIblZLz8/Xzij9Nqt6XtZrd/zrzS+r7fLV5AROriLXxtvxsNjyob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7ms7HAAAA3QAAAA8AAAAAAAAAAAAAAAAAmAIAAGRy&#10;cy9kb3ducmV2LnhtbFBLBQYAAAAABAAEAPUAAACMAwAAAAA=&#10;" fillcolor="black" stroked="f"/>
                  <v:rect id="Rectangle 1573" o:spid="_x0000_s1950" style="position:absolute;left:5125;top:3798;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VcgA&#10;AADdAAAADwAAAGRycy9kb3ducmV2LnhtbESPT08CMRTE7yZ+h+aZeJPWFQVWChETEy4m/DvA7bF9&#10;7m7Yvq5thcVPT01MOE5m5jeZ8bSzjTiSD7VjDY89BYK4cKbmUsNm/fEwBBEissHGMWk4U4Dp5PZm&#10;jLlxJ17ScRVLkSAcctRQxdjmUoaiIouh51ri5H05bzEm6UtpPJ4S3DYyU+pFWqw5LVTY0ntFxWH1&#10;YzXMRsPZ96LPn7/L/Y522/3hOfNK6/u77u0VRKQuXsP/7bnR8KSyAf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9VyAAAAN0AAAAPAAAAAAAAAAAAAAAAAJgCAABk&#10;cnMvZG93bnJldi54bWxQSwUGAAAAAAQABAD1AAAAjQMAAAAA&#10;" fillcolor="black" stroked="f"/>
                  <v:rect id="Rectangle 1574" o:spid="_x0000_s1951" style="position:absolute;left:5356;top:3798;width: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rJ8QA&#10;AADdAAAADwAAAGRycy9kb3ducmV2LnhtbERPy2oCMRTdF/oP4Qrd1cRpFZ0apRYK3RR8LXR3ndzO&#10;DE5upkmqU7/eLASXh/OezjvbiBP5UDvWMOgrEMSFMzWXGrabz+cxiBCRDTaOScM/BZjPHh+mmBt3&#10;5hWd1rEUKYRDjhqqGNtcylBUZDH0XUucuB/nLcYEfSmNx3MKt43MlBpJizWnhgpb+qioOK7/rIbF&#10;ZLz4Xb7y92V12NN+dzgOM6+0fup1728gInXxLr65v4yGF5Wlu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qyfEAAAA3QAAAA8AAAAAAAAAAAAAAAAAmAIAAGRycy9k&#10;b3ducmV2LnhtbFBLBQYAAAAABAAEAPUAAACJAwAAAAA=&#10;" fillcolor="black" stroked="f"/>
                  <v:rect id="Rectangle 1575" o:spid="_x0000_s1952" style="position:absolute;left:5581;top:3798;width:1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OvMgA&#10;AADdAAAADwAAAGRycy9kb3ducmV2LnhtbESPT2sCMRTE74V+h/AKvdXEbSu6GkULhV4K9c9Bb8/N&#10;c3dx87ImqW776Ruh4HGYmd8wk1lnG3EmH2rHGvo9BYK4cKbmUsNm/f40BBEissHGMWn4oQCz6f3d&#10;BHPjLryk8yqWIkE45KihirHNpQxFRRZDz7XEyTs4bzEm6UtpPF4S3DYyU2ogLdacFips6a2i4rj6&#10;thoWo+Hi9PXCn7/L/Y522/3xNfNK68eHbj4GEamLt/B/+8NoeFbZ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A68yAAAAN0AAAAPAAAAAAAAAAAAAAAAAJgCAABk&#10;cnMvZG93bnJldi54bWxQSwUGAAAAAAQABAD1AAAAjQMAAAAA&#10;" fillcolor="black" stroked="f"/>
                  <v:rect id="Rectangle 1576" o:spid="_x0000_s1953" style="position:absolute;left:5807;top:3740;width: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x/MQA&#10;AADdAAAADwAAAGRycy9kb3ducmV2LnhtbERPy2oCMRTdF/yHcIXuaqK2oqNRaqHQjVAfC91dJ9eZ&#10;wcnNNEl17Nc3C8Hl4bxni9bW4kI+VI419HsKBHHuTMWFht3282UMIkRkg7Vj0nCjAIt552mGmXFX&#10;XtNlEwuRQjhkqKGMscmkDHlJFkPPNcSJOzlvMSboC2k8XlO4reVAqZG0WHFqKLGhj5Ly8+bXalhO&#10;xsuf71de/a2PBzrsj+e3gVdaP3fb9ymISG18iO/uL6NhqIZ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MfzEAAAA3QAAAA8AAAAAAAAAAAAAAAAAmAIAAGRycy9k&#10;b3ducmV2LnhtbFBLBQYAAAAABAAEAPUAAACJAwAAAAA=&#10;" fillcolor="black" stroked="f"/>
                  <v:rect id="Rectangle 1577" o:spid="_x0000_s1954" style="position:absolute;left:1051;top:3879;width:476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UZ8cA&#10;AADdAAAADwAAAGRycy9kb3ducmV2LnhtbESPT2sCMRTE7wW/Q3iF3mriv6KrUbRQ6EWo1oPenpvX&#10;3cXNyzZJdfXTNwWhx2FmfsPMFq2txZl8qBxr6HUVCOLcmYoLDbvPt+cxiBCRDdaOScOVAizmnYcZ&#10;ZsZdeEPnbSxEgnDIUEMZY5NJGfKSLIaua4iT9+W8xZikL6TxeElwW8u+Ui/SYsVpocSGXkvKT9sf&#10;q2E1Ga++P4a8vm2OBzrsj6dR3yutnx7b5RREpDb+h+/td6NhoAY9+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lGfHAAAA3QAAAA8AAAAAAAAAAAAAAAAAmAIAAGRy&#10;cy9kb3ducmV2LnhtbFBLBQYAAAAABAAEAPUAAACMAwAAAAA=&#10;" fillcolor="black" stroked="f"/>
                  <v:rect id="Rectangle 1578" o:spid="_x0000_s1955" style="position:absolute;left:1272;top:4648;width: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KEMcA&#10;AADdAAAADwAAAGRycy9kb3ducmV2LnhtbESPQWsCMRSE7wX/Q3gFbzXpaotujaIFwUuh2h709ty8&#10;7i5uXrZJ1LW/vhEKPQ4z8w0znXe2EWfyoXas4XGgQBAXztRcavj8WD2MQYSIbLBxTBquFGA+691N&#10;MTfuwhs6b2MpEoRDjhqqGNtcylBUZDEMXEucvC/nLcYkfSmNx0uC20ZmSj1LizWnhQpbeq2oOG5P&#10;VsNyMl5+v4/47Wdz2NN+dzg+ZV5p3b/vFi8gInXxP/zXXhsNQzXM4P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ZChDHAAAA3QAAAA8AAAAAAAAAAAAAAAAAmAIAAGRy&#10;cy9kb3ducmV2LnhtbFBLBQYAAAAABAAEAPUAAACMAwAAAAA=&#10;" fillcolor="black" stroked="f"/>
                  <v:rect id="Rectangle 1579" o:spid="_x0000_s1956" style="position:absolute;left:1497;top:464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vi8gA&#10;AADdAAAADwAAAGRycy9kb3ducmV2LnhtbESPQUsDMRSE70L/Q3iCN5vYrdKum5ZWELwItnpob283&#10;z92lm5c1ie3WX28KgsdhZr5hiuVgO3EkH1rHGu7GCgRx5UzLtYaP9+fbGYgQkQ12jknDmQIsF6Or&#10;AnPjTryh4zbWIkE45KihibHPpQxVQxbD2PXEyft03mJM0tfSeDwluO3kRKkHabHltNBgT08NVYft&#10;t9Wwns/WX29Tfv3ZlHva78rD/cQrrW+uh9UjiEhD/A//tV+MhkxlGV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a+LyAAAAN0AAAAPAAAAAAAAAAAAAAAAAJgCAABk&#10;cnMvZG93bnJldi54bWxQSwUGAAAAAAQABAD1AAAAjQMAAAAA&#10;" fillcolor="black" stroked="f"/>
                  <v:rect id="Rectangle 1580" o:spid="_x0000_s1957" style="position:absolute;left:1728;top:4648;width: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3/8cA&#10;AADdAAAADwAAAGRycy9kb3ducmV2LnhtbESPQWsCMRSE7wX/Q3hCbzWp2qKrUbQg9CJU60Fvz83r&#10;7uLmZU2ibv31TaHQ4zAz3zDTeWtrcSUfKscannsKBHHuTMWFht3n6mkEIkRkg7Vj0vBNAeazzsMU&#10;M+NuvKHrNhYiQThkqKGMscmkDHlJFkPPNcTJ+3LeYkzSF9J4vCW4rWVfqVdpseK0UGJDbyXlp+3F&#10;aliOR8vzx5DX983xQIf98fTS90rrx267mICI1Mb/8F/73WgYqMEQ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8N//HAAAA3QAAAA8AAAAAAAAAAAAAAAAAmAIAAGRy&#10;cy9kb3ducmV2LnhtbFBLBQYAAAAABAAEAPUAAACMAwAAAAA=&#10;" fillcolor="black" stroked="f"/>
                  <v:rect id="Rectangle 1581" o:spid="_x0000_s1958" style="position:absolute;left:1953;top:464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SZMcA&#10;AADdAAAADwAAAGRycy9kb3ducmV2LnhtbESPQWsCMRSE7wX/Q3hCbzWp1qKrUWqh0ItQrQe9PTev&#10;u4ubl22S6uqvN0LB4zAz3zDTeWtrcSQfKscannsKBHHuTMWFhs33x9MIRIjIBmvHpOFMAeazzsMU&#10;M+NOvKLjOhYiQThkqKGMscmkDHlJFkPPNcTJ+3HeYkzSF9J4PCW4rWVfqVdpseK0UGJD7yXlh/Wf&#10;1bAYjxa/Xy+8vKz2O9pt94dh3yutH7vt2wREpDbew//tT6NhoAZ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kmTHAAAA3QAAAA8AAAAAAAAAAAAAAAAAmAIAAGRy&#10;cy9kb3ducmV2LnhtbFBLBQYAAAAABAAEAPUAAACMAwAAAAA=&#10;" fillcolor="black" stroked="f"/>
                  <v:rect id="Rectangle 1582" o:spid="_x0000_s1959" style="position:absolute;left:2179;top:4648;width: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ME8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UqMx/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iDBPHAAAA3QAAAA8AAAAAAAAAAAAAAAAAmAIAAGRy&#10;cy9kb3ducmV2LnhtbFBLBQYAAAAABAAEAPUAAACMAwAAAAA=&#10;" fillcolor="black" stroked="f"/>
                  <v:rect id="Rectangle 1583" o:spid="_x0000_s1960" style="position:absolute;left:2404;top:464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piMgA&#10;AADdAAAADwAAAGRycy9kb3ducmV2LnhtbESPT2sCMRTE74V+h/AKvdWk/qvdGkULQi9CtT3U23Pz&#10;uru4eVmTqFs/vREKHoeZ+Q0znra2FkfyoXKs4bmjQBDnzlRcaPj+WjyNQISIbLB2TBr+KMB0cn83&#10;xsy4E6/ouI6FSBAOGWooY2wyKUNeksXQcQ1x8n6dtxiT9IU0Hk8JbmvZVWooLVacFkps6L2kfLc+&#10;WA3z19F8/9nn5Xm13dDmZ7sbdL3S+vGhnb2BiNTGW/i//WE09FTvBa5v0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rqmIyAAAAN0AAAAPAAAAAAAAAAAAAAAAAJgCAABk&#10;cnMvZG93bnJldi54bWxQSwUGAAAAAAQABAD1AAAAjQMAAAAA&#10;" fillcolor="black" stroked="f"/>
                  <v:rect id="Rectangle 1584" o:spid="_x0000_s1961" style="position:absolute;left:2635;top:4648;width: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9+sQA&#10;AADdAAAADwAAAGRycy9kb3ducmV2LnhtbERPy2oCMRTdF/yHcIXuaqK2oqNRaqHQjVAfC91dJ9eZ&#10;wcnNNEl17Nc3C8Hl4bxni9bW4kI+VI419HsKBHHuTMWFht3282UMIkRkg7Vj0nCjAIt552mGmXFX&#10;XtNlEwuRQjhkqKGMscmkDHlJFkPPNcSJOzlvMSboC2k8XlO4reVAqZG0WHFqKLGhj5Ly8+bXalhO&#10;xsuf71de/a2PBzrsj+e3gVdaP3fb9ymISG18iO/uL6NhqIZpbn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PfrEAAAA3QAAAA8AAAAAAAAAAAAAAAAAmAIAAGRycy9k&#10;b3ducmV2LnhtbFBLBQYAAAAABAAEAPUAAACJAwAAAAA=&#10;" fillcolor="black" stroked="f"/>
                  <v:rect id="Rectangle 1585" o:spid="_x0000_s1962" style="position:absolute;left:2860;top:464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YYccA&#10;AADdAAAADwAAAGRycy9kb3ducmV2LnhtbESPT2sCMRTE74V+h/CE3mriv6KrUWqh0ItQrQe9PTfP&#10;3cXNyzZJdfXTNwWhx2FmfsPMFq2txZl8qBxr6HUVCOLcmYoLDduv9+cxiBCRDdaOScOVAizmjw8z&#10;zIy78JrOm1iIBOGQoYYyxiaTMuQlWQxd1xAn7+i8xZikL6TxeElwW8u+Ui/SYsVpocSG3krKT5sf&#10;q2E5GS+/P4e8uq0Pe9rvDqdR3yutnzrt6xREpDb+h+/tD6NhoAYT+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9mGHHAAAA3QAAAA8AAAAAAAAAAAAAAAAAmAIAAGRy&#10;cy9kb3ducmV2LnhtbFBLBQYAAAAABAAEAPUAAACMAwAAAAA=&#10;" fillcolor="black" stroked="f"/>
                  <v:rect id="Rectangle 1586" o:spid="_x0000_s1963" style="position:absolute;left:3086;top:4648;width: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CgcQA&#10;AADdAAAADwAAAGRycy9kb3ducmV2LnhtbERPTWsCMRC9F/wPYYTeuonWFl2NUguFXoRqe6i3cTPu&#10;Lm4m2yTV1V9vDoLHx/ueLTrbiCP5UDvWMMgUCOLCmZpLDT/fH09jECEiG2wck4YzBVjMew8zzI07&#10;8ZqOm1iKFMIhRw1VjG0uZSgqshgy1xInbu+8xZigL6XxeErhtpFDpV6lxZpTQ4UtvVdUHDb/VsNy&#10;Ml7+fY14dVnvtrT93R1ehl5p/djv3qYgInXxLr65P42GZzVK+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BQoHEAAAA3QAAAA8AAAAAAAAAAAAAAAAAmAIAAGRycy9k&#10;b3ducmV2LnhtbFBLBQYAAAAABAAEAPUAAACJAwAAAAA=&#10;" fillcolor="black" stroked="f"/>
                  <v:rect id="Rectangle 1587" o:spid="_x0000_s1964" style="position:absolute;left:3311;top:464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nGscA&#10;AADdAAAADwAAAGRycy9kb3ducmV2LnhtbESPT2sCMRTE7wW/Q3iCt5r4p2K3RtFCoRehag/19tw8&#10;dxc3L9sk1a2fvhEKHoeZ+Q0zW7S2FmfyoXKsYdBXIIhzZyouNHzu3h6nIEJENlg7Jg2/FGAx7zzM&#10;MDPuwhs6b2MhEoRDhhrKGJtMypCXZDH0XUOcvKPzFmOSvpDG4yXBbS2HSk2kxYrTQokNvZaUn7Y/&#10;VsPqebr6/hjz+ro57Gn/dTg9Db3Sutdtly8gIrXxHv5vvxsNIzUewO1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5xrHAAAA3QAAAA8AAAAAAAAAAAAAAAAAmAIAAGRy&#10;cy9kb3ducmV2LnhtbFBLBQYAAAAABAAEAPUAAACMAwAAAAA=&#10;" fillcolor="black" stroked="f"/>
                  <v:rect id="Rectangle 1588" o:spid="_x0000_s1965" style="position:absolute;left:3542;top:4648;width: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5bcgA&#10;AADdAAAADwAAAGRycy9kb3ducmV2LnhtbESPT2sCMRTE74V+h/AK3mrS1YquRqmFQi+F+uegt+fm&#10;ubu4edkmqW776Ruh4HGYmd8ws0VnG3EmH2rHGp76CgRx4UzNpYbt5u1xDCJEZIONY9LwQwEW8/u7&#10;GebGXXhF53UsRYJwyFFDFWObSxmKiiyGvmuJk3d03mJM0pfSeLwkuG1kptRIWqw5LVTY0mtFxWn9&#10;bTUsJ+Pl1+eQP35Xhz3td4fTc+aV1r2H7mUKIlIXb+H/9rvRMFDDD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33ltyAAAAN0AAAAPAAAAAAAAAAAAAAAAAJgCAABk&#10;cnMvZG93bnJldi54bWxQSwUGAAAAAAQABAD1AAAAjQMAAAAA&#10;" fillcolor="black" stroked="f"/>
                  <v:rect id="Rectangle 1589" o:spid="_x0000_s1966" style="position:absolute;left:3767;top:464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c9scA&#10;AADdAAAADwAAAGRycy9kb3ducmV2LnhtbESPQWsCMRSE7wX/Q3hCbzWp2qKrUbQg9CJU60Fvz83r&#10;7uLmZU2ibv31TaHQ4zAz3zDTeWtrcSUfKscannsKBHHuTMWFht3n6mkEIkRkg7Vj0vBNAeazzsMU&#10;M+NuvKHrNhYiQThkqKGMscmkDHlJFkPPNcTJ+3LeYkzSF9J4vCW4rWVfqVdpseK0UGJDbyXlp+3F&#10;aliOR8vzx5DX983xQIf98fTS90rrx267mICI1Mb/8F/73WgYqOEA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T3PbHAAAA3QAAAA8AAAAAAAAAAAAAAAAAmAIAAGRy&#10;cy9kb3ducmV2LnhtbFBLBQYAAAAABAAEAPUAAACMAwAAAAA=&#10;" fillcolor="black" stroked="f"/>
                  <v:rect id="Rectangle 1590" o:spid="_x0000_s1967" style="position:absolute;left:3993;top:4648;width: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EgsgA&#10;AADdAAAADwAAAGRycy9kb3ducmV2LnhtbESPQWsCMRSE70L/Q3iF3tykdi26NUoVCr0Uqu1Bb8/N&#10;6+7i5mVNUt321zeC0OMwM98ws0VvW3EiHxrHGu4zBYK4dKbhSsPnx8twAiJEZIOtY9LwQwEW85vB&#10;DAvjzrym0yZWIkE4FKihjrErpAxlTRZD5jri5H05bzEm6StpPJ4T3LZypNSjtNhwWqixo1VN5WHz&#10;bTUsp5Pl8T3nt9/1fke77f4wHnml9d1t//wEIlIf/8PX9qvR8KDyHC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ekSCyAAAAN0AAAAPAAAAAAAAAAAAAAAAAJgCAABk&#10;cnMvZG93bnJldi54bWxQSwUGAAAAAAQABAD1AAAAjQMAAAAA&#10;" fillcolor="black" stroked="f"/>
                  <v:rect id="Rectangle 1591" o:spid="_x0000_s1968" style="position:absolute;left:4218;top:464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GccA&#10;AADdAAAADwAAAGRycy9kb3ducmV2LnhtbESPT2sCMRTE7wW/Q3hCbzWpf4rdGqUKhV4EtT3U23Pz&#10;uru4edkmqa5+eiMIHoeZ+Q0zmbW2FgfyoXKs4bmnQBDnzlRcaPj++ngagwgR2WDtmDScKMBs2nmY&#10;YGbckdd02MRCJAiHDDWUMTaZlCEvyWLouYY4eb/OW4xJ+kIaj8cEt7XsK/UiLVacFkpsaFFSvt/8&#10;Ww3z1/H8bzXk5Xm929L2Z7cf9b3S+rHbvr+BiNTGe/jW/jQaBmo4gu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24RnHAAAA3QAAAA8AAAAAAAAAAAAAAAAAmAIAAGRy&#10;cy9kb3ducmV2LnhtbFBLBQYAAAAABAAEAPUAAACMAwAAAAA=&#10;" fillcolor="black" stroked="f"/>
                  <v:rect id="Rectangle 1592" o:spid="_x0000_s1969" style="position:absolute;left:4449;top:4648;width: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bscA&#10;AADdAAAADwAAAGRycy9kb3ducmV2LnhtbESPQWsCMRSE74L/ITyhN02qVuzWKFUo9CJU20O9PTev&#10;u4ubl22S6uqvN4LQ4zAz3zCzRWtrcSQfKscaHgcKBHHuTMWFhq/Pt/4URIjIBmvHpOFMARbzbmeG&#10;mXEn3tBxGwuRIBwy1FDG2GRShrwki2HgGuLk/ThvMSbpC2k8nhLc1nKo1ERarDgtlNjQqqT8sP2z&#10;GpbP0+Xvx5jXl81+R7vv/eFp6JXWD7329QVEpDb+h+/td6NhpMY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kf27HAAAA3QAAAA8AAAAAAAAAAAAAAAAAmAIAAGRy&#10;cy9kb3ducmV2LnhtbFBLBQYAAAAABAAEAPUAAACMAwAAAAA=&#10;" fillcolor="black" stroked="f"/>
                  <v:rect id="Rectangle 1593" o:spid="_x0000_s1970" style="position:absolute;left:4674;top:464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a9cgA&#10;AADdAAAADwAAAGRycy9kb3ducmV2LnhtbESPT2sCMRTE74V+h/AKvdWk1qrdGqUKBS+F+uegt+fm&#10;dXdx87JNoq5++kYoeBxm5jfMaNLaWhzJh8qxhueOAkGcO1NxoWG9+nwagggR2WDtmDScKcBkfH83&#10;wsy4Ey/ouIyFSBAOGWooY2wyKUNeksXQcQ1x8n6ctxiT9IU0Hk8JbmvZVaovLVacFkpsaFZSvl8e&#10;rIbp23D6+93jr8tit6XtZrd/7Xql9eND+/EOIlIbb+H/9txoeFG9AV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Nr1yAAAAN0AAAAPAAAAAAAAAAAAAAAAAJgCAABk&#10;cnMvZG93bnJldi54bWxQSwUGAAAAAAQABAD1AAAAjQMAAAAA&#10;" fillcolor="black" stroked="f"/>
                  <v:rect id="Rectangle 1594" o:spid="_x0000_s1971" style="position:absolute;left:4900;top:4648;width: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Oh8QA&#10;AADdAAAADwAAAGRycy9kb3ducmV2LnhtbERPTWsCMRC9F/wPYYTeuonWFl2NUguFXoRqe6i3cTPu&#10;Lm4m2yTV1V9vDoLHx/ueLTrbiCP5UDvWMMgUCOLCmZpLDT/fH09jECEiG2wck4YzBVjMew8zzI07&#10;8ZqOm1iKFMIhRw1VjG0uZSgqshgy1xInbu+8xZigL6XxeErhtpFDpV6lxZpTQ4UtvVdUHDb/VsNy&#10;Ml7+fY14dVnvtrT93R1ehl5p/djv3qYgInXxLr65P42GZzVKc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TofEAAAA3QAAAA8AAAAAAAAAAAAAAAAAmAIAAGRycy9k&#10;b3ducmV2LnhtbFBLBQYAAAAABAAEAPUAAACJAwAAAAA=&#10;" fillcolor="black" stroked="f"/>
                  <v:rect id="Rectangle 1595" o:spid="_x0000_s1972" style="position:absolute;left:5125;top:464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rHMcA&#10;AADdAAAADwAAAGRycy9kb3ducmV2LnhtbESPT2sCMRTE70K/Q3iCN038V3Q1Si0UeilU60Fvz81z&#10;d3Hzsk1S3fbTNwWhx2FmfsMs162txZV8qBxrGA4UCOLcmYoLDfuPl/4MRIjIBmvHpOGbAqxXD50l&#10;ZsbdeEvXXSxEgnDIUEMZY5NJGfKSLIaBa4iTd3beYkzSF9J4vCW4reVIqUdpseK0UGJDzyXll92X&#10;1bCZzzaf7xN++9mejnQ8nC7TkVda97rt0wJEpDb+h+/tV6NhrCZ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76xzHAAAA3QAAAA8AAAAAAAAAAAAAAAAAmAIAAGRy&#10;cy9kb3ducmV2LnhtbFBLBQYAAAAABAAEAPUAAACMAwAAAAA=&#10;" fillcolor="black" stroked="f"/>
                  <v:rect id="Rectangle 1596" o:spid="_x0000_s1973" style="position:absolute;left:5356;top:4648;width: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UXMQA&#10;AADdAAAADwAAAGRycy9kb3ducmV2LnhtbERPy2oCMRTdF/oP4Rbc1USroqNRakFwU6iPhe6uk+vM&#10;4ORmmkQd+/XNotDl4bxni9bW4kY+VI419LoKBHHuTMWFhv1u9ToGESKywdoxaXhQgMX8+WmGmXF3&#10;3tBtGwuRQjhkqKGMscmkDHlJFkPXNcSJOztvMSboC2k83lO4rWVfqZG0WHFqKLGhj5Lyy/ZqNSwn&#10;4+X314A/fzanIx0Pp8uw75XWnZf2fQoiUhv/xX/utdHwpoZpf3q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1FzEAAAA3QAAAA8AAAAAAAAAAAAAAAAAmAIAAGRycy9k&#10;b3ducmV2LnhtbFBLBQYAAAAABAAEAPUAAACJAwAAAAA=&#10;" fillcolor="black" stroked="f"/>
                  <v:rect id="Rectangle 1597" o:spid="_x0000_s1974" style="position:absolute;left:5581;top:464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xx8cA&#10;AADdAAAADwAAAGRycy9kb3ducmV2LnhtbESPQWsCMRSE74L/IbxCb5poa9HVKFoo9CJU60Fvz83r&#10;7uLmZZukuvrrTaHQ4zAz3zCzRWtrcSYfKscaBn0Fgjh3puJCw+7zrTcGESKywdoxabhSgMW825lh&#10;ZtyFN3TexkIkCIcMNZQxNpmUIS/JYui7hjh5X85bjEn6QhqPlwS3tRwq9SItVpwWSmzotaT8tP2x&#10;GlaT8er745nXt83xQIf98TQaeqX140O7nIKI1Mb/8F/73Wh4UqM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UccfHAAAA3QAAAA8AAAAAAAAAAAAAAAAAmAIAAGRy&#10;cy9kb3ducmV2LnhtbFBLBQYAAAAABAAEAPUAAACMAwAAAAA=&#10;" fillcolor="black" stroked="f"/>
                  <v:rect id="Rectangle 1598" o:spid="_x0000_s1975" style="position:absolute;left:5807;top:4590;width: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vsMgA&#10;AADdAAAADwAAAGRycy9kb3ducmV2LnhtbESPQUsDMRSE70L/Q3iCN5u4WmnXTUsrCF4EWz20t7eb&#10;5+7SzcuaxHbtr28KgsdhZr5hisVgO3EgH1rHGu7GCgRx5UzLtYbPj5fbKYgQkQ12jknDLwVYzEdX&#10;BebGHXlNh02sRYJwyFFDE2OfSxmqhiyGseuJk/flvMWYpK+l8XhMcNvJTKlHabHltNBgT88NVfvN&#10;j9Wwmk1X3+8P/HZalzvabcv9JPNK65vrYfkEItIQ/8N/7Vej4V5NMr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Bu+wyAAAAN0AAAAPAAAAAAAAAAAAAAAAAJgCAABk&#10;cnMvZG93bnJldi54bWxQSwUGAAAAAAQABAD1AAAAjQMAAAAA&#10;" fillcolor="black" stroked="f"/>
                  <v:rect id="Rectangle 1599" o:spid="_x0000_s1976" style="position:absolute;left:1051;top:4729;width:476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KK8cA&#10;AADdAAAADwAAAGRycy9kb3ducmV2LnhtbESPQWsCMRSE7wX/Q3hCbzWp1qKrUWqh0ItQrQe9PTev&#10;u4ubl22S6uqvN0LB4zAz3zDTeWtrcSQfKscannsKBHHuTMWFhs33x9MIRIjIBmvHpOFMAeazzsMU&#10;M+NOvKLjOhYiQThkqKGMscmkDHlJFkPPNcTJ+3HeYkzSF9J4PCW4rWVfqVdpseK0UGJD7yXlh/Wf&#10;1bAYjxa/Xy+8vKz2O9pt94dh3yutH7vt2wREpDbew//tT6NhoIY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SivHAAAA3QAAAA8AAAAAAAAAAAAAAAAAmAIAAGRy&#10;cy9kb3ducmV2LnhtbFBLBQYAAAAABAAEAPUAAACMAwAAAAA=&#10;" fillcolor="black" stroked="f"/>
                  <v:line id="Line 1600" o:spid="_x0000_s1977" style="position:absolute;flip:y;visibility:visible;mso-wrap-style:square" from="6095,4619" to="6862,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CssgAAADdAAAADwAAAGRycy9kb3ducmV2LnhtbESPQWsCMRSE7wX/Q3gFbzVbbVW2RpGW&#10;liK0otZDb8/N6+7i5mVJopv++0YoeBxm5htmtoimEWdyvras4H6QgSAurK65VPC1e72bgvABWWNj&#10;mRT8kofFvHczw1zbjjd03oZSJAj7HBVUIbS5lL6oyKAf2JY4eT/WGQxJulJqh12Cm0YOs2wsDdac&#10;Fips6bmi4rg9GQWbzwkf3NspHuOh+1h/78vV/mWpVP82Lp9ABIrhGv5vv2sFo+zxAS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CssgAAADdAAAADwAAAAAA&#10;AAAAAAAAAAChAgAAZHJzL2Rvd25yZXYueG1sUEsFBgAAAAAEAAQA+QAAAJYDAAAAAA==&#10;" strokeweight="0"/>
                  <v:shape id="Freeform 1601" o:spid="_x0000_s1978" style="position:absolute;left:6728;top:4614;width:134;height:53;visibility:visible;mso-wrap-style:square;v-text-anchor:top" coordsize="1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0SccA&#10;AADdAAAADwAAAGRycy9kb3ducmV2LnhtbESPW2sCMRSE34X+h3AKfdOkFouuG8UWCiKo9QK+HjZn&#10;L+3mZNlEXfvrG6HQx2FmvmHSeWdrcaHWV441PA8UCOLMmYoLDcfDR38Mwgdkg7Vj0nAjD/PZQy/F&#10;xLgr7+iyD4WIEPYJaihDaBIpfVaSRT9wDXH0ctdaDFG2hTQtXiPc1nKo1Ku0WHFcKLGh95Ky7/3Z&#10;anhbb/znbtLkX9tsNfw5+snipNZaPz12iymIQF34D/+1l0bDixqN4P4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EnHAAAA3QAAAA8AAAAAAAAAAAAAAAAAmAIAAGRy&#10;cy9kb3ducmV2LnhtbFBLBQYAAAAABAAEAPUAAACMAwAAAAA=&#10;" path="m,l134,5,10,53,,xe" fillcolor="black" strokeweight="0">
                    <v:path arrowok="t" o:connecttype="custom" o:connectlocs="0,0;134,5;10,53;0,0" o:connectangles="0,0,0,0"/>
                  </v:shape>
                  <v:line id="Line 1602" o:spid="_x0000_s1979" style="position:absolute;visibility:visible;mso-wrap-style:square" from="6085,4753" to="684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GcUAAADdAAAADwAAAGRycy9kb3ducmV2LnhtbESPT2vCQBTE74V+h+UJ3urGijFGVynF&#10;or35Fzw+ss9kMfs2ZFdNv71bKPQ4zMxvmPmys7W4U+uNYwXDQQKCuHDacKngePh6y0D4gKyxdkwK&#10;fsjDcvH6Msdcuwfv6L4PpYgQ9jkqqEJocil9UZFFP3ANcfQurrUYomxLqVt8RLit5XuSpNKi4bhQ&#10;YUOfFRXX/c0qMNt0Pf6enKYnuVqH4Tm7ZsYeler3uo8ZiEBd+A//tTdawSgZ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GcUAAADdAAAADwAAAAAAAAAA&#10;AAAAAAChAgAAZHJzL2Rvd25yZXYueG1sUEsFBgAAAAAEAAQA+QAAAJMDAAAAAA==&#10;" strokeweight="0"/>
                  <v:shape id="Freeform 1603" o:spid="_x0000_s1980" style="position:absolute;left:6718;top:4820;width:130;height:53;visibility:visible;mso-wrap-style:square;v-text-anchor:top" coordsize="1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LOccA&#10;AADdAAAADwAAAGRycy9kb3ducmV2LnhtbESPQWvCQBSE74L/YXkFb3WT2lqJWUVbhB560KTq9ZF9&#10;TYLZtyG7atpf3xUKHoeZ+YZJl71pxIU6V1tWEI8jEMSF1TWXCr7yzeMMhPPIGhvLpOCHHCwXw0GK&#10;ibZX3tEl86UIEHYJKqi8bxMpXVGRQTe2LXHwvm1n0AfZlVJ3eA1w08inKJpKgzWHhQpbequoOGVn&#10;o2BjJtn75yo/bg/P1OvfdbzezvZKjR761RyEp97fw//tD61gEr28wu1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QSznHAAAA3QAAAA8AAAAAAAAAAAAAAAAAmAIAAGRy&#10;cy9kb3ducmV2LnhtbFBLBQYAAAAABAAEAPUAAACMAwAAAAA=&#10;" path="m,53l130,48,5,,,53xe" fillcolor="black" strokeweight="0">
                    <v:path arrowok="t" o:connecttype="custom" o:connectlocs="0,53;130,48;5,0;0,53" o:connectangles="0,0,0,0"/>
                  </v:shape>
                  <v:rect id="Rectangle 1604" o:spid="_x0000_s1981" style="position:absolute;left:398;top:7197;width:62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YWsQA&#10;AADdAAAADwAAAGRycy9kb3ducmV2LnhtbERPy2oCMRTdF/oP4Rbc1USroqNRakFwU6iPhe6uk+vM&#10;4ORmmkQd+/XNotDl4bxni9bW4kY+VI419LoKBHHuTMWFhv1u9ToGESKywdoxaXhQgMX8+WmGmXF3&#10;3tBtGwuRQjhkqKGMscmkDHlJFkPXNcSJOztvMSboC2k83lO4rWVfqZG0WHFqKLGhj5Lyy/ZqNSwn&#10;4+X314A/fzanIx0Pp8uw75XWnZf2fQoiUhv/xX/utdHwpoZpbnq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2FrEAAAA3QAAAA8AAAAAAAAAAAAAAAAAmAIAAGRycy9k&#10;b3ducmV2LnhtbFBLBQYAAAAABAAEAPUAAACJAwAAAAA=&#10;" fillcolor="black" stroked="f"/>
                  <v:shape id="Freeform 1605" o:spid="_x0000_s1982" style="position:absolute;left:6560;top:7173;width:130;height:53;visibility:visible;mso-wrap-style:square;v-text-anchor:top" coordsize="1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DmcQA&#10;AADdAAAADwAAAGRycy9kb3ducmV2LnhtbESPQYvCMBSE74L/ITzBm6YqFe0aRRTBk9rWy94ezdu2&#10;bPNSmqjdf78RFvY4zMw3zGbXm0Y8qXO1ZQWzaQSCuLC65lLBPT9NViCcR9bYWCYFP+Rgtx0ONpho&#10;++KUnpkvRYCwS1BB5X2bSOmKigy6qW2Jg/dlO4M+yK6UusNXgJtGzqNoKQ3WHBYqbOlQUfGdPYyC&#10;y2dP5WJ1ia82zhtM0/yWn45KjUf9/gOEp97/h//aZ61gEcVreL8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g5nEAAAA3QAAAA8AAAAAAAAAAAAAAAAAmAIAAGRycy9k&#10;b3ducmV2LnhtbFBLBQYAAAAABAAEAPUAAACJAwAAAAA=&#10;" path="m,53l130,29,,,,53xe" fillcolor="black" stroked="f">
                    <v:path arrowok="t" o:connecttype="custom" o:connectlocs="0,53;130,29;0,0;0,53" o:connectangles="0,0,0,0"/>
                  </v:shape>
                  <v:shape id="Freeform 1606" o:spid="_x0000_s1983" style="position:absolute;left:6555;top:7168;width:159;height: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4ycAA&#10;AADdAAAADwAAAGRycy9kb3ducmV2LnhtbERPy4rCMBTdC/5DuII7TR1nRKpRHEFwOT4WLq/JtSk2&#10;N7WJWv/eLIRZHs57vmxdJR7UhNKzgtEwA0GsvSm5UHA8bAZTECEiG6w8k4IXBVguup055sY/eUeP&#10;fSxECuGQowIbY51LGbQlh2Hoa+LEXXzjMCbYFNI0+EzhrpJfWTaRDktODRZrWlvS1/3dKdDbl9W3&#10;wq3tQX5ff3/G9u98skr1e+1qBiJSG//FH/fWKBhnk7Q/vUlP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n4ycAAAADdAAAADwAAAAAAAAAAAAAAAACYAgAAZHJzL2Rvd25y&#10;ZXYueG1sUEsFBgAAAAAEAAQA9QAAAIUDAAAAAA==&#10;" path="m,63l159,34,,,,63,10,58,10,5,5,10,135,39r,-10l5,53r5,5l,63xe" fillcolor="black" stroked="f">
                    <v:path arrowok="t" o:connecttype="custom" o:connectlocs="0,63;159,34;0,0;0,63;10,58;10,5;5,10;135,39;135,29;5,53;10,58;0,63" o:connectangles="0,0,0,0,0,0,0,0,0,0,0,0"/>
                  </v:shape>
                  <v:shape id="Freeform 1607" o:spid="_x0000_s1984" style="position:absolute;left:398;top:7173;width:130;height:53;visibility:visible;mso-wrap-style:square;v-text-anchor:top" coordsize="1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FIsUA&#10;AADdAAAADwAAAGRycy9kb3ducmV2LnhtbESPQWuDQBSE74H+h+UFektWK4Zgs5HQEujJRs2lt4f7&#10;qlL3rbjbaP99t1DIcZiZb5hDvphB3GhyvWUF8TYCQdxY3XOr4FqfN3sQziNrHCyTgh9ykB8fVgfM&#10;tJ25pFvlWxEg7DJU0Hk/ZlK6piODbmtH4uB92smgD3JqpZ5wDnAzyKco2kmDPYeFDkd66aj5qr6N&#10;guJjoTbZF+m7TesBy7K+1OdXpR7Xy+kZhKfF38P/7TetIIl2Mfy9CU9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kUixQAAAN0AAAAPAAAAAAAAAAAAAAAAAJgCAABkcnMv&#10;ZG93bnJldi54bWxQSwUGAAAAAAQABAD1AAAAigMAAAAA&#10;" path="m130,53l,29,130,r,53xe" fillcolor="black" stroked="f">
                    <v:path arrowok="t" o:connecttype="custom" o:connectlocs="130,53;0,29;130,0;130,53" o:connectangles="0,0,0,0"/>
                  </v:shape>
                  <v:shape id="Freeform 1608" o:spid="_x0000_s1985" style="position:absolute;left:374;top:7168;width:159;height: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DJcUA&#10;AADdAAAADwAAAGRycy9kb3ducmV2LnhtbESPQWvCQBSE74X+h+UVeqsbjUqJrtIGCh7b6KHH5+4z&#10;G8y+TbNbTf59Vyh4HGbmG2a9HVwrLtSHxrOC6SQDQay9abhWcNh/vLyCCBHZYOuZFIwUYLt5fFhj&#10;YfyVv+hSxVokCIcCFdgYu0LKoC05DBPfESfv5HuHMcm+lqbHa4K7Vs6ybCkdNpwWLHZUWtLn6tcp&#10;0LvR6p/alXYv5+f3RW4/j99Wqeen4W0FItIQ7+H/9s4oyLPlDG5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8MlxQAAAN0AAAAPAAAAAAAAAAAAAAAAAJgCAABkcnMv&#10;ZG93bnJldi54bWxQSwUGAAAAAAQABAD1AAAAigMAAAAA&#10;" path="m149,58r5,-5l24,29r,10l154,10,149,5r,53l159,63,159,,,34,159,63,149,58xe" fillcolor="black" stroked="f">
                    <v:path arrowok="t" o:connecttype="custom" o:connectlocs="149,58;154,53;24,29;24,39;154,10;149,5;149,58;159,63;159,0;0,34;159,63;149,58" o:connectangles="0,0,0,0,0,0,0,0,0,0,0,0"/>
                  </v:shape>
                  <v:rect id="Rectangle 1609" o:spid="_x0000_s1986" style="position:absolute;left:456;top:4249;width:626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Al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UuM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gJbHAAAA3QAAAA8AAAAAAAAAAAAAAAAAmAIAAGRy&#10;cy9kb3ducmV2LnhtbFBLBQYAAAAABAAEAPUAAACMAwAAAAA=&#10;" fillcolor="black" stroked="f"/>
                  <v:rect id="Rectangle 1610" o:spid="_x0000_s1987" style="position:absolute;left:3062;top:6290;width:9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Y4scA&#10;AADdAAAADwAAAGRycy9kb3ducmV2LnhtbESPQWsCMRSE74L/ITyhN02qVuzWKFUo9CJU20O9PTev&#10;u4ubl22S6uqvN4LQ4zAz3zCzRWtrcSQfKscaHgcKBHHuTMWFhq/Pt/4URIjIBmvHpOFMARbzbmeG&#10;mXEn3tBxGwuRIBwy1FDG2GRShrwki2HgGuLk/ThvMSbpC2k8nhLc1nKo1ERarDgtlNjQqqT8sP2z&#10;GpbP0+Xvx5jXl81+R7vv/eFp6JXWD7329QVEpDb+h+/td6NhpCZ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GOLHAAAA3QAAAA8AAAAAAAAAAAAAAAAAmAIAAGRy&#10;cy9kb3ducmV2LnhtbFBLBQYAAAAABAAEAPUAAACMAwAAAAA=&#10;" fillcolor="black" stroked="f"/>
                  <v:shape id="Freeform 1611" o:spid="_x0000_s1988" style="position:absolute;left:3839;top:6266;width:130;height:52;visibility:visible;mso-wrap-style:square;v-text-anchor:top" coordsize="1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qXMQA&#10;AADdAAAADwAAAGRycy9kb3ducmV2LnhtbESP3WoCMRSE74W+QziF3mmiVdHVKFIqeFf8eYDD5rgJ&#10;bk6WTXTXPn1TKPRymJlvmPW297V4UBtdYA3jkQJBXAbjuNJwOe+HCxAxIRusA5OGJ0XYbl4GayxM&#10;6PhIj1OqRIZwLFCDTakppIylJY9xFBri7F1D6zFl2VbStNhluK/lRKm59Og4L1hs6MNSeTvdvYaj&#10;ncyu39w55eRzqrrl59dif9H67bXfrUAk6tN/+K99MBre1XwGv2/y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vKlzEAAAA3QAAAA8AAAAAAAAAAAAAAAAAmAIAAGRycy9k&#10;b3ducmV2LnhtbFBLBQYAAAAABAAEAPUAAACJAwAAAAA=&#10;" path="m,52l130,28,,,,52xe" fillcolor="black" stroked="f">
                    <v:path arrowok="t" o:connecttype="custom" o:connectlocs="0,52;130,28;0,0;0,52" o:connectangles="0,0,0,0"/>
                  </v:shape>
                  <v:shape id="Freeform 1612" o:spid="_x0000_s1989" style="position:absolute;left:3834;top:6261;width:159;height:62;visibility:visible;mso-wrap-style:square;v-text-anchor:top" coordsize="1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nkcYA&#10;AADdAAAADwAAAGRycy9kb3ducmV2LnhtbESPQWvCQBSE74L/YXlCb3VjpcGmbkKwSEVBUHvp7ZF9&#10;JsHs25BdTdpf3xUKHoeZ+YZZZoNpxI06V1tWMJtGIIgLq2suFXyd1s8LEM4ja2wsk4IfcpCl49ES&#10;E217PtDt6EsRIOwSVFB53yZSuqIig25qW+LgnW1n0AfZlVJ32Ae4aeRLFMXSYM1hocKWVhUVl+PV&#10;KCDMv9v8c/jd4u5t/7HZ9q8875V6mgz5OwhPg3+E/9sbrWAexTHc34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xnkcYAAADdAAAADwAAAAAAAAAAAAAAAACYAgAAZHJz&#10;L2Rvd25yZXYueG1sUEsFBgAAAAAEAAQA9QAAAIsDAAAAAA==&#10;" path="m,62l159,33,,,,62,10,57,10,5,5,9,135,38r,-9l5,53r5,4l,62xe" fillcolor="black" stroked="f">
                    <v:path arrowok="t" o:connecttype="custom" o:connectlocs="0,62;159,33;0,0;0,62;10,57;10,5;5,9;135,38;135,29;5,53;10,57;0,62" o:connectangles="0,0,0,0,0,0,0,0,0,0,0,0"/>
                  </v:shape>
                  <v:shape id="Freeform 1613" o:spid="_x0000_s1990" style="position:absolute;left:3062;top:6266;width:129;height:52;visibility:visible;mso-wrap-style:square;v-text-anchor:top" coordsize="1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C2sYA&#10;AADdAAAADwAAAGRycy9kb3ducmV2LnhtbESPQWsCMRSE70L/Q3iFXkpNVkHbrVGsUChCQW17f908&#10;d7duXkISdfvvTaHgcZiZb5jZoredOFGIrWMNxVCBIK6cabnW8Pnx+vAIIiZkg51j0vBLERbzm8EM&#10;S+POvKXTLtUiQziWqKFJyZdSxqohi3HoPHH29i5YTFmGWpqA5wy3nRwpNZEWW84LDXpaNVQddker&#10;4Use18HvffFyeL8ff6unzY8tllrf3fbLZxCJ+nQN/7ffjIaxmkzh701+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rC2sYAAADdAAAADwAAAAAAAAAAAAAAAACYAgAAZHJz&#10;L2Rvd25yZXYueG1sUEsFBgAAAAAEAAQA9QAAAIsDAAAAAA==&#10;" path="m129,52l,28,129,r,52xe" fillcolor="black" stroked="f">
                    <v:path arrowok="t" o:connecttype="custom" o:connectlocs="129,52;0,28;129,0;129,52" o:connectangles="0,0,0,0"/>
                  </v:shape>
                  <v:shape id="Freeform 1614" o:spid="_x0000_s1991" style="position:absolute;left:3038;top:6261;width:158;height:62;visibility:visible;mso-wrap-style:square;v-text-anchor:top" coordsize="1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J48IA&#10;AADdAAAADwAAAGRycy9kb3ducmV2LnhtbERPTWvCQBC9C/6HZYTedFcLUlJXEUul9FAwVvE4ZMck&#10;mJ0N2W2M/75zKPT4eN+rzeAb1VMX68AW5jMDirgIrubSwvfxffoCKiZkh01gsvCgCJv1eLTCzIU7&#10;H6jPU6kkhGOGFqqU2kzrWFTkMc5CSyzcNXQek8Cu1K7Du4T7Ri+MWWqPNUtDhS3tKipu+Y+38Hwy&#10;230KX5f2/KYfn6db3p8PubVPk2H7CirRkP7Ff+4PJz6zlL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UnjwgAAAN0AAAAPAAAAAAAAAAAAAAAAAJgCAABkcnMvZG93&#10;bnJldi54bWxQSwUGAAAAAAQABAD1AAAAhwMAAAAA&#10;" path="m148,57r5,-4l24,29r,9l153,9,148,5r,52l158,62,158,,,33,158,62,148,57xe" fillcolor="black" stroked="f">
                    <v:path arrowok="t" o:connecttype="custom" o:connectlocs="148,57;153,53;24,29;24,38;153,9;148,5;148,57;158,62;158,0;0,33;158,62;148,57" o:connectangles="0,0,0,0,0,0,0,0,0,0,0,0"/>
                  </v:shape>
                  <v:rect id="Rectangle 1615" o:spid="_x0000_s1992" style="position:absolute;left:3028;top:6381;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3fMcA&#10;AADdAAAADwAAAGRycy9kb3ducmV2LnhtbESPQWsCMRSE70L/Q3hCb5poW9HVKLVQ6EWo1oPenpvn&#10;7uLmZZukuvrrTaHQ4zAz3zCzRWtrcSYfKscaBn0Fgjh3puJCw/brvTcGESKywdoxabhSgMX8oTPD&#10;zLgLr+m8iYVIEA4ZaihjbDIpQ16SxdB3DXHyjs5bjEn6QhqPlwS3tRwqNZIWK04LJTb0VlJ+2vxY&#10;DcvJePn9+cyr2/qwp/3ucHoZeqX1Y7d9nYKI1Mb/8F/7w2h4UqM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t3zHAAAA3QAAAA8AAAAAAAAAAAAAAAAAmAIAAGRy&#10;cy9kb3ducmV2LnhtbFBLBQYAAAAABAAEAPUAAACMAwAAAAA=&#10;" fillcolor="black" stroked="f"/>
                  <v:rect id="Rectangle 1616" o:spid="_x0000_s1993" style="position:absolute;left:3993;top:6381;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IPMUA&#10;AADdAAAADwAAAGRycy9kb3ducmV2LnhtbERPy04CMRTdm/gPzTVhJ62IPAYKERITNiTyWMDuMr3M&#10;TJjejm2Fka+3CxOXJ+c9nbe2FlfyoXKs4aWrQBDnzlRcaNjvPp5HIEJENlg7Jg0/FGA+e3yYYmbc&#10;jTd03cZCpBAOGWooY2wyKUNeksXQdQ1x4s7OW4wJ+kIaj7cUbmvZU2ogLVacGkpsaFlSftl+Ww2L&#10;8Wjx9dnn9X1zOtLxcLq89bzSuvPUvk9ARGrjv/jPvTIaXtUw7U9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Yg8xQAAAN0AAAAPAAAAAAAAAAAAAAAAAJgCAABkcnMv&#10;ZG93bnJldi54bWxQSwUGAAAAAAQABAD1AAAAigMAAAAA&#10;" fillcolor="black" stroked="f"/>
                  <v:rect id="Rectangle 1617" o:spid="_x0000_s1994" style="position:absolute;left:4900;top:6381;width: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tp8gA&#10;AADdAAAADwAAAGRycy9kb3ducmV2LnhtbESPT2sCMRTE74V+h/AKvdVEa9VujVILBS+F+uegt+fm&#10;dXdx87JNUl399EYoeBxm5jfMeNraWhzIh8qxhm5HgSDOnam40LBefT6NQISIbLB2TBpOFGA6ub8b&#10;Y2bckRd0WMZCJAiHDDWUMTaZlCEvyWLouIY4eT/OW4xJ+kIaj8cEt7XsKTWQFitOCyU29FFSvl/+&#10;WQ2z19Hs97vPX+fFbkvbzW7/0vNK68eH9v0NRKQ23sL/7bnR8KyGXbi+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YS2nyAAAAN0AAAAPAAAAAAAAAAAAAAAAAJgCAABk&#10;cnMvZG93bnJldi54bWxQSwUGAAAAAAQABAD1AAAAjQMAAAAA&#10;" fillcolor="black" stroked="f"/>
                  <v:rect id="Rectangle 1618" o:spid="_x0000_s1995" style="position:absolute;left:6714;top:6323;width: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z0MgA&#10;AADdAAAADwAAAGRycy9kb3ducmV2LnhtbESPT08CMRTE7yZ+h+aZeJPWFQVWChETEy4m/DvA7bF9&#10;7m7Yvq5thcVPT01MOE5m5jeZ8bSzjTiSD7VjDY89BYK4cKbmUsNm/fEwBBEissHGMWk4U4Dp5PZm&#10;jLlxJ17ScRVLkSAcctRQxdjmUoaiIouh51ri5H05bzEm6UtpPJ4S3DYyU+pFWqw5LVTY0ntFxWH1&#10;YzXMRsPZ96LPn7/L/Y522/3hOfNK6/u77u0VRKQuXsP/7bnR8KQGGf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7PQyAAAAN0AAAAPAAAAAAAAAAAAAAAAAJgCAABk&#10;cnMvZG93bnJldi54bWxQSwUGAAAAAAQABAD1AAAAjQMAAAAA&#10;" fillcolor="black" stroked="f"/>
                  <v:rect id="Rectangle 1619" o:spid="_x0000_s1996" style="position:absolute;left:5869;top:6458;width:84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S8gA&#10;AADdAAAADwAAAGRycy9kb3ducmV2LnhtbESPT2sCMRTE74V+h/AKvdWk/qvdGkULQi9CtT3U23Pz&#10;uru4eVmTqFs/vREKHoeZ+Q0znra2FkfyoXKs4bmjQBDnzlRcaPj+WjyNQISIbLB2TBr+KMB0cn83&#10;xsy4E6/ouI6FSBAOGWooY2wyKUNeksXQcQ1x8n6dtxiT9IU0Hk8JbmvZVWooLVacFkps6L2kfLc+&#10;WA3z19F8/9nn5Xm13dDmZ7sbdL3S+vGhnb2BiNTGW/i//WE09NRLD65v0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ZLyAAAAN0AAAAPAAAAAAAAAAAAAAAAAJgCAABk&#10;cnMvZG93bnJldi54bWxQSwUGAAAAAAQABAD1AAAAjQMAAAAA&#10;" fillcolor="black" stroked="f"/>
                  <v:rect id="Rectangle 1620" o:spid="_x0000_s1997" style="position:absolute;left:5792;top:6458;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OP8gA&#10;AADdAAAADwAAAGRycy9kb3ducmV2LnhtbESPT2sCMRTE74V+h/AKvdWk1qrdGqUKBS+F+uegt+fm&#10;dXdx87JNoq5++kYoeBxm5jfMaNLaWhzJh8qxhueOAkGcO1NxoWG9+nwagggR2WDtmDScKcBkfH83&#10;wsy4Ey/ouIyFSBAOGWooY2wyKUNeksXQcQ1x8n6ctxiT9IU0Hk8JbmvZVaovLVacFkpsaFZSvl8e&#10;rIbp23D6+93jr8tit6XtZrd/7Xql9eND+/EOIlIbb+H/9txoeFGDHl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o4/yAAAAN0AAAAPAAAAAAAAAAAAAAAAAJgCAABk&#10;cnMvZG93bnJldi54bWxQSwUGAAAAAAQABAD1AAAAjQMAAAAA&#10;" fillcolor="black" stroked="f"/>
                  <v:rect id="Rectangle 1621" o:spid="_x0000_s1998" style="position:absolute;left:5696;top:6458;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rpMcA&#10;AADdAAAADwAAAGRycy9kb3ducmV2LnhtbESPQWsCMRSE70L/Q3iF3jSprdZujVIFoReh2h7q7bl5&#10;3V3cvGyTqKu/3ggFj8PMfMOMp62txYF8qBxreOwpEMS5MxUXGr6/Ft0RiBCRDdaOScOJAkwnd50x&#10;ZsYdeUWHdSxEgnDIUEMZY5NJGfKSLIaea4iT9+u8xZikL6TxeExwW8u+UkNpseK0UGJD85Ly3Xpv&#10;NcxeR7O/z2denlfbDW1+trtB3yutH+7b9zcQkdp4C/+3P4yGJ/UygO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K6THAAAA3QAAAA8AAAAAAAAAAAAAAAAAmAIAAGRy&#10;cy9kb3ducmV2LnhtbFBLBQYAAAAABAAEAPUAAACMAwAAAAA=&#10;" fillcolor="black" stroked="f"/>
                  <v:rect id="Rectangle 1622" o:spid="_x0000_s1999" style="position:absolute;left:5600;top:6458;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108gA&#10;AADdAAAADwAAAGRycy9kb3ducmV2LnhtbESPT2sCMRTE74V+h/AKvdWk1qrdGqUKBS+F+uegt+fm&#10;dXdx87JNoq5++qYgeBxm5jfMaNLaWhzJh8qxhueOAkGcO1NxoWG9+nwagggR2WDtmDScKcBkfH83&#10;wsy4Ey/ouIyFSBAOGWooY2wyKUNeksXQcQ1x8n6ctxiT9IU0Hk8JbmvZVaovLVacFkpsaFZSvl8e&#10;rIbp23D6+93jr8tit6XtZrd/7Xql9eND+/EOIlIbb+Fre240vKhBH/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LXTyAAAAN0AAAAPAAAAAAAAAAAAAAAAAJgCAABk&#10;cnMvZG93bnJldi54bWxQSwUGAAAAAAQABAD1AAAAjQMAAAAA&#10;" fillcolor="black" stroked="f"/>
                  <v:rect id="Rectangle 1623" o:spid="_x0000_s2000" style="position:absolute;left:5504;top:6458;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QSMgA&#10;AADdAAAADwAAAGRycy9kb3ducmV2LnhtbESPT2sCMRTE7wW/Q3iF3mpSa6uuRtFCwUuh/jno7bl5&#10;7i5uXrZJqms/vSkUehxm5jfMZNbaWpzJh8qxhqeuAkGcO1NxoWG7eX8cgggR2WDtmDRcKcBs2rmb&#10;YGbchVd0XsdCJAiHDDWUMTaZlCEvyWLouoY4eUfnLcYkfSGNx0uC21r2lHqVFitOCyU29FZSflp/&#10;Ww2L0XDx9dnnj5/VYU/73eH00vNK64f7dj4GEamN/+G/9tJoeFaDAfy+S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BBIyAAAAN0AAAAPAAAAAAAAAAAAAAAAAJgCAABk&#10;cnMvZG93bnJldi54bWxQSwUGAAAAAAQABAD1AAAAjQMAAAAA&#10;" fillcolor="black" stroked="f"/>
                  <v:rect id="Rectangle 1624" o:spid="_x0000_s2001" style="position:absolute;left:5408;top:6458;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EOsUA&#10;AADdAAAADwAAAGRycy9kb3ducmV2LnhtbERPy04CMRTdm/gPzTVhJ62IPAYKERITNiTyWMDuMr3M&#10;TJjejm2Fka+3CxOXJ+c9nbe2FlfyoXKs4aWrQBDnzlRcaNjvPp5HIEJENlg7Jg0/FGA+e3yYYmbc&#10;jTd03cZCpBAOGWooY2wyKUNeksXQdQ1x4s7OW4wJ+kIaj7cUbmvZU2ogLVacGkpsaFlSftl+Ww2L&#10;8Wjx9dnn9X1zOtLxcLq89bzSuvPUvk9ARGrjv/jPvTIaXtUwzU1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4Q6xQAAAN0AAAAPAAAAAAAAAAAAAAAAAJgCAABkcnMv&#10;ZG93bnJldi54bWxQSwUGAAAAAAQABAD1AAAAigMAAAAA&#10;" fillcolor="black" stroked="f"/>
                  <v:rect id="Rectangle 1625" o:spid="_x0000_s2002" style="position:absolute;left:5312;top:6458;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hocgA&#10;AADdAAAADwAAAGRycy9kb3ducmV2LnhtbESPzWsCMRTE7wX/h/AKvdWk1vqxNYoWCl4K9eOgt+fm&#10;dXdx87JNUl3715tCweMwM79hJrPW1uJEPlSONTx1FQji3JmKCw3bzfvjCESIyAZrx6ThQgFm087d&#10;BDPjzryi0zoWIkE4ZKihjLHJpAx5SRZD1zXEyfty3mJM0hfSeDwnuK1lT6mBtFhxWiixobeS8uP6&#10;x2pYjEeL788+f/yuDnva7w7Hl55XWj/ct/NXEJHaeAv/t5dGw7MajuHvTXo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yGhyAAAAN0AAAAPAAAAAAAAAAAAAAAAAJgCAABk&#10;cnMvZG93bnJldi54bWxQSwUGAAAAAAQABAD1AAAAjQMAAAAA&#10;" fillcolor="black" stroked="f"/>
                  <v:rect id="Rectangle 1626" o:spid="_x0000_s2003" style="position:absolute;left:5216;top:6458;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4G8QA&#10;AADdAAAADwAAAGRycy9kb3ducmV2LnhtbERPTWsCMRC9F/ofwgi91USrst0apRYKXgS1PdTbuJnu&#10;Lm4m2yTV1V9vDoLHx/uezjvbiCP5UDvWMOgrEMSFMzWXGr6/Pp8zECEiG2wck4YzBZjPHh+mmBt3&#10;4g0dt7EUKYRDjhqqGNtcylBUZDH0XUucuF/nLcYEfSmNx1MKt40cKjWRFmtODRW29FFRcdj+Ww2L&#10;12zxtx7x6rLZ72j3sz+Mh15p/dTr3t9AROriXXxzL42GF5Wl/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BvEAAAA3QAAAA8AAAAAAAAAAAAAAAAAmAIAAGRycy9k&#10;b3ducmV2LnhtbFBLBQYAAAAABAAEAPUAAACJAwAAAAA=&#10;" fillcolor="black" stroked="f"/>
                  <v:rect id="Rectangle 1627" o:spid="_x0000_s2004" style="position:absolute;left:5120;top:6458;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dgMcA&#10;AADdAAAADwAAAGRycy9kb3ducmV2LnhtbESPQWsCMRSE7wX/Q3iCt5poW1m3RqkFwUuh2h709ty8&#10;7i5uXrZJ1G1/fSMUPA4z8w0zW3S2EWfyoXasYTRUIIgLZ2ouNXx+rO4zECEiG2wck4YfCrCY9+5m&#10;mBt34Q2dt7EUCcIhRw1VjG0uZSgqshiGriVO3pfzFmOSvpTG4yXBbSPHSk2kxZrTQoUtvVZUHLcn&#10;q2E5zZbf74/89rs57Gm/Oxyfxl5pPeh3L88gInXxFv5vr42GB5WN4Po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0XYDHAAAA3QAAAA8AAAAAAAAAAAAAAAAAmAIAAGRy&#10;cy9kb3ducmV2LnhtbFBLBQYAAAAABAAEAPUAAACMAwAAAAA=&#10;" fillcolor="black" stroked="f"/>
                  <v:rect id="Rectangle 1628" o:spid="_x0000_s2005" style="position:absolute;left:5024;top:6458;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D98gA&#10;AADdAAAADwAAAGRycy9kb3ducmV2LnhtbESPT0sDMRTE74LfITyhN5u42rLdNi1WELwI9s+hvb1u&#10;nrtLNy9rkrarn94IBY/DzPyGmS1624oz+dA41vAwVCCIS2carjRsN6/3OYgQkQ22jknDNwVYzG9v&#10;ZlgYd+EVndexEgnCoUANdYxdIWUoa7IYhq4jTt6n8xZjkr6SxuMlwW0rM6XG0mLDaaHGjl5qKo/r&#10;k9WwnOTLr48nfv9ZHfa03x2Oo8wrrQd3/fMURKQ+/oev7Tej4VHlG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sP3yAAAAN0AAAAPAAAAAAAAAAAAAAAAAJgCAABk&#10;cnMvZG93bnJldi54bWxQSwUGAAAAAAQABAD1AAAAjQMAAAAA&#10;" fillcolor="black" stroked="f"/>
                  <v:rect id="Rectangle 1629" o:spid="_x0000_s2006" style="position:absolute;left:4928;top:6458;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mbMgA&#10;AADdAAAADwAAAGRycy9kb3ducmV2LnhtbESPQUvDQBSE74L/YXmCN7Nrq5LGbIstCF4EWz20t9fs&#10;MwnJvk131zb6692C4HGYmW+YcjHaXhzJh9axhttMgSCunGm51vDx/nyTgwgR2WDvmDR8U4DF/PKi&#10;xMK4E6/puIm1SBAOBWpoYhwKKUPVkMWQuYE4eZ/OW4xJ+loaj6cEt72cKPUgLbacFhocaNVQ1W2+&#10;rIblLF8e3u749We939Fuu+/uJ15pfX01Pj2CiDTG//Bf+8VomKp8Cu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mZsyAAAAN0AAAAPAAAAAAAAAAAAAAAAAJgCAABk&#10;cnMvZG93bnJldi54bWxQSwUGAAAAAAQABAD1AAAAjQMAAAAA&#10;" fillcolor="black" stroked="f"/>
                  <v:rect id="Rectangle 1630" o:spid="_x0000_s2007" style="position:absolute;left:4904;top:6458;width: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GMgA&#10;AADdAAAADwAAAGRycy9kb3ducmV2LnhtbESPT2sCMRTE74V+h/AKvdWk1pZ1NUotCL0I9c9Bb8/N&#10;c3dx87JNom799I1Q6HGYmd8w42lnG3EmH2rHGp57CgRx4UzNpYbNev6UgQgR2WDjmDT8UIDp5P5u&#10;jLlxF17SeRVLkSAcctRQxdjmUoaiIouh51ri5B2ctxiT9KU0Hi8JbhvZV+pNWqw5LVTY0kdFxXF1&#10;shpmw2z2/TXgxXW539Fuuz++9r3S+vGhex+BiNTF//Bf+9NoeFHZAG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4YyAAAAN0AAAAPAAAAAAAAAAAAAAAAAJgCAABk&#10;cnMvZG93bnJldi54bWxQSwUGAAAAAAQABAD1AAAAjQMAAAAA&#10;" fillcolor="black" stroked="f"/>
                  <v:rect id="Rectangle 1631" o:spid="_x0000_s2008" style="position:absolute;left:1219;top:6458;width:368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bg8gA&#10;AADdAAAADwAAAGRycy9kb3ducmV2LnhtbESPT2sCMRTE70K/Q3iF3jSprWVdjVILhV6E+uegt+fm&#10;ubu4edkmqa799I1Q6HGYmd8w03lnG3EmH2rHGh4HCgRx4UzNpYbt5r2fgQgR2WDjmDRcKcB8dteb&#10;Ym7chVd0XsdSJAiHHDVUMba5lKGoyGIYuJY4eUfnLcYkfSmNx0uC20YOlXqRFmtOCxW29FZRcVp/&#10;Ww2Lcbb4+nzm5c/qsKf97nAaDb3S+uG+e52AiNTF//Bf+8NoeFLZC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j1uDyAAAAN0AAAAPAAAAAAAAAAAAAAAAAJgCAABk&#10;cnMvZG93bnJldi54bWxQSwUGAAAAAAQABAD1AAAAjQMAAAAA&#10;" fillcolor="black" stroked="f"/>
                  <v:rect id="Rectangle 1632" o:spid="_x0000_s2009" style="position:absolute;left:5864;top:6381;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F9McA&#10;AADdAAAADwAAAGRycy9kb3ducmV2LnhtbESPQWsCMRSE7wX/Q3hCbzXRtrJujaKFQi+FanvQ23Pz&#10;uru4edkmqW799UYQPA4z8w0znXe2EQfyoXasYThQIIgLZ2ouNXx/vT1kIEJENtg4Jg3/FGA+691N&#10;MTfuyCs6rGMpEoRDjhqqGNtcylBUZDEMXEucvB/nLcYkfSmNx2OC20aOlBpLizWnhQpbeq2o2K//&#10;rIblJFv+fj7xx2m129J2s9s/j7zS+r7fLV5AROriLXxtvxsNjyobw+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xfTHAAAA3QAAAA8AAAAAAAAAAAAAAAAAmAIAAGRy&#10;cy9kb3ducmV2LnhtbFBLBQYAAAAABAAEAPUAAACMAwAAAAA=&#10;" fillcolor="black" stroked="f"/>
                  <v:rect id="Rectangle 1633" o:spid="_x0000_s2010" style="position:absolute;left:2121;top:6381;width:1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gb8gA&#10;AADdAAAADwAAAGRycy9kb3ducmV2LnhtbESPzWsCMRTE70L/h/CE3jTRfrhujVILhV4Kfh309ty8&#10;7i5uXrZJqtv+9U2h4HGYmd8ws0VnG3EmH2rHGkZDBYK4cKbmUsNu+zrIQISIbLBxTBq+KcBiftOb&#10;YW7chdd03sRSJAiHHDVUMba5lKGoyGIYupY4eR/OW4xJ+lIaj5cEt40cK/UoLdacFips6aWi4rT5&#10;shqW02z5ubrn95/18UCH/fH0MPZK69t+9/wEIlIXr+H/9pvRcKeyC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WBvyAAAAN0AAAAPAAAAAAAAAAAAAAAAAJgCAABk&#10;cnMvZG93bnJldi54bWxQSwUGAAAAAAQABAD1AAAAjQMAAAAA&#10;" fillcolor="black" stroked="f"/>
                  <v:rect id="Rectangle 1634" o:spid="_x0000_s2011" style="position:absolute;left:1214;top:6323;width: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0HcQA&#10;AADdAAAADwAAAGRycy9kb3ducmV2LnhtbERPTWsCMRC9F/ofwgi91USrst0apRYKXgS1PdTbuJnu&#10;Lm4m2yTV1V9vDoLHx/uezjvbiCP5UDvWMOgrEMSFMzWXGr6/Pp8zECEiG2wck4YzBZjPHh+mmBt3&#10;4g0dt7EUKYRDjhqqGNtcylBUZDH0XUucuF/nLcYEfSmNx1MKt40cKjWRFmtODRW29FFRcdj+Ww2L&#10;12zxtx7x6rLZ72j3sz+Mh15p/dTr3t9AROriXXxzL42GF5Wlu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9B3EAAAA3QAAAA8AAAAAAAAAAAAAAAAAmAIAAGRycy9k&#10;b3ducmV2LnhtbFBLBQYAAAAABAAEAPUAAACJAwAAAAA=&#10;" fillcolor="black" stroked="f"/>
                  <v:line id="Line 1635" o:spid="_x0000_s2012" style="position:absolute;visibility:visible;mso-wrap-style:square" from="1435,4465" to="5399,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pvcgAAADdAAAADwAAAGRycy9kb3ducmV2LnhtbESPT2vCQBTE74V+h+UJ3upGi6LRNbSK&#10;f3KsFUpvz+wzCc2+TbNrTPvpXaHQ4zAzv2EWSWcq0VLjSssKhoMIBHFmdcm5guP75mkKwnlkjZVl&#10;UvBDDpLl48MCY22v/EbtweciQNjFqKDwvo6ldFlBBt3A1sTBO9vGoA+yyaVu8BrgppKjKJpIgyWH&#10;hQJrWhWUfR0uRkG7Tnfjj9f9+jz5rb9PZf65telYqX6ve5mD8NT5//Bfe68VPEfTG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fpvcgAAADdAAAADwAAAAAA&#10;AAAAAAAAAAChAgAAZHJzL2Rvd25yZXYueG1sUEsFBgAAAAAEAAQA+QAAAJYDAAAAAA==&#10;" strokeweight="0">
                    <v:stroke dashstyle="1 1"/>
                  </v:line>
                  <v:line id="Line 1636" o:spid="_x0000_s2013" style="position:absolute;visibility:visible;mso-wrap-style:square" from="1435,4974" to="5399,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W/cQAAADdAAAADwAAAGRycy9kb3ducmV2LnhtbERPy2rCQBTdF/yH4Qrd1YktikbHYA1t&#10;dekDxN01c02CmTsxM41pv95ZFLo8nPc86UwlWmpcaVnBcBCBIM6sLjlXcNh/vExAOI+ssbJMCn7I&#10;QbLoPc0x1vbOW2p3PhchhF2MCgrv61hKlxVk0A1sTRy4i20M+gCbXOoG7yHcVPI1isbSYMmhocCa&#10;VgVl1923UdCmm6/R8X2dXsa/9e1c5qdPuxkp9dzvljMQnjr/L/5zr7WCt2ga9oc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Nb9xAAAAN0AAAAPAAAAAAAAAAAA&#10;AAAAAKECAABkcnMvZG93bnJldi54bWxQSwUGAAAAAAQABAD5AAAAkgMAAAAA&#10;" strokeweight="0">
                    <v:stroke dashstyle="1 1"/>
                  </v:line>
                  <v:rect id="Rectangle 1637" o:spid="_x0000_s2014" style="position:absolute;left:3440;top:6078;width:260;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cPcYA&#10;AADdAAAADwAAAGRycy9kb3ducmV2LnhtbESPQWvCQBSE7wX/w/IKvTUbKxQTs4pYJR5bFWxvj+wz&#10;Cc2+Ddk1SfvruwXB4zAz3zDZajSN6KlztWUF0ygGQVxYXXOp4HTcPc9BOI+ssbFMCn7IwWo5ecgw&#10;1XbgD+oPvhQBwi5FBZX3bSqlKyoy6CLbEgfvYjuDPsiulLrDIcBNI1/i+FUarDksVNjSpqLi+3A1&#10;CvJ5u/7c29+hbLZf+fn9nLwdE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wcPcYAAADdAAAADwAAAAAAAAAAAAAAAACYAgAAZHJz&#10;L2Rvd25yZXYueG1sUEsFBgAAAAAEAAQA9QAAAIsDAAAAAA==&#10;" filled="f" stroked="f">
                    <v:textbox inset="0,0,0,0">
                      <w:txbxContent>
                        <w:p w:rsidR="00CD1263" w:rsidRDefault="00CD1263" w:rsidP="00032CC4">
                          <w:pPr>
                            <w:spacing w:before="0"/>
                          </w:pPr>
                          <w:r>
                            <w:rPr>
                              <w:color w:val="000000"/>
                              <w:sz w:val="18"/>
                              <w:szCs w:val="18"/>
                            </w:rPr>
                            <w:t>1 s</w:t>
                          </w:r>
                        </w:p>
                      </w:txbxContent>
                    </v:textbox>
                  </v:rect>
                  <v:rect id="Rectangle 1638" o:spid="_x0000_s2015" style="position:absolute;left:1563;top:5954;width:20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CSsUA&#10;AADdAAAADwAAAGRycy9kb3ducmV2LnhtbESPT4vCMBTE78J+h/AWvGmqC2KrUWTXRY/+WVBvj+bZ&#10;FpuX0kRb/fRGEPY4zMxvmOm8NaW4Ue0KywoG/QgEcWp1wZmCv/1vbwzCeWSNpWVScCcH89lHZ4qJ&#10;tg1v6bbzmQgQdgkqyL2vEildmpNB17cVcfDOtjbog6wzqWtsAtyUchhFI2mw4LCQY0XfOaWX3dUo&#10;WI2rxXFtH01WLk+rw+YQ/+xjr1T3s11MQHhq/X/43V5rBV9RP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oJKxQAAAN0AAAAPAAAAAAAAAAAAAAAAAJgCAABkcnMv&#10;ZG93bnJldi54bWxQSwUGAAAAAAQABAD1AAAAigMAAAAA&#10;" filled="f" stroked="f">
                    <v:textbox inset="0,0,0,0">
                      <w:txbxContent>
                        <w:p w:rsidR="00CD1263" w:rsidRDefault="00CD1263" w:rsidP="00032CC4">
                          <w:pPr>
                            <w:spacing w:before="0"/>
                          </w:pPr>
                          <w:r>
                            <w:rPr>
                              <w:color w:val="000000"/>
                              <w:sz w:val="18"/>
                              <w:szCs w:val="18"/>
                            </w:rPr>
                            <w:t>M</w:t>
                          </w:r>
                        </w:p>
                      </w:txbxContent>
                    </v:textbox>
                  </v:rect>
                  <v:rect id="Rectangle 1639" o:spid="_x0000_s2016" style="position:absolute;left:1718;top:6045;width:89;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n0cUA&#10;AADdAAAADwAAAGRycy9kb3ducmV2LnhtbESPT4vCMBTE78J+h/AWvGmqwmKrUWRX0aN/FtTbo3m2&#10;xealNNHW/fRGEPY4zMxvmOm8NaW4U+0KywoG/QgEcWp1wZmC38OqNwbhPLLG0jIpeJCD+eyjM8VE&#10;24Z3dN/7TAQIuwQV5N5XiZQuzcmg69uKOHgXWxv0QdaZ1DU2AW5KOYyiL2mw4LCQY0XfOaXX/c0o&#10;WI+rxWlj/5qsXJ7Xx+0x/jnE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ifRxQAAAN0AAAAPAAAAAAAAAAAAAAAAAJgCAABkcnMv&#10;ZG93bnJldi54bWxQSwUGAAAAAAQABAD1AAAAigMAAAAA&#10;" filled="f" stroked="f">
                    <v:textbox inset="0,0,0,0">
                      <w:txbxContent>
                        <w:p w:rsidR="00CD1263" w:rsidRDefault="00CD1263" w:rsidP="00032CC4">
                          <w:pPr>
                            <w:spacing w:before="0"/>
                          </w:pPr>
                          <w:r>
                            <w:rPr>
                              <w:rFonts w:hint="eastAsia"/>
                              <w:color w:val="000000"/>
                              <w:sz w:val="14"/>
                              <w:szCs w:val="14"/>
                              <w:lang w:eastAsia="zh-CN"/>
                            </w:rPr>
                            <w:t>11</w:t>
                          </w:r>
                          <w:r>
                            <w:rPr>
                              <w:color w:val="000000"/>
                              <w:sz w:val="14"/>
                              <w:szCs w:val="14"/>
                            </w:rPr>
                            <w:t>1</w:t>
                          </w:r>
                        </w:p>
                      </w:txbxContent>
                    </v:textbox>
                  </v:rect>
                  <v:rect id="Rectangle 1640" o:spid="_x0000_s2017" style="position:absolute;left:1526;top:6189;width:291;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pcYA&#10;AADdAAAADwAAAGRycy9kb3ducmV2LnhtbESPT2vCQBTE70K/w/IK3nTTKpJEV5Gq6NE/BdvbI/tM&#10;QrNvQ3Y1sZ++Kwg9DjPzG2a26EwlbtS40rKCt2EEgjizuuRcwedpM4hBOI+ssbJMCu7kYDF/6c0w&#10;1bblA92OPhcBwi5FBYX3dSqlywoy6Ia2Jg7exTYGfZBNLnWDbYCbSr5H0UQaLDksFFjTR0HZz/Fq&#10;FGzjevm1s79tXq2/t+f9OVmdEq9U/7VbTkF46vx/+NneaQWjK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pcYAAADdAAAADwAAAAAAAAAAAAAAAACYAgAAZHJz&#10;L2Rvd25yZXYueG1sUEsFBgAAAAAEAAQA9QAAAIsDAAAAAA==&#10;" filled="f" stroked="f">
                    <v:textbox inset="0,0,0,0">
                      <w:txbxContent>
                        <w:p w:rsidR="00CD1263" w:rsidRDefault="00CD1263" w:rsidP="00032CC4">
                          <w:pPr>
                            <w:spacing w:before="0"/>
                          </w:pPr>
                          <w:r>
                            <w:rPr>
                              <w:color w:val="000000"/>
                              <w:sz w:val="18"/>
                              <w:szCs w:val="18"/>
                            </w:rPr>
                            <w:t>SD</w:t>
                          </w:r>
                        </w:p>
                      </w:txbxContent>
                    </v:textbox>
                  </v:rect>
                  <v:rect id="Rectangle 1641" o:spid="_x0000_s2018" style="position:absolute;left:1758;top:6280;width:8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aPsYA&#10;AADdAAAADwAAAGRycy9kb3ducmV2LnhtbESPT2vCQBTE70K/w/IK3nTTipJEV5Gq6NE/BdvbI/tM&#10;QrNvQ3Y1sZ++Kwg9DjPzG2a26EwlbtS40rKCt2EEgjizuuRcwedpM4hBOI+ssbJMCu7kYDF/6c0w&#10;1bblA92OPhcBwi5FBYX3dSqlywoy6Ia2Jg7exTYGfZBNLnWDbYCbSr5H0UQaLDksFFjTR0HZz/Fq&#10;FGzjevm1s79tXq2/t+f9OVmdEq9U/7VbTkF46vx/+NneaQWjK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caPsYAAADdAAAADwAAAAAAAAAAAAAAAACYAgAAZHJz&#10;L2Rvd25yZXYueG1sUEsFBgAAAAAEAAQA9QAAAIsDAAAAAA==&#10;" filled="f" stroked="f">
                    <v:textbox inset="0,0,0,0">
                      <w:txbxContent>
                        <w:p w:rsidR="00CD1263" w:rsidRDefault="00CD1263" w:rsidP="00032CC4">
                          <w:pPr>
                            <w:spacing w:before="0"/>
                          </w:pPr>
                          <w:r>
                            <w:rPr>
                              <w:color w:val="000000"/>
                              <w:sz w:val="14"/>
                              <w:szCs w:val="14"/>
                            </w:rPr>
                            <w:t>1</w:t>
                          </w:r>
                        </w:p>
                      </w:txbxContent>
                    </v:textbox>
                  </v:rect>
                  <v:rect id="Rectangle 1642" o:spid="_x0000_s2019" style="position:absolute;left:2469;top:5953;width:20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EScYA&#10;AADdAAAADwAAAGRycy9kb3ducmV2LnhtbESPQWvCQBSE7wX/w/KE3uqmLYiJrhK0khxbFWxvj+wz&#10;Cc2+Ddk1SfvruwXB4zAz3zCrzWga0VPnassKnmcRCOLC6ppLBafj/mkBwnlkjY1lUvBDDjbrycMK&#10;E20H/qD+4EsRIOwSVFB53yZSuqIig25mW+LgXWxn0AfZlVJ3OAS4aeRLFM2lwZrDQoUtbSsqvg9X&#10;oyBbtOlnbn+Hsnn7ys7v53h3jL1Sj9MxXYLwNPp7+NbOtYLX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WEScYAAADdAAAADwAAAAAAAAAAAAAAAACYAgAAZHJz&#10;L2Rvd25yZXYueG1sUEsFBgAAAAAEAAQA9QAAAIsDAAAAAA==&#10;" filled="f" stroked="f">
                    <v:textbox inset="0,0,0,0">
                      <w:txbxContent>
                        <w:p w:rsidR="00CD1263" w:rsidRDefault="00CD1263" w:rsidP="00032CC4">
                          <w:pPr>
                            <w:spacing w:before="0"/>
                          </w:pPr>
                          <w:r>
                            <w:rPr>
                              <w:color w:val="000000"/>
                              <w:sz w:val="18"/>
                              <w:szCs w:val="18"/>
                            </w:rPr>
                            <w:t>M</w:t>
                          </w:r>
                        </w:p>
                      </w:txbxContent>
                    </v:textbox>
                  </v:rect>
                  <v:rect id="Rectangle 1643" o:spid="_x0000_s2020" style="position:absolute;left:2625;top:6044;width:9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sYA&#10;AADdAAAADwAAAGRycy9kb3ducmV2LnhtbESPT2vCQBTE70K/w/IK3nTTCppEV5Gq6NE/BdvbI/tM&#10;QrNvQ3Y1sZ++Kwg9DjPzG2a26EwlbtS40rKCt2EEgjizuuRcwedpM4hBOI+ssbJMCu7kYDF/6c0w&#10;1bblA92OPhcBwi5FBYX3dSqlywoy6Ia2Jg7exTYGfZBNLnWDbYCbSr5H0VgaLDksFFjTR0HZz/Fq&#10;FGzjevm1s79tXq2/t+f9OVmdEq9U/7VbTkF46vx/+NneaQWjKJn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0sYAAADdAAAADwAAAAAAAAAAAAAAAACYAgAAZHJz&#10;L2Rvd25yZXYueG1sUEsFBgAAAAAEAAQA9QAAAIsDAAAAAA==&#10;" filled="f" stroked="f">
                    <v:textbox inset="0,0,0,0">
                      <w:txbxContent>
                        <w:p w:rsidR="00CD1263" w:rsidRDefault="00CD1263" w:rsidP="00032CC4">
                          <w:pPr>
                            <w:spacing w:before="0"/>
                          </w:pPr>
                          <w:r>
                            <w:rPr>
                              <w:color w:val="000000"/>
                              <w:sz w:val="14"/>
                              <w:szCs w:val="14"/>
                            </w:rPr>
                            <w:t>2</w:t>
                          </w:r>
                        </w:p>
                      </w:txbxContent>
                    </v:textbox>
                  </v:rect>
                  <v:rect id="Rectangle 1644" o:spid="_x0000_s2021" style="position:absolute;left:2432;top:6189;width:29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1oMMA&#10;AADdAAAADwAAAGRycy9kb3ducmV2LnhtbERPz2vCMBS+D/wfwht4m+k2EFuNIm6jPW4qqLdH82yL&#10;yUtpMlv965fDwOPH93uxGqwRV+p841jB6yQBQVw63XClYL/7epmB8AFZo3FMCm7kYbUcPS0w067n&#10;H7puQyViCPsMFdQhtJmUvqzJop+4ljhyZ9dZDBF2ldQd9jHcGvmWJFNpseHYUGNLm5rKy/bXKshn&#10;7fpYuHtfmc9Tfvg+pB+7N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a1oMMAAADdAAAADwAAAAAAAAAAAAAAAACYAgAAZHJzL2Rv&#10;d25yZXYueG1sUEsFBgAAAAAEAAQA9QAAAIgDAAAAAA==&#10;" filled="f" stroked="f">
                    <v:textbox inset="0,0,0,0">
                      <w:txbxContent>
                        <w:p w:rsidR="00CD1263" w:rsidRDefault="00CD1263" w:rsidP="00032CC4">
                          <w:pPr>
                            <w:spacing w:before="0"/>
                          </w:pPr>
                          <w:r>
                            <w:rPr>
                              <w:color w:val="000000"/>
                              <w:sz w:val="18"/>
                              <w:szCs w:val="18"/>
                            </w:rPr>
                            <w:t>SD</w:t>
                          </w:r>
                        </w:p>
                      </w:txbxContent>
                    </v:textbox>
                  </v:rect>
                  <v:rect id="Rectangle 1645" o:spid="_x0000_s2022" style="position:absolute;left:2664;top:6280;width:9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QO8YA&#10;AADdAAAADwAAAGRycy9kb3ducmV2LnhtbESPQWvCQBSE70L/w/IEb7qxhWJS1xBaS3K0Kmhvj+xr&#10;Epp9G7Krif31bqHQ4zAz3zDrdDStuFLvGssKlosIBHFpdcOVguPhfb4C4TyyxtYyKbiRg3TzMFlj&#10;ou3AH3Td+0oECLsEFdTed4mUrqzJoFvYjjh4X7Y36IPsK6l7HALctPIxip6lwYbDQo0dvdZUfu8v&#10;RkG+6rJzYX+Gqt1+5qfdKX47xF6p2XTMXkB4Gv1/+K9daAVPURz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oQO8YAAADdAAAADwAAAAAAAAAAAAAAAACYAgAAZHJz&#10;L2Rvd25yZXYueG1sUEsFBgAAAAAEAAQA9QAAAIsDAAAAAA==&#10;" filled="f" stroked="f">
                    <v:textbox inset="0,0,0,0">
                      <w:txbxContent>
                        <w:p w:rsidR="00CD1263" w:rsidRDefault="00CD1263" w:rsidP="00032CC4">
                          <w:pPr>
                            <w:spacing w:before="0"/>
                          </w:pPr>
                          <w:r>
                            <w:rPr>
                              <w:color w:val="000000"/>
                              <w:sz w:val="14"/>
                              <w:szCs w:val="14"/>
                            </w:rPr>
                            <w:t>2</w:t>
                          </w:r>
                        </w:p>
                      </w:txbxContent>
                    </v:textbox>
                  </v:rect>
                  <v:rect id="Rectangle 1646" o:spid="_x0000_s2023" style="position:absolute;left:6158;top:5954;width:20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jvMQA&#10;AADdAAAADwAAAGRycy9kb3ducmV2LnhtbERPTWvCQBC9F/wPyxR6qxsVShKzEdGKHmtSsL0N2TEJ&#10;zc6G7Nak/fXdg9Dj431nm8l04kaDay0rWMwjEMSV1S3XCt7Lw3MMwnlkjZ1lUvBDDjb57CHDVNuR&#10;z3QrfC1CCLsUFTTe96mUrmrIoJvbnjhwVzsY9AEOtdQDjiHcdHIZRS/SYMuhocGedg1VX8W3UXCM&#10;++3Hyf6Odff6eby8XZJ9mXilnh6n7RqEp8n/i+/uk1awWk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I7zEAAAA3QAAAA8AAAAAAAAAAAAAAAAAmAIAAGRycy9k&#10;b3ducmV2LnhtbFBLBQYAAAAABAAEAPUAAACJAwAAAAA=&#10;" filled="f" stroked="f">
                    <v:textbox inset="0,0,0,0">
                      <w:txbxContent>
                        <w:p w:rsidR="00CD1263" w:rsidRDefault="00CD1263" w:rsidP="00032CC4">
                          <w:pPr>
                            <w:spacing w:before="0"/>
                          </w:pPr>
                        </w:p>
                      </w:txbxContent>
                    </v:textbox>
                  </v:rect>
                </v:group>
                <w10:anchorlock/>
              </v:group>
            </w:pict>
          </mc:Fallback>
        </mc:AlternateContent>
      </w:r>
    </w:p>
    <w:p w:rsidR="00524756" w:rsidRPr="00C96CF9" w:rsidRDefault="00524756" w:rsidP="00524756">
      <w:pPr>
        <w:pStyle w:val="Heading3"/>
        <w:spacing w:before="120"/>
        <w:rPr>
          <w:lang w:eastAsia="zh-CN"/>
        </w:rPr>
      </w:pPr>
      <w:smartTag w:uri="urn:schemas-microsoft-com:office:smarttags" w:element="chsdate">
        <w:smartTagPr>
          <w:attr w:name="IsROCDate" w:val="False"/>
          <w:attr w:name="IsLunarDate" w:val="False"/>
          <w:attr w:name="Day" w:val="30"/>
          <w:attr w:name="Month" w:val="12"/>
          <w:attr w:name="Year" w:val="1899"/>
        </w:smartTagPr>
        <w:r w:rsidRPr="00C96CF9">
          <w:rPr>
            <w:lang w:eastAsia="zh-CN"/>
          </w:rPr>
          <w:t>6.4.5</w:t>
        </w:r>
        <w:r w:rsidRPr="00C96CF9">
          <w:rPr>
            <w:lang w:eastAsia="zh-CN"/>
          </w:rPr>
          <w:tab/>
        </w:r>
      </w:smartTag>
      <w:r w:rsidR="005948B4">
        <w:rPr>
          <w:rFonts w:hint="eastAsia"/>
          <w:lang w:val="en-GB" w:eastAsia="zh-CN"/>
        </w:rPr>
        <w:t>被试</w:t>
      </w:r>
      <w:r w:rsidR="005F45D3">
        <w:rPr>
          <w:rFonts w:hint="eastAsia"/>
          <w:lang w:val="en-GB" w:eastAsia="zh-CN"/>
        </w:rPr>
        <w:t>信度</w:t>
      </w:r>
    </w:p>
    <w:p w:rsidR="00524756" w:rsidRDefault="00C96CF9" w:rsidP="00C96CF9">
      <w:pPr>
        <w:ind w:firstLineChars="200" w:firstLine="480"/>
        <w:rPr>
          <w:lang w:val="en-GB" w:eastAsia="zh-CN"/>
        </w:rPr>
      </w:pPr>
      <w:r>
        <w:rPr>
          <w:rFonts w:hint="eastAsia"/>
          <w:lang w:val="en-GB" w:eastAsia="zh-CN"/>
        </w:rPr>
        <w:t>通过检验</w:t>
      </w:r>
      <w:r w:rsidR="005948B4">
        <w:rPr>
          <w:rFonts w:hint="eastAsia"/>
          <w:lang w:val="en-GB" w:eastAsia="zh-CN"/>
        </w:rPr>
        <w:t>被试</w:t>
      </w:r>
      <w:r>
        <w:rPr>
          <w:rFonts w:hint="eastAsia"/>
          <w:lang w:val="en-GB" w:eastAsia="zh-CN"/>
        </w:rPr>
        <w:t>在显示基准</w:t>
      </w:r>
      <w:r w:rsidRPr="00C96CF9">
        <w:rPr>
          <w:rFonts w:hint="eastAsia"/>
          <w:lang w:eastAsia="zh-CN"/>
        </w:rPr>
        <w:t>/</w:t>
      </w:r>
      <w:r>
        <w:rPr>
          <w:rFonts w:hint="eastAsia"/>
          <w:lang w:eastAsia="zh-CN"/>
        </w:rPr>
        <w:t>基准对时的表现就可以定性</w:t>
      </w:r>
      <w:r w:rsidR="003B3197">
        <w:rPr>
          <w:rFonts w:hint="eastAsia"/>
          <w:lang w:eastAsia="zh-CN"/>
        </w:rPr>
        <w:t>评价</w:t>
      </w:r>
      <w:r w:rsidR="005948B4">
        <w:rPr>
          <w:rFonts w:hint="eastAsia"/>
          <w:lang w:eastAsia="zh-CN"/>
        </w:rPr>
        <w:t>被试</w:t>
      </w:r>
      <w:r w:rsidR="005F45D3">
        <w:rPr>
          <w:rFonts w:hint="eastAsia"/>
          <w:lang w:eastAsia="zh-CN"/>
        </w:rPr>
        <w:t>信度</w:t>
      </w:r>
      <w:r>
        <w:rPr>
          <w:rFonts w:hint="eastAsia"/>
          <w:lang w:eastAsia="zh-CN"/>
        </w:rPr>
        <w:t>。在这种情况下，预计</w:t>
      </w:r>
      <w:r w:rsidR="005948B4">
        <w:rPr>
          <w:rFonts w:hint="eastAsia"/>
          <w:lang w:eastAsia="zh-CN"/>
        </w:rPr>
        <w:t>被试</w:t>
      </w:r>
      <w:r>
        <w:rPr>
          <w:rFonts w:hint="eastAsia"/>
          <w:lang w:eastAsia="zh-CN"/>
        </w:rPr>
        <w:t>将给出特别接近</w:t>
      </w:r>
      <w:r>
        <w:rPr>
          <w:rFonts w:hint="eastAsia"/>
          <w:lang w:eastAsia="zh-CN"/>
        </w:rPr>
        <w:t>100</w:t>
      </w:r>
      <w:r>
        <w:rPr>
          <w:rFonts w:hint="eastAsia"/>
          <w:lang w:eastAsia="zh-CN"/>
        </w:rPr>
        <w:t>的</w:t>
      </w:r>
      <w:r w:rsidR="003B3197">
        <w:rPr>
          <w:rFonts w:hint="eastAsia"/>
          <w:lang w:eastAsia="zh-CN"/>
        </w:rPr>
        <w:t>评价</w:t>
      </w:r>
      <w:r>
        <w:rPr>
          <w:rFonts w:hint="eastAsia"/>
          <w:lang w:eastAsia="zh-CN"/>
        </w:rPr>
        <w:t>结果。</w:t>
      </w:r>
      <w:r w:rsidR="00F262C4">
        <w:rPr>
          <w:rFonts w:hint="eastAsia"/>
          <w:lang w:val="en-GB" w:eastAsia="zh-CN"/>
        </w:rPr>
        <w:t>可由此证明他们了解自己要承担的任务，不会随意打分。</w:t>
      </w:r>
    </w:p>
    <w:p w:rsidR="00524756" w:rsidRDefault="00F262C4" w:rsidP="00F262C4">
      <w:pPr>
        <w:ind w:firstLineChars="200" w:firstLine="480"/>
        <w:rPr>
          <w:lang w:val="en-GB" w:eastAsia="zh-CN"/>
        </w:rPr>
      </w:pPr>
      <w:r>
        <w:rPr>
          <w:rFonts w:hint="eastAsia"/>
          <w:lang w:val="en-GB" w:eastAsia="zh-CN"/>
        </w:rPr>
        <w:t>另外，</w:t>
      </w:r>
      <w:r w:rsidR="00C73898">
        <w:rPr>
          <w:rFonts w:hint="eastAsia"/>
          <w:lang w:val="en-GB" w:eastAsia="zh-CN"/>
        </w:rPr>
        <w:t>对于</w:t>
      </w:r>
      <w:r w:rsidR="00C73898">
        <w:rPr>
          <w:lang w:val="en-GB" w:eastAsia="zh-CN"/>
        </w:rPr>
        <w:t>SSCQE</w:t>
      </w:r>
      <w:r w:rsidR="007A34DB">
        <w:rPr>
          <w:rFonts w:hint="eastAsia"/>
          <w:lang w:val="en-GB" w:eastAsia="zh-CN"/>
        </w:rPr>
        <w:t>法</w:t>
      </w:r>
      <w:r w:rsidR="00C73898">
        <w:rPr>
          <w:rFonts w:hint="eastAsia"/>
          <w:lang w:val="en-GB" w:eastAsia="zh-CN"/>
        </w:rPr>
        <w:t>，可以采用与附件</w:t>
      </w:r>
      <w:r w:rsidR="00C73898">
        <w:rPr>
          <w:rFonts w:hint="eastAsia"/>
          <w:lang w:val="en-GB" w:eastAsia="zh-CN"/>
        </w:rPr>
        <w:t>2</w:t>
      </w:r>
      <w:r w:rsidR="00C73898">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sidR="00C73898">
          <w:rPr>
            <w:rFonts w:hint="eastAsia"/>
            <w:lang w:val="en-GB" w:eastAsia="zh-CN"/>
          </w:rPr>
          <w:t>2.3.2</w:t>
        </w:r>
      </w:smartTag>
      <w:r w:rsidR="00C73898">
        <w:rPr>
          <w:rFonts w:hint="eastAsia"/>
          <w:lang w:val="en-GB" w:eastAsia="zh-CN"/>
        </w:rPr>
        <w:t>节中所述程序接近的程序来检查</w:t>
      </w:r>
      <w:r w:rsidR="005948B4">
        <w:rPr>
          <w:rFonts w:hint="eastAsia"/>
          <w:lang w:val="en-GB" w:eastAsia="zh-CN"/>
        </w:rPr>
        <w:t>被试</w:t>
      </w:r>
      <w:r w:rsidR="005F45D3">
        <w:rPr>
          <w:rFonts w:hint="eastAsia"/>
          <w:lang w:val="en-GB" w:eastAsia="zh-CN"/>
        </w:rPr>
        <w:t>信度</w:t>
      </w:r>
      <w:r w:rsidR="00C73898">
        <w:rPr>
          <w:rFonts w:hint="eastAsia"/>
          <w:lang w:val="en-GB" w:eastAsia="zh-CN"/>
        </w:rPr>
        <w:t>。</w:t>
      </w:r>
    </w:p>
    <w:p w:rsidR="00524756" w:rsidRDefault="00B61D8C" w:rsidP="00B61D8C">
      <w:pPr>
        <w:ind w:firstLineChars="200" w:firstLine="480"/>
        <w:rPr>
          <w:lang w:val="en-GB" w:eastAsia="zh-CN"/>
        </w:rPr>
      </w:pPr>
      <w:r>
        <w:rPr>
          <w:rFonts w:hint="eastAsia"/>
          <w:lang w:val="en-GB" w:eastAsia="zh-CN"/>
        </w:rPr>
        <w:t>在</w:t>
      </w:r>
      <w:r w:rsidR="00524756">
        <w:rPr>
          <w:lang w:val="en-GB" w:eastAsia="zh-CN"/>
        </w:rPr>
        <w:t>SDSCE</w:t>
      </w:r>
      <w:r>
        <w:rPr>
          <w:rFonts w:hint="eastAsia"/>
          <w:lang w:val="en-GB" w:eastAsia="zh-CN"/>
        </w:rPr>
        <w:t>程序中，评分的</w:t>
      </w:r>
      <w:r w:rsidR="005F45D3">
        <w:rPr>
          <w:rFonts w:hint="eastAsia"/>
          <w:lang w:val="en-GB" w:eastAsia="zh-CN"/>
        </w:rPr>
        <w:t>信度</w:t>
      </w:r>
      <w:r>
        <w:rPr>
          <w:rFonts w:hint="eastAsia"/>
          <w:lang w:val="en-GB" w:eastAsia="zh-CN"/>
        </w:rPr>
        <w:t>取决于下面两个参数：</w:t>
      </w:r>
    </w:p>
    <w:p w:rsidR="00524756" w:rsidRDefault="00B61D8C" w:rsidP="003955F6">
      <w:pPr>
        <w:ind w:firstLineChars="200" w:firstLine="480"/>
        <w:rPr>
          <w:lang w:val="en-GB" w:eastAsia="zh-CN"/>
        </w:rPr>
      </w:pPr>
      <w:r w:rsidRPr="00656A61">
        <w:rPr>
          <w:rFonts w:ascii="STKaiti" w:eastAsia="STKaiti" w:hAnsi="STKaiti" w:hint="eastAsia"/>
          <w:lang w:val="en-GB" w:eastAsia="zh-CN"/>
        </w:rPr>
        <w:t>系统偏差</w:t>
      </w:r>
      <w:r>
        <w:rPr>
          <w:rFonts w:hint="eastAsia"/>
          <w:iCs/>
          <w:lang w:val="en-GB" w:eastAsia="zh-CN"/>
        </w:rPr>
        <w:t>：在测试期间，</w:t>
      </w:r>
      <w:r w:rsidR="000F4B2E">
        <w:rPr>
          <w:rFonts w:hint="eastAsia"/>
          <w:iCs/>
          <w:lang w:val="en-GB" w:eastAsia="zh-CN"/>
        </w:rPr>
        <w:t>有的</w:t>
      </w:r>
      <w:r w:rsidR="00A67A2C">
        <w:rPr>
          <w:rFonts w:hint="eastAsia"/>
          <w:iCs/>
          <w:lang w:val="en-GB" w:eastAsia="zh-CN"/>
        </w:rPr>
        <w:t>观察者</w:t>
      </w:r>
      <w:r w:rsidR="00553B3C">
        <w:rPr>
          <w:rFonts w:hint="eastAsia"/>
          <w:iCs/>
          <w:lang w:val="en-GB" w:eastAsia="zh-CN"/>
        </w:rPr>
        <w:t>可能过于乐观或过于悲观，甚或误解了评分程序</w:t>
      </w:r>
      <w:r w:rsidR="00952001">
        <w:rPr>
          <w:rFonts w:hint="eastAsia"/>
          <w:iCs/>
          <w:lang w:val="en-GB" w:eastAsia="zh-CN"/>
        </w:rPr>
        <w:t>（</w:t>
      </w:r>
      <w:r w:rsidR="00553B3C">
        <w:rPr>
          <w:rFonts w:hint="eastAsia"/>
          <w:iCs/>
          <w:lang w:val="en-GB" w:eastAsia="zh-CN"/>
        </w:rPr>
        <w:t>例如评分</w:t>
      </w:r>
      <w:r w:rsidR="005948B4">
        <w:rPr>
          <w:rFonts w:hint="eastAsia"/>
          <w:iCs/>
          <w:lang w:val="en-GB" w:eastAsia="zh-CN"/>
        </w:rPr>
        <w:t>量表</w:t>
      </w:r>
      <w:r w:rsidR="00553B3C">
        <w:rPr>
          <w:rFonts w:hint="eastAsia"/>
          <w:iCs/>
          <w:lang w:val="en-GB" w:eastAsia="zh-CN"/>
        </w:rPr>
        <w:t>的含义</w:t>
      </w:r>
      <w:r w:rsidR="003955F6">
        <w:rPr>
          <w:rFonts w:hint="eastAsia"/>
          <w:iCs/>
          <w:lang w:val="en-GB" w:eastAsia="zh-CN"/>
        </w:rPr>
        <w:t>）</w:t>
      </w:r>
      <w:r w:rsidR="00553B3C">
        <w:rPr>
          <w:rFonts w:hint="eastAsia"/>
          <w:lang w:val="en-GB" w:eastAsia="zh-CN"/>
        </w:rPr>
        <w:t>。这样就可能导致某一系列评分与平均系列之间或多或少存在系统偏差，甚至完全超出</w:t>
      </w:r>
      <w:r w:rsidR="002D60B7">
        <w:rPr>
          <w:rFonts w:hint="eastAsia"/>
          <w:lang w:val="en-GB" w:eastAsia="zh-CN"/>
        </w:rPr>
        <w:t>平均</w:t>
      </w:r>
      <w:r w:rsidR="00553B3C">
        <w:rPr>
          <w:rFonts w:hint="eastAsia"/>
          <w:lang w:val="en-GB" w:eastAsia="zh-CN"/>
        </w:rPr>
        <w:t>范围</w:t>
      </w:r>
      <w:r w:rsidR="002D60B7">
        <w:rPr>
          <w:rFonts w:hint="eastAsia"/>
          <w:lang w:val="en-GB" w:eastAsia="zh-CN"/>
        </w:rPr>
        <w:t>。</w:t>
      </w:r>
    </w:p>
    <w:p w:rsidR="00524756" w:rsidRDefault="00553B3C" w:rsidP="00553B3C">
      <w:pPr>
        <w:ind w:firstLineChars="200" w:firstLine="480"/>
        <w:rPr>
          <w:lang w:val="en-GB" w:eastAsia="zh-CN"/>
        </w:rPr>
      </w:pPr>
      <w:r w:rsidRPr="00656A61">
        <w:rPr>
          <w:rFonts w:ascii="STKaiti" w:eastAsia="STKaiti" w:hAnsi="STKaiti" w:hint="eastAsia"/>
          <w:lang w:val="en-GB" w:eastAsia="zh-CN"/>
        </w:rPr>
        <w:t>局部反演</w:t>
      </w:r>
      <w:r>
        <w:rPr>
          <w:rFonts w:hint="eastAsia"/>
          <w:iCs/>
          <w:lang w:val="en-GB" w:eastAsia="zh-CN"/>
        </w:rPr>
        <w:t>：</w:t>
      </w:r>
      <w:r w:rsidR="00656A61">
        <w:rPr>
          <w:rFonts w:hint="eastAsia"/>
          <w:iCs/>
          <w:lang w:val="en-GB" w:eastAsia="zh-CN"/>
        </w:rPr>
        <w:t>在其他一些为人熟知的程序中，观察者有时可能没有特别留心观看和跟踪所显示的序列的质量</w:t>
      </w:r>
      <w:r w:rsidR="002D60B7">
        <w:rPr>
          <w:rFonts w:hint="eastAsia"/>
          <w:lang w:val="en-GB" w:eastAsia="zh-CN"/>
        </w:rPr>
        <w:t>。在这种情况下，</w:t>
      </w:r>
      <w:r w:rsidR="00CE31CE">
        <w:rPr>
          <w:rFonts w:hint="eastAsia"/>
          <w:lang w:val="en-GB" w:eastAsia="zh-CN"/>
        </w:rPr>
        <w:t>总体</w:t>
      </w:r>
      <w:r w:rsidR="002D60B7">
        <w:rPr>
          <w:rFonts w:hint="eastAsia"/>
          <w:lang w:val="en-GB" w:eastAsia="zh-CN"/>
        </w:rPr>
        <w:t>评分曲线相对而言尚处在平均范围内</w:t>
      </w:r>
      <w:r w:rsidR="0031172A">
        <w:rPr>
          <w:rFonts w:hint="eastAsia"/>
          <w:lang w:val="en-GB" w:eastAsia="zh-CN"/>
        </w:rPr>
        <w:t>，</w:t>
      </w:r>
      <w:r w:rsidR="002D60B7">
        <w:rPr>
          <w:rFonts w:hint="eastAsia"/>
          <w:lang w:val="en-GB" w:eastAsia="zh-CN"/>
        </w:rPr>
        <w:t>但仍可观察到局部反演。</w:t>
      </w:r>
    </w:p>
    <w:p w:rsidR="00524756" w:rsidRDefault="0031172A" w:rsidP="003955F6">
      <w:pPr>
        <w:ind w:firstLineChars="200" w:firstLine="480"/>
        <w:rPr>
          <w:lang w:val="en-GB" w:eastAsia="zh-CN"/>
        </w:rPr>
      </w:pPr>
      <w:r>
        <w:rPr>
          <w:rFonts w:hint="eastAsia"/>
          <w:lang w:val="en-GB" w:eastAsia="zh-CN"/>
        </w:rPr>
        <w:t>这两种不合意的结果</w:t>
      </w:r>
      <w:r w:rsidR="00952001">
        <w:rPr>
          <w:rFonts w:hint="eastAsia"/>
          <w:lang w:val="en-GB" w:eastAsia="zh-CN"/>
        </w:rPr>
        <w:t>（</w:t>
      </w:r>
      <w:r w:rsidR="000E748D">
        <w:rPr>
          <w:rFonts w:hint="eastAsia"/>
          <w:lang w:val="en-GB" w:eastAsia="zh-CN"/>
        </w:rPr>
        <w:t>反常</w:t>
      </w:r>
      <w:r w:rsidR="00484294">
        <w:rPr>
          <w:rFonts w:hint="eastAsia"/>
          <w:lang w:val="en-GB" w:eastAsia="zh-CN"/>
        </w:rPr>
        <w:t>行为</w:t>
      </w:r>
      <w:r>
        <w:rPr>
          <w:rFonts w:hint="eastAsia"/>
          <w:lang w:val="en-GB" w:eastAsia="zh-CN"/>
        </w:rPr>
        <w:t>和反演</w:t>
      </w:r>
      <w:r w:rsidR="003955F6">
        <w:rPr>
          <w:rFonts w:hint="eastAsia"/>
          <w:lang w:val="en-GB" w:eastAsia="zh-CN"/>
        </w:rPr>
        <w:t>）</w:t>
      </w:r>
      <w:r>
        <w:rPr>
          <w:rFonts w:hint="eastAsia"/>
          <w:lang w:val="en-GB" w:eastAsia="zh-CN"/>
        </w:rPr>
        <w:t>是可以避免。参与者接受训练固然重要</w:t>
      </w:r>
      <w:r w:rsidR="003B6845">
        <w:rPr>
          <w:rFonts w:hint="eastAsia"/>
          <w:lang w:val="en-GB" w:eastAsia="zh-CN"/>
        </w:rPr>
        <w:t>，但采用某种工具检测并在必要时舍弃</w:t>
      </w:r>
      <w:r w:rsidR="00FE4F5B">
        <w:rPr>
          <w:rFonts w:hint="eastAsia"/>
          <w:lang w:val="en-GB" w:eastAsia="zh-CN"/>
        </w:rPr>
        <w:t>前后</w:t>
      </w:r>
      <w:r w:rsidR="003B6845">
        <w:rPr>
          <w:rFonts w:hint="eastAsia"/>
          <w:lang w:val="en-GB" w:eastAsia="zh-CN"/>
        </w:rPr>
        <w:t>不一致的观察结果也应该是可能的。</w:t>
      </w:r>
      <w:r w:rsidR="000F4B2E">
        <w:rPr>
          <w:rFonts w:hint="eastAsia"/>
          <w:lang w:val="en-GB" w:eastAsia="zh-CN"/>
        </w:rPr>
        <w:t>本建议书对一种拟议中的可进行这种筛选的</w:t>
      </w:r>
      <w:r w:rsidR="007060D9">
        <w:rPr>
          <w:rFonts w:hint="eastAsia"/>
          <w:lang w:val="en-GB" w:eastAsia="zh-CN"/>
        </w:rPr>
        <w:t>二步程序做了说明。</w:t>
      </w:r>
    </w:p>
    <w:p w:rsidR="00524756" w:rsidRDefault="005754D9" w:rsidP="005754D9">
      <w:pPr>
        <w:pStyle w:val="FigureNo"/>
        <w:spacing w:after="0"/>
        <w:rPr>
          <w:lang w:eastAsia="zh-CN"/>
        </w:rPr>
      </w:pPr>
      <w:r>
        <w:rPr>
          <w:rFonts w:hint="eastAsia"/>
          <w:lang w:eastAsia="zh-CN"/>
        </w:rPr>
        <w:t>图</w:t>
      </w:r>
      <w:r>
        <w:rPr>
          <w:rFonts w:hint="eastAsia"/>
          <w:lang w:eastAsia="zh-CN"/>
        </w:rPr>
        <w:t>11</w:t>
      </w:r>
    </w:p>
    <w:p w:rsidR="005754D9" w:rsidRDefault="005754D9" w:rsidP="005754D9">
      <w:pPr>
        <w:pStyle w:val="Figuretitle"/>
        <w:spacing w:before="120" w:after="0"/>
        <w:rPr>
          <w:lang w:eastAsia="zh-CN"/>
        </w:rPr>
      </w:pPr>
      <w:r>
        <w:rPr>
          <w:rFonts w:hint="eastAsia"/>
          <w:lang w:eastAsia="zh-CN"/>
        </w:rPr>
        <w:t>原始时间图</w:t>
      </w:r>
    </w:p>
    <w:p w:rsidR="005754D9" w:rsidRDefault="00DF63BF" w:rsidP="005754D9">
      <w:pPr>
        <w:pStyle w:val="FigureNo"/>
        <w:spacing w:before="360"/>
        <w:rPr>
          <w:lang w:eastAsia="zh-CN"/>
        </w:rPr>
      </w:pPr>
      <w:r>
        <w:rPr>
          <w:noProof/>
          <w:lang w:val="en-US" w:eastAsia="zh-CN"/>
        </w:rPr>
        <mc:AlternateContent>
          <mc:Choice Requires="wpc">
            <w:drawing>
              <wp:inline distT="0" distB="0" distL="0" distR="0" wp14:anchorId="3255324A" wp14:editId="0976FC4E">
                <wp:extent cx="6281420" cy="4000500"/>
                <wp:effectExtent l="57150" t="0" r="0" b="0"/>
                <wp:docPr id="1647" name="Canvas 1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702" name="Group 1649"/>
                        <wpg:cNvGrpSpPr>
                          <a:grpSpLocks/>
                        </wpg:cNvGrpSpPr>
                        <wpg:grpSpPr bwMode="auto">
                          <a:xfrm>
                            <a:off x="207624" y="52070"/>
                            <a:ext cx="5880795" cy="3861622"/>
                            <a:chOff x="341" y="1042"/>
                            <a:chExt cx="9449" cy="5900"/>
                          </a:xfrm>
                        </wpg:grpSpPr>
                        <wps:wsp>
                          <wps:cNvPr id="2703" name="Freeform 1650"/>
                          <wps:cNvSpPr>
                            <a:spLocks/>
                          </wps:cNvSpPr>
                          <wps:spPr bwMode="auto">
                            <a:xfrm>
                              <a:off x="720" y="1047"/>
                              <a:ext cx="8516" cy="4265"/>
                            </a:xfrm>
                            <a:custGeom>
                              <a:avLst/>
                              <a:gdLst>
                                <a:gd name="T0" fmla="*/ 0 w 8516"/>
                                <a:gd name="T1" fmla="*/ 0 h 4265"/>
                                <a:gd name="T2" fmla="*/ 0 w 8516"/>
                                <a:gd name="T3" fmla="*/ 4265 h 4265"/>
                                <a:gd name="T4" fmla="*/ 8516 w 8516"/>
                                <a:gd name="T5" fmla="*/ 4265 h 4265"/>
                                <a:gd name="T6" fmla="*/ 8516 w 8516"/>
                                <a:gd name="T7" fmla="*/ 0 h 4265"/>
                                <a:gd name="T8" fmla="*/ 0 w 8516"/>
                                <a:gd name="T9" fmla="*/ 0 h 4265"/>
                                <a:gd name="T10" fmla="*/ 5 w 8516"/>
                                <a:gd name="T11" fmla="*/ 10 h 4265"/>
                                <a:gd name="T12" fmla="*/ 8512 w 8516"/>
                                <a:gd name="T13" fmla="*/ 10 h 4265"/>
                                <a:gd name="T14" fmla="*/ 8507 w 8516"/>
                                <a:gd name="T15" fmla="*/ 5 h 4265"/>
                                <a:gd name="T16" fmla="*/ 8507 w 8516"/>
                                <a:gd name="T17" fmla="*/ 4261 h 4265"/>
                                <a:gd name="T18" fmla="*/ 8512 w 8516"/>
                                <a:gd name="T19" fmla="*/ 4256 h 4265"/>
                                <a:gd name="T20" fmla="*/ 5 w 8516"/>
                                <a:gd name="T21" fmla="*/ 4256 h 4265"/>
                                <a:gd name="T22" fmla="*/ 10 w 8516"/>
                                <a:gd name="T23" fmla="*/ 4261 h 4265"/>
                                <a:gd name="T24" fmla="*/ 10 w 8516"/>
                                <a:gd name="T25" fmla="*/ 5 h 4265"/>
                                <a:gd name="T26" fmla="*/ 5 w 8516"/>
                                <a:gd name="T27" fmla="*/ 10 h 4265"/>
                                <a:gd name="T28" fmla="*/ 0 w 8516"/>
                                <a:gd name="T29" fmla="*/ 0 h 4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16" h="4265">
                                  <a:moveTo>
                                    <a:pt x="0" y="0"/>
                                  </a:moveTo>
                                  <a:lnTo>
                                    <a:pt x="0" y="4265"/>
                                  </a:lnTo>
                                  <a:lnTo>
                                    <a:pt x="8516" y="4265"/>
                                  </a:lnTo>
                                  <a:lnTo>
                                    <a:pt x="8516" y="0"/>
                                  </a:lnTo>
                                  <a:lnTo>
                                    <a:pt x="0" y="0"/>
                                  </a:lnTo>
                                  <a:lnTo>
                                    <a:pt x="5" y="10"/>
                                  </a:lnTo>
                                  <a:lnTo>
                                    <a:pt x="8512" y="10"/>
                                  </a:lnTo>
                                  <a:lnTo>
                                    <a:pt x="8507" y="5"/>
                                  </a:lnTo>
                                  <a:lnTo>
                                    <a:pt x="8507" y="4261"/>
                                  </a:lnTo>
                                  <a:lnTo>
                                    <a:pt x="8512" y="4256"/>
                                  </a:lnTo>
                                  <a:lnTo>
                                    <a:pt x="5" y="4256"/>
                                  </a:lnTo>
                                  <a:lnTo>
                                    <a:pt x="10" y="4261"/>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Line 1651"/>
                          <wps:cNvCnPr/>
                          <wps:spPr bwMode="auto">
                            <a:xfrm>
                              <a:off x="1575" y="1052"/>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1652"/>
                          <wps:cNvCnPr/>
                          <wps:spPr bwMode="auto">
                            <a:xfrm>
                              <a:off x="2429" y="1052"/>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1653"/>
                          <wps:cNvCnPr/>
                          <wps:spPr bwMode="auto">
                            <a:xfrm>
                              <a:off x="3279" y="1052"/>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1654"/>
                          <wps:cNvCnPr/>
                          <wps:spPr bwMode="auto">
                            <a:xfrm>
                              <a:off x="4129" y="1052"/>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1655"/>
                          <wps:cNvCnPr/>
                          <wps:spPr bwMode="auto">
                            <a:xfrm>
                              <a:off x="4978" y="1052"/>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1656"/>
                          <wps:cNvCnPr/>
                          <wps:spPr bwMode="auto">
                            <a:xfrm>
                              <a:off x="5828" y="1052"/>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1657"/>
                          <wps:cNvCnPr/>
                          <wps:spPr bwMode="auto">
                            <a:xfrm>
                              <a:off x="6678" y="1052"/>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1658"/>
                          <wps:cNvCnPr/>
                          <wps:spPr bwMode="auto">
                            <a:xfrm>
                              <a:off x="7532" y="1052"/>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1659"/>
                          <wps:cNvCnPr/>
                          <wps:spPr bwMode="auto">
                            <a:xfrm>
                              <a:off x="8382" y="1052"/>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1660"/>
                          <wps:cNvCnPr/>
                          <wps:spPr bwMode="auto">
                            <a:xfrm>
                              <a:off x="725" y="1475"/>
                              <a:ext cx="85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1661"/>
                          <wps:cNvCnPr/>
                          <wps:spPr bwMode="auto">
                            <a:xfrm>
                              <a:off x="725" y="1902"/>
                              <a:ext cx="85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1662"/>
                          <wps:cNvCnPr/>
                          <wps:spPr bwMode="auto">
                            <a:xfrm>
                              <a:off x="725" y="2325"/>
                              <a:ext cx="85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1663"/>
                          <wps:cNvCnPr/>
                          <wps:spPr bwMode="auto">
                            <a:xfrm>
                              <a:off x="725" y="2752"/>
                              <a:ext cx="85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1664"/>
                          <wps:cNvCnPr/>
                          <wps:spPr bwMode="auto">
                            <a:xfrm>
                              <a:off x="725" y="3180"/>
                              <a:ext cx="85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1665"/>
                          <wps:cNvCnPr/>
                          <wps:spPr bwMode="auto">
                            <a:xfrm>
                              <a:off x="725" y="3602"/>
                              <a:ext cx="85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1666"/>
                          <wps:cNvCnPr/>
                          <wps:spPr bwMode="auto">
                            <a:xfrm>
                              <a:off x="725" y="4030"/>
                              <a:ext cx="85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667"/>
                          <wps:cNvCnPr/>
                          <wps:spPr bwMode="auto">
                            <a:xfrm>
                              <a:off x="725" y="4453"/>
                              <a:ext cx="85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668"/>
                          <wps:cNvCnPr/>
                          <wps:spPr bwMode="auto">
                            <a:xfrm>
                              <a:off x="725" y="4880"/>
                              <a:ext cx="85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Freeform 1669"/>
                          <wps:cNvSpPr>
                            <a:spLocks/>
                          </wps:cNvSpPr>
                          <wps:spPr bwMode="auto">
                            <a:xfrm>
                              <a:off x="715" y="6542"/>
                              <a:ext cx="48" cy="19"/>
                            </a:xfrm>
                            <a:custGeom>
                              <a:avLst/>
                              <a:gdLst>
                                <a:gd name="T0" fmla="*/ 10 w 48"/>
                                <a:gd name="T1" fmla="*/ 0 h 19"/>
                                <a:gd name="T2" fmla="*/ 5 w 48"/>
                                <a:gd name="T3" fmla="*/ 0 h 19"/>
                                <a:gd name="T4" fmla="*/ 5 w 48"/>
                                <a:gd name="T5" fmla="*/ 5 h 19"/>
                                <a:gd name="T6" fmla="*/ 0 w 48"/>
                                <a:gd name="T7" fmla="*/ 5 h 19"/>
                                <a:gd name="T8" fmla="*/ 0 w 48"/>
                                <a:gd name="T9" fmla="*/ 15 h 19"/>
                                <a:gd name="T10" fmla="*/ 5 w 48"/>
                                <a:gd name="T11" fmla="*/ 15 h 19"/>
                                <a:gd name="T12" fmla="*/ 5 w 48"/>
                                <a:gd name="T13" fmla="*/ 19 h 19"/>
                                <a:gd name="T14" fmla="*/ 43 w 48"/>
                                <a:gd name="T15" fmla="*/ 19 h 19"/>
                                <a:gd name="T16" fmla="*/ 43 w 48"/>
                                <a:gd name="T17" fmla="*/ 15 h 19"/>
                                <a:gd name="T18" fmla="*/ 48 w 48"/>
                                <a:gd name="T19" fmla="*/ 15 h 19"/>
                                <a:gd name="T20" fmla="*/ 48 w 48"/>
                                <a:gd name="T21" fmla="*/ 5 h 19"/>
                                <a:gd name="T22" fmla="*/ 43 w 48"/>
                                <a:gd name="T23" fmla="*/ 5 h 19"/>
                                <a:gd name="T24" fmla="*/ 43 w 48"/>
                                <a:gd name="T25" fmla="*/ 0 h 19"/>
                                <a:gd name="T26" fmla="*/ 39 w 48"/>
                                <a:gd name="T27" fmla="*/ 0 h 19"/>
                                <a:gd name="T28" fmla="*/ 10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10" y="0"/>
                                  </a:moveTo>
                                  <a:lnTo>
                                    <a:pt x="5" y="0"/>
                                  </a:lnTo>
                                  <a:lnTo>
                                    <a:pt x="5" y="5"/>
                                  </a:lnTo>
                                  <a:lnTo>
                                    <a:pt x="0" y="5"/>
                                  </a:lnTo>
                                  <a:lnTo>
                                    <a:pt x="0" y="15"/>
                                  </a:lnTo>
                                  <a:lnTo>
                                    <a:pt x="5" y="15"/>
                                  </a:lnTo>
                                  <a:lnTo>
                                    <a:pt x="5" y="19"/>
                                  </a:lnTo>
                                  <a:lnTo>
                                    <a:pt x="43" y="19"/>
                                  </a:lnTo>
                                  <a:lnTo>
                                    <a:pt x="43" y="15"/>
                                  </a:lnTo>
                                  <a:lnTo>
                                    <a:pt x="48" y="15"/>
                                  </a:lnTo>
                                  <a:lnTo>
                                    <a:pt x="48" y="5"/>
                                  </a:lnTo>
                                  <a:lnTo>
                                    <a:pt x="43" y="5"/>
                                  </a:lnTo>
                                  <a:lnTo>
                                    <a:pt x="43" y="0"/>
                                  </a:lnTo>
                                  <a:lnTo>
                                    <a:pt x="39"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670"/>
                          <wps:cNvSpPr>
                            <a:spLocks/>
                          </wps:cNvSpPr>
                          <wps:spPr bwMode="auto">
                            <a:xfrm>
                              <a:off x="821" y="6542"/>
                              <a:ext cx="48" cy="19"/>
                            </a:xfrm>
                            <a:custGeom>
                              <a:avLst/>
                              <a:gdLst>
                                <a:gd name="T0" fmla="*/ 10 w 48"/>
                                <a:gd name="T1" fmla="*/ 0 h 19"/>
                                <a:gd name="T2" fmla="*/ 5 w 48"/>
                                <a:gd name="T3" fmla="*/ 0 h 19"/>
                                <a:gd name="T4" fmla="*/ 5 w 48"/>
                                <a:gd name="T5" fmla="*/ 5 h 19"/>
                                <a:gd name="T6" fmla="*/ 0 w 48"/>
                                <a:gd name="T7" fmla="*/ 5 h 19"/>
                                <a:gd name="T8" fmla="*/ 0 w 48"/>
                                <a:gd name="T9" fmla="*/ 15 h 19"/>
                                <a:gd name="T10" fmla="*/ 5 w 48"/>
                                <a:gd name="T11" fmla="*/ 15 h 19"/>
                                <a:gd name="T12" fmla="*/ 5 w 48"/>
                                <a:gd name="T13" fmla="*/ 19 h 19"/>
                                <a:gd name="T14" fmla="*/ 43 w 48"/>
                                <a:gd name="T15" fmla="*/ 19 h 19"/>
                                <a:gd name="T16" fmla="*/ 43 w 48"/>
                                <a:gd name="T17" fmla="*/ 15 h 19"/>
                                <a:gd name="T18" fmla="*/ 48 w 48"/>
                                <a:gd name="T19" fmla="*/ 15 h 19"/>
                                <a:gd name="T20" fmla="*/ 48 w 48"/>
                                <a:gd name="T21" fmla="*/ 5 h 19"/>
                                <a:gd name="T22" fmla="*/ 43 w 48"/>
                                <a:gd name="T23" fmla="*/ 5 h 19"/>
                                <a:gd name="T24" fmla="*/ 43 w 48"/>
                                <a:gd name="T25" fmla="*/ 0 h 19"/>
                                <a:gd name="T26" fmla="*/ 38 w 48"/>
                                <a:gd name="T27" fmla="*/ 0 h 19"/>
                                <a:gd name="T28" fmla="*/ 10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10" y="0"/>
                                  </a:moveTo>
                                  <a:lnTo>
                                    <a:pt x="5" y="0"/>
                                  </a:lnTo>
                                  <a:lnTo>
                                    <a:pt x="5" y="5"/>
                                  </a:lnTo>
                                  <a:lnTo>
                                    <a:pt x="0" y="5"/>
                                  </a:lnTo>
                                  <a:lnTo>
                                    <a:pt x="0" y="15"/>
                                  </a:lnTo>
                                  <a:lnTo>
                                    <a:pt x="5" y="15"/>
                                  </a:lnTo>
                                  <a:lnTo>
                                    <a:pt x="5" y="19"/>
                                  </a:lnTo>
                                  <a:lnTo>
                                    <a:pt x="43" y="19"/>
                                  </a:lnTo>
                                  <a:lnTo>
                                    <a:pt x="43" y="15"/>
                                  </a:lnTo>
                                  <a:lnTo>
                                    <a:pt x="48" y="15"/>
                                  </a:lnTo>
                                  <a:lnTo>
                                    <a:pt x="48" y="5"/>
                                  </a:lnTo>
                                  <a:lnTo>
                                    <a:pt x="43" y="5"/>
                                  </a:lnTo>
                                  <a:lnTo>
                                    <a:pt x="43" y="0"/>
                                  </a:lnTo>
                                  <a:lnTo>
                                    <a:pt x="38"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671"/>
                          <wps:cNvSpPr>
                            <a:spLocks/>
                          </wps:cNvSpPr>
                          <wps:spPr bwMode="auto">
                            <a:xfrm>
                              <a:off x="927" y="6542"/>
                              <a:ext cx="48" cy="19"/>
                            </a:xfrm>
                            <a:custGeom>
                              <a:avLst/>
                              <a:gdLst>
                                <a:gd name="T0" fmla="*/ 9 w 48"/>
                                <a:gd name="T1" fmla="*/ 0 h 19"/>
                                <a:gd name="T2" fmla="*/ 4 w 48"/>
                                <a:gd name="T3" fmla="*/ 0 h 19"/>
                                <a:gd name="T4" fmla="*/ 4 w 48"/>
                                <a:gd name="T5" fmla="*/ 5 h 19"/>
                                <a:gd name="T6" fmla="*/ 0 w 48"/>
                                <a:gd name="T7" fmla="*/ 5 h 19"/>
                                <a:gd name="T8" fmla="*/ 0 w 48"/>
                                <a:gd name="T9" fmla="*/ 15 h 19"/>
                                <a:gd name="T10" fmla="*/ 4 w 48"/>
                                <a:gd name="T11" fmla="*/ 15 h 19"/>
                                <a:gd name="T12" fmla="*/ 4 w 48"/>
                                <a:gd name="T13" fmla="*/ 19 h 19"/>
                                <a:gd name="T14" fmla="*/ 43 w 48"/>
                                <a:gd name="T15" fmla="*/ 19 h 19"/>
                                <a:gd name="T16" fmla="*/ 43 w 48"/>
                                <a:gd name="T17" fmla="*/ 15 h 19"/>
                                <a:gd name="T18" fmla="*/ 48 w 48"/>
                                <a:gd name="T19" fmla="*/ 15 h 19"/>
                                <a:gd name="T20" fmla="*/ 48 w 48"/>
                                <a:gd name="T21" fmla="*/ 5 h 19"/>
                                <a:gd name="T22" fmla="*/ 43 w 48"/>
                                <a:gd name="T23" fmla="*/ 5 h 19"/>
                                <a:gd name="T24" fmla="*/ 43 w 48"/>
                                <a:gd name="T25" fmla="*/ 0 h 19"/>
                                <a:gd name="T26" fmla="*/ 38 w 48"/>
                                <a:gd name="T27" fmla="*/ 0 h 19"/>
                                <a:gd name="T28" fmla="*/ 9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9" y="0"/>
                                  </a:moveTo>
                                  <a:lnTo>
                                    <a:pt x="4" y="0"/>
                                  </a:lnTo>
                                  <a:lnTo>
                                    <a:pt x="4" y="5"/>
                                  </a:lnTo>
                                  <a:lnTo>
                                    <a:pt x="0" y="5"/>
                                  </a:lnTo>
                                  <a:lnTo>
                                    <a:pt x="0" y="15"/>
                                  </a:lnTo>
                                  <a:lnTo>
                                    <a:pt x="4" y="15"/>
                                  </a:lnTo>
                                  <a:lnTo>
                                    <a:pt x="4" y="19"/>
                                  </a:lnTo>
                                  <a:lnTo>
                                    <a:pt x="43" y="19"/>
                                  </a:lnTo>
                                  <a:lnTo>
                                    <a:pt x="43" y="15"/>
                                  </a:lnTo>
                                  <a:lnTo>
                                    <a:pt x="48" y="15"/>
                                  </a:lnTo>
                                  <a:lnTo>
                                    <a:pt x="48" y="5"/>
                                  </a:lnTo>
                                  <a:lnTo>
                                    <a:pt x="43" y="5"/>
                                  </a:lnTo>
                                  <a:lnTo>
                                    <a:pt x="43" y="0"/>
                                  </a:lnTo>
                                  <a:lnTo>
                                    <a:pt x="38"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672"/>
                          <wps:cNvSpPr>
                            <a:spLocks/>
                          </wps:cNvSpPr>
                          <wps:spPr bwMode="auto">
                            <a:xfrm>
                              <a:off x="1032" y="6542"/>
                              <a:ext cx="48" cy="19"/>
                            </a:xfrm>
                            <a:custGeom>
                              <a:avLst/>
                              <a:gdLst>
                                <a:gd name="T0" fmla="*/ 10 w 48"/>
                                <a:gd name="T1" fmla="*/ 0 h 19"/>
                                <a:gd name="T2" fmla="*/ 5 w 48"/>
                                <a:gd name="T3" fmla="*/ 0 h 19"/>
                                <a:gd name="T4" fmla="*/ 5 w 48"/>
                                <a:gd name="T5" fmla="*/ 5 h 19"/>
                                <a:gd name="T6" fmla="*/ 0 w 48"/>
                                <a:gd name="T7" fmla="*/ 5 h 19"/>
                                <a:gd name="T8" fmla="*/ 0 w 48"/>
                                <a:gd name="T9" fmla="*/ 15 h 19"/>
                                <a:gd name="T10" fmla="*/ 5 w 48"/>
                                <a:gd name="T11" fmla="*/ 15 h 19"/>
                                <a:gd name="T12" fmla="*/ 5 w 48"/>
                                <a:gd name="T13" fmla="*/ 19 h 19"/>
                                <a:gd name="T14" fmla="*/ 43 w 48"/>
                                <a:gd name="T15" fmla="*/ 19 h 19"/>
                                <a:gd name="T16" fmla="*/ 43 w 48"/>
                                <a:gd name="T17" fmla="*/ 15 h 19"/>
                                <a:gd name="T18" fmla="*/ 48 w 48"/>
                                <a:gd name="T19" fmla="*/ 15 h 19"/>
                                <a:gd name="T20" fmla="*/ 48 w 48"/>
                                <a:gd name="T21" fmla="*/ 5 h 19"/>
                                <a:gd name="T22" fmla="*/ 43 w 48"/>
                                <a:gd name="T23" fmla="*/ 5 h 19"/>
                                <a:gd name="T24" fmla="*/ 43 w 48"/>
                                <a:gd name="T25" fmla="*/ 0 h 19"/>
                                <a:gd name="T26" fmla="*/ 39 w 48"/>
                                <a:gd name="T27" fmla="*/ 0 h 19"/>
                                <a:gd name="T28" fmla="*/ 10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10" y="0"/>
                                  </a:moveTo>
                                  <a:lnTo>
                                    <a:pt x="5" y="0"/>
                                  </a:lnTo>
                                  <a:lnTo>
                                    <a:pt x="5" y="5"/>
                                  </a:lnTo>
                                  <a:lnTo>
                                    <a:pt x="0" y="5"/>
                                  </a:lnTo>
                                  <a:lnTo>
                                    <a:pt x="0" y="15"/>
                                  </a:lnTo>
                                  <a:lnTo>
                                    <a:pt x="5" y="15"/>
                                  </a:lnTo>
                                  <a:lnTo>
                                    <a:pt x="5" y="19"/>
                                  </a:lnTo>
                                  <a:lnTo>
                                    <a:pt x="43" y="19"/>
                                  </a:lnTo>
                                  <a:lnTo>
                                    <a:pt x="43" y="15"/>
                                  </a:lnTo>
                                  <a:lnTo>
                                    <a:pt x="48" y="15"/>
                                  </a:lnTo>
                                  <a:lnTo>
                                    <a:pt x="48" y="5"/>
                                  </a:lnTo>
                                  <a:lnTo>
                                    <a:pt x="43" y="5"/>
                                  </a:lnTo>
                                  <a:lnTo>
                                    <a:pt x="43" y="0"/>
                                  </a:lnTo>
                                  <a:lnTo>
                                    <a:pt x="39"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673"/>
                          <wps:cNvSpPr>
                            <a:spLocks/>
                          </wps:cNvSpPr>
                          <wps:spPr bwMode="auto">
                            <a:xfrm>
                              <a:off x="1138" y="6542"/>
                              <a:ext cx="48" cy="19"/>
                            </a:xfrm>
                            <a:custGeom>
                              <a:avLst/>
                              <a:gdLst>
                                <a:gd name="T0" fmla="*/ 9 w 48"/>
                                <a:gd name="T1" fmla="*/ 0 h 19"/>
                                <a:gd name="T2" fmla="*/ 5 w 48"/>
                                <a:gd name="T3" fmla="*/ 0 h 19"/>
                                <a:gd name="T4" fmla="*/ 5 w 48"/>
                                <a:gd name="T5" fmla="*/ 5 h 19"/>
                                <a:gd name="T6" fmla="*/ 0 w 48"/>
                                <a:gd name="T7" fmla="*/ 5 h 19"/>
                                <a:gd name="T8" fmla="*/ 0 w 48"/>
                                <a:gd name="T9" fmla="*/ 15 h 19"/>
                                <a:gd name="T10" fmla="*/ 5 w 48"/>
                                <a:gd name="T11" fmla="*/ 15 h 19"/>
                                <a:gd name="T12" fmla="*/ 5 w 48"/>
                                <a:gd name="T13" fmla="*/ 19 h 19"/>
                                <a:gd name="T14" fmla="*/ 43 w 48"/>
                                <a:gd name="T15" fmla="*/ 19 h 19"/>
                                <a:gd name="T16" fmla="*/ 43 w 48"/>
                                <a:gd name="T17" fmla="*/ 15 h 19"/>
                                <a:gd name="T18" fmla="*/ 48 w 48"/>
                                <a:gd name="T19" fmla="*/ 15 h 19"/>
                                <a:gd name="T20" fmla="*/ 48 w 48"/>
                                <a:gd name="T21" fmla="*/ 5 h 19"/>
                                <a:gd name="T22" fmla="*/ 43 w 48"/>
                                <a:gd name="T23" fmla="*/ 5 h 19"/>
                                <a:gd name="T24" fmla="*/ 43 w 48"/>
                                <a:gd name="T25" fmla="*/ 0 h 19"/>
                                <a:gd name="T26" fmla="*/ 38 w 48"/>
                                <a:gd name="T27" fmla="*/ 0 h 19"/>
                                <a:gd name="T28" fmla="*/ 9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9" y="0"/>
                                  </a:moveTo>
                                  <a:lnTo>
                                    <a:pt x="5" y="0"/>
                                  </a:lnTo>
                                  <a:lnTo>
                                    <a:pt x="5" y="5"/>
                                  </a:lnTo>
                                  <a:lnTo>
                                    <a:pt x="0" y="5"/>
                                  </a:lnTo>
                                  <a:lnTo>
                                    <a:pt x="0" y="15"/>
                                  </a:lnTo>
                                  <a:lnTo>
                                    <a:pt x="5" y="15"/>
                                  </a:lnTo>
                                  <a:lnTo>
                                    <a:pt x="5" y="19"/>
                                  </a:lnTo>
                                  <a:lnTo>
                                    <a:pt x="43" y="19"/>
                                  </a:lnTo>
                                  <a:lnTo>
                                    <a:pt x="43" y="15"/>
                                  </a:lnTo>
                                  <a:lnTo>
                                    <a:pt x="48" y="15"/>
                                  </a:lnTo>
                                  <a:lnTo>
                                    <a:pt x="48" y="5"/>
                                  </a:lnTo>
                                  <a:lnTo>
                                    <a:pt x="43" y="5"/>
                                  </a:lnTo>
                                  <a:lnTo>
                                    <a:pt x="43" y="0"/>
                                  </a:lnTo>
                                  <a:lnTo>
                                    <a:pt x="38"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674"/>
                          <wps:cNvSpPr>
                            <a:spLocks/>
                          </wps:cNvSpPr>
                          <wps:spPr bwMode="auto">
                            <a:xfrm>
                              <a:off x="1243" y="6542"/>
                              <a:ext cx="48" cy="19"/>
                            </a:xfrm>
                            <a:custGeom>
                              <a:avLst/>
                              <a:gdLst>
                                <a:gd name="T0" fmla="*/ 10 w 48"/>
                                <a:gd name="T1" fmla="*/ 0 h 19"/>
                                <a:gd name="T2" fmla="*/ 5 w 48"/>
                                <a:gd name="T3" fmla="*/ 0 h 19"/>
                                <a:gd name="T4" fmla="*/ 5 w 48"/>
                                <a:gd name="T5" fmla="*/ 5 h 19"/>
                                <a:gd name="T6" fmla="*/ 0 w 48"/>
                                <a:gd name="T7" fmla="*/ 5 h 19"/>
                                <a:gd name="T8" fmla="*/ 0 w 48"/>
                                <a:gd name="T9" fmla="*/ 15 h 19"/>
                                <a:gd name="T10" fmla="*/ 5 w 48"/>
                                <a:gd name="T11" fmla="*/ 15 h 19"/>
                                <a:gd name="T12" fmla="*/ 5 w 48"/>
                                <a:gd name="T13" fmla="*/ 19 h 19"/>
                                <a:gd name="T14" fmla="*/ 44 w 48"/>
                                <a:gd name="T15" fmla="*/ 19 h 19"/>
                                <a:gd name="T16" fmla="*/ 44 w 48"/>
                                <a:gd name="T17" fmla="*/ 15 h 19"/>
                                <a:gd name="T18" fmla="*/ 48 w 48"/>
                                <a:gd name="T19" fmla="*/ 15 h 19"/>
                                <a:gd name="T20" fmla="*/ 48 w 48"/>
                                <a:gd name="T21" fmla="*/ 5 h 19"/>
                                <a:gd name="T22" fmla="*/ 44 w 48"/>
                                <a:gd name="T23" fmla="*/ 5 h 19"/>
                                <a:gd name="T24" fmla="*/ 44 w 48"/>
                                <a:gd name="T25" fmla="*/ 0 h 19"/>
                                <a:gd name="T26" fmla="*/ 39 w 48"/>
                                <a:gd name="T27" fmla="*/ 0 h 19"/>
                                <a:gd name="T28" fmla="*/ 10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10" y="0"/>
                                  </a:moveTo>
                                  <a:lnTo>
                                    <a:pt x="5" y="0"/>
                                  </a:lnTo>
                                  <a:lnTo>
                                    <a:pt x="5" y="5"/>
                                  </a:lnTo>
                                  <a:lnTo>
                                    <a:pt x="0" y="5"/>
                                  </a:lnTo>
                                  <a:lnTo>
                                    <a:pt x="0" y="15"/>
                                  </a:lnTo>
                                  <a:lnTo>
                                    <a:pt x="5" y="15"/>
                                  </a:lnTo>
                                  <a:lnTo>
                                    <a:pt x="5" y="19"/>
                                  </a:lnTo>
                                  <a:lnTo>
                                    <a:pt x="44" y="19"/>
                                  </a:lnTo>
                                  <a:lnTo>
                                    <a:pt x="44" y="15"/>
                                  </a:lnTo>
                                  <a:lnTo>
                                    <a:pt x="48" y="15"/>
                                  </a:lnTo>
                                  <a:lnTo>
                                    <a:pt x="48" y="5"/>
                                  </a:lnTo>
                                  <a:lnTo>
                                    <a:pt x="44" y="5"/>
                                  </a:lnTo>
                                  <a:lnTo>
                                    <a:pt x="44" y="0"/>
                                  </a:lnTo>
                                  <a:lnTo>
                                    <a:pt x="39"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675"/>
                          <wps:cNvSpPr>
                            <a:spLocks/>
                          </wps:cNvSpPr>
                          <wps:spPr bwMode="auto">
                            <a:xfrm>
                              <a:off x="1349" y="6542"/>
                              <a:ext cx="48" cy="19"/>
                            </a:xfrm>
                            <a:custGeom>
                              <a:avLst/>
                              <a:gdLst>
                                <a:gd name="T0" fmla="*/ 10 w 48"/>
                                <a:gd name="T1" fmla="*/ 0 h 19"/>
                                <a:gd name="T2" fmla="*/ 5 w 48"/>
                                <a:gd name="T3" fmla="*/ 0 h 19"/>
                                <a:gd name="T4" fmla="*/ 5 w 48"/>
                                <a:gd name="T5" fmla="*/ 5 h 19"/>
                                <a:gd name="T6" fmla="*/ 0 w 48"/>
                                <a:gd name="T7" fmla="*/ 5 h 19"/>
                                <a:gd name="T8" fmla="*/ 0 w 48"/>
                                <a:gd name="T9" fmla="*/ 15 h 19"/>
                                <a:gd name="T10" fmla="*/ 5 w 48"/>
                                <a:gd name="T11" fmla="*/ 15 h 19"/>
                                <a:gd name="T12" fmla="*/ 5 w 48"/>
                                <a:gd name="T13" fmla="*/ 19 h 19"/>
                                <a:gd name="T14" fmla="*/ 43 w 48"/>
                                <a:gd name="T15" fmla="*/ 19 h 19"/>
                                <a:gd name="T16" fmla="*/ 43 w 48"/>
                                <a:gd name="T17" fmla="*/ 15 h 19"/>
                                <a:gd name="T18" fmla="*/ 48 w 48"/>
                                <a:gd name="T19" fmla="*/ 15 h 19"/>
                                <a:gd name="T20" fmla="*/ 48 w 48"/>
                                <a:gd name="T21" fmla="*/ 5 h 19"/>
                                <a:gd name="T22" fmla="*/ 43 w 48"/>
                                <a:gd name="T23" fmla="*/ 5 h 19"/>
                                <a:gd name="T24" fmla="*/ 43 w 48"/>
                                <a:gd name="T25" fmla="*/ 0 h 19"/>
                                <a:gd name="T26" fmla="*/ 38 w 48"/>
                                <a:gd name="T27" fmla="*/ 0 h 19"/>
                                <a:gd name="T28" fmla="*/ 10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10" y="0"/>
                                  </a:moveTo>
                                  <a:lnTo>
                                    <a:pt x="5" y="0"/>
                                  </a:lnTo>
                                  <a:lnTo>
                                    <a:pt x="5" y="5"/>
                                  </a:lnTo>
                                  <a:lnTo>
                                    <a:pt x="0" y="5"/>
                                  </a:lnTo>
                                  <a:lnTo>
                                    <a:pt x="0" y="15"/>
                                  </a:lnTo>
                                  <a:lnTo>
                                    <a:pt x="5" y="15"/>
                                  </a:lnTo>
                                  <a:lnTo>
                                    <a:pt x="5" y="19"/>
                                  </a:lnTo>
                                  <a:lnTo>
                                    <a:pt x="43" y="19"/>
                                  </a:lnTo>
                                  <a:lnTo>
                                    <a:pt x="43" y="15"/>
                                  </a:lnTo>
                                  <a:lnTo>
                                    <a:pt x="48" y="15"/>
                                  </a:lnTo>
                                  <a:lnTo>
                                    <a:pt x="48" y="5"/>
                                  </a:lnTo>
                                  <a:lnTo>
                                    <a:pt x="43" y="5"/>
                                  </a:lnTo>
                                  <a:lnTo>
                                    <a:pt x="43" y="0"/>
                                  </a:lnTo>
                                  <a:lnTo>
                                    <a:pt x="38"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676"/>
                          <wps:cNvSpPr>
                            <a:spLocks/>
                          </wps:cNvSpPr>
                          <wps:spPr bwMode="auto">
                            <a:xfrm>
                              <a:off x="1455" y="6542"/>
                              <a:ext cx="48" cy="19"/>
                            </a:xfrm>
                            <a:custGeom>
                              <a:avLst/>
                              <a:gdLst>
                                <a:gd name="T0" fmla="*/ 9 w 48"/>
                                <a:gd name="T1" fmla="*/ 0 h 19"/>
                                <a:gd name="T2" fmla="*/ 4 w 48"/>
                                <a:gd name="T3" fmla="*/ 0 h 19"/>
                                <a:gd name="T4" fmla="*/ 4 w 48"/>
                                <a:gd name="T5" fmla="*/ 5 h 19"/>
                                <a:gd name="T6" fmla="*/ 0 w 48"/>
                                <a:gd name="T7" fmla="*/ 5 h 19"/>
                                <a:gd name="T8" fmla="*/ 0 w 48"/>
                                <a:gd name="T9" fmla="*/ 15 h 19"/>
                                <a:gd name="T10" fmla="*/ 4 w 48"/>
                                <a:gd name="T11" fmla="*/ 15 h 19"/>
                                <a:gd name="T12" fmla="*/ 4 w 48"/>
                                <a:gd name="T13" fmla="*/ 19 h 19"/>
                                <a:gd name="T14" fmla="*/ 43 w 48"/>
                                <a:gd name="T15" fmla="*/ 19 h 19"/>
                                <a:gd name="T16" fmla="*/ 43 w 48"/>
                                <a:gd name="T17" fmla="*/ 15 h 19"/>
                                <a:gd name="T18" fmla="*/ 48 w 48"/>
                                <a:gd name="T19" fmla="*/ 15 h 19"/>
                                <a:gd name="T20" fmla="*/ 48 w 48"/>
                                <a:gd name="T21" fmla="*/ 5 h 19"/>
                                <a:gd name="T22" fmla="*/ 43 w 48"/>
                                <a:gd name="T23" fmla="*/ 5 h 19"/>
                                <a:gd name="T24" fmla="*/ 43 w 48"/>
                                <a:gd name="T25" fmla="*/ 0 h 19"/>
                                <a:gd name="T26" fmla="*/ 38 w 48"/>
                                <a:gd name="T27" fmla="*/ 0 h 19"/>
                                <a:gd name="T28" fmla="*/ 9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9" y="0"/>
                                  </a:moveTo>
                                  <a:lnTo>
                                    <a:pt x="4" y="0"/>
                                  </a:lnTo>
                                  <a:lnTo>
                                    <a:pt x="4" y="5"/>
                                  </a:lnTo>
                                  <a:lnTo>
                                    <a:pt x="0" y="5"/>
                                  </a:lnTo>
                                  <a:lnTo>
                                    <a:pt x="0" y="15"/>
                                  </a:lnTo>
                                  <a:lnTo>
                                    <a:pt x="4" y="15"/>
                                  </a:lnTo>
                                  <a:lnTo>
                                    <a:pt x="4" y="19"/>
                                  </a:lnTo>
                                  <a:lnTo>
                                    <a:pt x="43" y="19"/>
                                  </a:lnTo>
                                  <a:lnTo>
                                    <a:pt x="43" y="15"/>
                                  </a:lnTo>
                                  <a:lnTo>
                                    <a:pt x="48" y="15"/>
                                  </a:lnTo>
                                  <a:lnTo>
                                    <a:pt x="48" y="5"/>
                                  </a:lnTo>
                                  <a:lnTo>
                                    <a:pt x="43" y="5"/>
                                  </a:lnTo>
                                  <a:lnTo>
                                    <a:pt x="43" y="0"/>
                                  </a:lnTo>
                                  <a:lnTo>
                                    <a:pt x="38"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677"/>
                          <wps:cNvSpPr>
                            <a:spLocks/>
                          </wps:cNvSpPr>
                          <wps:spPr bwMode="auto">
                            <a:xfrm>
                              <a:off x="1560" y="6542"/>
                              <a:ext cx="24" cy="19"/>
                            </a:xfrm>
                            <a:custGeom>
                              <a:avLst/>
                              <a:gdLst>
                                <a:gd name="T0" fmla="*/ 10 w 24"/>
                                <a:gd name="T1" fmla="*/ 0 h 19"/>
                                <a:gd name="T2" fmla="*/ 5 w 24"/>
                                <a:gd name="T3" fmla="*/ 0 h 19"/>
                                <a:gd name="T4" fmla="*/ 5 w 24"/>
                                <a:gd name="T5" fmla="*/ 5 h 19"/>
                                <a:gd name="T6" fmla="*/ 0 w 24"/>
                                <a:gd name="T7" fmla="*/ 5 h 19"/>
                                <a:gd name="T8" fmla="*/ 0 w 24"/>
                                <a:gd name="T9" fmla="*/ 15 h 19"/>
                                <a:gd name="T10" fmla="*/ 5 w 24"/>
                                <a:gd name="T11" fmla="*/ 15 h 19"/>
                                <a:gd name="T12" fmla="*/ 5 w 24"/>
                                <a:gd name="T13" fmla="*/ 19 h 19"/>
                                <a:gd name="T14" fmla="*/ 19 w 24"/>
                                <a:gd name="T15" fmla="*/ 19 h 19"/>
                                <a:gd name="T16" fmla="*/ 19 w 24"/>
                                <a:gd name="T17" fmla="*/ 15 h 19"/>
                                <a:gd name="T18" fmla="*/ 24 w 24"/>
                                <a:gd name="T19" fmla="*/ 15 h 19"/>
                                <a:gd name="T20" fmla="*/ 24 w 24"/>
                                <a:gd name="T21" fmla="*/ 5 h 19"/>
                                <a:gd name="T22" fmla="*/ 19 w 24"/>
                                <a:gd name="T23" fmla="*/ 5 h 19"/>
                                <a:gd name="T24" fmla="*/ 19 w 24"/>
                                <a:gd name="T25" fmla="*/ 0 h 19"/>
                                <a:gd name="T26" fmla="*/ 15 w 24"/>
                                <a:gd name="T27" fmla="*/ 0 h 19"/>
                                <a:gd name="T28" fmla="*/ 10 w 24"/>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19">
                                  <a:moveTo>
                                    <a:pt x="10" y="0"/>
                                  </a:moveTo>
                                  <a:lnTo>
                                    <a:pt x="5" y="0"/>
                                  </a:lnTo>
                                  <a:lnTo>
                                    <a:pt x="5" y="5"/>
                                  </a:lnTo>
                                  <a:lnTo>
                                    <a:pt x="0" y="5"/>
                                  </a:lnTo>
                                  <a:lnTo>
                                    <a:pt x="0" y="15"/>
                                  </a:lnTo>
                                  <a:lnTo>
                                    <a:pt x="5" y="15"/>
                                  </a:lnTo>
                                  <a:lnTo>
                                    <a:pt x="5" y="19"/>
                                  </a:lnTo>
                                  <a:lnTo>
                                    <a:pt x="19" y="19"/>
                                  </a:lnTo>
                                  <a:lnTo>
                                    <a:pt x="19" y="15"/>
                                  </a:lnTo>
                                  <a:lnTo>
                                    <a:pt x="24" y="15"/>
                                  </a:lnTo>
                                  <a:lnTo>
                                    <a:pt x="24" y="5"/>
                                  </a:lnTo>
                                  <a:lnTo>
                                    <a:pt x="19" y="5"/>
                                  </a:lnTo>
                                  <a:lnTo>
                                    <a:pt x="19" y="0"/>
                                  </a:lnTo>
                                  <a:lnTo>
                                    <a:pt x="15"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1678"/>
                          <wps:cNvSpPr>
                            <a:spLocks/>
                          </wps:cNvSpPr>
                          <wps:spPr bwMode="auto">
                            <a:xfrm>
                              <a:off x="715" y="6826"/>
                              <a:ext cx="869" cy="19"/>
                            </a:xfrm>
                            <a:custGeom>
                              <a:avLst/>
                              <a:gdLst>
                                <a:gd name="T0" fmla="*/ 860 w 869"/>
                                <a:gd name="T1" fmla="*/ 19 h 19"/>
                                <a:gd name="T2" fmla="*/ 864 w 869"/>
                                <a:gd name="T3" fmla="*/ 19 h 19"/>
                                <a:gd name="T4" fmla="*/ 864 w 869"/>
                                <a:gd name="T5" fmla="*/ 14 h 19"/>
                                <a:gd name="T6" fmla="*/ 869 w 869"/>
                                <a:gd name="T7" fmla="*/ 14 h 19"/>
                                <a:gd name="T8" fmla="*/ 869 w 869"/>
                                <a:gd name="T9" fmla="*/ 4 h 19"/>
                                <a:gd name="T10" fmla="*/ 864 w 869"/>
                                <a:gd name="T11" fmla="*/ 4 h 19"/>
                                <a:gd name="T12" fmla="*/ 864 w 869"/>
                                <a:gd name="T13" fmla="*/ 0 h 19"/>
                                <a:gd name="T14" fmla="*/ 5 w 869"/>
                                <a:gd name="T15" fmla="*/ 0 h 19"/>
                                <a:gd name="T16" fmla="*/ 5 w 869"/>
                                <a:gd name="T17" fmla="*/ 4 h 19"/>
                                <a:gd name="T18" fmla="*/ 0 w 869"/>
                                <a:gd name="T19" fmla="*/ 4 h 19"/>
                                <a:gd name="T20" fmla="*/ 0 w 869"/>
                                <a:gd name="T21" fmla="*/ 14 h 19"/>
                                <a:gd name="T22" fmla="*/ 5 w 869"/>
                                <a:gd name="T23" fmla="*/ 14 h 19"/>
                                <a:gd name="T24" fmla="*/ 5 w 869"/>
                                <a:gd name="T25" fmla="*/ 19 h 19"/>
                                <a:gd name="T26" fmla="*/ 10 w 869"/>
                                <a:gd name="T27" fmla="*/ 19 h 19"/>
                                <a:gd name="T28" fmla="*/ 860 w 869"/>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9" h="19">
                                  <a:moveTo>
                                    <a:pt x="860" y="19"/>
                                  </a:moveTo>
                                  <a:lnTo>
                                    <a:pt x="864" y="19"/>
                                  </a:lnTo>
                                  <a:lnTo>
                                    <a:pt x="864" y="14"/>
                                  </a:lnTo>
                                  <a:lnTo>
                                    <a:pt x="869" y="14"/>
                                  </a:lnTo>
                                  <a:lnTo>
                                    <a:pt x="869" y="4"/>
                                  </a:lnTo>
                                  <a:lnTo>
                                    <a:pt x="864" y="4"/>
                                  </a:lnTo>
                                  <a:lnTo>
                                    <a:pt x="864" y="0"/>
                                  </a:lnTo>
                                  <a:lnTo>
                                    <a:pt x="5" y="0"/>
                                  </a:lnTo>
                                  <a:lnTo>
                                    <a:pt x="5" y="4"/>
                                  </a:lnTo>
                                  <a:lnTo>
                                    <a:pt x="0" y="4"/>
                                  </a:lnTo>
                                  <a:lnTo>
                                    <a:pt x="0" y="14"/>
                                  </a:lnTo>
                                  <a:lnTo>
                                    <a:pt x="5" y="14"/>
                                  </a:lnTo>
                                  <a:lnTo>
                                    <a:pt x="5" y="19"/>
                                  </a:lnTo>
                                  <a:lnTo>
                                    <a:pt x="10" y="19"/>
                                  </a:lnTo>
                                  <a:lnTo>
                                    <a:pt x="86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679"/>
                          <wps:cNvSpPr>
                            <a:spLocks/>
                          </wps:cNvSpPr>
                          <wps:spPr bwMode="auto">
                            <a:xfrm>
                              <a:off x="725" y="3895"/>
                              <a:ext cx="5780" cy="1422"/>
                            </a:xfrm>
                            <a:custGeom>
                              <a:avLst/>
                              <a:gdLst>
                                <a:gd name="T0" fmla="*/ 389 w 5780"/>
                                <a:gd name="T1" fmla="*/ 1417 h 1422"/>
                                <a:gd name="T2" fmla="*/ 480 w 5780"/>
                                <a:gd name="T3" fmla="*/ 1096 h 1422"/>
                                <a:gd name="T4" fmla="*/ 605 w 5780"/>
                                <a:gd name="T5" fmla="*/ 1365 h 1422"/>
                                <a:gd name="T6" fmla="*/ 970 w 5780"/>
                                <a:gd name="T7" fmla="*/ 1389 h 1422"/>
                                <a:gd name="T8" fmla="*/ 1075 w 5780"/>
                                <a:gd name="T9" fmla="*/ 1197 h 1422"/>
                                <a:gd name="T10" fmla="*/ 1234 w 5780"/>
                                <a:gd name="T11" fmla="*/ 1297 h 1422"/>
                                <a:gd name="T12" fmla="*/ 1306 w 5780"/>
                                <a:gd name="T13" fmla="*/ 1422 h 1422"/>
                                <a:gd name="T14" fmla="*/ 2391 w 5780"/>
                                <a:gd name="T15" fmla="*/ 1254 h 1422"/>
                                <a:gd name="T16" fmla="*/ 2549 w 5780"/>
                                <a:gd name="T17" fmla="*/ 111 h 1422"/>
                                <a:gd name="T18" fmla="*/ 2679 w 5780"/>
                                <a:gd name="T19" fmla="*/ 433 h 1422"/>
                                <a:gd name="T20" fmla="*/ 2832 w 5780"/>
                                <a:gd name="T21" fmla="*/ 1374 h 1422"/>
                                <a:gd name="T22" fmla="*/ 3087 w 5780"/>
                                <a:gd name="T23" fmla="*/ 1422 h 1422"/>
                                <a:gd name="T24" fmla="*/ 3351 w 5780"/>
                                <a:gd name="T25" fmla="*/ 1293 h 1422"/>
                                <a:gd name="T26" fmla="*/ 3509 w 5780"/>
                                <a:gd name="T27" fmla="*/ 1168 h 1422"/>
                                <a:gd name="T28" fmla="*/ 3725 w 5780"/>
                                <a:gd name="T29" fmla="*/ 1197 h 1422"/>
                                <a:gd name="T30" fmla="*/ 3836 w 5780"/>
                                <a:gd name="T31" fmla="*/ 1129 h 1422"/>
                                <a:gd name="T32" fmla="*/ 3975 w 5780"/>
                                <a:gd name="T33" fmla="*/ 1091 h 1422"/>
                                <a:gd name="T34" fmla="*/ 4076 w 5780"/>
                                <a:gd name="T35" fmla="*/ 1163 h 1422"/>
                                <a:gd name="T36" fmla="*/ 4186 w 5780"/>
                                <a:gd name="T37" fmla="*/ 1326 h 1422"/>
                                <a:gd name="T38" fmla="*/ 4263 w 5780"/>
                                <a:gd name="T39" fmla="*/ 1139 h 1422"/>
                                <a:gd name="T40" fmla="*/ 4416 w 5780"/>
                                <a:gd name="T41" fmla="*/ 1345 h 1422"/>
                                <a:gd name="T42" fmla="*/ 4964 w 5780"/>
                                <a:gd name="T43" fmla="*/ 1057 h 1422"/>
                                <a:gd name="T44" fmla="*/ 5324 w 5780"/>
                                <a:gd name="T45" fmla="*/ 1124 h 1422"/>
                                <a:gd name="T46" fmla="*/ 5415 w 5780"/>
                                <a:gd name="T47" fmla="*/ 519 h 1422"/>
                                <a:gd name="T48" fmla="*/ 5506 w 5780"/>
                                <a:gd name="T49" fmla="*/ 783 h 1422"/>
                                <a:gd name="T50" fmla="*/ 5597 w 5780"/>
                                <a:gd name="T51" fmla="*/ 572 h 1422"/>
                                <a:gd name="T52" fmla="*/ 5713 w 5780"/>
                                <a:gd name="T53" fmla="*/ 543 h 1422"/>
                                <a:gd name="T54" fmla="*/ 5765 w 5780"/>
                                <a:gd name="T55" fmla="*/ 543 h 1422"/>
                                <a:gd name="T56" fmla="*/ 5689 w 5780"/>
                                <a:gd name="T57" fmla="*/ 471 h 1422"/>
                                <a:gd name="T58" fmla="*/ 5564 w 5780"/>
                                <a:gd name="T59" fmla="*/ 591 h 1422"/>
                                <a:gd name="T60" fmla="*/ 5477 w 5780"/>
                                <a:gd name="T61" fmla="*/ 759 h 1422"/>
                                <a:gd name="T62" fmla="*/ 5401 w 5780"/>
                                <a:gd name="T63" fmla="*/ 510 h 1422"/>
                                <a:gd name="T64" fmla="*/ 5093 w 5780"/>
                                <a:gd name="T65" fmla="*/ 1100 h 1422"/>
                                <a:gd name="T66" fmla="*/ 4973 w 5780"/>
                                <a:gd name="T67" fmla="*/ 1043 h 1422"/>
                                <a:gd name="T68" fmla="*/ 4416 w 5780"/>
                                <a:gd name="T69" fmla="*/ 1326 h 1422"/>
                                <a:gd name="T70" fmla="*/ 4282 w 5780"/>
                                <a:gd name="T71" fmla="*/ 1139 h 1422"/>
                                <a:gd name="T72" fmla="*/ 4186 w 5780"/>
                                <a:gd name="T73" fmla="*/ 1321 h 1422"/>
                                <a:gd name="T74" fmla="*/ 4100 w 5780"/>
                                <a:gd name="T75" fmla="*/ 1134 h 1422"/>
                                <a:gd name="T76" fmla="*/ 3994 w 5780"/>
                                <a:gd name="T77" fmla="*/ 1081 h 1422"/>
                                <a:gd name="T78" fmla="*/ 3874 w 5780"/>
                                <a:gd name="T79" fmla="*/ 1134 h 1422"/>
                                <a:gd name="T80" fmla="*/ 3764 w 5780"/>
                                <a:gd name="T81" fmla="*/ 1028 h 1422"/>
                                <a:gd name="T82" fmla="*/ 3620 w 5780"/>
                                <a:gd name="T83" fmla="*/ 1177 h 1422"/>
                                <a:gd name="T84" fmla="*/ 3461 w 5780"/>
                                <a:gd name="T85" fmla="*/ 1144 h 1422"/>
                                <a:gd name="T86" fmla="*/ 3336 w 5780"/>
                                <a:gd name="T87" fmla="*/ 1278 h 1422"/>
                                <a:gd name="T88" fmla="*/ 3240 w 5780"/>
                                <a:gd name="T89" fmla="*/ 1403 h 1422"/>
                                <a:gd name="T90" fmla="*/ 2866 w 5780"/>
                                <a:gd name="T91" fmla="*/ 1403 h 1422"/>
                                <a:gd name="T92" fmla="*/ 2751 w 5780"/>
                                <a:gd name="T93" fmla="*/ 932 h 1422"/>
                                <a:gd name="T94" fmla="*/ 2587 w 5780"/>
                                <a:gd name="T95" fmla="*/ 0 h 1422"/>
                                <a:gd name="T96" fmla="*/ 2463 w 5780"/>
                                <a:gd name="T97" fmla="*/ 1269 h 1422"/>
                                <a:gd name="T98" fmla="*/ 1978 w 5780"/>
                                <a:gd name="T99" fmla="*/ 1240 h 1422"/>
                                <a:gd name="T100" fmla="*/ 1296 w 5780"/>
                                <a:gd name="T101" fmla="*/ 1345 h 1422"/>
                                <a:gd name="T102" fmla="*/ 1133 w 5780"/>
                                <a:gd name="T103" fmla="*/ 1235 h 1422"/>
                                <a:gd name="T104" fmla="*/ 1013 w 5780"/>
                                <a:gd name="T105" fmla="*/ 1105 h 1422"/>
                                <a:gd name="T106" fmla="*/ 936 w 5780"/>
                                <a:gd name="T107" fmla="*/ 1403 h 1422"/>
                                <a:gd name="T108" fmla="*/ 590 w 5780"/>
                                <a:gd name="T109" fmla="*/ 1326 h 1422"/>
                                <a:gd name="T110" fmla="*/ 461 w 5780"/>
                                <a:gd name="T111" fmla="*/ 971 h 1422"/>
                                <a:gd name="T112" fmla="*/ 9 w 5780"/>
                                <a:gd name="T113" fmla="*/ 1403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780" h="1422">
                                  <a:moveTo>
                                    <a:pt x="9" y="1403"/>
                                  </a:moveTo>
                                  <a:lnTo>
                                    <a:pt x="5" y="1403"/>
                                  </a:lnTo>
                                  <a:lnTo>
                                    <a:pt x="5" y="1408"/>
                                  </a:lnTo>
                                  <a:lnTo>
                                    <a:pt x="0" y="1408"/>
                                  </a:lnTo>
                                  <a:lnTo>
                                    <a:pt x="0" y="1417"/>
                                  </a:lnTo>
                                  <a:lnTo>
                                    <a:pt x="5" y="1417"/>
                                  </a:lnTo>
                                  <a:lnTo>
                                    <a:pt x="5" y="1422"/>
                                  </a:lnTo>
                                  <a:lnTo>
                                    <a:pt x="389" y="1422"/>
                                  </a:lnTo>
                                  <a:lnTo>
                                    <a:pt x="389" y="1417"/>
                                  </a:lnTo>
                                  <a:lnTo>
                                    <a:pt x="394" y="1417"/>
                                  </a:lnTo>
                                  <a:lnTo>
                                    <a:pt x="394" y="1413"/>
                                  </a:lnTo>
                                  <a:lnTo>
                                    <a:pt x="418" y="1221"/>
                                  </a:lnTo>
                                  <a:lnTo>
                                    <a:pt x="442" y="1033"/>
                                  </a:lnTo>
                                  <a:lnTo>
                                    <a:pt x="442" y="1038"/>
                                  </a:lnTo>
                                  <a:lnTo>
                                    <a:pt x="466" y="985"/>
                                  </a:lnTo>
                                  <a:lnTo>
                                    <a:pt x="446" y="985"/>
                                  </a:lnTo>
                                  <a:lnTo>
                                    <a:pt x="475" y="1096"/>
                                  </a:lnTo>
                                  <a:lnTo>
                                    <a:pt x="480" y="1096"/>
                                  </a:lnTo>
                                  <a:lnTo>
                                    <a:pt x="480" y="1100"/>
                                  </a:lnTo>
                                  <a:lnTo>
                                    <a:pt x="504" y="1120"/>
                                  </a:lnTo>
                                  <a:lnTo>
                                    <a:pt x="499" y="1115"/>
                                  </a:lnTo>
                                  <a:lnTo>
                                    <a:pt x="523" y="1163"/>
                                  </a:lnTo>
                                  <a:lnTo>
                                    <a:pt x="552" y="1249"/>
                                  </a:lnTo>
                                  <a:lnTo>
                                    <a:pt x="576" y="1336"/>
                                  </a:lnTo>
                                  <a:lnTo>
                                    <a:pt x="581" y="1336"/>
                                  </a:lnTo>
                                  <a:lnTo>
                                    <a:pt x="605" y="1360"/>
                                  </a:lnTo>
                                  <a:lnTo>
                                    <a:pt x="605" y="1365"/>
                                  </a:lnTo>
                                  <a:lnTo>
                                    <a:pt x="634" y="1365"/>
                                  </a:lnTo>
                                  <a:lnTo>
                                    <a:pt x="629" y="1365"/>
                                  </a:lnTo>
                                  <a:lnTo>
                                    <a:pt x="677" y="1393"/>
                                  </a:lnTo>
                                  <a:lnTo>
                                    <a:pt x="706" y="1413"/>
                                  </a:lnTo>
                                  <a:lnTo>
                                    <a:pt x="730" y="1422"/>
                                  </a:lnTo>
                                  <a:lnTo>
                                    <a:pt x="941" y="1422"/>
                                  </a:lnTo>
                                  <a:lnTo>
                                    <a:pt x="941" y="1417"/>
                                  </a:lnTo>
                                  <a:lnTo>
                                    <a:pt x="946" y="1417"/>
                                  </a:lnTo>
                                  <a:lnTo>
                                    <a:pt x="970" y="1389"/>
                                  </a:lnTo>
                                  <a:lnTo>
                                    <a:pt x="970" y="1384"/>
                                  </a:lnTo>
                                  <a:lnTo>
                                    <a:pt x="994" y="1240"/>
                                  </a:lnTo>
                                  <a:lnTo>
                                    <a:pt x="1022" y="1115"/>
                                  </a:lnTo>
                                  <a:lnTo>
                                    <a:pt x="1013" y="1124"/>
                                  </a:lnTo>
                                  <a:lnTo>
                                    <a:pt x="1037" y="1124"/>
                                  </a:lnTo>
                                  <a:lnTo>
                                    <a:pt x="1032" y="1124"/>
                                  </a:lnTo>
                                  <a:lnTo>
                                    <a:pt x="1056" y="1144"/>
                                  </a:lnTo>
                                  <a:lnTo>
                                    <a:pt x="1051" y="1139"/>
                                  </a:lnTo>
                                  <a:lnTo>
                                    <a:pt x="1075" y="1197"/>
                                  </a:lnTo>
                                  <a:lnTo>
                                    <a:pt x="1099" y="1225"/>
                                  </a:lnTo>
                                  <a:lnTo>
                                    <a:pt x="1104" y="1225"/>
                                  </a:lnTo>
                                  <a:lnTo>
                                    <a:pt x="1128" y="1249"/>
                                  </a:lnTo>
                                  <a:lnTo>
                                    <a:pt x="1128" y="1254"/>
                                  </a:lnTo>
                                  <a:lnTo>
                                    <a:pt x="1162" y="1254"/>
                                  </a:lnTo>
                                  <a:lnTo>
                                    <a:pt x="1186" y="1259"/>
                                  </a:lnTo>
                                  <a:lnTo>
                                    <a:pt x="1181" y="1259"/>
                                  </a:lnTo>
                                  <a:lnTo>
                                    <a:pt x="1210" y="1283"/>
                                  </a:lnTo>
                                  <a:lnTo>
                                    <a:pt x="1234" y="1297"/>
                                  </a:lnTo>
                                  <a:lnTo>
                                    <a:pt x="1234" y="1293"/>
                                  </a:lnTo>
                                  <a:lnTo>
                                    <a:pt x="1258" y="1317"/>
                                  </a:lnTo>
                                  <a:lnTo>
                                    <a:pt x="1253" y="1317"/>
                                  </a:lnTo>
                                  <a:lnTo>
                                    <a:pt x="1277" y="1355"/>
                                  </a:lnTo>
                                  <a:lnTo>
                                    <a:pt x="1301" y="1413"/>
                                  </a:lnTo>
                                  <a:lnTo>
                                    <a:pt x="1301" y="1408"/>
                                  </a:lnTo>
                                  <a:lnTo>
                                    <a:pt x="1301" y="1417"/>
                                  </a:lnTo>
                                  <a:lnTo>
                                    <a:pt x="1306" y="1417"/>
                                  </a:lnTo>
                                  <a:lnTo>
                                    <a:pt x="1306" y="1422"/>
                                  </a:lnTo>
                                  <a:lnTo>
                                    <a:pt x="1944" y="1422"/>
                                  </a:lnTo>
                                  <a:lnTo>
                                    <a:pt x="1944" y="1417"/>
                                  </a:lnTo>
                                  <a:lnTo>
                                    <a:pt x="1949" y="1417"/>
                                  </a:lnTo>
                                  <a:lnTo>
                                    <a:pt x="1973" y="1374"/>
                                  </a:lnTo>
                                  <a:lnTo>
                                    <a:pt x="1973" y="1369"/>
                                  </a:lnTo>
                                  <a:lnTo>
                                    <a:pt x="1997" y="1240"/>
                                  </a:lnTo>
                                  <a:lnTo>
                                    <a:pt x="1987" y="1249"/>
                                  </a:lnTo>
                                  <a:lnTo>
                                    <a:pt x="2367" y="1249"/>
                                  </a:lnTo>
                                  <a:lnTo>
                                    <a:pt x="2391" y="1254"/>
                                  </a:lnTo>
                                  <a:lnTo>
                                    <a:pt x="2386" y="1254"/>
                                  </a:lnTo>
                                  <a:lnTo>
                                    <a:pt x="2434" y="1273"/>
                                  </a:lnTo>
                                  <a:lnTo>
                                    <a:pt x="2458" y="1288"/>
                                  </a:lnTo>
                                  <a:lnTo>
                                    <a:pt x="2491" y="1288"/>
                                  </a:lnTo>
                                  <a:lnTo>
                                    <a:pt x="2491" y="1283"/>
                                  </a:lnTo>
                                  <a:lnTo>
                                    <a:pt x="2496" y="1283"/>
                                  </a:lnTo>
                                  <a:lnTo>
                                    <a:pt x="2496" y="1278"/>
                                  </a:lnTo>
                                  <a:lnTo>
                                    <a:pt x="2525" y="462"/>
                                  </a:lnTo>
                                  <a:lnTo>
                                    <a:pt x="2549" y="111"/>
                                  </a:lnTo>
                                  <a:lnTo>
                                    <a:pt x="2549" y="116"/>
                                  </a:lnTo>
                                  <a:lnTo>
                                    <a:pt x="2573" y="68"/>
                                  </a:lnTo>
                                  <a:lnTo>
                                    <a:pt x="2597" y="15"/>
                                  </a:lnTo>
                                  <a:lnTo>
                                    <a:pt x="2578" y="15"/>
                                  </a:lnTo>
                                  <a:lnTo>
                                    <a:pt x="2607" y="49"/>
                                  </a:lnTo>
                                  <a:lnTo>
                                    <a:pt x="2607" y="44"/>
                                  </a:lnTo>
                                  <a:lnTo>
                                    <a:pt x="2631" y="154"/>
                                  </a:lnTo>
                                  <a:lnTo>
                                    <a:pt x="2655" y="260"/>
                                  </a:lnTo>
                                  <a:lnTo>
                                    <a:pt x="2679" y="433"/>
                                  </a:lnTo>
                                  <a:lnTo>
                                    <a:pt x="2703" y="735"/>
                                  </a:lnTo>
                                  <a:lnTo>
                                    <a:pt x="2731" y="932"/>
                                  </a:lnTo>
                                  <a:lnTo>
                                    <a:pt x="2755" y="1134"/>
                                  </a:lnTo>
                                  <a:lnTo>
                                    <a:pt x="2755" y="1139"/>
                                  </a:lnTo>
                                  <a:lnTo>
                                    <a:pt x="2779" y="1182"/>
                                  </a:lnTo>
                                  <a:lnTo>
                                    <a:pt x="2808" y="1249"/>
                                  </a:lnTo>
                                  <a:lnTo>
                                    <a:pt x="2808" y="1245"/>
                                  </a:lnTo>
                                  <a:lnTo>
                                    <a:pt x="2832" y="1369"/>
                                  </a:lnTo>
                                  <a:lnTo>
                                    <a:pt x="2832" y="1374"/>
                                  </a:lnTo>
                                  <a:lnTo>
                                    <a:pt x="2856" y="1417"/>
                                  </a:lnTo>
                                  <a:lnTo>
                                    <a:pt x="2861" y="1417"/>
                                  </a:lnTo>
                                  <a:lnTo>
                                    <a:pt x="2861" y="1422"/>
                                  </a:lnTo>
                                  <a:lnTo>
                                    <a:pt x="2971" y="1422"/>
                                  </a:lnTo>
                                  <a:lnTo>
                                    <a:pt x="2995" y="1413"/>
                                  </a:lnTo>
                                  <a:lnTo>
                                    <a:pt x="2991" y="1413"/>
                                  </a:lnTo>
                                  <a:lnTo>
                                    <a:pt x="3067" y="1413"/>
                                  </a:lnTo>
                                  <a:lnTo>
                                    <a:pt x="3063" y="1413"/>
                                  </a:lnTo>
                                  <a:lnTo>
                                    <a:pt x="3087" y="1422"/>
                                  </a:lnTo>
                                  <a:lnTo>
                                    <a:pt x="3245" y="1422"/>
                                  </a:lnTo>
                                  <a:lnTo>
                                    <a:pt x="3245" y="1417"/>
                                  </a:lnTo>
                                  <a:lnTo>
                                    <a:pt x="3250" y="1417"/>
                                  </a:lnTo>
                                  <a:lnTo>
                                    <a:pt x="3279" y="1321"/>
                                  </a:lnTo>
                                  <a:lnTo>
                                    <a:pt x="3269" y="1326"/>
                                  </a:lnTo>
                                  <a:lnTo>
                                    <a:pt x="3298" y="1326"/>
                                  </a:lnTo>
                                  <a:lnTo>
                                    <a:pt x="3322" y="1317"/>
                                  </a:lnTo>
                                  <a:lnTo>
                                    <a:pt x="3346" y="1297"/>
                                  </a:lnTo>
                                  <a:lnTo>
                                    <a:pt x="3351" y="1293"/>
                                  </a:lnTo>
                                  <a:lnTo>
                                    <a:pt x="3375" y="1245"/>
                                  </a:lnTo>
                                  <a:lnTo>
                                    <a:pt x="3404" y="1197"/>
                                  </a:lnTo>
                                  <a:lnTo>
                                    <a:pt x="3394" y="1201"/>
                                  </a:lnTo>
                                  <a:lnTo>
                                    <a:pt x="3423" y="1201"/>
                                  </a:lnTo>
                                  <a:lnTo>
                                    <a:pt x="3471" y="1163"/>
                                  </a:lnTo>
                                  <a:lnTo>
                                    <a:pt x="3466" y="1163"/>
                                  </a:lnTo>
                                  <a:lnTo>
                                    <a:pt x="3490" y="1168"/>
                                  </a:lnTo>
                                  <a:lnTo>
                                    <a:pt x="3519" y="1172"/>
                                  </a:lnTo>
                                  <a:lnTo>
                                    <a:pt x="3509" y="1168"/>
                                  </a:lnTo>
                                  <a:lnTo>
                                    <a:pt x="3533" y="1197"/>
                                  </a:lnTo>
                                  <a:lnTo>
                                    <a:pt x="3538" y="1201"/>
                                  </a:lnTo>
                                  <a:lnTo>
                                    <a:pt x="3591" y="1201"/>
                                  </a:lnTo>
                                  <a:lnTo>
                                    <a:pt x="3620" y="1197"/>
                                  </a:lnTo>
                                  <a:lnTo>
                                    <a:pt x="3644" y="1197"/>
                                  </a:lnTo>
                                  <a:lnTo>
                                    <a:pt x="3668" y="1201"/>
                                  </a:lnTo>
                                  <a:lnTo>
                                    <a:pt x="3720" y="1201"/>
                                  </a:lnTo>
                                  <a:lnTo>
                                    <a:pt x="3720" y="1197"/>
                                  </a:lnTo>
                                  <a:lnTo>
                                    <a:pt x="3725" y="1197"/>
                                  </a:lnTo>
                                  <a:lnTo>
                                    <a:pt x="3725" y="1192"/>
                                  </a:lnTo>
                                  <a:lnTo>
                                    <a:pt x="3754" y="1062"/>
                                  </a:lnTo>
                                  <a:lnTo>
                                    <a:pt x="3749" y="1067"/>
                                  </a:lnTo>
                                  <a:lnTo>
                                    <a:pt x="3773" y="1043"/>
                                  </a:lnTo>
                                  <a:lnTo>
                                    <a:pt x="3768" y="1048"/>
                                  </a:lnTo>
                                  <a:lnTo>
                                    <a:pt x="3792" y="1048"/>
                                  </a:lnTo>
                                  <a:lnTo>
                                    <a:pt x="3783" y="1043"/>
                                  </a:lnTo>
                                  <a:lnTo>
                                    <a:pt x="3807" y="1072"/>
                                  </a:lnTo>
                                  <a:lnTo>
                                    <a:pt x="3836" y="1129"/>
                                  </a:lnTo>
                                  <a:lnTo>
                                    <a:pt x="3840" y="1129"/>
                                  </a:lnTo>
                                  <a:lnTo>
                                    <a:pt x="3840" y="1134"/>
                                  </a:lnTo>
                                  <a:lnTo>
                                    <a:pt x="3864" y="1153"/>
                                  </a:lnTo>
                                  <a:lnTo>
                                    <a:pt x="3922" y="1153"/>
                                  </a:lnTo>
                                  <a:lnTo>
                                    <a:pt x="3922" y="1148"/>
                                  </a:lnTo>
                                  <a:lnTo>
                                    <a:pt x="3927" y="1148"/>
                                  </a:lnTo>
                                  <a:lnTo>
                                    <a:pt x="3951" y="1120"/>
                                  </a:lnTo>
                                  <a:lnTo>
                                    <a:pt x="3946" y="1120"/>
                                  </a:lnTo>
                                  <a:lnTo>
                                    <a:pt x="3975" y="1091"/>
                                  </a:lnTo>
                                  <a:lnTo>
                                    <a:pt x="3970" y="1096"/>
                                  </a:lnTo>
                                  <a:lnTo>
                                    <a:pt x="3994" y="1100"/>
                                  </a:lnTo>
                                  <a:lnTo>
                                    <a:pt x="3989" y="1100"/>
                                  </a:lnTo>
                                  <a:lnTo>
                                    <a:pt x="4013" y="1110"/>
                                  </a:lnTo>
                                  <a:lnTo>
                                    <a:pt x="4042" y="1134"/>
                                  </a:lnTo>
                                  <a:lnTo>
                                    <a:pt x="4037" y="1129"/>
                                  </a:lnTo>
                                  <a:lnTo>
                                    <a:pt x="4061" y="1158"/>
                                  </a:lnTo>
                                  <a:lnTo>
                                    <a:pt x="4066" y="1163"/>
                                  </a:lnTo>
                                  <a:lnTo>
                                    <a:pt x="4076" y="1163"/>
                                  </a:lnTo>
                                  <a:lnTo>
                                    <a:pt x="4100" y="1153"/>
                                  </a:lnTo>
                                  <a:lnTo>
                                    <a:pt x="4090" y="1148"/>
                                  </a:lnTo>
                                  <a:lnTo>
                                    <a:pt x="4114" y="1172"/>
                                  </a:lnTo>
                                  <a:lnTo>
                                    <a:pt x="4114" y="1177"/>
                                  </a:lnTo>
                                  <a:lnTo>
                                    <a:pt x="4119" y="1177"/>
                                  </a:lnTo>
                                  <a:lnTo>
                                    <a:pt x="4143" y="1182"/>
                                  </a:lnTo>
                                  <a:lnTo>
                                    <a:pt x="4133" y="1177"/>
                                  </a:lnTo>
                                  <a:lnTo>
                                    <a:pt x="4157" y="1245"/>
                                  </a:lnTo>
                                  <a:lnTo>
                                    <a:pt x="4186" y="1326"/>
                                  </a:lnTo>
                                  <a:lnTo>
                                    <a:pt x="4191" y="1331"/>
                                  </a:lnTo>
                                  <a:lnTo>
                                    <a:pt x="4200" y="1331"/>
                                  </a:lnTo>
                                  <a:lnTo>
                                    <a:pt x="4205" y="1326"/>
                                  </a:lnTo>
                                  <a:lnTo>
                                    <a:pt x="4205" y="1321"/>
                                  </a:lnTo>
                                  <a:lnTo>
                                    <a:pt x="4229" y="1062"/>
                                  </a:lnTo>
                                  <a:lnTo>
                                    <a:pt x="4229" y="1067"/>
                                  </a:lnTo>
                                  <a:lnTo>
                                    <a:pt x="4253" y="1009"/>
                                  </a:lnTo>
                                  <a:lnTo>
                                    <a:pt x="4234" y="1004"/>
                                  </a:lnTo>
                                  <a:lnTo>
                                    <a:pt x="4263" y="1139"/>
                                  </a:lnTo>
                                  <a:lnTo>
                                    <a:pt x="4263" y="1144"/>
                                  </a:lnTo>
                                  <a:lnTo>
                                    <a:pt x="4287" y="1172"/>
                                  </a:lnTo>
                                  <a:lnTo>
                                    <a:pt x="4287" y="1168"/>
                                  </a:lnTo>
                                  <a:lnTo>
                                    <a:pt x="4311" y="1312"/>
                                  </a:lnTo>
                                  <a:lnTo>
                                    <a:pt x="4311" y="1317"/>
                                  </a:lnTo>
                                  <a:lnTo>
                                    <a:pt x="4316" y="1321"/>
                                  </a:lnTo>
                                  <a:lnTo>
                                    <a:pt x="4340" y="1341"/>
                                  </a:lnTo>
                                  <a:lnTo>
                                    <a:pt x="4392" y="1341"/>
                                  </a:lnTo>
                                  <a:lnTo>
                                    <a:pt x="4416" y="1345"/>
                                  </a:lnTo>
                                  <a:lnTo>
                                    <a:pt x="4872" y="1345"/>
                                  </a:lnTo>
                                  <a:lnTo>
                                    <a:pt x="4872" y="1341"/>
                                  </a:lnTo>
                                  <a:lnTo>
                                    <a:pt x="4877" y="1341"/>
                                  </a:lnTo>
                                  <a:lnTo>
                                    <a:pt x="4906" y="1302"/>
                                  </a:lnTo>
                                  <a:lnTo>
                                    <a:pt x="4906" y="1297"/>
                                  </a:lnTo>
                                  <a:lnTo>
                                    <a:pt x="4930" y="1052"/>
                                  </a:lnTo>
                                  <a:lnTo>
                                    <a:pt x="4921" y="1062"/>
                                  </a:lnTo>
                                  <a:lnTo>
                                    <a:pt x="4973" y="1062"/>
                                  </a:lnTo>
                                  <a:lnTo>
                                    <a:pt x="4964" y="1057"/>
                                  </a:lnTo>
                                  <a:lnTo>
                                    <a:pt x="4988" y="1110"/>
                                  </a:lnTo>
                                  <a:lnTo>
                                    <a:pt x="4993" y="1115"/>
                                  </a:lnTo>
                                  <a:lnTo>
                                    <a:pt x="4997" y="1115"/>
                                  </a:lnTo>
                                  <a:lnTo>
                                    <a:pt x="5021" y="1120"/>
                                  </a:lnTo>
                                  <a:lnTo>
                                    <a:pt x="5045" y="1120"/>
                                  </a:lnTo>
                                  <a:lnTo>
                                    <a:pt x="5069" y="1124"/>
                                  </a:lnTo>
                                  <a:lnTo>
                                    <a:pt x="5093" y="1120"/>
                                  </a:lnTo>
                                  <a:lnTo>
                                    <a:pt x="5122" y="1124"/>
                                  </a:lnTo>
                                  <a:lnTo>
                                    <a:pt x="5324" y="1124"/>
                                  </a:lnTo>
                                  <a:lnTo>
                                    <a:pt x="5324" y="1120"/>
                                  </a:lnTo>
                                  <a:lnTo>
                                    <a:pt x="5329" y="1120"/>
                                  </a:lnTo>
                                  <a:lnTo>
                                    <a:pt x="5329" y="1115"/>
                                  </a:lnTo>
                                  <a:lnTo>
                                    <a:pt x="5357" y="942"/>
                                  </a:lnTo>
                                  <a:lnTo>
                                    <a:pt x="5381" y="721"/>
                                  </a:lnTo>
                                  <a:lnTo>
                                    <a:pt x="5410" y="519"/>
                                  </a:lnTo>
                                  <a:lnTo>
                                    <a:pt x="5401" y="529"/>
                                  </a:lnTo>
                                  <a:lnTo>
                                    <a:pt x="5425" y="529"/>
                                  </a:lnTo>
                                  <a:lnTo>
                                    <a:pt x="5415" y="519"/>
                                  </a:lnTo>
                                  <a:lnTo>
                                    <a:pt x="5439" y="702"/>
                                  </a:lnTo>
                                  <a:lnTo>
                                    <a:pt x="5439" y="707"/>
                                  </a:lnTo>
                                  <a:lnTo>
                                    <a:pt x="5463" y="774"/>
                                  </a:lnTo>
                                  <a:lnTo>
                                    <a:pt x="5468" y="779"/>
                                  </a:lnTo>
                                  <a:lnTo>
                                    <a:pt x="5492" y="793"/>
                                  </a:lnTo>
                                  <a:lnTo>
                                    <a:pt x="5501" y="793"/>
                                  </a:lnTo>
                                  <a:lnTo>
                                    <a:pt x="5501" y="788"/>
                                  </a:lnTo>
                                  <a:lnTo>
                                    <a:pt x="5506" y="788"/>
                                  </a:lnTo>
                                  <a:lnTo>
                                    <a:pt x="5506" y="783"/>
                                  </a:lnTo>
                                  <a:lnTo>
                                    <a:pt x="5530" y="620"/>
                                  </a:lnTo>
                                  <a:lnTo>
                                    <a:pt x="5530" y="625"/>
                                  </a:lnTo>
                                  <a:lnTo>
                                    <a:pt x="5554" y="596"/>
                                  </a:lnTo>
                                  <a:lnTo>
                                    <a:pt x="5545" y="601"/>
                                  </a:lnTo>
                                  <a:lnTo>
                                    <a:pt x="5573" y="606"/>
                                  </a:lnTo>
                                  <a:lnTo>
                                    <a:pt x="5578" y="606"/>
                                  </a:lnTo>
                                  <a:lnTo>
                                    <a:pt x="5583" y="601"/>
                                  </a:lnTo>
                                  <a:lnTo>
                                    <a:pt x="5607" y="567"/>
                                  </a:lnTo>
                                  <a:lnTo>
                                    <a:pt x="5597" y="572"/>
                                  </a:lnTo>
                                  <a:lnTo>
                                    <a:pt x="5626" y="572"/>
                                  </a:lnTo>
                                  <a:lnTo>
                                    <a:pt x="5621" y="572"/>
                                  </a:lnTo>
                                  <a:lnTo>
                                    <a:pt x="5645" y="591"/>
                                  </a:lnTo>
                                  <a:lnTo>
                                    <a:pt x="5655" y="591"/>
                                  </a:lnTo>
                                  <a:lnTo>
                                    <a:pt x="5660" y="586"/>
                                  </a:lnTo>
                                  <a:lnTo>
                                    <a:pt x="5684" y="548"/>
                                  </a:lnTo>
                                  <a:lnTo>
                                    <a:pt x="5708" y="481"/>
                                  </a:lnTo>
                                  <a:lnTo>
                                    <a:pt x="5689" y="481"/>
                                  </a:lnTo>
                                  <a:lnTo>
                                    <a:pt x="5713" y="543"/>
                                  </a:lnTo>
                                  <a:lnTo>
                                    <a:pt x="5737" y="620"/>
                                  </a:lnTo>
                                  <a:lnTo>
                                    <a:pt x="5741" y="620"/>
                                  </a:lnTo>
                                  <a:lnTo>
                                    <a:pt x="5741" y="625"/>
                                  </a:lnTo>
                                  <a:lnTo>
                                    <a:pt x="5751" y="625"/>
                                  </a:lnTo>
                                  <a:lnTo>
                                    <a:pt x="5751" y="620"/>
                                  </a:lnTo>
                                  <a:lnTo>
                                    <a:pt x="5756" y="620"/>
                                  </a:lnTo>
                                  <a:lnTo>
                                    <a:pt x="5780" y="558"/>
                                  </a:lnTo>
                                  <a:lnTo>
                                    <a:pt x="5775" y="562"/>
                                  </a:lnTo>
                                  <a:lnTo>
                                    <a:pt x="5765" y="543"/>
                                  </a:lnTo>
                                  <a:lnTo>
                                    <a:pt x="5761" y="548"/>
                                  </a:lnTo>
                                  <a:lnTo>
                                    <a:pt x="5737" y="611"/>
                                  </a:lnTo>
                                  <a:lnTo>
                                    <a:pt x="5756" y="611"/>
                                  </a:lnTo>
                                  <a:lnTo>
                                    <a:pt x="5732" y="534"/>
                                  </a:lnTo>
                                  <a:lnTo>
                                    <a:pt x="5708" y="471"/>
                                  </a:lnTo>
                                  <a:lnTo>
                                    <a:pt x="5703" y="466"/>
                                  </a:lnTo>
                                  <a:lnTo>
                                    <a:pt x="5698" y="466"/>
                                  </a:lnTo>
                                  <a:lnTo>
                                    <a:pt x="5693" y="466"/>
                                  </a:lnTo>
                                  <a:lnTo>
                                    <a:pt x="5689" y="471"/>
                                  </a:lnTo>
                                  <a:lnTo>
                                    <a:pt x="5665" y="538"/>
                                  </a:lnTo>
                                  <a:lnTo>
                                    <a:pt x="5641" y="577"/>
                                  </a:lnTo>
                                  <a:lnTo>
                                    <a:pt x="5655" y="572"/>
                                  </a:lnTo>
                                  <a:lnTo>
                                    <a:pt x="5631" y="553"/>
                                  </a:lnTo>
                                  <a:lnTo>
                                    <a:pt x="5626" y="553"/>
                                  </a:lnTo>
                                  <a:lnTo>
                                    <a:pt x="5597" y="553"/>
                                  </a:lnTo>
                                  <a:lnTo>
                                    <a:pt x="5593" y="553"/>
                                  </a:lnTo>
                                  <a:lnTo>
                                    <a:pt x="5588" y="558"/>
                                  </a:lnTo>
                                  <a:lnTo>
                                    <a:pt x="5564" y="591"/>
                                  </a:lnTo>
                                  <a:lnTo>
                                    <a:pt x="5573" y="586"/>
                                  </a:lnTo>
                                  <a:lnTo>
                                    <a:pt x="5545" y="582"/>
                                  </a:lnTo>
                                  <a:lnTo>
                                    <a:pt x="5540" y="582"/>
                                  </a:lnTo>
                                  <a:lnTo>
                                    <a:pt x="5535" y="586"/>
                                  </a:lnTo>
                                  <a:lnTo>
                                    <a:pt x="5511" y="615"/>
                                  </a:lnTo>
                                  <a:lnTo>
                                    <a:pt x="5511" y="620"/>
                                  </a:lnTo>
                                  <a:lnTo>
                                    <a:pt x="5487" y="783"/>
                                  </a:lnTo>
                                  <a:lnTo>
                                    <a:pt x="5501" y="774"/>
                                  </a:lnTo>
                                  <a:lnTo>
                                    <a:pt x="5477" y="759"/>
                                  </a:lnTo>
                                  <a:lnTo>
                                    <a:pt x="5482" y="764"/>
                                  </a:lnTo>
                                  <a:lnTo>
                                    <a:pt x="5458" y="697"/>
                                  </a:lnTo>
                                  <a:lnTo>
                                    <a:pt x="5458" y="702"/>
                                  </a:lnTo>
                                  <a:lnTo>
                                    <a:pt x="5434" y="519"/>
                                  </a:lnTo>
                                  <a:lnTo>
                                    <a:pt x="5434" y="514"/>
                                  </a:lnTo>
                                  <a:lnTo>
                                    <a:pt x="5429" y="514"/>
                                  </a:lnTo>
                                  <a:lnTo>
                                    <a:pt x="5429" y="510"/>
                                  </a:lnTo>
                                  <a:lnTo>
                                    <a:pt x="5425" y="510"/>
                                  </a:lnTo>
                                  <a:lnTo>
                                    <a:pt x="5401" y="510"/>
                                  </a:lnTo>
                                  <a:lnTo>
                                    <a:pt x="5396" y="510"/>
                                  </a:lnTo>
                                  <a:lnTo>
                                    <a:pt x="5391" y="514"/>
                                  </a:lnTo>
                                  <a:lnTo>
                                    <a:pt x="5391" y="519"/>
                                  </a:lnTo>
                                  <a:lnTo>
                                    <a:pt x="5362" y="721"/>
                                  </a:lnTo>
                                  <a:lnTo>
                                    <a:pt x="5338" y="942"/>
                                  </a:lnTo>
                                  <a:lnTo>
                                    <a:pt x="5309" y="1115"/>
                                  </a:lnTo>
                                  <a:lnTo>
                                    <a:pt x="5319" y="1105"/>
                                  </a:lnTo>
                                  <a:lnTo>
                                    <a:pt x="5122" y="1105"/>
                                  </a:lnTo>
                                  <a:lnTo>
                                    <a:pt x="5093" y="1100"/>
                                  </a:lnTo>
                                  <a:lnTo>
                                    <a:pt x="5069" y="1105"/>
                                  </a:lnTo>
                                  <a:lnTo>
                                    <a:pt x="5045" y="1100"/>
                                  </a:lnTo>
                                  <a:lnTo>
                                    <a:pt x="5021" y="1100"/>
                                  </a:lnTo>
                                  <a:lnTo>
                                    <a:pt x="4997" y="1096"/>
                                  </a:lnTo>
                                  <a:lnTo>
                                    <a:pt x="5007" y="1100"/>
                                  </a:lnTo>
                                  <a:lnTo>
                                    <a:pt x="4983" y="1048"/>
                                  </a:lnTo>
                                  <a:lnTo>
                                    <a:pt x="4978" y="1048"/>
                                  </a:lnTo>
                                  <a:lnTo>
                                    <a:pt x="4978" y="1043"/>
                                  </a:lnTo>
                                  <a:lnTo>
                                    <a:pt x="4973" y="1043"/>
                                  </a:lnTo>
                                  <a:lnTo>
                                    <a:pt x="4921" y="1043"/>
                                  </a:lnTo>
                                  <a:lnTo>
                                    <a:pt x="4916" y="1043"/>
                                  </a:lnTo>
                                  <a:lnTo>
                                    <a:pt x="4911" y="1048"/>
                                  </a:lnTo>
                                  <a:lnTo>
                                    <a:pt x="4911" y="1052"/>
                                  </a:lnTo>
                                  <a:lnTo>
                                    <a:pt x="4887" y="1297"/>
                                  </a:lnTo>
                                  <a:lnTo>
                                    <a:pt x="4887" y="1293"/>
                                  </a:lnTo>
                                  <a:lnTo>
                                    <a:pt x="4858" y="1331"/>
                                  </a:lnTo>
                                  <a:lnTo>
                                    <a:pt x="4868" y="1326"/>
                                  </a:lnTo>
                                  <a:lnTo>
                                    <a:pt x="4416" y="1326"/>
                                  </a:lnTo>
                                  <a:lnTo>
                                    <a:pt x="4392" y="1321"/>
                                  </a:lnTo>
                                  <a:lnTo>
                                    <a:pt x="4344" y="1321"/>
                                  </a:lnTo>
                                  <a:lnTo>
                                    <a:pt x="4349" y="1321"/>
                                  </a:lnTo>
                                  <a:lnTo>
                                    <a:pt x="4325" y="1302"/>
                                  </a:lnTo>
                                  <a:lnTo>
                                    <a:pt x="4330" y="1312"/>
                                  </a:lnTo>
                                  <a:lnTo>
                                    <a:pt x="4306" y="1168"/>
                                  </a:lnTo>
                                  <a:lnTo>
                                    <a:pt x="4306" y="1163"/>
                                  </a:lnTo>
                                  <a:lnTo>
                                    <a:pt x="4282" y="1134"/>
                                  </a:lnTo>
                                  <a:lnTo>
                                    <a:pt x="4282" y="1139"/>
                                  </a:lnTo>
                                  <a:lnTo>
                                    <a:pt x="4253" y="1004"/>
                                  </a:lnTo>
                                  <a:lnTo>
                                    <a:pt x="4253" y="1000"/>
                                  </a:lnTo>
                                  <a:lnTo>
                                    <a:pt x="4248" y="995"/>
                                  </a:lnTo>
                                  <a:lnTo>
                                    <a:pt x="4244" y="995"/>
                                  </a:lnTo>
                                  <a:lnTo>
                                    <a:pt x="4239" y="995"/>
                                  </a:lnTo>
                                  <a:lnTo>
                                    <a:pt x="4234" y="1000"/>
                                  </a:lnTo>
                                  <a:lnTo>
                                    <a:pt x="4210" y="1057"/>
                                  </a:lnTo>
                                  <a:lnTo>
                                    <a:pt x="4210" y="1062"/>
                                  </a:lnTo>
                                  <a:lnTo>
                                    <a:pt x="4186" y="1321"/>
                                  </a:lnTo>
                                  <a:lnTo>
                                    <a:pt x="4205" y="1317"/>
                                  </a:lnTo>
                                  <a:lnTo>
                                    <a:pt x="4176" y="1235"/>
                                  </a:lnTo>
                                  <a:lnTo>
                                    <a:pt x="4152" y="1168"/>
                                  </a:lnTo>
                                  <a:lnTo>
                                    <a:pt x="4148" y="1163"/>
                                  </a:lnTo>
                                  <a:lnTo>
                                    <a:pt x="4143" y="1163"/>
                                  </a:lnTo>
                                  <a:lnTo>
                                    <a:pt x="4119" y="1158"/>
                                  </a:lnTo>
                                  <a:lnTo>
                                    <a:pt x="4124" y="1163"/>
                                  </a:lnTo>
                                  <a:lnTo>
                                    <a:pt x="4100" y="1139"/>
                                  </a:lnTo>
                                  <a:lnTo>
                                    <a:pt x="4100" y="1134"/>
                                  </a:lnTo>
                                  <a:lnTo>
                                    <a:pt x="4095" y="1134"/>
                                  </a:lnTo>
                                  <a:lnTo>
                                    <a:pt x="4090" y="1134"/>
                                  </a:lnTo>
                                  <a:lnTo>
                                    <a:pt x="4066" y="1144"/>
                                  </a:lnTo>
                                  <a:lnTo>
                                    <a:pt x="4080" y="1148"/>
                                  </a:lnTo>
                                  <a:lnTo>
                                    <a:pt x="4056" y="1120"/>
                                  </a:lnTo>
                                  <a:lnTo>
                                    <a:pt x="4052" y="1115"/>
                                  </a:lnTo>
                                  <a:lnTo>
                                    <a:pt x="4023" y="1091"/>
                                  </a:lnTo>
                                  <a:lnTo>
                                    <a:pt x="3999" y="1081"/>
                                  </a:lnTo>
                                  <a:lnTo>
                                    <a:pt x="3994" y="1081"/>
                                  </a:lnTo>
                                  <a:lnTo>
                                    <a:pt x="3970" y="1076"/>
                                  </a:lnTo>
                                  <a:lnTo>
                                    <a:pt x="3965" y="1076"/>
                                  </a:lnTo>
                                  <a:lnTo>
                                    <a:pt x="3965" y="1081"/>
                                  </a:lnTo>
                                  <a:lnTo>
                                    <a:pt x="3936" y="1110"/>
                                  </a:lnTo>
                                  <a:lnTo>
                                    <a:pt x="3932" y="1110"/>
                                  </a:lnTo>
                                  <a:lnTo>
                                    <a:pt x="3908" y="1139"/>
                                  </a:lnTo>
                                  <a:lnTo>
                                    <a:pt x="3917" y="1134"/>
                                  </a:lnTo>
                                  <a:lnTo>
                                    <a:pt x="3869" y="1134"/>
                                  </a:lnTo>
                                  <a:lnTo>
                                    <a:pt x="3874" y="1134"/>
                                  </a:lnTo>
                                  <a:lnTo>
                                    <a:pt x="3850" y="1115"/>
                                  </a:lnTo>
                                  <a:lnTo>
                                    <a:pt x="3855" y="1120"/>
                                  </a:lnTo>
                                  <a:lnTo>
                                    <a:pt x="3826" y="1062"/>
                                  </a:lnTo>
                                  <a:lnTo>
                                    <a:pt x="3802" y="1033"/>
                                  </a:lnTo>
                                  <a:lnTo>
                                    <a:pt x="3797" y="1033"/>
                                  </a:lnTo>
                                  <a:lnTo>
                                    <a:pt x="3797" y="1028"/>
                                  </a:lnTo>
                                  <a:lnTo>
                                    <a:pt x="3792" y="1028"/>
                                  </a:lnTo>
                                  <a:lnTo>
                                    <a:pt x="3768" y="1028"/>
                                  </a:lnTo>
                                  <a:lnTo>
                                    <a:pt x="3764" y="1028"/>
                                  </a:lnTo>
                                  <a:lnTo>
                                    <a:pt x="3764" y="1033"/>
                                  </a:lnTo>
                                  <a:lnTo>
                                    <a:pt x="3740" y="1057"/>
                                  </a:lnTo>
                                  <a:lnTo>
                                    <a:pt x="3735" y="1057"/>
                                  </a:lnTo>
                                  <a:lnTo>
                                    <a:pt x="3735" y="1062"/>
                                  </a:lnTo>
                                  <a:lnTo>
                                    <a:pt x="3706" y="1192"/>
                                  </a:lnTo>
                                  <a:lnTo>
                                    <a:pt x="3716" y="1182"/>
                                  </a:lnTo>
                                  <a:lnTo>
                                    <a:pt x="3668" y="1182"/>
                                  </a:lnTo>
                                  <a:lnTo>
                                    <a:pt x="3644" y="1177"/>
                                  </a:lnTo>
                                  <a:lnTo>
                                    <a:pt x="3620" y="1177"/>
                                  </a:lnTo>
                                  <a:lnTo>
                                    <a:pt x="3591" y="1182"/>
                                  </a:lnTo>
                                  <a:lnTo>
                                    <a:pt x="3543" y="1182"/>
                                  </a:lnTo>
                                  <a:lnTo>
                                    <a:pt x="3552" y="1187"/>
                                  </a:lnTo>
                                  <a:lnTo>
                                    <a:pt x="3528" y="1158"/>
                                  </a:lnTo>
                                  <a:lnTo>
                                    <a:pt x="3524" y="1153"/>
                                  </a:lnTo>
                                  <a:lnTo>
                                    <a:pt x="3519" y="1153"/>
                                  </a:lnTo>
                                  <a:lnTo>
                                    <a:pt x="3490" y="1148"/>
                                  </a:lnTo>
                                  <a:lnTo>
                                    <a:pt x="3466" y="1144"/>
                                  </a:lnTo>
                                  <a:lnTo>
                                    <a:pt x="3461" y="1144"/>
                                  </a:lnTo>
                                  <a:lnTo>
                                    <a:pt x="3413" y="1182"/>
                                  </a:lnTo>
                                  <a:lnTo>
                                    <a:pt x="3418" y="1182"/>
                                  </a:lnTo>
                                  <a:lnTo>
                                    <a:pt x="3394" y="1182"/>
                                  </a:lnTo>
                                  <a:lnTo>
                                    <a:pt x="3389" y="1182"/>
                                  </a:lnTo>
                                  <a:lnTo>
                                    <a:pt x="3389" y="1187"/>
                                  </a:lnTo>
                                  <a:lnTo>
                                    <a:pt x="3384" y="1187"/>
                                  </a:lnTo>
                                  <a:lnTo>
                                    <a:pt x="3356" y="1235"/>
                                  </a:lnTo>
                                  <a:lnTo>
                                    <a:pt x="3332" y="1283"/>
                                  </a:lnTo>
                                  <a:lnTo>
                                    <a:pt x="3336" y="1278"/>
                                  </a:lnTo>
                                  <a:lnTo>
                                    <a:pt x="3312" y="1297"/>
                                  </a:lnTo>
                                  <a:lnTo>
                                    <a:pt x="3288" y="1307"/>
                                  </a:lnTo>
                                  <a:lnTo>
                                    <a:pt x="3293" y="1307"/>
                                  </a:lnTo>
                                  <a:lnTo>
                                    <a:pt x="3269" y="1307"/>
                                  </a:lnTo>
                                  <a:lnTo>
                                    <a:pt x="3264" y="1307"/>
                                  </a:lnTo>
                                  <a:lnTo>
                                    <a:pt x="3264" y="1312"/>
                                  </a:lnTo>
                                  <a:lnTo>
                                    <a:pt x="3259" y="1312"/>
                                  </a:lnTo>
                                  <a:lnTo>
                                    <a:pt x="3231" y="1408"/>
                                  </a:lnTo>
                                  <a:lnTo>
                                    <a:pt x="3240" y="1403"/>
                                  </a:lnTo>
                                  <a:lnTo>
                                    <a:pt x="3091" y="1403"/>
                                  </a:lnTo>
                                  <a:lnTo>
                                    <a:pt x="3096" y="1403"/>
                                  </a:lnTo>
                                  <a:lnTo>
                                    <a:pt x="3072" y="1393"/>
                                  </a:lnTo>
                                  <a:lnTo>
                                    <a:pt x="3067" y="1393"/>
                                  </a:lnTo>
                                  <a:lnTo>
                                    <a:pt x="2991" y="1393"/>
                                  </a:lnTo>
                                  <a:lnTo>
                                    <a:pt x="2986" y="1393"/>
                                  </a:lnTo>
                                  <a:lnTo>
                                    <a:pt x="2962" y="1403"/>
                                  </a:lnTo>
                                  <a:lnTo>
                                    <a:pt x="2967" y="1403"/>
                                  </a:lnTo>
                                  <a:lnTo>
                                    <a:pt x="2866" y="1403"/>
                                  </a:lnTo>
                                  <a:lnTo>
                                    <a:pt x="2875" y="1408"/>
                                  </a:lnTo>
                                  <a:lnTo>
                                    <a:pt x="2851" y="1365"/>
                                  </a:lnTo>
                                  <a:lnTo>
                                    <a:pt x="2851" y="1369"/>
                                  </a:lnTo>
                                  <a:lnTo>
                                    <a:pt x="2827" y="1245"/>
                                  </a:lnTo>
                                  <a:lnTo>
                                    <a:pt x="2827" y="1240"/>
                                  </a:lnTo>
                                  <a:lnTo>
                                    <a:pt x="2799" y="1172"/>
                                  </a:lnTo>
                                  <a:lnTo>
                                    <a:pt x="2775" y="1129"/>
                                  </a:lnTo>
                                  <a:lnTo>
                                    <a:pt x="2775" y="1134"/>
                                  </a:lnTo>
                                  <a:lnTo>
                                    <a:pt x="2751" y="932"/>
                                  </a:lnTo>
                                  <a:lnTo>
                                    <a:pt x="2722" y="735"/>
                                  </a:lnTo>
                                  <a:lnTo>
                                    <a:pt x="2698" y="433"/>
                                  </a:lnTo>
                                  <a:lnTo>
                                    <a:pt x="2674" y="260"/>
                                  </a:lnTo>
                                  <a:lnTo>
                                    <a:pt x="2650" y="154"/>
                                  </a:lnTo>
                                  <a:lnTo>
                                    <a:pt x="2626" y="44"/>
                                  </a:lnTo>
                                  <a:lnTo>
                                    <a:pt x="2626" y="39"/>
                                  </a:lnTo>
                                  <a:lnTo>
                                    <a:pt x="2597" y="5"/>
                                  </a:lnTo>
                                  <a:lnTo>
                                    <a:pt x="2592" y="0"/>
                                  </a:lnTo>
                                  <a:lnTo>
                                    <a:pt x="2587" y="0"/>
                                  </a:lnTo>
                                  <a:lnTo>
                                    <a:pt x="2583" y="0"/>
                                  </a:lnTo>
                                  <a:lnTo>
                                    <a:pt x="2578" y="5"/>
                                  </a:lnTo>
                                  <a:lnTo>
                                    <a:pt x="2554" y="58"/>
                                  </a:lnTo>
                                  <a:lnTo>
                                    <a:pt x="2530" y="106"/>
                                  </a:lnTo>
                                  <a:lnTo>
                                    <a:pt x="2530" y="111"/>
                                  </a:lnTo>
                                  <a:lnTo>
                                    <a:pt x="2506" y="462"/>
                                  </a:lnTo>
                                  <a:lnTo>
                                    <a:pt x="2477" y="1278"/>
                                  </a:lnTo>
                                  <a:lnTo>
                                    <a:pt x="2487" y="1269"/>
                                  </a:lnTo>
                                  <a:lnTo>
                                    <a:pt x="2463" y="1269"/>
                                  </a:lnTo>
                                  <a:lnTo>
                                    <a:pt x="2467" y="1269"/>
                                  </a:lnTo>
                                  <a:lnTo>
                                    <a:pt x="2443" y="1254"/>
                                  </a:lnTo>
                                  <a:lnTo>
                                    <a:pt x="2395" y="1235"/>
                                  </a:lnTo>
                                  <a:lnTo>
                                    <a:pt x="2391" y="1235"/>
                                  </a:lnTo>
                                  <a:lnTo>
                                    <a:pt x="2367" y="1230"/>
                                  </a:lnTo>
                                  <a:lnTo>
                                    <a:pt x="1987" y="1230"/>
                                  </a:lnTo>
                                  <a:lnTo>
                                    <a:pt x="1983" y="1230"/>
                                  </a:lnTo>
                                  <a:lnTo>
                                    <a:pt x="1978" y="1235"/>
                                  </a:lnTo>
                                  <a:lnTo>
                                    <a:pt x="1978" y="1240"/>
                                  </a:lnTo>
                                  <a:lnTo>
                                    <a:pt x="1954" y="1369"/>
                                  </a:lnTo>
                                  <a:lnTo>
                                    <a:pt x="1954" y="1365"/>
                                  </a:lnTo>
                                  <a:lnTo>
                                    <a:pt x="1930" y="1408"/>
                                  </a:lnTo>
                                  <a:lnTo>
                                    <a:pt x="1939" y="1403"/>
                                  </a:lnTo>
                                  <a:lnTo>
                                    <a:pt x="1310" y="1403"/>
                                  </a:lnTo>
                                  <a:lnTo>
                                    <a:pt x="1320" y="1413"/>
                                  </a:lnTo>
                                  <a:lnTo>
                                    <a:pt x="1320" y="1408"/>
                                  </a:lnTo>
                                  <a:lnTo>
                                    <a:pt x="1320" y="1403"/>
                                  </a:lnTo>
                                  <a:lnTo>
                                    <a:pt x="1296" y="1345"/>
                                  </a:lnTo>
                                  <a:lnTo>
                                    <a:pt x="1272" y="1307"/>
                                  </a:lnTo>
                                  <a:lnTo>
                                    <a:pt x="1267" y="1307"/>
                                  </a:lnTo>
                                  <a:lnTo>
                                    <a:pt x="1243" y="1283"/>
                                  </a:lnTo>
                                  <a:lnTo>
                                    <a:pt x="1243" y="1278"/>
                                  </a:lnTo>
                                  <a:lnTo>
                                    <a:pt x="1219" y="1264"/>
                                  </a:lnTo>
                                  <a:lnTo>
                                    <a:pt x="1190" y="1240"/>
                                  </a:lnTo>
                                  <a:lnTo>
                                    <a:pt x="1186" y="1240"/>
                                  </a:lnTo>
                                  <a:lnTo>
                                    <a:pt x="1162" y="1235"/>
                                  </a:lnTo>
                                  <a:lnTo>
                                    <a:pt x="1133" y="1235"/>
                                  </a:lnTo>
                                  <a:lnTo>
                                    <a:pt x="1138" y="1240"/>
                                  </a:lnTo>
                                  <a:lnTo>
                                    <a:pt x="1114" y="1216"/>
                                  </a:lnTo>
                                  <a:lnTo>
                                    <a:pt x="1118" y="1216"/>
                                  </a:lnTo>
                                  <a:lnTo>
                                    <a:pt x="1094" y="1187"/>
                                  </a:lnTo>
                                  <a:lnTo>
                                    <a:pt x="1070" y="1129"/>
                                  </a:lnTo>
                                  <a:lnTo>
                                    <a:pt x="1066" y="1124"/>
                                  </a:lnTo>
                                  <a:lnTo>
                                    <a:pt x="1042" y="1105"/>
                                  </a:lnTo>
                                  <a:lnTo>
                                    <a:pt x="1037" y="1105"/>
                                  </a:lnTo>
                                  <a:lnTo>
                                    <a:pt x="1013" y="1105"/>
                                  </a:lnTo>
                                  <a:lnTo>
                                    <a:pt x="1008" y="1105"/>
                                  </a:lnTo>
                                  <a:lnTo>
                                    <a:pt x="1008" y="1110"/>
                                  </a:lnTo>
                                  <a:lnTo>
                                    <a:pt x="1003" y="1110"/>
                                  </a:lnTo>
                                  <a:lnTo>
                                    <a:pt x="1003" y="1115"/>
                                  </a:lnTo>
                                  <a:lnTo>
                                    <a:pt x="974" y="1240"/>
                                  </a:lnTo>
                                  <a:lnTo>
                                    <a:pt x="950" y="1384"/>
                                  </a:lnTo>
                                  <a:lnTo>
                                    <a:pt x="950" y="1379"/>
                                  </a:lnTo>
                                  <a:lnTo>
                                    <a:pt x="926" y="1408"/>
                                  </a:lnTo>
                                  <a:lnTo>
                                    <a:pt x="936" y="1403"/>
                                  </a:lnTo>
                                  <a:lnTo>
                                    <a:pt x="734" y="1403"/>
                                  </a:lnTo>
                                  <a:lnTo>
                                    <a:pt x="739" y="1403"/>
                                  </a:lnTo>
                                  <a:lnTo>
                                    <a:pt x="715" y="1393"/>
                                  </a:lnTo>
                                  <a:lnTo>
                                    <a:pt x="686" y="1374"/>
                                  </a:lnTo>
                                  <a:lnTo>
                                    <a:pt x="638" y="1345"/>
                                  </a:lnTo>
                                  <a:lnTo>
                                    <a:pt x="634" y="1345"/>
                                  </a:lnTo>
                                  <a:lnTo>
                                    <a:pt x="610" y="1345"/>
                                  </a:lnTo>
                                  <a:lnTo>
                                    <a:pt x="614" y="1350"/>
                                  </a:lnTo>
                                  <a:lnTo>
                                    <a:pt x="590" y="1326"/>
                                  </a:lnTo>
                                  <a:lnTo>
                                    <a:pt x="595" y="1326"/>
                                  </a:lnTo>
                                  <a:lnTo>
                                    <a:pt x="571" y="1240"/>
                                  </a:lnTo>
                                  <a:lnTo>
                                    <a:pt x="542" y="1153"/>
                                  </a:lnTo>
                                  <a:lnTo>
                                    <a:pt x="518" y="1105"/>
                                  </a:lnTo>
                                  <a:lnTo>
                                    <a:pt x="514" y="1100"/>
                                  </a:lnTo>
                                  <a:lnTo>
                                    <a:pt x="490" y="1081"/>
                                  </a:lnTo>
                                  <a:lnTo>
                                    <a:pt x="494" y="1086"/>
                                  </a:lnTo>
                                  <a:lnTo>
                                    <a:pt x="466" y="976"/>
                                  </a:lnTo>
                                  <a:lnTo>
                                    <a:pt x="461" y="971"/>
                                  </a:lnTo>
                                  <a:lnTo>
                                    <a:pt x="456" y="971"/>
                                  </a:lnTo>
                                  <a:lnTo>
                                    <a:pt x="451" y="971"/>
                                  </a:lnTo>
                                  <a:lnTo>
                                    <a:pt x="446" y="976"/>
                                  </a:lnTo>
                                  <a:lnTo>
                                    <a:pt x="422" y="1028"/>
                                  </a:lnTo>
                                  <a:lnTo>
                                    <a:pt x="422" y="1033"/>
                                  </a:lnTo>
                                  <a:lnTo>
                                    <a:pt x="398" y="1221"/>
                                  </a:lnTo>
                                  <a:lnTo>
                                    <a:pt x="374" y="1413"/>
                                  </a:lnTo>
                                  <a:lnTo>
                                    <a:pt x="384" y="1403"/>
                                  </a:lnTo>
                                  <a:lnTo>
                                    <a:pt x="9" y="14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680"/>
                          <wps:cNvSpPr>
                            <a:spLocks/>
                          </wps:cNvSpPr>
                          <wps:spPr bwMode="auto">
                            <a:xfrm>
                              <a:off x="6490" y="4088"/>
                              <a:ext cx="2751" cy="1229"/>
                            </a:xfrm>
                            <a:custGeom>
                              <a:avLst/>
                              <a:gdLst>
                                <a:gd name="T0" fmla="*/ 77 w 2751"/>
                                <a:gd name="T1" fmla="*/ 451 h 1229"/>
                                <a:gd name="T2" fmla="*/ 255 w 2751"/>
                                <a:gd name="T3" fmla="*/ 773 h 1229"/>
                                <a:gd name="T4" fmla="*/ 303 w 2751"/>
                                <a:gd name="T5" fmla="*/ 1229 h 1229"/>
                                <a:gd name="T6" fmla="*/ 562 w 2751"/>
                                <a:gd name="T7" fmla="*/ 1196 h 1229"/>
                                <a:gd name="T8" fmla="*/ 769 w 2751"/>
                                <a:gd name="T9" fmla="*/ 955 h 1229"/>
                                <a:gd name="T10" fmla="*/ 817 w 2751"/>
                                <a:gd name="T11" fmla="*/ 903 h 1229"/>
                                <a:gd name="T12" fmla="*/ 893 w 2751"/>
                                <a:gd name="T13" fmla="*/ 864 h 1229"/>
                                <a:gd name="T14" fmla="*/ 994 w 2751"/>
                                <a:gd name="T15" fmla="*/ 494 h 1229"/>
                                <a:gd name="T16" fmla="*/ 1076 w 2751"/>
                                <a:gd name="T17" fmla="*/ 634 h 1229"/>
                                <a:gd name="T18" fmla="*/ 1205 w 2751"/>
                                <a:gd name="T19" fmla="*/ 682 h 1229"/>
                                <a:gd name="T20" fmla="*/ 1268 w 2751"/>
                                <a:gd name="T21" fmla="*/ 720 h 1229"/>
                                <a:gd name="T22" fmla="*/ 1340 w 2751"/>
                                <a:gd name="T23" fmla="*/ 177 h 1229"/>
                                <a:gd name="T24" fmla="*/ 1426 w 2751"/>
                                <a:gd name="T25" fmla="*/ 619 h 1229"/>
                                <a:gd name="T26" fmla="*/ 1498 w 2751"/>
                                <a:gd name="T27" fmla="*/ 422 h 1229"/>
                                <a:gd name="T28" fmla="*/ 1585 w 2751"/>
                                <a:gd name="T29" fmla="*/ 38 h 1229"/>
                                <a:gd name="T30" fmla="*/ 1652 w 2751"/>
                                <a:gd name="T31" fmla="*/ 120 h 1229"/>
                                <a:gd name="T32" fmla="*/ 1748 w 2751"/>
                                <a:gd name="T33" fmla="*/ 201 h 1229"/>
                                <a:gd name="T34" fmla="*/ 1829 w 2751"/>
                                <a:gd name="T35" fmla="*/ 730 h 1229"/>
                                <a:gd name="T36" fmla="*/ 1906 w 2751"/>
                                <a:gd name="T37" fmla="*/ 888 h 1229"/>
                                <a:gd name="T38" fmla="*/ 1964 w 2751"/>
                                <a:gd name="T39" fmla="*/ 951 h 1229"/>
                                <a:gd name="T40" fmla="*/ 2089 w 2751"/>
                                <a:gd name="T41" fmla="*/ 965 h 1229"/>
                                <a:gd name="T42" fmla="*/ 2156 w 2751"/>
                                <a:gd name="T43" fmla="*/ 1018 h 1229"/>
                                <a:gd name="T44" fmla="*/ 2261 w 2751"/>
                                <a:gd name="T45" fmla="*/ 1066 h 1229"/>
                                <a:gd name="T46" fmla="*/ 2314 w 2751"/>
                                <a:gd name="T47" fmla="*/ 1023 h 1229"/>
                                <a:gd name="T48" fmla="*/ 2410 w 2751"/>
                                <a:gd name="T49" fmla="*/ 984 h 1229"/>
                                <a:gd name="T50" fmla="*/ 2478 w 2751"/>
                                <a:gd name="T51" fmla="*/ 759 h 1229"/>
                                <a:gd name="T52" fmla="*/ 2535 w 2751"/>
                                <a:gd name="T53" fmla="*/ 735 h 1229"/>
                                <a:gd name="T54" fmla="*/ 2612 w 2751"/>
                                <a:gd name="T55" fmla="*/ 744 h 1229"/>
                                <a:gd name="T56" fmla="*/ 2698 w 2751"/>
                                <a:gd name="T57" fmla="*/ 754 h 1229"/>
                                <a:gd name="T58" fmla="*/ 2746 w 2751"/>
                                <a:gd name="T59" fmla="*/ 686 h 1229"/>
                                <a:gd name="T60" fmla="*/ 2665 w 2751"/>
                                <a:gd name="T61" fmla="*/ 754 h 1229"/>
                                <a:gd name="T62" fmla="*/ 2593 w 2751"/>
                                <a:gd name="T63" fmla="*/ 720 h 1229"/>
                                <a:gd name="T64" fmla="*/ 2526 w 2751"/>
                                <a:gd name="T65" fmla="*/ 691 h 1229"/>
                                <a:gd name="T66" fmla="*/ 2487 w 2751"/>
                                <a:gd name="T67" fmla="*/ 667 h 1229"/>
                                <a:gd name="T68" fmla="*/ 2415 w 2751"/>
                                <a:gd name="T69" fmla="*/ 965 h 1229"/>
                                <a:gd name="T70" fmla="*/ 2353 w 2751"/>
                                <a:gd name="T71" fmla="*/ 989 h 1229"/>
                                <a:gd name="T72" fmla="*/ 2285 w 2751"/>
                                <a:gd name="T73" fmla="*/ 1023 h 1229"/>
                                <a:gd name="T74" fmla="*/ 2247 w 2751"/>
                                <a:gd name="T75" fmla="*/ 994 h 1229"/>
                                <a:gd name="T76" fmla="*/ 2141 w 2751"/>
                                <a:gd name="T77" fmla="*/ 979 h 1229"/>
                                <a:gd name="T78" fmla="*/ 2089 w 2751"/>
                                <a:gd name="T79" fmla="*/ 946 h 1229"/>
                                <a:gd name="T80" fmla="*/ 1993 w 2751"/>
                                <a:gd name="T81" fmla="*/ 936 h 1229"/>
                                <a:gd name="T82" fmla="*/ 1916 w 2751"/>
                                <a:gd name="T83" fmla="*/ 869 h 1229"/>
                                <a:gd name="T84" fmla="*/ 1825 w 2751"/>
                                <a:gd name="T85" fmla="*/ 590 h 1229"/>
                                <a:gd name="T86" fmla="*/ 1743 w 2751"/>
                                <a:gd name="T87" fmla="*/ 187 h 1229"/>
                                <a:gd name="T88" fmla="*/ 1724 w 2751"/>
                                <a:gd name="T89" fmla="*/ 230 h 1229"/>
                                <a:gd name="T90" fmla="*/ 1623 w 2751"/>
                                <a:gd name="T91" fmla="*/ 67 h 1229"/>
                                <a:gd name="T92" fmla="*/ 1532 w 2751"/>
                                <a:gd name="T93" fmla="*/ 24 h 1229"/>
                                <a:gd name="T94" fmla="*/ 1469 w 2751"/>
                                <a:gd name="T95" fmla="*/ 677 h 1229"/>
                                <a:gd name="T96" fmla="*/ 1373 w 2751"/>
                                <a:gd name="T97" fmla="*/ 163 h 1229"/>
                                <a:gd name="T98" fmla="*/ 1335 w 2751"/>
                                <a:gd name="T99" fmla="*/ 163 h 1229"/>
                                <a:gd name="T100" fmla="*/ 1253 w 2751"/>
                                <a:gd name="T101" fmla="*/ 711 h 1229"/>
                                <a:gd name="T102" fmla="*/ 1191 w 2751"/>
                                <a:gd name="T103" fmla="*/ 648 h 1229"/>
                                <a:gd name="T104" fmla="*/ 1071 w 2751"/>
                                <a:gd name="T105" fmla="*/ 571 h 1229"/>
                                <a:gd name="T106" fmla="*/ 1033 w 2751"/>
                                <a:gd name="T107" fmla="*/ 384 h 1229"/>
                                <a:gd name="T108" fmla="*/ 927 w 2751"/>
                                <a:gd name="T109" fmla="*/ 638 h 1229"/>
                                <a:gd name="T110" fmla="*/ 831 w 2751"/>
                                <a:gd name="T111" fmla="*/ 864 h 1229"/>
                                <a:gd name="T112" fmla="*/ 754 w 2751"/>
                                <a:gd name="T113" fmla="*/ 946 h 1229"/>
                                <a:gd name="T114" fmla="*/ 562 w 2751"/>
                                <a:gd name="T115" fmla="*/ 1176 h 1229"/>
                                <a:gd name="T116" fmla="*/ 308 w 2751"/>
                                <a:gd name="T117" fmla="*/ 1210 h 1229"/>
                                <a:gd name="T118" fmla="*/ 264 w 2751"/>
                                <a:gd name="T119" fmla="*/ 763 h 1229"/>
                                <a:gd name="T120" fmla="*/ 87 w 2751"/>
                                <a:gd name="T121" fmla="*/ 442 h 1229"/>
                                <a:gd name="T122" fmla="*/ 29 w 2751"/>
                                <a:gd name="T123" fmla="*/ 326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51" h="1229">
                                  <a:moveTo>
                                    <a:pt x="10" y="369"/>
                                  </a:moveTo>
                                  <a:lnTo>
                                    <a:pt x="39" y="345"/>
                                  </a:lnTo>
                                  <a:lnTo>
                                    <a:pt x="24" y="341"/>
                                  </a:lnTo>
                                  <a:lnTo>
                                    <a:pt x="48" y="398"/>
                                  </a:lnTo>
                                  <a:lnTo>
                                    <a:pt x="72" y="451"/>
                                  </a:lnTo>
                                  <a:lnTo>
                                    <a:pt x="77" y="451"/>
                                  </a:lnTo>
                                  <a:lnTo>
                                    <a:pt x="106" y="480"/>
                                  </a:lnTo>
                                  <a:lnTo>
                                    <a:pt x="101" y="480"/>
                                  </a:lnTo>
                                  <a:lnTo>
                                    <a:pt x="173" y="581"/>
                                  </a:lnTo>
                                  <a:lnTo>
                                    <a:pt x="221" y="744"/>
                                  </a:lnTo>
                                  <a:lnTo>
                                    <a:pt x="226" y="744"/>
                                  </a:lnTo>
                                  <a:lnTo>
                                    <a:pt x="255" y="773"/>
                                  </a:lnTo>
                                  <a:lnTo>
                                    <a:pt x="250" y="768"/>
                                  </a:lnTo>
                                  <a:lnTo>
                                    <a:pt x="274" y="1172"/>
                                  </a:lnTo>
                                  <a:lnTo>
                                    <a:pt x="274" y="1176"/>
                                  </a:lnTo>
                                  <a:lnTo>
                                    <a:pt x="298" y="1224"/>
                                  </a:lnTo>
                                  <a:lnTo>
                                    <a:pt x="303" y="1224"/>
                                  </a:lnTo>
                                  <a:lnTo>
                                    <a:pt x="303" y="1229"/>
                                  </a:lnTo>
                                  <a:lnTo>
                                    <a:pt x="341" y="1229"/>
                                  </a:lnTo>
                                  <a:lnTo>
                                    <a:pt x="341" y="1224"/>
                                  </a:lnTo>
                                  <a:lnTo>
                                    <a:pt x="346" y="1224"/>
                                  </a:lnTo>
                                  <a:lnTo>
                                    <a:pt x="370" y="1191"/>
                                  </a:lnTo>
                                  <a:lnTo>
                                    <a:pt x="360" y="1196"/>
                                  </a:lnTo>
                                  <a:lnTo>
                                    <a:pt x="562" y="1196"/>
                                  </a:lnTo>
                                  <a:lnTo>
                                    <a:pt x="586" y="1200"/>
                                  </a:lnTo>
                                  <a:lnTo>
                                    <a:pt x="740" y="1200"/>
                                  </a:lnTo>
                                  <a:lnTo>
                                    <a:pt x="740" y="1196"/>
                                  </a:lnTo>
                                  <a:lnTo>
                                    <a:pt x="745" y="1196"/>
                                  </a:lnTo>
                                  <a:lnTo>
                                    <a:pt x="745" y="1191"/>
                                  </a:lnTo>
                                  <a:lnTo>
                                    <a:pt x="769" y="955"/>
                                  </a:lnTo>
                                  <a:lnTo>
                                    <a:pt x="764" y="965"/>
                                  </a:lnTo>
                                  <a:lnTo>
                                    <a:pt x="793" y="951"/>
                                  </a:lnTo>
                                  <a:lnTo>
                                    <a:pt x="793" y="946"/>
                                  </a:lnTo>
                                  <a:lnTo>
                                    <a:pt x="797" y="946"/>
                                  </a:lnTo>
                                  <a:lnTo>
                                    <a:pt x="821" y="898"/>
                                  </a:lnTo>
                                  <a:lnTo>
                                    <a:pt x="817" y="903"/>
                                  </a:lnTo>
                                  <a:lnTo>
                                    <a:pt x="841" y="883"/>
                                  </a:lnTo>
                                  <a:lnTo>
                                    <a:pt x="865" y="869"/>
                                  </a:lnTo>
                                  <a:lnTo>
                                    <a:pt x="860" y="869"/>
                                  </a:lnTo>
                                  <a:lnTo>
                                    <a:pt x="889" y="869"/>
                                  </a:lnTo>
                                  <a:lnTo>
                                    <a:pt x="889" y="864"/>
                                  </a:lnTo>
                                  <a:lnTo>
                                    <a:pt x="893" y="864"/>
                                  </a:lnTo>
                                  <a:lnTo>
                                    <a:pt x="893" y="859"/>
                                  </a:lnTo>
                                  <a:lnTo>
                                    <a:pt x="922" y="735"/>
                                  </a:lnTo>
                                  <a:lnTo>
                                    <a:pt x="946" y="638"/>
                                  </a:lnTo>
                                  <a:lnTo>
                                    <a:pt x="970" y="533"/>
                                  </a:lnTo>
                                  <a:lnTo>
                                    <a:pt x="970" y="538"/>
                                  </a:lnTo>
                                  <a:lnTo>
                                    <a:pt x="994" y="494"/>
                                  </a:lnTo>
                                  <a:lnTo>
                                    <a:pt x="1018" y="437"/>
                                  </a:lnTo>
                                  <a:lnTo>
                                    <a:pt x="1047" y="398"/>
                                  </a:lnTo>
                                  <a:lnTo>
                                    <a:pt x="1028" y="393"/>
                                  </a:lnTo>
                                  <a:lnTo>
                                    <a:pt x="1052" y="576"/>
                                  </a:lnTo>
                                  <a:lnTo>
                                    <a:pt x="1052" y="581"/>
                                  </a:lnTo>
                                  <a:lnTo>
                                    <a:pt x="1076" y="634"/>
                                  </a:lnTo>
                                  <a:lnTo>
                                    <a:pt x="1081" y="638"/>
                                  </a:lnTo>
                                  <a:lnTo>
                                    <a:pt x="1162" y="638"/>
                                  </a:lnTo>
                                  <a:lnTo>
                                    <a:pt x="1157" y="634"/>
                                  </a:lnTo>
                                  <a:lnTo>
                                    <a:pt x="1181" y="658"/>
                                  </a:lnTo>
                                  <a:lnTo>
                                    <a:pt x="1181" y="662"/>
                                  </a:lnTo>
                                  <a:lnTo>
                                    <a:pt x="1205" y="682"/>
                                  </a:lnTo>
                                  <a:lnTo>
                                    <a:pt x="1229" y="696"/>
                                  </a:lnTo>
                                  <a:lnTo>
                                    <a:pt x="1229" y="691"/>
                                  </a:lnTo>
                                  <a:lnTo>
                                    <a:pt x="1258" y="720"/>
                                  </a:lnTo>
                                  <a:lnTo>
                                    <a:pt x="1258" y="725"/>
                                  </a:lnTo>
                                  <a:lnTo>
                                    <a:pt x="1268" y="725"/>
                                  </a:lnTo>
                                  <a:lnTo>
                                    <a:pt x="1268" y="720"/>
                                  </a:lnTo>
                                  <a:lnTo>
                                    <a:pt x="1273" y="720"/>
                                  </a:lnTo>
                                  <a:lnTo>
                                    <a:pt x="1297" y="682"/>
                                  </a:lnTo>
                                  <a:lnTo>
                                    <a:pt x="1321" y="653"/>
                                  </a:lnTo>
                                  <a:lnTo>
                                    <a:pt x="1321" y="648"/>
                                  </a:lnTo>
                                  <a:lnTo>
                                    <a:pt x="1349" y="168"/>
                                  </a:lnTo>
                                  <a:lnTo>
                                    <a:pt x="1340" y="177"/>
                                  </a:lnTo>
                                  <a:lnTo>
                                    <a:pt x="1364" y="177"/>
                                  </a:lnTo>
                                  <a:lnTo>
                                    <a:pt x="1354" y="168"/>
                                  </a:lnTo>
                                  <a:lnTo>
                                    <a:pt x="1378" y="398"/>
                                  </a:lnTo>
                                  <a:lnTo>
                                    <a:pt x="1402" y="523"/>
                                  </a:lnTo>
                                  <a:lnTo>
                                    <a:pt x="1402" y="528"/>
                                  </a:lnTo>
                                  <a:lnTo>
                                    <a:pt x="1426" y="619"/>
                                  </a:lnTo>
                                  <a:lnTo>
                                    <a:pt x="1450" y="686"/>
                                  </a:lnTo>
                                  <a:lnTo>
                                    <a:pt x="1455" y="691"/>
                                  </a:lnTo>
                                  <a:lnTo>
                                    <a:pt x="1465" y="691"/>
                                  </a:lnTo>
                                  <a:lnTo>
                                    <a:pt x="1469" y="686"/>
                                  </a:lnTo>
                                  <a:lnTo>
                                    <a:pt x="1469" y="682"/>
                                  </a:lnTo>
                                  <a:lnTo>
                                    <a:pt x="1498" y="422"/>
                                  </a:lnTo>
                                  <a:lnTo>
                                    <a:pt x="1522" y="153"/>
                                  </a:lnTo>
                                  <a:lnTo>
                                    <a:pt x="1546" y="33"/>
                                  </a:lnTo>
                                  <a:lnTo>
                                    <a:pt x="1541" y="43"/>
                                  </a:lnTo>
                                  <a:lnTo>
                                    <a:pt x="1570" y="19"/>
                                  </a:lnTo>
                                  <a:lnTo>
                                    <a:pt x="1561" y="19"/>
                                  </a:lnTo>
                                  <a:lnTo>
                                    <a:pt x="1585" y="38"/>
                                  </a:lnTo>
                                  <a:lnTo>
                                    <a:pt x="1580" y="33"/>
                                  </a:lnTo>
                                  <a:lnTo>
                                    <a:pt x="1604" y="76"/>
                                  </a:lnTo>
                                  <a:lnTo>
                                    <a:pt x="1628" y="110"/>
                                  </a:lnTo>
                                  <a:lnTo>
                                    <a:pt x="1633" y="115"/>
                                  </a:lnTo>
                                  <a:lnTo>
                                    <a:pt x="1657" y="125"/>
                                  </a:lnTo>
                                  <a:lnTo>
                                    <a:pt x="1652" y="120"/>
                                  </a:lnTo>
                                  <a:lnTo>
                                    <a:pt x="1676" y="197"/>
                                  </a:lnTo>
                                  <a:lnTo>
                                    <a:pt x="1705" y="240"/>
                                  </a:lnTo>
                                  <a:lnTo>
                                    <a:pt x="1709" y="245"/>
                                  </a:lnTo>
                                  <a:lnTo>
                                    <a:pt x="1719" y="245"/>
                                  </a:lnTo>
                                  <a:lnTo>
                                    <a:pt x="1724" y="240"/>
                                  </a:lnTo>
                                  <a:lnTo>
                                    <a:pt x="1748" y="201"/>
                                  </a:lnTo>
                                  <a:lnTo>
                                    <a:pt x="1729" y="201"/>
                                  </a:lnTo>
                                  <a:lnTo>
                                    <a:pt x="1757" y="293"/>
                                  </a:lnTo>
                                  <a:lnTo>
                                    <a:pt x="1781" y="350"/>
                                  </a:lnTo>
                                  <a:lnTo>
                                    <a:pt x="1781" y="345"/>
                                  </a:lnTo>
                                  <a:lnTo>
                                    <a:pt x="1805" y="590"/>
                                  </a:lnTo>
                                  <a:lnTo>
                                    <a:pt x="1829" y="730"/>
                                  </a:lnTo>
                                  <a:lnTo>
                                    <a:pt x="1829" y="735"/>
                                  </a:lnTo>
                                  <a:lnTo>
                                    <a:pt x="1853" y="811"/>
                                  </a:lnTo>
                                  <a:lnTo>
                                    <a:pt x="1877" y="845"/>
                                  </a:lnTo>
                                  <a:lnTo>
                                    <a:pt x="1901" y="883"/>
                                  </a:lnTo>
                                  <a:lnTo>
                                    <a:pt x="1906" y="883"/>
                                  </a:lnTo>
                                  <a:lnTo>
                                    <a:pt x="1906" y="888"/>
                                  </a:lnTo>
                                  <a:lnTo>
                                    <a:pt x="1930" y="903"/>
                                  </a:lnTo>
                                  <a:lnTo>
                                    <a:pt x="1925" y="898"/>
                                  </a:lnTo>
                                  <a:lnTo>
                                    <a:pt x="1954" y="946"/>
                                  </a:lnTo>
                                  <a:lnTo>
                                    <a:pt x="1959" y="946"/>
                                  </a:lnTo>
                                  <a:lnTo>
                                    <a:pt x="1959" y="951"/>
                                  </a:lnTo>
                                  <a:lnTo>
                                    <a:pt x="1964" y="951"/>
                                  </a:lnTo>
                                  <a:lnTo>
                                    <a:pt x="1993" y="955"/>
                                  </a:lnTo>
                                  <a:lnTo>
                                    <a:pt x="1988" y="955"/>
                                  </a:lnTo>
                                  <a:lnTo>
                                    <a:pt x="2012" y="965"/>
                                  </a:lnTo>
                                  <a:lnTo>
                                    <a:pt x="2041" y="965"/>
                                  </a:lnTo>
                                  <a:lnTo>
                                    <a:pt x="2065" y="960"/>
                                  </a:lnTo>
                                  <a:lnTo>
                                    <a:pt x="2089" y="965"/>
                                  </a:lnTo>
                                  <a:lnTo>
                                    <a:pt x="2113" y="965"/>
                                  </a:lnTo>
                                  <a:lnTo>
                                    <a:pt x="2103" y="960"/>
                                  </a:lnTo>
                                  <a:lnTo>
                                    <a:pt x="2127" y="989"/>
                                  </a:lnTo>
                                  <a:lnTo>
                                    <a:pt x="2132" y="989"/>
                                  </a:lnTo>
                                  <a:lnTo>
                                    <a:pt x="2156" y="1013"/>
                                  </a:lnTo>
                                  <a:lnTo>
                                    <a:pt x="2156" y="1018"/>
                                  </a:lnTo>
                                  <a:lnTo>
                                    <a:pt x="2189" y="1018"/>
                                  </a:lnTo>
                                  <a:lnTo>
                                    <a:pt x="2218" y="1013"/>
                                  </a:lnTo>
                                  <a:lnTo>
                                    <a:pt x="2242" y="1013"/>
                                  </a:lnTo>
                                  <a:lnTo>
                                    <a:pt x="2233" y="1008"/>
                                  </a:lnTo>
                                  <a:lnTo>
                                    <a:pt x="2257" y="1061"/>
                                  </a:lnTo>
                                  <a:lnTo>
                                    <a:pt x="2261" y="1066"/>
                                  </a:lnTo>
                                  <a:lnTo>
                                    <a:pt x="2271" y="1066"/>
                                  </a:lnTo>
                                  <a:lnTo>
                                    <a:pt x="2271" y="1061"/>
                                  </a:lnTo>
                                  <a:lnTo>
                                    <a:pt x="2295" y="1037"/>
                                  </a:lnTo>
                                  <a:lnTo>
                                    <a:pt x="2295" y="1042"/>
                                  </a:lnTo>
                                  <a:lnTo>
                                    <a:pt x="2319" y="1023"/>
                                  </a:lnTo>
                                  <a:lnTo>
                                    <a:pt x="2314" y="1023"/>
                                  </a:lnTo>
                                  <a:lnTo>
                                    <a:pt x="2343" y="1023"/>
                                  </a:lnTo>
                                  <a:lnTo>
                                    <a:pt x="2367" y="1004"/>
                                  </a:lnTo>
                                  <a:lnTo>
                                    <a:pt x="2372" y="999"/>
                                  </a:lnTo>
                                  <a:lnTo>
                                    <a:pt x="2396" y="970"/>
                                  </a:lnTo>
                                  <a:lnTo>
                                    <a:pt x="2382" y="975"/>
                                  </a:lnTo>
                                  <a:lnTo>
                                    <a:pt x="2410" y="984"/>
                                  </a:lnTo>
                                  <a:lnTo>
                                    <a:pt x="2444" y="984"/>
                                  </a:lnTo>
                                  <a:lnTo>
                                    <a:pt x="2444" y="979"/>
                                  </a:lnTo>
                                  <a:lnTo>
                                    <a:pt x="2449" y="979"/>
                                  </a:lnTo>
                                  <a:lnTo>
                                    <a:pt x="2449" y="975"/>
                                  </a:lnTo>
                                  <a:lnTo>
                                    <a:pt x="2478" y="754"/>
                                  </a:lnTo>
                                  <a:lnTo>
                                    <a:pt x="2478" y="759"/>
                                  </a:lnTo>
                                  <a:lnTo>
                                    <a:pt x="2502" y="677"/>
                                  </a:lnTo>
                                  <a:lnTo>
                                    <a:pt x="2487" y="677"/>
                                  </a:lnTo>
                                  <a:lnTo>
                                    <a:pt x="2511" y="701"/>
                                  </a:lnTo>
                                  <a:lnTo>
                                    <a:pt x="2506" y="701"/>
                                  </a:lnTo>
                                  <a:lnTo>
                                    <a:pt x="2530" y="730"/>
                                  </a:lnTo>
                                  <a:lnTo>
                                    <a:pt x="2535" y="735"/>
                                  </a:lnTo>
                                  <a:lnTo>
                                    <a:pt x="2545" y="735"/>
                                  </a:lnTo>
                                  <a:lnTo>
                                    <a:pt x="2569" y="725"/>
                                  </a:lnTo>
                                  <a:lnTo>
                                    <a:pt x="2559" y="725"/>
                                  </a:lnTo>
                                  <a:lnTo>
                                    <a:pt x="2583" y="739"/>
                                  </a:lnTo>
                                  <a:lnTo>
                                    <a:pt x="2588" y="739"/>
                                  </a:lnTo>
                                  <a:lnTo>
                                    <a:pt x="2612" y="744"/>
                                  </a:lnTo>
                                  <a:lnTo>
                                    <a:pt x="2607" y="744"/>
                                  </a:lnTo>
                                  <a:lnTo>
                                    <a:pt x="2636" y="768"/>
                                  </a:lnTo>
                                  <a:lnTo>
                                    <a:pt x="2641" y="768"/>
                                  </a:lnTo>
                                  <a:lnTo>
                                    <a:pt x="2665" y="773"/>
                                  </a:lnTo>
                                  <a:lnTo>
                                    <a:pt x="2670" y="773"/>
                                  </a:lnTo>
                                  <a:lnTo>
                                    <a:pt x="2698" y="754"/>
                                  </a:lnTo>
                                  <a:lnTo>
                                    <a:pt x="2698" y="749"/>
                                  </a:lnTo>
                                  <a:lnTo>
                                    <a:pt x="2746" y="701"/>
                                  </a:lnTo>
                                  <a:lnTo>
                                    <a:pt x="2751" y="701"/>
                                  </a:lnTo>
                                  <a:lnTo>
                                    <a:pt x="2751" y="691"/>
                                  </a:lnTo>
                                  <a:lnTo>
                                    <a:pt x="2746" y="691"/>
                                  </a:lnTo>
                                  <a:lnTo>
                                    <a:pt x="2746" y="686"/>
                                  </a:lnTo>
                                  <a:lnTo>
                                    <a:pt x="2737" y="686"/>
                                  </a:lnTo>
                                  <a:lnTo>
                                    <a:pt x="2737" y="691"/>
                                  </a:lnTo>
                                  <a:lnTo>
                                    <a:pt x="2689" y="739"/>
                                  </a:lnTo>
                                  <a:lnTo>
                                    <a:pt x="2689" y="735"/>
                                  </a:lnTo>
                                  <a:lnTo>
                                    <a:pt x="2660" y="754"/>
                                  </a:lnTo>
                                  <a:lnTo>
                                    <a:pt x="2665" y="754"/>
                                  </a:lnTo>
                                  <a:lnTo>
                                    <a:pt x="2641" y="749"/>
                                  </a:lnTo>
                                  <a:lnTo>
                                    <a:pt x="2646" y="749"/>
                                  </a:lnTo>
                                  <a:lnTo>
                                    <a:pt x="2617" y="725"/>
                                  </a:lnTo>
                                  <a:lnTo>
                                    <a:pt x="2612" y="725"/>
                                  </a:lnTo>
                                  <a:lnTo>
                                    <a:pt x="2588" y="720"/>
                                  </a:lnTo>
                                  <a:lnTo>
                                    <a:pt x="2593" y="720"/>
                                  </a:lnTo>
                                  <a:lnTo>
                                    <a:pt x="2569" y="706"/>
                                  </a:lnTo>
                                  <a:lnTo>
                                    <a:pt x="2564" y="706"/>
                                  </a:lnTo>
                                  <a:lnTo>
                                    <a:pt x="2559" y="706"/>
                                  </a:lnTo>
                                  <a:lnTo>
                                    <a:pt x="2535" y="715"/>
                                  </a:lnTo>
                                  <a:lnTo>
                                    <a:pt x="2550" y="720"/>
                                  </a:lnTo>
                                  <a:lnTo>
                                    <a:pt x="2526" y="691"/>
                                  </a:lnTo>
                                  <a:lnTo>
                                    <a:pt x="2521" y="691"/>
                                  </a:lnTo>
                                  <a:lnTo>
                                    <a:pt x="2497" y="667"/>
                                  </a:lnTo>
                                  <a:lnTo>
                                    <a:pt x="2497" y="662"/>
                                  </a:lnTo>
                                  <a:lnTo>
                                    <a:pt x="2492" y="662"/>
                                  </a:lnTo>
                                  <a:lnTo>
                                    <a:pt x="2487" y="662"/>
                                  </a:lnTo>
                                  <a:lnTo>
                                    <a:pt x="2487" y="667"/>
                                  </a:lnTo>
                                  <a:lnTo>
                                    <a:pt x="2482" y="667"/>
                                  </a:lnTo>
                                  <a:lnTo>
                                    <a:pt x="2458" y="749"/>
                                  </a:lnTo>
                                  <a:lnTo>
                                    <a:pt x="2458" y="754"/>
                                  </a:lnTo>
                                  <a:lnTo>
                                    <a:pt x="2430" y="975"/>
                                  </a:lnTo>
                                  <a:lnTo>
                                    <a:pt x="2439" y="965"/>
                                  </a:lnTo>
                                  <a:lnTo>
                                    <a:pt x="2415" y="965"/>
                                  </a:lnTo>
                                  <a:lnTo>
                                    <a:pt x="2420" y="965"/>
                                  </a:lnTo>
                                  <a:lnTo>
                                    <a:pt x="2391" y="955"/>
                                  </a:lnTo>
                                  <a:lnTo>
                                    <a:pt x="2386" y="955"/>
                                  </a:lnTo>
                                  <a:lnTo>
                                    <a:pt x="2382" y="955"/>
                                  </a:lnTo>
                                  <a:lnTo>
                                    <a:pt x="2377" y="960"/>
                                  </a:lnTo>
                                  <a:lnTo>
                                    <a:pt x="2353" y="989"/>
                                  </a:lnTo>
                                  <a:lnTo>
                                    <a:pt x="2358" y="984"/>
                                  </a:lnTo>
                                  <a:lnTo>
                                    <a:pt x="2333" y="1004"/>
                                  </a:lnTo>
                                  <a:lnTo>
                                    <a:pt x="2338" y="1004"/>
                                  </a:lnTo>
                                  <a:lnTo>
                                    <a:pt x="2314" y="1004"/>
                                  </a:lnTo>
                                  <a:lnTo>
                                    <a:pt x="2309" y="1004"/>
                                  </a:lnTo>
                                  <a:lnTo>
                                    <a:pt x="2285" y="1023"/>
                                  </a:lnTo>
                                  <a:lnTo>
                                    <a:pt x="2285" y="1028"/>
                                  </a:lnTo>
                                  <a:lnTo>
                                    <a:pt x="2261" y="1052"/>
                                  </a:lnTo>
                                  <a:lnTo>
                                    <a:pt x="2276" y="1052"/>
                                  </a:lnTo>
                                  <a:lnTo>
                                    <a:pt x="2252" y="999"/>
                                  </a:lnTo>
                                  <a:lnTo>
                                    <a:pt x="2247" y="999"/>
                                  </a:lnTo>
                                  <a:lnTo>
                                    <a:pt x="2247" y="994"/>
                                  </a:lnTo>
                                  <a:lnTo>
                                    <a:pt x="2242" y="994"/>
                                  </a:lnTo>
                                  <a:lnTo>
                                    <a:pt x="2218" y="994"/>
                                  </a:lnTo>
                                  <a:lnTo>
                                    <a:pt x="2189" y="999"/>
                                  </a:lnTo>
                                  <a:lnTo>
                                    <a:pt x="2161" y="999"/>
                                  </a:lnTo>
                                  <a:lnTo>
                                    <a:pt x="2165" y="1004"/>
                                  </a:lnTo>
                                  <a:lnTo>
                                    <a:pt x="2141" y="979"/>
                                  </a:lnTo>
                                  <a:lnTo>
                                    <a:pt x="2146" y="979"/>
                                  </a:lnTo>
                                  <a:lnTo>
                                    <a:pt x="2122" y="951"/>
                                  </a:lnTo>
                                  <a:lnTo>
                                    <a:pt x="2117" y="951"/>
                                  </a:lnTo>
                                  <a:lnTo>
                                    <a:pt x="2117" y="946"/>
                                  </a:lnTo>
                                  <a:lnTo>
                                    <a:pt x="2113" y="946"/>
                                  </a:lnTo>
                                  <a:lnTo>
                                    <a:pt x="2089" y="946"/>
                                  </a:lnTo>
                                  <a:lnTo>
                                    <a:pt x="2065" y="941"/>
                                  </a:lnTo>
                                  <a:lnTo>
                                    <a:pt x="2041" y="946"/>
                                  </a:lnTo>
                                  <a:lnTo>
                                    <a:pt x="2017" y="946"/>
                                  </a:lnTo>
                                  <a:lnTo>
                                    <a:pt x="2021" y="946"/>
                                  </a:lnTo>
                                  <a:lnTo>
                                    <a:pt x="1997" y="936"/>
                                  </a:lnTo>
                                  <a:lnTo>
                                    <a:pt x="1993" y="936"/>
                                  </a:lnTo>
                                  <a:lnTo>
                                    <a:pt x="1964" y="931"/>
                                  </a:lnTo>
                                  <a:lnTo>
                                    <a:pt x="1973" y="936"/>
                                  </a:lnTo>
                                  <a:lnTo>
                                    <a:pt x="1945" y="888"/>
                                  </a:lnTo>
                                  <a:lnTo>
                                    <a:pt x="1940" y="888"/>
                                  </a:lnTo>
                                  <a:lnTo>
                                    <a:pt x="1940" y="883"/>
                                  </a:lnTo>
                                  <a:lnTo>
                                    <a:pt x="1916" y="869"/>
                                  </a:lnTo>
                                  <a:lnTo>
                                    <a:pt x="1921" y="874"/>
                                  </a:lnTo>
                                  <a:lnTo>
                                    <a:pt x="1897" y="835"/>
                                  </a:lnTo>
                                  <a:lnTo>
                                    <a:pt x="1873" y="802"/>
                                  </a:lnTo>
                                  <a:lnTo>
                                    <a:pt x="1849" y="725"/>
                                  </a:lnTo>
                                  <a:lnTo>
                                    <a:pt x="1849" y="730"/>
                                  </a:lnTo>
                                  <a:lnTo>
                                    <a:pt x="1825" y="590"/>
                                  </a:lnTo>
                                  <a:lnTo>
                                    <a:pt x="1801" y="345"/>
                                  </a:lnTo>
                                  <a:lnTo>
                                    <a:pt x="1801" y="341"/>
                                  </a:lnTo>
                                  <a:lnTo>
                                    <a:pt x="1777" y="283"/>
                                  </a:lnTo>
                                  <a:lnTo>
                                    <a:pt x="1748" y="192"/>
                                  </a:lnTo>
                                  <a:lnTo>
                                    <a:pt x="1743" y="192"/>
                                  </a:lnTo>
                                  <a:lnTo>
                                    <a:pt x="1743" y="187"/>
                                  </a:lnTo>
                                  <a:lnTo>
                                    <a:pt x="1738" y="187"/>
                                  </a:lnTo>
                                  <a:lnTo>
                                    <a:pt x="1733" y="187"/>
                                  </a:lnTo>
                                  <a:lnTo>
                                    <a:pt x="1733" y="192"/>
                                  </a:lnTo>
                                  <a:lnTo>
                                    <a:pt x="1729" y="192"/>
                                  </a:lnTo>
                                  <a:lnTo>
                                    <a:pt x="1705" y="230"/>
                                  </a:lnTo>
                                  <a:lnTo>
                                    <a:pt x="1724" y="230"/>
                                  </a:lnTo>
                                  <a:lnTo>
                                    <a:pt x="1695" y="187"/>
                                  </a:lnTo>
                                  <a:lnTo>
                                    <a:pt x="1671" y="110"/>
                                  </a:lnTo>
                                  <a:lnTo>
                                    <a:pt x="1666" y="105"/>
                                  </a:lnTo>
                                  <a:lnTo>
                                    <a:pt x="1642" y="96"/>
                                  </a:lnTo>
                                  <a:lnTo>
                                    <a:pt x="1647" y="100"/>
                                  </a:lnTo>
                                  <a:lnTo>
                                    <a:pt x="1623" y="67"/>
                                  </a:lnTo>
                                  <a:lnTo>
                                    <a:pt x="1599" y="24"/>
                                  </a:lnTo>
                                  <a:lnTo>
                                    <a:pt x="1594" y="19"/>
                                  </a:lnTo>
                                  <a:lnTo>
                                    <a:pt x="1570" y="0"/>
                                  </a:lnTo>
                                  <a:lnTo>
                                    <a:pt x="1565" y="0"/>
                                  </a:lnTo>
                                  <a:lnTo>
                                    <a:pt x="1561" y="0"/>
                                  </a:lnTo>
                                  <a:lnTo>
                                    <a:pt x="1532" y="24"/>
                                  </a:lnTo>
                                  <a:lnTo>
                                    <a:pt x="1527" y="28"/>
                                  </a:lnTo>
                                  <a:lnTo>
                                    <a:pt x="1527" y="33"/>
                                  </a:lnTo>
                                  <a:lnTo>
                                    <a:pt x="1503" y="153"/>
                                  </a:lnTo>
                                  <a:lnTo>
                                    <a:pt x="1479" y="422"/>
                                  </a:lnTo>
                                  <a:lnTo>
                                    <a:pt x="1450" y="682"/>
                                  </a:lnTo>
                                  <a:lnTo>
                                    <a:pt x="1469" y="677"/>
                                  </a:lnTo>
                                  <a:lnTo>
                                    <a:pt x="1445" y="610"/>
                                  </a:lnTo>
                                  <a:lnTo>
                                    <a:pt x="1421" y="518"/>
                                  </a:lnTo>
                                  <a:lnTo>
                                    <a:pt x="1421" y="523"/>
                                  </a:lnTo>
                                  <a:lnTo>
                                    <a:pt x="1397" y="398"/>
                                  </a:lnTo>
                                  <a:lnTo>
                                    <a:pt x="1373" y="168"/>
                                  </a:lnTo>
                                  <a:lnTo>
                                    <a:pt x="1373" y="163"/>
                                  </a:lnTo>
                                  <a:lnTo>
                                    <a:pt x="1369" y="163"/>
                                  </a:lnTo>
                                  <a:lnTo>
                                    <a:pt x="1369" y="158"/>
                                  </a:lnTo>
                                  <a:lnTo>
                                    <a:pt x="1364" y="158"/>
                                  </a:lnTo>
                                  <a:lnTo>
                                    <a:pt x="1340" y="158"/>
                                  </a:lnTo>
                                  <a:lnTo>
                                    <a:pt x="1335" y="158"/>
                                  </a:lnTo>
                                  <a:lnTo>
                                    <a:pt x="1335" y="163"/>
                                  </a:lnTo>
                                  <a:lnTo>
                                    <a:pt x="1330" y="163"/>
                                  </a:lnTo>
                                  <a:lnTo>
                                    <a:pt x="1330" y="168"/>
                                  </a:lnTo>
                                  <a:lnTo>
                                    <a:pt x="1301" y="648"/>
                                  </a:lnTo>
                                  <a:lnTo>
                                    <a:pt x="1301" y="643"/>
                                  </a:lnTo>
                                  <a:lnTo>
                                    <a:pt x="1277" y="672"/>
                                  </a:lnTo>
                                  <a:lnTo>
                                    <a:pt x="1253" y="711"/>
                                  </a:lnTo>
                                  <a:lnTo>
                                    <a:pt x="1268" y="711"/>
                                  </a:lnTo>
                                  <a:lnTo>
                                    <a:pt x="1239" y="682"/>
                                  </a:lnTo>
                                  <a:lnTo>
                                    <a:pt x="1239" y="677"/>
                                  </a:lnTo>
                                  <a:lnTo>
                                    <a:pt x="1215" y="662"/>
                                  </a:lnTo>
                                  <a:lnTo>
                                    <a:pt x="1191" y="643"/>
                                  </a:lnTo>
                                  <a:lnTo>
                                    <a:pt x="1191" y="648"/>
                                  </a:lnTo>
                                  <a:lnTo>
                                    <a:pt x="1167" y="624"/>
                                  </a:lnTo>
                                  <a:lnTo>
                                    <a:pt x="1167" y="619"/>
                                  </a:lnTo>
                                  <a:lnTo>
                                    <a:pt x="1162" y="619"/>
                                  </a:lnTo>
                                  <a:lnTo>
                                    <a:pt x="1085" y="619"/>
                                  </a:lnTo>
                                  <a:lnTo>
                                    <a:pt x="1095" y="624"/>
                                  </a:lnTo>
                                  <a:lnTo>
                                    <a:pt x="1071" y="571"/>
                                  </a:lnTo>
                                  <a:lnTo>
                                    <a:pt x="1071" y="576"/>
                                  </a:lnTo>
                                  <a:lnTo>
                                    <a:pt x="1047" y="393"/>
                                  </a:lnTo>
                                  <a:lnTo>
                                    <a:pt x="1047" y="389"/>
                                  </a:lnTo>
                                  <a:lnTo>
                                    <a:pt x="1042" y="384"/>
                                  </a:lnTo>
                                  <a:lnTo>
                                    <a:pt x="1037" y="384"/>
                                  </a:lnTo>
                                  <a:lnTo>
                                    <a:pt x="1033" y="384"/>
                                  </a:lnTo>
                                  <a:lnTo>
                                    <a:pt x="1028" y="389"/>
                                  </a:lnTo>
                                  <a:lnTo>
                                    <a:pt x="999" y="427"/>
                                  </a:lnTo>
                                  <a:lnTo>
                                    <a:pt x="975" y="485"/>
                                  </a:lnTo>
                                  <a:lnTo>
                                    <a:pt x="951" y="528"/>
                                  </a:lnTo>
                                  <a:lnTo>
                                    <a:pt x="951" y="533"/>
                                  </a:lnTo>
                                  <a:lnTo>
                                    <a:pt x="927" y="638"/>
                                  </a:lnTo>
                                  <a:lnTo>
                                    <a:pt x="903" y="735"/>
                                  </a:lnTo>
                                  <a:lnTo>
                                    <a:pt x="874" y="859"/>
                                  </a:lnTo>
                                  <a:lnTo>
                                    <a:pt x="884" y="850"/>
                                  </a:lnTo>
                                  <a:lnTo>
                                    <a:pt x="860" y="850"/>
                                  </a:lnTo>
                                  <a:lnTo>
                                    <a:pt x="855" y="850"/>
                                  </a:lnTo>
                                  <a:lnTo>
                                    <a:pt x="831" y="864"/>
                                  </a:lnTo>
                                  <a:lnTo>
                                    <a:pt x="807" y="883"/>
                                  </a:lnTo>
                                  <a:lnTo>
                                    <a:pt x="807" y="888"/>
                                  </a:lnTo>
                                  <a:lnTo>
                                    <a:pt x="802" y="888"/>
                                  </a:lnTo>
                                  <a:lnTo>
                                    <a:pt x="778" y="936"/>
                                  </a:lnTo>
                                  <a:lnTo>
                                    <a:pt x="783" y="931"/>
                                  </a:lnTo>
                                  <a:lnTo>
                                    <a:pt x="754" y="946"/>
                                  </a:lnTo>
                                  <a:lnTo>
                                    <a:pt x="749" y="951"/>
                                  </a:lnTo>
                                  <a:lnTo>
                                    <a:pt x="749" y="955"/>
                                  </a:lnTo>
                                  <a:lnTo>
                                    <a:pt x="725" y="1191"/>
                                  </a:lnTo>
                                  <a:lnTo>
                                    <a:pt x="735" y="1181"/>
                                  </a:lnTo>
                                  <a:lnTo>
                                    <a:pt x="586" y="1181"/>
                                  </a:lnTo>
                                  <a:lnTo>
                                    <a:pt x="562" y="1176"/>
                                  </a:lnTo>
                                  <a:lnTo>
                                    <a:pt x="360" y="1176"/>
                                  </a:lnTo>
                                  <a:lnTo>
                                    <a:pt x="356" y="1176"/>
                                  </a:lnTo>
                                  <a:lnTo>
                                    <a:pt x="351" y="1181"/>
                                  </a:lnTo>
                                  <a:lnTo>
                                    <a:pt x="327" y="1215"/>
                                  </a:lnTo>
                                  <a:lnTo>
                                    <a:pt x="336" y="1210"/>
                                  </a:lnTo>
                                  <a:lnTo>
                                    <a:pt x="308" y="1210"/>
                                  </a:lnTo>
                                  <a:lnTo>
                                    <a:pt x="317" y="1215"/>
                                  </a:lnTo>
                                  <a:lnTo>
                                    <a:pt x="293" y="1167"/>
                                  </a:lnTo>
                                  <a:lnTo>
                                    <a:pt x="293" y="1172"/>
                                  </a:lnTo>
                                  <a:lnTo>
                                    <a:pt x="269" y="768"/>
                                  </a:lnTo>
                                  <a:lnTo>
                                    <a:pt x="269" y="763"/>
                                  </a:lnTo>
                                  <a:lnTo>
                                    <a:pt x="264" y="763"/>
                                  </a:lnTo>
                                  <a:lnTo>
                                    <a:pt x="236" y="735"/>
                                  </a:lnTo>
                                  <a:lnTo>
                                    <a:pt x="240" y="735"/>
                                  </a:lnTo>
                                  <a:lnTo>
                                    <a:pt x="192" y="571"/>
                                  </a:lnTo>
                                  <a:lnTo>
                                    <a:pt x="120" y="470"/>
                                  </a:lnTo>
                                  <a:lnTo>
                                    <a:pt x="116" y="470"/>
                                  </a:lnTo>
                                  <a:lnTo>
                                    <a:pt x="87" y="442"/>
                                  </a:lnTo>
                                  <a:lnTo>
                                    <a:pt x="92" y="442"/>
                                  </a:lnTo>
                                  <a:lnTo>
                                    <a:pt x="68" y="389"/>
                                  </a:lnTo>
                                  <a:lnTo>
                                    <a:pt x="44" y="331"/>
                                  </a:lnTo>
                                  <a:lnTo>
                                    <a:pt x="39" y="326"/>
                                  </a:lnTo>
                                  <a:lnTo>
                                    <a:pt x="34" y="326"/>
                                  </a:lnTo>
                                  <a:lnTo>
                                    <a:pt x="29" y="326"/>
                                  </a:lnTo>
                                  <a:lnTo>
                                    <a:pt x="0" y="350"/>
                                  </a:lnTo>
                                  <a:lnTo>
                                    <a:pt x="10"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681"/>
                          <wps:cNvSpPr>
                            <a:spLocks/>
                          </wps:cNvSpPr>
                          <wps:spPr bwMode="auto">
                            <a:xfrm>
                              <a:off x="9193" y="1350"/>
                              <a:ext cx="48" cy="24"/>
                            </a:xfrm>
                            <a:custGeom>
                              <a:avLst/>
                              <a:gdLst>
                                <a:gd name="T0" fmla="*/ 39 w 48"/>
                                <a:gd name="T1" fmla="*/ 24 h 24"/>
                                <a:gd name="T2" fmla="*/ 43 w 48"/>
                                <a:gd name="T3" fmla="*/ 24 h 24"/>
                                <a:gd name="T4" fmla="*/ 48 w 48"/>
                                <a:gd name="T5" fmla="*/ 19 h 24"/>
                                <a:gd name="T6" fmla="*/ 48 w 48"/>
                                <a:gd name="T7" fmla="*/ 9 h 24"/>
                                <a:gd name="T8" fmla="*/ 43 w 48"/>
                                <a:gd name="T9" fmla="*/ 5 h 24"/>
                                <a:gd name="T10" fmla="*/ 39 w 48"/>
                                <a:gd name="T11" fmla="*/ 5 h 24"/>
                                <a:gd name="T12" fmla="*/ 15 w 48"/>
                                <a:gd name="T13" fmla="*/ 0 h 24"/>
                                <a:gd name="T14" fmla="*/ 10 w 48"/>
                                <a:gd name="T15" fmla="*/ 0 h 24"/>
                                <a:gd name="T16" fmla="*/ 10 w 48"/>
                                <a:gd name="T17" fmla="*/ 5 h 24"/>
                                <a:gd name="T18" fmla="*/ 5 w 48"/>
                                <a:gd name="T19" fmla="*/ 9 h 24"/>
                                <a:gd name="T20" fmla="*/ 0 w 48"/>
                                <a:gd name="T21" fmla="*/ 9 h 24"/>
                                <a:gd name="T22" fmla="*/ 0 w 48"/>
                                <a:gd name="T23" fmla="*/ 19 h 24"/>
                                <a:gd name="T24" fmla="*/ 5 w 48"/>
                                <a:gd name="T25" fmla="*/ 19 h 24"/>
                                <a:gd name="T26" fmla="*/ 5 w 48"/>
                                <a:gd name="T27" fmla="*/ 24 h 24"/>
                                <a:gd name="T28" fmla="*/ 15 w 48"/>
                                <a:gd name="T29" fmla="*/ 24 h 24"/>
                                <a:gd name="T30" fmla="*/ 15 w 48"/>
                                <a:gd name="T31" fmla="*/ 19 h 24"/>
                                <a:gd name="T32" fmla="*/ 19 w 48"/>
                                <a:gd name="T33" fmla="*/ 14 h 24"/>
                                <a:gd name="T34" fmla="*/ 15 w 48"/>
                                <a:gd name="T35" fmla="*/ 19 h 24"/>
                                <a:gd name="T36" fmla="*/ 39 w 48"/>
                                <a:gd name="T3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24">
                                  <a:moveTo>
                                    <a:pt x="39" y="24"/>
                                  </a:moveTo>
                                  <a:lnTo>
                                    <a:pt x="43" y="24"/>
                                  </a:lnTo>
                                  <a:lnTo>
                                    <a:pt x="48" y="19"/>
                                  </a:lnTo>
                                  <a:lnTo>
                                    <a:pt x="48" y="9"/>
                                  </a:lnTo>
                                  <a:lnTo>
                                    <a:pt x="43" y="5"/>
                                  </a:lnTo>
                                  <a:lnTo>
                                    <a:pt x="39" y="5"/>
                                  </a:lnTo>
                                  <a:lnTo>
                                    <a:pt x="15" y="0"/>
                                  </a:lnTo>
                                  <a:lnTo>
                                    <a:pt x="10" y="0"/>
                                  </a:lnTo>
                                  <a:lnTo>
                                    <a:pt x="10" y="5"/>
                                  </a:lnTo>
                                  <a:lnTo>
                                    <a:pt x="5" y="9"/>
                                  </a:lnTo>
                                  <a:lnTo>
                                    <a:pt x="0" y="9"/>
                                  </a:lnTo>
                                  <a:lnTo>
                                    <a:pt x="0" y="19"/>
                                  </a:lnTo>
                                  <a:lnTo>
                                    <a:pt x="5" y="19"/>
                                  </a:lnTo>
                                  <a:lnTo>
                                    <a:pt x="5" y="24"/>
                                  </a:lnTo>
                                  <a:lnTo>
                                    <a:pt x="15" y="24"/>
                                  </a:lnTo>
                                  <a:lnTo>
                                    <a:pt x="15" y="19"/>
                                  </a:lnTo>
                                  <a:lnTo>
                                    <a:pt x="19" y="14"/>
                                  </a:lnTo>
                                  <a:lnTo>
                                    <a:pt x="15" y="19"/>
                                  </a:lnTo>
                                  <a:lnTo>
                                    <a:pt x="3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1682"/>
                          <wps:cNvSpPr>
                            <a:spLocks/>
                          </wps:cNvSpPr>
                          <wps:spPr bwMode="auto">
                            <a:xfrm>
                              <a:off x="9097" y="1369"/>
                              <a:ext cx="43" cy="34"/>
                            </a:xfrm>
                            <a:custGeom>
                              <a:avLst/>
                              <a:gdLst>
                                <a:gd name="T0" fmla="*/ 39 w 43"/>
                                <a:gd name="T1" fmla="*/ 19 h 34"/>
                                <a:gd name="T2" fmla="*/ 39 w 43"/>
                                <a:gd name="T3" fmla="*/ 14 h 34"/>
                                <a:gd name="T4" fmla="*/ 43 w 43"/>
                                <a:gd name="T5" fmla="*/ 14 h 34"/>
                                <a:gd name="T6" fmla="*/ 43 w 43"/>
                                <a:gd name="T7" fmla="*/ 5 h 34"/>
                                <a:gd name="T8" fmla="*/ 39 w 43"/>
                                <a:gd name="T9" fmla="*/ 5 h 34"/>
                                <a:gd name="T10" fmla="*/ 39 w 43"/>
                                <a:gd name="T11" fmla="*/ 0 h 34"/>
                                <a:gd name="T12" fmla="*/ 29 w 43"/>
                                <a:gd name="T13" fmla="*/ 0 h 34"/>
                                <a:gd name="T14" fmla="*/ 5 w 43"/>
                                <a:gd name="T15" fmla="*/ 14 h 34"/>
                                <a:gd name="T16" fmla="*/ 5 w 43"/>
                                <a:gd name="T17" fmla="*/ 19 h 34"/>
                                <a:gd name="T18" fmla="*/ 0 w 43"/>
                                <a:gd name="T19" fmla="*/ 19 h 34"/>
                                <a:gd name="T20" fmla="*/ 0 w 43"/>
                                <a:gd name="T21" fmla="*/ 29 h 34"/>
                                <a:gd name="T22" fmla="*/ 5 w 43"/>
                                <a:gd name="T23" fmla="*/ 29 h 34"/>
                                <a:gd name="T24" fmla="*/ 5 w 43"/>
                                <a:gd name="T25" fmla="*/ 34 h 34"/>
                                <a:gd name="T26" fmla="*/ 15 w 43"/>
                                <a:gd name="T27" fmla="*/ 34 h 34"/>
                                <a:gd name="T28" fmla="*/ 39 w 43"/>
                                <a:gd name="T29"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34">
                                  <a:moveTo>
                                    <a:pt x="39" y="19"/>
                                  </a:moveTo>
                                  <a:lnTo>
                                    <a:pt x="39" y="14"/>
                                  </a:lnTo>
                                  <a:lnTo>
                                    <a:pt x="43" y="14"/>
                                  </a:lnTo>
                                  <a:lnTo>
                                    <a:pt x="43" y="5"/>
                                  </a:lnTo>
                                  <a:lnTo>
                                    <a:pt x="39" y="5"/>
                                  </a:lnTo>
                                  <a:lnTo>
                                    <a:pt x="39" y="0"/>
                                  </a:lnTo>
                                  <a:lnTo>
                                    <a:pt x="29" y="0"/>
                                  </a:lnTo>
                                  <a:lnTo>
                                    <a:pt x="5" y="14"/>
                                  </a:lnTo>
                                  <a:lnTo>
                                    <a:pt x="5" y="19"/>
                                  </a:lnTo>
                                  <a:lnTo>
                                    <a:pt x="0" y="19"/>
                                  </a:lnTo>
                                  <a:lnTo>
                                    <a:pt x="0" y="29"/>
                                  </a:lnTo>
                                  <a:lnTo>
                                    <a:pt x="5" y="29"/>
                                  </a:lnTo>
                                  <a:lnTo>
                                    <a:pt x="5" y="34"/>
                                  </a:lnTo>
                                  <a:lnTo>
                                    <a:pt x="15" y="34"/>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683"/>
                          <wps:cNvSpPr>
                            <a:spLocks/>
                          </wps:cNvSpPr>
                          <wps:spPr bwMode="auto">
                            <a:xfrm>
                              <a:off x="9035" y="1441"/>
                              <a:ext cx="29" cy="48"/>
                            </a:xfrm>
                            <a:custGeom>
                              <a:avLst/>
                              <a:gdLst>
                                <a:gd name="T0" fmla="*/ 29 w 29"/>
                                <a:gd name="T1" fmla="*/ 14 h 48"/>
                                <a:gd name="T2" fmla="*/ 29 w 29"/>
                                <a:gd name="T3" fmla="*/ 5 h 48"/>
                                <a:gd name="T4" fmla="*/ 24 w 29"/>
                                <a:gd name="T5" fmla="*/ 5 h 48"/>
                                <a:gd name="T6" fmla="*/ 24 w 29"/>
                                <a:gd name="T7" fmla="*/ 0 h 48"/>
                                <a:gd name="T8" fmla="*/ 14 w 29"/>
                                <a:gd name="T9" fmla="*/ 0 h 48"/>
                                <a:gd name="T10" fmla="*/ 14 w 29"/>
                                <a:gd name="T11" fmla="*/ 5 h 48"/>
                                <a:gd name="T12" fmla="*/ 9 w 29"/>
                                <a:gd name="T13" fmla="*/ 5 h 48"/>
                                <a:gd name="T14" fmla="*/ 0 w 29"/>
                                <a:gd name="T15" fmla="*/ 34 h 48"/>
                                <a:gd name="T16" fmla="*/ 0 w 29"/>
                                <a:gd name="T17" fmla="*/ 43 h 48"/>
                                <a:gd name="T18" fmla="*/ 5 w 29"/>
                                <a:gd name="T19" fmla="*/ 43 h 48"/>
                                <a:gd name="T20" fmla="*/ 5 w 29"/>
                                <a:gd name="T21" fmla="*/ 48 h 48"/>
                                <a:gd name="T22" fmla="*/ 14 w 29"/>
                                <a:gd name="T23" fmla="*/ 48 h 48"/>
                                <a:gd name="T24" fmla="*/ 14 w 29"/>
                                <a:gd name="T25" fmla="*/ 43 h 48"/>
                                <a:gd name="T26" fmla="*/ 19 w 29"/>
                                <a:gd name="T27" fmla="*/ 43 h 48"/>
                                <a:gd name="T28" fmla="*/ 29 w 29"/>
                                <a:gd name="T29" fmla="*/ 1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48">
                                  <a:moveTo>
                                    <a:pt x="29" y="14"/>
                                  </a:moveTo>
                                  <a:lnTo>
                                    <a:pt x="29" y="5"/>
                                  </a:lnTo>
                                  <a:lnTo>
                                    <a:pt x="24" y="5"/>
                                  </a:lnTo>
                                  <a:lnTo>
                                    <a:pt x="24" y="0"/>
                                  </a:lnTo>
                                  <a:lnTo>
                                    <a:pt x="14" y="0"/>
                                  </a:lnTo>
                                  <a:lnTo>
                                    <a:pt x="14" y="5"/>
                                  </a:lnTo>
                                  <a:lnTo>
                                    <a:pt x="9" y="5"/>
                                  </a:lnTo>
                                  <a:lnTo>
                                    <a:pt x="0" y="34"/>
                                  </a:lnTo>
                                  <a:lnTo>
                                    <a:pt x="0" y="43"/>
                                  </a:lnTo>
                                  <a:lnTo>
                                    <a:pt x="5" y="43"/>
                                  </a:lnTo>
                                  <a:lnTo>
                                    <a:pt x="5" y="48"/>
                                  </a:lnTo>
                                  <a:lnTo>
                                    <a:pt x="14" y="48"/>
                                  </a:lnTo>
                                  <a:lnTo>
                                    <a:pt x="14" y="43"/>
                                  </a:lnTo>
                                  <a:lnTo>
                                    <a:pt x="19" y="43"/>
                                  </a:lnTo>
                                  <a:lnTo>
                                    <a:pt x="2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684"/>
                          <wps:cNvSpPr>
                            <a:spLocks/>
                          </wps:cNvSpPr>
                          <wps:spPr bwMode="auto">
                            <a:xfrm>
                              <a:off x="9006" y="1542"/>
                              <a:ext cx="24" cy="48"/>
                            </a:xfrm>
                            <a:custGeom>
                              <a:avLst/>
                              <a:gdLst>
                                <a:gd name="T0" fmla="*/ 24 w 24"/>
                                <a:gd name="T1" fmla="*/ 9 h 48"/>
                                <a:gd name="T2" fmla="*/ 24 w 24"/>
                                <a:gd name="T3" fmla="*/ 5 h 48"/>
                                <a:gd name="T4" fmla="*/ 19 w 24"/>
                                <a:gd name="T5" fmla="*/ 0 h 48"/>
                                <a:gd name="T6" fmla="*/ 10 w 24"/>
                                <a:gd name="T7" fmla="*/ 0 h 48"/>
                                <a:gd name="T8" fmla="*/ 5 w 24"/>
                                <a:gd name="T9" fmla="*/ 5 h 48"/>
                                <a:gd name="T10" fmla="*/ 5 w 24"/>
                                <a:gd name="T11" fmla="*/ 9 h 48"/>
                                <a:gd name="T12" fmla="*/ 0 w 24"/>
                                <a:gd name="T13" fmla="*/ 38 h 48"/>
                                <a:gd name="T14" fmla="*/ 0 w 24"/>
                                <a:gd name="T15" fmla="*/ 43 h 48"/>
                                <a:gd name="T16" fmla="*/ 5 w 24"/>
                                <a:gd name="T17" fmla="*/ 48 h 48"/>
                                <a:gd name="T18" fmla="*/ 14 w 24"/>
                                <a:gd name="T19" fmla="*/ 48 h 48"/>
                                <a:gd name="T20" fmla="*/ 19 w 24"/>
                                <a:gd name="T21" fmla="*/ 43 h 48"/>
                                <a:gd name="T22" fmla="*/ 19 w 24"/>
                                <a:gd name="T23" fmla="*/ 38 h 48"/>
                                <a:gd name="T24" fmla="*/ 24 w 24"/>
                                <a:gd name="T25"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9"/>
                                  </a:moveTo>
                                  <a:lnTo>
                                    <a:pt x="24" y="5"/>
                                  </a:lnTo>
                                  <a:lnTo>
                                    <a:pt x="19" y="0"/>
                                  </a:lnTo>
                                  <a:lnTo>
                                    <a:pt x="10" y="0"/>
                                  </a:lnTo>
                                  <a:lnTo>
                                    <a:pt x="5" y="5"/>
                                  </a:lnTo>
                                  <a:lnTo>
                                    <a:pt x="5" y="9"/>
                                  </a:lnTo>
                                  <a:lnTo>
                                    <a:pt x="0" y="38"/>
                                  </a:lnTo>
                                  <a:lnTo>
                                    <a:pt x="0" y="43"/>
                                  </a:lnTo>
                                  <a:lnTo>
                                    <a:pt x="5" y="48"/>
                                  </a:lnTo>
                                  <a:lnTo>
                                    <a:pt x="14" y="48"/>
                                  </a:lnTo>
                                  <a:lnTo>
                                    <a:pt x="19" y="43"/>
                                  </a:lnTo>
                                  <a:lnTo>
                                    <a:pt x="19" y="38"/>
                                  </a:lnTo>
                                  <a:lnTo>
                                    <a:pt x="2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685"/>
                          <wps:cNvSpPr>
                            <a:spLocks/>
                          </wps:cNvSpPr>
                          <wps:spPr bwMode="auto">
                            <a:xfrm>
                              <a:off x="8963" y="1580"/>
                              <a:ext cx="24" cy="48"/>
                            </a:xfrm>
                            <a:custGeom>
                              <a:avLst/>
                              <a:gdLst>
                                <a:gd name="T0" fmla="*/ 5 w 24"/>
                                <a:gd name="T1" fmla="*/ 39 h 48"/>
                                <a:gd name="T2" fmla="*/ 5 w 24"/>
                                <a:gd name="T3" fmla="*/ 44 h 48"/>
                                <a:gd name="T4" fmla="*/ 9 w 24"/>
                                <a:gd name="T5" fmla="*/ 48 h 48"/>
                                <a:gd name="T6" fmla="*/ 19 w 24"/>
                                <a:gd name="T7" fmla="*/ 48 h 48"/>
                                <a:gd name="T8" fmla="*/ 24 w 24"/>
                                <a:gd name="T9" fmla="*/ 44 h 48"/>
                                <a:gd name="T10" fmla="*/ 24 w 24"/>
                                <a:gd name="T11" fmla="*/ 39 h 48"/>
                                <a:gd name="T12" fmla="*/ 19 w 24"/>
                                <a:gd name="T13" fmla="*/ 10 h 48"/>
                                <a:gd name="T14" fmla="*/ 19 w 24"/>
                                <a:gd name="T15" fmla="*/ 5 h 48"/>
                                <a:gd name="T16" fmla="*/ 14 w 24"/>
                                <a:gd name="T17" fmla="*/ 0 h 48"/>
                                <a:gd name="T18" fmla="*/ 5 w 24"/>
                                <a:gd name="T19" fmla="*/ 0 h 48"/>
                                <a:gd name="T20" fmla="*/ 0 w 24"/>
                                <a:gd name="T21" fmla="*/ 5 h 48"/>
                                <a:gd name="T22" fmla="*/ 0 w 24"/>
                                <a:gd name="T23" fmla="*/ 10 h 48"/>
                                <a:gd name="T24" fmla="*/ 5 w 24"/>
                                <a:gd name="T25"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9"/>
                                  </a:moveTo>
                                  <a:lnTo>
                                    <a:pt x="5" y="44"/>
                                  </a:lnTo>
                                  <a:lnTo>
                                    <a:pt x="9" y="48"/>
                                  </a:lnTo>
                                  <a:lnTo>
                                    <a:pt x="19" y="48"/>
                                  </a:lnTo>
                                  <a:lnTo>
                                    <a:pt x="24" y="44"/>
                                  </a:lnTo>
                                  <a:lnTo>
                                    <a:pt x="24" y="39"/>
                                  </a:lnTo>
                                  <a:lnTo>
                                    <a:pt x="19" y="10"/>
                                  </a:lnTo>
                                  <a:lnTo>
                                    <a:pt x="19" y="5"/>
                                  </a:lnTo>
                                  <a:lnTo>
                                    <a:pt x="14" y="0"/>
                                  </a:lnTo>
                                  <a:lnTo>
                                    <a:pt x="5" y="0"/>
                                  </a:lnTo>
                                  <a:lnTo>
                                    <a:pt x="0" y="5"/>
                                  </a:lnTo>
                                  <a:lnTo>
                                    <a:pt x="0" y="10"/>
                                  </a:lnTo>
                                  <a:lnTo>
                                    <a:pt x="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686"/>
                          <wps:cNvSpPr>
                            <a:spLocks/>
                          </wps:cNvSpPr>
                          <wps:spPr bwMode="auto">
                            <a:xfrm>
                              <a:off x="8944" y="1479"/>
                              <a:ext cx="19" cy="48"/>
                            </a:xfrm>
                            <a:custGeom>
                              <a:avLst/>
                              <a:gdLst>
                                <a:gd name="T0" fmla="*/ 0 w 19"/>
                                <a:gd name="T1" fmla="*/ 39 h 48"/>
                                <a:gd name="T2" fmla="*/ 0 w 19"/>
                                <a:gd name="T3" fmla="*/ 44 h 48"/>
                                <a:gd name="T4" fmla="*/ 4 w 19"/>
                                <a:gd name="T5" fmla="*/ 44 h 48"/>
                                <a:gd name="T6" fmla="*/ 4 w 19"/>
                                <a:gd name="T7" fmla="*/ 48 h 48"/>
                                <a:gd name="T8" fmla="*/ 14 w 19"/>
                                <a:gd name="T9" fmla="*/ 48 h 48"/>
                                <a:gd name="T10" fmla="*/ 14 w 19"/>
                                <a:gd name="T11" fmla="*/ 44 h 48"/>
                                <a:gd name="T12" fmla="*/ 19 w 19"/>
                                <a:gd name="T13" fmla="*/ 44 h 48"/>
                                <a:gd name="T14" fmla="*/ 19 w 19"/>
                                <a:gd name="T15" fmla="*/ 5 h 48"/>
                                <a:gd name="T16" fmla="*/ 14 w 19"/>
                                <a:gd name="T17" fmla="*/ 5 h 48"/>
                                <a:gd name="T18" fmla="*/ 14 w 19"/>
                                <a:gd name="T19" fmla="*/ 0 h 48"/>
                                <a:gd name="T20" fmla="*/ 4 w 19"/>
                                <a:gd name="T21" fmla="*/ 0 h 48"/>
                                <a:gd name="T22" fmla="*/ 4 w 19"/>
                                <a:gd name="T23" fmla="*/ 5 h 48"/>
                                <a:gd name="T24" fmla="*/ 0 w 19"/>
                                <a:gd name="T25" fmla="*/ 5 h 48"/>
                                <a:gd name="T26" fmla="*/ 0 w 19"/>
                                <a:gd name="T27" fmla="*/ 10 h 48"/>
                                <a:gd name="T28" fmla="*/ 0 w 19"/>
                                <a:gd name="T29"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9"/>
                                  </a:moveTo>
                                  <a:lnTo>
                                    <a:pt x="0" y="44"/>
                                  </a:lnTo>
                                  <a:lnTo>
                                    <a:pt x="4" y="44"/>
                                  </a:lnTo>
                                  <a:lnTo>
                                    <a:pt x="4" y="48"/>
                                  </a:lnTo>
                                  <a:lnTo>
                                    <a:pt x="14" y="48"/>
                                  </a:lnTo>
                                  <a:lnTo>
                                    <a:pt x="14" y="44"/>
                                  </a:lnTo>
                                  <a:lnTo>
                                    <a:pt x="19" y="44"/>
                                  </a:lnTo>
                                  <a:lnTo>
                                    <a:pt x="19" y="5"/>
                                  </a:lnTo>
                                  <a:lnTo>
                                    <a:pt x="14" y="5"/>
                                  </a:lnTo>
                                  <a:lnTo>
                                    <a:pt x="14" y="0"/>
                                  </a:lnTo>
                                  <a:lnTo>
                                    <a:pt x="4" y="0"/>
                                  </a:lnTo>
                                  <a:lnTo>
                                    <a:pt x="4" y="5"/>
                                  </a:lnTo>
                                  <a:lnTo>
                                    <a:pt x="0" y="5"/>
                                  </a:lnTo>
                                  <a:lnTo>
                                    <a:pt x="0" y="1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687"/>
                          <wps:cNvSpPr>
                            <a:spLocks/>
                          </wps:cNvSpPr>
                          <wps:spPr bwMode="auto">
                            <a:xfrm>
                              <a:off x="8934" y="1374"/>
                              <a:ext cx="24" cy="48"/>
                            </a:xfrm>
                            <a:custGeom>
                              <a:avLst/>
                              <a:gdLst>
                                <a:gd name="T0" fmla="*/ 5 w 24"/>
                                <a:gd name="T1" fmla="*/ 38 h 48"/>
                                <a:gd name="T2" fmla="*/ 5 w 24"/>
                                <a:gd name="T3" fmla="*/ 43 h 48"/>
                                <a:gd name="T4" fmla="*/ 10 w 24"/>
                                <a:gd name="T5" fmla="*/ 48 h 48"/>
                                <a:gd name="T6" fmla="*/ 19 w 24"/>
                                <a:gd name="T7" fmla="*/ 48 h 48"/>
                                <a:gd name="T8" fmla="*/ 24 w 24"/>
                                <a:gd name="T9" fmla="*/ 43 h 48"/>
                                <a:gd name="T10" fmla="*/ 24 w 24"/>
                                <a:gd name="T11" fmla="*/ 38 h 48"/>
                                <a:gd name="T12" fmla="*/ 19 w 24"/>
                                <a:gd name="T13" fmla="*/ 9 h 48"/>
                                <a:gd name="T14" fmla="*/ 19 w 24"/>
                                <a:gd name="T15" fmla="*/ 5 h 48"/>
                                <a:gd name="T16" fmla="*/ 14 w 24"/>
                                <a:gd name="T17" fmla="*/ 0 h 48"/>
                                <a:gd name="T18" fmla="*/ 5 w 24"/>
                                <a:gd name="T19" fmla="*/ 0 h 48"/>
                                <a:gd name="T20" fmla="*/ 0 w 24"/>
                                <a:gd name="T21" fmla="*/ 5 h 48"/>
                                <a:gd name="T22" fmla="*/ 0 w 24"/>
                                <a:gd name="T23" fmla="*/ 9 h 48"/>
                                <a:gd name="T24" fmla="*/ 5 w 24"/>
                                <a:gd name="T25"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8"/>
                                  </a:moveTo>
                                  <a:lnTo>
                                    <a:pt x="5" y="43"/>
                                  </a:lnTo>
                                  <a:lnTo>
                                    <a:pt x="10" y="48"/>
                                  </a:lnTo>
                                  <a:lnTo>
                                    <a:pt x="19" y="48"/>
                                  </a:lnTo>
                                  <a:lnTo>
                                    <a:pt x="24" y="43"/>
                                  </a:lnTo>
                                  <a:lnTo>
                                    <a:pt x="24" y="38"/>
                                  </a:lnTo>
                                  <a:lnTo>
                                    <a:pt x="19" y="9"/>
                                  </a:lnTo>
                                  <a:lnTo>
                                    <a:pt x="19" y="5"/>
                                  </a:lnTo>
                                  <a:lnTo>
                                    <a:pt x="14" y="0"/>
                                  </a:lnTo>
                                  <a:lnTo>
                                    <a:pt x="5" y="0"/>
                                  </a:lnTo>
                                  <a:lnTo>
                                    <a:pt x="0" y="5"/>
                                  </a:lnTo>
                                  <a:lnTo>
                                    <a:pt x="0" y="9"/>
                                  </a:lnTo>
                                  <a:lnTo>
                                    <a:pt x="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688"/>
                          <wps:cNvSpPr>
                            <a:spLocks/>
                          </wps:cNvSpPr>
                          <wps:spPr bwMode="auto">
                            <a:xfrm>
                              <a:off x="8924" y="1268"/>
                              <a:ext cx="24" cy="48"/>
                            </a:xfrm>
                            <a:custGeom>
                              <a:avLst/>
                              <a:gdLst>
                                <a:gd name="T0" fmla="*/ 5 w 24"/>
                                <a:gd name="T1" fmla="*/ 39 h 48"/>
                                <a:gd name="T2" fmla="*/ 5 w 24"/>
                                <a:gd name="T3" fmla="*/ 43 h 48"/>
                                <a:gd name="T4" fmla="*/ 10 w 24"/>
                                <a:gd name="T5" fmla="*/ 48 h 48"/>
                                <a:gd name="T6" fmla="*/ 20 w 24"/>
                                <a:gd name="T7" fmla="*/ 48 h 48"/>
                                <a:gd name="T8" fmla="*/ 24 w 24"/>
                                <a:gd name="T9" fmla="*/ 43 h 48"/>
                                <a:gd name="T10" fmla="*/ 24 w 24"/>
                                <a:gd name="T11" fmla="*/ 39 h 48"/>
                                <a:gd name="T12" fmla="*/ 20 w 24"/>
                                <a:gd name="T13" fmla="*/ 10 h 48"/>
                                <a:gd name="T14" fmla="*/ 20 w 24"/>
                                <a:gd name="T15" fmla="*/ 5 h 48"/>
                                <a:gd name="T16" fmla="*/ 15 w 24"/>
                                <a:gd name="T17" fmla="*/ 0 h 48"/>
                                <a:gd name="T18" fmla="*/ 5 w 24"/>
                                <a:gd name="T19" fmla="*/ 0 h 48"/>
                                <a:gd name="T20" fmla="*/ 0 w 24"/>
                                <a:gd name="T21" fmla="*/ 5 h 48"/>
                                <a:gd name="T22" fmla="*/ 0 w 24"/>
                                <a:gd name="T23" fmla="*/ 10 h 48"/>
                                <a:gd name="T24" fmla="*/ 5 w 24"/>
                                <a:gd name="T25"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9"/>
                                  </a:moveTo>
                                  <a:lnTo>
                                    <a:pt x="5" y="43"/>
                                  </a:lnTo>
                                  <a:lnTo>
                                    <a:pt x="10" y="48"/>
                                  </a:lnTo>
                                  <a:lnTo>
                                    <a:pt x="20" y="48"/>
                                  </a:lnTo>
                                  <a:lnTo>
                                    <a:pt x="24" y="43"/>
                                  </a:lnTo>
                                  <a:lnTo>
                                    <a:pt x="24" y="39"/>
                                  </a:lnTo>
                                  <a:lnTo>
                                    <a:pt x="20" y="10"/>
                                  </a:lnTo>
                                  <a:lnTo>
                                    <a:pt x="20" y="5"/>
                                  </a:lnTo>
                                  <a:lnTo>
                                    <a:pt x="15" y="0"/>
                                  </a:lnTo>
                                  <a:lnTo>
                                    <a:pt x="5" y="0"/>
                                  </a:lnTo>
                                  <a:lnTo>
                                    <a:pt x="0" y="5"/>
                                  </a:lnTo>
                                  <a:lnTo>
                                    <a:pt x="0" y="10"/>
                                  </a:lnTo>
                                  <a:lnTo>
                                    <a:pt x="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1689"/>
                          <wps:cNvSpPr>
                            <a:spLocks/>
                          </wps:cNvSpPr>
                          <wps:spPr bwMode="auto">
                            <a:xfrm>
                              <a:off x="8886" y="1182"/>
                              <a:ext cx="43" cy="33"/>
                            </a:xfrm>
                            <a:custGeom>
                              <a:avLst/>
                              <a:gdLst>
                                <a:gd name="T0" fmla="*/ 29 w 43"/>
                                <a:gd name="T1" fmla="*/ 28 h 33"/>
                                <a:gd name="T2" fmla="*/ 29 w 43"/>
                                <a:gd name="T3" fmla="*/ 33 h 33"/>
                                <a:gd name="T4" fmla="*/ 38 w 43"/>
                                <a:gd name="T5" fmla="*/ 33 h 33"/>
                                <a:gd name="T6" fmla="*/ 38 w 43"/>
                                <a:gd name="T7" fmla="*/ 28 h 33"/>
                                <a:gd name="T8" fmla="*/ 43 w 43"/>
                                <a:gd name="T9" fmla="*/ 28 h 33"/>
                                <a:gd name="T10" fmla="*/ 43 w 43"/>
                                <a:gd name="T11" fmla="*/ 19 h 33"/>
                                <a:gd name="T12" fmla="*/ 38 w 43"/>
                                <a:gd name="T13" fmla="*/ 19 h 33"/>
                                <a:gd name="T14" fmla="*/ 24 w 43"/>
                                <a:gd name="T15" fmla="*/ 4 h 33"/>
                                <a:gd name="T16" fmla="*/ 24 w 43"/>
                                <a:gd name="T17" fmla="*/ 0 h 33"/>
                                <a:gd name="T18" fmla="*/ 5 w 43"/>
                                <a:gd name="T19" fmla="*/ 0 h 33"/>
                                <a:gd name="T20" fmla="*/ 5 w 43"/>
                                <a:gd name="T21" fmla="*/ 4 h 33"/>
                                <a:gd name="T22" fmla="*/ 0 w 43"/>
                                <a:gd name="T23" fmla="*/ 4 h 33"/>
                                <a:gd name="T24" fmla="*/ 0 w 43"/>
                                <a:gd name="T25" fmla="*/ 14 h 33"/>
                                <a:gd name="T26" fmla="*/ 5 w 43"/>
                                <a:gd name="T27" fmla="*/ 14 h 33"/>
                                <a:gd name="T28" fmla="*/ 5 w 43"/>
                                <a:gd name="T29" fmla="*/ 19 h 33"/>
                                <a:gd name="T30" fmla="*/ 10 w 43"/>
                                <a:gd name="T31" fmla="*/ 19 h 33"/>
                                <a:gd name="T32" fmla="*/ 19 w 43"/>
                                <a:gd name="T33" fmla="*/ 19 h 33"/>
                                <a:gd name="T34" fmla="*/ 14 w 43"/>
                                <a:gd name="T35" fmla="*/ 14 h 33"/>
                                <a:gd name="T36" fmla="*/ 29 w 43"/>
                                <a:gd name="T37" fmla="*/ 2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 h="33">
                                  <a:moveTo>
                                    <a:pt x="29" y="28"/>
                                  </a:moveTo>
                                  <a:lnTo>
                                    <a:pt x="29" y="33"/>
                                  </a:lnTo>
                                  <a:lnTo>
                                    <a:pt x="38" y="33"/>
                                  </a:lnTo>
                                  <a:lnTo>
                                    <a:pt x="38" y="28"/>
                                  </a:lnTo>
                                  <a:lnTo>
                                    <a:pt x="43" y="28"/>
                                  </a:lnTo>
                                  <a:lnTo>
                                    <a:pt x="43" y="19"/>
                                  </a:lnTo>
                                  <a:lnTo>
                                    <a:pt x="38" y="19"/>
                                  </a:lnTo>
                                  <a:lnTo>
                                    <a:pt x="24" y="4"/>
                                  </a:lnTo>
                                  <a:lnTo>
                                    <a:pt x="24" y="0"/>
                                  </a:lnTo>
                                  <a:lnTo>
                                    <a:pt x="5" y="0"/>
                                  </a:lnTo>
                                  <a:lnTo>
                                    <a:pt x="5" y="4"/>
                                  </a:lnTo>
                                  <a:lnTo>
                                    <a:pt x="0" y="4"/>
                                  </a:lnTo>
                                  <a:lnTo>
                                    <a:pt x="0" y="14"/>
                                  </a:lnTo>
                                  <a:lnTo>
                                    <a:pt x="5" y="14"/>
                                  </a:lnTo>
                                  <a:lnTo>
                                    <a:pt x="5" y="19"/>
                                  </a:lnTo>
                                  <a:lnTo>
                                    <a:pt x="10" y="19"/>
                                  </a:lnTo>
                                  <a:lnTo>
                                    <a:pt x="19" y="19"/>
                                  </a:lnTo>
                                  <a:lnTo>
                                    <a:pt x="14" y="14"/>
                                  </a:lnTo>
                                  <a:lnTo>
                                    <a:pt x="2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1690"/>
                          <wps:cNvSpPr>
                            <a:spLocks/>
                          </wps:cNvSpPr>
                          <wps:spPr bwMode="auto">
                            <a:xfrm>
                              <a:off x="8785" y="1162"/>
                              <a:ext cx="48" cy="24"/>
                            </a:xfrm>
                            <a:custGeom>
                              <a:avLst/>
                              <a:gdLst>
                                <a:gd name="T0" fmla="*/ 38 w 48"/>
                                <a:gd name="T1" fmla="*/ 20 h 24"/>
                                <a:gd name="T2" fmla="*/ 43 w 48"/>
                                <a:gd name="T3" fmla="*/ 20 h 24"/>
                                <a:gd name="T4" fmla="*/ 43 w 48"/>
                                <a:gd name="T5" fmla="*/ 15 h 24"/>
                                <a:gd name="T6" fmla="*/ 48 w 48"/>
                                <a:gd name="T7" fmla="*/ 15 h 24"/>
                                <a:gd name="T8" fmla="*/ 48 w 48"/>
                                <a:gd name="T9" fmla="*/ 5 h 24"/>
                                <a:gd name="T10" fmla="*/ 43 w 48"/>
                                <a:gd name="T11" fmla="*/ 5 h 24"/>
                                <a:gd name="T12" fmla="*/ 43 w 48"/>
                                <a:gd name="T13" fmla="*/ 0 h 24"/>
                                <a:gd name="T14" fmla="*/ 38 w 48"/>
                                <a:gd name="T15" fmla="*/ 0 h 24"/>
                                <a:gd name="T16" fmla="*/ 19 w 48"/>
                                <a:gd name="T17" fmla="*/ 5 h 24"/>
                                <a:gd name="T18" fmla="*/ 24 w 48"/>
                                <a:gd name="T19" fmla="*/ 5 h 24"/>
                                <a:gd name="T20" fmla="*/ 14 w 48"/>
                                <a:gd name="T21" fmla="*/ 0 h 24"/>
                                <a:gd name="T22" fmla="*/ 5 w 48"/>
                                <a:gd name="T23" fmla="*/ 0 h 24"/>
                                <a:gd name="T24" fmla="*/ 5 w 48"/>
                                <a:gd name="T25" fmla="*/ 5 h 24"/>
                                <a:gd name="T26" fmla="*/ 0 w 48"/>
                                <a:gd name="T27" fmla="*/ 5 h 24"/>
                                <a:gd name="T28" fmla="*/ 0 w 48"/>
                                <a:gd name="T29" fmla="*/ 15 h 24"/>
                                <a:gd name="T30" fmla="*/ 5 w 48"/>
                                <a:gd name="T31" fmla="*/ 15 h 24"/>
                                <a:gd name="T32" fmla="*/ 5 w 48"/>
                                <a:gd name="T33" fmla="*/ 20 h 24"/>
                                <a:gd name="T34" fmla="*/ 14 w 48"/>
                                <a:gd name="T35" fmla="*/ 24 h 24"/>
                                <a:gd name="T36" fmla="*/ 19 w 48"/>
                                <a:gd name="T37" fmla="*/ 24 h 24"/>
                                <a:gd name="T38" fmla="*/ 38 w 48"/>
                                <a:gd name="T39"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8" h="24">
                                  <a:moveTo>
                                    <a:pt x="38" y="20"/>
                                  </a:moveTo>
                                  <a:lnTo>
                                    <a:pt x="43" y="20"/>
                                  </a:lnTo>
                                  <a:lnTo>
                                    <a:pt x="43" y="15"/>
                                  </a:lnTo>
                                  <a:lnTo>
                                    <a:pt x="48" y="15"/>
                                  </a:lnTo>
                                  <a:lnTo>
                                    <a:pt x="48" y="5"/>
                                  </a:lnTo>
                                  <a:lnTo>
                                    <a:pt x="43" y="5"/>
                                  </a:lnTo>
                                  <a:lnTo>
                                    <a:pt x="43" y="0"/>
                                  </a:lnTo>
                                  <a:lnTo>
                                    <a:pt x="38" y="0"/>
                                  </a:lnTo>
                                  <a:lnTo>
                                    <a:pt x="19" y="5"/>
                                  </a:lnTo>
                                  <a:lnTo>
                                    <a:pt x="24" y="5"/>
                                  </a:lnTo>
                                  <a:lnTo>
                                    <a:pt x="14" y="0"/>
                                  </a:lnTo>
                                  <a:lnTo>
                                    <a:pt x="5" y="0"/>
                                  </a:lnTo>
                                  <a:lnTo>
                                    <a:pt x="5" y="5"/>
                                  </a:lnTo>
                                  <a:lnTo>
                                    <a:pt x="0" y="5"/>
                                  </a:lnTo>
                                  <a:lnTo>
                                    <a:pt x="0" y="15"/>
                                  </a:lnTo>
                                  <a:lnTo>
                                    <a:pt x="5" y="15"/>
                                  </a:lnTo>
                                  <a:lnTo>
                                    <a:pt x="5" y="20"/>
                                  </a:lnTo>
                                  <a:lnTo>
                                    <a:pt x="14" y="24"/>
                                  </a:lnTo>
                                  <a:lnTo>
                                    <a:pt x="19" y="24"/>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1691"/>
                          <wps:cNvSpPr>
                            <a:spLocks/>
                          </wps:cNvSpPr>
                          <wps:spPr bwMode="auto">
                            <a:xfrm>
                              <a:off x="8689" y="1138"/>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692"/>
                          <wps:cNvSpPr>
                            <a:spLocks/>
                          </wps:cNvSpPr>
                          <wps:spPr bwMode="auto">
                            <a:xfrm>
                              <a:off x="8588" y="1148"/>
                              <a:ext cx="43" cy="34"/>
                            </a:xfrm>
                            <a:custGeom>
                              <a:avLst/>
                              <a:gdLst>
                                <a:gd name="T0" fmla="*/ 39 w 43"/>
                                <a:gd name="T1" fmla="*/ 19 h 34"/>
                                <a:gd name="T2" fmla="*/ 43 w 43"/>
                                <a:gd name="T3" fmla="*/ 14 h 34"/>
                                <a:gd name="T4" fmla="*/ 43 w 43"/>
                                <a:gd name="T5" fmla="*/ 5 h 34"/>
                                <a:gd name="T6" fmla="*/ 39 w 43"/>
                                <a:gd name="T7" fmla="*/ 0 h 34"/>
                                <a:gd name="T8" fmla="*/ 29 w 43"/>
                                <a:gd name="T9" fmla="*/ 0 h 34"/>
                                <a:gd name="T10" fmla="*/ 10 w 43"/>
                                <a:gd name="T11" fmla="*/ 14 h 34"/>
                                <a:gd name="T12" fmla="*/ 15 w 43"/>
                                <a:gd name="T13" fmla="*/ 14 h 34"/>
                                <a:gd name="T14" fmla="*/ 5 w 43"/>
                                <a:gd name="T15" fmla="*/ 14 h 34"/>
                                <a:gd name="T16" fmla="*/ 5 w 43"/>
                                <a:gd name="T17" fmla="*/ 19 h 34"/>
                                <a:gd name="T18" fmla="*/ 0 w 43"/>
                                <a:gd name="T19" fmla="*/ 19 h 34"/>
                                <a:gd name="T20" fmla="*/ 0 w 43"/>
                                <a:gd name="T21" fmla="*/ 29 h 34"/>
                                <a:gd name="T22" fmla="*/ 5 w 43"/>
                                <a:gd name="T23" fmla="*/ 29 h 34"/>
                                <a:gd name="T24" fmla="*/ 5 w 43"/>
                                <a:gd name="T25" fmla="*/ 34 h 34"/>
                                <a:gd name="T26" fmla="*/ 10 w 43"/>
                                <a:gd name="T27" fmla="*/ 34 h 34"/>
                                <a:gd name="T28" fmla="*/ 15 w 43"/>
                                <a:gd name="T29" fmla="*/ 34 h 34"/>
                                <a:gd name="T30" fmla="*/ 19 w 43"/>
                                <a:gd name="T31" fmla="*/ 34 h 34"/>
                                <a:gd name="T32" fmla="*/ 39 w 43"/>
                                <a:gd name="T33"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34">
                                  <a:moveTo>
                                    <a:pt x="39" y="19"/>
                                  </a:moveTo>
                                  <a:lnTo>
                                    <a:pt x="43" y="14"/>
                                  </a:lnTo>
                                  <a:lnTo>
                                    <a:pt x="43" y="5"/>
                                  </a:lnTo>
                                  <a:lnTo>
                                    <a:pt x="39" y="0"/>
                                  </a:lnTo>
                                  <a:lnTo>
                                    <a:pt x="29" y="0"/>
                                  </a:lnTo>
                                  <a:lnTo>
                                    <a:pt x="10" y="14"/>
                                  </a:lnTo>
                                  <a:lnTo>
                                    <a:pt x="15" y="14"/>
                                  </a:lnTo>
                                  <a:lnTo>
                                    <a:pt x="5" y="14"/>
                                  </a:lnTo>
                                  <a:lnTo>
                                    <a:pt x="5" y="19"/>
                                  </a:lnTo>
                                  <a:lnTo>
                                    <a:pt x="0" y="19"/>
                                  </a:lnTo>
                                  <a:lnTo>
                                    <a:pt x="0" y="29"/>
                                  </a:lnTo>
                                  <a:lnTo>
                                    <a:pt x="5" y="29"/>
                                  </a:lnTo>
                                  <a:lnTo>
                                    <a:pt x="5" y="34"/>
                                  </a:lnTo>
                                  <a:lnTo>
                                    <a:pt x="10" y="34"/>
                                  </a:lnTo>
                                  <a:lnTo>
                                    <a:pt x="15" y="34"/>
                                  </a:lnTo>
                                  <a:lnTo>
                                    <a:pt x="19" y="34"/>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693"/>
                          <wps:cNvSpPr>
                            <a:spLocks/>
                          </wps:cNvSpPr>
                          <wps:spPr bwMode="auto">
                            <a:xfrm>
                              <a:off x="8483" y="1162"/>
                              <a:ext cx="48" cy="24"/>
                            </a:xfrm>
                            <a:custGeom>
                              <a:avLst/>
                              <a:gdLst>
                                <a:gd name="T0" fmla="*/ 38 w 48"/>
                                <a:gd name="T1" fmla="*/ 20 h 24"/>
                                <a:gd name="T2" fmla="*/ 43 w 48"/>
                                <a:gd name="T3" fmla="*/ 20 h 24"/>
                                <a:gd name="T4" fmla="*/ 43 w 48"/>
                                <a:gd name="T5" fmla="*/ 15 h 24"/>
                                <a:gd name="T6" fmla="*/ 48 w 48"/>
                                <a:gd name="T7" fmla="*/ 15 h 24"/>
                                <a:gd name="T8" fmla="*/ 48 w 48"/>
                                <a:gd name="T9" fmla="*/ 5 h 24"/>
                                <a:gd name="T10" fmla="*/ 43 w 48"/>
                                <a:gd name="T11" fmla="*/ 5 h 24"/>
                                <a:gd name="T12" fmla="*/ 43 w 48"/>
                                <a:gd name="T13" fmla="*/ 0 h 24"/>
                                <a:gd name="T14" fmla="*/ 19 w 48"/>
                                <a:gd name="T15" fmla="*/ 0 h 24"/>
                                <a:gd name="T16" fmla="*/ 4 w 48"/>
                                <a:gd name="T17" fmla="*/ 5 h 24"/>
                                <a:gd name="T18" fmla="*/ 4 w 48"/>
                                <a:gd name="T19" fmla="*/ 10 h 24"/>
                                <a:gd name="T20" fmla="*/ 0 w 48"/>
                                <a:gd name="T21" fmla="*/ 10 h 24"/>
                                <a:gd name="T22" fmla="*/ 0 w 48"/>
                                <a:gd name="T23" fmla="*/ 20 h 24"/>
                                <a:gd name="T24" fmla="*/ 4 w 48"/>
                                <a:gd name="T25" fmla="*/ 20 h 24"/>
                                <a:gd name="T26" fmla="*/ 4 w 48"/>
                                <a:gd name="T27" fmla="*/ 24 h 24"/>
                                <a:gd name="T28" fmla="*/ 14 w 48"/>
                                <a:gd name="T29" fmla="*/ 24 h 24"/>
                                <a:gd name="T30" fmla="*/ 28 w 48"/>
                                <a:gd name="T31" fmla="*/ 20 h 24"/>
                                <a:gd name="T32" fmla="*/ 24 w 48"/>
                                <a:gd name="T33" fmla="*/ 20 h 24"/>
                                <a:gd name="T34" fmla="*/ 38 w 48"/>
                                <a:gd name="T35"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4">
                                  <a:moveTo>
                                    <a:pt x="38" y="20"/>
                                  </a:moveTo>
                                  <a:lnTo>
                                    <a:pt x="43" y="20"/>
                                  </a:lnTo>
                                  <a:lnTo>
                                    <a:pt x="43" y="15"/>
                                  </a:lnTo>
                                  <a:lnTo>
                                    <a:pt x="48" y="15"/>
                                  </a:lnTo>
                                  <a:lnTo>
                                    <a:pt x="48" y="5"/>
                                  </a:lnTo>
                                  <a:lnTo>
                                    <a:pt x="43" y="5"/>
                                  </a:lnTo>
                                  <a:lnTo>
                                    <a:pt x="43" y="0"/>
                                  </a:lnTo>
                                  <a:lnTo>
                                    <a:pt x="19" y="0"/>
                                  </a:lnTo>
                                  <a:lnTo>
                                    <a:pt x="4" y="5"/>
                                  </a:lnTo>
                                  <a:lnTo>
                                    <a:pt x="4" y="10"/>
                                  </a:lnTo>
                                  <a:lnTo>
                                    <a:pt x="0" y="10"/>
                                  </a:lnTo>
                                  <a:lnTo>
                                    <a:pt x="0" y="20"/>
                                  </a:lnTo>
                                  <a:lnTo>
                                    <a:pt x="4" y="20"/>
                                  </a:lnTo>
                                  <a:lnTo>
                                    <a:pt x="4" y="24"/>
                                  </a:lnTo>
                                  <a:lnTo>
                                    <a:pt x="14" y="24"/>
                                  </a:lnTo>
                                  <a:lnTo>
                                    <a:pt x="28" y="20"/>
                                  </a:lnTo>
                                  <a:lnTo>
                                    <a:pt x="24"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694"/>
                          <wps:cNvSpPr>
                            <a:spLocks/>
                          </wps:cNvSpPr>
                          <wps:spPr bwMode="auto">
                            <a:xfrm>
                              <a:off x="8411" y="1215"/>
                              <a:ext cx="33" cy="39"/>
                            </a:xfrm>
                            <a:custGeom>
                              <a:avLst/>
                              <a:gdLst>
                                <a:gd name="T0" fmla="*/ 33 w 33"/>
                                <a:gd name="T1" fmla="*/ 15 h 39"/>
                                <a:gd name="T2" fmla="*/ 33 w 33"/>
                                <a:gd name="T3" fmla="*/ 5 h 39"/>
                                <a:gd name="T4" fmla="*/ 28 w 33"/>
                                <a:gd name="T5" fmla="*/ 0 h 39"/>
                                <a:gd name="T6" fmla="*/ 19 w 33"/>
                                <a:gd name="T7" fmla="*/ 0 h 39"/>
                                <a:gd name="T8" fmla="*/ 14 w 33"/>
                                <a:gd name="T9" fmla="*/ 5 h 39"/>
                                <a:gd name="T10" fmla="*/ 4 w 33"/>
                                <a:gd name="T11" fmla="*/ 19 h 39"/>
                                <a:gd name="T12" fmla="*/ 9 w 33"/>
                                <a:gd name="T13" fmla="*/ 19 h 39"/>
                                <a:gd name="T14" fmla="*/ 4 w 33"/>
                                <a:gd name="T15" fmla="*/ 24 h 39"/>
                                <a:gd name="T16" fmla="*/ 0 w 33"/>
                                <a:gd name="T17" fmla="*/ 24 h 39"/>
                                <a:gd name="T18" fmla="*/ 0 w 33"/>
                                <a:gd name="T19" fmla="*/ 34 h 39"/>
                                <a:gd name="T20" fmla="*/ 4 w 33"/>
                                <a:gd name="T21" fmla="*/ 34 h 39"/>
                                <a:gd name="T22" fmla="*/ 4 w 33"/>
                                <a:gd name="T23" fmla="*/ 39 h 39"/>
                                <a:gd name="T24" fmla="*/ 14 w 33"/>
                                <a:gd name="T25" fmla="*/ 39 h 39"/>
                                <a:gd name="T26" fmla="*/ 14 w 33"/>
                                <a:gd name="T27" fmla="*/ 34 h 39"/>
                                <a:gd name="T28" fmla="*/ 19 w 33"/>
                                <a:gd name="T29" fmla="*/ 29 h 39"/>
                                <a:gd name="T30" fmla="*/ 24 w 33"/>
                                <a:gd name="T31" fmla="*/ 29 h 39"/>
                                <a:gd name="T32" fmla="*/ 33 w 33"/>
                                <a:gd name="T33" fmla="*/ 1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39">
                                  <a:moveTo>
                                    <a:pt x="33" y="15"/>
                                  </a:moveTo>
                                  <a:lnTo>
                                    <a:pt x="33" y="5"/>
                                  </a:lnTo>
                                  <a:lnTo>
                                    <a:pt x="28" y="0"/>
                                  </a:lnTo>
                                  <a:lnTo>
                                    <a:pt x="19" y="0"/>
                                  </a:lnTo>
                                  <a:lnTo>
                                    <a:pt x="14" y="5"/>
                                  </a:lnTo>
                                  <a:lnTo>
                                    <a:pt x="4" y="19"/>
                                  </a:lnTo>
                                  <a:lnTo>
                                    <a:pt x="9" y="19"/>
                                  </a:lnTo>
                                  <a:lnTo>
                                    <a:pt x="4" y="24"/>
                                  </a:lnTo>
                                  <a:lnTo>
                                    <a:pt x="0" y="24"/>
                                  </a:lnTo>
                                  <a:lnTo>
                                    <a:pt x="0" y="34"/>
                                  </a:lnTo>
                                  <a:lnTo>
                                    <a:pt x="4" y="34"/>
                                  </a:lnTo>
                                  <a:lnTo>
                                    <a:pt x="4" y="39"/>
                                  </a:lnTo>
                                  <a:lnTo>
                                    <a:pt x="14" y="39"/>
                                  </a:lnTo>
                                  <a:lnTo>
                                    <a:pt x="14" y="34"/>
                                  </a:lnTo>
                                  <a:lnTo>
                                    <a:pt x="19" y="29"/>
                                  </a:lnTo>
                                  <a:lnTo>
                                    <a:pt x="24" y="29"/>
                                  </a:lnTo>
                                  <a:lnTo>
                                    <a:pt x="3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695"/>
                          <wps:cNvSpPr>
                            <a:spLocks/>
                          </wps:cNvSpPr>
                          <wps:spPr bwMode="auto">
                            <a:xfrm>
                              <a:off x="8343" y="1292"/>
                              <a:ext cx="34" cy="43"/>
                            </a:xfrm>
                            <a:custGeom>
                              <a:avLst/>
                              <a:gdLst>
                                <a:gd name="T0" fmla="*/ 34 w 34"/>
                                <a:gd name="T1" fmla="*/ 15 h 43"/>
                                <a:gd name="T2" fmla="*/ 34 w 34"/>
                                <a:gd name="T3" fmla="*/ 5 h 43"/>
                                <a:gd name="T4" fmla="*/ 29 w 34"/>
                                <a:gd name="T5" fmla="*/ 0 h 43"/>
                                <a:gd name="T6" fmla="*/ 20 w 34"/>
                                <a:gd name="T7" fmla="*/ 0 h 43"/>
                                <a:gd name="T8" fmla="*/ 15 w 34"/>
                                <a:gd name="T9" fmla="*/ 5 h 43"/>
                                <a:gd name="T10" fmla="*/ 0 w 34"/>
                                <a:gd name="T11" fmla="*/ 24 h 43"/>
                                <a:gd name="T12" fmla="*/ 0 w 34"/>
                                <a:gd name="T13" fmla="*/ 39 h 43"/>
                                <a:gd name="T14" fmla="*/ 5 w 34"/>
                                <a:gd name="T15" fmla="*/ 39 h 43"/>
                                <a:gd name="T16" fmla="*/ 5 w 34"/>
                                <a:gd name="T17" fmla="*/ 43 h 43"/>
                                <a:gd name="T18" fmla="*/ 15 w 34"/>
                                <a:gd name="T19" fmla="*/ 43 h 43"/>
                                <a:gd name="T20" fmla="*/ 15 w 34"/>
                                <a:gd name="T21" fmla="*/ 39 h 43"/>
                                <a:gd name="T22" fmla="*/ 20 w 34"/>
                                <a:gd name="T23" fmla="*/ 39 h 43"/>
                                <a:gd name="T24" fmla="*/ 20 w 34"/>
                                <a:gd name="T25" fmla="*/ 34 h 43"/>
                                <a:gd name="T26" fmla="*/ 20 w 34"/>
                                <a:gd name="T27" fmla="*/ 29 h 43"/>
                                <a:gd name="T28" fmla="*/ 20 w 34"/>
                                <a:gd name="T29" fmla="*/ 34 h 43"/>
                                <a:gd name="T30" fmla="*/ 34 w 34"/>
                                <a:gd name="T31" fmla="*/ 1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 h="43">
                                  <a:moveTo>
                                    <a:pt x="34" y="15"/>
                                  </a:moveTo>
                                  <a:lnTo>
                                    <a:pt x="34" y="5"/>
                                  </a:lnTo>
                                  <a:lnTo>
                                    <a:pt x="29" y="0"/>
                                  </a:lnTo>
                                  <a:lnTo>
                                    <a:pt x="20" y="0"/>
                                  </a:lnTo>
                                  <a:lnTo>
                                    <a:pt x="15" y="5"/>
                                  </a:lnTo>
                                  <a:lnTo>
                                    <a:pt x="0" y="24"/>
                                  </a:lnTo>
                                  <a:lnTo>
                                    <a:pt x="0" y="39"/>
                                  </a:lnTo>
                                  <a:lnTo>
                                    <a:pt x="5" y="39"/>
                                  </a:lnTo>
                                  <a:lnTo>
                                    <a:pt x="5" y="43"/>
                                  </a:lnTo>
                                  <a:lnTo>
                                    <a:pt x="15" y="43"/>
                                  </a:lnTo>
                                  <a:lnTo>
                                    <a:pt x="15" y="39"/>
                                  </a:lnTo>
                                  <a:lnTo>
                                    <a:pt x="20" y="39"/>
                                  </a:lnTo>
                                  <a:lnTo>
                                    <a:pt x="20" y="34"/>
                                  </a:lnTo>
                                  <a:lnTo>
                                    <a:pt x="20" y="29"/>
                                  </a:lnTo>
                                  <a:lnTo>
                                    <a:pt x="20" y="34"/>
                                  </a:lnTo>
                                  <a:lnTo>
                                    <a:pt x="3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696"/>
                          <wps:cNvSpPr>
                            <a:spLocks/>
                          </wps:cNvSpPr>
                          <wps:spPr bwMode="auto">
                            <a:xfrm>
                              <a:off x="8300" y="1388"/>
                              <a:ext cx="29" cy="43"/>
                            </a:xfrm>
                            <a:custGeom>
                              <a:avLst/>
                              <a:gdLst>
                                <a:gd name="T0" fmla="*/ 29 w 29"/>
                                <a:gd name="T1" fmla="*/ 15 h 43"/>
                                <a:gd name="T2" fmla="*/ 29 w 29"/>
                                <a:gd name="T3" fmla="*/ 5 h 43"/>
                                <a:gd name="T4" fmla="*/ 24 w 29"/>
                                <a:gd name="T5" fmla="*/ 0 h 43"/>
                                <a:gd name="T6" fmla="*/ 15 w 29"/>
                                <a:gd name="T7" fmla="*/ 0 h 43"/>
                                <a:gd name="T8" fmla="*/ 10 w 29"/>
                                <a:gd name="T9" fmla="*/ 5 h 43"/>
                                <a:gd name="T10" fmla="*/ 0 w 29"/>
                                <a:gd name="T11" fmla="*/ 29 h 43"/>
                                <a:gd name="T12" fmla="*/ 0 w 29"/>
                                <a:gd name="T13" fmla="*/ 39 h 43"/>
                                <a:gd name="T14" fmla="*/ 5 w 29"/>
                                <a:gd name="T15" fmla="*/ 43 h 43"/>
                                <a:gd name="T16" fmla="*/ 15 w 29"/>
                                <a:gd name="T17" fmla="*/ 43 h 43"/>
                                <a:gd name="T18" fmla="*/ 19 w 29"/>
                                <a:gd name="T19" fmla="*/ 39 h 43"/>
                                <a:gd name="T20" fmla="*/ 29 w 29"/>
                                <a:gd name="T21" fmla="*/ 1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43">
                                  <a:moveTo>
                                    <a:pt x="29" y="15"/>
                                  </a:moveTo>
                                  <a:lnTo>
                                    <a:pt x="29" y="5"/>
                                  </a:lnTo>
                                  <a:lnTo>
                                    <a:pt x="24" y="0"/>
                                  </a:lnTo>
                                  <a:lnTo>
                                    <a:pt x="15" y="0"/>
                                  </a:lnTo>
                                  <a:lnTo>
                                    <a:pt x="10" y="5"/>
                                  </a:lnTo>
                                  <a:lnTo>
                                    <a:pt x="0" y="29"/>
                                  </a:lnTo>
                                  <a:lnTo>
                                    <a:pt x="0" y="39"/>
                                  </a:lnTo>
                                  <a:lnTo>
                                    <a:pt x="5" y="43"/>
                                  </a:lnTo>
                                  <a:lnTo>
                                    <a:pt x="15" y="43"/>
                                  </a:lnTo>
                                  <a:lnTo>
                                    <a:pt x="19" y="39"/>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697"/>
                          <wps:cNvSpPr>
                            <a:spLocks/>
                          </wps:cNvSpPr>
                          <wps:spPr bwMode="auto">
                            <a:xfrm>
                              <a:off x="8276" y="1489"/>
                              <a:ext cx="24" cy="48"/>
                            </a:xfrm>
                            <a:custGeom>
                              <a:avLst/>
                              <a:gdLst>
                                <a:gd name="T0" fmla="*/ 24 w 24"/>
                                <a:gd name="T1" fmla="*/ 10 h 48"/>
                                <a:gd name="T2" fmla="*/ 24 w 24"/>
                                <a:gd name="T3" fmla="*/ 5 h 48"/>
                                <a:gd name="T4" fmla="*/ 19 w 24"/>
                                <a:gd name="T5" fmla="*/ 0 h 48"/>
                                <a:gd name="T6" fmla="*/ 10 w 24"/>
                                <a:gd name="T7" fmla="*/ 0 h 48"/>
                                <a:gd name="T8" fmla="*/ 5 w 24"/>
                                <a:gd name="T9" fmla="*/ 5 h 48"/>
                                <a:gd name="T10" fmla="*/ 5 w 24"/>
                                <a:gd name="T11" fmla="*/ 10 h 48"/>
                                <a:gd name="T12" fmla="*/ 0 w 24"/>
                                <a:gd name="T13" fmla="*/ 38 h 48"/>
                                <a:gd name="T14" fmla="*/ 0 w 24"/>
                                <a:gd name="T15" fmla="*/ 43 h 48"/>
                                <a:gd name="T16" fmla="*/ 5 w 24"/>
                                <a:gd name="T17" fmla="*/ 48 h 48"/>
                                <a:gd name="T18" fmla="*/ 15 w 24"/>
                                <a:gd name="T19" fmla="*/ 48 h 48"/>
                                <a:gd name="T20" fmla="*/ 19 w 24"/>
                                <a:gd name="T21" fmla="*/ 43 h 48"/>
                                <a:gd name="T22" fmla="*/ 19 w 24"/>
                                <a:gd name="T23" fmla="*/ 38 h 48"/>
                                <a:gd name="T24" fmla="*/ 24 w 24"/>
                                <a:gd name="T25"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10"/>
                                  </a:moveTo>
                                  <a:lnTo>
                                    <a:pt x="24" y="5"/>
                                  </a:lnTo>
                                  <a:lnTo>
                                    <a:pt x="19" y="0"/>
                                  </a:lnTo>
                                  <a:lnTo>
                                    <a:pt x="10" y="0"/>
                                  </a:lnTo>
                                  <a:lnTo>
                                    <a:pt x="5" y="5"/>
                                  </a:lnTo>
                                  <a:lnTo>
                                    <a:pt x="5" y="10"/>
                                  </a:lnTo>
                                  <a:lnTo>
                                    <a:pt x="0" y="38"/>
                                  </a:lnTo>
                                  <a:lnTo>
                                    <a:pt x="0" y="43"/>
                                  </a:lnTo>
                                  <a:lnTo>
                                    <a:pt x="5" y="48"/>
                                  </a:lnTo>
                                  <a:lnTo>
                                    <a:pt x="15" y="48"/>
                                  </a:lnTo>
                                  <a:lnTo>
                                    <a:pt x="19" y="43"/>
                                  </a:lnTo>
                                  <a:lnTo>
                                    <a:pt x="19" y="38"/>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1698"/>
                          <wps:cNvSpPr>
                            <a:spLocks/>
                          </wps:cNvSpPr>
                          <wps:spPr bwMode="auto">
                            <a:xfrm>
                              <a:off x="8233" y="1585"/>
                              <a:ext cx="34" cy="48"/>
                            </a:xfrm>
                            <a:custGeom>
                              <a:avLst/>
                              <a:gdLst>
                                <a:gd name="T0" fmla="*/ 34 w 34"/>
                                <a:gd name="T1" fmla="*/ 15 h 48"/>
                                <a:gd name="T2" fmla="*/ 34 w 34"/>
                                <a:gd name="T3" fmla="*/ 5 h 48"/>
                                <a:gd name="T4" fmla="*/ 29 w 34"/>
                                <a:gd name="T5" fmla="*/ 5 h 48"/>
                                <a:gd name="T6" fmla="*/ 29 w 34"/>
                                <a:gd name="T7" fmla="*/ 0 h 48"/>
                                <a:gd name="T8" fmla="*/ 19 w 34"/>
                                <a:gd name="T9" fmla="*/ 0 h 48"/>
                                <a:gd name="T10" fmla="*/ 19 w 34"/>
                                <a:gd name="T11" fmla="*/ 5 h 48"/>
                                <a:gd name="T12" fmla="*/ 14 w 34"/>
                                <a:gd name="T13" fmla="*/ 5 h 48"/>
                                <a:gd name="T14" fmla="*/ 0 w 34"/>
                                <a:gd name="T15" fmla="*/ 34 h 48"/>
                                <a:gd name="T16" fmla="*/ 0 w 34"/>
                                <a:gd name="T17" fmla="*/ 43 h 48"/>
                                <a:gd name="T18" fmla="*/ 5 w 34"/>
                                <a:gd name="T19" fmla="*/ 43 h 48"/>
                                <a:gd name="T20" fmla="*/ 5 w 34"/>
                                <a:gd name="T21" fmla="*/ 48 h 48"/>
                                <a:gd name="T22" fmla="*/ 14 w 34"/>
                                <a:gd name="T23" fmla="*/ 48 h 48"/>
                                <a:gd name="T24" fmla="*/ 14 w 34"/>
                                <a:gd name="T25" fmla="*/ 43 h 48"/>
                                <a:gd name="T26" fmla="*/ 19 w 34"/>
                                <a:gd name="T27" fmla="*/ 43 h 48"/>
                                <a:gd name="T28" fmla="*/ 34 w 34"/>
                                <a:gd name="T29" fmla="*/ 1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48">
                                  <a:moveTo>
                                    <a:pt x="34" y="15"/>
                                  </a:moveTo>
                                  <a:lnTo>
                                    <a:pt x="34" y="5"/>
                                  </a:lnTo>
                                  <a:lnTo>
                                    <a:pt x="29" y="5"/>
                                  </a:lnTo>
                                  <a:lnTo>
                                    <a:pt x="29" y="0"/>
                                  </a:lnTo>
                                  <a:lnTo>
                                    <a:pt x="19" y="0"/>
                                  </a:lnTo>
                                  <a:lnTo>
                                    <a:pt x="19" y="5"/>
                                  </a:lnTo>
                                  <a:lnTo>
                                    <a:pt x="14" y="5"/>
                                  </a:lnTo>
                                  <a:lnTo>
                                    <a:pt x="0" y="34"/>
                                  </a:lnTo>
                                  <a:lnTo>
                                    <a:pt x="0" y="43"/>
                                  </a:lnTo>
                                  <a:lnTo>
                                    <a:pt x="5" y="43"/>
                                  </a:lnTo>
                                  <a:lnTo>
                                    <a:pt x="5" y="48"/>
                                  </a:lnTo>
                                  <a:lnTo>
                                    <a:pt x="14" y="48"/>
                                  </a:lnTo>
                                  <a:lnTo>
                                    <a:pt x="14" y="43"/>
                                  </a:lnTo>
                                  <a:lnTo>
                                    <a:pt x="19" y="43"/>
                                  </a:lnTo>
                                  <a:lnTo>
                                    <a:pt x="3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1699"/>
                          <wps:cNvSpPr>
                            <a:spLocks/>
                          </wps:cNvSpPr>
                          <wps:spPr bwMode="auto">
                            <a:xfrm>
                              <a:off x="8171" y="1624"/>
                              <a:ext cx="33" cy="43"/>
                            </a:xfrm>
                            <a:custGeom>
                              <a:avLst/>
                              <a:gdLst>
                                <a:gd name="T0" fmla="*/ 33 w 33"/>
                                <a:gd name="T1" fmla="*/ 14 h 43"/>
                                <a:gd name="T2" fmla="*/ 33 w 33"/>
                                <a:gd name="T3" fmla="*/ 4 h 43"/>
                                <a:gd name="T4" fmla="*/ 28 w 33"/>
                                <a:gd name="T5" fmla="*/ 4 h 43"/>
                                <a:gd name="T6" fmla="*/ 28 w 33"/>
                                <a:gd name="T7" fmla="*/ 0 h 43"/>
                                <a:gd name="T8" fmla="*/ 19 w 33"/>
                                <a:gd name="T9" fmla="*/ 0 h 43"/>
                                <a:gd name="T10" fmla="*/ 19 w 33"/>
                                <a:gd name="T11" fmla="*/ 4 h 43"/>
                                <a:gd name="T12" fmla="*/ 14 w 33"/>
                                <a:gd name="T13" fmla="*/ 4 h 43"/>
                                <a:gd name="T14" fmla="*/ 0 w 33"/>
                                <a:gd name="T15" fmla="*/ 28 h 43"/>
                                <a:gd name="T16" fmla="*/ 0 w 33"/>
                                <a:gd name="T17" fmla="*/ 38 h 43"/>
                                <a:gd name="T18" fmla="*/ 4 w 33"/>
                                <a:gd name="T19" fmla="*/ 38 h 43"/>
                                <a:gd name="T20" fmla="*/ 4 w 33"/>
                                <a:gd name="T21" fmla="*/ 43 h 43"/>
                                <a:gd name="T22" fmla="*/ 14 w 33"/>
                                <a:gd name="T23" fmla="*/ 43 h 43"/>
                                <a:gd name="T24" fmla="*/ 14 w 33"/>
                                <a:gd name="T25" fmla="*/ 38 h 43"/>
                                <a:gd name="T26" fmla="*/ 19 w 33"/>
                                <a:gd name="T27" fmla="*/ 38 h 43"/>
                                <a:gd name="T28" fmla="*/ 33 w 33"/>
                                <a:gd name="T29" fmla="*/ 1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43">
                                  <a:moveTo>
                                    <a:pt x="33" y="14"/>
                                  </a:moveTo>
                                  <a:lnTo>
                                    <a:pt x="33" y="4"/>
                                  </a:lnTo>
                                  <a:lnTo>
                                    <a:pt x="28" y="4"/>
                                  </a:lnTo>
                                  <a:lnTo>
                                    <a:pt x="28" y="0"/>
                                  </a:lnTo>
                                  <a:lnTo>
                                    <a:pt x="19" y="0"/>
                                  </a:lnTo>
                                  <a:lnTo>
                                    <a:pt x="19" y="4"/>
                                  </a:lnTo>
                                  <a:lnTo>
                                    <a:pt x="14" y="4"/>
                                  </a:lnTo>
                                  <a:lnTo>
                                    <a:pt x="0" y="28"/>
                                  </a:lnTo>
                                  <a:lnTo>
                                    <a:pt x="0" y="38"/>
                                  </a:lnTo>
                                  <a:lnTo>
                                    <a:pt x="4" y="38"/>
                                  </a:lnTo>
                                  <a:lnTo>
                                    <a:pt x="4" y="43"/>
                                  </a:lnTo>
                                  <a:lnTo>
                                    <a:pt x="14" y="43"/>
                                  </a:lnTo>
                                  <a:lnTo>
                                    <a:pt x="14" y="38"/>
                                  </a:lnTo>
                                  <a:lnTo>
                                    <a:pt x="19" y="38"/>
                                  </a:lnTo>
                                  <a:lnTo>
                                    <a:pt x="3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Freeform 1700"/>
                          <wps:cNvSpPr>
                            <a:spLocks/>
                          </wps:cNvSpPr>
                          <wps:spPr bwMode="auto">
                            <a:xfrm>
                              <a:off x="8123" y="1715"/>
                              <a:ext cx="33" cy="43"/>
                            </a:xfrm>
                            <a:custGeom>
                              <a:avLst/>
                              <a:gdLst>
                                <a:gd name="T0" fmla="*/ 33 w 33"/>
                                <a:gd name="T1" fmla="*/ 14 h 43"/>
                                <a:gd name="T2" fmla="*/ 33 w 33"/>
                                <a:gd name="T3" fmla="*/ 5 h 43"/>
                                <a:gd name="T4" fmla="*/ 28 w 33"/>
                                <a:gd name="T5" fmla="*/ 5 h 43"/>
                                <a:gd name="T6" fmla="*/ 28 w 33"/>
                                <a:gd name="T7" fmla="*/ 0 h 43"/>
                                <a:gd name="T8" fmla="*/ 19 w 33"/>
                                <a:gd name="T9" fmla="*/ 0 h 43"/>
                                <a:gd name="T10" fmla="*/ 19 w 33"/>
                                <a:gd name="T11" fmla="*/ 5 h 43"/>
                                <a:gd name="T12" fmla="*/ 14 w 33"/>
                                <a:gd name="T13" fmla="*/ 5 h 43"/>
                                <a:gd name="T14" fmla="*/ 0 w 33"/>
                                <a:gd name="T15" fmla="*/ 29 h 43"/>
                                <a:gd name="T16" fmla="*/ 0 w 33"/>
                                <a:gd name="T17" fmla="*/ 38 h 43"/>
                                <a:gd name="T18" fmla="*/ 4 w 33"/>
                                <a:gd name="T19" fmla="*/ 38 h 43"/>
                                <a:gd name="T20" fmla="*/ 4 w 33"/>
                                <a:gd name="T21" fmla="*/ 43 h 43"/>
                                <a:gd name="T22" fmla="*/ 14 w 33"/>
                                <a:gd name="T23" fmla="*/ 43 h 43"/>
                                <a:gd name="T24" fmla="*/ 14 w 33"/>
                                <a:gd name="T25" fmla="*/ 38 h 43"/>
                                <a:gd name="T26" fmla="*/ 19 w 33"/>
                                <a:gd name="T27" fmla="*/ 38 h 43"/>
                                <a:gd name="T28" fmla="*/ 33 w 33"/>
                                <a:gd name="T29" fmla="*/ 1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43">
                                  <a:moveTo>
                                    <a:pt x="33" y="14"/>
                                  </a:moveTo>
                                  <a:lnTo>
                                    <a:pt x="33" y="5"/>
                                  </a:lnTo>
                                  <a:lnTo>
                                    <a:pt x="28" y="5"/>
                                  </a:lnTo>
                                  <a:lnTo>
                                    <a:pt x="28" y="0"/>
                                  </a:lnTo>
                                  <a:lnTo>
                                    <a:pt x="19" y="0"/>
                                  </a:lnTo>
                                  <a:lnTo>
                                    <a:pt x="19" y="5"/>
                                  </a:lnTo>
                                  <a:lnTo>
                                    <a:pt x="14" y="5"/>
                                  </a:lnTo>
                                  <a:lnTo>
                                    <a:pt x="0" y="29"/>
                                  </a:lnTo>
                                  <a:lnTo>
                                    <a:pt x="0" y="38"/>
                                  </a:lnTo>
                                  <a:lnTo>
                                    <a:pt x="4" y="38"/>
                                  </a:lnTo>
                                  <a:lnTo>
                                    <a:pt x="4" y="43"/>
                                  </a:lnTo>
                                  <a:lnTo>
                                    <a:pt x="14" y="43"/>
                                  </a:lnTo>
                                  <a:lnTo>
                                    <a:pt x="14" y="38"/>
                                  </a:lnTo>
                                  <a:lnTo>
                                    <a:pt x="19" y="38"/>
                                  </a:lnTo>
                                  <a:lnTo>
                                    <a:pt x="3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3" name="Freeform 1701"/>
                          <wps:cNvSpPr>
                            <a:spLocks/>
                          </wps:cNvSpPr>
                          <wps:spPr bwMode="auto">
                            <a:xfrm>
                              <a:off x="8046" y="1758"/>
                              <a:ext cx="38" cy="38"/>
                            </a:xfrm>
                            <a:custGeom>
                              <a:avLst/>
                              <a:gdLst>
                                <a:gd name="T0" fmla="*/ 33 w 38"/>
                                <a:gd name="T1" fmla="*/ 14 h 38"/>
                                <a:gd name="T2" fmla="*/ 38 w 38"/>
                                <a:gd name="T3" fmla="*/ 14 h 38"/>
                                <a:gd name="T4" fmla="*/ 38 w 38"/>
                                <a:gd name="T5" fmla="*/ 5 h 38"/>
                                <a:gd name="T6" fmla="*/ 33 w 38"/>
                                <a:gd name="T7" fmla="*/ 5 h 38"/>
                                <a:gd name="T8" fmla="*/ 33 w 38"/>
                                <a:gd name="T9" fmla="*/ 0 h 38"/>
                                <a:gd name="T10" fmla="*/ 24 w 38"/>
                                <a:gd name="T11" fmla="*/ 0 h 38"/>
                                <a:gd name="T12" fmla="*/ 24 w 38"/>
                                <a:gd name="T13" fmla="*/ 5 h 38"/>
                                <a:gd name="T14" fmla="*/ 5 w 38"/>
                                <a:gd name="T15" fmla="*/ 24 h 38"/>
                                <a:gd name="T16" fmla="*/ 0 w 38"/>
                                <a:gd name="T17" fmla="*/ 24 h 38"/>
                                <a:gd name="T18" fmla="*/ 0 w 38"/>
                                <a:gd name="T19" fmla="*/ 34 h 38"/>
                                <a:gd name="T20" fmla="*/ 5 w 38"/>
                                <a:gd name="T21" fmla="*/ 34 h 38"/>
                                <a:gd name="T22" fmla="*/ 5 w 38"/>
                                <a:gd name="T23" fmla="*/ 38 h 38"/>
                                <a:gd name="T24" fmla="*/ 14 w 38"/>
                                <a:gd name="T25" fmla="*/ 38 h 38"/>
                                <a:gd name="T26" fmla="*/ 14 w 38"/>
                                <a:gd name="T27" fmla="*/ 34 h 38"/>
                                <a:gd name="T28" fmla="*/ 33 w 38"/>
                                <a:gd name="T29" fmla="*/ 1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38">
                                  <a:moveTo>
                                    <a:pt x="33" y="14"/>
                                  </a:moveTo>
                                  <a:lnTo>
                                    <a:pt x="38" y="14"/>
                                  </a:lnTo>
                                  <a:lnTo>
                                    <a:pt x="38" y="5"/>
                                  </a:lnTo>
                                  <a:lnTo>
                                    <a:pt x="33" y="5"/>
                                  </a:lnTo>
                                  <a:lnTo>
                                    <a:pt x="33" y="0"/>
                                  </a:lnTo>
                                  <a:lnTo>
                                    <a:pt x="24" y="0"/>
                                  </a:lnTo>
                                  <a:lnTo>
                                    <a:pt x="24" y="5"/>
                                  </a:lnTo>
                                  <a:lnTo>
                                    <a:pt x="5" y="24"/>
                                  </a:lnTo>
                                  <a:lnTo>
                                    <a:pt x="0" y="24"/>
                                  </a:lnTo>
                                  <a:lnTo>
                                    <a:pt x="0" y="34"/>
                                  </a:lnTo>
                                  <a:lnTo>
                                    <a:pt x="5" y="34"/>
                                  </a:lnTo>
                                  <a:lnTo>
                                    <a:pt x="5" y="38"/>
                                  </a:lnTo>
                                  <a:lnTo>
                                    <a:pt x="14" y="38"/>
                                  </a:lnTo>
                                  <a:lnTo>
                                    <a:pt x="14" y="34"/>
                                  </a:lnTo>
                                  <a:lnTo>
                                    <a:pt x="3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1702"/>
                          <wps:cNvSpPr>
                            <a:spLocks/>
                          </wps:cNvSpPr>
                          <wps:spPr bwMode="auto">
                            <a:xfrm>
                              <a:off x="7998" y="1739"/>
                              <a:ext cx="24" cy="43"/>
                            </a:xfrm>
                            <a:custGeom>
                              <a:avLst/>
                              <a:gdLst>
                                <a:gd name="T0" fmla="*/ 5 w 24"/>
                                <a:gd name="T1" fmla="*/ 33 h 43"/>
                                <a:gd name="T2" fmla="*/ 5 w 24"/>
                                <a:gd name="T3" fmla="*/ 38 h 43"/>
                                <a:gd name="T4" fmla="*/ 9 w 24"/>
                                <a:gd name="T5" fmla="*/ 43 h 43"/>
                                <a:gd name="T6" fmla="*/ 19 w 24"/>
                                <a:gd name="T7" fmla="*/ 43 h 43"/>
                                <a:gd name="T8" fmla="*/ 24 w 24"/>
                                <a:gd name="T9" fmla="*/ 38 h 43"/>
                                <a:gd name="T10" fmla="*/ 24 w 24"/>
                                <a:gd name="T11" fmla="*/ 33 h 43"/>
                                <a:gd name="T12" fmla="*/ 19 w 24"/>
                                <a:gd name="T13" fmla="*/ 9 h 43"/>
                                <a:gd name="T14" fmla="*/ 19 w 24"/>
                                <a:gd name="T15" fmla="*/ 5 h 43"/>
                                <a:gd name="T16" fmla="*/ 14 w 24"/>
                                <a:gd name="T17" fmla="*/ 0 h 43"/>
                                <a:gd name="T18" fmla="*/ 5 w 24"/>
                                <a:gd name="T19" fmla="*/ 0 h 43"/>
                                <a:gd name="T20" fmla="*/ 0 w 24"/>
                                <a:gd name="T21" fmla="*/ 5 h 43"/>
                                <a:gd name="T22" fmla="*/ 0 w 24"/>
                                <a:gd name="T23" fmla="*/ 9 h 43"/>
                                <a:gd name="T24" fmla="*/ 5 w 24"/>
                                <a:gd name="T25" fmla="*/ 3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3">
                                  <a:moveTo>
                                    <a:pt x="5" y="33"/>
                                  </a:moveTo>
                                  <a:lnTo>
                                    <a:pt x="5" y="38"/>
                                  </a:lnTo>
                                  <a:lnTo>
                                    <a:pt x="9" y="43"/>
                                  </a:lnTo>
                                  <a:lnTo>
                                    <a:pt x="19" y="43"/>
                                  </a:lnTo>
                                  <a:lnTo>
                                    <a:pt x="24" y="38"/>
                                  </a:lnTo>
                                  <a:lnTo>
                                    <a:pt x="24" y="33"/>
                                  </a:lnTo>
                                  <a:lnTo>
                                    <a:pt x="19" y="9"/>
                                  </a:lnTo>
                                  <a:lnTo>
                                    <a:pt x="19" y="5"/>
                                  </a:lnTo>
                                  <a:lnTo>
                                    <a:pt x="14" y="0"/>
                                  </a:lnTo>
                                  <a:lnTo>
                                    <a:pt x="5" y="0"/>
                                  </a:lnTo>
                                  <a:lnTo>
                                    <a:pt x="0" y="5"/>
                                  </a:lnTo>
                                  <a:lnTo>
                                    <a:pt x="0" y="9"/>
                                  </a:lnTo>
                                  <a:lnTo>
                                    <a:pt x="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1703"/>
                          <wps:cNvSpPr>
                            <a:spLocks/>
                          </wps:cNvSpPr>
                          <wps:spPr bwMode="auto">
                            <a:xfrm>
                              <a:off x="7983" y="1633"/>
                              <a:ext cx="20" cy="48"/>
                            </a:xfrm>
                            <a:custGeom>
                              <a:avLst/>
                              <a:gdLst>
                                <a:gd name="T0" fmla="*/ 0 w 20"/>
                                <a:gd name="T1" fmla="*/ 39 h 48"/>
                                <a:gd name="T2" fmla="*/ 0 w 20"/>
                                <a:gd name="T3" fmla="*/ 43 h 48"/>
                                <a:gd name="T4" fmla="*/ 5 w 20"/>
                                <a:gd name="T5" fmla="*/ 43 h 48"/>
                                <a:gd name="T6" fmla="*/ 5 w 20"/>
                                <a:gd name="T7" fmla="*/ 48 h 48"/>
                                <a:gd name="T8" fmla="*/ 15 w 20"/>
                                <a:gd name="T9" fmla="*/ 48 h 48"/>
                                <a:gd name="T10" fmla="*/ 15 w 20"/>
                                <a:gd name="T11" fmla="*/ 43 h 48"/>
                                <a:gd name="T12" fmla="*/ 20 w 20"/>
                                <a:gd name="T13" fmla="*/ 43 h 48"/>
                                <a:gd name="T14" fmla="*/ 20 w 20"/>
                                <a:gd name="T15" fmla="*/ 5 h 48"/>
                                <a:gd name="T16" fmla="*/ 15 w 20"/>
                                <a:gd name="T17" fmla="*/ 5 h 48"/>
                                <a:gd name="T18" fmla="*/ 15 w 20"/>
                                <a:gd name="T19" fmla="*/ 0 h 48"/>
                                <a:gd name="T20" fmla="*/ 5 w 20"/>
                                <a:gd name="T21" fmla="*/ 0 h 48"/>
                                <a:gd name="T22" fmla="*/ 5 w 20"/>
                                <a:gd name="T23" fmla="*/ 5 h 48"/>
                                <a:gd name="T24" fmla="*/ 0 w 20"/>
                                <a:gd name="T25" fmla="*/ 5 h 48"/>
                                <a:gd name="T26" fmla="*/ 0 w 20"/>
                                <a:gd name="T27" fmla="*/ 10 h 48"/>
                                <a:gd name="T28" fmla="*/ 0 w 20"/>
                                <a:gd name="T29"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8">
                                  <a:moveTo>
                                    <a:pt x="0" y="39"/>
                                  </a:moveTo>
                                  <a:lnTo>
                                    <a:pt x="0" y="43"/>
                                  </a:lnTo>
                                  <a:lnTo>
                                    <a:pt x="5" y="43"/>
                                  </a:lnTo>
                                  <a:lnTo>
                                    <a:pt x="5" y="48"/>
                                  </a:lnTo>
                                  <a:lnTo>
                                    <a:pt x="15" y="48"/>
                                  </a:lnTo>
                                  <a:lnTo>
                                    <a:pt x="15" y="43"/>
                                  </a:lnTo>
                                  <a:lnTo>
                                    <a:pt x="20" y="43"/>
                                  </a:lnTo>
                                  <a:lnTo>
                                    <a:pt x="20" y="5"/>
                                  </a:lnTo>
                                  <a:lnTo>
                                    <a:pt x="15" y="5"/>
                                  </a:lnTo>
                                  <a:lnTo>
                                    <a:pt x="15" y="0"/>
                                  </a:lnTo>
                                  <a:lnTo>
                                    <a:pt x="5" y="0"/>
                                  </a:lnTo>
                                  <a:lnTo>
                                    <a:pt x="5" y="5"/>
                                  </a:lnTo>
                                  <a:lnTo>
                                    <a:pt x="0" y="5"/>
                                  </a:lnTo>
                                  <a:lnTo>
                                    <a:pt x="0" y="1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1704"/>
                          <wps:cNvSpPr>
                            <a:spLocks/>
                          </wps:cNvSpPr>
                          <wps:spPr bwMode="auto">
                            <a:xfrm>
                              <a:off x="7974" y="1527"/>
                              <a:ext cx="24" cy="48"/>
                            </a:xfrm>
                            <a:custGeom>
                              <a:avLst/>
                              <a:gdLst>
                                <a:gd name="T0" fmla="*/ 5 w 24"/>
                                <a:gd name="T1" fmla="*/ 39 h 48"/>
                                <a:gd name="T2" fmla="*/ 5 w 24"/>
                                <a:gd name="T3" fmla="*/ 44 h 48"/>
                                <a:gd name="T4" fmla="*/ 9 w 24"/>
                                <a:gd name="T5" fmla="*/ 48 h 48"/>
                                <a:gd name="T6" fmla="*/ 19 w 24"/>
                                <a:gd name="T7" fmla="*/ 48 h 48"/>
                                <a:gd name="T8" fmla="*/ 24 w 24"/>
                                <a:gd name="T9" fmla="*/ 44 h 48"/>
                                <a:gd name="T10" fmla="*/ 24 w 24"/>
                                <a:gd name="T11" fmla="*/ 39 h 48"/>
                                <a:gd name="T12" fmla="*/ 19 w 24"/>
                                <a:gd name="T13" fmla="*/ 10 h 48"/>
                                <a:gd name="T14" fmla="*/ 19 w 24"/>
                                <a:gd name="T15" fmla="*/ 5 h 48"/>
                                <a:gd name="T16" fmla="*/ 14 w 24"/>
                                <a:gd name="T17" fmla="*/ 0 h 48"/>
                                <a:gd name="T18" fmla="*/ 5 w 24"/>
                                <a:gd name="T19" fmla="*/ 0 h 48"/>
                                <a:gd name="T20" fmla="*/ 0 w 24"/>
                                <a:gd name="T21" fmla="*/ 5 h 48"/>
                                <a:gd name="T22" fmla="*/ 0 w 24"/>
                                <a:gd name="T23" fmla="*/ 10 h 48"/>
                                <a:gd name="T24" fmla="*/ 5 w 24"/>
                                <a:gd name="T25"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9"/>
                                  </a:moveTo>
                                  <a:lnTo>
                                    <a:pt x="5" y="44"/>
                                  </a:lnTo>
                                  <a:lnTo>
                                    <a:pt x="9" y="48"/>
                                  </a:lnTo>
                                  <a:lnTo>
                                    <a:pt x="19" y="48"/>
                                  </a:lnTo>
                                  <a:lnTo>
                                    <a:pt x="24" y="44"/>
                                  </a:lnTo>
                                  <a:lnTo>
                                    <a:pt x="24" y="39"/>
                                  </a:lnTo>
                                  <a:lnTo>
                                    <a:pt x="19" y="10"/>
                                  </a:lnTo>
                                  <a:lnTo>
                                    <a:pt x="19" y="5"/>
                                  </a:lnTo>
                                  <a:lnTo>
                                    <a:pt x="14" y="0"/>
                                  </a:lnTo>
                                  <a:lnTo>
                                    <a:pt x="5" y="0"/>
                                  </a:lnTo>
                                  <a:lnTo>
                                    <a:pt x="0" y="5"/>
                                  </a:lnTo>
                                  <a:lnTo>
                                    <a:pt x="0" y="10"/>
                                  </a:lnTo>
                                  <a:lnTo>
                                    <a:pt x="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1705"/>
                          <wps:cNvSpPr>
                            <a:spLocks/>
                          </wps:cNvSpPr>
                          <wps:spPr bwMode="auto">
                            <a:xfrm>
                              <a:off x="7969" y="1422"/>
                              <a:ext cx="19" cy="48"/>
                            </a:xfrm>
                            <a:custGeom>
                              <a:avLst/>
                              <a:gdLst>
                                <a:gd name="T0" fmla="*/ 0 w 19"/>
                                <a:gd name="T1" fmla="*/ 38 h 48"/>
                                <a:gd name="T2" fmla="*/ 0 w 19"/>
                                <a:gd name="T3" fmla="*/ 43 h 48"/>
                                <a:gd name="T4" fmla="*/ 5 w 19"/>
                                <a:gd name="T5" fmla="*/ 43 h 48"/>
                                <a:gd name="T6" fmla="*/ 5 w 19"/>
                                <a:gd name="T7" fmla="*/ 48 h 48"/>
                                <a:gd name="T8" fmla="*/ 14 w 19"/>
                                <a:gd name="T9" fmla="*/ 48 h 48"/>
                                <a:gd name="T10" fmla="*/ 14 w 19"/>
                                <a:gd name="T11" fmla="*/ 43 h 48"/>
                                <a:gd name="T12" fmla="*/ 19 w 19"/>
                                <a:gd name="T13" fmla="*/ 43 h 48"/>
                                <a:gd name="T14" fmla="*/ 19 w 19"/>
                                <a:gd name="T15" fmla="*/ 5 h 48"/>
                                <a:gd name="T16" fmla="*/ 14 w 19"/>
                                <a:gd name="T17" fmla="*/ 5 h 48"/>
                                <a:gd name="T18" fmla="*/ 14 w 19"/>
                                <a:gd name="T19" fmla="*/ 0 h 48"/>
                                <a:gd name="T20" fmla="*/ 5 w 19"/>
                                <a:gd name="T21" fmla="*/ 0 h 48"/>
                                <a:gd name="T22" fmla="*/ 5 w 19"/>
                                <a:gd name="T23" fmla="*/ 5 h 48"/>
                                <a:gd name="T24" fmla="*/ 0 w 19"/>
                                <a:gd name="T25" fmla="*/ 5 h 48"/>
                                <a:gd name="T26" fmla="*/ 0 w 19"/>
                                <a:gd name="T27" fmla="*/ 9 h 48"/>
                                <a:gd name="T28" fmla="*/ 0 w 19"/>
                                <a:gd name="T29"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8"/>
                                  </a:moveTo>
                                  <a:lnTo>
                                    <a:pt x="0" y="43"/>
                                  </a:lnTo>
                                  <a:lnTo>
                                    <a:pt x="5" y="43"/>
                                  </a:lnTo>
                                  <a:lnTo>
                                    <a:pt x="5" y="48"/>
                                  </a:lnTo>
                                  <a:lnTo>
                                    <a:pt x="14" y="48"/>
                                  </a:lnTo>
                                  <a:lnTo>
                                    <a:pt x="14" y="43"/>
                                  </a:lnTo>
                                  <a:lnTo>
                                    <a:pt x="19" y="43"/>
                                  </a:lnTo>
                                  <a:lnTo>
                                    <a:pt x="19" y="5"/>
                                  </a:lnTo>
                                  <a:lnTo>
                                    <a:pt x="14" y="5"/>
                                  </a:lnTo>
                                  <a:lnTo>
                                    <a:pt x="14" y="0"/>
                                  </a:lnTo>
                                  <a:lnTo>
                                    <a:pt x="5" y="0"/>
                                  </a:lnTo>
                                  <a:lnTo>
                                    <a:pt x="5" y="5"/>
                                  </a:lnTo>
                                  <a:lnTo>
                                    <a:pt x="0" y="5"/>
                                  </a:lnTo>
                                  <a:lnTo>
                                    <a:pt x="0" y="9"/>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1706"/>
                          <wps:cNvSpPr>
                            <a:spLocks/>
                          </wps:cNvSpPr>
                          <wps:spPr bwMode="auto">
                            <a:xfrm>
                              <a:off x="7950" y="1316"/>
                              <a:ext cx="29" cy="48"/>
                            </a:xfrm>
                            <a:custGeom>
                              <a:avLst/>
                              <a:gdLst>
                                <a:gd name="T0" fmla="*/ 9 w 29"/>
                                <a:gd name="T1" fmla="*/ 43 h 48"/>
                                <a:gd name="T2" fmla="*/ 14 w 29"/>
                                <a:gd name="T3" fmla="*/ 43 h 48"/>
                                <a:gd name="T4" fmla="*/ 14 w 29"/>
                                <a:gd name="T5" fmla="*/ 48 h 48"/>
                                <a:gd name="T6" fmla="*/ 24 w 29"/>
                                <a:gd name="T7" fmla="*/ 48 h 48"/>
                                <a:gd name="T8" fmla="*/ 24 w 29"/>
                                <a:gd name="T9" fmla="*/ 43 h 48"/>
                                <a:gd name="T10" fmla="*/ 29 w 29"/>
                                <a:gd name="T11" fmla="*/ 43 h 48"/>
                                <a:gd name="T12" fmla="*/ 29 w 29"/>
                                <a:gd name="T13" fmla="*/ 34 h 48"/>
                                <a:gd name="T14" fmla="*/ 19 w 29"/>
                                <a:gd name="T15" fmla="*/ 5 h 48"/>
                                <a:gd name="T16" fmla="*/ 14 w 29"/>
                                <a:gd name="T17" fmla="*/ 5 h 48"/>
                                <a:gd name="T18" fmla="*/ 14 w 29"/>
                                <a:gd name="T19" fmla="*/ 0 h 48"/>
                                <a:gd name="T20" fmla="*/ 5 w 29"/>
                                <a:gd name="T21" fmla="*/ 0 h 48"/>
                                <a:gd name="T22" fmla="*/ 5 w 29"/>
                                <a:gd name="T23" fmla="*/ 5 h 48"/>
                                <a:gd name="T24" fmla="*/ 0 w 29"/>
                                <a:gd name="T25" fmla="*/ 5 h 48"/>
                                <a:gd name="T26" fmla="*/ 0 w 29"/>
                                <a:gd name="T27" fmla="*/ 15 h 48"/>
                                <a:gd name="T28" fmla="*/ 9 w 29"/>
                                <a:gd name="T29" fmla="*/ 4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48">
                                  <a:moveTo>
                                    <a:pt x="9" y="43"/>
                                  </a:moveTo>
                                  <a:lnTo>
                                    <a:pt x="14" y="43"/>
                                  </a:lnTo>
                                  <a:lnTo>
                                    <a:pt x="14" y="48"/>
                                  </a:lnTo>
                                  <a:lnTo>
                                    <a:pt x="24" y="48"/>
                                  </a:lnTo>
                                  <a:lnTo>
                                    <a:pt x="24" y="43"/>
                                  </a:lnTo>
                                  <a:lnTo>
                                    <a:pt x="29" y="43"/>
                                  </a:lnTo>
                                  <a:lnTo>
                                    <a:pt x="29" y="34"/>
                                  </a:lnTo>
                                  <a:lnTo>
                                    <a:pt x="19" y="5"/>
                                  </a:lnTo>
                                  <a:lnTo>
                                    <a:pt x="14" y="5"/>
                                  </a:lnTo>
                                  <a:lnTo>
                                    <a:pt x="14" y="0"/>
                                  </a:lnTo>
                                  <a:lnTo>
                                    <a:pt x="5" y="0"/>
                                  </a:lnTo>
                                  <a:lnTo>
                                    <a:pt x="5" y="5"/>
                                  </a:lnTo>
                                  <a:lnTo>
                                    <a:pt x="0" y="5"/>
                                  </a:lnTo>
                                  <a:lnTo>
                                    <a:pt x="0" y="15"/>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9" name="Freeform 1707"/>
                          <wps:cNvSpPr>
                            <a:spLocks/>
                          </wps:cNvSpPr>
                          <wps:spPr bwMode="auto">
                            <a:xfrm>
                              <a:off x="7911" y="1302"/>
                              <a:ext cx="29" cy="48"/>
                            </a:xfrm>
                            <a:custGeom>
                              <a:avLst/>
                              <a:gdLst>
                                <a:gd name="T0" fmla="*/ 24 w 29"/>
                                <a:gd name="T1" fmla="*/ 14 h 48"/>
                                <a:gd name="T2" fmla="*/ 29 w 29"/>
                                <a:gd name="T3" fmla="*/ 14 h 48"/>
                                <a:gd name="T4" fmla="*/ 29 w 29"/>
                                <a:gd name="T5" fmla="*/ 5 h 48"/>
                                <a:gd name="T6" fmla="*/ 24 w 29"/>
                                <a:gd name="T7" fmla="*/ 5 h 48"/>
                                <a:gd name="T8" fmla="*/ 24 w 29"/>
                                <a:gd name="T9" fmla="*/ 0 h 48"/>
                                <a:gd name="T10" fmla="*/ 15 w 29"/>
                                <a:gd name="T11" fmla="*/ 0 h 48"/>
                                <a:gd name="T12" fmla="*/ 15 w 29"/>
                                <a:gd name="T13" fmla="*/ 5 h 48"/>
                                <a:gd name="T14" fmla="*/ 10 w 29"/>
                                <a:gd name="T15" fmla="*/ 9 h 48"/>
                                <a:gd name="T16" fmla="*/ 5 w 29"/>
                                <a:gd name="T17" fmla="*/ 9 h 48"/>
                                <a:gd name="T18" fmla="*/ 5 w 29"/>
                                <a:gd name="T19" fmla="*/ 14 h 48"/>
                                <a:gd name="T20" fmla="*/ 0 w 29"/>
                                <a:gd name="T21" fmla="*/ 38 h 48"/>
                                <a:gd name="T22" fmla="*/ 0 w 29"/>
                                <a:gd name="T23" fmla="*/ 43 h 48"/>
                                <a:gd name="T24" fmla="*/ 5 w 29"/>
                                <a:gd name="T25" fmla="*/ 48 h 48"/>
                                <a:gd name="T26" fmla="*/ 15 w 29"/>
                                <a:gd name="T27" fmla="*/ 48 h 48"/>
                                <a:gd name="T28" fmla="*/ 20 w 29"/>
                                <a:gd name="T29" fmla="*/ 43 h 48"/>
                                <a:gd name="T30" fmla="*/ 20 w 29"/>
                                <a:gd name="T31" fmla="*/ 38 h 48"/>
                                <a:gd name="T32" fmla="*/ 24 w 29"/>
                                <a:gd name="T33" fmla="*/ 14 h 48"/>
                                <a:gd name="T34" fmla="*/ 20 w 29"/>
                                <a:gd name="T35" fmla="*/ 19 h 48"/>
                                <a:gd name="T36" fmla="*/ 24 w 29"/>
                                <a:gd name="T37" fmla="*/ 1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 h="48">
                                  <a:moveTo>
                                    <a:pt x="24" y="14"/>
                                  </a:moveTo>
                                  <a:lnTo>
                                    <a:pt x="29" y="14"/>
                                  </a:lnTo>
                                  <a:lnTo>
                                    <a:pt x="29" y="5"/>
                                  </a:lnTo>
                                  <a:lnTo>
                                    <a:pt x="24" y="5"/>
                                  </a:lnTo>
                                  <a:lnTo>
                                    <a:pt x="24" y="0"/>
                                  </a:lnTo>
                                  <a:lnTo>
                                    <a:pt x="15" y="0"/>
                                  </a:lnTo>
                                  <a:lnTo>
                                    <a:pt x="15" y="5"/>
                                  </a:lnTo>
                                  <a:lnTo>
                                    <a:pt x="10" y="9"/>
                                  </a:lnTo>
                                  <a:lnTo>
                                    <a:pt x="5" y="9"/>
                                  </a:lnTo>
                                  <a:lnTo>
                                    <a:pt x="5" y="14"/>
                                  </a:lnTo>
                                  <a:lnTo>
                                    <a:pt x="0" y="38"/>
                                  </a:lnTo>
                                  <a:lnTo>
                                    <a:pt x="0" y="43"/>
                                  </a:lnTo>
                                  <a:lnTo>
                                    <a:pt x="5" y="48"/>
                                  </a:lnTo>
                                  <a:lnTo>
                                    <a:pt x="15" y="48"/>
                                  </a:lnTo>
                                  <a:lnTo>
                                    <a:pt x="20" y="43"/>
                                  </a:lnTo>
                                  <a:lnTo>
                                    <a:pt x="20" y="38"/>
                                  </a:lnTo>
                                  <a:lnTo>
                                    <a:pt x="24" y="14"/>
                                  </a:lnTo>
                                  <a:lnTo>
                                    <a:pt x="20" y="19"/>
                                  </a:lnTo>
                                  <a:lnTo>
                                    <a:pt x="2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0" name="Freeform 1708"/>
                          <wps:cNvSpPr>
                            <a:spLocks/>
                          </wps:cNvSpPr>
                          <wps:spPr bwMode="auto">
                            <a:xfrm>
                              <a:off x="7887" y="1403"/>
                              <a:ext cx="24" cy="48"/>
                            </a:xfrm>
                            <a:custGeom>
                              <a:avLst/>
                              <a:gdLst>
                                <a:gd name="T0" fmla="*/ 24 w 24"/>
                                <a:gd name="T1" fmla="*/ 9 h 48"/>
                                <a:gd name="T2" fmla="*/ 24 w 24"/>
                                <a:gd name="T3" fmla="*/ 4 h 48"/>
                                <a:gd name="T4" fmla="*/ 20 w 24"/>
                                <a:gd name="T5" fmla="*/ 0 h 48"/>
                                <a:gd name="T6" fmla="*/ 10 w 24"/>
                                <a:gd name="T7" fmla="*/ 0 h 48"/>
                                <a:gd name="T8" fmla="*/ 5 w 24"/>
                                <a:gd name="T9" fmla="*/ 4 h 48"/>
                                <a:gd name="T10" fmla="*/ 5 w 24"/>
                                <a:gd name="T11" fmla="*/ 9 h 48"/>
                                <a:gd name="T12" fmla="*/ 0 w 24"/>
                                <a:gd name="T13" fmla="*/ 38 h 48"/>
                                <a:gd name="T14" fmla="*/ 0 w 24"/>
                                <a:gd name="T15" fmla="*/ 43 h 48"/>
                                <a:gd name="T16" fmla="*/ 5 w 24"/>
                                <a:gd name="T17" fmla="*/ 48 h 48"/>
                                <a:gd name="T18" fmla="*/ 15 w 24"/>
                                <a:gd name="T19" fmla="*/ 48 h 48"/>
                                <a:gd name="T20" fmla="*/ 20 w 24"/>
                                <a:gd name="T21" fmla="*/ 43 h 48"/>
                                <a:gd name="T22" fmla="*/ 20 w 24"/>
                                <a:gd name="T23" fmla="*/ 38 h 48"/>
                                <a:gd name="T24" fmla="*/ 24 w 24"/>
                                <a:gd name="T25"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9"/>
                                  </a:moveTo>
                                  <a:lnTo>
                                    <a:pt x="24" y="4"/>
                                  </a:lnTo>
                                  <a:lnTo>
                                    <a:pt x="20" y="0"/>
                                  </a:lnTo>
                                  <a:lnTo>
                                    <a:pt x="10" y="0"/>
                                  </a:lnTo>
                                  <a:lnTo>
                                    <a:pt x="5" y="4"/>
                                  </a:lnTo>
                                  <a:lnTo>
                                    <a:pt x="5" y="9"/>
                                  </a:lnTo>
                                  <a:lnTo>
                                    <a:pt x="0" y="38"/>
                                  </a:lnTo>
                                  <a:lnTo>
                                    <a:pt x="0" y="43"/>
                                  </a:lnTo>
                                  <a:lnTo>
                                    <a:pt x="5" y="48"/>
                                  </a:lnTo>
                                  <a:lnTo>
                                    <a:pt x="15" y="48"/>
                                  </a:lnTo>
                                  <a:lnTo>
                                    <a:pt x="20" y="43"/>
                                  </a:lnTo>
                                  <a:lnTo>
                                    <a:pt x="20" y="38"/>
                                  </a:lnTo>
                                  <a:lnTo>
                                    <a:pt x="2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1" name="Freeform 1709"/>
                          <wps:cNvSpPr>
                            <a:spLocks/>
                          </wps:cNvSpPr>
                          <wps:spPr bwMode="auto">
                            <a:xfrm>
                              <a:off x="7878" y="1508"/>
                              <a:ext cx="19" cy="48"/>
                            </a:xfrm>
                            <a:custGeom>
                              <a:avLst/>
                              <a:gdLst>
                                <a:gd name="T0" fmla="*/ 19 w 19"/>
                                <a:gd name="T1" fmla="*/ 10 h 48"/>
                                <a:gd name="T2" fmla="*/ 19 w 19"/>
                                <a:gd name="T3" fmla="*/ 5 h 48"/>
                                <a:gd name="T4" fmla="*/ 14 w 19"/>
                                <a:gd name="T5" fmla="*/ 5 h 48"/>
                                <a:gd name="T6" fmla="*/ 14 w 19"/>
                                <a:gd name="T7" fmla="*/ 0 h 48"/>
                                <a:gd name="T8" fmla="*/ 5 w 19"/>
                                <a:gd name="T9" fmla="*/ 0 h 48"/>
                                <a:gd name="T10" fmla="*/ 5 w 19"/>
                                <a:gd name="T11" fmla="*/ 5 h 48"/>
                                <a:gd name="T12" fmla="*/ 0 w 19"/>
                                <a:gd name="T13" fmla="*/ 5 h 48"/>
                                <a:gd name="T14" fmla="*/ 0 w 19"/>
                                <a:gd name="T15" fmla="*/ 43 h 48"/>
                                <a:gd name="T16" fmla="*/ 5 w 19"/>
                                <a:gd name="T17" fmla="*/ 43 h 48"/>
                                <a:gd name="T18" fmla="*/ 5 w 19"/>
                                <a:gd name="T19" fmla="*/ 48 h 48"/>
                                <a:gd name="T20" fmla="*/ 14 w 19"/>
                                <a:gd name="T21" fmla="*/ 48 h 48"/>
                                <a:gd name="T22" fmla="*/ 14 w 19"/>
                                <a:gd name="T23" fmla="*/ 43 h 48"/>
                                <a:gd name="T24" fmla="*/ 19 w 19"/>
                                <a:gd name="T25" fmla="*/ 43 h 48"/>
                                <a:gd name="T26" fmla="*/ 19 w 19"/>
                                <a:gd name="T27" fmla="*/ 39 h 48"/>
                                <a:gd name="T28" fmla="*/ 19 w 19"/>
                                <a:gd name="T29"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19" y="10"/>
                                  </a:moveTo>
                                  <a:lnTo>
                                    <a:pt x="19" y="5"/>
                                  </a:lnTo>
                                  <a:lnTo>
                                    <a:pt x="14" y="5"/>
                                  </a:lnTo>
                                  <a:lnTo>
                                    <a:pt x="14" y="0"/>
                                  </a:lnTo>
                                  <a:lnTo>
                                    <a:pt x="5" y="0"/>
                                  </a:lnTo>
                                  <a:lnTo>
                                    <a:pt x="5" y="5"/>
                                  </a:lnTo>
                                  <a:lnTo>
                                    <a:pt x="0" y="5"/>
                                  </a:lnTo>
                                  <a:lnTo>
                                    <a:pt x="0" y="43"/>
                                  </a:lnTo>
                                  <a:lnTo>
                                    <a:pt x="5" y="43"/>
                                  </a:lnTo>
                                  <a:lnTo>
                                    <a:pt x="5" y="48"/>
                                  </a:lnTo>
                                  <a:lnTo>
                                    <a:pt x="14" y="48"/>
                                  </a:lnTo>
                                  <a:lnTo>
                                    <a:pt x="14" y="43"/>
                                  </a:lnTo>
                                  <a:lnTo>
                                    <a:pt x="19" y="43"/>
                                  </a:lnTo>
                                  <a:lnTo>
                                    <a:pt x="19" y="39"/>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2" name="Freeform 1710"/>
                          <wps:cNvSpPr>
                            <a:spLocks/>
                          </wps:cNvSpPr>
                          <wps:spPr bwMode="auto">
                            <a:xfrm>
                              <a:off x="7863" y="1614"/>
                              <a:ext cx="24" cy="48"/>
                            </a:xfrm>
                            <a:custGeom>
                              <a:avLst/>
                              <a:gdLst>
                                <a:gd name="T0" fmla="*/ 24 w 24"/>
                                <a:gd name="T1" fmla="*/ 10 h 48"/>
                                <a:gd name="T2" fmla="*/ 24 w 24"/>
                                <a:gd name="T3" fmla="*/ 5 h 48"/>
                                <a:gd name="T4" fmla="*/ 20 w 24"/>
                                <a:gd name="T5" fmla="*/ 0 h 48"/>
                                <a:gd name="T6" fmla="*/ 10 w 24"/>
                                <a:gd name="T7" fmla="*/ 0 h 48"/>
                                <a:gd name="T8" fmla="*/ 5 w 24"/>
                                <a:gd name="T9" fmla="*/ 5 h 48"/>
                                <a:gd name="T10" fmla="*/ 5 w 24"/>
                                <a:gd name="T11" fmla="*/ 10 h 48"/>
                                <a:gd name="T12" fmla="*/ 0 w 24"/>
                                <a:gd name="T13" fmla="*/ 38 h 48"/>
                                <a:gd name="T14" fmla="*/ 0 w 24"/>
                                <a:gd name="T15" fmla="*/ 43 h 48"/>
                                <a:gd name="T16" fmla="*/ 5 w 24"/>
                                <a:gd name="T17" fmla="*/ 48 h 48"/>
                                <a:gd name="T18" fmla="*/ 15 w 24"/>
                                <a:gd name="T19" fmla="*/ 48 h 48"/>
                                <a:gd name="T20" fmla="*/ 20 w 24"/>
                                <a:gd name="T21" fmla="*/ 43 h 48"/>
                                <a:gd name="T22" fmla="*/ 20 w 24"/>
                                <a:gd name="T23" fmla="*/ 38 h 48"/>
                                <a:gd name="T24" fmla="*/ 24 w 24"/>
                                <a:gd name="T25"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10"/>
                                  </a:moveTo>
                                  <a:lnTo>
                                    <a:pt x="24" y="5"/>
                                  </a:lnTo>
                                  <a:lnTo>
                                    <a:pt x="20" y="0"/>
                                  </a:lnTo>
                                  <a:lnTo>
                                    <a:pt x="10" y="0"/>
                                  </a:lnTo>
                                  <a:lnTo>
                                    <a:pt x="5" y="5"/>
                                  </a:lnTo>
                                  <a:lnTo>
                                    <a:pt x="5" y="10"/>
                                  </a:lnTo>
                                  <a:lnTo>
                                    <a:pt x="0" y="38"/>
                                  </a:lnTo>
                                  <a:lnTo>
                                    <a:pt x="0" y="43"/>
                                  </a:lnTo>
                                  <a:lnTo>
                                    <a:pt x="5" y="48"/>
                                  </a:lnTo>
                                  <a:lnTo>
                                    <a:pt x="15" y="48"/>
                                  </a:lnTo>
                                  <a:lnTo>
                                    <a:pt x="20" y="43"/>
                                  </a:lnTo>
                                  <a:lnTo>
                                    <a:pt x="20" y="38"/>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1711"/>
                          <wps:cNvSpPr>
                            <a:spLocks/>
                          </wps:cNvSpPr>
                          <wps:spPr bwMode="auto">
                            <a:xfrm>
                              <a:off x="7849" y="1720"/>
                              <a:ext cx="24" cy="48"/>
                            </a:xfrm>
                            <a:custGeom>
                              <a:avLst/>
                              <a:gdLst>
                                <a:gd name="T0" fmla="*/ 24 w 24"/>
                                <a:gd name="T1" fmla="*/ 9 h 48"/>
                                <a:gd name="T2" fmla="*/ 24 w 24"/>
                                <a:gd name="T3" fmla="*/ 4 h 48"/>
                                <a:gd name="T4" fmla="*/ 19 w 24"/>
                                <a:gd name="T5" fmla="*/ 0 h 48"/>
                                <a:gd name="T6" fmla="*/ 10 w 24"/>
                                <a:gd name="T7" fmla="*/ 0 h 48"/>
                                <a:gd name="T8" fmla="*/ 5 w 24"/>
                                <a:gd name="T9" fmla="*/ 4 h 48"/>
                                <a:gd name="T10" fmla="*/ 5 w 24"/>
                                <a:gd name="T11" fmla="*/ 9 h 48"/>
                                <a:gd name="T12" fmla="*/ 0 w 24"/>
                                <a:gd name="T13" fmla="*/ 38 h 48"/>
                                <a:gd name="T14" fmla="*/ 0 w 24"/>
                                <a:gd name="T15" fmla="*/ 43 h 48"/>
                                <a:gd name="T16" fmla="*/ 5 w 24"/>
                                <a:gd name="T17" fmla="*/ 48 h 48"/>
                                <a:gd name="T18" fmla="*/ 14 w 24"/>
                                <a:gd name="T19" fmla="*/ 48 h 48"/>
                                <a:gd name="T20" fmla="*/ 19 w 24"/>
                                <a:gd name="T21" fmla="*/ 43 h 48"/>
                                <a:gd name="T22" fmla="*/ 19 w 24"/>
                                <a:gd name="T23" fmla="*/ 38 h 48"/>
                                <a:gd name="T24" fmla="*/ 24 w 24"/>
                                <a:gd name="T25"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9"/>
                                  </a:moveTo>
                                  <a:lnTo>
                                    <a:pt x="24" y="4"/>
                                  </a:lnTo>
                                  <a:lnTo>
                                    <a:pt x="19" y="0"/>
                                  </a:lnTo>
                                  <a:lnTo>
                                    <a:pt x="10" y="0"/>
                                  </a:lnTo>
                                  <a:lnTo>
                                    <a:pt x="5" y="4"/>
                                  </a:lnTo>
                                  <a:lnTo>
                                    <a:pt x="5" y="9"/>
                                  </a:lnTo>
                                  <a:lnTo>
                                    <a:pt x="0" y="38"/>
                                  </a:lnTo>
                                  <a:lnTo>
                                    <a:pt x="0" y="43"/>
                                  </a:lnTo>
                                  <a:lnTo>
                                    <a:pt x="5" y="48"/>
                                  </a:lnTo>
                                  <a:lnTo>
                                    <a:pt x="14" y="48"/>
                                  </a:lnTo>
                                  <a:lnTo>
                                    <a:pt x="19" y="43"/>
                                  </a:lnTo>
                                  <a:lnTo>
                                    <a:pt x="19" y="38"/>
                                  </a:lnTo>
                                  <a:lnTo>
                                    <a:pt x="2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1712"/>
                          <wps:cNvSpPr>
                            <a:spLocks/>
                          </wps:cNvSpPr>
                          <wps:spPr bwMode="auto">
                            <a:xfrm>
                              <a:off x="7830" y="1681"/>
                              <a:ext cx="24" cy="48"/>
                            </a:xfrm>
                            <a:custGeom>
                              <a:avLst/>
                              <a:gdLst>
                                <a:gd name="T0" fmla="*/ 5 w 24"/>
                                <a:gd name="T1" fmla="*/ 39 h 48"/>
                                <a:gd name="T2" fmla="*/ 5 w 24"/>
                                <a:gd name="T3" fmla="*/ 43 h 48"/>
                                <a:gd name="T4" fmla="*/ 9 w 24"/>
                                <a:gd name="T5" fmla="*/ 48 h 48"/>
                                <a:gd name="T6" fmla="*/ 19 w 24"/>
                                <a:gd name="T7" fmla="*/ 48 h 48"/>
                                <a:gd name="T8" fmla="*/ 24 w 24"/>
                                <a:gd name="T9" fmla="*/ 43 h 48"/>
                                <a:gd name="T10" fmla="*/ 24 w 24"/>
                                <a:gd name="T11" fmla="*/ 39 h 48"/>
                                <a:gd name="T12" fmla="*/ 19 w 24"/>
                                <a:gd name="T13" fmla="*/ 10 h 48"/>
                                <a:gd name="T14" fmla="*/ 19 w 24"/>
                                <a:gd name="T15" fmla="*/ 5 h 48"/>
                                <a:gd name="T16" fmla="*/ 14 w 24"/>
                                <a:gd name="T17" fmla="*/ 0 h 48"/>
                                <a:gd name="T18" fmla="*/ 5 w 24"/>
                                <a:gd name="T19" fmla="*/ 0 h 48"/>
                                <a:gd name="T20" fmla="*/ 0 w 24"/>
                                <a:gd name="T21" fmla="*/ 5 h 48"/>
                                <a:gd name="T22" fmla="*/ 0 w 24"/>
                                <a:gd name="T23" fmla="*/ 10 h 48"/>
                                <a:gd name="T24" fmla="*/ 5 w 24"/>
                                <a:gd name="T25"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9"/>
                                  </a:moveTo>
                                  <a:lnTo>
                                    <a:pt x="5" y="43"/>
                                  </a:lnTo>
                                  <a:lnTo>
                                    <a:pt x="9" y="48"/>
                                  </a:lnTo>
                                  <a:lnTo>
                                    <a:pt x="19" y="48"/>
                                  </a:lnTo>
                                  <a:lnTo>
                                    <a:pt x="24" y="43"/>
                                  </a:lnTo>
                                  <a:lnTo>
                                    <a:pt x="24" y="39"/>
                                  </a:lnTo>
                                  <a:lnTo>
                                    <a:pt x="19" y="10"/>
                                  </a:lnTo>
                                  <a:lnTo>
                                    <a:pt x="19" y="5"/>
                                  </a:lnTo>
                                  <a:lnTo>
                                    <a:pt x="14" y="0"/>
                                  </a:lnTo>
                                  <a:lnTo>
                                    <a:pt x="5" y="0"/>
                                  </a:lnTo>
                                  <a:lnTo>
                                    <a:pt x="0" y="5"/>
                                  </a:lnTo>
                                  <a:lnTo>
                                    <a:pt x="0" y="10"/>
                                  </a:lnTo>
                                  <a:lnTo>
                                    <a:pt x="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5" name="Freeform 1713"/>
                          <wps:cNvSpPr>
                            <a:spLocks/>
                          </wps:cNvSpPr>
                          <wps:spPr bwMode="auto">
                            <a:xfrm>
                              <a:off x="7815" y="1575"/>
                              <a:ext cx="24" cy="49"/>
                            </a:xfrm>
                            <a:custGeom>
                              <a:avLst/>
                              <a:gdLst>
                                <a:gd name="T0" fmla="*/ 5 w 24"/>
                                <a:gd name="T1" fmla="*/ 39 h 49"/>
                                <a:gd name="T2" fmla="*/ 5 w 24"/>
                                <a:gd name="T3" fmla="*/ 44 h 49"/>
                                <a:gd name="T4" fmla="*/ 10 w 24"/>
                                <a:gd name="T5" fmla="*/ 49 h 49"/>
                                <a:gd name="T6" fmla="*/ 20 w 24"/>
                                <a:gd name="T7" fmla="*/ 49 h 49"/>
                                <a:gd name="T8" fmla="*/ 24 w 24"/>
                                <a:gd name="T9" fmla="*/ 44 h 49"/>
                                <a:gd name="T10" fmla="*/ 24 w 24"/>
                                <a:gd name="T11" fmla="*/ 39 h 49"/>
                                <a:gd name="T12" fmla="*/ 20 w 24"/>
                                <a:gd name="T13" fmla="*/ 10 h 49"/>
                                <a:gd name="T14" fmla="*/ 20 w 24"/>
                                <a:gd name="T15" fmla="*/ 5 h 49"/>
                                <a:gd name="T16" fmla="*/ 15 w 24"/>
                                <a:gd name="T17" fmla="*/ 0 h 49"/>
                                <a:gd name="T18" fmla="*/ 5 w 24"/>
                                <a:gd name="T19" fmla="*/ 0 h 49"/>
                                <a:gd name="T20" fmla="*/ 0 w 24"/>
                                <a:gd name="T21" fmla="*/ 5 h 49"/>
                                <a:gd name="T22" fmla="*/ 0 w 24"/>
                                <a:gd name="T23" fmla="*/ 10 h 49"/>
                                <a:gd name="T24" fmla="*/ 5 w 24"/>
                                <a:gd name="T25" fmla="*/ 3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9">
                                  <a:moveTo>
                                    <a:pt x="5" y="39"/>
                                  </a:moveTo>
                                  <a:lnTo>
                                    <a:pt x="5" y="44"/>
                                  </a:lnTo>
                                  <a:lnTo>
                                    <a:pt x="10" y="49"/>
                                  </a:lnTo>
                                  <a:lnTo>
                                    <a:pt x="20" y="49"/>
                                  </a:lnTo>
                                  <a:lnTo>
                                    <a:pt x="24" y="44"/>
                                  </a:lnTo>
                                  <a:lnTo>
                                    <a:pt x="24" y="39"/>
                                  </a:lnTo>
                                  <a:lnTo>
                                    <a:pt x="20" y="10"/>
                                  </a:lnTo>
                                  <a:lnTo>
                                    <a:pt x="20" y="5"/>
                                  </a:lnTo>
                                  <a:lnTo>
                                    <a:pt x="15" y="0"/>
                                  </a:lnTo>
                                  <a:lnTo>
                                    <a:pt x="5" y="0"/>
                                  </a:lnTo>
                                  <a:lnTo>
                                    <a:pt x="0" y="5"/>
                                  </a:lnTo>
                                  <a:lnTo>
                                    <a:pt x="0" y="10"/>
                                  </a:lnTo>
                                  <a:lnTo>
                                    <a:pt x="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1714"/>
                          <wps:cNvSpPr>
                            <a:spLocks/>
                          </wps:cNvSpPr>
                          <wps:spPr bwMode="auto">
                            <a:xfrm>
                              <a:off x="7806" y="1470"/>
                              <a:ext cx="24" cy="48"/>
                            </a:xfrm>
                            <a:custGeom>
                              <a:avLst/>
                              <a:gdLst>
                                <a:gd name="T0" fmla="*/ 5 w 24"/>
                                <a:gd name="T1" fmla="*/ 38 h 48"/>
                                <a:gd name="T2" fmla="*/ 5 w 24"/>
                                <a:gd name="T3" fmla="*/ 43 h 48"/>
                                <a:gd name="T4" fmla="*/ 9 w 24"/>
                                <a:gd name="T5" fmla="*/ 48 h 48"/>
                                <a:gd name="T6" fmla="*/ 19 w 24"/>
                                <a:gd name="T7" fmla="*/ 48 h 48"/>
                                <a:gd name="T8" fmla="*/ 24 w 24"/>
                                <a:gd name="T9" fmla="*/ 43 h 48"/>
                                <a:gd name="T10" fmla="*/ 24 w 24"/>
                                <a:gd name="T11" fmla="*/ 38 h 48"/>
                                <a:gd name="T12" fmla="*/ 19 w 24"/>
                                <a:gd name="T13" fmla="*/ 9 h 48"/>
                                <a:gd name="T14" fmla="*/ 19 w 24"/>
                                <a:gd name="T15" fmla="*/ 5 h 48"/>
                                <a:gd name="T16" fmla="*/ 14 w 24"/>
                                <a:gd name="T17" fmla="*/ 0 h 48"/>
                                <a:gd name="T18" fmla="*/ 5 w 24"/>
                                <a:gd name="T19" fmla="*/ 0 h 48"/>
                                <a:gd name="T20" fmla="*/ 0 w 24"/>
                                <a:gd name="T21" fmla="*/ 5 h 48"/>
                                <a:gd name="T22" fmla="*/ 0 w 24"/>
                                <a:gd name="T23" fmla="*/ 9 h 48"/>
                                <a:gd name="T24" fmla="*/ 5 w 24"/>
                                <a:gd name="T25"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8"/>
                                  </a:moveTo>
                                  <a:lnTo>
                                    <a:pt x="5" y="43"/>
                                  </a:lnTo>
                                  <a:lnTo>
                                    <a:pt x="9" y="48"/>
                                  </a:lnTo>
                                  <a:lnTo>
                                    <a:pt x="19" y="48"/>
                                  </a:lnTo>
                                  <a:lnTo>
                                    <a:pt x="24" y="43"/>
                                  </a:lnTo>
                                  <a:lnTo>
                                    <a:pt x="24" y="38"/>
                                  </a:lnTo>
                                  <a:lnTo>
                                    <a:pt x="19" y="9"/>
                                  </a:lnTo>
                                  <a:lnTo>
                                    <a:pt x="19" y="5"/>
                                  </a:lnTo>
                                  <a:lnTo>
                                    <a:pt x="14" y="0"/>
                                  </a:lnTo>
                                  <a:lnTo>
                                    <a:pt x="5" y="0"/>
                                  </a:lnTo>
                                  <a:lnTo>
                                    <a:pt x="0" y="5"/>
                                  </a:lnTo>
                                  <a:lnTo>
                                    <a:pt x="0" y="9"/>
                                  </a:lnTo>
                                  <a:lnTo>
                                    <a:pt x="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1715"/>
                          <wps:cNvSpPr>
                            <a:spLocks/>
                          </wps:cNvSpPr>
                          <wps:spPr bwMode="auto">
                            <a:xfrm>
                              <a:off x="7796" y="1364"/>
                              <a:ext cx="24" cy="48"/>
                            </a:xfrm>
                            <a:custGeom>
                              <a:avLst/>
                              <a:gdLst>
                                <a:gd name="T0" fmla="*/ 5 w 24"/>
                                <a:gd name="T1" fmla="*/ 39 h 48"/>
                                <a:gd name="T2" fmla="*/ 5 w 24"/>
                                <a:gd name="T3" fmla="*/ 43 h 48"/>
                                <a:gd name="T4" fmla="*/ 10 w 24"/>
                                <a:gd name="T5" fmla="*/ 48 h 48"/>
                                <a:gd name="T6" fmla="*/ 19 w 24"/>
                                <a:gd name="T7" fmla="*/ 48 h 48"/>
                                <a:gd name="T8" fmla="*/ 24 w 24"/>
                                <a:gd name="T9" fmla="*/ 43 h 48"/>
                                <a:gd name="T10" fmla="*/ 24 w 24"/>
                                <a:gd name="T11" fmla="*/ 39 h 48"/>
                                <a:gd name="T12" fmla="*/ 19 w 24"/>
                                <a:gd name="T13" fmla="*/ 10 h 48"/>
                                <a:gd name="T14" fmla="*/ 19 w 24"/>
                                <a:gd name="T15" fmla="*/ 5 h 48"/>
                                <a:gd name="T16" fmla="*/ 15 w 24"/>
                                <a:gd name="T17" fmla="*/ 0 h 48"/>
                                <a:gd name="T18" fmla="*/ 5 w 24"/>
                                <a:gd name="T19" fmla="*/ 0 h 48"/>
                                <a:gd name="T20" fmla="*/ 0 w 24"/>
                                <a:gd name="T21" fmla="*/ 5 h 48"/>
                                <a:gd name="T22" fmla="*/ 0 w 24"/>
                                <a:gd name="T23" fmla="*/ 10 h 48"/>
                                <a:gd name="T24" fmla="*/ 5 w 24"/>
                                <a:gd name="T25"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9"/>
                                  </a:moveTo>
                                  <a:lnTo>
                                    <a:pt x="5" y="43"/>
                                  </a:lnTo>
                                  <a:lnTo>
                                    <a:pt x="10" y="48"/>
                                  </a:lnTo>
                                  <a:lnTo>
                                    <a:pt x="19" y="48"/>
                                  </a:lnTo>
                                  <a:lnTo>
                                    <a:pt x="24" y="43"/>
                                  </a:lnTo>
                                  <a:lnTo>
                                    <a:pt x="24" y="39"/>
                                  </a:lnTo>
                                  <a:lnTo>
                                    <a:pt x="19" y="10"/>
                                  </a:lnTo>
                                  <a:lnTo>
                                    <a:pt x="19" y="5"/>
                                  </a:lnTo>
                                  <a:lnTo>
                                    <a:pt x="15" y="0"/>
                                  </a:lnTo>
                                  <a:lnTo>
                                    <a:pt x="5" y="0"/>
                                  </a:lnTo>
                                  <a:lnTo>
                                    <a:pt x="0" y="5"/>
                                  </a:lnTo>
                                  <a:lnTo>
                                    <a:pt x="0" y="10"/>
                                  </a:lnTo>
                                  <a:lnTo>
                                    <a:pt x="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Freeform 1716"/>
                          <wps:cNvSpPr>
                            <a:spLocks/>
                          </wps:cNvSpPr>
                          <wps:spPr bwMode="auto">
                            <a:xfrm>
                              <a:off x="7767" y="1263"/>
                              <a:ext cx="34" cy="44"/>
                            </a:xfrm>
                            <a:custGeom>
                              <a:avLst/>
                              <a:gdLst>
                                <a:gd name="T0" fmla="*/ 15 w 34"/>
                                <a:gd name="T1" fmla="*/ 39 h 44"/>
                                <a:gd name="T2" fmla="*/ 20 w 34"/>
                                <a:gd name="T3" fmla="*/ 39 h 44"/>
                                <a:gd name="T4" fmla="*/ 20 w 34"/>
                                <a:gd name="T5" fmla="*/ 44 h 44"/>
                                <a:gd name="T6" fmla="*/ 29 w 34"/>
                                <a:gd name="T7" fmla="*/ 44 h 44"/>
                                <a:gd name="T8" fmla="*/ 29 w 34"/>
                                <a:gd name="T9" fmla="*/ 39 h 44"/>
                                <a:gd name="T10" fmla="*/ 34 w 34"/>
                                <a:gd name="T11" fmla="*/ 39 h 44"/>
                                <a:gd name="T12" fmla="*/ 34 w 34"/>
                                <a:gd name="T13" fmla="*/ 29 h 44"/>
                                <a:gd name="T14" fmla="*/ 20 w 34"/>
                                <a:gd name="T15" fmla="*/ 5 h 44"/>
                                <a:gd name="T16" fmla="*/ 15 w 34"/>
                                <a:gd name="T17" fmla="*/ 5 h 44"/>
                                <a:gd name="T18" fmla="*/ 15 w 34"/>
                                <a:gd name="T19" fmla="*/ 0 h 44"/>
                                <a:gd name="T20" fmla="*/ 5 w 34"/>
                                <a:gd name="T21" fmla="*/ 0 h 44"/>
                                <a:gd name="T22" fmla="*/ 5 w 34"/>
                                <a:gd name="T23" fmla="*/ 5 h 44"/>
                                <a:gd name="T24" fmla="*/ 0 w 34"/>
                                <a:gd name="T25" fmla="*/ 5 h 44"/>
                                <a:gd name="T26" fmla="*/ 0 w 34"/>
                                <a:gd name="T27" fmla="*/ 15 h 44"/>
                                <a:gd name="T28" fmla="*/ 15 w 34"/>
                                <a:gd name="T29" fmla="*/ 3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44">
                                  <a:moveTo>
                                    <a:pt x="15" y="39"/>
                                  </a:moveTo>
                                  <a:lnTo>
                                    <a:pt x="20" y="39"/>
                                  </a:lnTo>
                                  <a:lnTo>
                                    <a:pt x="20" y="44"/>
                                  </a:lnTo>
                                  <a:lnTo>
                                    <a:pt x="29" y="44"/>
                                  </a:lnTo>
                                  <a:lnTo>
                                    <a:pt x="29" y="39"/>
                                  </a:lnTo>
                                  <a:lnTo>
                                    <a:pt x="34" y="39"/>
                                  </a:lnTo>
                                  <a:lnTo>
                                    <a:pt x="34" y="29"/>
                                  </a:lnTo>
                                  <a:lnTo>
                                    <a:pt x="20" y="5"/>
                                  </a:lnTo>
                                  <a:lnTo>
                                    <a:pt x="15" y="5"/>
                                  </a:lnTo>
                                  <a:lnTo>
                                    <a:pt x="15" y="0"/>
                                  </a:lnTo>
                                  <a:lnTo>
                                    <a:pt x="5" y="0"/>
                                  </a:lnTo>
                                  <a:lnTo>
                                    <a:pt x="5" y="5"/>
                                  </a:lnTo>
                                  <a:lnTo>
                                    <a:pt x="0" y="5"/>
                                  </a:lnTo>
                                  <a:lnTo>
                                    <a:pt x="0" y="15"/>
                                  </a:lnTo>
                                  <a:lnTo>
                                    <a:pt x="1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9" name="Freeform 1717"/>
                          <wps:cNvSpPr>
                            <a:spLocks/>
                          </wps:cNvSpPr>
                          <wps:spPr bwMode="auto">
                            <a:xfrm>
                              <a:off x="7676" y="1249"/>
                              <a:ext cx="43" cy="33"/>
                            </a:xfrm>
                            <a:custGeom>
                              <a:avLst/>
                              <a:gdLst>
                                <a:gd name="T0" fmla="*/ 34 w 43"/>
                                <a:gd name="T1" fmla="*/ 19 h 33"/>
                                <a:gd name="T2" fmla="*/ 39 w 43"/>
                                <a:gd name="T3" fmla="*/ 19 h 33"/>
                                <a:gd name="T4" fmla="*/ 39 w 43"/>
                                <a:gd name="T5" fmla="*/ 14 h 33"/>
                                <a:gd name="T6" fmla="*/ 43 w 43"/>
                                <a:gd name="T7" fmla="*/ 14 h 33"/>
                                <a:gd name="T8" fmla="*/ 43 w 43"/>
                                <a:gd name="T9" fmla="*/ 5 h 33"/>
                                <a:gd name="T10" fmla="*/ 39 w 43"/>
                                <a:gd name="T11" fmla="*/ 5 h 33"/>
                                <a:gd name="T12" fmla="*/ 39 w 43"/>
                                <a:gd name="T13" fmla="*/ 0 h 33"/>
                                <a:gd name="T14" fmla="*/ 19 w 43"/>
                                <a:gd name="T15" fmla="*/ 0 h 33"/>
                                <a:gd name="T16" fmla="*/ 19 w 43"/>
                                <a:gd name="T17" fmla="*/ 5 h 33"/>
                                <a:gd name="T18" fmla="*/ 5 w 43"/>
                                <a:gd name="T19" fmla="*/ 19 h 33"/>
                                <a:gd name="T20" fmla="*/ 0 w 43"/>
                                <a:gd name="T21" fmla="*/ 19 h 33"/>
                                <a:gd name="T22" fmla="*/ 0 w 43"/>
                                <a:gd name="T23" fmla="*/ 29 h 33"/>
                                <a:gd name="T24" fmla="*/ 5 w 43"/>
                                <a:gd name="T25" fmla="*/ 29 h 33"/>
                                <a:gd name="T26" fmla="*/ 5 w 43"/>
                                <a:gd name="T27" fmla="*/ 33 h 33"/>
                                <a:gd name="T28" fmla="*/ 15 w 43"/>
                                <a:gd name="T29" fmla="*/ 33 h 33"/>
                                <a:gd name="T30" fmla="*/ 15 w 43"/>
                                <a:gd name="T31" fmla="*/ 29 h 33"/>
                                <a:gd name="T32" fmla="*/ 29 w 43"/>
                                <a:gd name="T33" fmla="*/ 14 h 33"/>
                                <a:gd name="T34" fmla="*/ 24 w 43"/>
                                <a:gd name="T35" fmla="*/ 19 h 33"/>
                                <a:gd name="T36" fmla="*/ 34 w 43"/>
                                <a:gd name="T37" fmla="*/ 1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 h="33">
                                  <a:moveTo>
                                    <a:pt x="34" y="19"/>
                                  </a:moveTo>
                                  <a:lnTo>
                                    <a:pt x="39" y="19"/>
                                  </a:lnTo>
                                  <a:lnTo>
                                    <a:pt x="39" y="14"/>
                                  </a:lnTo>
                                  <a:lnTo>
                                    <a:pt x="43" y="14"/>
                                  </a:lnTo>
                                  <a:lnTo>
                                    <a:pt x="43" y="5"/>
                                  </a:lnTo>
                                  <a:lnTo>
                                    <a:pt x="39" y="5"/>
                                  </a:lnTo>
                                  <a:lnTo>
                                    <a:pt x="39" y="0"/>
                                  </a:lnTo>
                                  <a:lnTo>
                                    <a:pt x="19" y="0"/>
                                  </a:lnTo>
                                  <a:lnTo>
                                    <a:pt x="19" y="5"/>
                                  </a:lnTo>
                                  <a:lnTo>
                                    <a:pt x="5" y="19"/>
                                  </a:lnTo>
                                  <a:lnTo>
                                    <a:pt x="0" y="19"/>
                                  </a:lnTo>
                                  <a:lnTo>
                                    <a:pt x="0" y="29"/>
                                  </a:lnTo>
                                  <a:lnTo>
                                    <a:pt x="5" y="29"/>
                                  </a:lnTo>
                                  <a:lnTo>
                                    <a:pt x="5" y="33"/>
                                  </a:lnTo>
                                  <a:lnTo>
                                    <a:pt x="15" y="33"/>
                                  </a:lnTo>
                                  <a:lnTo>
                                    <a:pt x="15" y="29"/>
                                  </a:lnTo>
                                  <a:lnTo>
                                    <a:pt x="29" y="14"/>
                                  </a:lnTo>
                                  <a:lnTo>
                                    <a:pt x="24" y="19"/>
                                  </a:lnTo>
                                  <a:lnTo>
                                    <a:pt x="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0" name="Freeform 1718"/>
                          <wps:cNvSpPr>
                            <a:spLocks/>
                          </wps:cNvSpPr>
                          <wps:spPr bwMode="auto">
                            <a:xfrm>
                              <a:off x="7585" y="1263"/>
                              <a:ext cx="48" cy="29"/>
                            </a:xfrm>
                            <a:custGeom>
                              <a:avLst/>
                              <a:gdLst>
                                <a:gd name="T0" fmla="*/ 38 w 48"/>
                                <a:gd name="T1" fmla="*/ 19 h 29"/>
                                <a:gd name="T2" fmla="*/ 43 w 48"/>
                                <a:gd name="T3" fmla="*/ 19 h 29"/>
                                <a:gd name="T4" fmla="*/ 48 w 48"/>
                                <a:gd name="T5" fmla="*/ 15 h 29"/>
                                <a:gd name="T6" fmla="*/ 48 w 48"/>
                                <a:gd name="T7" fmla="*/ 5 h 29"/>
                                <a:gd name="T8" fmla="*/ 43 w 48"/>
                                <a:gd name="T9" fmla="*/ 0 h 29"/>
                                <a:gd name="T10" fmla="*/ 38 w 48"/>
                                <a:gd name="T11" fmla="*/ 0 h 29"/>
                                <a:gd name="T12" fmla="*/ 14 w 48"/>
                                <a:gd name="T13" fmla="*/ 5 h 29"/>
                                <a:gd name="T14" fmla="*/ 10 w 48"/>
                                <a:gd name="T15" fmla="*/ 5 h 29"/>
                                <a:gd name="T16" fmla="*/ 10 w 48"/>
                                <a:gd name="T17" fmla="*/ 10 h 29"/>
                                <a:gd name="T18" fmla="*/ 5 w 48"/>
                                <a:gd name="T19" fmla="*/ 15 h 29"/>
                                <a:gd name="T20" fmla="*/ 0 w 48"/>
                                <a:gd name="T21" fmla="*/ 15 h 29"/>
                                <a:gd name="T22" fmla="*/ 0 w 48"/>
                                <a:gd name="T23" fmla="*/ 24 h 29"/>
                                <a:gd name="T24" fmla="*/ 5 w 48"/>
                                <a:gd name="T25" fmla="*/ 24 h 29"/>
                                <a:gd name="T26" fmla="*/ 5 w 48"/>
                                <a:gd name="T27" fmla="*/ 29 h 29"/>
                                <a:gd name="T28" fmla="*/ 14 w 48"/>
                                <a:gd name="T29" fmla="*/ 29 h 29"/>
                                <a:gd name="T30" fmla="*/ 14 w 48"/>
                                <a:gd name="T31" fmla="*/ 24 h 29"/>
                                <a:gd name="T32" fmla="*/ 19 w 48"/>
                                <a:gd name="T33" fmla="*/ 19 h 29"/>
                                <a:gd name="T34" fmla="*/ 14 w 48"/>
                                <a:gd name="T35" fmla="*/ 24 h 29"/>
                                <a:gd name="T36" fmla="*/ 38 w 48"/>
                                <a:gd name="T37"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29">
                                  <a:moveTo>
                                    <a:pt x="38" y="19"/>
                                  </a:moveTo>
                                  <a:lnTo>
                                    <a:pt x="43" y="19"/>
                                  </a:lnTo>
                                  <a:lnTo>
                                    <a:pt x="48" y="15"/>
                                  </a:lnTo>
                                  <a:lnTo>
                                    <a:pt x="48" y="5"/>
                                  </a:lnTo>
                                  <a:lnTo>
                                    <a:pt x="43" y="0"/>
                                  </a:lnTo>
                                  <a:lnTo>
                                    <a:pt x="38" y="0"/>
                                  </a:lnTo>
                                  <a:lnTo>
                                    <a:pt x="14" y="5"/>
                                  </a:lnTo>
                                  <a:lnTo>
                                    <a:pt x="10" y="5"/>
                                  </a:lnTo>
                                  <a:lnTo>
                                    <a:pt x="10" y="10"/>
                                  </a:lnTo>
                                  <a:lnTo>
                                    <a:pt x="5" y="15"/>
                                  </a:lnTo>
                                  <a:lnTo>
                                    <a:pt x="0" y="15"/>
                                  </a:lnTo>
                                  <a:lnTo>
                                    <a:pt x="0" y="24"/>
                                  </a:lnTo>
                                  <a:lnTo>
                                    <a:pt x="5" y="24"/>
                                  </a:lnTo>
                                  <a:lnTo>
                                    <a:pt x="5" y="29"/>
                                  </a:lnTo>
                                  <a:lnTo>
                                    <a:pt x="14" y="29"/>
                                  </a:lnTo>
                                  <a:lnTo>
                                    <a:pt x="14" y="24"/>
                                  </a:lnTo>
                                  <a:lnTo>
                                    <a:pt x="19" y="19"/>
                                  </a:lnTo>
                                  <a:lnTo>
                                    <a:pt x="14" y="24"/>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Freeform 1719"/>
                          <wps:cNvSpPr>
                            <a:spLocks/>
                          </wps:cNvSpPr>
                          <wps:spPr bwMode="auto">
                            <a:xfrm>
                              <a:off x="7547" y="1340"/>
                              <a:ext cx="24" cy="43"/>
                            </a:xfrm>
                            <a:custGeom>
                              <a:avLst/>
                              <a:gdLst>
                                <a:gd name="T0" fmla="*/ 24 w 24"/>
                                <a:gd name="T1" fmla="*/ 10 h 43"/>
                                <a:gd name="T2" fmla="*/ 24 w 24"/>
                                <a:gd name="T3" fmla="*/ 5 h 43"/>
                                <a:gd name="T4" fmla="*/ 19 w 24"/>
                                <a:gd name="T5" fmla="*/ 0 h 43"/>
                                <a:gd name="T6" fmla="*/ 9 w 24"/>
                                <a:gd name="T7" fmla="*/ 0 h 43"/>
                                <a:gd name="T8" fmla="*/ 4 w 24"/>
                                <a:gd name="T9" fmla="*/ 5 h 43"/>
                                <a:gd name="T10" fmla="*/ 4 w 24"/>
                                <a:gd name="T11" fmla="*/ 10 h 43"/>
                                <a:gd name="T12" fmla="*/ 0 w 24"/>
                                <a:gd name="T13" fmla="*/ 34 h 43"/>
                                <a:gd name="T14" fmla="*/ 0 w 24"/>
                                <a:gd name="T15" fmla="*/ 39 h 43"/>
                                <a:gd name="T16" fmla="*/ 4 w 24"/>
                                <a:gd name="T17" fmla="*/ 43 h 43"/>
                                <a:gd name="T18" fmla="*/ 14 w 24"/>
                                <a:gd name="T19" fmla="*/ 43 h 43"/>
                                <a:gd name="T20" fmla="*/ 19 w 24"/>
                                <a:gd name="T21" fmla="*/ 39 h 43"/>
                                <a:gd name="T22" fmla="*/ 19 w 24"/>
                                <a:gd name="T23" fmla="*/ 34 h 43"/>
                                <a:gd name="T24" fmla="*/ 24 w 24"/>
                                <a:gd name="T25"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3">
                                  <a:moveTo>
                                    <a:pt x="24" y="10"/>
                                  </a:moveTo>
                                  <a:lnTo>
                                    <a:pt x="24" y="5"/>
                                  </a:lnTo>
                                  <a:lnTo>
                                    <a:pt x="19" y="0"/>
                                  </a:lnTo>
                                  <a:lnTo>
                                    <a:pt x="9" y="0"/>
                                  </a:lnTo>
                                  <a:lnTo>
                                    <a:pt x="4" y="5"/>
                                  </a:lnTo>
                                  <a:lnTo>
                                    <a:pt x="4" y="10"/>
                                  </a:lnTo>
                                  <a:lnTo>
                                    <a:pt x="0" y="34"/>
                                  </a:lnTo>
                                  <a:lnTo>
                                    <a:pt x="0" y="39"/>
                                  </a:lnTo>
                                  <a:lnTo>
                                    <a:pt x="4" y="43"/>
                                  </a:lnTo>
                                  <a:lnTo>
                                    <a:pt x="14" y="43"/>
                                  </a:lnTo>
                                  <a:lnTo>
                                    <a:pt x="19" y="39"/>
                                  </a:lnTo>
                                  <a:lnTo>
                                    <a:pt x="19" y="34"/>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1720"/>
                          <wps:cNvSpPr>
                            <a:spLocks/>
                          </wps:cNvSpPr>
                          <wps:spPr bwMode="auto">
                            <a:xfrm>
                              <a:off x="7518" y="1441"/>
                              <a:ext cx="29" cy="43"/>
                            </a:xfrm>
                            <a:custGeom>
                              <a:avLst/>
                              <a:gdLst>
                                <a:gd name="T0" fmla="*/ 29 w 29"/>
                                <a:gd name="T1" fmla="*/ 14 h 43"/>
                                <a:gd name="T2" fmla="*/ 29 w 29"/>
                                <a:gd name="T3" fmla="*/ 5 h 43"/>
                                <a:gd name="T4" fmla="*/ 24 w 29"/>
                                <a:gd name="T5" fmla="*/ 0 h 43"/>
                                <a:gd name="T6" fmla="*/ 14 w 29"/>
                                <a:gd name="T7" fmla="*/ 0 h 43"/>
                                <a:gd name="T8" fmla="*/ 9 w 29"/>
                                <a:gd name="T9" fmla="*/ 5 h 43"/>
                                <a:gd name="T10" fmla="*/ 0 w 29"/>
                                <a:gd name="T11" fmla="*/ 29 h 43"/>
                                <a:gd name="T12" fmla="*/ 0 w 29"/>
                                <a:gd name="T13" fmla="*/ 38 h 43"/>
                                <a:gd name="T14" fmla="*/ 5 w 29"/>
                                <a:gd name="T15" fmla="*/ 43 h 43"/>
                                <a:gd name="T16" fmla="*/ 14 w 29"/>
                                <a:gd name="T17" fmla="*/ 43 h 43"/>
                                <a:gd name="T18" fmla="*/ 19 w 29"/>
                                <a:gd name="T19" fmla="*/ 38 h 43"/>
                                <a:gd name="T20" fmla="*/ 29 w 29"/>
                                <a:gd name="T21" fmla="*/ 1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43">
                                  <a:moveTo>
                                    <a:pt x="29" y="14"/>
                                  </a:moveTo>
                                  <a:lnTo>
                                    <a:pt x="29" y="5"/>
                                  </a:lnTo>
                                  <a:lnTo>
                                    <a:pt x="24" y="0"/>
                                  </a:lnTo>
                                  <a:lnTo>
                                    <a:pt x="14" y="0"/>
                                  </a:lnTo>
                                  <a:lnTo>
                                    <a:pt x="9" y="5"/>
                                  </a:lnTo>
                                  <a:lnTo>
                                    <a:pt x="0" y="29"/>
                                  </a:lnTo>
                                  <a:lnTo>
                                    <a:pt x="0" y="38"/>
                                  </a:lnTo>
                                  <a:lnTo>
                                    <a:pt x="5" y="43"/>
                                  </a:lnTo>
                                  <a:lnTo>
                                    <a:pt x="14" y="43"/>
                                  </a:lnTo>
                                  <a:lnTo>
                                    <a:pt x="19" y="38"/>
                                  </a:lnTo>
                                  <a:lnTo>
                                    <a:pt x="2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Freeform 1721"/>
                          <wps:cNvSpPr>
                            <a:spLocks/>
                          </wps:cNvSpPr>
                          <wps:spPr bwMode="auto">
                            <a:xfrm>
                              <a:off x="7460" y="1422"/>
                              <a:ext cx="34" cy="48"/>
                            </a:xfrm>
                            <a:custGeom>
                              <a:avLst/>
                              <a:gdLst>
                                <a:gd name="T0" fmla="*/ 15 w 34"/>
                                <a:gd name="T1" fmla="*/ 43 h 48"/>
                                <a:gd name="T2" fmla="*/ 19 w 34"/>
                                <a:gd name="T3" fmla="*/ 43 h 48"/>
                                <a:gd name="T4" fmla="*/ 19 w 34"/>
                                <a:gd name="T5" fmla="*/ 48 h 48"/>
                                <a:gd name="T6" fmla="*/ 29 w 34"/>
                                <a:gd name="T7" fmla="*/ 48 h 48"/>
                                <a:gd name="T8" fmla="*/ 29 w 34"/>
                                <a:gd name="T9" fmla="*/ 43 h 48"/>
                                <a:gd name="T10" fmla="*/ 34 w 34"/>
                                <a:gd name="T11" fmla="*/ 43 h 48"/>
                                <a:gd name="T12" fmla="*/ 34 w 34"/>
                                <a:gd name="T13" fmla="*/ 33 h 48"/>
                                <a:gd name="T14" fmla="*/ 19 w 34"/>
                                <a:gd name="T15" fmla="*/ 5 h 48"/>
                                <a:gd name="T16" fmla="*/ 15 w 34"/>
                                <a:gd name="T17" fmla="*/ 5 h 48"/>
                                <a:gd name="T18" fmla="*/ 15 w 34"/>
                                <a:gd name="T19" fmla="*/ 0 h 48"/>
                                <a:gd name="T20" fmla="*/ 5 w 34"/>
                                <a:gd name="T21" fmla="*/ 0 h 48"/>
                                <a:gd name="T22" fmla="*/ 5 w 34"/>
                                <a:gd name="T23" fmla="*/ 5 h 48"/>
                                <a:gd name="T24" fmla="*/ 0 w 34"/>
                                <a:gd name="T25" fmla="*/ 5 h 48"/>
                                <a:gd name="T26" fmla="*/ 0 w 34"/>
                                <a:gd name="T27" fmla="*/ 14 h 48"/>
                                <a:gd name="T28" fmla="*/ 15 w 34"/>
                                <a:gd name="T29" fmla="*/ 4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48">
                                  <a:moveTo>
                                    <a:pt x="15" y="43"/>
                                  </a:moveTo>
                                  <a:lnTo>
                                    <a:pt x="19" y="43"/>
                                  </a:lnTo>
                                  <a:lnTo>
                                    <a:pt x="19" y="48"/>
                                  </a:lnTo>
                                  <a:lnTo>
                                    <a:pt x="29" y="48"/>
                                  </a:lnTo>
                                  <a:lnTo>
                                    <a:pt x="29" y="43"/>
                                  </a:lnTo>
                                  <a:lnTo>
                                    <a:pt x="34" y="43"/>
                                  </a:lnTo>
                                  <a:lnTo>
                                    <a:pt x="34" y="33"/>
                                  </a:lnTo>
                                  <a:lnTo>
                                    <a:pt x="19" y="5"/>
                                  </a:lnTo>
                                  <a:lnTo>
                                    <a:pt x="15" y="5"/>
                                  </a:lnTo>
                                  <a:lnTo>
                                    <a:pt x="15" y="0"/>
                                  </a:lnTo>
                                  <a:lnTo>
                                    <a:pt x="5" y="0"/>
                                  </a:lnTo>
                                  <a:lnTo>
                                    <a:pt x="5" y="5"/>
                                  </a:lnTo>
                                  <a:lnTo>
                                    <a:pt x="0" y="5"/>
                                  </a:lnTo>
                                  <a:lnTo>
                                    <a:pt x="0" y="14"/>
                                  </a:lnTo>
                                  <a:lnTo>
                                    <a:pt x="1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4" name="Freeform 1722"/>
                          <wps:cNvSpPr>
                            <a:spLocks/>
                          </wps:cNvSpPr>
                          <wps:spPr bwMode="auto">
                            <a:xfrm>
                              <a:off x="7407" y="1355"/>
                              <a:ext cx="29" cy="48"/>
                            </a:xfrm>
                            <a:custGeom>
                              <a:avLst/>
                              <a:gdLst>
                                <a:gd name="T0" fmla="*/ 10 w 29"/>
                                <a:gd name="T1" fmla="*/ 43 h 48"/>
                                <a:gd name="T2" fmla="*/ 15 w 29"/>
                                <a:gd name="T3" fmla="*/ 43 h 48"/>
                                <a:gd name="T4" fmla="*/ 15 w 29"/>
                                <a:gd name="T5" fmla="*/ 48 h 48"/>
                                <a:gd name="T6" fmla="*/ 24 w 29"/>
                                <a:gd name="T7" fmla="*/ 48 h 48"/>
                                <a:gd name="T8" fmla="*/ 24 w 29"/>
                                <a:gd name="T9" fmla="*/ 43 h 48"/>
                                <a:gd name="T10" fmla="*/ 29 w 29"/>
                                <a:gd name="T11" fmla="*/ 43 h 48"/>
                                <a:gd name="T12" fmla="*/ 29 w 29"/>
                                <a:gd name="T13" fmla="*/ 33 h 48"/>
                                <a:gd name="T14" fmla="*/ 20 w 29"/>
                                <a:gd name="T15" fmla="*/ 4 h 48"/>
                                <a:gd name="T16" fmla="*/ 15 w 29"/>
                                <a:gd name="T17" fmla="*/ 4 h 48"/>
                                <a:gd name="T18" fmla="*/ 15 w 29"/>
                                <a:gd name="T19" fmla="*/ 0 h 48"/>
                                <a:gd name="T20" fmla="*/ 5 w 29"/>
                                <a:gd name="T21" fmla="*/ 0 h 48"/>
                                <a:gd name="T22" fmla="*/ 5 w 29"/>
                                <a:gd name="T23" fmla="*/ 4 h 48"/>
                                <a:gd name="T24" fmla="*/ 0 w 29"/>
                                <a:gd name="T25" fmla="*/ 4 h 48"/>
                                <a:gd name="T26" fmla="*/ 0 w 29"/>
                                <a:gd name="T27" fmla="*/ 14 h 48"/>
                                <a:gd name="T28" fmla="*/ 10 w 29"/>
                                <a:gd name="T29" fmla="*/ 4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48">
                                  <a:moveTo>
                                    <a:pt x="10" y="43"/>
                                  </a:moveTo>
                                  <a:lnTo>
                                    <a:pt x="15" y="43"/>
                                  </a:lnTo>
                                  <a:lnTo>
                                    <a:pt x="15" y="48"/>
                                  </a:lnTo>
                                  <a:lnTo>
                                    <a:pt x="24" y="48"/>
                                  </a:lnTo>
                                  <a:lnTo>
                                    <a:pt x="24" y="43"/>
                                  </a:lnTo>
                                  <a:lnTo>
                                    <a:pt x="29" y="43"/>
                                  </a:lnTo>
                                  <a:lnTo>
                                    <a:pt x="29" y="33"/>
                                  </a:lnTo>
                                  <a:lnTo>
                                    <a:pt x="20" y="4"/>
                                  </a:lnTo>
                                  <a:lnTo>
                                    <a:pt x="15" y="4"/>
                                  </a:lnTo>
                                  <a:lnTo>
                                    <a:pt x="15" y="0"/>
                                  </a:lnTo>
                                  <a:lnTo>
                                    <a:pt x="5" y="0"/>
                                  </a:lnTo>
                                  <a:lnTo>
                                    <a:pt x="5" y="4"/>
                                  </a:lnTo>
                                  <a:lnTo>
                                    <a:pt x="0" y="4"/>
                                  </a:lnTo>
                                  <a:lnTo>
                                    <a:pt x="0" y="14"/>
                                  </a:lnTo>
                                  <a:lnTo>
                                    <a:pt x="1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1723"/>
                          <wps:cNvSpPr>
                            <a:spLocks/>
                          </wps:cNvSpPr>
                          <wps:spPr bwMode="auto">
                            <a:xfrm>
                              <a:off x="7383" y="1258"/>
                              <a:ext cx="29" cy="44"/>
                            </a:xfrm>
                            <a:custGeom>
                              <a:avLst/>
                              <a:gdLst>
                                <a:gd name="T0" fmla="*/ 10 w 29"/>
                                <a:gd name="T1" fmla="*/ 34 h 44"/>
                                <a:gd name="T2" fmla="*/ 10 w 29"/>
                                <a:gd name="T3" fmla="*/ 39 h 44"/>
                                <a:gd name="T4" fmla="*/ 15 w 29"/>
                                <a:gd name="T5" fmla="*/ 39 h 44"/>
                                <a:gd name="T6" fmla="*/ 15 w 29"/>
                                <a:gd name="T7" fmla="*/ 44 h 44"/>
                                <a:gd name="T8" fmla="*/ 24 w 29"/>
                                <a:gd name="T9" fmla="*/ 44 h 44"/>
                                <a:gd name="T10" fmla="*/ 24 w 29"/>
                                <a:gd name="T11" fmla="*/ 39 h 44"/>
                                <a:gd name="T12" fmla="*/ 29 w 29"/>
                                <a:gd name="T13" fmla="*/ 39 h 44"/>
                                <a:gd name="T14" fmla="*/ 29 w 29"/>
                                <a:gd name="T15" fmla="*/ 24 h 44"/>
                                <a:gd name="T16" fmla="*/ 20 w 29"/>
                                <a:gd name="T17" fmla="*/ 5 h 44"/>
                                <a:gd name="T18" fmla="*/ 15 w 29"/>
                                <a:gd name="T19" fmla="*/ 5 h 44"/>
                                <a:gd name="T20" fmla="*/ 15 w 29"/>
                                <a:gd name="T21" fmla="*/ 0 h 44"/>
                                <a:gd name="T22" fmla="*/ 5 w 29"/>
                                <a:gd name="T23" fmla="*/ 0 h 44"/>
                                <a:gd name="T24" fmla="*/ 5 w 29"/>
                                <a:gd name="T25" fmla="*/ 5 h 44"/>
                                <a:gd name="T26" fmla="*/ 0 w 29"/>
                                <a:gd name="T27" fmla="*/ 5 h 44"/>
                                <a:gd name="T28" fmla="*/ 0 w 29"/>
                                <a:gd name="T29" fmla="*/ 15 h 44"/>
                                <a:gd name="T30" fmla="*/ 10 w 29"/>
                                <a:gd name="T31" fmla="*/ 34 h 44"/>
                                <a:gd name="T32" fmla="*/ 10 w 29"/>
                                <a:gd name="T33" fmla="*/ 29 h 44"/>
                                <a:gd name="T34" fmla="*/ 10 w 29"/>
                                <a:gd name="T35" fmla="*/ 3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 h="44">
                                  <a:moveTo>
                                    <a:pt x="10" y="34"/>
                                  </a:moveTo>
                                  <a:lnTo>
                                    <a:pt x="10" y="39"/>
                                  </a:lnTo>
                                  <a:lnTo>
                                    <a:pt x="15" y="39"/>
                                  </a:lnTo>
                                  <a:lnTo>
                                    <a:pt x="15" y="44"/>
                                  </a:lnTo>
                                  <a:lnTo>
                                    <a:pt x="24" y="44"/>
                                  </a:lnTo>
                                  <a:lnTo>
                                    <a:pt x="24" y="39"/>
                                  </a:lnTo>
                                  <a:lnTo>
                                    <a:pt x="29" y="39"/>
                                  </a:lnTo>
                                  <a:lnTo>
                                    <a:pt x="29" y="24"/>
                                  </a:lnTo>
                                  <a:lnTo>
                                    <a:pt x="20" y="5"/>
                                  </a:lnTo>
                                  <a:lnTo>
                                    <a:pt x="15" y="5"/>
                                  </a:lnTo>
                                  <a:lnTo>
                                    <a:pt x="15" y="0"/>
                                  </a:lnTo>
                                  <a:lnTo>
                                    <a:pt x="5" y="0"/>
                                  </a:lnTo>
                                  <a:lnTo>
                                    <a:pt x="5" y="5"/>
                                  </a:lnTo>
                                  <a:lnTo>
                                    <a:pt x="0" y="5"/>
                                  </a:lnTo>
                                  <a:lnTo>
                                    <a:pt x="0" y="15"/>
                                  </a:lnTo>
                                  <a:lnTo>
                                    <a:pt x="10" y="34"/>
                                  </a:lnTo>
                                  <a:lnTo>
                                    <a:pt x="10" y="29"/>
                                  </a:lnTo>
                                  <a:lnTo>
                                    <a:pt x="1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1724"/>
                          <wps:cNvSpPr>
                            <a:spLocks/>
                          </wps:cNvSpPr>
                          <wps:spPr bwMode="auto">
                            <a:xfrm>
                              <a:off x="7297" y="1210"/>
                              <a:ext cx="48" cy="24"/>
                            </a:xfrm>
                            <a:custGeom>
                              <a:avLst/>
                              <a:gdLst>
                                <a:gd name="T0" fmla="*/ 34 w 48"/>
                                <a:gd name="T1" fmla="*/ 24 h 24"/>
                                <a:gd name="T2" fmla="*/ 43 w 48"/>
                                <a:gd name="T3" fmla="*/ 24 h 24"/>
                                <a:gd name="T4" fmla="*/ 43 w 48"/>
                                <a:gd name="T5" fmla="*/ 20 h 24"/>
                                <a:gd name="T6" fmla="*/ 48 w 48"/>
                                <a:gd name="T7" fmla="*/ 20 h 24"/>
                                <a:gd name="T8" fmla="*/ 48 w 48"/>
                                <a:gd name="T9" fmla="*/ 10 h 24"/>
                                <a:gd name="T10" fmla="*/ 43 w 48"/>
                                <a:gd name="T11" fmla="*/ 10 h 24"/>
                                <a:gd name="T12" fmla="*/ 43 w 48"/>
                                <a:gd name="T13" fmla="*/ 5 h 24"/>
                                <a:gd name="T14" fmla="*/ 29 w 48"/>
                                <a:gd name="T15" fmla="*/ 0 h 24"/>
                                <a:gd name="T16" fmla="*/ 5 w 48"/>
                                <a:gd name="T17" fmla="*/ 0 h 24"/>
                                <a:gd name="T18" fmla="*/ 5 w 48"/>
                                <a:gd name="T19" fmla="*/ 5 h 24"/>
                                <a:gd name="T20" fmla="*/ 0 w 48"/>
                                <a:gd name="T21" fmla="*/ 5 h 24"/>
                                <a:gd name="T22" fmla="*/ 0 w 48"/>
                                <a:gd name="T23" fmla="*/ 15 h 24"/>
                                <a:gd name="T24" fmla="*/ 5 w 48"/>
                                <a:gd name="T25" fmla="*/ 15 h 24"/>
                                <a:gd name="T26" fmla="*/ 5 w 48"/>
                                <a:gd name="T27" fmla="*/ 20 h 24"/>
                                <a:gd name="T28" fmla="*/ 10 w 48"/>
                                <a:gd name="T29" fmla="*/ 20 h 24"/>
                                <a:gd name="T30" fmla="*/ 24 w 48"/>
                                <a:gd name="T31" fmla="*/ 20 h 24"/>
                                <a:gd name="T32" fmla="*/ 19 w 48"/>
                                <a:gd name="T33" fmla="*/ 20 h 24"/>
                                <a:gd name="T34" fmla="*/ 34 w 48"/>
                                <a:gd name="T3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4">
                                  <a:moveTo>
                                    <a:pt x="34" y="24"/>
                                  </a:moveTo>
                                  <a:lnTo>
                                    <a:pt x="43" y="24"/>
                                  </a:lnTo>
                                  <a:lnTo>
                                    <a:pt x="43" y="20"/>
                                  </a:lnTo>
                                  <a:lnTo>
                                    <a:pt x="48" y="20"/>
                                  </a:lnTo>
                                  <a:lnTo>
                                    <a:pt x="48" y="10"/>
                                  </a:lnTo>
                                  <a:lnTo>
                                    <a:pt x="43" y="10"/>
                                  </a:lnTo>
                                  <a:lnTo>
                                    <a:pt x="43" y="5"/>
                                  </a:lnTo>
                                  <a:lnTo>
                                    <a:pt x="29" y="0"/>
                                  </a:lnTo>
                                  <a:lnTo>
                                    <a:pt x="5" y="0"/>
                                  </a:lnTo>
                                  <a:lnTo>
                                    <a:pt x="5" y="5"/>
                                  </a:lnTo>
                                  <a:lnTo>
                                    <a:pt x="0" y="5"/>
                                  </a:lnTo>
                                  <a:lnTo>
                                    <a:pt x="0" y="15"/>
                                  </a:lnTo>
                                  <a:lnTo>
                                    <a:pt x="5" y="15"/>
                                  </a:lnTo>
                                  <a:lnTo>
                                    <a:pt x="5" y="20"/>
                                  </a:lnTo>
                                  <a:lnTo>
                                    <a:pt x="10" y="20"/>
                                  </a:lnTo>
                                  <a:lnTo>
                                    <a:pt x="24" y="20"/>
                                  </a:lnTo>
                                  <a:lnTo>
                                    <a:pt x="19" y="20"/>
                                  </a:lnTo>
                                  <a:lnTo>
                                    <a:pt x="3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Freeform 1725"/>
                          <wps:cNvSpPr>
                            <a:spLocks/>
                          </wps:cNvSpPr>
                          <wps:spPr bwMode="auto">
                            <a:xfrm>
                              <a:off x="7235" y="1158"/>
                              <a:ext cx="24" cy="48"/>
                            </a:xfrm>
                            <a:custGeom>
                              <a:avLst/>
                              <a:gdLst>
                                <a:gd name="T0" fmla="*/ 4 w 24"/>
                                <a:gd name="T1" fmla="*/ 38 h 48"/>
                                <a:gd name="T2" fmla="*/ 4 w 24"/>
                                <a:gd name="T3" fmla="*/ 43 h 48"/>
                                <a:gd name="T4" fmla="*/ 9 w 24"/>
                                <a:gd name="T5" fmla="*/ 48 h 48"/>
                                <a:gd name="T6" fmla="*/ 19 w 24"/>
                                <a:gd name="T7" fmla="*/ 48 h 48"/>
                                <a:gd name="T8" fmla="*/ 24 w 24"/>
                                <a:gd name="T9" fmla="*/ 43 h 48"/>
                                <a:gd name="T10" fmla="*/ 24 w 24"/>
                                <a:gd name="T11" fmla="*/ 38 h 48"/>
                                <a:gd name="T12" fmla="*/ 19 w 24"/>
                                <a:gd name="T13" fmla="*/ 9 h 48"/>
                                <a:gd name="T14" fmla="*/ 19 w 24"/>
                                <a:gd name="T15" fmla="*/ 4 h 48"/>
                                <a:gd name="T16" fmla="*/ 14 w 24"/>
                                <a:gd name="T17" fmla="*/ 0 h 48"/>
                                <a:gd name="T18" fmla="*/ 4 w 24"/>
                                <a:gd name="T19" fmla="*/ 0 h 48"/>
                                <a:gd name="T20" fmla="*/ 0 w 24"/>
                                <a:gd name="T21" fmla="*/ 4 h 48"/>
                                <a:gd name="T22" fmla="*/ 0 w 24"/>
                                <a:gd name="T23" fmla="*/ 9 h 48"/>
                                <a:gd name="T24" fmla="*/ 4 w 24"/>
                                <a:gd name="T25"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4" y="38"/>
                                  </a:moveTo>
                                  <a:lnTo>
                                    <a:pt x="4" y="43"/>
                                  </a:lnTo>
                                  <a:lnTo>
                                    <a:pt x="9" y="48"/>
                                  </a:lnTo>
                                  <a:lnTo>
                                    <a:pt x="19" y="48"/>
                                  </a:lnTo>
                                  <a:lnTo>
                                    <a:pt x="24" y="43"/>
                                  </a:lnTo>
                                  <a:lnTo>
                                    <a:pt x="24" y="38"/>
                                  </a:lnTo>
                                  <a:lnTo>
                                    <a:pt x="19" y="9"/>
                                  </a:lnTo>
                                  <a:lnTo>
                                    <a:pt x="19" y="4"/>
                                  </a:lnTo>
                                  <a:lnTo>
                                    <a:pt x="14" y="0"/>
                                  </a:lnTo>
                                  <a:lnTo>
                                    <a:pt x="4" y="0"/>
                                  </a:lnTo>
                                  <a:lnTo>
                                    <a:pt x="0" y="4"/>
                                  </a:lnTo>
                                  <a:lnTo>
                                    <a:pt x="0" y="9"/>
                                  </a:lnTo>
                                  <a:lnTo>
                                    <a:pt x="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8" name="Freeform 1726"/>
                          <wps:cNvSpPr>
                            <a:spLocks/>
                          </wps:cNvSpPr>
                          <wps:spPr bwMode="auto">
                            <a:xfrm>
                              <a:off x="7215" y="1052"/>
                              <a:ext cx="24" cy="48"/>
                            </a:xfrm>
                            <a:custGeom>
                              <a:avLst/>
                              <a:gdLst>
                                <a:gd name="T0" fmla="*/ 5 w 24"/>
                                <a:gd name="T1" fmla="*/ 38 h 48"/>
                                <a:gd name="T2" fmla="*/ 5 w 24"/>
                                <a:gd name="T3" fmla="*/ 43 h 48"/>
                                <a:gd name="T4" fmla="*/ 10 w 24"/>
                                <a:gd name="T5" fmla="*/ 48 h 48"/>
                                <a:gd name="T6" fmla="*/ 20 w 24"/>
                                <a:gd name="T7" fmla="*/ 48 h 48"/>
                                <a:gd name="T8" fmla="*/ 24 w 24"/>
                                <a:gd name="T9" fmla="*/ 43 h 48"/>
                                <a:gd name="T10" fmla="*/ 24 w 24"/>
                                <a:gd name="T11" fmla="*/ 38 h 48"/>
                                <a:gd name="T12" fmla="*/ 20 w 24"/>
                                <a:gd name="T13" fmla="*/ 10 h 48"/>
                                <a:gd name="T14" fmla="*/ 20 w 24"/>
                                <a:gd name="T15" fmla="*/ 5 h 48"/>
                                <a:gd name="T16" fmla="*/ 15 w 24"/>
                                <a:gd name="T17" fmla="*/ 0 h 48"/>
                                <a:gd name="T18" fmla="*/ 5 w 24"/>
                                <a:gd name="T19" fmla="*/ 0 h 48"/>
                                <a:gd name="T20" fmla="*/ 0 w 24"/>
                                <a:gd name="T21" fmla="*/ 5 h 48"/>
                                <a:gd name="T22" fmla="*/ 0 w 24"/>
                                <a:gd name="T23" fmla="*/ 10 h 48"/>
                                <a:gd name="T24" fmla="*/ 5 w 24"/>
                                <a:gd name="T25"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8"/>
                                  </a:moveTo>
                                  <a:lnTo>
                                    <a:pt x="5" y="43"/>
                                  </a:lnTo>
                                  <a:lnTo>
                                    <a:pt x="10" y="48"/>
                                  </a:lnTo>
                                  <a:lnTo>
                                    <a:pt x="20" y="48"/>
                                  </a:lnTo>
                                  <a:lnTo>
                                    <a:pt x="24" y="43"/>
                                  </a:lnTo>
                                  <a:lnTo>
                                    <a:pt x="24" y="38"/>
                                  </a:lnTo>
                                  <a:lnTo>
                                    <a:pt x="20" y="10"/>
                                  </a:lnTo>
                                  <a:lnTo>
                                    <a:pt x="20" y="5"/>
                                  </a:lnTo>
                                  <a:lnTo>
                                    <a:pt x="15" y="0"/>
                                  </a:lnTo>
                                  <a:lnTo>
                                    <a:pt x="5" y="0"/>
                                  </a:lnTo>
                                  <a:lnTo>
                                    <a:pt x="0" y="5"/>
                                  </a:lnTo>
                                  <a:lnTo>
                                    <a:pt x="0" y="10"/>
                                  </a:lnTo>
                                  <a:lnTo>
                                    <a:pt x="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Freeform 1727"/>
                          <wps:cNvSpPr>
                            <a:spLocks/>
                          </wps:cNvSpPr>
                          <wps:spPr bwMode="auto">
                            <a:xfrm>
                              <a:off x="7110" y="1052"/>
                              <a:ext cx="48" cy="19"/>
                            </a:xfrm>
                            <a:custGeom>
                              <a:avLst/>
                              <a:gdLst>
                                <a:gd name="T0" fmla="*/ 38 w 48"/>
                                <a:gd name="T1" fmla="*/ 19 h 19"/>
                                <a:gd name="T2" fmla="*/ 43 w 48"/>
                                <a:gd name="T3" fmla="*/ 19 h 19"/>
                                <a:gd name="T4" fmla="*/ 43 w 48"/>
                                <a:gd name="T5" fmla="*/ 14 h 19"/>
                                <a:gd name="T6" fmla="*/ 48 w 48"/>
                                <a:gd name="T7" fmla="*/ 14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4 h 19"/>
                                <a:gd name="T22" fmla="*/ 4 w 48"/>
                                <a:gd name="T23" fmla="*/ 14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4"/>
                                  </a:lnTo>
                                  <a:lnTo>
                                    <a:pt x="48" y="14"/>
                                  </a:lnTo>
                                  <a:lnTo>
                                    <a:pt x="48" y="5"/>
                                  </a:lnTo>
                                  <a:lnTo>
                                    <a:pt x="43" y="5"/>
                                  </a:lnTo>
                                  <a:lnTo>
                                    <a:pt x="43" y="0"/>
                                  </a:lnTo>
                                  <a:lnTo>
                                    <a:pt x="4" y="0"/>
                                  </a:lnTo>
                                  <a:lnTo>
                                    <a:pt x="4" y="5"/>
                                  </a:lnTo>
                                  <a:lnTo>
                                    <a:pt x="0" y="5"/>
                                  </a:lnTo>
                                  <a:lnTo>
                                    <a:pt x="0" y="14"/>
                                  </a:lnTo>
                                  <a:lnTo>
                                    <a:pt x="4" y="14"/>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0" name="Freeform 1728"/>
                          <wps:cNvSpPr>
                            <a:spLocks/>
                          </wps:cNvSpPr>
                          <wps:spPr bwMode="auto">
                            <a:xfrm>
                              <a:off x="7004" y="1052"/>
                              <a:ext cx="48" cy="19"/>
                            </a:xfrm>
                            <a:custGeom>
                              <a:avLst/>
                              <a:gdLst>
                                <a:gd name="T0" fmla="*/ 38 w 48"/>
                                <a:gd name="T1" fmla="*/ 19 h 19"/>
                                <a:gd name="T2" fmla="*/ 43 w 48"/>
                                <a:gd name="T3" fmla="*/ 19 h 19"/>
                                <a:gd name="T4" fmla="*/ 43 w 48"/>
                                <a:gd name="T5" fmla="*/ 14 h 19"/>
                                <a:gd name="T6" fmla="*/ 48 w 48"/>
                                <a:gd name="T7" fmla="*/ 14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4 h 19"/>
                                <a:gd name="T22" fmla="*/ 5 w 48"/>
                                <a:gd name="T23" fmla="*/ 14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4"/>
                                  </a:lnTo>
                                  <a:lnTo>
                                    <a:pt x="48" y="14"/>
                                  </a:lnTo>
                                  <a:lnTo>
                                    <a:pt x="48" y="5"/>
                                  </a:lnTo>
                                  <a:lnTo>
                                    <a:pt x="43" y="5"/>
                                  </a:lnTo>
                                  <a:lnTo>
                                    <a:pt x="43" y="0"/>
                                  </a:lnTo>
                                  <a:lnTo>
                                    <a:pt x="5" y="0"/>
                                  </a:lnTo>
                                  <a:lnTo>
                                    <a:pt x="5" y="5"/>
                                  </a:lnTo>
                                  <a:lnTo>
                                    <a:pt x="0" y="5"/>
                                  </a:lnTo>
                                  <a:lnTo>
                                    <a:pt x="0" y="14"/>
                                  </a:lnTo>
                                  <a:lnTo>
                                    <a:pt x="5" y="14"/>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Freeform 1729"/>
                          <wps:cNvSpPr>
                            <a:spLocks/>
                          </wps:cNvSpPr>
                          <wps:spPr bwMode="auto">
                            <a:xfrm>
                              <a:off x="6898" y="1052"/>
                              <a:ext cx="48" cy="19"/>
                            </a:xfrm>
                            <a:custGeom>
                              <a:avLst/>
                              <a:gdLst>
                                <a:gd name="T0" fmla="*/ 39 w 48"/>
                                <a:gd name="T1" fmla="*/ 19 h 19"/>
                                <a:gd name="T2" fmla="*/ 44 w 48"/>
                                <a:gd name="T3" fmla="*/ 19 h 19"/>
                                <a:gd name="T4" fmla="*/ 44 w 48"/>
                                <a:gd name="T5" fmla="*/ 14 h 19"/>
                                <a:gd name="T6" fmla="*/ 48 w 48"/>
                                <a:gd name="T7" fmla="*/ 14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4 h 19"/>
                                <a:gd name="T22" fmla="*/ 5 w 48"/>
                                <a:gd name="T23" fmla="*/ 14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4"/>
                                  </a:lnTo>
                                  <a:lnTo>
                                    <a:pt x="48" y="14"/>
                                  </a:lnTo>
                                  <a:lnTo>
                                    <a:pt x="48" y="5"/>
                                  </a:lnTo>
                                  <a:lnTo>
                                    <a:pt x="44" y="5"/>
                                  </a:lnTo>
                                  <a:lnTo>
                                    <a:pt x="44" y="0"/>
                                  </a:lnTo>
                                  <a:lnTo>
                                    <a:pt x="5" y="0"/>
                                  </a:lnTo>
                                  <a:lnTo>
                                    <a:pt x="5" y="5"/>
                                  </a:lnTo>
                                  <a:lnTo>
                                    <a:pt x="0" y="5"/>
                                  </a:lnTo>
                                  <a:lnTo>
                                    <a:pt x="0" y="14"/>
                                  </a:lnTo>
                                  <a:lnTo>
                                    <a:pt x="5" y="14"/>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2" name="Freeform 1730"/>
                          <wps:cNvSpPr>
                            <a:spLocks/>
                          </wps:cNvSpPr>
                          <wps:spPr bwMode="auto">
                            <a:xfrm>
                              <a:off x="6793" y="1042"/>
                              <a:ext cx="48" cy="24"/>
                            </a:xfrm>
                            <a:custGeom>
                              <a:avLst/>
                              <a:gdLst>
                                <a:gd name="T0" fmla="*/ 33 w 48"/>
                                <a:gd name="T1" fmla="*/ 24 h 24"/>
                                <a:gd name="T2" fmla="*/ 43 w 48"/>
                                <a:gd name="T3" fmla="*/ 24 h 24"/>
                                <a:gd name="T4" fmla="*/ 43 w 48"/>
                                <a:gd name="T5" fmla="*/ 20 h 24"/>
                                <a:gd name="T6" fmla="*/ 48 w 48"/>
                                <a:gd name="T7" fmla="*/ 20 h 24"/>
                                <a:gd name="T8" fmla="*/ 48 w 48"/>
                                <a:gd name="T9" fmla="*/ 10 h 24"/>
                                <a:gd name="T10" fmla="*/ 43 w 48"/>
                                <a:gd name="T11" fmla="*/ 10 h 24"/>
                                <a:gd name="T12" fmla="*/ 43 w 48"/>
                                <a:gd name="T13" fmla="*/ 5 h 24"/>
                                <a:gd name="T14" fmla="*/ 33 w 48"/>
                                <a:gd name="T15" fmla="*/ 0 h 24"/>
                                <a:gd name="T16" fmla="*/ 5 w 48"/>
                                <a:gd name="T17" fmla="*/ 0 h 24"/>
                                <a:gd name="T18" fmla="*/ 5 w 48"/>
                                <a:gd name="T19" fmla="*/ 5 h 24"/>
                                <a:gd name="T20" fmla="*/ 0 w 48"/>
                                <a:gd name="T21" fmla="*/ 5 h 24"/>
                                <a:gd name="T22" fmla="*/ 0 w 48"/>
                                <a:gd name="T23" fmla="*/ 15 h 24"/>
                                <a:gd name="T24" fmla="*/ 5 w 48"/>
                                <a:gd name="T25" fmla="*/ 15 h 24"/>
                                <a:gd name="T26" fmla="*/ 5 w 48"/>
                                <a:gd name="T27" fmla="*/ 20 h 24"/>
                                <a:gd name="T28" fmla="*/ 9 w 48"/>
                                <a:gd name="T29" fmla="*/ 20 h 24"/>
                                <a:gd name="T30" fmla="*/ 29 w 48"/>
                                <a:gd name="T31" fmla="*/ 20 h 24"/>
                                <a:gd name="T32" fmla="*/ 24 w 48"/>
                                <a:gd name="T33" fmla="*/ 20 h 24"/>
                                <a:gd name="T34" fmla="*/ 33 w 48"/>
                                <a:gd name="T3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4">
                                  <a:moveTo>
                                    <a:pt x="33" y="24"/>
                                  </a:moveTo>
                                  <a:lnTo>
                                    <a:pt x="43" y="24"/>
                                  </a:lnTo>
                                  <a:lnTo>
                                    <a:pt x="43" y="20"/>
                                  </a:lnTo>
                                  <a:lnTo>
                                    <a:pt x="48" y="20"/>
                                  </a:lnTo>
                                  <a:lnTo>
                                    <a:pt x="48" y="10"/>
                                  </a:lnTo>
                                  <a:lnTo>
                                    <a:pt x="43" y="10"/>
                                  </a:lnTo>
                                  <a:lnTo>
                                    <a:pt x="43" y="5"/>
                                  </a:lnTo>
                                  <a:lnTo>
                                    <a:pt x="33" y="0"/>
                                  </a:lnTo>
                                  <a:lnTo>
                                    <a:pt x="5" y="0"/>
                                  </a:lnTo>
                                  <a:lnTo>
                                    <a:pt x="5" y="5"/>
                                  </a:lnTo>
                                  <a:lnTo>
                                    <a:pt x="0" y="5"/>
                                  </a:lnTo>
                                  <a:lnTo>
                                    <a:pt x="0" y="15"/>
                                  </a:lnTo>
                                  <a:lnTo>
                                    <a:pt x="5" y="15"/>
                                  </a:lnTo>
                                  <a:lnTo>
                                    <a:pt x="5" y="20"/>
                                  </a:lnTo>
                                  <a:lnTo>
                                    <a:pt x="9" y="20"/>
                                  </a:lnTo>
                                  <a:lnTo>
                                    <a:pt x="29" y="20"/>
                                  </a:lnTo>
                                  <a:lnTo>
                                    <a:pt x="24" y="20"/>
                                  </a:lnTo>
                                  <a:lnTo>
                                    <a:pt x="33"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Freeform 1731"/>
                          <wps:cNvSpPr>
                            <a:spLocks/>
                          </wps:cNvSpPr>
                          <wps:spPr bwMode="auto">
                            <a:xfrm>
                              <a:off x="6754" y="1100"/>
                              <a:ext cx="24" cy="48"/>
                            </a:xfrm>
                            <a:custGeom>
                              <a:avLst/>
                              <a:gdLst>
                                <a:gd name="T0" fmla="*/ 24 w 24"/>
                                <a:gd name="T1" fmla="*/ 10 h 48"/>
                                <a:gd name="T2" fmla="*/ 24 w 24"/>
                                <a:gd name="T3" fmla="*/ 5 h 48"/>
                                <a:gd name="T4" fmla="*/ 20 w 24"/>
                                <a:gd name="T5" fmla="*/ 0 h 48"/>
                                <a:gd name="T6" fmla="*/ 10 w 24"/>
                                <a:gd name="T7" fmla="*/ 0 h 48"/>
                                <a:gd name="T8" fmla="*/ 5 w 24"/>
                                <a:gd name="T9" fmla="*/ 5 h 48"/>
                                <a:gd name="T10" fmla="*/ 5 w 24"/>
                                <a:gd name="T11" fmla="*/ 10 h 48"/>
                                <a:gd name="T12" fmla="*/ 0 w 24"/>
                                <a:gd name="T13" fmla="*/ 38 h 48"/>
                                <a:gd name="T14" fmla="*/ 0 w 24"/>
                                <a:gd name="T15" fmla="*/ 43 h 48"/>
                                <a:gd name="T16" fmla="*/ 5 w 24"/>
                                <a:gd name="T17" fmla="*/ 48 h 48"/>
                                <a:gd name="T18" fmla="*/ 15 w 24"/>
                                <a:gd name="T19" fmla="*/ 48 h 48"/>
                                <a:gd name="T20" fmla="*/ 20 w 24"/>
                                <a:gd name="T21" fmla="*/ 43 h 48"/>
                                <a:gd name="T22" fmla="*/ 20 w 24"/>
                                <a:gd name="T23" fmla="*/ 38 h 48"/>
                                <a:gd name="T24" fmla="*/ 24 w 24"/>
                                <a:gd name="T25"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10"/>
                                  </a:moveTo>
                                  <a:lnTo>
                                    <a:pt x="24" y="5"/>
                                  </a:lnTo>
                                  <a:lnTo>
                                    <a:pt x="20" y="0"/>
                                  </a:lnTo>
                                  <a:lnTo>
                                    <a:pt x="10" y="0"/>
                                  </a:lnTo>
                                  <a:lnTo>
                                    <a:pt x="5" y="5"/>
                                  </a:lnTo>
                                  <a:lnTo>
                                    <a:pt x="5" y="10"/>
                                  </a:lnTo>
                                  <a:lnTo>
                                    <a:pt x="0" y="38"/>
                                  </a:lnTo>
                                  <a:lnTo>
                                    <a:pt x="0" y="43"/>
                                  </a:lnTo>
                                  <a:lnTo>
                                    <a:pt x="5" y="48"/>
                                  </a:lnTo>
                                  <a:lnTo>
                                    <a:pt x="15" y="48"/>
                                  </a:lnTo>
                                  <a:lnTo>
                                    <a:pt x="20" y="43"/>
                                  </a:lnTo>
                                  <a:lnTo>
                                    <a:pt x="20" y="38"/>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1732"/>
                          <wps:cNvSpPr>
                            <a:spLocks/>
                          </wps:cNvSpPr>
                          <wps:spPr bwMode="auto">
                            <a:xfrm>
                              <a:off x="6721" y="1206"/>
                              <a:ext cx="33" cy="43"/>
                            </a:xfrm>
                            <a:custGeom>
                              <a:avLst/>
                              <a:gdLst>
                                <a:gd name="T0" fmla="*/ 33 w 33"/>
                                <a:gd name="T1" fmla="*/ 14 h 43"/>
                                <a:gd name="T2" fmla="*/ 33 w 33"/>
                                <a:gd name="T3" fmla="*/ 4 h 43"/>
                                <a:gd name="T4" fmla="*/ 29 w 33"/>
                                <a:gd name="T5" fmla="*/ 4 h 43"/>
                                <a:gd name="T6" fmla="*/ 29 w 33"/>
                                <a:gd name="T7" fmla="*/ 0 h 43"/>
                                <a:gd name="T8" fmla="*/ 19 w 33"/>
                                <a:gd name="T9" fmla="*/ 0 h 43"/>
                                <a:gd name="T10" fmla="*/ 19 w 33"/>
                                <a:gd name="T11" fmla="*/ 4 h 43"/>
                                <a:gd name="T12" fmla="*/ 14 w 33"/>
                                <a:gd name="T13" fmla="*/ 4 h 43"/>
                                <a:gd name="T14" fmla="*/ 0 w 33"/>
                                <a:gd name="T15" fmla="*/ 28 h 43"/>
                                <a:gd name="T16" fmla="*/ 0 w 33"/>
                                <a:gd name="T17" fmla="*/ 38 h 43"/>
                                <a:gd name="T18" fmla="*/ 5 w 33"/>
                                <a:gd name="T19" fmla="*/ 38 h 43"/>
                                <a:gd name="T20" fmla="*/ 5 w 33"/>
                                <a:gd name="T21" fmla="*/ 43 h 43"/>
                                <a:gd name="T22" fmla="*/ 14 w 33"/>
                                <a:gd name="T23" fmla="*/ 43 h 43"/>
                                <a:gd name="T24" fmla="*/ 14 w 33"/>
                                <a:gd name="T25" fmla="*/ 38 h 43"/>
                                <a:gd name="T26" fmla="*/ 19 w 33"/>
                                <a:gd name="T27" fmla="*/ 38 h 43"/>
                                <a:gd name="T28" fmla="*/ 33 w 33"/>
                                <a:gd name="T29" fmla="*/ 1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43">
                                  <a:moveTo>
                                    <a:pt x="33" y="14"/>
                                  </a:moveTo>
                                  <a:lnTo>
                                    <a:pt x="33" y="4"/>
                                  </a:lnTo>
                                  <a:lnTo>
                                    <a:pt x="29" y="4"/>
                                  </a:lnTo>
                                  <a:lnTo>
                                    <a:pt x="29" y="0"/>
                                  </a:lnTo>
                                  <a:lnTo>
                                    <a:pt x="19" y="0"/>
                                  </a:lnTo>
                                  <a:lnTo>
                                    <a:pt x="19" y="4"/>
                                  </a:lnTo>
                                  <a:lnTo>
                                    <a:pt x="14" y="4"/>
                                  </a:lnTo>
                                  <a:lnTo>
                                    <a:pt x="0" y="28"/>
                                  </a:lnTo>
                                  <a:lnTo>
                                    <a:pt x="0" y="38"/>
                                  </a:lnTo>
                                  <a:lnTo>
                                    <a:pt x="5" y="38"/>
                                  </a:lnTo>
                                  <a:lnTo>
                                    <a:pt x="5" y="43"/>
                                  </a:lnTo>
                                  <a:lnTo>
                                    <a:pt x="14" y="43"/>
                                  </a:lnTo>
                                  <a:lnTo>
                                    <a:pt x="14" y="38"/>
                                  </a:lnTo>
                                  <a:lnTo>
                                    <a:pt x="19" y="38"/>
                                  </a:lnTo>
                                  <a:lnTo>
                                    <a:pt x="3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1733"/>
                          <wps:cNvSpPr>
                            <a:spLocks/>
                          </wps:cNvSpPr>
                          <wps:spPr bwMode="auto">
                            <a:xfrm>
                              <a:off x="6668" y="1297"/>
                              <a:ext cx="34" cy="43"/>
                            </a:xfrm>
                            <a:custGeom>
                              <a:avLst/>
                              <a:gdLst>
                                <a:gd name="T0" fmla="*/ 34 w 34"/>
                                <a:gd name="T1" fmla="*/ 14 h 43"/>
                                <a:gd name="T2" fmla="*/ 34 w 34"/>
                                <a:gd name="T3" fmla="*/ 5 h 43"/>
                                <a:gd name="T4" fmla="*/ 29 w 34"/>
                                <a:gd name="T5" fmla="*/ 5 h 43"/>
                                <a:gd name="T6" fmla="*/ 29 w 34"/>
                                <a:gd name="T7" fmla="*/ 0 h 43"/>
                                <a:gd name="T8" fmla="*/ 19 w 34"/>
                                <a:gd name="T9" fmla="*/ 0 h 43"/>
                                <a:gd name="T10" fmla="*/ 19 w 34"/>
                                <a:gd name="T11" fmla="*/ 5 h 43"/>
                                <a:gd name="T12" fmla="*/ 14 w 34"/>
                                <a:gd name="T13" fmla="*/ 5 h 43"/>
                                <a:gd name="T14" fmla="*/ 0 w 34"/>
                                <a:gd name="T15" fmla="*/ 29 h 43"/>
                                <a:gd name="T16" fmla="*/ 0 w 34"/>
                                <a:gd name="T17" fmla="*/ 38 h 43"/>
                                <a:gd name="T18" fmla="*/ 5 w 34"/>
                                <a:gd name="T19" fmla="*/ 38 h 43"/>
                                <a:gd name="T20" fmla="*/ 5 w 34"/>
                                <a:gd name="T21" fmla="*/ 43 h 43"/>
                                <a:gd name="T22" fmla="*/ 14 w 34"/>
                                <a:gd name="T23" fmla="*/ 43 h 43"/>
                                <a:gd name="T24" fmla="*/ 14 w 34"/>
                                <a:gd name="T25" fmla="*/ 38 h 43"/>
                                <a:gd name="T26" fmla="*/ 19 w 34"/>
                                <a:gd name="T27" fmla="*/ 38 h 43"/>
                                <a:gd name="T28" fmla="*/ 34 w 34"/>
                                <a:gd name="T29" fmla="*/ 1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43">
                                  <a:moveTo>
                                    <a:pt x="34" y="14"/>
                                  </a:moveTo>
                                  <a:lnTo>
                                    <a:pt x="34" y="5"/>
                                  </a:lnTo>
                                  <a:lnTo>
                                    <a:pt x="29" y="5"/>
                                  </a:lnTo>
                                  <a:lnTo>
                                    <a:pt x="29" y="0"/>
                                  </a:lnTo>
                                  <a:lnTo>
                                    <a:pt x="19" y="0"/>
                                  </a:lnTo>
                                  <a:lnTo>
                                    <a:pt x="19" y="5"/>
                                  </a:lnTo>
                                  <a:lnTo>
                                    <a:pt x="14" y="5"/>
                                  </a:lnTo>
                                  <a:lnTo>
                                    <a:pt x="0" y="29"/>
                                  </a:lnTo>
                                  <a:lnTo>
                                    <a:pt x="0" y="38"/>
                                  </a:lnTo>
                                  <a:lnTo>
                                    <a:pt x="5" y="38"/>
                                  </a:lnTo>
                                  <a:lnTo>
                                    <a:pt x="5" y="43"/>
                                  </a:lnTo>
                                  <a:lnTo>
                                    <a:pt x="14" y="43"/>
                                  </a:lnTo>
                                  <a:lnTo>
                                    <a:pt x="14" y="38"/>
                                  </a:lnTo>
                                  <a:lnTo>
                                    <a:pt x="19" y="38"/>
                                  </a:lnTo>
                                  <a:lnTo>
                                    <a:pt x="3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1734"/>
                          <wps:cNvSpPr>
                            <a:spLocks/>
                          </wps:cNvSpPr>
                          <wps:spPr bwMode="auto">
                            <a:xfrm>
                              <a:off x="6572" y="1359"/>
                              <a:ext cx="48" cy="29"/>
                            </a:xfrm>
                            <a:custGeom>
                              <a:avLst/>
                              <a:gdLst>
                                <a:gd name="T0" fmla="*/ 43 w 48"/>
                                <a:gd name="T1" fmla="*/ 20 h 29"/>
                                <a:gd name="T2" fmla="*/ 43 w 48"/>
                                <a:gd name="T3" fmla="*/ 15 h 29"/>
                                <a:gd name="T4" fmla="*/ 48 w 48"/>
                                <a:gd name="T5" fmla="*/ 15 h 29"/>
                                <a:gd name="T6" fmla="*/ 48 w 48"/>
                                <a:gd name="T7" fmla="*/ 5 h 29"/>
                                <a:gd name="T8" fmla="*/ 43 w 48"/>
                                <a:gd name="T9" fmla="*/ 5 h 29"/>
                                <a:gd name="T10" fmla="*/ 43 w 48"/>
                                <a:gd name="T11" fmla="*/ 0 h 29"/>
                                <a:gd name="T12" fmla="*/ 34 w 48"/>
                                <a:gd name="T13" fmla="*/ 0 h 29"/>
                                <a:gd name="T14" fmla="*/ 5 w 48"/>
                                <a:gd name="T15" fmla="*/ 10 h 29"/>
                                <a:gd name="T16" fmla="*/ 5 w 48"/>
                                <a:gd name="T17" fmla="*/ 15 h 29"/>
                                <a:gd name="T18" fmla="*/ 0 w 48"/>
                                <a:gd name="T19" fmla="*/ 15 h 29"/>
                                <a:gd name="T20" fmla="*/ 0 w 48"/>
                                <a:gd name="T21" fmla="*/ 24 h 29"/>
                                <a:gd name="T22" fmla="*/ 5 w 48"/>
                                <a:gd name="T23" fmla="*/ 24 h 29"/>
                                <a:gd name="T24" fmla="*/ 5 w 48"/>
                                <a:gd name="T25" fmla="*/ 29 h 29"/>
                                <a:gd name="T26" fmla="*/ 14 w 48"/>
                                <a:gd name="T27" fmla="*/ 29 h 29"/>
                                <a:gd name="T28" fmla="*/ 43 w 48"/>
                                <a:gd name="T29"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9">
                                  <a:moveTo>
                                    <a:pt x="43" y="20"/>
                                  </a:moveTo>
                                  <a:lnTo>
                                    <a:pt x="43" y="15"/>
                                  </a:lnTo>
                                  <a:lnTo>
                                    <a:pt x="48" y="15"/>
                                  </a:lnTo>
                                  <a:lnTo>
                                    <a:pt x="48" y="5"/>
                                  </a:lnTo>
                                  <a:lnTo>
                                    <a:pt x="43" y="5"/>
                                  </a:lnTo>
                                  <a:lnTo>
                                    <a:pt x="43" y="0"/>
                                  </a:lnTo>
                                  <a:lnTo>
                                    <a:pt x="34" y="0"/>
                                  </a:lnTo>
                                  <a:lnTo>
                                    <a:pt x="5" y="10"/>
                                  </a:lnTo>
                                  <a:lnTo>
                                    <a:pt x="5" y="15"/>
                                  </a:lnTo>
                                  <a:lnTo>
                                    <a:pt x="0" y="15"/>
                                  </a:lnTo>
                                  <a:lnTo>
                                    <a:pt x="0" y="24"/>
                                  </a:lnTo>
                                  <a:lnTo>
                                    <a:pt x="5" y="24"/>
                                  </a:lnTo>
                                  <a:lnTo>
                                    <a:pt x="5" y="29"/>
                                  </a:lnTo>
                                  <a:lnTo>
                                    <a:pt x="14" y="29"/>
                                  </a:lnTo>
                                  <a:lnTo>
                                    <a:pt x="4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1735"/>
                          <wps:cNvSpPr>
                            <a:spLocks/>
                          </wps:cNvSpPr>
                          <wps:spPr bwMode="auto">
                            <a:xfrm>
                              <a:off x="6495" y="1335"/>
                              <a:ext cx="43" cy="34"/>
                            </a:xfrm>
                            <a:custGeom>
                              <a:avLst/>
                              <a:gdLst>
                                <a:gd name="T0" fmla="*/ 29 w 43"/>
                                <a:gd name="T1" fmla="*/ 20 h 34"/>
                                <a:gd name="T2" fmla="*/ 29 w 43"/>
                                <a:gd name="T3" fmla="*/ 24 h 34"/>
                                <a:gd name="T4" fmla="*/ 39 w 43"/>
                                <a:gd name="T5" fmla="*/ 24 h 34"/>
                                <a:gd name="T6" fmla="*/ 39 w 43"/>
                                <a:gd name="T7" fmla="*/ 20 h 34"/>
                                <a:gd name="T8" fmla="*/ 43 w 43"/>
                                <a:gd name="T9" fmla="*/ 20 h 34"/>
                                <a:gd name="T10" fmla="*/ 43 w 43"/>
                                <a:gd name="T11" fmla="*/ 10 h 34"/>
                                <a:gd name="T12" fmla="*/ 39 w 43"/>
                                <a:gd name="T13" fmla="*/ 10 h 34"/>
                                <a:gd name="T14" fmla="*/ 34 w 43"/>
                                <a:gd name="T15" fmla="*/ 5 h 34"/>
                                <a:gd name="T16" fmla="*/ 34 w 43"/>
                                <a:gd name="T17" fmla="*/ 0 h 34"/>
                                <a:gd name="T18" fmla="*/ 24 w 43"/>
                                <a:gd name="T19" fmla="*/ 0 h 34"/>
                                <a:gd name="T20" fmla="*/ 5 w 43"/>
                                <a:gd name="T21" fmla="*/ 15 h 34"/>
                                <a:gd name="T22" fmla="*/ 0 w 43"/>
                                <a:gd name="T23" fmla="*/ 20 h 34"/>
                                <a:gd name="T24" fmla="*/ 0 w 43"/>
                                <a:gd name="T25" fmla="*/ 29 h 34"/>
                                <a:gd name="T26" fmla="*/ 5 w 43"/>
                                <a:gd name="T27" fmla="*/ 34 h 34"/>
                                <a:gd name="T28" fmla="*/ 15 w 43"/>
                                <a:gd name="T29" fmla="*/ 34 h 34"/>
                                <a:gd name="T30" fmla="*/ 34 w 43"/>
                                <a:gd name="T31" fmla="*/ 20 h 34"/>
                                <a:gd name="T32" fmla="*/ 24 w 43"/>
                                <a:gd name="T33" fmla="*/ 15 h 34"/>
                                <a:gd name="T34" fmla="*/ 29 w 43"/>
                                <a:gd name="T35"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4">
                                  <a:moveTo>
                                    <a:pt x="29" y="20"/>
                                  </a:moveTo>
                                  <a:lnTo>
                                    <a:pt x="29" y="24"/>
                                  </a:lnTo>
                                  <a:lnTo>
                                    <a:pt x="39" y="24"/>
                                  </a:lnTo>
                                  <a:lnTo>
                                    <a:pt x="39" y="20"/>
                                  </a:lnTo>
                                  <a:lnTo>
                                    <a:pt x="43" y="20"/>
                                  </a:lnTo>
                                  <a:lnTo>
                                    <a:pt x="43" y="10"/>
                                  </a:lnTo>
                                  <a:lnTo>
                                    <a:pt x="39" y="10"/>
                                  </a:lnTo>
                                  <a:lnTo>
                                    <a:pt x="34" y="5"/>
                                  </a:lnTo>
                                  <a:lnTo>
                                    <a:pt x="34" y="0"/>
                                  </a:lnTo>
                                  <a:lnTo>
                                    <a:pt x="24" y="0"/>
                                  </a:lnTo>
                                  <a:lnTo>
                                    <a:pt x="5" y="15"/>
                                  </a:lnTo>
                                  <a:lnTo>
                                    <a:pt x="0" y="20"/>
                                  </a:lnTo>
                                  <a:lnTo>
                                    <a:pt x="0" y="29"/>
                                  </a:lnTo>
                                  <a:lnTo>
                                    <a:pt x="5" y="34"/>
                                  </a:lnTo>
                                  <a:lnTo>
                                    <a:pt x="15" y="34"/>
                                  </a:lnTo>
                                  <a:lnTo>
                                    <a:pt x="34" y="20"/>
                                  </a:lnTo>
                                  <a:lnTo>
                                    <a:pt x="24" y="15"/>
                                  </a:lnTo>
                                  <a:lnTo>
                                    <a:pt x="2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1736"/>
                          <wps:cNvSpPr>
                            <a:spLocks/>
                          </wps:cNvSpPr>
                          <wps:spPr bwMode="auto">
                            <a:xfrm>
                              <a:off x="6438" y="1393"/>
                              <a:ext cx="28" cy="48"/>
                            </a:xfrm>
                            <a:custGeom>
                              <a:avLst/>
                              <a:gdLst>
                                <a:gd name="T0" fmla="*/ 28 w 28"/>
                                <a:gd name="T1" fmla="*/ 14 h 48"/>
                                <a:gd name="T2" fmla="*/ 28 w 28"/>
                                <a:gd name="T3" fmla="*/ 5 h 48"/>
                                <a:gd name="T4" fmla="*/ 24 w 28"/>
                                <a:gd name="T5" fmla="*/ 0 h 48"/>
                                <a:gd name="T6" fmla="*/ 14 w 28"/>
                                <a:gd name="T7" fmla="*/ 0 h 48"/>
                                <a:gd name="T8" fmla="*/ 9 w 28"/>
                                <a:gd name="T9" fmla="*/ 5 h 48"/>
                                <a:gd name="T10" fmla="*/ 0 w 28"/>
                                <a:gd name="T11" fmla="*/ 29 h 48"/>
                                <a:gd name="T12" fmla="*/ 0 w 28"/>
                                <a:gd name="T13" fmla="*/ 43 h 48"/>
                                <a:gd name="T14" fmla="*/ 4 w 28"/>
                                <a:gd name="T15" fmla="*/ 43 h 48"/>
                                <a:gd name="T16" fmla="*/ 4 w 28"/>
                                <a:gd name="T17" fmla="*/ 48 h 48"/>
                                <a:gd name="T18" fmla="*/ 14 w 28"/>
                                <a:gd name="T19" fmla="*/ 48 h 48"/>
                                <a:gd name="T20" fmla="*/ 14 w 28"/>
                                <a:gd name="T21" fmla="*/ 43 h 48"/>
                                <a:gd name="T22" fmla="*/ 19 w 28"/>
                                <a:gd name="T23" fmla="*/ 43 h 48"/>
                                <a:gd name="T24" fmla="*/ 19 w 28"/>
                                <a:gd name="T25" fmla="*/ 38 h 48"/>
                                <a:gd name="T26" fmla="*/ 19 w 28"/>
                                <a:gd name="T27" fmla="*/ 34 h 48"/>
                                <a:gd name="T28" fmla="*/ 19 w 28"/>
                                <a:gd name="T29" fmla="*/ 38 h 48"/>
                                <a:gd name="T30" fmla="*/ 28 w 28"/>
                                <a:gd name="T31" fmla="*/ 1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 h="48">
                                  <a:moveTo>
                                    <a:pt x="28" y="14"/>
                                  </a:moveTo>
                                  <a:lnTo>
                                    <a:pt x="28" y="5"/>
                                  </a:lnTo>
                                  <a:lnTo>
                                    <a:pt x="24" y="0"/>
                                  </a:lnTo>
                                  <a:lnTo>
                                    <a:pt x="14" y="0"/>
                                  </a:lnTo>
                                  <a:lnTo>
                                    <a:pt x="9" y="5"/>
                                  </a:lnTo>
                                  <a:lnTo>
                                    <a:pt x="0" y="29"/>
                                  </a:lnTo>
                                  <a:lnTo>
                                    <a:pt x="0" y="43"/>
                                  </a:lnTo>
                                  <a:lnTo>
                                    <a:pt x="4" y="43"/>
                                  </a:lnTo>
                                  <a:lnTo>
                                    <a:pt x="4" y="48"/>
                                  </a:lnTo>
                                  <a:lnTo>
                                    <a:pt x="14" y="48"/>
                                  </a:lnTo>
                                  <a:lnTo>
                                    <a:pt x="14" y="43"/>
                                  </a:lnTo>
                                  <a:lnTo>
                                    <a:pt x="19" y="43"/>
                                  </a:lnTo>
                                  <a:lnTo>
                                    <a:pt x="19" y="38"/>
                                  </a:lnTo>
                                  <a:lnTo>
                                    <a:pt x="19" y="34"/>
                                  </a:lnTo>
                                  <a:lnTo>
                                    <a:pt x="19" y="38"/>
                                  </a:lnTo>
                                  <a:lnTo>
                                    <a:pt x="2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Freeform 1737"/>
                          <wps:cNvSpPr>
                            <a:spLocks/>
                          </wps:cNvSpPr>
                          <wps:spPr bwMode="auto">
                            <a:xfrm>
                              <a:off x="6404" y="1455"/>
                              <a:ext cx="24" cy="48"/>
                            </a:xfrm>
                            <a:custGeom>
                              <a:avLst/>
                              <a:gdLst>
                                <a:gd name="T0" fmla="*/ 5 w 24"/>
                                <a:gd name="T1" fmla="*/ 39 h 48"/>
                                <a:gd name="T2" fmla="*/ 5 w 24"/>
                                <a:gd name="T3" fmla="*/ 44 h 48"/>
                                <a:gd name="T4" fmla="*/ 10 w 24"/>
                                <a:gd name="T5" fmla="*/ 48 h 48"/>
                                <a:gd name="T6" fmla="*/ 19 w 24"/>
                                <a:gd name="T7" fmla="*/ 48 h 48"/>
                                <a:gd name="T8" fmla="*/ 24 w 24"/>
                                <a:gd name="T9" fmla="*/ 44 h 48"/>
                                <a:gd name="T10" fmla="*/ 24 w 24"/>
                                <a:gd name="T11" fmla="*/ 39 h 48"/>
                                <a:gd name="T12" fmla="*/ 19 w 24"/>
                                <a:gd name="T13" fmla="*/ 10 h 48"/>
                                <a:gd name="T14" fmla="*/ 19 w 24"/>
                                <a:gd name="T15" fmla="*/ 5 h 48"/>
                                <a:gd name="T16" fmla="*/ 14 w 24"/>
                                <a:gd name="T17" fmla="*/ 0 h 48"/>
                                <a:gd name="T18" fmla="*/ 5 w 24"/>
                                <a:gd name="T19" fmla="*/ 0 h 48"/>
                                <a:gd name="T20" fmla="*/ 0 w 24"/>
                                <a:gd name="T21" fmla="*/ 5 h 48"/>
                                <a:gd name="T22" fmla="*/ 0 w 24"/>
                                <a:gd name="T23" fmla="*/ 10 h 48"/>
                                <a:gd name="T24" fmla="*/ 5 w 24"/>
                                <a:gd name="T25"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9"/>
                                  </a:moveTo>
                                  <a:lnTo>
                                    <a:pt x="5" y="44"/>
                                  </a:lnTo>
                                  <a:lnTo>
                                    <a:pt x="10" y="48"/>
                                  </a:lnTo>
                                  <a:lnTo>
                                    <a:pt x="19" y="48"/>
                                  </a:lnTo>
                                  <a:lnTo>
                                    <a:pt x="24" y="44"/>
                                  </a:lnTo>
                                  <a:lnTo>
                                    <a:pt x="24" y="39"/>
                                  </a:lnTo>
                                  <a:lnTo>
                                    <a:pt x="19" y="10"/>
                                  </a:lnTo>
                                  <a:lnTo>
                                    <a:pt x="19" y="5"/>
                                  </a:lnTo>
                                  <a:lnTo>
                                    <a:pt x="14" y="0"/>
                                  </a:lnTo>
                                  <a:lnTo>
                                    <a:pt x="5" y="0"/>
                                  </a:lnTo>
                                  <a:lnTo>
                                    <a:pt x="0" y="5"/>
                                  </a:lnTo>
                                  <a:lnTo>
                                    <a:pt x="0" y="10"/>
                                  </a:lnTo>
                                  <a:lnTo>
                                    <a:pt x="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1738"/>
                          <wps:cNvSpPr>
                            <a:spLocks/>
                          </wps:cNvSpPr>
                          <wps:spPr bwMode="auto">
                            <a:xfrm>
                              <a:off x="6390" y="1350"/>
                              <a:ext cx="24" cy="48"/>
                            </a:xfrm>
                            <a:custGeom>
                              <a:avLst/>
                              <a:gdLst>
                                <a:gd name="T0" fmla="*/ 4 w 24"/>
                                <a:gd name="T1" fmla="*/ 38 h 48"/>
                                <a:gd name="T2" fmla="*/ 4 w 24"/>
                                <a:gd name="T3" fmla="*/ 43 h 48"/>
                                <a:gd name="T4" fmla="*/ 9 w 24"/>
                                <a:gd name="T5" fmla="*/ 48 h 48"/>
                                <a:gd name="T6" fmla="*/ 19 w 24"/>
                                <a:gd name="T7" fmla="*/ 48 h 48"/>
                                <a:gd name="T8" fmla="*/ 24 w 24"/>
                                <a:gd name="T9" fmla="*/ 43 h 48"/>
                                <a:gd name="T10" fmla="*/ 24 w 24"/>
                                <a:gd name="T11" fmla="*/ 38 h 48"/>
                                <a:gd name="T12" fmla="*/ 19 w 24"/>
                                <a:gd name="T13" fmla="*/ 9 h 48"/>
                                <a:gd name="T14" fmla="*/ 19 w 24"/>
                                <a:gd name="T15" fmla="*/ 5 h 48"/>
                                <a:gd name="T16" fmla="*/ 14 w 24"/>
                                <a:gd name="T17" fmla="*/ 0 h 48"/>
                                <a:gd name="T18" fmla="*/ 4 w 24"/>
                                <a:gd name="T19" fmla="*/ 0 h 48"/>
                                <a:gd name="T20" fmla="*/ 0 w 24"/>
                                <a:gd name="T21" fmla="*/ 5 h 48"/>
                                <a:gd name="T22" fmla="*/ 0 w 24"/>
                                <a:gd name="T23" fmla="*/ 9 h 48"/>
                                <a:gd name="T24" fmla="*/ 4 w 24"/>
                                <a:gd name="T25"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4" y="38"/>
                                  </a:moveTo>
                                  <a:lnTo>
                                    <a:pt x="4" y="43"/>
                                  </a:lnTo>
                                  <a:lnTo>
                                    <a:pt x="9" y="48"/>
                                  </a:lnTo>
                                  <a:lnTo>
                                    <a:pt x="19" y="48"/>
                                  </a:lnTo>
                                  <a:lnTo>
                                    <a:pt x="24" y="43"/>
                                  </a:lnTo>
                                  <a:lnTo>
                                    <a:pt x="24" y="38"/>
                                  </a:lnTo>
                                  <a:lnTo>
                                    <a:pt x="19" y="9"/>
                                  </a:lnTo>
                                  <a:lnTo>
                                    <a:pt x="19" y="5"/>
                                  </a:lnTo>
                                  <a:lnTo>
                                    <a:pt x="14" y="0"/>
                                  </a:lnTo>
                                  <a:lnTo>
                                    <a:pt x="4" y="0"/>
                                  </a:lnTo>
                                  <a:lnTo>
                                    <a:pt x="0" y="5"/>
                                  </a:lnTo>
                                  <a:lnTo>
                                    <a:pt x="0" y="9"/>
                                  </a:lnTo>
                                  <a:lnTo>
                                    <a:pt x="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Freeform 1739"/>
                          <wps:cNvSpPr>
                            <a:spLocks/>
                          </wps:cNvSpPr>
                          <wps:spPr bwMode="auto">
                            <a:xfrm>
                              <a:off x="6298" y="1335"/>
                              <a:ext cx="48" cy="20"/>
                            </a:xfrm>
                            <a:custGeom>
                              <a:avLst/>
                              <a:gdLst>
                                <a:gd name="T0" fmla="*/ 39 w 48"/>
                                <a:gd name="T1" fmla="*/ 20 h 20"/>
                                <a:gd name="T2" fmla="*/ 44 w 48"/>
                                <a:gd name="T3" fmla="*/ 20 h 20"/>
                                <a:gd name="T4" fmla="*/ 44 w 48"/>
                                <a:gd name="T5" fmla="*/ 15 h 20"/>
                                <a:gd name="T6" fmla="*/ 48 w 48"/>
                                <a:gd name="T7" fmla="*/ 15 h 20"/>
                                <a:gd name="T8" fmla="*/ 48 w 48"/>
                                <a:gd name="T9" fmla="*/ 5 h 20"/>
                                <a:gd name="T10" fmla="*/ 44 w 48"/>
                                <a:gd name="T11" fmla="*/ 5 h 20"/>
                                <a:gd name="T12" fmla="*/ 44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4" y="20"/>
                                  </a:lnTo>
                                  <a:lnTo>
                                    <a:pt x="44" y="15"/>
                                  </a:lnTo>
                                  <a:lnTo>
                                    <a:pt x="48" y="15"/>
                                  </a:lnTo>
                                  <a:lnTo>
                                    <a:pt x="48" y="5"/>
                                  </a:lnTo>
                                  <a:lnTo>
                                    <a:pt x="44" y="5"/>
                                  </a:lnTo>
                                  <a:lnTo>
                                    <a:pt x="44"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Freeform 1740"/>
                          <wps:cNvSpPr>
                            <a:spLocks/>
                          </wps:cNvSpPr>
                          <wps:spPr bwMode="auto">
                            <a:xfrm>
                              <a:off x="6222" y="1359"/>
                              <a:ext cx="33" cy="44"/>
                            </a:xfrm>
                            <a:custGeom>
                              <a:avLst/>
                              <a:gdLst>
                                <a:gd name="T0" fmla="*/ 14 w 33"/>
                                <a:gd name="T1" fmla="*/ 39 h 44"/>
                                <a:gd name="T2" fmla="*/ 19 w 33"/>
                                <a:gd name="T3" fmla="*/ 39 h 44"/>
                                <a:gd name="T4" fmla="*/ 19 w 33"/>
                                <a:gd name="T5" fmla="*/ 44 h 44"/>
                                <a:gd name="T6" fmla="*/ 28 w 33"/>
                                <a:gd name="T7" fmla="*/ 44 h 44"/>
                                <a:gd name="T8" fmla="*/ 28 w 33"/>
                                <a:gd name="T9" fmla="*/ 39 h 44"/>
                                <a:gd name="T10" fmla="*/ 33 w 33"/>
                                <a:gd name="T11" fmla="*/ 39 h 44"/>
                                <a:gd name="T12" fmla="*/ 33 w 33"/>
                                <a:gd name="T13" fmla="*/ 29 h 44"/>
                                <a:gd name="T14" fmla="*/ 19 w 33"/>
                                <a:gd name="T15" fmla="*/ 5 h 44"/>
                                <a:gd name="T16" fmla="*/ 14 w 33"/>
                                <a:gd name="T17" fmla="*/ 5 h 44"/>
                                <a:gd name="T18" fmla="*/ 14 w 33"/>
                                <a:gd name="T19" fmla="*/ 0 h 44"/>
                                <a:gd name="T20" fmla="*/ 4 w 33"/>
                                <a:gd name="T21" fmla="*/ 0 h 44"/>
                                <a:gd name="T22" fmla="*/ 4 w 33"/>
                                <a:gd name="T23" fmla="*/ 5 h 44"/>
                                <a:gd name="T24" fmla="*/ 0 w 33"/>
                                <a:gd name="T25" fmla="*/ 5 h 44"/>
                                <a:gd name="T26" fmla="*/ 0 w 33"/>
                                <a:gd name="T27" fmla="*/ 15 h 44"/>
                                <a:gd name="T28" fmla="*/ 14 w 33"/>
                                <a:gd name="T29" fmla="*/ 3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44">
                                  <a:moveTo>
                                    <a:pt x="14" y="39"/>
                                  </a:moveTo>
                                  <a:lnTo>
                                    <a:pt x="19" y="39"/>
                                  </a:lnTo>
                                  <a:lnTo>
                                    <a:pt x="19" y="44"/>
                                  </a:lnTo>
                                  <a:lnTo>
                                    <a:pt x="28" y="44"/>
                                  </a:lnTo>
                                  <a:lnTo>
                                    <a:pt x="28" y="39"/>
                                  </a:lnTo>
                                  <a:lnTo>
                                    <a:pt x="33" y="39"/>
                                  </a:lnTo>
                                  <a:lnTo>
                                    <a:pt x="33" y="29"/>
                                  </a:lnTo>
                                  <a:lnTo>
                                    <a:pt x="19" y="5"/>
                                  </a:lnTo>
                                  <a:lnTo>
                                    <a:pt x="14" y="5"/>
                                  </a:lnTo>
                                  <a:lnTo>
                                    <a:pt x="14" y="0"/>
                                  </a:lnTo>
                                  <a:lnTo>
                                    <a:pt x="4" y="0"/>
                                  </a:lnTo>
                                  <a:lnTo>
                                    <a:pt x="4" y="5"/>
                                  </a:lnTo>
                                  <a:lnTo>
                                    <a:pt x="0" y="5"/>
                                  </a:lnTo>
                                  <a:lnTo>
                                    <a:pt x="0" y="15"/>
                                  </a:lnTo>
                                  <a:lnTo>
                                    <a:pt x="14"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1741"/>
                          <wps:cNvSpPr>
                            <a:spLocks/>
                          </wps:cNvSpPr>
                          <wps:spPr bwMode="auto">
                            <a:xfrm>
                              <a:off x="6178" y="1379"/>
                              <a:ext cx="24" cy="48"/>
                            </a:xfrm>
                            <a:custGeom>
                              <a:avLst/>
                              <a:gdLst>
                                <a:gd name="T0" fmla="*/ 24 w 24"/>
                                <a:gd name="T1" fmla="*/ 9 h 48"/>
                                <a:gd name="T2" fmla="*/ 24 w 24"/>
                                <a:gd name="T3" fmla="*/ 4 h 48"/>
                                <a:gd name="T4" fmla="*/ 20 w 24"/>
                                <a:gd name="T5" fmla="*/ 0 h 48"/>
                                <a:gd name="T6" fmla="*/ 10 w 24"/>
                                <a:gd name="T7" fmla="*/ 0 h 48"/>
                                <a:gd name="T8" fmla="*/ 5 w 24"/>
                                <a:gd name="T9" fmla="*/ 4 h 48"/>
                                <a:gd name="T10" fmla="*/ 5 w 24"/>
                                <a:gd name="T11" fmla="*/ 9 h 48"/>
                                <a:gd name="T12" fmla="*/ 0 w 24"/>
                                <a:gd name="T13" fmla="*/ 38 h 48"/>
                                <a:gd name="T14" fmla="*/ 0 w 24"/>
                                <a:gd name="T15" fmla="*/ 43 h 48"/>
                                <a:gd name="T16" fmla="*/ 5 w 24"/>
                                <a:gd name="T17" fmla="*/ 48 h 48"/>
                                <a:gd name="T18" fmla="*/ 15 w 24"/>
                                <a:gd name="T19" fmla="*/ 48 h 48"/>
                                <a:gd name="T20" fmla="*/ 20 w 24"/>
                                <a:gd name="T21" fmla="*/ 43 h 48"/>
                                <a:gd name="T22" fmla="*/ 20 w 24"/>
                                <a:gd name="T23" fmla="*/ 38 h 48"/>
                                <a:gd name="T24" fmla="*/ 24 w 24"/>
                                <a:gd name="T25"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9"/>
                                  </a:moveTo>
                                  <a:lnTo>
                                    <a:pt x="24" y="4"/>
                                  </a:lnTo>
                                  <a:lnTo>
                                    <a:pt x="20" y="0"/>
                                  </a:lnTo>
                                  <a:lnTo>
                                    <a:pt x="10" y="0"/>
                                  </a:lnTo>
                                  <a:lnTo>
                                    <a:pt x="5" y="4"/>
                                  </a:lnTo>
                                  <a:lnTo>
                                    <a:pt x="5" y="9"/>
                                  </a:lnTo>
                                  <a:lnTo>
                                    <a:pt x="0" y="38"/>
                                  </a:lnTo>
                                  <a:lnTo>
                                    <a:pt x="0" y="43"/>
                                  </a:lnTo>
                                  <a:lnTo>
                                    <a:pt x="5" y="48"/>
                                  </a:lnTo>
                                  <a:lnTo>
                                    <a:pt x="15" y="48"/>
                                  </a:lnTo>
                                  <a:lnTo>
                                    <a:pt x="20" y="43"/>
                                  </a:lnTo>
                                  <a:lnTo>
                                    <a:pt x="20" y="38"/>
                                  </a:lnTo>
                                  <a:lnTo>
                                    <a:pt x="2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Freeform 1742"/>
                          <wps:cNvSpPr>
                            <a:spLocks/>
                          </wps:cNvSpPr>
                          <wps:spPr bwMode="auto">
                            <a:xfrm>
                              <a:off x="6154" y="1484"/>
                              <a:ext cx="29" cy="48"/>
                            </a:xfrm>
                            <a:custGeom>
                              <a:avLst/>
                              <a:gdLst>
                                <a:gd name="T0" fmla="*/ 29 w 29"/>
                                <a:gd name="T1" fmla="*/ 10 h 48"/>
                                <a:gd name="T2" fmla="*/ 29 w 29"/>
                                <a:gd name="T3" fmla="*/ 5 h 48"/>
                                <a:gd name="T4" fmla="*/ 24 w 29"/>
                                <a:gd name="T5" fmla="*/ 5 h 48"/>
                                <a:gd name="T6" fmla="*/ 24 w 29"/>
                                <a:gd name="T7" fmla="*/ 0 h 48"/>
                                <a:gd name="T8" fmla="*/ 15 w 29"/>
                                <a:gd name="T9" fmla="*/ 0 h 48"/>
                                <a:gd name="T10" fmla="*/ 15 w 29"/>
                                <a:gd name="T11" fmla="*/ 5 h 48"/>
                                <a:gd name="T12" fmla="*/ 10 w 29"/>
                                <a:gd name="T13" fmla="*/ 5 h 48"/>
                                <a:gd name="T14" fmla="*/ 10 w 29"/>
                                <a:gd name="T15" fmla="*/ 10 h 48"/>
                                <a:gd name="T16" fmla="*/ 5 w 29"/>
                                <a:gd name="T17" fmla="*/ 29 h 48"/>
                                <a:gd name="T18" fmla="*/ 5 w 29"/>
                                <a:gd name="T19" fmla="*/ 24 h 48"/>
                                <a:gd name="T20" fmla="*/ 0 w 29"/>
                                <a:gd name="T21" fmla="*/ 34 h 48"/>
                                <a:gd name="T22" fmla="*/ 0 w 29"/>
                                <a:gd name="T23" fmla="*/ 43 h 48"/>
                                <a:gd name="T24" fmla="*/ 5 w 29"/>
                                <a:gd name="T25" fmla="*/ 43 h 48"/>
                                <a:gd name="T26" fmla="*/ 5 w 29"/>
                                <a:gd name="T27" fmla="*/ 48 h 48"/>
                                <a:gd name="T28" fmla="*/ 15 w 29"/>
                                <a:gd name="T29" fmla="*/ 48 h 48"/>
                                <a:gd name="T30" fmla="*/ 15 w 29"/>
                                <a:gd name="T31" fmla="*/ 43 h 48"/>
                                <a:gd name="T32" fmla="*/ 20 w 29"/>
                                <a:gd name="T33" fmla="*/ 43 h 48"/>
                                <a:gd name="T34" fmla="*/ 24 w 29"/>
                                <a:gd name="T35" fmla="*/ 34 h 48"/>
                                <a:gd name="T36" fmla="*/ 24 w 29"/>
                                <a:gd name="T37" fmla="*/ 29 h 48"/>
                                <a:gd name="T38" fmla="*/ 29 w 29"/>
                                <a:gd name="T39"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 h="48">
                                  <a:moveTo>
                                    <a:pt x="29" y="10"/>
                                  </a:moveTo>
                                  <a:lnTo>
                                    <a:pt x="29" y="5"/>
                                  </a:lnTo>
                                  <a:lnTo>
                                    <a:pt x="24" y="5"/>
                                  </a:lnTo>
                                  <a:lnTo>
                                    <a:pt x="24" y="0"/>
                                  </a:lnTo>
                                  <a:lnTo>
                                    <a:pt x="15" y="0"/>
                                  </a:lnTo>
                                  <a:lnTo>
                                    <a:pt x="15" y="5"/>
                                  </a:lnTo>
                                  <a:lnTo>
                                    <a:pt x="10" y="5"/>
                                  </a:lnTo>
                                  <a:lnTo>
                                    <a:pt x="10" y="10"/>
                                  </a:lnTo>
                                  <a:lnTo>
                                    <a:pt x="5" y="29"/>
                                  </a:lnTo>
                                  <a:lnTo>
                                    <a:pt x="5" y="24"/>
                                  </a:lnTo>
                                  <a:lnTo>
                                    <a:pt x="0" y="34"/>
                                  </a:lnTo>
                                  <a:lnTo>
                                    <a:pt x="0" y="43"/>
                                  </a:lnTo>
                                  <a:lnTo>
                                    <a:pt x="5" y="43"/>
                                  </a:lnTo>
                                  <a:lnTo>
                                    <a:pt x="5" y="48"/>
                                  </a:lnTo>
                                  <a:lnTo>
                                    <a:pt x="15" y="48"/>
                                  </a:lnTo>
                                  <a:lnTo>
                                    <a:pt x="15" y="43"/>
                                  </a:lnTo>
                                  <a:lnTo>
                                    <a:pt x="20" y="43"/>
                                  </a:lnTo>
                                  <a:lnTo>
                                    <a:pt x="24" y="34"/>
                                  </a:lnTo>
                                  <a:lnTo>
                                    <a:pt x="24" y="29"/>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5" name="Freeform 1743"/>
                          <wps:cNvSpPr>
                            <a:spLocks/>
                          </wps:cNvSpPr>
                          <wps:spPr bwMode="auto">
                            <a:xfrm>
                              <a:off x="6116" y="1542"/>
                              <a:ext cx="34" cy="43"/>
                            </a:xfrm>
                            <a:custGeom>
                              <a:avLst/>
                              <a:gdLst>
                                <a:gd name="T0" fmla="*/ 14 w 34"/>
                                <a:gd name="T1" fmla="*/ 38 h 43"/>
                                <a:gd name="T2" fmla="*/ 19 w 34"/>
                                <a:gd name="T3" fmla="*/ 38 h 43"/>
                                <a:gd name="T4" fmla="*/ 19 w 34"/>
                                <a:gd name="T5" fmla="*/ 43 h 43"/>
                                <a:gd name="T6" fmla="*/ 29 w 34"/>
                                <a:gd name="T7" fmla="*/ 43 h 43"/>
                                <a:gd name="T8" fmla="*/ 29 w 34"/>
                                <a:gd name="T9" fmla="*/ 38 h 43"/>
                                <a:gd name="T10" fmla="*/ 34 w 34"/>
                                <a:gd name="T11" fmla="*/ 38 h 43"/>
                                <a:gd name="T12" fmla="*/ 34 w 34"/>
                                <a:gd name="T13" fmla="*/ 29 h 43"/>
                                <a:gd name="T14" fmla="*/ 19 w 34"/>
                                <a:gd name="T15" fmla="*/ 5 h 43"/>
                                <a:gd name="T16" fmla="*/ 14 w 34"/>
                                <a:gd name="T17" fmla="*/ 5 h 43"/>
                                <a:gd name="T18" fmla="*/ 14 w 34"/>
                                <a:gd name="T19" fmla="*/ 0 h 43"/>
                                <a:gd name="T20" fmla="*/ 5 w 34"/>
                                <a:gd name="T21" fmla="*/ 0 h 43"/>
                                <a:gd name="T22" fmla="*/ 5 w 34"/>
                                <a:gd name="T23" fmla="*/ 5 h 43"/>
                                <a:gd name="T24" fmla="*/ 0 w 34"/>
                                <a:gd name="T25" fmla="*/ 5 h 43"/>
                                <a:gd name="T26" fmla="*/ 0 w 34"/>
                                <a:gd name="T27" fmla="*/ 14 h 43"/>
                                <a:gd name="T28" fmla="*/ 14 w 34"/>
                                <a:gd name="T29" fmla="*/ 3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43">
                                  <a:moveTo>
                                    <a:pt x="14" y="38"/>
                                  </a:moveTo>
                                  <a:lnTo>
                                    <a:pt x="19" y="38"/>
                                  </a:lnTo>
                                  <a:lnTo>
                                    <a:pt x="19" y="43"/>
                                  </a:lnTo>
                                  <a:lnTo>
                                    <a:pt x="29" y="43"/>
                                  </a:lnTo>
                                  <a:lnTo>
                                    <a:pt x="29" y="38"/>
                                  </a:lnTo>
                                  <a:lnTo>
                                    <a:pt x="34" y="38"/>
                                  </a:lnTo>
                                  <a:lnTo>
                                    <a:pt x="34" y="29"/>
                                  </a:lnTo>
                                  <a:lnTo>
                                    <a:pt x="19" y="5"/>
                                  </a:lnTo>
                                  <a:lnTo>
                                    <a:pt x="14" y="5"/>
                                  </a:lnTo>
                                  <a:lnTo>
                                    <a:pt x="14" y="0"/>
                                  </a:lnTo>
                                  <a:lnTo>
                                    <a:pt x="5" y="0"/>
                                  </a:lnTo>
                                  <a:lnTo>
                                    <a:pt x="5" y="5"/>
                                  </a:lnTo>
                                  <a:lnTo>
                                    <a:pt x="0" y="5"/>
                                  </a:lnTo>
                                  <a:lnTo>
                                    <a:pt x="0" y="14"/>
                                  </a:lnTo>
                                  <a:lnTo>
                                    <a:pt x="1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1744"/>
                          <wps:cNvSpPr>
                            <a:spLocks/>
                          </wps:cNvSpPr>
                          <wps:spPr bwMode="auto">
                            <a:xfrm>
                              <a:off x="6097" y="1436"/>
                              <a:ext cx="24" cy="48"/>
                            </a:xfrm>
                            <a:custGeom>
                              <a:avLst/>
                              <a:gdLst>
                                <a:gd name="T0" fmla="*/ 5 w 24"/>
                                <a:gd name="T1" fmla="*/ 39 h 48"/>
                                <a:gd name="T2" fmla="*/ 5 w 24"/>
                                <a:gd name="T3" fmla="*/ 43 h 48"/>
                                <a:gd name="T4" fmla="*/ 9 w 24"/>
                                <a:gd name="T5" fmla="*/ 48 h 48"/>
                                <a:gd name="T6" fmla="*/ 19 w 24"/>
                                <a:gd name="T7" fmla="*/ 48 h 48"/>
                                <a:gd name="T8" fmla="*/ 24 w 24"/>
                                <a:gd name="T9" fmla="*/ 43 h 48"/>
                                <a:gd name="T10" fmla="*/ 24 w 24"/>
                                <a:gd name="T11" fmla="*/ 39 h 48"/>
                                <a:gd name="T12" fmla="*/ 19 w 24"/>
                                <a:gd name="T13" fmla="*/ 10 h 48"/>
                                <a:gd name="T14" fmla="*/ 19 w 24"/>
                                <a:gd name="T15" fmla="*/ 5 h 48"/>
                                <a:gd name="T16" fmla="*/ 14 w 24"/>
                                <a:gd name="T17" fmla="*/ 0 h 48"/>
                                <a:gd name="T18" fmla="*/ 5 w 24"/>
                                <a:gd name="T19" fmla="*/ 0 h 48"/>
                                <a:gd name="T20" fmla="*/ 0 w 24"/>
                                <a:gd name="T21" fmla="*/ 5 h 48"/>
                                <a:gd name="T22" fmla="*/ 0 w 24"/>
                                <a:gd name="T23" fmla="*/ 10 h 48"/>
                                <a:gd name="T24" fmla="*/ 5 w 24"/>
                                <a:gd name="T25"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9"/>
                                  </a:moveTo>
                                  <a:lnTo>
                                    <a:pt x="5" y="43"/>
                                  </a:lnTo>
                                  <a:lnTo>
                                    <a:pt x="9" y="48"/>
                                  </a:lnTo>
                                  <a:lnTo>
                                    <a:pt x="19" y="48"/>
                                  </a:lnTo>
                                  <a:lnTo>
                                    <a:pt x="24" y="43"/>
                                  </a:lnTo>
                                  <a:lnTo>
                                    <a:pt x="24" y="39"/>
                                  </a:lnTo>
                                  <a:lnTo>
                                    <a:pt x="19" y="10"/>
                                  </a:lnTo>
                                  <a:lnTo>
                                    <a:pt x="19" y="5"/>
                                  </a:lnTo>
                                  <a:lnTo>
                                    <a:pt x="14" y="0"/>
                                  </a:lnTo>
                                  <a:lnTo>
                                    <a:pt x="5" y="0"/>
                                  </a:lnTo>
                                  <a:lnTo>
                                    <a:pt x="0" y="5"/>
                                  </a:lnTo>
                                  <a:lnTo>
                                    <a:pt x="0" y="10"/>
                                  </a:lnTo>
                                  <a:lnTo>
                                    <a:pt x="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1745"/>
                          <wps:cNvSpPr>
                            <a:spLocks/>
                          </wps:cNvSpPr>
                          <wps:spPr bwMode="auto">
                            <a:xfrm>
                              <a:off x="6073" y="1331"/>
                              <a:ext cx="29" cy="48"/>
                            </a:xfrm>
                            <a:custGeom>
                              <a:avLst/>
                              <a:gdLst>
                                <a:gd name="T0" fmla="*/ 9 w 29"/>
                                <a:gd name="T1" fmla="*/ 43 h 48"/>
                                <a:gd name="T2" fmla="*/ 14 w 29"/>
                                <a:gd name="T3" fmla="*/ 43 h 48"/>
                                <a:gd name="T4" fmla="*/ 14 w 29"/>
                                <a:gd name="T5" fmla="*/ 48 h 48"/>
                                <a:gd name="T6" fmla="*/ 24 w 29"/>
                                <a:gd name="T7" fmla="*/ 48 h 48"/>
                                <a:gd name="T8" fmla="*/ 24 w 29"/>
                                <a:gd name="T9" fmla="*/ 43 h 48"/>
                                <a:gd name="T10" fmla="*/ 29 w 29"/>
                                <a:gd name="T11" fmla="*/ 43 h 48"/>
                                <a:gd name="T12" fmla="*/ 29 w 29"/>
                                <a:gd name="T13" fmla="*/ 33 h 48"/>
                                <a:gd name="T14" fmla="*/ 19 w 29"/>
                                <a:gd name="T15" fmla="*/ 4 h 48"/>
                                <a:gd name="T16" fmla="*/ 14 w 29"/>
                                <a:gd name="T17" fmla="*/ 4 h 48"/>
                                <a:gd name="T18" fmla="*/ 14 w 29"/>
                                <a:gd name="T19" fmla="*/ 0 h 48"/>
                                <a:gd name="T20" fmla="*/ 5 w 29"/>
                                <a:gd name="T21" fmla="*/ 0 h 48"/>
                                <a:gd name="T22" fmla="*/ 5 w 29"/>
                                <a:gd name="T23" fmla="*/ 4 h 48"/>
                                <a:gd name="T24" fmla="*/ 0 w 29"/>
                                <a:gd name="T25" fmla="*/ 4 h 48"/>
                                <a:gd name="T26" fmla="*/ 0 w 29"/>
                                <a:gd name="T27" fmla="*/ 14 h 48"/>
                                <a:gd name="T28" fmla="*/ 9 w 29"/>
                                <a:gd name="T29" fmla="*/ 4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48">
                                  <a:moveTo>
                                    <a:pt x="9" y="43"/>
                                  </a:moveTo>
                                  <a:lnTo>
                                    <a:pt x="14" y="43"/>
                                  </a:lnTo>
                                  <a:lnTo>
                                    <a:pt x="14" y="48"/>
                                  </a:lnTo>
                                  <a:lnTo>
                                    <a:pt x="24" y="48"/>
                                  </a:lnTo>
                                  <a:lnTo>
                                    <a:pt x="24" y="43"/>
                                  </a:lnTo>
                                  <a:lnTo>
                                    <a:pt x="29" y="43"/>
                                  </a:lnTo>
                                  <a:lnTo>
                                    <a:pt x="29" y="33"/>
                                  </a:lnTo>
                                  <a:lnTo>
                                    <a:pt x="19" y="4"/>
                                  </a:lnTo>
                                  <a:lnTo>
                                    <a:pt x="14" y="4"/>
                                  </a:lnTo>
                                  <a:lnTo>
                                    <a:pt x="14" y="0"/>
                                  </a:lnTo>
                                  <a:lnTo>
                                    <a:pt x="5" y="0"/>
                                  </a:lnTo>
                                  <a:lnTo>
                                    <a:pt x="5" y="4"/>
                                  </a:lnTo>
                                  <a:lnTo>
                                    <a:pt x="0" y="4"/>
                                  </a:lnTo>
                                  <a:lnTo>
                                    <a:pt x="0" y="14"/>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Freeform 1746"/>
                          <wps:cNvSpPr>
                            <a:spLocks/>
                          </wps:cNvSpPr>
                          <wps:spPr bwMode="auto">
                            <a:xfrm>
                              <a:off x="6049" y="1230"/>
                              <a:ext cx="29" cy="48"/>
                            </a:xfrm>
                            <a:custGeom>
                              <a:avLst/>
                              <a:gdLst>
                                <a:gd name="T0" fmla="*/ 9 w 29"/>
                                <a:gd name="T1" fmla="*/ 43 h 48"/>
                                <a:gd name="T2" fmla="*/ 14 w 29"/>
                                <a:gd name="T3" fmla="*/ 43 h 48"/>
                                <a:gd name="T4" fmla="*/ 14 w 29"/>
                                <a:gd name="T5" fmla="*/ 48 h 48"/>
                                <a:gd name="T6" fmla="*/ 24 w 29"/>
                                <a:gd name="T7" fmla="*/ 48 h 48"/>
                                <a:gd name="T8" fmla="*/ 24 w 29"/>
                                <a:gd name="T9" fmla="*/ 43 h 48"/>
                                <a:gd name="T10" fmla="*/ 29 w 29"/>
                                <a:gd name="T11" fmla="*/ 43 h 48"/>
                                <a:gd name="T12" fmla="*/ 29 w 29"/>
                                <a:gd name="T13" fmla="*/ 33 h 48"/>
                                <a:gd name="T14" fmla="*/ 19 w 29"/>
                                <a:gd name="T15" fmla="*/ 4 h 48"/>
                                <a:gd name="T16" fmla="*/ 14 w 29"/>
                                <a:gd name="T17" fmla="*/ 4 h 48"/>
                                <a:gd name="T18" fmla="*/ 14 w 29"/>
                                <a:gd name="T19" fmla="*/ 0 h 48"/>
                                <a:gd name="T20" fmla="*/ 5 w 29"/>
                                <a:gd name="T21" fmla="*/ 0 h 48"/>
                                <a:gd name="T22" fmla="*/ 5 w 29"/>
                                <a:gd name="T23" fmla="*/ 4 h 48"/>
                                <a:gd name="T24" fmla="*/ 0 w 29"/>
                                <a:gd name="T25" fmla="*/ 4 h 48"/>
                                <a:gd name="T26" fmla="*/ 0 w 29"/>
                                <a:gd name="T27" fmla="*/ 14 h 48"/>
                                <a:gd name="T28" fmla="*/ 9 w 29"/>
                                <a:gd name="T29" fmla="*/ 4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48">
                                  <a:moveTo>
                                    <a:pt x="9" y="43"/>
                                  </a:moveTo>
                                  <a:lnTo>
                                    <a:pt x="14" y="43"/>
                                  </a:lnTo>
                                  <a:lnTo>
                                    <a:pt x="14" y="48"/>
                                  </a:lnTo>
                                  <a:lnTo>
                                    <a:pt x="24" y="48"/>
                                  </a:lnTo>
                                  <a:lnTo>
                                    <a:pt x="24" y="43"/>
                                  </a:lnTo>
                                  <a:lnTo>
                                    <a:pt x="29" y="43"/>
                                  </a:lnTo>
                                  <a:lnTo>
                                    <a:pt x="29" y="33"/>
                                  </a:lnTo>
                                  <a:lnTo>
                                    <a:pt x="19" y="4"/>
                                  </a:lnTo>
                                  <a:lnTo>
                                    <a:pt x="14" y="4"/>
                                  </a:lnTo>
                                  <a:lnTo>
                                    <a:pt x="14" y="0"/>
                                  </a:lnTo>
                                  <a:lnTo>
                                    <a:pt x="5" y="0"/>
                                  </a:lnTo>
                                  <a:lnTo>
                                    <a:pt x="5" y="4"/>
                                  </a:lnTo>
                                  <a:lnTo>
                                    <a:pt x="0" y="4"/>
                                  </a:lnTo>
                                  <a:lnTo>
                                    <a:pt x="0" y="14"/>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1747"/>
                          <wps:cNvSpPr>
                            <a:spLocks/>
                          </wps:cNvSpPr>
                          <wps:spPr bwMode="auto">
                            <a:xfrm>
                              <a:off x="6001" y="1162"/>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9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9"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Freeform 1748"/>
                          <wps:cNvSpPr>
                            <a:spLocks/>
                          </wps:cNvSpPr>
                          <wps:spPr bwMode="auto">
                            <a:xfrm>
                              <a:off x="5895" y="1162"/>
                              <a:ext cx="48" cy="24"/>
                            </a:xfrm>
                            <a:custGeom>
                              <a:avLst/>
                              <a:gdLst>
                                <a:gd name="T0" fmla="*/ 39 w 48"/>
                                <a:gd name="T1" fmla="*/ 20 h 24"/>
                                <a:gd name="T2" fmla="*/ 43 w 48"/>
                                <a:gd name="T3" fmla="*/ 20 h 24"/>
                                <a:gd name="T4" fmla="*/ 43 w 48"/>
                                <a:gd name="T5" fmla="*/ 15 h 24"/>
                                <a:gd name="T6" fmla="*/ 48 w 48"/>
                                <a:gd name="T7" fmla="*/ 15 h 24"/>
                                <a:gd name="T8" fmla="*/ 48 w 48"/>
                                <a:gd name="T9" fmla="*/ 5 h 24"/>
                                <a:gd name="T10" fmla="*/ 43 w 48"/>
                                <a:gd name="T11" fmla="*/ 5 h 24"/>
                                <a:gd name="T12" fmla="*/ 43 w 48"/>
                                <a:gd name="T13" fmla="*/ 0 h 24"/>
                                <a:gd name="T14" fmla="*/ 19 w 48"/>
                                <a:gd name="T15" fmla="*/ 0 h 24"/>
                                <a:gd name="T16" fmla="*/ 5 w 48"/>
                                <a:gd name="T17" fmla="*/ 5 h 24"/>
                                <a:gd name="T18" fmla="*/ 5 w 48"/>
                                <a:gd name="T19" fmla="*/ 10 h 24"/>
                                <a:gd name="T20" fmla="*/ 0 w 48"/>
                                <a:gd name="T21" fmla="*/ 10 h 24"/>
                                <a:gd name="T22" fmla="*/ 0 w 48"/>
                                <a:gd name="T23" fmla="*/ 20 h 24"/>
                                <a:gd name="T24" fmla="*/ 5 w 48"/>
                                <a:gd name="T25" fmla="*/ 20 h 24"/>
                                <a:gd name="T26" fmla="*/ 5 w 48"/>
                                <a:gd name="T27" fmla="*/ 24 h 24"/>
                                <a:gd name="T28" fmla="*/ 15 w 48"/>
                                <a:gd name="T29" fmla="*/ 24 h 24"/>
                                <a:gd name="T30" fmla="*/ 29 w 48"/>
                                <a:gd name="T31" fmla="*/ 20 h 24"/>
                                <a:gd name="T32" fmla="*/ 24 w 48"/>
                                <a:gd name="T33" fmla="*/ 20 h 24"/>
                                <a:gd name="T34" fmla="*/ 39 w 48"/>
                                <a:gd name="T35"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4">
                                  <a:moveTo>
                                    <a:pt x="39" y="20"/>
                                  </a:moveTo>
                                  <a:lnTo>
                                    <a:pt x="43" y="20"/>
                                  </a:lnTo>
                                  <a:lnTo>
                                    <a:pt x="43" y="15"/>
                                  </a:lnTo>
                                  <a:lnTo>
                                    <a:pt x="48" y="15"/>
                                  </a:lnTo>
                                  <a:lnTo>
                                    <a:pt x="48" y="5"/>
                                  </a:lnTo>
                                  <a:lnTo>
                                    <a:pt x="43" y="5"/>
                                  </a:lnTo>
                                  <a:lnTo>
                                    <a:pt x="43" y="0"/>
                                  </a:lnTo>
                                  <a:lnTo>
                                    <a:pt x="19" y="0"/>
                                  </a:lnTo>
                                  <a:lnTo>
                                    <a:pt x="5" y="5"/>
                                  </a:lnTo>
                                  <a:lnTo>
                                    <a:pt x="5" y="10"/>
                                  </a:lnTo>
                                  <a:lnTo>
                                    <a:pt x="0" y="10"/>
                                  </a:lnTo>
                                  <a:lnTo>
                                    <a:pt x="0" y="20"/>
                                  </a:lnTo>
                                  <a:lnTo>
                                    <a:pt x="5" y="20"/>
                                  </a:lnTo>
                                  <a:lnTo>
                                    <a:pt x="5" y="24"/>
                                  </a:lnTo>
                                  <a:lnTo>
                                    <a:pt x="15" y="24"/>
                                  </a:lnTo>
                                  <a:lnTo>
                                    <a:pt x="29" y="20"/>
                                  </a:lnTo>
                                  <a:lnTo>
                                    <a:pt x="24"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Freeform 1749"/>
                          <wps:cNvSpPr>
                            <a:spLocks/>
                          </wps:cNvSpPr>
                          <wps:spPr bwMode="auto">
                            <a:xfrm>
                              <a:off x="5790" y="1162"/>
                              <a:ext cx="48" cy="24"/>
                            </a:xfrm>
                            <a:custGeom>
                              <a:avLst/>
                              <a:gdLst>
                                <a:gd name="T0" fmla="*/ 38 w 48"/>
                                <a:gd name="T1" fmla="*/ 24 h 24"/>
                                <a:gd name="T2" fmla="*/ 43 w 48"/>
                                <a:gd name="T3" fmla="*/ 24 h 24"/>
                                <a:gd name="T4" fmla="*/ 43 w 48"/>
                                <a:gd name="T5" fmla="*/ 20 h 24"/>
                                <a:gd name="T6" fmla="*/ 48 w 48"/>
                                <a:gd name="T7" fmla="*/ 20 h 24"/>
                                <a:gd name="T8" fmla="*/ 48 w 48"/>
                                <a:gd name="T9" fmla="*/ 10 h 24"/>
                                <a:gd name="T10" fmla="*/ 43 w 48"/>
                                <a:gd name="T11" fmla="*/ 10 h 24"/>
                                <a:gd name="T12" fmla="*/ 43 w 48"/>
                                <a:gd name="T13" fmla="*/ 5 h 24"/>
                                <a:gd name="T14" fmla="*/ 28 w 48"/>
                                <a:gd name="T15" fmla="*/ 5 h 24"/>
                                <a:gd name="T16" fmla="*/ 9 w 48"/>
                                <a:gd name="T17" fmla="*/ 0 h 24"/>
                                <a:gd name="T18" fmla="*/ 4 w 48"/>
                                <a:gd name="T19" fmla="*/ 0 h 24"/>
                                <a:gd name="T20" fmla="*/ 4 w 48"/>
                                <a:gd name="T21" fmla="*/ 5 h 24"/>
                                <a:gd name="T22" fmla="*/ 0 w 48"/>
                                <a:gd name="T23" fmla="*/ 5 h 24"/>
                                <a:gd name="T24" fmla="*/ 0 w 48"/>
                                <a:gd name="T25" fmla="*/ 15 h 24"/>
                                <a:gd name="T26" fmla="*/ 4 w 48"/>
                                <a:gd name="T27" fmla="*/ 15 h 24"/>
                                <a:gd name="T28" fmla="*/ 4 w 48"/>
                                <a:gd name="T29" fmla="*/ 20 h 24"/>
                                <a:gd name="T30" fmla="*/ 9 w 48"/>
                                <a:gd name="T31" fmla="*/ 20 h 24"/>
                                <a:gd name="T32" fmla="*/ 28 w 48"/>
                                <a:gd name="T33" fmla="*/ 24 h 24"/>
                                <a:gd name="T34" fmla="*/ 38 w 48"/>
                                <a:gd name="T3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4">
                                  <a:moveTo>
                                    <a:pt x="38" y="24"/>
                                  </a:moveTo>
                                  <a:lnTo>
                                    <a:pt x="43" y="24"/>
                                  </a:lnTo>
                                  <a:lnTo>
                                    <a:pt x="43" y="20"/>
                                  </a:lnTo>
                                  <a:lnTo>
                                    <a:pt x="48" y="20"/>
                                  </a:lnTo>
                                  <a:lnTo>
                                    <a:pt x="48" y="10"/>
                                  </a:lnTo>
                                  <a:lnTo>
                                    <a:pt x="43" y="10"/>
                                  </a:lnTo>
                                  <a:lnTo>
                                    <a:pt x="43" y="5"/>
                                  </a:lnTo>
                                  <a:lnTo>
                                    <a:pt x="28" y="5"/>
                                  </a:lnTo>
                                  <a:lnTo>
                                    <a:pt x="9" y="0"/>
                                  </a:lnTo>
                                  <a:lnTo>
                                    <a:pt x="4" y="0"/>
                                  </a:lnTo>
                                  <a:lnTo>
                                    <a:pt x="4" y="5"/>
                                  </a:lnTo>
                                  <a:lnTo>
                                    <a:pt x="0" y="5"/>
                                  </a:lnTo>
                                  <a:lnTo>
                                    <a:pt x="0" y="15"/>
                                  </a:lnTo>
                                  <a:lnTo>
                                    <a:pt x="4" y="15"/>
                                  </a:lnTo>
                                  <a:lnTo>
                                    <a:pt x="4" y="20"/>
                                  </a:lnTo>
                                  <a:lnTo>
                                    <a:pt x="9" y="20"/>
                                  </a:lnTo>
                                  <a:lnTo>
                                    <a:pt x="28" y="24"/>
                                  </a:lnTo>
                                  <a:lnTo>
                                    <a:pt x="3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1750"/>
                          <wps:cNvSpPr>
                            <a:spLocks/>
                          </wps:cNvSpPr>
                          <wps:spPr bwMode="auto">
                            <a:xfrm>
                              <a:off x="5684" y="1148"/>
                              <a:ext cx="48" cy="29"/>
                            </a:xfrm>
                            <a:custGeom>
                              <a:avLst/>
                              <a:gdLst>
                                <a:gd name="T0" fmla="*/ 34 w 48"/>
                                <a:gd name="T1" fmla="*/ 19 h 29"/>
                                <a:gd name="T2" fmla="*/ 34 w 48"/>
                                <a:gd name="T3" fmla="*/ 24 h 29"/>
                                <a:gd name="T4" fmla="*/ 43 w 48"/>
                                <a:gd name="T5" fmla="*/ 24 h 29"/>
                                <a:gd name="T6" fmla="*/ 43 w 48"/>
                                <a:gd name="T7" fmla="*/ 19 h 29"/>
                                <a:gd name="T8" fmla="*/ 48 w 48"/>
                                <a:gd name="T9" fmla="*/ 19 h 29"/>
                                <a:gd name="T10" fmla="*/ 48 w 48"/>
                                <a:gd name="T11" fmla="*/ 10 h 29"/>
                                <a:gd name="T12" fmla="*/ 43 w 48"/>
                                <a:gd name="T13" fmla="*/ 10 h 29"/>
                                <a:gd name="T14" fmla="*/ 38 w 48"/>
                                <a:gd name="T15" fmla="*/ 5 h 29"/>
                                <a:gd name="T16" fmla="*/ 38 w 48"/>
                                <a:gd name="T17" fmla="*/ 0 h 29"/>
                                <a:gd name="T18" fmla="*/ 29 w 48"/>
                                <a:gd name="T19" fmla="*/ 0 h 29"/>
                                <a:gd name="T20" fmla="*/ 5 w 48"/>
                                <a:gd name="T21" fmla="*/ 10 h 29"/>
                                <a:gd name="T22" fmla="*/ 0 w 48"/>
                                <a:gd name="T23" fmla="*/ 14 h 29"/>
                                <a:gd name="T24" fmla="*/ 0 w 48"/>
                                <a:gd name="T25" fmla="*/ 24 h 29"/>
                                <a:gd name="T26" fmla="*/ 5 w 48"/>
                                <a:gd name="T27" fmla="*/ 29 h 29"/>
                                <a:gd name="T28" fmla="*/ 14 w 48"/>
                                <a:gd name="T29" fmla="*/ 29 h 29"/>
                                <a:gd name="T30" fmla="*/ 38 w 48"/>
                                <a:gd name="T31" fmla="*/ 19 h 29"/>
                                <a:gd name="T32" fmla="*/ 29 w 48"/>
                                <a:gd name="T33" fmla="*/ 14 h 29"/>
                                <a:gd name="T34" fmla="*/ 34 w 48"/>
                                <a:gd name="T3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9">
                                  <a:moveTo>
                                    <a:pt x="34" y="19"/>
                                  </a:moveTo>
                                  <a:lnTo>
                                    <a:pt x="34" y="24"/>
                                  </a:lnTo>
                                  <a:lnTo>
                                    <a:pt x="43" y="24"/>
                                  </a:lnTo>
                                  <a:lnTo>
                                    <a:pt x="43" y="19"/>
                                  </a:lnTo>
                                  <a:lnTo>
                                    <a:pt x="48" y="19"/>
                                  </a:lnTo>
                                  <a:lnTo>
                                    <a:pt x="48" y="10"/>
                                  </a:lnTo>
                                  <a:lnTo>
                                    <a:pt x="43" y="10"/>
                                  </a:lnTo>
                                  <a:lnTo>
                                    <a:pt x="38" y="5"/>
                                  </a:lnTo>
                                  <a:lnTo>
                                    <a:pt x="38" y="0"/>
                                  </a:lnTo>
                                  <a:lnTo>
                                    <a:pt x="29" y="0"/>
                                  </a:lnTo>
                                  <a:lnTo>
                                    <a:pt x="5" y="10"/>
                                  </a:lnTo>
                                  <a:lnTo>
                                    <a:pt x="0" y="14"/>
                                  </a:lnTo>
                                  <a:lnTo>
                                    <a:pt x="0" y="24"/>
                                  </a:lnTo>
                                  <a:lnTo>
                                    <a:pt x="5" y="29"/>
                                  </a:lnTo>
                                  <a:lnTo>
                                    <a:pt x="14" y="29"/>
                                  </a:lnTo>
                                  <a:lnTo>
                                    <a:pt x="38" y="19"/>
                                  </a:lnTo>
                                  <a:lnTo>
                                    <a:pt x="29" y="14"/>
                                  </a:lnTo>
                                  <a:lnTo>
                                    <a:pt x="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1751"/>
                          <wps:cNvSpPr>
                            <a:spLocks/>
                          </wps:cNvSpPr>
                          <wps:spPr bwMode="auto">
                            <a:xfrm>
                              <a:off x="5617" y="1105"/>
                              <a:ext cx="29" cy="43"/>
                            </a:xfrm>
                            <a:custGeom>
                              <a:avLst/>
                              <a:gdLst>
                                <a:gd name="T0" fmla="*/ 9 w 29"/>
                                <a:gd name="T1" fmla="*/ 38 h 43"/>
                                <a:gd name="T2" fmla="*/ 14 w 29"/>
                                <a:gd name="T3" fmla="*/ 43 h 43"/>
                                <a:gd name="T4" fmla="*/ 24 w 29"/>
                                <a:gd name="T5" fmla="*/ 43 h 43"/>
                                <a:gd name="T6" fmla="*/ 29 w 29"/>
                                <a:gd name="T7" fmla="*/ 38 h 43"/>
                                <a:gd name="T8" fmla="*/ 29 w 29"/>
                                <a:gd name="T9" fmla="*/ 29 h 43"/>
                                <a:gd name="T10" fmla="*/ 19 w 29"/>
                                <a:gd name="T11" fmla="*/ 5 h 43"/>
                                <a:gd name="T12" fmla="*/ 14 w 29"/>
                                <a:gd name="T13" fmla="*/ 0 h 43"/>
                                <a:gd name="T14" fmla="*/ 5 w 29"/>
                                <a:gd name="T15" fmla="*/ 0 h 43"/>
                                <a:gd name="T16" fmla="*/ 0 w 29"/>
                                <a:gd name="T17" fmla="*/ 5 h 43"/>
                                <a:gd name="T18" fmla="*/ 0 w 29"/>
                                <a:gd name="T19" fmla="*/ 14 h 43"/>
                                <a:gd name="T20" fmla="*/ 9 w 29"/>
                                <a:gd name="T21" fmla="*/ 3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43">
                                  <a:moveTo>
                                    <a:pt x="9" y="38"/>
                                  </a:moveTo>
                                  <a:lnTo>
                                    <a:pt x="14" y="43"/>
                                  </a:lnTo>
                                  <a:lnTo>
                                    <a:pt x="24" y="43"/>
                                  </a:lnTo>
                                  <a:lnTo>
                                    <a:pt x="29" y="38"/>
                                  </a:lnTo>
                                  <a:lnTo>
                                    <a:pt x="29" y="29"/>
                                  </a:lnTo>
                                  <a:lnTo>
                                    <a:pt x="19" y="5"/>
                                  </a:lnTo>
                                  <a:lnTo>
                                    <a:pt x="14" y="0"/>
                                  </a:lnTo>
                                  <a:lnTo>
                                    <a:pt x="5" y="0"/>
                                  </a:lnTo>
                                  <a:lnTo>
                                    <a:pt x="0" y="5"/>
                                  </a:lnTo>
                                  <a:lnTo>
                                    <a:pt x="0" y="14"/>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4" name="Freeform 1752"/>
                          <wps:cNvSpPr>
                            <a:spLocks/>
                          </wps:cNvSpPr>
                          <wps:spPr bwMode="auto">
                            <a:xfrm>
                              <a:off x="5530" y="1066"/>
                              <a:ext cx="48" cy="20"/>
                            </a:xfrm>
                            <a:custGeom>
                              <a:avLst/>
                              <a:gdLst>
                                <a:gd name="T0" fmla="*/ 39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Freeform 1753"/>
                          <wps:cNvSpPr>
                            <a:spLocks/>
                          </wps:cNvSpPr>
                          <wps:spPr bwMode="auto">
                            <a:xfrm>
                              <a:off x="5425" y="1066"/>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4 w 48"/>
                                <a:gd name="T15" fmla="*/ 0 h 20"/>
                                <a:gd name="T16" fmla="*/ 4 w 48"/>
                                <a:gd name="T17" fmla="*/ 5 h 20"/>
                                <a:gd name="T18" fmla="*/ 0 w 48"/>
                                <a:gd name="T19" fmla="*/ 5 h 20"/>
                                <a:gd name="T20" fmla="*/ 0 w 48"/>
                                <a:gd name="T21" fmla="*/ 15 h 20"/>
                                <a:gd name="T22" fmla="*/ 4 w 48"/>
                                <a:gd name="T23" fmla="*/ 15 h 20"/>
                                <a:gd name="T24" fmla="*/ 4 w 48"/>
                                <a:gd name="T25" fmla="*/ 20 h 20"/>
                                <a:gd name="T26" fmla="*/ 9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4" y="0"/>
                                  </a:lnTo>
                                  <a:lnTo>
                                    <a:pt x="4" y="5"/>
                                  </a:lnTo>
                                  <a:lnTo>
                                    <a:pt x="0" y="5"/>
                                  </a:lnTo>
                                  <a:lnTo>
                                    <a:pt x="0" y="15"/>
                                  </a:lnTo>
                                  <a:lnTo>
                                    <a:pt x="4" y="15"/>
                                  </a:lnTo>
                                  <a:lnTo>
                                    <a:pt x="4" y="20"/>
                                  </a:lnTo>
                                  <a:lnTo>
                                    <a:pt x="9"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1754"/>
                          <wps:cNvSpPr>
                            <a:spLocks/>
                          </wps:cNvSpPr>
                          <wps:spPr bwMode="auto">
                            <a:xfrm>
                              <a:off x="5319" y="1066"/>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1755"/>
                          <wps:cNvSpPr>
                            <a:spLocks/>
                          </wps:cNvSpPr>
                          <wps:spPr bwMode="auto">
                            <a:xfrm>
                              <a:off x="5213" y="1066"/>
                              <a:ext cx="48" cy="20"/>
                            </a:xfrm>
                            <a:custGeom>
                              <a:avLst/>
                              <a:gdLst>
                                <a:gd name="T0" fmla="*/ 39 w 48"/>
                                <a:gd name="T1" fmla="*/ 20 h 20"/>
                                <a:gd name="T2" fmla="*/ 44 w 48"/>
                                <a:gd name="T3" fmla="*/ 20 h 20"/>
                                <a:gd name="T4" fmla="*/ 44 w 48"/>
                                <a:gd name="T5" fmla="*/ 15 h 20"/>
                                <a:gd name="T6" fmla="*/ 48 w 48"/>
                                <a:gd name="T7" fmla="*/ 15 h 20"/>
                                <a:gd name="T8" fmla="*/ 48 w 48"/>
                                <a:gd name="T9" fmla="*/ 5 h 20"/>
                                <a:gd name="T10" fmla="*/ 44 w 48"/>
                                <a:gd name="T11" fmla="*/ 5 h 20"/>
                                <a:gd name="T12" fmla="*/ 44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4" y="20"/>
                                  </a:lnTo>
                                  <a:lnTo>
                                    <a:pt x="44" y="15"/>
                                  </a:lnTo>
                                  <a:lnTo>
                                    <a:pt x="48" y="15"/>
                                  </a:lnTo>
                                  <a:lnTo>
                                    <a:pt x="48" y="5"/>
                                  </a:lnTo>
                                  <a:lnTo>
                                    <a:pt x="44" y="5"/>
                                  </a:lnTo>
                                  <a:lnTo>
                                    <a:pt x="44"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1756"/>
                          <wps:cNvSpPr>
                            <a:spLocks/>
                          </wps:cNvSpPr>
                          <wps:spPr bwMode="auto">
                            <a:xfrm>
                              <a:off x="5108" y="1066"/>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9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9"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1757"/>
                          <wps:cNvSpPr>
                            <a:spLocks/>
                          </wps:cNvSpPr>
                          <wps:spPr bwMode="auto">
                            <a:xfrm>
                              <a:off x="5017" y="1076"/>
                              <a:ext cx="33" cy="43"/>
                            </a:xfrm>
                            <a:custGeom>
                              <a:avLst/>
                              <a:gdLst>
                                <a:gd name="T0" fmla="*/ 33 w 33"/>
                                <a:gd name="T1" fmla="*/ 14 h 43"/>
                                <a:gd name="T2" fmla="*/ 33 w 33"/>
                                <a:gd name="T3" fmla="*/ 5 h 43"/>
                                <a:gd name="T4" fmla="*/ 28 w 33"/>
                                <a:gd name="T5" fmla="*/ 5 h 43"/>
                                <a:gd name="T6" fmla="*/ 28 w 33"/>
                                <a:gd name="T7" fmla="*/ 0 h 43"/>
                                <a:gd name="T8" fmla="*/ 19 w 33"/>
                                <a:gd name="T9" fmla="*/ 0 h 43"/>
                                <a:gd name="T10" fmla="*/ 19 w 33"/>
                                <a:gd name="T11" fmla="*/ 5 h 43"/>
                                <a:gd name="T12" fmla="*/ 14 w 33"/>
                                <a:gd name="T13" fmla="*/ 5 h 43"/>
                                <a:gd name="T14" fmla="*/ 0 w 33"/>
                                <a:gd name="T15" fmla="*/ 29 h 43"/>
                                <a:gd name="T16" fmla="*/ 0 w 33"/>
                                <a:gd name="T17" fmla="*/ 38 h 43"/>
                                <a:gd name="T18" fmla="*/ 4 w 33"/>
                                <a:gd name="T19" fmla="*/ 38 h 43"/>
                                <a:gd name="T20" fmla="*/ 4 w 33"/>
                                <a:gd name="T21" fmla="*/ 43 h 43"/>
                                <a:gd name="T22" fmla="*/ 14 w 33"/>
                                <a:gd name="T23" fmla="*/ 43 h 43"/>
                                <a:gd name="T24" fmla="*/ 14 w 33"/>
                                <a:gd name="T25" fmla="*/ 38 h 43"/>
                                <a:gd name="T26" fmla="*/ 19 w 33"/>
                                <a:gd name="T27" fmla="*/ 38 h 43"/>
                                <a:gd name="T28" fmla="*/ 33 w 33"/>
                                <a:gd name="T29" fmla="*/ 1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43">
                                  <a:moveTo>
                                    <a:pt x="33" y="14"/>
                                  </a:moveTo>
                                  <a:lnTo>
                                    <a:pt x="33" y="5"/>
                                  </a:lnTo>
                                  <a:lnTo>
                                    <a:pt x="28" y="5"/>
                                  </a:lnTo>
                                  <a:lnTo>
                                    <a:pt x="28" y="0"/>
                                  </a:lnTo>
                                  <a:lnTo>
                                    <a:pt x="19" y="0"/>
                                  </a:lnTo>
                                  <a:lnTo>
                                    <a:pt x="19" y="5"/>
                                  </a:lnTo>
                                  <a:lnTo>
                                    <a:pt x="14" y="5"/>
                                  </a:lnTo>
                                  <a:lnTo>
                                    <a:pt x="0" y="29"/>
                                  </a:lnTo>
                                  <a:lnTo>
                                    <a:pt x="0" y="38"/>
                                  </a:lnTo>
                                  <a:lnTo>
                                    <a:pt x="4" y="38"/>
                                  </a:lnTo>
                                  <a:lnTo>
                                    <a:pt x="4" y="43"/>
                                  </a:lnTo>
                                  <a:lnTo>
                                    <a:pt x="14" y="43"/>
                                  </a:lnTo>
                                  <a:lnTo>
                                    <a:pt x="14" y="38"/>
                                  </a:lnTo>
                                  <a:lnTo>
                                    <a:pt x="19" y="38"/>
                                  </a:lnTo>
                                  <a:lnTo>
                                    <a:pt x="3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1758"/>
                          <wps:cNvSpPr>
                            <a:spLocks/>
                          </wps:cNvSpPr>
                          <wps:spPr bwMode="auto">
                            <a:xfrm>
                              <a:off x="4969" y="1162"/>
                              <a:ext cx="28" cy="48"/>
                            </a:xfrm>
                            <a:custGeom>
                              <a:avLst/>
                              <a:gdLst>
                                <a:gd name="T0" fmla="*/ 28 w 28"/>
                                <a:gd name="T1" fmla="*/ 15 h 48"/>
                                <a:gd name="T2" fmla="*/ 28 w 28"/>
                                <a:gd name="T3" fmla="*/ 5 h 48"/>
                                <a:gd name="T4" fmla="*/ 24 w 28"/>
                                <a:gd name="T5" fmla="*/ 5 h 48"/>
                                <a:gd name="T6" fmla="*/ 24 w 28"/>
                                <a:gd name="T7" fmla="*/ 0 h 48"/>
                                <a:gd name="T8" fmla="*/ 14 w 28"/>
                                <a:gd name="T9" fmla="*/ 0 h 48"/>
                                <a:gd name="T10" fmla="*/ 14 w 28"/>
                                <a:gd name="T11" fmla="*/ 5 h 48"/>
                                <a:gd name="T12" fmla="*/ 9 w 28"/>
                                <a:gd name="T13" fmla="*/ 5 h 48"/>
                                <a:gd name="T14" fmla="*/ 0 w 28"/>
                                <a:gd name="T15" fmla="*/ 34 h 48"/>
                                <a:gd name="T16" fmla="*/ 0 w 28"/>
                                <a:gd name="T17" fmla="*/ 44 h 48"/>
                                <a:gd name="T18" fmla="*/ 4 w 28"/>
                                <a:gd name="T19" fmla="*/ 44 h 48"/>
                                <a:gd name="T20" fmla="*/ 4 w 28"/>
                                <a:gd name="T21" fmla="*/ 48 h 48"/>
                                <a:gd name="T22" fmla="*/ 14 w 28"/>
                                <a:gd name="T23" fmla="*/ 48 h 48"/>
                                <a:gd name="T24" fmla="*/ 14 w 28"/>
                                <a:gd name="T25" fmla="*/ 44 h 48"/>
                                <a:gd name="T26" fmla="*/ 19 w 28"/>
                                <a:gd name="T27" fmla="*/ 44 h 48"/>
                                <a:gd name="T28" fmla="*/ 28 w 28"/>
                                <a:gd name="T29" fmla="*/ 1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48">
                                  <a:moveTo>
                                    <a:pt x="28" y="15"/>
                                  </a:moveTo>
                                  <a:lnTo>
                                    <a:pt x="28" y="5"/>
                                  </a:lnTo>
                                  <a:lnTo>
                                    <a:pt x="24" y="5"/>
                                  </a:lnTo>
                                  <a:lnTo>
                                    <a:pt x="24" y="0"/>
                                  </a:lnTo>
                                  <a:lnTo>
                                    <a:pt x="14" y="0"/>
                                  </a:lnTo>
                                  <a:lnTo>
                                    <a:pt x="14" y="5"/>
                                  </a:lnTo>
                                  <a:lnTo>
                                    <a:pt x="9" y="5"/>
                                  </a:lnTo>
                                  <a:lnTo>
                                    <a:pt x="0" y="34"/>
                                  </a:lnTo>
                                  <a:lnTo>
                                    <a:pt x="0" y="44"/>
                                  </a:lnTo>
                                  <a:lnTo>
                                    <a:pt x="4" y="44"/>
                                  </a:lnTo>
                                  <a:lnTo>
                                    <a:pt x="4" y="48"/>
                                  </a:lnTo>
                                  <a:lnTo>
                                    <a:pt x="14" y="48"/>
                                  </a:lnTo>
                                  <a:lnTo>
                                    <a:pt x="14" y="44"/>
                                  </a:lnTo>
                                  <a:lnTo>
                                    <a:pt x="19" y="44"/>
                                  </a:lnTo>
                                  <a:lnTo>
                                    <a:pt x="2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1759"/>
                          <wps:cNvSpPr>
                            <a:spLocks/>
                          </wps:cNvSpPr>
                          <wps:spPr bwMode="auto">
                            <a:xfrm>
                              <a:off x="4930" y="1206"/>
                              <a:ext cx="29" cy="43"/>
                            </a:xfrm>
                            <a:custGeom>
                              <a:avLst/>
                              <a:gdLst>
                                <a:gd name="T0" fmla="*/ 10 w 29"/>
                                <a:gd name="T1" fmla="*/ 38 h 43"/>
                                <a:gd name="T2" fmla="*/ 15 w 29"/>
                                <a:gd name="T3" fmla="*/ 43 h 43"/>
                                <a:gd name="T4" fmla="*/ 24 w 29"/>
                                <a:gd name="T5" fmla="*/ 43 h 43"/>
                                <a:gd name="T6" fmla="*/ 29 w 29"/>
                                <a:gd name="T7" fmla="*/ 38 h 43"/>
                                <a:gd name="T8" fmla="*/ 29 w 29"/>
                                <a:gd name="T9" fmla="*/ 28 h 43"/>
                                <a:gd name="T10" fmla="*/ 19 w 29"/>
                                <a:gd name="T11" fmla="*/ 14 h 43"/>
                                <a:gd name="T12" fmla="*/ 19 w 29"/>
                                <a:gd name="T13" fmla="*/ 19 h 43"/>
                                <a:gd name="T14" fmla="*/ 19 w 29"/>
                                <a:gd name="T15" fmla="*/ 4 h 43"/>
                                <a:gd name="T16" fmla="*/ 15 w 29"/>
                                <a:gd name="T17" fmla="*/ 4 h 43"/>
                                <a:gd name="T18" fmla="*/ 15 w 29"/>
                                <a:gd name="T19" fmla="*/ 0 h 43"/>
                                <a:gd name="T20" fmla="*/ 5 w 29"/>
                                <a:gd name="T21" fmla="*/ 0 h 43"/>
                                <a:gd name="T22" fmla="*/ 5 w 29"/>
                                <a:gd name="T23" fmla="*/ 4 h 43"/>
                                <a:gd name="T24" fmla="*/ 0 w 29"/>
                                <a:gd name="T25" fmla="*/ 4 h 43"/>
                                <a:gd name="T26" fmla="*/ 0 w 29"/>
                                <a:gd name="T27" fmla="*/ 9 h 43"/>
                                <a:gd name="T28" fmla="*/ 0 w 29"/>
                                <a:gd name="T29" fmla="*/ 19 h 43"/>
                                <a:gd name="T30" fmla="*/ 0 w 29"/>
                                <a:gd name="T31" fmla="*/ 24 h 43"/>
                                <a:gd name="T32" fmla="*/ 10 w 29"/>
                                <a:gd name="T33" fmla="*/ 3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43">
                                  <a:moveTo>
                                    <a:pt x="10" y="38"/>
                                  </a:moveTo>
                                  <a:lnTo>
                                    <a:pt x="15" y="43"/>
                                  </a:lnTo>
                                  <a:lnTo>
                                    <a:pt x="24" y="43"/>
                                  </a:lnTo>
                                  <a:lnTo>
                                    <a:pt x="29" y="38"/>
                                  </a:lnTo>
                                  <a:lnTo>
                                    <a:pt x="29" y="28"/>
                                  </a:lnTo>
                                  <a:lnTo>
                                    <a:pt x="19" y="14"/>
                                  </a:lnTo>
                                  <a:lnTo>
                                    <a:pt x="19" y="19"/>
                                  </a:lnTo>
                                  <a:lnTo>
                                    <a:pt x="19" y="4"/>
                                  </a:lnTo>
                                  <a:lnTo>
                                    <a:pt x="15" y="4"/>
                                  </a:lnTo>
                                  <a:lnTo>
                                    <a:pt x="15" y="0"/>
                                  </a:lnTo>
                                  <a:lnTo>
                                    <a:pt x="5" y="0"/>
                                  </a:lnTo>
                                  <a:lnTo>
                                    <a:pt x="5" y="4"/>
                                  </a:lnTo>
                                  <a:lnTo>
                                    <a:pt x="0" y="4"/>
                                  </a:lnTo>
                                  <a:lnTo>
                                    <a:pt x="0" y="9"/>
                                  </a:lnTo>
                                  <a:lnTo>
                                    <a:pt x="0" y="19"/>
                                  </a:lnTo>
                                  <a:lnTo>
                                    <a:pt x="0" y="24"/>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1760"/>
                          <wps:cNvSpPr>
                            <a:spLocks/>
                          </wps:cNvSpPr>
                          <wps:spPr bwMode="auto">
                            <a:xfrm>
                              <a:off x="4911" y="1100"/>
                              <a:ext cx="24" cy="48"/>
                            </a:xfrm>
                            <a:custGeom>
                              <a:avLst/>
                              <a:gdLst>
                                <a:gd name="T0" fmla="*/ 5 w 24"/>
                                <a:gd name="T1" fmla="*/ 38 h 48"/>
                                <a:gd name="T2" fmla="*/ 5 w 24"/>
                                <a:gd name="T3" fmla="*/ 43 h 48"/>
                                <a:gd name="T4" fmla="*/ 10 w 24"/>
                                <a:gd name="T5" fmla="*/ 48 h 48"/>
                                <a:gd name="T6" fmla="*/ 19 w 24"/>
                                <a:gd name="T7" fmla="*/ 48 h 48"/>
                                <a:gd name="T8" fmla="*/ 24 w 24"/>
                                <a:gd name="T9" fmla="*/ 43 h 48"/>
                                <a:gd name="T10" fmla="*/ 24 w 24"/>
                                <a:gd name="T11" fmla="*/ 38 h 48"/>
                                <a:gd name="T12" fmla="*/ 19 w 24"/>
                                <a:gd name="T13" fmla="*/ 10 h 48"/>
                                <a:gd name="T14" fmla="*/ 19 w 24"/>
                                <a:gd name="T15" fmla="*/ 5 h 48"/>
                                <a:gd name="T16" fmla="*/ 14 w 24"/>
                                <a:gd name="T17" fmla="*/ 0 h 48"/>
                                <a:gd name="T18" fmla="*/ 5 w 24"/>
                                <a:gd name="T19" fmla="*/ 0 h 48"/>
                                <a:gd name="T20" fmla="*/ 0 w 24"/>
                                <a:gd name="T21" fmla="*/ 5 h 48"/>
                                <a:gd name="T22" fmla="*/ 0 w 24"/>
                                <a:gd name="T23" fmla="*/ 10 h 48"/>
                                <a:gd name="T24" fmla="*/ 5 w 24"/>
                                <a:gd name="T25"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8"/>
                                  </a:moveTo>
                                  <a:lnTo>
                                    <a:pt x="5" y="43"/>
                                  </a:lnTo>
                                  <a:lnTo>
                                    <a:pt x="10" y="48"/>
                                  </a:lnTo>
                                  <a:lnTo>
                                    <a:pt x="19" y="48"/>
                                  </a:lnTo>
                                  <a:lnTo>
                                    <a:pt x="24" y="43"/>
                                  </a:lnTo>
                                  <a:lnTo>
                                    <a:pt x="24" y="38"/>
                                  </a:lnTo>
                                  <a:lnTo>
                                    <a:pt x="19" y="10"/>
                                  </a:lnTo>
                                  <a:lnTo>
                                    <a:pt x="19" y="5"/>
                                  </a:lnTo>
                                  <a:lnTo>
                                    <a:pt x="14" y="0"/>
                                  </a:lnTo>
                                  <a:lnTo>
                                    <a:pt x="5" y="0"/>
                                  </a:lnTo>
                                  <a:lnTo>
                                    <a:pt x="0" y="5"/>
                                  </a:lnTo>
                                  <a:lnTo>
                                    <a:pt x="0" y="10"/>
                                  </a:lnTo>
                                  <a:lnTo>
                                    <a:pt x="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Freeform 1761"/>
                          <wps:cNvSpPr>
                            <a:spLocks/>
                          </wps:cNvSpPr>
                          <wps:spPr bwMode="auto">
                            <a:xfrm>
                              <a:off x="4849" y="1134"/>
                              <a:ext cx="38" cy="33"/>
                            </a:xfrm>
                            <a:custGeom>
                              <a:avLst/>
                              <a:gdLst>
                                <a:gd name="T0" fmla="*/ 38 w 38"/>
                                <a:gd name="T1" fmla="*/ 14 h 33"/>
                                <a:gd name="T2" fmla="*/ 38 w 38"/>
                                <a:gd name="T3" fmla="*/ 4 h 33"/>
                                <a:gd name="T4" fmla="*/ 33 w 38"/>
                                <a:gd name="T5" fmla="*/ 0 h 33"/>
                                <a:gd name="T6" fmla="*/ 24 w 38"/>
                                <a:gd name="T7" fmla="*/ 0 h 33"/>
                                <a:gd name="T8" fmla="*/ 19 w 38"/>
                                <a:gd name="T9" fmla="*/ 4 h 33"/>
                                <a:gd name="T10" fmla="*/ 9 w 38"/>
                                <a:gd name="T11" fmla="*/ 19 h 33"/>
                                <a:gd name="T12" fmla="*/ 19 w 38"/>
                                <a:gd name="T13" fmla="*/ 14 h 33"/>
                                <a:gd name="T14" fmla="*/ 4 w 38"/>
                                <a:gd name="T15" fmla="*/ 14 h 33"/>
                                <a:gd name="T16" fmla="*/ 4 w 38"/>
                                <a:gd name="T17" fmla="*/ 19 h 33"/>
                                <a:gd name="T18" fmla="*/ 0 w 38"/>
                                <a:gd name="T19" fmla="*/ 19 h 33"/>
                                <a:gd name="T20" fmla="*/ 0 w 38"/>
                                <a:gd name="T21" fmla="*/ 28 h 33"/>
                                <a:gd name="T22" fmla="*/ 4 w 38"/>
                                <a:gd name="T23" fmla="*/ 28 h 33"/>
                                <a:gd name="T24" fmla="*/ 4 w 38"/>
                                <a:gd name="T25" fmla="*/ 33 h 33"/>
                                <a:gd name="T26" fmla="*/ 9 w 38"/>
                                <a:gd name="T27" fmla="*/ 33 h 33"/>
                                <a:gd name="T28" fmla="*/ 19 w 38"/>
                                <a:gd name="T29" fmla="*/ 33 h 33"/>
                                <a:gd name="T30" fmla="*/ 24 w 38"/>
                                <a:gd name="T31" fmla="*/ 33 h 33"/>
                                <a:gd name="T32" fmla="*/ 28 w 38"/>
                                <a:gd name="T33" fmla="*/ 28 h 33"/>
                                <a:gd name="T34" fmla="*/ 38 w 38"/>
                                <a:gd name="T35" fmla="*/ 1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33">
                                  <a:moveTo>
                                    <a:pt x="38" y="14"/>
                                  </a:moveTo>
                                  <a:lnTo>
                                    <a:pt x="38" y="4"/>
                                  </a:lnTo>
                                  <a:lnTo>
                                    <a:pt x="33" y="0"/>
                                  </a:lnTo>
                                  <a:lnTo>
                                    <a:pt x="24" y="0"/>
                                  </a:lnTo>
                                  <a:lnTo>
                                    <a:pt x="19" y="4"/>
                                  </a:lnTo>
                                  <a:lnTo>
                                    <a:pt x="9" y="19"/>
                                  </a:lnTo>
                                  <a:lnTo>
                                    <a:pt x="19" y="14"/>
                                  </a:lnTo>
                                  <a:lnTo>
                                    <a:pt x="4" y="14"/>
                                  </a:lnTo>
                                  <a:lnTo>
                                    <a:pt x="4" y="19"/>
                                  </a:lnTo>
                                  <a:lnTo>
                                    <a:pt x="0" y="19"/>
                                  </a:lnTo>
                                  <a:lnTo>
                                    <a:pt x="0" y="28"/>
                                  </a:lnTo>
                                  <a:lnTo>
                                    <a:pt x="4" y="28"/>
                                  </a:lnTo>
                                  <a:lnTo>
                                    <a:pt x="4" y="33"/>
                                  </a:lnTo>
                                  <a:lnTo>
                                    <a:pt x="9" y="33"/>
                                  </a:lnTo>
                                  <a:lnTo>
                                    <a:pt x="19" y="33"/>
                                  </a:lnTo>
                                  <a:lnTo>
                                    <a:pt x="24" y="33"/>
                                  </a:lnTo>
                                  <a:lnTo>
                                    <a:pt x="28" y="28"/>
                                  </a:lnTo>
                                  <a:lnTo>
                                    <a:pt x="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1762"/>
                          <wps:cNvSpPr>
                            <a:spLocks/>
                          </wps:cNvSpPr>
                          <wps:spPr bwMode="auto">
                            <a:xfrm>
                              <a:off x="4762" y="1167"/>
                              <a:ext cx="43" cy="34"/>
                            </a:xfrm>
                            <a:custGeom>
                              <a:avLst/>
                              <a:gdLst>
                                <a:gd name="T0" fmla="*/ 29 w 43"/>
                                <a:gd name="T1" fmla="*/ 19 h 34"/>
                                <a:gd name="T2" fmla="*/ 29 w 43"/>
                                <a:gd name="T3" fmla="*/ 24 h 34"/>
                                <a:gd name="T4" fmla="*/ 39 w 43"/>
                                <a:gd name="T5" fmla="*/ 24 h 34"/>
                                <a:gd name="T6" fmla="*/ 39 w 43"/>
                                <a:gd name="T7" fmla="*/ 19 h 34"/>
                                <a:gd name="T8" fmla="*/ 43 w 43"/>
                                <a:gd name="T9" fmla="*/ 19 h 34"/>
                                <a:gd name="T10" fmla="*/ 43 w 43"/>
                                <a:gd name="T11" fmla="*/ 10 h 34"/>
                                <a:gd name="T12" fmla="*/ 39 w 43"/>
                                <a:gd name="T13" fmla="*/ 10 h 34"/>
                                <a:gd name="T14" fmla="*/ 34 w 43"/>
                                <a:gd name="T15" fmla="*/ 5 h 34"/>
                                <a:gd name="T16" fmla="*/ 34 w 43"/>
                                <a:gd name="T17" fmla="*/ 0 h 34"/>
                                <a:gd name="T18" fmla="*/ 24 w 43"/>
                                <a:gd name="T19" fmla="*/ 0 h 34"/>
                                <a:gd name="T20" fmla="*/ 5 w 43"/>
                                <a:gd name="T21" fmla="*/ 15 h 34"/>
                                <a:gd name="T22" fmla="*/ 0 w 43"/>
                                <a:gd name="T23" fmla="*/ 19 h 34"/>
                                <a:gd name="T24" fmla="*/ 0 w 43"/>
                                <a:gd name="T25" fmla="*/ 29 h 34"/>
                                <a:gd name="T26" fmla="*/ 5 w 43"/>
                                <a:gd name="T27" fmla="*/ 34 h 34"/>
                                <a:gd name="T28" fmla="*/ 15 w 43"/>
                                <a:gd name="T29" fmla="*/ 34 h 34"/>
                                <a:gd name="T30" fmla="*/ 34 w 43"/>
                                <a:gd name="T31" fmla="*/ 19 h 34"/>
                                <a:gd name="T32" fmla="*/ 24 w 43"/>
                                <a:gd name="T33" fmla="*/ 15 h 34"/>
                                <a:gd name="T34" fmla="*/ 29 w 43"/>
                                <a:gd name="T35"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4">
                                  <a:moveTo>
                                    <a:pt x="29" y="19"/>
                                  </a:moveTo>
                                  <a:lnTo>
                                    <a:pt x="29" y="24"/>
                                  </a:lnTo>
                                  <a:lnTo>
                                    <a:pt x="39" y="24"/>
                                  </a:lnTo>
                                  <a:lnTo>
                                    <a:pt x="39" y="19"/>
                                  </a:lnTo>
                                  <a:lnTo>
                                    <a:pt x="43" y="19"/>
                                  </a:lnTo>
                                  <a:lnTo>
                                    <a:pt x="43" y="10"/>
                                  </a:lnTo>
                                  <a:lnTo>
                                    <a:pt x="39" y="10"/>
                                  </a:lnTo>
                                  <a:lnTo>
                                    <a:pt x="34" y="5"/>
                                  </a:lnTo>
                                  <a:lnTo>
                                    <a:pt x="34" y="0"/>
                                  </a:lnTo>
                                  <a:lnTo>
                                    <a:pt x="24" y="0"/>
                                  </a:lnTo>
                                  <a:lnTo>
                                    <a:pt x="5" y="15"/>
                                  </a:lnTo>
                                  <a:lnTo>
                                    <a:pt x="0" y="19"/>
                                  </a:lnTo>
                                  <a:lnTo>
                                    <a:pt x="0" y="29"/>
                                  </a:lnTo>
                                  <a:lnTo>
                                    <a:pt x="5" y="34"/>
                                  </a:lnTo>
                                  <a:lnTo>
                                    <a:pt x="15" y="34"/>
                                  </a:lnTo>
                                  <a:lnTo>
                                    <a:pt x="34" y="19"/>
                                  </a:lnTo>
                                  <a:lnTo>
                                    <a:pt x="24" y="15"/>
                                  </a:lnTo>
                                  <a:lnTo>
                                    <a:pt x="2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1763"/>
                          <wps:cNvSpPr>
                            <a:spLocks/>
                          </wps:cNvSpPr>
                          <wps:spPr bwMode="auto">
                            <a:xfrm>
                              <a:off x="4666" y="1191"/>
                              <a:ext cx="43" cy="34"/>
                            </a:xfrm>
                            <a:custGeom>
                              <a:avLst/>
                              <a:gdLst>
                                <a:gd name="T0" fmla="*/ 34 w 43"/>
                                <a:gd name="T1" fmla="*/ 34 h 34"/>
                                <a:gd name="T2" fmla="*/ 39 w 43"/>
                                <a:gd name="T3" fmla="*/ 34 h 34"/>
                                <a:gd name="T4" fmla="*/ 39 w 43"/>
                                <a:gd name="T5" fmla="*/ 29 h 34"/>
                                <a:gd name="T6" fmla="*/ 43 w 43"/>
                                <a:gd name="T7" fmla="*/ 29 h 34"/>
                                <a:gd name="T8" fmla="*/ 43 w 43"/>
                                <a:gd name="T9" fmla="*/ 19 h 34"/>
                                <a:gd name="T10" fmla="*/ 39 w 43"/>
                                <a:gd name="T11" fmla="*/ 19 h 34"/>
                                <a:gd name="T12" fmla="*/ 39 w 43"/>
                                <a:gd name="T13" fmla="*/ 15 h 34"/>
                                <a:gd name="T14" fmla="*/ 24 w 43"/>
                                <a:gd name="T15" fmla="*/ 15 h 34"/>
                                <a:gd name="T16" fmla="*/ 29 w 43"/>
                                <a:gd name="T17" fmla="*/ 19 h 34"/>
                                <a:gd name="T18" fmla="*/ 15 w 43"/>
                                <a:gd name="T19" fmla="*/ 5 h 34"/>
                                <a:gd name="T20" fmla="*/ 15 w 43"/>
                                <a:gd name="T21" fmla="*/ 0 h 34"/>
                                <a:gd name="T22" fmla="*/ 5 w 43"/>
                                <a:gd name="T23" fmla="*/ 0 h 34"/>
                                <a:gd name="T24" fmla="*/ 5 w 43"/>
                                <a:gd name="T25" fmla="*/ 5 h 34"/>
                                <a:gd name="T26" fmla="*/ 0 w 43"/>
                                <a:gd name="T27" fmla="*/ 5 h 34"/>
                                <a:gd name="T28" fmla="*/ 0 w 43"/>
                                <a:gd name="T29" fmla="*/ 15 h 34"/>
                                <a:gd name="T30" fmla="*/ 5 w 43"/>
                                <a:gd name="T31" fmla="*/ 15 h 34"/>
                                <a:gd name="T32" fmla="*/ 19 w 43"/>
                                <a:gd name="T33" fmla="*/ 29 h 34"/>
                                <a:gd name="T34" fmla="*/ 19 w 43"/>
                                <a:gd name="T35" fmla="*/ 34 h 34"/>
                                <a:gd name="T36" fmla="*/ 24 w 43"/>
                                <a:gd name="T37" fmla="*/ 34 h 34"/>
                                <a:gd name="T38" fmla="*/ 34 w 43"/>
                                <a:gd name="T3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34">
                                  <a:moveTo>
                                    <a:pt x="34" y="34"/>
                                  </a:moveTo>
                                  <a:lnTo>
                                    <a:pt x="39" y="34"/>
                                  </a:lnTo>
                                  <a:lnTo>
                                    <a:pt x="39" y="29"/>
                                  </a:lnTo>
                                  <a:lnTo>
                                    <a:pt x="43" y="29"/>
                                  </a:lnTo>
                                  <a:lnTo>
                                    <a:pt x="43" y="19"/>
                                  </a:lnTo>
                                  <a:lnTo>
                                    <a:pt x="39" y="19"/>
                                  </a:lnTo>
                                  <a:lnTo>
                                    <a:pt x="39" y="15"/>
                                  </a:lnTo>
                                  <a:lnTo>
                                    <a:pt x="24" y="15"/>
                                  </a:lnTo>
                                  <a:lnTo>
                                    <a:pt x="29" y="19"/>
                                  </a:lnTo>
                                  <a:lnTo>
                                    <a:pt x="15" y="5"/>
                                  </a:lnTo>
                                  <a:lnTo>
                                    <a:pt x="15" y="0"/>
                                  </a:lnTo>
                                  <a:lnTo>
                                    <a:pt x="5" y="0"/>
                                  </a:lnTo>
                                  <a:lnTo>
                                    <a:pt x="5" y="5"/>
                                  </a:lnTo>
                                  <a:lnTo>
                                    <a:pt x="0" y="5"/>
                                  </a:lnTo>
                                  <a:lnTo>
                                    <a:pt x="0" y="15"/>
                                  </a:lnTo>
                                  <a:lnTo>
                                    <a:pt x="5" y="15"/>
                                  </a:lnTo>
                                  <a:lnTo>
                                    <a:pt x="19" y="29"/>
                                  </a:lnTo>
                                  <a:lnTo>
                                    <a:pt x="19" y="34"/>
                                  </a:lnTo>
                                  <a:lnTo>
                                    <a:pt x="24" y="34"/>
                                  </a:lnTo>
                                  <a:lnTo>
                                    <a:pt x="3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1764"/>
                          <wps:cNvSpPr>
                            <a:spLocks/>
                          </wps:cNvSpPr>
                          <wps:spPr bwMode="auto">
                            <a:xfrm>
                              <a:off x="4594" y="1134"/>
                              <a:ext cx="48" cy="24"/>
                            </a:xfrm>
                            <a:custGeom>
                              <a:avLst/>
                              <a:gdLst>
                                <a:gd name="T0" fmla="*/ 39 w 48"/>
                                <a:gd name="T1" fmla="*/ 19 h 24"/>
                                <a:gd name="T2" fmla="*/ 43 w 48"/>
                                <a:gd name="T3" fmla="*/ 19 h 24"/>
                                <a:gd name="T4" fmla="*/ 43 w 48"/>
                                <a:gd name="T5" fmla="*/ 14 h 24"/>
                                <a:gd name="T6" fmla="*/ 48 w 48"/>
                                <a:gd name="T7" fmla="*/ 14 h 24"/>
                                <a:gd name="T8" fmla="*/ 48 w 48"/>
                                <a:gd name="T9" fmla="*/ 4 h 24"/>
                                <a:gd name="T10" fmla="*/ 43 w 48"/>
                                <a:gd name="T11" fmla="*/ 4 h 24"/>
                                <a:gd name="T12" fmla="*/ 43 w 48"/>
                                <a:gd name="T13" fmla="*/ 0 h 24"/>
                                <a:gd name="T14" fmla="*/ 39 w 48"/>
                                <a:gd name="T15" fmla="*/ 0 h 24"/>
                                <a:gd name="T16" fmla="*/ 19 w 48"/>
                                <a:gd name="T17" fmla="*/ 4 h 24"/>
                                <a:gd name="T18" fmla="*/ 5 w 48"/>
                                <a:gd name="T19" fmla="*/ 4 h 24"/>
                                <a:gd name="T20" fmla="*/ 5 w 48"/>
                                <a:gd name="T21" fmla="*/ 9 h 24"/>
                                <a:gd name="T22" fmla="*/ 0 w 48"/>
                                <a:gd name="T23" fmla="*/ 9 h 24"/>
                                <a:gd name="T24" fmla="*/ 0 w 48"/>
                                <a:gd name="T25" fmla="*/ 19 h 24"/>
                                <a:gd name="T26" fmla="*/ 5 w 48"/>
                                <a:gd name="T27" fmla="*/ 19 h 24"/>
                                <a:gd name="T28" fmla="*/ 5 w 48"/>
                                <a:gd name="T29" fmla="*/ 24 h 24"/>
                                <a:gd name="T30" fmla="*/ 10 w 48"/>
                                <a:gd name="T31" fmla="*/ 24 h 24"/>
                                <a:gd name="T32" fmla="*/ 19 w 48"/>
                                <a:gd name="T33" fmla="*/ 24 h 24"/>
                                <a:gd name="T34" fmla="*/ 39 w 48"/>
                                <a:gd name="T35"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4">
                                  <a:moveTo>
                                    <a:pt x="39" y="19"/>
                                  </a:moveTo>
                                  <a:lnTo>
                                    <a:pt x="43" y="19"/>
                                  </a:lnTo>
                                  <a:lnTo>
                                    <a:pt x="43" y="14"/>
                                  </a:lnTo>
                                  <a:lnTo>
                                    <a:pt x="48" y="14"/>
                                  </a:lnTo>
                                  <a:lnTo>
                                    <a:pt x="48" y="4"/>
                                  </a:lnTo>
                                  <a:lnTo>
                                    <a:pt x="43" y="4"/>
                                  </a:lnTo>
                                  <a:lnTo>
                                    <a:pt x="43" y="0"/>
                                  </a:lnTo>
                                  <a:lnTo>
                                    <a:pt x="39" y="0"/>
                                  </a:lnTo>
                                  <a:lnTo>
                                    <a:pt x="19" y="4"/>
                                  </a:lnTo>
                                  <a:lnTo>
                                    <a:pt x="5" y="4"/>
                                  </a:lnTo>
                                  <a:lnTo>
                                    <a:pt x="5" y="9"/>
                                  </a:lnTo>
                                  <a:lnTo>
                                    <a:pt x="0" y="9"/>
                                  </a:lnTo>
                                  <a:lnTo>
                                    <a:pt x="0" y="19"/>
                                  </a:lnTo>
                                  <a:lnTo>
                                    <a:pt x="5" y="19"/>
                                  </a:lnTo>
                                  <a:lnTo>
                                    <a:pt x="5" y="24"/>
                                  </a:lnTo>
                                  <a:lnTo>
                                    <a:pt x="10" y="24"/>
                                  </a:lnTo>
                                  <a:lnTo>
                                    <a:pt x="19" y="24"/>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1765"/>
                          <wps:cNvSpPr>
                            <a:spLocks/>
                          </wps:cNvSpPr>
                          <wps:spPr bwMode="auto">
                            <a:xfrm>
                              <a:off x="4527" y="1186"/>
                              <a:ext cx="38" cy="44"/>
                            </a:xfrm>
                            <a:custGeom>
                              <a:avLst/>
                              <a:gdLst>
                                <a:gd name="T0" fmla="*/ 38 w 38"/>
                                <a:gd name="T1" fmla="*/ 15 h 44"/>
                                <a:gd name="T2" fmla="*/ 38 w 38"/>
                                <a:gd name="T3" fmla="*/ 5 h 44"/>
                                <a:gd name="T4" fmla="*/ 34 w 38"/>
                                <a:gd name="T5" fmla="*/ 0 h 44"/>
                                <a:gd name="T6" fmla="*/ 24 w 38"/>
                                <a:gd name="T7" fmla="*/ 0 h 44"/>
                                <a:gd name="T8" fmla="*/ 19 w 38"/>
                                <a:gd name="T9" fmla="*/ 5 h 44"/>
                                <a:gd name="T10" fmla="*/ 0 w 38"/>
                                <a:gd name="T11" fmla="*/ 29 h 44"/>
                                <a:gd name="T12" fmla="*/ 0 w 38"/>
                                <a:gd name="T13" fmla="*/ 39 h 44"/>
                                <a:gd name="T14" fmla="*/ 5 w 38"/>
                                <a:gd name="T15" fmla="*/ 44 h 44"/>
                                <a:gd name="T16" fmla="*/ 14 w 38"/>
                                <a:gd name="T17" fmla="*/ 44 h 44"/>
                                <a:gd name="T18" fmla="*/ 19 w 38"/>
                                <a:gd name="T19" fmla="*/ 39 h 44"/>
                                <a:gd name="T20" fmla="*/ 38 w 38"/>
                                <a:gd name="T21" fmla="*/ 1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 h="44">
                                  <a:moveTo>
                                    <a:pt x="38" y="15"/>
                                  </a:moveTo>
                                  <a:lnTo>
                                    <a:pt x="38" y="5"/>
                                  </a:lnTo>
                                  <a:lnTo>
                                    <a:pt x="34" y="0"/>
                                  </a:lnTo>
                                  <a:lnTo>
                                    <a:pt x="24" y="0"/>
                                  </a:lnTo>
                                  <a:lnTo>
                                    <a:pt x="19" y="5"/>
                                  </a:lnTo>
                                  <a:lnTo>
                                    <a:pt x="0" y="29"/>
                                  </a:lnTo>
                                  <a:lnTo>
                                    <a:pt x="0" y="39"/>
                                  </a:lnTo>
                                  <a:lnTo>
                                    <a:pt x="5" y="44"/>
                                  </a:lnTo>
                                  <a:lnTo>
                                    <a:pt x="14" y="44"/>
                                  </a:lnTo>
                                  <a:lnTo>
                                    <a:pt x="19" y="39"/>
                                  </a:lnTo>
                                  <a:lnTo>
                                    <a:pt x="3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1766"/>
                          <wps:cNvSpPr>
                            <a:spLocks/>
                          </wps:cNvSpPr>
                          <wps:spPr bwMode="auto">
                            <a:xfrm>
                              <a:off x="4450" y="1191"/>
                              <a:ext cx="29" cy="43"/>
                            </a:xfrm>
                            <a:custGeom>
                              <a:avLst/>
                              <a:gdLst>
                                <a:gd name="T0" fmla="*/ 19 w 29"/>
                                <a:gd name="T1" fmla="*/ 43 h 43"/>
                                <a:gd name="T2" fmla="*/ 24 w 29"/>
                                <a:gd name="T3" fmla="*/ 43 h 43"/>
                                <a:gd name="T4" fmla="*/ 24 w 29"/>
                                <a:gd name="T5" fmla="*/ 39 h 43"/>
                                <a:gd name="T6" fmla="*/ 29 w 29"/>
                                <a:gd name="T7" fmla="*/ 39 h 43"/>
                                <a:gd name="T8" fmla="*/ 29 w 29"/>
                                <a:gd name="T9" fmla="*/ 29 h 43"/>
                                <a:gd name="T10" fmla="*/ 24 w 29"/>
                                <a:gd name="T11" fmla="*/ 29 h 43"/>
                                <a:gd name="T12" fmla="*/ 24 w 29"/>
                                <a:gd name="T13" fmla="*/ 24 h 43"/>
                                <a:gd name="T14" fmla="*/ 15 w 29"/>
                                <a:gd name="T15" fmla="*/ 24 h 43"/>
                                <a:gd name="T16" fmla="*/ 24 w 29"/>
                                <a:gd name="T17" fmla="*/ 34 h 43"/>
                                <a:gd name="T18" fmla="*/ 19 w 29"/>
                                <a:gd name="T19" fmla="*/ 10 h 43"/>
                                <a:gd name="T20" fmla="*/ 19 w 29"/>
                                <a:gd name="T21" fmla="*/ 5 h 43"/>
                                <a:gd name="T22" fmla="*/ 15 w 29"/>
                                <a:gd name="T23" fmla="*/ 0 h 43"/>
                                <a:gd name="T24" fmla="*/ 5 w 29"/>
                                <a:gd name="T25" fmla="*/ 0 h 43"/>
                                <a:gd name="T26" fmla="*/ 0 w 29"/>
                                <a:gd name="T27" fmla="*/ 5 h 43"/>
                                <a:gd name="T28" fmla="*/ 0 w 29"/>
                                <a:gd name="T29" fmla="*/ 10 h 43"/>
                                <a:gd name="T30" fmla="*/ 5 w 29"/>
                                <a:gd name="T31" fmla="*/ 34 h 43"/>
                                <a:gd name="T32" fmla="*/ 5 w 29"/>
                                <a:gd name="T33" fmla="*/ 39 h 43"/>
                                <a:gd name="T34" fmla="*/ 10 w 29"/>
                                <a:gd name="T35" fmla="*/ 39 h 43"/>
                                <a:gd name="T36" fmla="*/ 10 w 29"/>
                                <a:gd name="T37" fmla="*/ 43 h 43"/>
                                <a:gd name="T38" fmla="*/ 15 w 29"/>
                                <a:gd name="T39" fmla="*/ 43 h 43"/>
                                <a:gd name="T40" fmla="*/ 19 w 29"/>
                                <a:gd name="T41"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 h="43">
                                  <a:moveTo>
                                    <a:pt x="19" y="43"/>
                                  </a:moveTo>
                                  <a:lnTo>
                                    <a:pt x="24" y="43"/>
                                  </a:lnTo>
                                  <a:lnTo>
                                    <a:pt x="24" y="39"/>
                                  </a:lnTo>
                                  <a:lnTo>
                                    <a:pt x="29" y="39"/>
                                  </a:lnTo>
                                  <a:lnTo>
                                    <a:pt x="29" y="29"/>
                                  </a:lnTo>
                                  <a:lnTo>
                                    <a:pt x="24" y="29"/>
                                  </a:lnTo>
                                  <a:lnTo>
                                    <a:pt x="24" y="24"/>
                                  </a:lnTo>
                                  <a:lnTo>
                                    <a:pt x="15" y="24"/>
                                  </a:lnTo>
                                  <a:lnTo>
                                    <a:pt x="24" y="34"/>
                                  </a:lnTo>
                                  <a:lnTo>
                                    <a:pt x="19" y="10"/>
                                  </a:lnTo>
                                  <a:lnTo>
                                    <a:pt x="19" y="5"/>
                                  </a:lnTo>
                                  <a:lnTo>
                                    <a:pt x="15" y="0"/>
                                  </a:lnTo>
                                  <a:lnTo>
                                    <a:pt x="5" y="0"/>
                                  </a:lnTo>
                                  <a:lnTo>
                                    <a:pt x="0" y="5"/>
                                  </a:lnTo>
                                  <a:lnTo>
                                    <a:pt x="0" y="10"/>
                                  </a:lnTo>
                                  <a:lnTo>
                                    <a:pt x="5" y="34"/>
                                  </a:lnTo>
                                  <a:lnTo>
                                    <a:pt x="5" y="39"/>
                                  </a:lnTo>
                                  <a:lnTo>
                                    <a:pt x="10" y="39"/>
                                  </a:lnTo>
                                  <a:lnTo>
                                    <a:pt x="10" y="43"/>
                                  </a:lnTo>
                                  <a:lnTo>
                                    <a:pt x="15" y="43"/>
                                  </a:lnTo>
                                  <a:lnTo>
                                    <a:pt x="1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1767"/>
                          <wps:cNvSpPr>
                            <a:spLocks/>
                          </wps:cNvSpPr>
                          <wps:spPr bwMode="auto">
                            <a:xfrm>
                              <a:off x="4397" y="1124"/>
                              <a:ext cx="48" cy="19"/>
                            </a:xfrm>
                            <a:custGeom>
                              <a:avLst/>
                              <a:gdLst>
                                <a:gd name="T0" fmla="*/ 39 w 48"/>
                                <a:gd name="T1" fmla="*/ 19 h 19"/>
                                <a:gd name="T2" fmla="*/ 44 w 48"/>
                                <a:gd name="T3" fmla="*/ 19 h 19"/>
                                <a:gd name="T4" fmla="*/ 44 w 48"/>
                                <a:gd name="T5" fmla="*/ 14 h 19"/>
                                <a:gd name="T6" fmla="*/ 48 w 48"/>
                                <a:gd name="T7" fmla="*/ 14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4 h 19"/>
                                <a:gd name="T22" fmla="*/ 5 w 48"/>
                                <a:gd name="T23" fmla="*/ 14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4"/>
                                  </a:lnTo>
                                  <a:lnTo>
                                    <a:pt x="48" y="14"/>
                                  </a:lnTo>
                                  <a:lnTo>
                                    <a:pt x="48" y="5"/>
                                  </a:lnTo>
                                  <a:lnTo>
                                    <a:pt x="44" y="5"/>
                                  </a:lnTo>
                                  <a:lnTo>
                                    <a:pt x="44" y="0"/>
                                  </a:lnTo>
                                  <a:lnTo>
                                    <a:pt x="5" y="0"/>
                                  </a:lnTo>
                                  <a:lnTo>
                                    <a:pt x="5" y="5"/>
                                  </a:lnTo>
                                  <a:lnTo>
                                    <a:pt x="0" y="5"/>
                                  </a:lnTo>
                                  <a:lnTo>
                                    <a:pt x="0" y="14"/>
                                  </a:lnTo>
                                  <a:lnTo>
                                    <a:pt x="5" y="14"/>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1768"/>
                          <wps:cNvSpPr>
                            <a:spLocks/>
                          </wps:cNvSpPr>
                          <wps:spPr bwMode="auto">
                            <a:xfrm>
                              <a:off x="4292" y="1134"/>
                              <a:ext cx="48" cy="19"/>
                            </a:xfrm>
                            <a:custGeom>
                              <a:avLst/>
                              <a:gdLst>
                                <a:gd name="T0" fmla="*/ 38 w 48"/>
                                <a:gd name="T1" fmla="*/ 19 h 19"/>
                                <a:gd name="T2" fmla="*/ 43 w 48"/>
                                <a:gd name="T3" fmla="*/ 19 h 19"/>
                                <a:gd name="T4" fmla="*/ 43 w 48"/>
                                <a:gd name="T5" fmla="*/ 14 h 19"/>
                                <a:gd name="T6" fmla="*/ 48 w 48"/>
                                <a:gd name="T7" fmla="*/ 14 h 19"/>
                                <a:gd name="T8" fmla="*/ 48 w 48"/>
                                <a:gd name="T9" fmla="*/ 4 h 19"/>
                                <a:gd name="T10" fmla="*/ 43 w 48"/>
                                <a:gd name="T11" fmla="*/ 4 h 19"/>
                                <a:gd name="T12" fmla="*/ 43 w 48"/>
                                <a:gd name="T13" fmla="*/ 0 h 19"/>
                                <a:gd name="T14" fmla="*/ 5 w 48"/>
                                <a:gd name="T15" fmla="*/ 0 h 19"/>
                                <a:gd name="T16" fmla="*/ 5 w 48"/>
                                <a:gd name="T17" fmla="*/ 4 h 19"/>
                                <a:gd name="T18" fmla="*/ 0 w 48"/>
                                <a:gd name="T19" fmla="*/ 4 h 19"/>
                                <a:gd name="T20" fmla="*/ 0 w 48"/>
                                <a:gd name="T21" fmla="*/ 14 h 19"/>
                                <a:gd name="T22" fmla="*/ 5 w 48"/>
                                <a:gd name="T23" fmla="*/ 14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4"/>
                                  </a:lnTo>
                                  <a:lnTo>
                                    <a:pt x="48" y="14"/>
                                  </a:lnTo>
                                  <a:lnTo>
                                    <a:pt x="48" y="4"/>
                                  </a:lnTo>
                                  <a:lnTo>
                                    <a:pt x="43" y="4"/>
                                  </a:lnTo>
                                  <a:lnTo>
                                    <a:pt x="43" y="0"/>
                                  </a:lnTo>
                                  <a:lnTo>
                                    <a:pt x="5" y="0"/>
                                  </a:lnTo>
                                  <a:lnTo>
                                    <a:pt x="5" y="4"/>
                                  </a:lnTo>
                                  <a:lnTo>
                                    <a:pt x="0" y="4"/>
                                  </a:lnTo>
                                  <a:lnTo>
                                    <a:pt x="0" y="14"/>
                                  </a:lnTo>
                                  <a:lnTo>
                                    <a:pt x="5" y="14"/>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1769"/>
                          <wps:cNvSpPr>
                            <a:spLocks/>
                          </wps:cNvSpPr>
                          <wps:spPr bwMode="auto">
                            <a:xfrm>
                              <a:off x="4196" y="1162"/>
                              <a:ext cx="48" cy="24"/>
                            </a:xfrm>
                            <a:custGeom>
                              <a:avLst/>
                              <a:gdLst>
                                <a:gd name="T0" fmla="*/ 38 w 48"/>
                                <a:gd name="T1" fmla="*/ 20 h 24"/>
                                <a:gd name="T2" fmla="*/ 43 w 48"/>
                                <a:gd name="T3" fmla="*/ 20 h 24"/>
                                <a:gd name="T4" fmla="*/ 43 w 48"/>
                                <a:gd name="T5" fmla="*/ 15 h 24"/>
                                <a:gd name="T6" fmla="*/ 48 w 48"/>
                                <a:gd name="T7" fmla="*/ 15 h 24"/>
                                <a:gd name="T8" fmla="*/ 48 w 48"/>
                                <a:gd name="T9" fmla="*/ 5 h 24"/>
                                <a:gd name="T10" fmla="*/ 43 w 48"/>
                                <a:gd name="T11" fmla="*/ 5 h 24"/>
                                <a:gd name="T12" fmla="*/ 43 w 48"/>
                                <a:gd name="T13" fmla="*/ 0 h 24"/>
                                <a:gd name="T14" fmla="*/ 38 w 48"/>
                                <a:gd name="T15" fmla="*/ 0 h 24"/>
                                <a:gd name="T16" fmla="*/ 19 w 48"/>
                                <a:gd name="T17" fmla="*/ 5 h 24"/>
                                <a:gd name="T18" fmla="*/ 5 w 48"/>
                                <a:gd name="T19" fmla="*/ 5 h 24"/>
                                <a:gd name="T20" fmla="*/ 5 w 48"/>
                                <a:gd name="T21" fmla="*/ 10 h 24"/>
                                <a:gd name="T22" fmla="*/ 0 w 48"/>
                                <a:gd name="T23" fmla="*/ 10 h 24"/>
                                <a:gd name="T24" fmla="*/ 0 w 48"/>
                                <a:gd name="T25" fmla="*/ 20 h 24"/>
                                <a:gd name="T26" fmla="*/ 5 w 48"/>
                                <a:gd name="T27" fmla="*/ 20 h 24"/>
                                <a:gd name="T28" fmla="*/ 5 w 48"/>
                                <a:gd name="T29" fmla="*/ 24 h 24"/>
                                <a:gd name="T30" fmla="*/ 9 w 48"/>
                                <a:gd name="T31" fmla="*/ 24 h 24"/>
                                <a:gd name="T32" fmla="*/ 19 w 48"/>
                                <a:gd name="T33" fmla="*/ 24 h 24"/>
                                <a:gd name="T34" fmla="*/ 38 w 48"/>
                                <a:gd name="T35"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4">
                                  <a:moveTo>
                                    <a:pt x="38" y="20"/>
                                  </a:moveTo>
                                  <a:lnTo>
                                    <a:pt x="43" y="20"/>
                                  </a:lnTo>
                                  <a:lnTo>
                                    <a:pt x="43" y="15"/>
                                  </a:lnTo>
                                  <a:lnTo>
                                    <a:pt x="48" y="15"/>
                                  </a:lnTo>
                                  <a:lnTo>
                                    <a:pt x="48" y="5"/>
                                  </a:lnTo>
                                  <a:lnTo>
                                    <a:pt x="43" y="5"/>
                                  </a:lnTo>
                                  <a:lnTo>
                                    <a:pt x="43" y="0"/>
                                  </a:lnTo>
                                  <a:lnTo>
                                    <a:pt x="38" y="0"/>
                                  </a:lnTo>
                                  <a:lnTo>
                                    <a:pt x="19" y="5"/>
                                  </a:lnTo>
                                  <a:lnTo>
                                    <a:pt x="5" y="5"/>
                                  </a:lnTo>
                                  <a:lnTo>
                                    <a:pt x="5" y="10"/>
                                  </a:lnTo>
                                  <a:lnTo>
                                    <a:pt x="0" y="10"/>
                                  </a:lnTo>
                                  <a:lnTo>
                                    <a:pt x="0" y="20"/>
                                  </a:lnTo>
                                  <a:lnTo>
                                    <a:pt x="5" y="20"/>
                                  </a:lnTo>
                                  <a:lnTo>
                                    <a:pt x="5" y="24"/>
                                  </a:lnTo>
                                  <a:lnTo>
                                    <a:pt x="9" y="24"/>
                                  </a:lnTo>
                                  <a:lnTo>
                                    <a:pt x="19" y="24"/>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1770"/>
                          <wps:cNvSpPr>
                            <a:spLocks/>
                          </wps:cNvSpPr>
                          <wps:spPr bwMode="auto">
                            <a:xfrm>
                              <a:off x="4095" y="1143"/>
                              <a:ext cx="48" cy="24"/>
                            </a:xfrm>
                            <a:custGeom>
                              <a:avLst/>
                              <a:gdLst>
                                <a:gd name="T0" fmla="*/ 38 w 48"/>
                                <a:gd name="T1" fmla="*/ 24 h 24"/>
                                <a:gd name="T2" fmla="*/ 43 w 48"/>
                                <a:gd name="T3" fmla="*/ 24 h 24"/>
                                <a:gd name="T4" fmla="*/ 43 w 48"/>
                                <a:gd name="T5" fmla="*/ 19 h 24"/>
                                <a:gd name="T6" fmla="*/ 48 w 48"/>
                                <a:gd name="T7" fmla="*/ 19 h 24"/>
                                <a:gd name="T8" fmla="*/ 48 w 48"/>
                                <a:gd name="T9" fmla="*/ 10 h 24"/>
                                <a:gd name="T10" fmla="*/ 43 w 48"/>
                                <a:gd name="T11" fmla="*/ 10 h 24"/>
                                <a:gd name="T12" fmla="*/ 43 w 48"/>
                                <a:gd name="T13" fmla="*/ 5 h 24"/>
                                <a:gd name="T14" fmla="*/ 19 w 48"/>
                                <a:gd name="T15" fmla="*/ 5 h 24"/>
                                <a:gd name="T16" fmla="*/ 24 w 48"/>
                                <a:gd name="T17" fmla="*/ 5 h 24"/>
                                <a:gd name="T18" fmla="*/ 14 w 48"/>
                                <a:gd name="T19" fmla="*/ 0 h 24"/>
                                <a:gd name="T20" fmla="*/ 5 w 48"/>
                                <a:gd name="T21" fmla="*/ 0 h 24"/>
                                <a:gd name="T22" fmla="*/ 5 w 48"/>
                                <a:gd name="T23" fmla="*/ 5 h 24"/>
                                <a:gd name="T24" fmla="*/ 0 w 48"/>
                                <a:gd name="T25" fmla="*/ 5 h 24"/>
                                <a:gd name="T26" fmla="*/ 0 w 48"/>
                                <a:gd name="T27" fmla="*/ 15 h 24"/>
                                <a:gd name="T28" fmla="*/ 5 w 48"/>
                                <a:gd name="T29" fmla="*/ 15 h 24"/>
                                <a:gd name="T30" fmla="*/ 5 w 48"/>
                                <a:gd name="T31" fmla="*/ 19 h 24"/>
                                <a:gd name="T32" fmla="*/ 14 w 48"/>
                                <a:gd name="T33" fmla="*/ 24 h 24"/>
                                <a:gd name="T34" fmla="*/ 19 w 48"/>
                                <a:gd name="T35" fmla="*/ 24 h 24"/>
                                <a:gd name="T36" fmla="*/ 38 w 48"/>
                                <a:gd name="T3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24">
                                  <a:moveTo>
                                    <a:pt x="38" y="24"/>
                                  </a:moveTo>
                                  <a:lnTo>
                                    <a:pt x="43" y="24"/>
                                  </a:lnTo>
                                  <a:lnTo>
                                    <a:pt x="43" y="19"/>
                                  </a:lnTo>
                                  <a:lnTo>
                                    <a:pt x="48" y="19"/>
                                  </a:lnTo>
                                  <a:lnTo>
                                    <a:pt x="48" y="10"/>
                                  </a:lnTo>
                                  <a:lnTo>
                                    <a:pt x="43" y="10"/>
                                  </a:lnTo>
                                  <a:lnTo>
                                    <a:pt x="43" y="5"/>
                                  </a:lnTo>
                                  <a:lnTo>
                                    <a:pt x="19" y="5"/>
                                  </a:lnTo>
                                  <a:lnTo>
                                    <a:pt x="24" y="5"/>
                                  </a:lnTo>
                                  <a:lnTo>
                                    <a:pt x="14" y="0"/>
                                  </a:lnTo>
                                  <a:lnTo>
                                    <a:pt x="5" y="0"/>
                                  </a:lnTo>
                                  <a:lnTo>
                                    <a:pt x="5" y="5"/>
                                  </a:lnTo>
                                  <a:lnTo>
                                    <a:pt x="0" y="5"/>
                                  </a:lnTo>
                                  <a:lnTo>
                                    <a:pt x="0" y="15"/>
                                  </a:lnTo>
                                  <a:lnTo>
                                    <a:pt x="5" y="15"/>
                                  </a:lnTo>
                                  <a:lnTo>
                                    <a:pt x="5" y="19"/>
                                  </a:lnTo>
                                  <a:lnTo>
                                    <a:pt x="14" y="24"/>
                                  </a:lnTo>
                                  <a:lnTo>
                                    <a:pt x="19" y="24"/>
                                  </a:lnTo>
                                  <a:lnTo>
                                    <a:pt x="3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1771"/>
                          <wps:cNvSpPr>
                            <a:spLocks/>
                          </wps:cNvSpPr>
                          <wps:spPr bwMode="auto">
                            <a:xfrm>
                              <a:off x="4013" y="1081"/>
                              <a:ext cx="44" cy="33"/>
                            </a:xfrm>
                            <a:custGeom>
                              <a:avLst/>
                              <a:gdLst>
                                <a:gd name="T0" fmla="*/ 29 w 44"/>
                                <a:gd name="T1" fmla="*/ 33 h 33"/>
                                <a:gd name="T2" fmla="*/ 39 w 44"/>
                                <a:gd name="T3" fmla="*/ 33 h 33"/>
                                <a:gd name="T4" fmla="*/ 39 w 44"/>
                                <a:gd name="T5" fmla="*/ 29 h 33"/>
                                <a:gd name="T6" fmla="*/ 44 w 44"/>
                                <a:gd name="T7" fmla="*/ 29 h 33"/>
                                <a:gd name="T8" fmla="*/ 44 w 44"/>
                                <a:gd name="T9" fmla="*/ 19 h 33"/>
                                <a:gd name="T10" fmla="*/ 39 w 44"/>
                                <a:gd name="T11" fmla="*/ 19 h 33"/>
                                <a:gd name="T12" fmla="*/ 39 w 44"/>
                                <a:gd name="T13" fmla="*/ 14 h 33"/>
                                <a:gd name="T14" fmla="*/ 29 w 44"/>
                                <a:gd name="T15" fmla="*/ 9 h 33"/>
                                <a:gd name="T16" fmla="*/ 15 w 44"/>
                                <a:gd name="T17" fmla="*/ 0 h 33"/>
                                <a:gd name="T18" fmla="*/ 5 w 44"/>
                                <a:gd name="T19" fmla="*/ 0 h 33"/>
                                <a:gd name="T20" fmla="*/ 0 w 44"/>
                                <a:gd name="T21" fmla="*/ 5 h 33"/>
                                <a:gd name="T22" fmla="*/ 0 w 44"/>
                                <a:gd name="T23" fmla="*/ 14 h 33"/>
                                <a:gd name="T24" fmla="*/ 5 w 44"/>
                                <a:gd name="T25" fmla="*/ 19 h 33"/>
                                <a:gd name="T26" fmla="*/ 20 w 44"/>
                                <a:gd name="T27" fmla="*/ 29 h 33"/>
                                <a:gd name="T28" fmla="*/ 29 w 44"/>
                                <a:gd name="T2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33">
                                  <a:moveTo>
                                    <a:pt x="29" y="33"/>
                                  </a:moveTo>
                                  <a:lnTo>
                                    <a:pt x="39" y="33"/>
                                  </a:lnTo>
                                  <a:lnTo>
                                    <a:pt x="39" y="29"/>
                                  </a:lnTo>
                                  <a:lnTo>
                                    <a:pt x="44" y="29"/>
                                  </a:lnTo>
                                  <a:lnTo>
                                    <a:pt x="44" y="19"/>
                                  </a:lnTo>
                                  <a:lnTo>
                                    <a:pt x="39" y="19"/>
                                  </a:lnTo>
                                  <a:lnTo>
                                    <a:pt x="39" y="14"/>
                                  </a:lnTo>
                                  <a:lnTo>
                                    <a:pt x="29" y="9"/>
                                  </a:lnTo>
                                  <a:lnTo>
                                    <a:pt x="15" y="0"/>
                                  </a:lnTo>
                                  <a:lnTo>
                                    <a:pt x="5" y="0"/>
                                  </a:lnTo>
                                  <a:lnTo>
                                    <a:pt x="0" y="5"/>
                                  </a:lnTo>
                                  <a:lnTo>
                                    <a:pt x="0" y="14"/>
                                  </a:lnTo>
                                  <a:lnTo>
                                    <a:pt x="5" y="19"/>
                                  </a:lnTo>
                                  <a:lnTo>
                                    <a:pt x="20" y="29"/>
                                  </a:lnTo>
                                  <a:lnTo>
                                    <a:pt x="29"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Freeform 1772"/>
                          <wps:cNvSpPr>
                            <a:spLocks/>
                          </wps:cNvSpPr>
                          <wps:spPr bwMode="auto">
                            <a:xfrm>
                              <a:off x="3917" y="1042"/>
                              <a:ext cx="48" cy="20"/>
                            </a:xfrm>
                            <a:custGeom>
                              <a:avLst/>
                              <a:gdLst>
                                <a:gd name="T0" fmla="*/ 39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5" name="Freeform 1773"/>
                          <wps:cNvSpPr>
                            <a:spLocks/>
                          </wps:cNvSpPr>
                          <wps:spPr bwMode="auto">
                            <a:xfrm>
                              <a:off x="3812" y="1042"/>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4 w 48"/>
                                <a:gd name="T15" fmla="*/ 0 h 20"/>
                                <a:gd name="T16" fmla="*/ 4 w 48"/>
                                <a:gd name="T17" fmla="*/ 5 h 20"/>
                                <a:gd name="T18" fmla="*/ 0 w 48"/>
                                <a:gd name="T19" fmla="*/ 5 h 20"/>
                                <a:gd name="T20" fmla="*/ 0 w 48"/>
                                <a:gd name="T21" fmla="*/ 15 h 20"/>
                                <a:gd name="T22" fmla="*/ 4 w 48"/>
                                <a:gd name="T23" fmla="*/ 15 h 20"/>
                                <a:gd name="T24" fmla="*/ 4 w 48"/>
                                <a:gd name="T25" fmla="*/ 20 h 20"/>
                                <a:gd name="T26" fmla="*/ 9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4" y="0"/>
                                  </a:lnTo>
                                  <a:lnTo>
                                    <a:pt x="4" y="5"/>
                                  </a:lnTo>
                                  <a:lnTo>
                                    <a:pt x="0" y="5"/>
                                  </a:lnTo>
                                  <a:lnTo>
                                    <a:pt x="0" y="15"/>
                                  </a:lnTo>
                                  <a:lnTo>
                                    <a:pt x="4" y="15"/>
                                  </a:lnTo>
                                  <a:lnTo>
                                    <a:pt x="4" y="20"/>
                                  </a:lnTo>
                                  <a:lnTo>
                                    <a:pt x="9"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1774"/>
                          <wps:cNvSpPr>
                            <a:spLocks/>
                          </wps:cNvSpPr>
                          <wps:spPr bwMode="auto">
                            <a:xfrm>
                              <a:off x="3706" y="1042"/>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Freeform 1775"/>
                          <wps:cNvSpPr>
                            <a:spLocks/>
                          </wps:cNvSpPr>
                          <wps:spPr bwMode="auto">
                            <a:xfrm>
                              <a:off x="3600" y="1042"/>
                              <a:ext cx="48" cy="20"/>
                            </a:xfrm>
                            <a:custGeom>
                              <a:avLst/>
                              <a:gdLst>
                                <a:gd name="T0" fmla="*/ 39 w 48"/>
                                <a:gd name="T1" fmla="*/ 20 h 20"/>
                                <a:gd name="T2" fmla="*/ 44 w 48"/>
                                <a:gd name="T3" fmla="*/ 20 h 20"/>
                                <a:gd name="T4" fmla="*/ 44 w 48"/>
                                <a:gd name="T5" fmla="*/ 15 h 20"/>
                                <a:gd name="T6" fmla="*/ 48 w 48"/>
                                <a:gd name="T7" fmla="*/ 15 h 20"/>
                                <a:gd name="T8" fmla="*/ 48 w 48"/>
                                <a:gd name="T9" fmla="*/ 5 h 20"/>
                                <a:gd name="T10" fmla="*/ 44 w 48"/>
                                <a:gd name="T11" fmla="*/ 5 h 20"/>
                                <a:gd name="T12" fmla="*/ 44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4" y="20"/>
                                  </a:lnTo>
                                  <a:lnTo>
                                    <a:pt x="44" y="15"/>
                                  </a:lnTo>
                                  <a:lnTo>
                                    <a:pt x="48" y="15"/>
                                  </a:lnTo>
                                  <a:lnTo>
                                    <a:pt x="48" y="5"/>
                                  </a:lnTo>
                                  <a:lnTo>
                                    <a:pt x="44" y="5"/>
                                  </a:lnTo>
                                  <a:lnTo>
                                    <a:pt x="44"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8" name="Freeform 1776"/>
                          <wps:cNvSpPr>
                            <a:spLocks/>
                          </wps:cNvSpPr>
                          <wps:spPr bwMode="auto">
                            <a:xfrm>
                              <a:off x="3519" y="1076"/>
                              <a:ext cx="38" cy="43"/>
                            </a:xfrm>
                            <a:custGeom>
                              <a:avLst/>
                              <a:gdLst>
                                <a:gd name="T0" fmla="*/ 38 w 38"/>
                                <a:gd name="T1" fmla="*/ 14 h 43"/>
                                <a:gd name="T2" fmla="*/ 38 w 38"/>
                                <a:gd name="T3" fmla="*/ 5 h 43"/>
                                <a:gd name="T4" fmla="*/ 33 w 38"/>
                                <a:gd name="T5" fmla="*/ 5 h 43"/>
                                <a:gd name="T6" fmla="*/ 33 w 38"/>
                                <a:gd name="T7" fmla="*/ 0 h 43"/>
                                <a:gd name="T8" fmla="*/ 24 w 38"/>
                                <a:gd name="T9" fmla="*/ 0 h 43"/>
                                <a:gd name="T10" fmla="*/ 24 w 38"/>
                                <a:gd name="T11" fmla="*/ 5 h 43"/>
                                <a:gd name="T12" fmla="*/ 19 w 38"/>
                                <a:gd name="T13" fmla="*/ 5 h 43"/>
                                <a:gd name="T14" fmla="*/ 9 w 38"/>
                                <a:gd name="T15" fmla="*/ 24 h 43"/>
                                <a:gd name="T16" fmla="*/ 14 w 38"/>
                                <a:gd name="T17" fmla="*/ 19 h 43"/>
                                <a:gd name="T18" fmla="*/ 5 w 38"/>
                                <a:gd name="T19" fmla="*/ 24 h 43"/>
                                <a:gd name="T20" fmla="*/ 5 w 38"/>
                                <a:gd name="T21" fmla="*/ 29 h 43"/>
                                <a:gd name="T22" fmla="*/ 0 w 38"/>
                                <a:gd name="T23" fmla="*/ 29 h 43"/>
                                <a:gd name="T24" fmla="*/ 0 w 38"/>
                                <a:gd name="T25" fmla="*/ 38 h 43"/>
                                <a:gd name="T26" fmla="*/ 5 w 38"/>
                                <a:gd name="T27" fmla="*/ 38 h 43"/>
                                <a:gd name="T28" fmla="*/ 5 w 38"/>
                                <a:gd name="T29" fmla="*/ 43 h 43"/>
                                <a:gd name="T30" fmla="*/ 14 w 38"/>
                                <a:gd name="T31" fmla="*/ 43 h 43"/>
                                <a:gd name="T32" fmla="*/ 24 w 38"/>
                                <a:gd name="T33" fmla="*/ 38 h 43"/>
                                <a:gd name="T34" fmla="*/ 24 w 38"/>
                                <a:gd name="T35" fmla="*/ 34 h 43"/>
                                <a:gd name="T36" fmla="*/ 29 w 38"/>
                                <a:gd name="T37" fmla="*/ 34 h 43"/>
                                <a:gd name="T38" fmla="*/ 38 w 38"/>
                                <a:gd name="T39" fmla="*/ 1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43">
                                  <a:moveTo>
                                    <a:pt x="38" y="14"/>
                                  </a:moveTo>
                                  <a:lnTo>
                                    <a:pt x="38" y="5"/>
                                  </a:lnTo>
                                  <a:lnTo>
                                    <a:pt x="33" y="5"/>
                                  </a:lnTo>
                                  <a:lnTo>
                                    <a:pt x="33" y="0"/>
                                  </a:lnTo>
                                  <a:lnTo>
                                    <a:pt x="24" y="0"/>
                                  </a:lnTo>
                                  <a:lnTo>
                                    <a:pt x="24" y="5"/>
                                  </a:lnTo>
                                  <a:lnTo>
                                    <a:pt x="19" y="5"/>
                                  </a:lnTo>
                                  <a:lnTo>
                                    <a:pt x="9" y="24"/>
                                  </a:lnTo>
                                  <a:lnTo>
                                    <a:pt x="14" y="19"/>
                                  </a:lnTo>
                                  <a:lnTo>
                                    <a:pt x="5" y="24"/>
                                  </a:lnTo>
                                  <a:lnTo>
                                    <a:pt x="5" y="29"/>
                                  </a:lnTo>
                                  <a:lnTo>
                                    <a:pt x="0" y="29"/>
                                  </a:lnTo>
                                  <a:lnTo>
                                    <a:pt x="0" y="38"/>
                                  </a:lnTo>
                                  <a:lnTo>
                                    <a:pt x="5" y="38"/>
                                  </a:lnTo>
                                  <a:lnTo>
                                    <a:pt x="5" y="43"/>
                                  </a:lnTo>
                                  <a:lnTo>
                                    <a:pt x="14" y="43"/>
                                  </a:lnTo>
                                  <a:lnTo>
                                    <a:pt x="24" y="38"/>
                                  </a:lnTo>
                                  <a:lnTo>
                                    <a:pt x="24" y="34"/>
                                  </a:lnTo>
                                  <a:lnTo>
                                    <a:pt x="29" y="34"/>
                                  </a:lnTo>
                                  <a:lnTo>
                                    <a:pt x="3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9" name="Freeform 1777"/>
                          <wps:cNvSpPr>
                            <a:spLocks/>
                          </wps:cNvSpPr>
                          <wps:spPr bwMode="auto">
                            <a:xfrm>
                              <a:off x="3476" y="1162"/>
                              <a:ext cx="28" cy="48"/>
                            </a:xfrm>
                            <a:custGeom>
                              <a:avLst/>
                              <a:gdLst>
                                <a:gd name="T0" fmla="*/ 28 w 28"/>
                                <a:gd name="T1" fmla="*/ 15 h 48"/>
                                <a:gd name="T2" fmla="*/ 28 w 28"/>
                                <a:gd name="T3" fmla="*/ 5 h 48"/>
                                <a:gd name="T4" fmla="*/ 24 w 28"/>
                                <a:gd name="T5" fmla="*/ 5 h 48"/>
                                <a:gd name="T6" fmla="*/ 24 w 28"/>
                                <a:gd name="T7" fmla="*/ 0 h 48"/>
                                <a:gd name="T8" fmla="*/ 14 w 28"/>
                                <a:gd name="T9" fmla="*/ 0 h 48"/>
                                <a:gd name="T10" fmla="*/ 14 w 28"/>
                                <a:gd name="T11" fmla="*/ 5 h 48"/>
                                <a:gd name="T12" fmla="*/ 9 w 28"/>
                                <a:gd name="T13" fmla="*/ 5 h 48"/>
                                <a:gd name="T14" fmla="*/ 0 w 28"/>
                                <a:gd name="T15" fmla="*/ 34 h 48"/>
                                <a:gd name="T16" fmla="*/ 0 w 28"/>
                                <a:gd name="T17" fmla="*/ 44 h 48"/>
                                <a:gd name="T18" fmla="*/ 4 w 28"/>
                                <a:gd name="T19" fmla="*/ 44 h 48"/>
                                <a:gd name="T20" fmla="*/ 4 w 28"/>
                                <a:gd name="T21" fmla="*/ 48 h 48"/>
                                <a:gd name="T22" fmla="*/ 14 w 28"/>
                                <a:gd name="T23" fmla="*/ 48 h 48"/>
                                <a:gd name="T24" fmla="*/ 14 w 28"/>
                                <a:gd name="T25" fmla="*/ 44 h 48"/>
                                <a:gd name="T26" fmla="*/ 19 w 28"/>
                                <a:gd name="T27" fmla="*/ 44 h 48"/>
                                <a:gd name="T28" fmla="*/ 28 w 28"/>
                                <a:gd name="T29" fmla="*/ 1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48">
                                  <a:moveTo>
                                    <a:pt x="28" y="15"/>
                                  </a:moveTo>
                                  <a:lnTo>
                                    <a:pt x="28" y="5"/>
                                  </a:lnTo>
                                  <a:lnTo>
                                    <a:pt x="24" y="5"/>
                                  </a:lnTo>
                                  <a:lnTo>
                                    <a:pt x="24" y="0"/>
                                  </a:lnTo>
                                  <a:lnTo>
                                    <a:pt x="14" y="0"/>
                                  </a:lnTo>
                                  <a:lnTo>
                                    <a:pt x="14" y="5"/>
                                  </a:lnTo>
                                  <a:lnTo>
                                    <a:pt x="9" y="5"/>
                                  </a:lnTo>
                                  <a:lnTo>
                                    <a:pt x="0" y="34"/>
                                  </a:lnTo>
                                  <a:lnTo>
                                    <a:pt x="0" y="44"/>
                                  </a:lnTo>
                                  <a:lnTo>
                                    <a:pt x="4" y="44"/>
                                  </a:lnTo>
                                  <a:lnTo>
                                    <a:pt x="4" y="48"/>
                                  </a:lnTo>
                                  <a:lnTo>
                                    <a:pt x="14" y="48"/>
                                  </a:lnTo>
                                  <a:lnTo>
                                    <a:pt x="14" y="44"/>
                                  </a:lnTo>
                                  <a:lnTo>
                                    <a:pt x="19" y="44"/>
                                  </a:lnTo>
                                  <a:lnTo>
                                    <a:pt x="2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Freeform 1778"/>
                          <wps:cNvSpPr>
                            <a:spLocks/>
                          </wps:cNvSpPr>
                          <wps:spPr bwMode="auto">
                            <a:xfrm>
                              <a:off x="3461" y="1268"/>
                              <a:ext cx="24" cy="48"/>
                            </a:xfrm>
                            <a:custGeom>
                              <a:avLst/>
                              <a:gdLst>
                                <a:gd name="T0" fmla="*/ 24 w 24"/>
                                <a:gd name="T1" fmla="*/ 10 h 48"/>
                                <a:gd name="T2" fmla="*/ 24 w 24"/>
                                <a:gd name="T3" fmla="*/ 5 h 48"/>
                                <a:gd name="T4" fmla="*/ 19 w 24"/>
                                <a:gd name="T5" fmla="*/ 0 h 48"/>
                                <a:gd name="T6" fmla="*/ 10 w 24"/>
                                <a:gd name="T7" fmla="*/ 0 h 48"/>
                                <a:gd name="T8" fmla="*/ 5 w 24"/>
                                <a:gd name="T9" fmla="*/ 5 h 48"/>
                                <a:gd name="T10" fmla="*/ 5 w 24"/>
                                <a:gd name="T11" fmla="*/ 10 h 48"/>
                                <a:gd name="T12" fmla="*/ 0 w 24"/>
                                <a:gd name="T13" fmla="*/ 39 h 48"/>
                                <a:gd name="T14" fmla="*/ 0 w 24"/>
                                <a:gd name="T15" fmla="*/ 43 h 48"/>
                                <a:gd name="T16" fmla="*/ 5 w 24"/>
                                <a:gd name="T17" fmla="*/ 48 h 48"/>
                                <a:gd name="T18" fmla="*/ 15 w 24"/>
                                <a:gd name="T19" fmla="*/ 48 h 48"/>
                                <a:gd name="T20" fmla="*/ 19 w 24"/>
                                <a:gd name="T21" fmla="*/ 43 h 48"/>
                                <a:gd name="T22" fmla="*/ 19 w 24"/>
                                <a:gd name="T23" fmla="*/ 39 h 48"/>
                                <a:gd name="T24" fmla="*/ 24 w 24"/>
                                <a:gd name="T25"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10"/>
                                  </a:moveTo>
                                  <a:lnTo>
                                    <a:pt x="24" y="5"/>
                                  </a:lnTo>
                                  <a:lnTo>
                                    <a:pt x="19" y="0"/>
                                  </a:lnTo>
                                  <a:lnTo>
                                    <a:pt x="10" y="0"/>
                                  </a:lnTo>
                                  <a:lnTo>
                                    <a:pt x="5" y="5"/>
                                  </a:lnTo>
                                  <a:lnTo>
                                    <a:pt x="5" y="10"/>
                                  </a:lnTo>
                                  <a:lnTo>
                                    <a:pt x="0" y="39"/>
                                  </a:lnTo>
                                  <a:lnTo>
                                    <a:pt x="0" y="43"/>
                                  </a:lnTo>
                                  <a:lnTo>
                                    <a:pt x="5" y="48"/>
                                  </a:lnTo>
                                  <a:lnTo>
                                    <a:pt x="15" y="48"/>
                                  </a:lnTo>
                                  <a:lnTo>
                                    <a:pt x="19" y="43"/>
                                  </a:lnTo>
                                  <a:lnTo>
                                    <a:pt x="19" y="39"/>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Freeform 1779"/>
                          <wps:cNvSpPr>
                            <a:spLocks/>
                          </wps:cNvSpPr>
                          <wps:spPr bwMode="auto">
                            <a:xfrm>
                              <a:off x="3452" y="1374"/>
                              <a:ext cx="24" cy="48"/>
                            </a:xfrm>
                            <a:custGeom>
                              <a:avLst/>
                              <a:gdLst>
                                <a:gd name="T0" fmla="*/ 24 w 24"/>
                                <a:gd name="T1" fmla="*/ 9 h 48"/>
                                <a:gd name="T2" fmla="*/ 24 w 24"/>
                                <a:gd name="T3" fmla="*/ 5 h 48"/>
                                <a:gd name="T4" fmla="*/ 19 w 24"/>
                                <a:gd name="T5" fmla="*/ 0 h 48"/>
                                <a:gd name="T6" fmla="*/ 9 w 24"/>
                                <a:gd name="T7" fmla="*/ 0 h 48"/>
                                <a:gd name="T8" fmla="*/ 4 w 24"/>
                                <a:gd name="T9" fmla="*/ 5 h 48"/>
                                <a:gd name="T10" fmla="*/ 4 w 24"/>
                                <a:gd name="T11" fmla="*/ 9 h 48"/>
                                <a:gd name="T12" fmla="*/ 0 w 24"/>
                                <a:gd name="T13" fmla="*/ 33 h 48"/>
                                <a:gd name="T14" fmla="*/ 0 w 24"/>
                                <a:gd name="T15" fmla="*/ 43 h 48"/>
                                <a:gd name="T16" fmla="*/ 4 w 24"/>
                                <a:gd name="T17" fmla="*/ 43 h 48"/>
                                <a:gd name="T18" fmla="*/ 4 w 24"/>
                                <a:gd name="T19" fmla="*/ 48 h 48"/>
                                <a:gd name="T20" fmla="*/ 14 w 24"/>
                                <a:gd name="T21" fmla="*/ 48 h 48"/>
                                <a:gd name="T22" fmla="*/ 14 w 24"/>
                                <a:gd name="T23" fmla="*/ 43 h 48"/>
                                <a:gd name="T24" fmla="*/ 19 w 24"/>
                                <a:gd name="T25" fmla="*/ 43 h 48"/>
                                <a:gd name="T26" fmla="*/ 19 w 24"/>
                                <a:gd name="T27" fmla="*/ 38 h 48"/>
                                <a:gd name="T28" fmla="*/ 19 w 24"/>
                                <a:gd name="T29" fmla="*/ 33 h 48"/>
                                <a:gd name="T30" fmla="*/ 24 w 24"/>
                                <a:gd name="T31"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48">
                                  <a:moveTo>
                                    <a:pt x="24" y="9"/>
                                  </a:moveTo>
                                  <a:lnTo>
                                    <a:pt x="24" y="5"/>
                                  </a:lnTo>
                                  <a:lnTo>
                                    <a:pt x="19" y="0"/>
                                  </a:lnTo>
                                  <a:lnTo>
                                    <a:pt x="9" y="0"/>
                                  </a:lnTo>
                                  <a:lnTo>
                                    <a:pt x="4" y="5"/>
                                  </a:lnTo>
                                  <a:lnTo>
                                    <a:pt x="4" y="9"/>
                                  </a:lnTo>
                                  <a:lnTo>
                                    <a:pt x="0" y="33"/>
                                  </a:lnTo>
                                  <a:lnTo>
                                    <a:pt x="0" y="43"/>
                                  </a:lnTo>
                                  <a:lnTo>
                                    <a:pt x="4" y="43"/>
                                  </a:lnTo>
                                  <a:lnTo>
                                    <a:pt x="4" y="48"/>
                                  </a:lnTo>
                                  <a:lnTo>
                                    <a:pt x="14" y="48"/>
                                  </a:lnTo>
                                  <a:lnTo>
                                    <a:pt x="14" y="43"/>
                                  </a:lnTo>
                                  <a:lnTo>
                                    <a:pt x="19" y="43"/>
                                  </a:lnTo>
                                  <a:lnTo>
                                    <a:pt x="19" y="38"/>
                                  </a:lnTo>
                                  <a:lnTo>
                                    <a:pt x="19" y="33"/>
                                  </a:lnTo>
                                  <a:lnTo>
                                    <a:pt x="2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Freeform 1780"/>
                          <wps:cNvSpPr>
                            <a:spLocks/>
                          </wps:cNvSpPr>
                          <wps:spPr bwMode="auto">
                            <a:xfrm>
                              <a:off x="3442" y="1479"/>
                              <a:ext cx="24" cy="48"/>
                            </a:xfrm>
                            <a:custGeom>
                              <a:avLst/>
                              <a:gdLst>
                                <a:gd name="T0" fmla="*/ 24 w 24"/>
                                <a:gd name="T1" fmla="*/ 10 h 48"/>
                                <a:gd name="T2" fmla="*/ 24 w 24"/>
                                <a:gd name="T3" fmla="*/ 5 h 48"/>
                                <a:gd name="T4" fmla="*/ 19 w 24"/>
                                <a:gd name="T5" fmla="*/ 0 h 48"/>
                                <a:gd name="T6" fmla="*/ 10 w 24"/>
                                <a:gd name="T7" fmla="*/ 0 h 48"/>
                                <a:gd name="T8" fmla="*/ 5 w 24"/>
                                <a:gd name="T9" fmla="*/ 5 h 48"/>
                                <a:gd name="T10" fmla="*/ 5 w 24"/>
                                <a:gd name="T11" fmla="*/ 10 h 48"/>
                                <a:gd name="T12" fmla="*/ 0 w 24"/>
                                <a:gd name="T13" fmla="*/ 39 h 48"/>
                                <a:gd name="T14" fmla="*/ 0 w 24"/>
                                <a:gd name="T15" fmla="*/ 44 h 48"/>
                                <a:gd name="T16" fmla="*/ 5 w 24"/>
                                <a:gd name="T17" fmla="*/ 48 h 48"/>
                                <a:gd name="T18" fmla="*/ 14 w 24"/>
                                <a:gd name="T19" fmla="*/ 48 h 48"/>
                                <a:gd name="T20" fmla="*/ 19 w 24"/>
                                <a:gd name="T21" fmla="*/ 44 h 48"/>
                                <a:gd name="T22" fmla="*/ 19 w 24"/>
                                <a:gd name="T23" fmla="*/ 39 h 48"/>
                                <a:gd name="T24" fmla="*/ 24 w 24"/>
                                <a:gd name="T25"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10"/>
                                  </a:moveTo>
                                  <a:lnTo>
                                    <a:pt x="24" y="5"/>
                                  </a:lnTo>
                                  <a:lnTo>
                                    <a:pt x="19" y="0"/>
                                  </a:lnTo>
                                  <a:lnTo>
                                    <a:pt x="10" y="0"/>
                                  </a:lnTo>
                                  <a:lnTo>
                                    <a:pt x="5" y="5"/>
                                  </a:lnTo>
                                  <a:lnTo>
                                    <a:pt x="5" y="10"/>
                                  </a:lnTo>
                                  <a:lnTo>
                                    <a:pt x="0" y="39"/>
                                  </a:lnTo>
                                  <a:lnTo>
                                    <a:pt x="0" y="44"/>
                                  </a:lnTo>
                                  <a:lnTo>
                                    <a:pt x="5" y="48"/>
                                  </a:lnTo>
                                  <a:lnTo>
                                    <a:pt x="14" y="48"/>
                                  </a:lnTo>
                                  <a:lnTo>
                                    <a:pt x="19" y="44"/>
                                  </a:lnTo>
                                  <a:lnTo>
                                    <a:pt x="19" y="39"/>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Freeform 1781"/>
                          <wps:cNvSpPr>
                            <a:spLocks/>
                          </wps:cNvSpPr>
                          <wps:spPr bwMode="auto">
                            <a:xfrm>
                              <a:off x="3437" y="1585"/>
                              <a:ext cx="19" cy="48"/>
                            </a:xfrm>
                            <a:custGeom>
                              <a:avLst/>
                              <a:gdLst>
                                <a:gd name="T0" fmla="*/ 19 w 19"/>
                                <a:gd name="T1" fmla="*/ 10 h 48"/>
                                <a:gd name="T2" fmla="*/ 19 w 19"/>
                                <a:gd name="T3" fmla="*/ 5 h 48"/>
                                <a:gd name="T4" fmla="*/ 15 w 19"/>
                                <a:gd name="T5" fmla="*/ 5 h 48"/>
                                <a:gd name="T6" fmla="*/ 15 w 19"/>
                                <a:gd name="T7" fmla="*/ 0 h 48"/>
                                <a:gd name="T8" fmla="*/ 5 w 19"/>
                                <a:gd name="T9" fmla="*/ 0 h 48"/>
                                <a:gd name="T10" fmla="*/ 5 w 19"/>
                                <a:gd name="T11" fmla="*/ 5 h 48"/>
                                <a:gd name="T12" fmla="*/ 0 w 19"/>
                                <a:gd name="T13" fmla="*/ 5 h 48"/>
                                <a:gd name="T14" fmla="*/ 0 w 19"/>
                                <a:gd name="T15" fmla="*/ 43 h 48"/>
                                <a:gd name="T16" fmla="*/ 5 w 19"/>
                                <a:gd name="T17" fmla="*/ 43 h 48"/>
                                <a:gd name="T18" fmla="*/ 5 w 19"/>
                                <a:gd name="T19" fmla="*/ 48 h 48"/>
                                <a:gd name="T20" fmla="*/ 15 w 19"/>
                                <a:gd name="T21" fmla="*/ 48 h 48"/>
                                <a:gd name="T22" fmla="*/ 15 w 19"/>
                                <a:gd name="T23" fmla="*/ 43 h 48"/>
                                <a:gd name="T24" fmla="*/ 19 w 19"/>
                                <a:gd name="T25" fmla="*/ 43 h 48"/>
                                <a:gd name="T26" fmla="*/ 19 w 19"/>
                                <a:gd name="T27" fmla="*/ 39 h 48"/>
                                <a:gd name="T28" fmla="*/ 19 w 19"/>
                                <a:gd name="T29"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19" y="10"/>
                                  </a:moveTo>
                                  <a:lnTo>
                                    <a:pt x="19" y="5"/>
                                  </a:lnTo>
                                  <a:lnTo>
                                    <a:pt x="15" y="5"/>
                                  </a:lnTo>
                                  <a:lnTo>
                                    <a:pt x="15" y="0"/>
                                  </a:lnTo>
                                  <a:lnTo>
                                    <a:pt x="5" y="0"/>
                                  </a:lnTo>
                                  <a:lnTo>
                                    <a:pt x="5" y="5"/>
                                  </a:lnTo>
                                  <a:lnTo>
                                    <a:pt x="0" y="5"/>
                                  </a:lnTo>
                                  <a:lnTo>
                                    <a:pt x="0" y="43"/>
                                  </a:lnTo>
                                  <a:lnTo>
                                    <a:pt x="5" y="43"/>
                                  </a:lnTo>
                                  <a:lnTo>
                                    <a:pt x="5" y="48"/>
                                  </a:lnTo>
                                  <a:lnTo>
                                    <a:pt x="15" y="48"/>
                                  </a:lnTo>
                                  <a:lnTo>
                                    <a:pt x="15" y="43"/>
                                  </a:lnTo>
                                  <a:lnTo>
                                    <a:pt x="19" y="43"/>
                                  </a:lnTo>
                                  <a:lnTo>
                                    <a:pt x="19" y="39"/>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 name="Freeform 1782"/>
                          <wps:cNvSpPr>
                            <a:spLocks/>
                          </wps:cNvSpPr>
                          <wps:spPr bwMode="auto">
                            <a:xfrm>
                              <a:off x="3428" y="1691"/>
                              <a:ext cx="24" cy="48"/>
                            </a:xfrm>
                            <a:custGeom>
                              <a:avLst/>
                              <a:gdLst>
                                <a:gd name="T0" fmla="*/ 24 w 24"/>
                                <a:gd name="T1" fmla="*/ 9 h 48"/>
                                <a:gd name="T2" fmla="*/ 24 w 24"/>
                                <a:gd name="T3" fmla="*/ 5 h 48"/>
                                <a:gd name="T4" fmla="*/ 19 w 24"/>
                                <a:gd name="T5" fmla="*/ 0 h 48"/>
                                <a:gd name="T6" fmla="*/ 9 w 24"/>
                                <a:gd name="T7" fmla="*/ 0 h 48"/>
                                <a:gd name="T8" fmla="*/ 4 w 24"/>
                                <a:gd name="T9" fmla="*/ 5 h 48"/>
                                <a:gd name="T10" fmla="*/ 4 w 24"/>
                                <a:gd name="T11" fmla="*/ 9 h 48"/>
                                <a:gd name="T12" fmla="*/ 0 w 24"/>
                                <a:gd name="T13" fmla="*/ 38 h 48"/>
                                <a:gd name="T14" fmla="*/ 0 w 24"/>
                                <a:gd name="T15" fmla="*/ 43 h 48"/>
                                <a:gd name="T16" fmla="*/ 4 w 24"/>
                                <a:gd name="T17" fmla="*/ 48 h 48"/>
                                <a:gd name="T18" fmla="*/ 14 w 24"/>
                                <a:gd name="T19" fmla="*/ 48 h 48"/>
                                <a:gd name="T20" fmla="*/ 19 w 24"/>
                                <a:gd name="T21" fmla="*/ 43 h 48"/>
                                <a:gd name="T22" fmla="*/ 19 w 24"/>
                                <a:gd name="T23" fmla="*/ 38 h 48"/>
                                <a:gd name="T24" fmla="*/ 24 w 24"/>
                                <a:gd name="T25"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9"/>
                                  </a:moveTo>
                                  <a:lnTo>
                                    <a:pt x="24" y="5"/>
                                  </a:lnTo>
                                  <a:lnTo>
                                    <a:pt x="19" y="0"/>
                                  </a:lnTo>
                                  <a:lnTo>
                                    <a:pt x="9" y="0"/>
                                  </a:lnTo>
                                  <a:lnTo>
                                    <a:pt x="4" y="5"/>
                                  </a:lnTo>
                                  <a:lnTo>
                                    <a:pt x="4" y="9"/>
                                  </a:lnTo>
                                  <a:lnTo>
                                    <a:pt x="0" y="38"/>
                                  </a:lnTo>
                                  <a:lnTo>
                                    <a:pt x="0" y="43"/>
                                  </a:lnTo>
                                  <a:lnTo>
                                    <a:pt x="4" y="48"/>
                                  </a:lnTo>
                                  <a:lnTo>
                                    <a:pt x="14" y="48"/>
                                  </a:lnTo>
                                  <a:lnTo>
                                    <a:pt x="19" y="43"/>
                                  </a:lnTo>
                                  <a:lnTo>
                                    <a:pt x="19" y="38"/>
                                  </a:lnTo>
                                  <a:lnTo>
                                    <a:pt x="2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Freeform 1783"/>
                          <wps:cNvSpPr>
                            <a:spLocks/>
                          </wps:cNvSpPr>
                          <wps:spPr bwMode="auto">
                            <a:xfrm>
                              <a:off x="3418" y="1796"/>
                              <a:ext cx="24" cy="48"/>
                            </a:xfrm>
                            <a:custGeom>
                              <a:avLst/>
                              <a:gdLst>
                                <a:gd name="T0" fmla="*/ 24 w 24"/>
                                <a:gd name="T1" fmla="*/ 10 h 48"/>
                                <a:gd name="T2" fmla="*/ 24 w 24"/>
                                <a:gd name="T3" fmla="*/ 5 h 48"/>
                                <a:gd name="T4" fmla="*/ 19 w 24"/>
                                <a:gd name="T5" fmla="*/ 0 h 48"/>
                                <a:gd name="T6" fmla="*/ 10 w 24"/>
                                <a:gd name="T7" fmla="*/ 0 h 48"/>
                                <a:gd name="T8" fmla="*/ 5 w 24"/>
                                <a:gd name="T9" fmla="*/ 5 h 48"/>
                                <a:gd name="T10" fmla="*/ 5 w 24"/>
                                <a:gd name="T11" fmla="*/ 10 h 48"/>
                                <a:gd name="T12" fmla="*/ 0 w 24"/>
                                <a:gd name="T13" fmla="*/ 39 h 48"/>
                                <a:gd name="T14" fmla="*/ 0 w 24"/>
                                <a:gd name="T15" fmla="*/ 44 h 48"/>
                                <a:gd name="T16" fmla="*/ 5 w 24"/>
                                <a:gd name="T17" fmla="*/ 48 h 48"/>
                                <a:gd name="T18" fmla="*/ 14 w 24"/>
                                <a:gd name="T19" fmla="*/ 48 h 48"/>
                                <a:gd name="T20" fmla="*/ 19 w 24"/>
                                <a:gd name="T21" fmla="*/ 44 h 48"/>
                                <a:gd name="T22" fmla="*/ 19 w 24"/>
                                <a:gd name="T23" fmla="*/ 39 h 48"/>
                                <a:gd name="T24" fmla="*/ 24 w 24"/>
                                <a:gd name="T25"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10"/>
                                  </a:moveTo>
                                  <a:lnTo>
                                    <a:pt x="24" y="5"/>
                                  </a:lnTo>
                                  <a:lnTo>
                                    <a:pt x="19" y="0"/>
                                  </a:lnTo>
                                  <a:lnTo>
                                    <a:pt x="10" y="0"/>
                                  </a:lnTo>
                                  <a:lnTo>
                                    <a:pt x="5" y="5"/>
                                  </a:lnTo>
                                  <a:lnTo>
                                    <a:pt x="5" y="10"/>
                                  </a:lnTo>
                                  <a:lnTo>
                                    <a:pt x="0" y="39"/>
                                  </a:lnTo>
                                  <a:lnTo>
                                    <a:pt x="0" y="44"/>
                                  </a:lnTo>
                                  <a:lnTo>
                                    <a:pt x="5" y="48"/>
                                  </a:lnTo>
                                  <a:lnTo>
                                    <a:pt x="14" y="48"/>
                                  </a:lnTo>
                                  <a:lnTo>
                                    <a:pt x="19" y="44"/>
                                  </a:lnTo>
                                  <a:lnTo>
                                    <a:pt x="19" y="39"/>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1784"/>
                          <wps:cNvSpPr>
                            <a:spLocks/>
                          </wps:cNvSpPr>
                          <wps:spPr bwMode="auto">
                            <a:xfrm>
                              <a:off x="3413" y="1902"/>
                              <a:ext cx="19" cy="48"/>
                            </a:xfrm>
                            <a:custGeom>
                              <a:avLst/>
                              <a:gdLst>
                                <a:gd name="T0" fmla="*/ 19 w 19"/>
                                <a:gd name="T1" fmla="*/ 10 h 48"/>
                                <a:gd name="T2" fmla="*/ 19 w 19"/>
                                <a:gd name="T3" fmla="*/ 5 h 48"/>
                                <a:gd name="T4" fmla="*/ 15 w 19"/>
                                <a:gd name="T5" fmla="*/ 5 h 48"/>
                                <a:gd name="T6" fmla="*/ 15 w 19"/>
                                <a:gd name="T7" fmla="*/ 0 h 48"/>
                                <a:gd name="T8" fmla="*/ 5 w 19"/>
                                <a:gd name="T9" fmla="*/ 0 h 48"/>
                                <a:gd name="T10" fmla="*/ 5 w 19"/>
                                <a:gd name="T11" fmla="*/ 5 h 48"/>
                                <a:gd name="T12" fmla="*/ 0 w 19"/>
                                <a:gd name="T13" fmla="*/ 5 h 48"/>
                                <a:gd name="T14" fmla="*/ 0 w 19"/>
                                <a:gd name="T15" fmla="*/ 43 h 48"/>
                                <a:gd name="T16" fmla="*/ 5 w 19"/>
                                <a:gd name="T17" fmla="*/ 43 h 48"/>
                                <a:gd name="T18" fmla="*/ 5 w 19"/>
                                <a:gd name="T19" fmla="*/ 48 h 48"/>
                                <a:gd name="T20" fmla="*/ 15 w 19"/>
                                <a:gd name="T21" fmla="*/ 48 h 48"/>
                                <a:gd name="T22" fmla="*/ 15 w 19"/>
                                <a:gd name="T23" fmla="*/ 43 h 48"/>
                                <a:gd name="T24" fmla="*/ 19 w 19"/>
                                <a:gd name="T25" fmla="*/ 43 h 48"/>
                                <a:gd name="T26" fmla="*/ 19 w 19"/>
                                <a:gd name="T27" fmla="*/ 39 h 48"/>
                                <a:gd name="T28" fmla="*/ 19 w 19"/>
                                <a:gd name="T29"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19" y="10"/>
                                  </a:moveTo>
                                  <a:lnTo>
                                    <a:pt x="19" y="5"/>
                                  </a:lnTo>
                                  <a:lnTo>
                                    <a:pt x="15" y="5"/>
                                  </a:lnTo>
                                  <a:lnTo>
                                    <a:pt x="15" y="0"/>
                                  </a:lnTo>
                                  <a:lnTo>
                                    <a:pt x="5" y="0"/>
                                  </a:lnTo>
                                  <a:lnTo>
                                    <a:pt x="5" y="5"/>
                                  </a:lnTo>
                                  <a:lnTo>
                                    <a:pt x="0" y="5"/>
                                  </a:lnTo>
                                  <a:lnTo>
                                    <a:pt x="0" y="43"/>
                                  </a:lnTo>
                                  <a:lnTo>
                                    <a:pt x="5" y="43"/>
                                  </a:lnTo>
                                  <a:lnTo>
                                    <a:pt x="5" y="48"/>
                                  </a:lnTo>
                                  <a:lnTo>
                                    <a:pt x="15" y="48"/>
                                  </a:lnTo>
                                  <a:lnTo>
                                    <a:pt x="15" y="43"/>
                                  </a:lnTo>
                                  <a:lnTo>
                                    <a:pt x="19" y="43"/>
                                  </a:lnTo>
                                  <a:lnTo>
                                    <a:pt x="19" y="39"/>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7" name="Freeform 1785"/>
                          <wps:cNvSpPr>
                            <a:spLocks/>
                          </wps:cNvSpPr>
                          <wps:spPr bwMode="auto">
                            <a:xfrm>
                              <a:off x="3408" y="2008"/>
                              <a:ext cx="20" cy="48"/>
                            </a:xfrm>
                            <a:custGeom>
                              <a:avLst/>
                              <a:gdLst>
                                <a:gd name="T0" fmla="*/ 20 w 20"/>
                                <a:gd name="T1" fmla="*/ 9 h 48"/>
                                <a:gd name="T2" fmla="*/ 20 w 20"/>
                                <a:gd name="T3" fmla="*/ 5 h 48"/>
                                <a:gd name="T4" fmla="*/ 15 w 20"/>
                                <a:gd name="T5" fmla="*/ 5 h 48"/>
                                <a:gd name="T6" fmla="*/ 15 w 20"/>
                                <a:gd name="T7" fmla="*/ 0 h 48"/>
                                <a:gd name="T8" fmla="*/ 5 w 20"/>
                                <a:gd name="T9" fmla="*/ 0 h 48"/>
                                <a:gd name="T10" fmla="*/ 5 w 20"/>
                                <a:gd name="T11" fmla="*/ 5 h 48"/>
                                <a:gd name="T12" fmla="*/ 0 w 20"/>
                                <a:gd name="T13" fmla="*/ 5 h 48"/>
                                <a:gd name="T14" fmla="*/ 0 w 20"/>
                                <a:gd name="T15" fmla="*/ 43 h 48"/>
                                <a:gd name="T16" fmla="*/ 5 w 20"/>
                                <a:gd name="T17" fmla="*/ 43 h 48"/>
                                <a:gd name="T18" fmla="*/ 5 w 20"/>
                                <a:gd name="T19" fmla="*/ 48 h 48"/>
                                <a:gd name="T20" fmla="*/ 15 w 20"/>
                                <a:gd name="T21" fmla="*/ 48 h 48"/>
                                <a:gd name="T22" fmla="*/ 15 w 20"/>
                                <a:gd name="T23" fmla="*/ 43 h 48"/>
                                <a:gd name="T24" fmla="*/ 20 w 20"/>
                                <a:gd name="T25" fmla="*/ 43 h 48"/>
                                <a:gd name="T26" fmla="*/ 20 w 20"/>
                                <a:gd name="T27" fmla="*/ 38 h 48"/>
                                <a:gd name="T28" fmla="*/ 20 w 20"/>
                                <a:gd name="T29"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8">
                                  <a:moveTo>
                                    <a:pt x="20" y="9"/>
                                  </a:moveTo>
                                  <a:lnTo>
                                    <a:pt x="20" y="5"/>
                                  </a:lnTo>
                                  <a:lnTo>
                                    <a:pt x="15" y="5"/>
                                  </a:lnTo>
                                  <a:lnTo>
                                    <a:pt x="15" y="0"/>
                                  </a:lnTo>
                                  <a:lnTo>
                                    <a:pt x="5" y="0"/>
                                  </a:lnTo>
                                  <a:lnTo>
                                    <a:pt x="5" y="5"/>
                                  </a:lnTo>
                                  <a:lnTo>
                                    <a:pt x="0" y="5"/>
                                  </a:lnTo>
                                  <a:lnTo>
                                    <a:pt x="0" y="43"/>
                                  </a:lnTo>
                                  <a:lnTo>
                                    <a:pt x="5" y="43"/>
                                  </a:lnTo>
                                  <a:lnTo>
                                    <a:pt x="5" y="48"/>
                                  </a:lnTo>
                                  <a:lnTo>
                                    <a:pt x="15" y="48"/>
                                  </a:lnTo>
                                  <a:lnTo>
                                    <a:pt x="15" y="43"/>
                                  </a:lnTo>
                                  <a:lnTo>
                                    <a:pt x="20" y="43"/>
                                  </a:lnTo>
                                  <a:lnTo>
                                    <a:pt x="20" y="38"/>
                                  </a:lnTo>
                                  <a:lnTo>
                                    <a:pt x="2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1786"/>
                          <wps:cNvSpPr>
                            <a:spLocks/>
                          </wps:cNvSpPr>
                          <wps:spPr bwMode="auto">
                            <a:xfrm>
                              <a:off x="3399" y="2113"/>
                              <a:ext cx="24" cy="48"/>
                            </a:xfrm>
                            <a:custGeom>
                              <a:avLst/>
                              <a:gdLst>
                                <a:gd name="T0" fmla="*/ 24 w 24"/>
                                <a:gd name="T1" fmla="*/ 10 h 48"/>
                                <a:gd name="T2" fmla="*/ 24 w 24"/>
                                <a:gd name="T3" fmla="*/ 5 h 48"/>
                                <a:gd name="T4" fmla="*/ 19 w 24"/>
                                <a:gd name="T5" fmla="*/ 0 h 48"/>
                                <a:gd name="T6" fmla="*/ 9 w 24"/>
                                <a:gd name="T7" fmla="*/ 0 h 48"/>
                                <a:gd name="T8" fmla="*/ 5 w 24"/>
                                <a:gd name="T9" fmla="*/ 5 h 48"/>
                                <a:gd name="T10" fmla="*/ 5 w 24"/>
                                <a:gd name="T11" fmla="*/ 10 h 48"/>
                                <a:gd name="T12" fmla="*/ 0 w 24"/>
                                <a:gd name="T13" fmla="*/ 39 h 48"/>
                                <a:gd name="T14" fmla="*/ 0 w 24"/>
                                <a:gd name="T15" fmla="*/ 44 h 48"/>
                                <a:gd name="T16" fmla="*/ 5 w 24"/>
                                <a:gd name="T17" fmla="*/ 48 h 48"/>
                                <a:gd name="T18" fmla="*/ 14 w 24"/>
                                <a:gd name="T19" fmla="*/ 48 h 48"/>
                                <a:gd name="T20" fmla="*/ 19 w 24"/>
                                <a:gd name="T21" fmla="*/ 44 h 48"/>
                                <a:gd name="T22" fmla="*/ 19 w 24"/>
                                <a:gd name="T23" fmla="*/ 39 h 48"/>
                                <a:gd name="T24" fmla="*/ 24 w 24"/>
                                <a:gd name="T25"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10"/>
                                  </a:moveTo>
                                  <a:lnTo>
                                    <a:pt x="24" y="5"/>
                                  </a:lnTo>
                                  <a:lnTo>
                                    <a:pt x="19" y="0"/>
                                  </a:lnTo>
                                  <a:lnTo>
                                    <a:pt x="9" y="0"/>
                                  </a:lnTo>
                                  <a:lnTo>
                                    <a:pt x="5" y="5"/>
                                  </a:lnTo>
                                  <a:lnTo>
                                    <a:pt x="5" y="10"/>
                                  </a:lnTo>
                                  <a:lnTo>
                                    <a:pt x="0" y="39"/>
                                  </a:lnTo>
                                  <a:lnTo>
                                    <a:pt x="0" y="44"/>
                                  </a:lnTo>
                                  <a:lnTo>
                                    <a:pt x="5" y="48"/>
                                  </a:lnTo>
                                  <a:lnTo>
                                    <a:pt x="14" y="48"/>
                                  </a:lnTo>
                                  <a:lnTo>
                                    <a:pt x="19" y="44"/>
                                  </a:lnTo>
                                  <a:lnTo>
                                    <a:pt x="19" y="39"/>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1787"/>
                          <wps:cNvSpPr>
                            <a:spLocks/>
                          </wps:cNvSpPr>
                          <wps:spPr bwMode="auto">
                            <a:xfrm>
                              <a:off x="3389" y="2219"/>
                              <a:ext cx="24" cy="48"/>
                            </a:xfrm>
                            <a:custGeom>
                              <a:avLst/>
                              <a:gdLst>
                                <a:gd name="T0" fmla="*/ 24 w 24"/>
                                <a:gd name="T1" fmla="*/ 10 h 48"/>
                                <a:gd name="T2" fmla="*/ 24 w 24"/>
                                <a:gd name="T3" fmla="*/ 5 h 48"/>
                                <a:gd name="T4" fmla="*/ 19 w 24"/>
                                <a:gd name="T5" fmla="*/ 0 h 48"/>
                                <a:gd name="T6" fmla="*/ 10 w 24"/>
                                <a:gd name="T7" fmla="*/ 0 h 48"/>
                                <a:gd name="T8" fmla="*/ 5 w 24"/>
                                <a:gd name="T9" fmla="*/ 5 h 48"/>
                                <a:gd name="T10" fmla="*/ 5 w 24"/>
                                <a:gd name="T11" fmla="*/ 10 h 48"/>
                                <a:gd name="T12" fmla="*/ 0 w 24"/>
                                <a:gd name="T13" fmla="*/ 39 h 48"/>
                                <a:gd name="T14" fmla="*/ 0 w 24"/>
                                <a:gd name="T15" fmla="*/ 43 h 48"/>
                                <a:gd name="T16" fmla="*/ 5 w 24"/>
                                <a:gd name="T17" fmla="*/ 48 h 48"/>
                                <a:gd name="T18" fmla="*/ 15 w 24"/>
                                <a:gd name="T19" fmla="*/ 48 h 48"/>
                                <a:gd name="T20" fmla="*/ 19 w 24"/>
                                <a:gd name="T21" fmla="*/ 43 h 48"/>
                                <a:gd name="T22" fmla="*/ 19 w 24"/>
                                <a:gd name="T23" fmla="*/ 39 h 48"/>
                                <a:gd name="T24" fmla="*/ 24 w 24"/>
                                <a:gd name="T25"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10"/>
                                  </a:moveTo>
                                  <a:lnTo>
                                    <a:pt x="24" y="5"/>
                                  </a:lnTo>
                                  <a:lnTo>
                                    <a:pt x="19" y="0"/>
                                  </a:lnTo>
                                  <a:lnTo>
                                    <a:pt x="10" y="0"/>
                                  </a:lnTo>
                                  <a:lnTo>
                                    <a:pt x="5" y="5"/>
                                  </a:lnTo>
                                  <a:lnTo>
                                    <a:pt x="5" y="10"/>
                                  </a:lnTo>
                                  <a:lnTo>
                                    <a:pt x="0" y="39"/>
                                  </a:lnTo>
                                  <a:lnTo>
                                    <a:pt x="0" y="43"/>
                                  </a:lnTo>
                                  <a:lnTo>
                                    <a:pt x="5" y="48"/>
                                  </a:lnTo>
                                  <a:lnTo>
                                    <a:pt x="15" y="48"/>
                                  </a:lnTo>
                                  <a:lnTo>
                                    <a:pt x="19" y="43"/>
                                  </a:lnTo>
                                  <a:lnTo>
                                    <a:pt x="19" y="39"/>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Freeform 1788"/>
                          <wps:cNvSpPr>
                            <a:spLocks/>
                          </wps:cNvSpPr>
                          <wps:spPr bwMode="auto">
                            <a:xfrm>
                              <a:off x="3380" y="2325"/>
                              <a:ext cx="24" cy="48"/>
                            </a:xfrm>
                            <a:custGeom>
                              <a:avLst/>
                              <a:gdLst>
                                <a:gd name="T0" fmla="*/ 24 w 24"/>
                                <a:gd name="T1" fmla="*/ 9 h 48"/>
                                <a:gd name="T2" fmla="*/ 24 w 24"/>
                                <a:gd name="T3" fmla="*/ 5 h 48"/>
                                <a:gd name="T4" fmla="*/ 19 w 24"/>
                                <a:gd name="T5" fmla="*/ 0 h 48"/>
                                <a:gd name="T6" fmla="*/ 9 w 24"/>
                                <a:gd name="T7" fmla="*/ 0 h 48"/>
                                <a:gd name="T8" fmla="*/ 4 w 24"/>
                                <a:gd name="T9" fmla="*/ 5 h 48"/>
                                <a:gd name="T10" fmla="*/ 4 w 24"/>
                                <a:gd name="T11" fmla="*/ 9 h 48"/>
                                <a:gd name="T12" fmla="*/ 0 w 24"/>
                                <a:gd name="T13" fmla="*/ 38 h 48"/>
                                <a:gd name="T14" fmla="*/ 0 w 24"/>
                                <a:gd name="T15" fmla="*/ 43 h 48"/>
                                <a:gd name="T16" fmla="*/ 4 w 24"/>
                                <a:gd name="T17" fmla="*/ 48 h 48"/>
                                <a:gd name="T18" fmla="*/ 14 w 24"/>
                                <a:gd name="T19" fmla="*/ 48 h 48"/>
                                <a:gd name="T20" fmla="*/ 19 w 24"/>
                                <a:gd name="T21" fmla="*/ 43 h 48"/>
                                <a:gd name="T22" fmla="*/ 19 w 24"/>
                                <a:gd name="T23" fmla="*/ 38 h 48"/>
                                <a:gd name="T24" fmla="*/ 24 w 24"/>
                                <a:gd name="T25"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9"/>
                                  </a:moveTo>
                                  <a:lnTo>
                                    <a:pt x="24" y="5"/>
                                  </a:lnTo>
                                  <a:lnTo>
                                    <a:pt x="19" y="0"/>
                                  </a:lnTo>
                                  <a:lnTo>
                                    <a:pt x="9" y="0"/>
                                  </a:lnTo>
                                  <a:lnTo>
                                    <a:pt x="4" y="5"/>
                                  </a:lnTo>
                                  <a:lnTo>
                                    <a:pt x="4" y="9"/>
                                  </a:lnTo>
                                  <a:lnTo>
                                    <a:pt x="0" y="38"/>
                                  </a:lnTo>
                                  <a:lnTo>
                                    <a:pt x="0" y="43"/>
                                  </a:lnTo>
                                  <a:lnTo>
                                    <a:pt x="4" y="48"/>
                                  </a:lnTo>
                                  <a:lnTo>
                                    <a:pt x="14" y="48"/>
                                  </a:lnTo>
                                  <a:lnTo>
                                    <a:pt x="19" y="43"/>
                                  </a:lnTo>
                                  <a:lnTo>
                                    <a:pt x="19" y="38"/>
                                  </a:lnTo>
                                  <a:lnTo>
                                    <a:pt x="2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1" name="Freeform 1789"/>
                          <wps:cNvSpPr>
                            <a:spLocks/>
                          </wps:cNvSpPr>
                          <wps:spPr bwMode="auto">
                            <a:xfrm>
                              <a:off x="3370" y="2430"/>
                              <a:ext cx="24" cy="49"/>
                            </a:xfrm>
                            <a:custGeom>
                              <a:avLst/>
                              <a:gdLst>
                                <a:gd name="T0" fmla="*/ 24 w 24"/>
                                <a:gd name="T1" fmla="*/ 10 h 49"/>
                                <a:gd name="T2" fmla="*/ 24 w 24"/>
                                <a:gd name="T3" fmla="*/ 5 h 49"/>
                                <a:gd name="T4" fmla="*/ 19 w 24"/>
                                <a:gd name="T5" fmla="*/ 0 h 49"/>
                                <a:gd name="T6" fmla="*/ 10 w 24"/>
                                <a:gd name="T7" fmla="*/ 0 h 49"/>
                                <a:gd name="T8" fmla="*/ 5 w 24"/>
                                <a:gd name="T9" fmla="*/ 5 h 49"/>
                                <a:gd name="T10" fmla="*/ 5 w 24"/>
                                <a:gd name="T11" fmla="*/ 10 h 49"/>
                                <a:gd name="T12" fmla="*/ 0 w 24"/>
                                <a:gd name="T13" fmla="*/ 39 h 49"/>
                                <a:gd name="T14" fmla="*/ 0 w 24"/>
                                <a:gd name="T15" fmla="*/ 44 h 49"/>
                                <a:gd name="T16" fmla="*/ 5 w 24"/>
                                <a:gd name="T17" fmla="*/ 49 h 49"/>
                                <a:gd name="T18" fmla="*/ 14 w 24"/>
                                <a:gd name="T19" fmla="*/ 49 h 49"/>
                                <a:gd name="T20" fmla="*/ 19 w 24"/>
                                <a:gd name="T21" fmla="*/ 44 h 49"/>
                                <a:gd name="T22" fmla="*/ 19 w 24"/>
                                <a:gd name="T23" fmla="*/ 39 h 49"/>
                                <a:gd name="T24" fmla="*/ 24 w 24"/>
                                <a:gd name="T25" fmla="*/ 1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9">
                                  <a:moveTo>
                                    <a:pt x="24" y="10"/>
                                  </a:moveTo>
                                  <a:lnTo>
                                    <a:pt x="24" y="5"/>
                                  </a:lnTo>
                                  <a:lnTo>
                                    <a:pt x="19" y="0"/>
                                  </a:lnTo>
                                  <a:lnTo>
                                    <a:pt x="10" y="0"/>
                                  </a:lnTo>
                                  <a:lnTo>
                                    <a:pt x="5" y="5"/>
                                  </a:lnTo>
                                  <a:lnTo>
                                    <a:pt x="5" y="10"/>
                                  </a:lnTo>
                                  <a:lnTo>
                                    <a:pt x="0" y="39"/>
                                  </a:lnTo>
                                  <a:lnTo>
                                    <a:pt x="0" y="44"/>
                                  </a:lnTo>
                                  <a:lnTo>
                                    <a:pt x="5" y="49"/>
                                  </a:lnTo>
                                  <a:lnTo>
                                    <a:pt x="14" y="49"/>
                                  </a:lnTo>
                                  <a:lnTo>
                                    <a:pt x="19" y="44"/>
                                  </a:lnTo>
                                  <a:lnTo>
                                    <a:pt x="19" y="39"/>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Freeform 1790"/>
                          <wps:cNvSpPr>
                            <a:spLocks/>
                          </wps:cNvSpPr>
                          <wps:spPr bwMode="auto">
                            <a:xfrm>
                              <a:off x="3356" y="2536"/>
                              <a:ext cx="24" cy="48"/>
                            </a:xfrm>
                            <a:custGeom>
                              <a:avLst/>
                              <a:gdLst>
                                <a:gd name="T0" fmla="*/ 24 w 24"/>
                                <a:gd name="T1" fmla="*/ 10 h 48"/>
                                <a:gd name="T2" fmla="*/ 24 w 24"/>
                                <a:gd name="T3" fmla="*/ 5 h 48"/>
                                <a:gd name="T4" fmla="*/ 19 w 24"/>
                                <a:gd name="T5" fmla="*/ 0 h 48"/>
                                <a:gd name="T6" fmla="*/ 9 w 24"/>
                                <a:gd name="T7" fmla="*/ 0 h 48"/>
                                <a:gd name="T8" fmla="*/ 4 w 24"/>
                                <a:gd name="T9" fmla="*/ 5 h 48"/>
                                <a:gd name="T10" fmla="*/ 4 w 24"/>
                                <a:gd name="T11" fmla="*/ 10 h 48"/>
                                <a:gd name="T12" fmla="*/ 0 w 24"/>
                                <a:gd name="T13" fmla="*/ 39 h 48"/>
                                <a:gd name="T14" fmla="*/ 0 w 24"/>
                                <a:gd name="T15" fmla="*/ 43 h 48"/>
                                <a:gd name="T16" fmla="*/ 4 w 24"/>
                                <a:gd name="T17" fmla="*/ 48 h 48"/>
                                <a:gd name="T18" fmla="*/ 14 w 24"/>
                                <a:gd name="T19" fmla="*/ 48 h 48"/>
                                <a:gd name="T20" fmla="*/ 19 w 24"/>
                                <a:gd name="T21" fmla="*/ 43 h 48"/>
                                <a:gd name="T22" fmla="*/ 19 w 24"/>
                                <a:gd name="T23" fmla="*/ 39 h 48"/>
                                <a:gd name="T24" fmla="*/ 24 w 24"/>
                                <a:gd name="T25"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10"/>
                                  </a:moveTo>
                                  <a:lnTo>
                                    <a:pt x="24" y="5"/>
                                  </a:lnTo>
                                  <a:lnTo>
                                    <a:pt x="19" y="0"/>
                                  </a:lnTo>
                                  <a:lnTo>
                                    <a:pt x="9" y="0"/>
                                  </a:lnTo>
                                  <a:lnTo>
                                    <a:pt x="4" y="5"/>
                                  </a:lnTo>
                                  <a:lnTo>
                                    <a:pt x="4" y="10"/>
                                  </a:lnTo>
                                  <a:lnTo>
                                    <a:pt x="0" y="39"/>
                                  </a:lnTo>
                                  <a:lnTo>
                                    <a:pt x="0" y="43"/>
                                  </a:lnTo>
                                  <a:lnTo>
                                    <a:pt x="4" y="48"/>
                                  </a:lnTo>
                                  <a:lnTo>
                                    <a:pt x="14" y="48"/>
                                  </a:lnTo>
                                  <a:lnTo>
                                    <a:pt x="19" y="43"/>
                                  </a:lnTo>
                                  <a:lnTo>
                                    <a:pt x="19" y="39"/>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3" name="Freeform 1791"/>
                          <wps:cNvSpPr>
                            <a:spLocks/>
                          </wps:cNvSpPr>
                          <wps:spPr bwMode="auto">
                            <a:xfrm>
                              <a:off x="3336" y="2642"/>
                              <a:ext cx="24" cy="48"/>
                            </a:xfrm>
                            <a:custGeom>
                              <a:avLst/>
                              <a:gdLst>
                                <a:gd name="T0" fmla="*/ 24 w 24"/>
                                <a:gd name="T1" fmla="*/ 9 h 48"/>
                                <a:gd name="T2" fmla="*/ 24 w 24"/>
                                <a:gd name="T3" fmla="*/ 5 h 48"/>
                                <a:gd name="T4" fmla="*/ 20 w 24"/>
                                <a:gd name="T5" fmla="*/ 0 h 48"/>
                                <a:gd name="T6" fmla="*/ 10 w 24"/>
                                <a:gd name="T7" fmla="*/ 0 h 48"/>
                                <a:gd name="T8" fmla="*/ 5 w 24"/>
                                <a:gd name="T9" fmla="*/ 5 h 48"/>
                                <a:gd name="T10" fmla="*/ 5 w 24"/>
                                <a:gd name="T11" fmla="*/ 9 h 48"/>
                                <a:gd name="T12" fmla="*/ 0 w 24"/>
                                <a:gd name="T13" fmla="*/ 38 h 48"/>
                                <a:gd name="T14" fmla="*/ 0 w 24"/>
                                <a:gd name="T15" fmla="*/ 43 h 48"/>
                                <a:gd name="T16" fmla="*/ 5 w 24"/>
                                <a:gd name="T17" fmla="*/ 48 h 48"/>
                                <a:gd name="T18" fmla="*/ 15 w 24"/>
                                <a:gd name="T19" fmla="*/ 48 h 48"/>
                                <a:gd name="T20" fmla="*/ 20 w 24"/>
                                <a:gd name="T21" fmla="*/ 43 h 48"/>
                                <a:gd name="T22" fmla="*/ 20 w 24"/>
                                <a:gd name="T23" fmla="*/ 38 h 48"/>
                                <a:gd name="T24" fmla="*/ 24 w 24"/>
                                <a:gd name="T25"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24" y="9"/>
                                  </a:moveTo>
                                  <a:lnTo>
                                    <a:pt x="24" y="5"/>
                                  </a:lnTo>
                                  <a:lnTo>
                                    <a:pt x="20" y="0"/>
                                  </a:lnTo>
                                  <a:lnTo>
                                    <a:pt x="10" y="0"/>
                                  </a:lnTo>
                                  <a:lnTo>
                                    <a:pt x="5" y="5"/>
                                  </a:lnTo>
                                  <a:lnTo>
                                    <a:pt x="5" y="9"/>
                                  </a:lnTo>
                                  <a:lnTo>
                                    <a:pt x="0" y="38"/>
                                  </a:lnTo>
                                  <a:lnTo>
                                    <a:pt x="0" y="43"/>
                                  </a:lnTo>
                                  <a:lnTo>
                                    <a:pt x="5" y="48"/>
                                  </a:lnTo>
                                  <a:lnTo>
                                    <a:pt x="15" y="48"/>
                                  </a:lnTo>
                                  <a:lnTo>
                                    <a:pt x="20" y="43"/>
                                  </a:lnTo>
                                  <a:lnTo>
                                    <a:pt x="20" y="38"/>
                                  </a:lnTo>
                                  <a:lnTo>
                                    <a:pt x="2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Freeform 1792"/>
                          <wps:cNvSpPr>
                            <a:spLocks/>
                          </wps:cNvSpPr>
                          <wps:spPr bwMode="auto">
                            <a:xfrm>
                              <a:off x="3312" y="2747"/>
                              <a:ext cx="24" cy="49"/>
                            </a:xfrm>
                            <a:custGeom>
                              <a:avLst/>
                              <a:gdLst>
                                <a:gd name="T0" fmla="*/ 24 w 24"/>
                                <a:gd name="T1" fmla="*/ 10 h 49"/>
                                <a:gd name="T2" fmla="*/ 24 w 24"/>
                                <a:gd name="T3" fmla="*/ 5 h 49"/>
                                <a:gd name="T4" fmla="*/ 20 w 24"/>
                                <a:gd name="T5" fmla="*/ 0 h 49"/>
                                <a:gd name="T6" fmla="*/ 10 w 24"/>
                                <a:gd name="T7" fmla="*/ 0 h 49"/>
                                <a:gd name="T8" fmla="*/ 5 w 24"/>
                                <a:gd name="T9" fmla="*/ 5 h 49"/>
                                <a:gd name="T10" fmla="*/ 5 w 24"/>
                                <a:gd name="T11" fmla="*/ 10 h 49"/>
                                <a:gd name="T12" fmla="*/ 0 w 24"/>
                                <a:gd name="T13" fmla="*/ 39 h 49"/>
                                <a:gd name="T14" fmla="*/ 0 w 24"/>
                                <a:gd name="T15" fmla="*/ 44 h 49"/>
                                <a:gd name="T16" fmla="*/ 5 w 24"/>
                                <a:gd name="T17" fmla="*/ 49 h 49"/>
                                <a:gd name="T18" fmla="*/ 15 w 24"/>
                                <a:gd name="T19" fmla="*/ 49 h 49"/>
                                <a:gd name="T20" fmla="*/ 20 w 24"/>
                                <a:gd name="T21" fmla="*/ 44 h 49"/>
                                <a:gd name="T22" fmla="*/ 20 w 24"/>
                                <a:gd name="T23" fmla="*/ 39 h 49"/>
                                <a:gd name="T24" fmla="*/ 24 w 24"/>
                                <a:gd name="T25" fmla="*/ 1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9">
                                  <a:moveTo>
                                    <a:pt x="24" y="10"/>
                                  </a:moveTo>
                                  <a:lnTo>
                                    <a:pt x="24" y="5"/>
                                  </a:lnTo>
                                  <a:lnTo>
                                    <a:pt x="20" y="0"/>
                                  </a:lnTo>
                                  <a:lnTo>
                                    <a:pt x="10" y="0"/>
                                  </a:lnTo>
                                  <a:lnTo>
                                    <a:pt x="5" y="5"/>
                                  </a:lnTo>
                                  <a:lnTo>
                                    <a:pt x="5" y="10"/>
                                  </a:lnTo>
                                  <a:lnTo>
                                    <a:pt x="0" y="39"/>
                                  </a:lnTo>
                                  <a:lnTo>
                                    <a:pt x="0" y="44"/>
                                  </a:lnTo>
                                  <a:lnTo>
                                    <a:pt x="5" y="49"/>
                                  </a:lnTo>
                                  <a:lnTo>
                                    <a:pt x="15" y="49"/>
                                  </a:lnTo>
                                  <a:lnTo>
                                    <a:pt x="20" y="44"/>
                                  </a:lnTo>
                                  <a:lnTo>
                                    <a:pt x="20" y="39"/>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1793"/>
                          <wps:cNvSpPr>
                            <a:spLocks/>
                          </wps:cNvSpPr>
                          <wps:spPr bwMode="auto">
                            <a:xfrm>
                              <a:off x="3274" y="2805"/>
                              <a:ext cx="29" cy="39"/>
                            </a:xfrm>
                            <a:custGeom>
                              <a:avLst/>
                              <a:gdLst>
                                <a:gd name="T0" fmla="*/ 14 w 29"/>
                                <a:gd name="T1" fmla="*/ 39 h 39"/>
                                <a:gd name="T2" fmla="*/ 24 w 29"/>
                                <a:gd name="T3" fmla="*/ 39 h 39"/>
                                <a:gd name="T4" fmla="*/ 24 w 29"/>
                                <a:gd name="T5" fmla="*/ 34 h 39"/>
                                <a:gd name="T6" fmla="*/ 29 w 29"/>
                                <a:gd name="T7" fmla="*/ 34 h 39"/>
                                <a:gd name="T8" fmla="*/ 29 w 29"/>
                                <a:gd name="T9" fmla="*/ 24 h 39"/>
                                <a:gd name="T10" fmla="*/ 24 w 29"/>
                                <a:gd name="T11" fmla="*/ 24 h 39"/>
                                <a:gd name="T12" fmla="*/ 24 w 29"/>
                                <a:gd name="T13" fmla="*/ 19 h 39"/>
                                <a:gd name="T14" fmla="*/ 14 w 29"/>
                                <a:gd name="T15" fmla="*/ 15 h 39"/>
                                <a:gd name="T16" fmla="*/ 19 w 29"/>
                                <a:gd name="T17" fmla="*/ 24 h 39"/>
                                <a:gd name="T18" fmla="*/ 19 w 29"/>
                                <a:gd name="T19" fmla="*/ 5 h 39"/>
                                <a:gd name="T20" fmla="*/ 14 w 29"/>
                                <a:gd name="T21" fmla="*/ 5 h 39"/>
                                <a:gd name="T22" fmla="*/ 14 w 29"/>
                                <a:gd name="T23" fmla="*/ 0 h 39"/>
                                <a:gd name="T24" fmla="*/ 5 w 29"/>
                                <a:gd name="T25" fmla="*/ 0 h 39"/>
                                <a:gd name="T26" fmla="*/ 5 w 29"/>
                                <a:gd name="T27" fmla="*/ 5 h 39"/>
                                <a:gd name="T28" fmla="*/ 0 w 29"/>
                                <a:gd name="T29" fmla="*/ 5 h 39"/>
                                <a:gd name="T30" fmla="*/ 0 w 29"/>
                                <a:gd name="T31" fmla="*/ 10 h 39"/>
                                <a:gd name="T32" fmla="*/ 0 w 29"/>
                                <a:gd name="T33" fmla="*/ 24 h 39"/>
                                <a:gd name="T34" fmla="*/ 0 w 29"/>
                                <a:gd name="T35" fmla="*/ 29 h 39"/>
                                <a:gd name="T36" fmla="*/ 5 w 29"/>
                                <a:gd name="T37" fmla="*/ 29 h 39"/>
                                <a:gd name="T38" fmla="*/ 5 w 29"/>
                                <a:gd name="T39" fmla="*/ 34 h 39"/>
                                <a:gd name="T40" fmla="*/ 14 w 29"/>
                                <a:gd name="T41"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 h="39">
                                  <a:moveTo>
                                    <a:pt x="14" y="39"/>
                                  </a:moveTo>
                                  <a:lnTo>
                                    <a:pt x="24" y="39"/>
                                  </a:lnTo>
                                  <a:lnTo>
                                    <a:pt x="24" y="34"/>
                                  </a:lnTo>
                                  <a:lnTo>
                                    <a:pt x="29" y="34"/>
                                  </a:lnTo>
                                  <a:lnTo>
                                    <a:pt x="29" y="24"/>
                                  </a:lnTo>
                                  <a:lnTo>
                                    <a:pt x="24" y="24"/>
                                  </a:lnTo>
                                  <a:lnTo>
                                    <a:pt x="24" y="19"/>
                                  </a:lnTo>
                                  <a:lnTo>
                                    <a:pt x="14" y="15"/>
                                  </a:lnTo>
                                  <a:lnTo>
                                    <a:pt x="19" y="24"/>
                                  </a:lnTo>
                                  <a:lnTo>
                                    <a:pt x="19" y="5"/>
                                  </a:lnTo>
                                  <a:lnTo>
                                    <a:pt x="14" y="5"/>
                                  </a:lnTo>
                                  <a:lnTo>
                                    <a:pt x="14" y="0"/>
                                  </a:lnTo>
                                  <a:lnTo>
                                    <a:pt x="5" y="0"/>
                                  </a:lnTo>
                                  <a:lnTo>
                                    <a:pt x="5" y="5"/>
                                  </a:lnTo>
                                  <a:lnTo>
                                    <a:pt x="0" y="5"/>
                                  </a:lnTo>
                                  <a:lnTo>
                                    <a:pt x="0" y="10"/>
                                  </a:lnTo>
                                  <a:lnTo>
                                    <a:pt x="0" y="24"/>
                                  </a:lnTo>
                                  <a:lnTo>
                                    <a:pt x="0" y="29"/>
                                  </a:lnTo>
                                  <a:lnTo>
                                    <a:pt x="5" y="29"/>
                                  </a:lnTo>
                                  <a:lnTo>
                                    <a:pt x="5" y="34"/>
                                  </a:lnTo>
                                  <a:lnTo>
                                    <a:pt x="14"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Freeform 1794"/>
                          <wps:cNvSpPr>
                            <a:spLocks/>
                          </wps:cNvSpPr>
                          <wps:spPr bwMode="auto">
                            <a:xfrm>
                              <a:off x="3264" y="2699"/>
                              <a:ext cx="20" cy="48"/>
                            </a:xfrm>
                            <a:custGeom>
                              <a:avLst/>
                              <a:gdLst>
                                <a:gd name="T0" fmla="*/ 0 w 20"/>
                                <a:gd name="T1" fmla="*/ 39 h 48"/>
                                <a:gd name="T2" fmla="*/ 0 w 20"/>
                                <a:gd name="T3" fmla="*/ 44 h 48"/>
                                <a:gd name="T4" fmla="*/ 5 w 20"/>
                                <a:gd name="T5" fmla="*/ 44 h 48"/>
                                <a:gd name="T6" fmla="*/ 5 w 20"/>
                                <a:gd name="T7" fmla="*/ 48 h 48"/>
                                <a:gd name="T8" fmla="*/ 15 w 20"/>
                                <a:gd name="T9" fmla="*/ 48 h 48"/>
                                <a:gd name="T10" fmla="*/ 15 w 20"/>
                                <a:gd name="T11" fmla="*/ 44 h 48"/>
                                <a:gd name="T12" fmla="*/ 20 w 20"/>
                                <a:gd name="T13" fmla="*/ 44 h 48"/>
                                <a:gd name="T14" fmla="*/ 20 w 20"/>
                                <a:gd name="T15" fmla="*/ 5 h 48"/>
                                <a:gd name="T16" fmla="*/ 15 w 20"/>
                                <a:gd name="T17" fmla="*/ 5 h 48"/>
                                <a:gd name="T18" fmla="*/ 15 w 20"/>
                                <a:gd name="T19" fmla="*/ 0 h 48"/>
                                <a:gd name="T20" fmla="*/ 5 w 20"/>
                                <a:gd name="T21" fmla="*/ 0 h 48"/>
                                <a:gd name="T22" fmla="*/ 5 w 20"/>
                                <a:gd name="T23" fmla="*/ 5 h 48"/>
                                <a:gd name="T24" fmla="*/ 0 w 20"/>
                                <a:gd name="T25" fmla="*/ 5 h 48"/>
                                <a:gd name="T26" fmla="*/ 0 w 20"/>
                                <a:gd name="T27" fmla="*/ 10 h 48"/>
                                <a:gd name="T28" fmla="*/ 0 w 20"/>
                                <a:gd name="T29"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8">
                                  <a:moveTo>
                                    <a:pt x="0" y="39"/>
                                  </a:moveTo>
                                  <a:lnTo>
                                    <a:pt x="0" y="44"/>
                                  </a:lnTo>
                                  <a:lnTo>
                                    <a:pt x="5" y="44"/>
                                  </a:lnTo>
                                  <a:lnTo>
                                    <a:pt x="5" y="48"/>
                                  </a:lnTo>
                                  <a:lnTo>
                                    <a:pt x="15" y="48"/>
                                  </a:lnTo>
                                  <a:lnTo>
                                    <a:pt x="15" y="44"/>
                                  </a:lnTo>
                                  <a:lnTo>
                                    <a:pt x="20" y="44"/>
                                  </a:lnTo>
                                  <a:lnTo>
                                    <a:pt x="20" y="5"/>
                                  </a:lnTo>
                                  <a:lnTo>
                                    <a:pt x="15" y="5"/>
                                  </a:lnTo>
                                  <a:lnTo>
                                    <a:pt x="15" y="0"/>
                                  </a:lnTo>
                                  <a:lnTo>
                                    <a:pt x="5" y="0"/>
                                  </a:lnTo>
                                  <a:lnTo>
                                    <a:pt x="5" y="5"/>
                                  </a:lnTo>
                                  <a:lnTo>
                                    <a:pt x="0" y="5"/>
                                  </a:lnTo>
                                  <a:lnTo>
                                    <a:pt x="0" y="1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Freeform 1795"/>
                          <wps:cNvSpPr>
                            <a:spLocks/>
                          </wps:cNvSpPr>
                          <wps:spPr bwMode="auto">
                            <a:xfrm>
                              <a:off x="3255" y="2594"/>
                              <a:ext cx="24" cy="48"/>
                            </a:xfrm>
                            <a:custGeom>
                              <a:avLst/>
                              <a:gdLst>
                                <a:gd name="T0" fmla="*/ 5 w 24"/>
                                <a:gd name="T1" fmla="*/ 38 h 48"/>
                                <a:gd name="T2" fmla="*/ 5 w 24"/>
                                <a:gd name="T3" fmla="*/ 43 h 48"/>
                                <a:gd name="T4" fmla="*/ 9 w 24"/>
                                <a:gd name="T5" fmla="*/ 48 h 48"/>
                                <a:gd name="T6" fmla="*/ 19 w 24"/>
                                <a:gd name="T7" fmla="*/ 48 h 48"/>
                                <a:gd name="T8" fmla="*/ 24 w 24"/>
                                <a:gd name="T9" fmla="*/ 43 h 48"/>
                                <a:gd name="T10" fmla="*/ 24 w 24"/>
                                <a:gd name="T11" fmla="*/ 38 h 48"/>
                                <a:gd name="T12" fmla="*/ 19 w 24"/>
                                <a:gd name="T13" fmla="*/ 9 h 48"/>
                                <a:gd name="T14" fmla="*/ 19 w 24"/>
                                <a:gd name="T15" fmla="*/ 5 h 48"/>
                                <a:gd name="T16" fmla="*/ 14 w 24"/>
                                <a:gd name="T17" fmla="*/ 0 h 48"/>
                                <a:gd name="T18" fmla="*/ 5 w 24"/>
                                <a:gd name="T19" fmla="*/ 0 h 48"/>
                                <a:gd name="T20" fmla="*/ 0 w 24"/>
                                <a:gd name="T21" fmla="*/ 5 h 48"/>
                                <a:gd name="T22" fmla="*/ 0 w 24"/>
                                <a:gd name="T23" fmla="*/ 9 h 48"/>
                                <a:gd name="T24" fmla="*/ 5 w 24"/>
                                <a:gd name="T25"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8"/>
                                  </a:moveTo>
                                  <a:lnTo>
                                    <a:pt x="5" y="43"/>
                                  </a:lnTo>
                                  <a:lnTo>
                                    <a:pt x="9" y="48"/>
                                  </a:lnTo>
                                  <a:lnTo>
                                    <a:pt x="19" y="48"/>
                                  </a:lnTo>
                                  <a:lnTo>
                                    <a:pt x="24" y="43"/>
                                  </a:lnTo>
                                  <a:lnTo>
                                    <a:pt x="24" y="38"/>
                                  </a:lnTo>
                                  <a:lnTo>
                                    <a:pt x="19" y="9"/>
                                  </a:lnTo>
                                  <a:lnTo>
                                    <a:pt x="19" y="5"/>
                                  </a:lnTo>
                                  <a:lnTo>
                                    <a:pt x="14" y="0"/>
                                  </a:lnTo>
                                  <a:lnTo>
                                    <a:pt x="5" y="0"/>
                                  </a:lnTo>
                                  <a:lnTo>
                                    <a:pt x="0" y="5"/>
                                  </a:lnTo>
                                  <a:lnTo>
                                    <a:pt x="0" y="9"/>
                                  </a:lnTo>
                                  <a:lnTo>
                                    <a:pt x="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1796"/>
                          <wps:cNvSpPr>
                            <a:spLocks/>
                          </wps:cNvSpPr>
                          <wps:spPr bwMode="auto">
                            <a:xfrm>
                              <a:off x="3250" y="2488"/>
                              <a:ext cx="19" cy="48"/>
                            </a:xfrm>
                            <a:custGeom>
                              <a:avLst/>
                              <a:gdLst>
                                <a:gd name="T0" fmla="*/ 0 w 19"/>
                                <a:gd name="T1" fmla="*/ 39 h 48"/>
                                <a:gd name="T2" fmla="*/ 0 w 19"/>
                                <a:gd name="T3" fmla="*/ 43 h 48"/>
                                <a:gd name="T4" fmla="*/ 5 w 19"/>
                                <a:gd name="T5" fmla="*/ 43 h 48"/>
                                <a:gd name="T6" fmla="*/ 5 w 19"/>
                                <a:gd name="T7" fmla="*/ 48 h 48"/>
                                <a:gd name="T8" fmla="*/ 14 w 19"/>
                                <a:gd name="T9" fmla="*/ 48 h 48"/>
                                <a:gd name="T10" fmla="*/ 14 w 19"/>
                                <a:gd name="T11" fmla="*/ 43 h 48"/>
                                <a:gd name="T12" fmla="*/ 19 w 19"/>
                                <a:gd name="T13" fmla="*/ 43 h 48"/>
                                <a:gd name="T14" fmla="*/ 19 w 19"/>
                                <a:gd name="T15" fmla="*/ 5 h 48"/>
                                <a:gd name="T16" fmla="*/ 14 w 19"/>
                                <a:gd name="T17" fmla="*/ 5 h 48"/>
                                <a:gd name="T18" fmla="*/ 14 w 19"/>
                                <a:gd name="T19" fmla="*/ 0 h 48"/>
                                <a:gd name="T20" fmla="*/ 5 w 19"/>
                                <a:gd name="T21" fmla="*/ 0 h 48"/>
                                <a:gd name="T22" fmla="*/ 5 w 19"/>
                                <a:gd name="T23" fmla="*/ 5 h 48"/>
                                <a:gd name="T24" fmla="*/ 0 w 19"/>
                                <a:gd name="T25" fmla="*/ 5 h 48"/>
                                <a:gd name="T26" fmla="*/ 0 w 19"/>
                                <a:gd name="T27" fmla="*/ 10 h 48"/>
                                <a:gd name="T28" fmla="*/ 0 w 19"/>
                                <a:gd name="T29"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9"/>
                                  </a:moveTo>
                                  <a:lnTo>
                                    <a:pt x="0" y="43"/>
                                  </a:lnTo>
                                  <a:lnTo>
                                    <a:pt x="5" y="43"/>
                                  </a:lnTo>
                                  <a:lnTo>
                                    <a:pt x="5" y="48"/>
                                  </a:lnTo>
                                  <a:lnTo>
                                    <a:pt x="14" y="48"/>
                                  </a:lnTo>
                                  <a:lnTo>
                                    <a:pt x="14" y="43"/>
                                  </a:lnTo>
                                  <a:lnTo>
                                    <a:pt x="19" y="43"/>
                                  </a:lnTo>
                                  <a:lnTo>
                                    <a:pt x="19" y="5"/>
                                  </a:lnTo>
                                  <a:lnTo>
                                    <a:pt x="14" y="5"/>
                                  </a:lnTo>
                                  <a:lnTo>
                                    <a:pt x="14" y="0"/>
                                  </a:lnTo>
                                  <a:lnTo>
                                    <a:pt x="5" y="0"/>
                                  </a:lnTo>
                                  <a:lnTo>
                                    <a:pt x="5" y="5"/>
                                  </a:lnTo>
                                  <a:lnTo>
                                    <a:pt x="0" y="5"/>
                                  </a:lnTo>
                                  <a:lnTo>
                                    <a:pt x="0" y="1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9" name="Freeform 1797"/>
                          <wps:cNvSpPr>
                            <a:spLocks/>
                          </wps:cNvSpPr>
                          <wps:spPr bwMode="auto">
                            <a:xfrm>
                              <a:off x="3245" y="2382"/>
                              <a:ext cx="19" cy="48"/>
                            </a:xfrm>
                            <a:custGeom>
                              <a:avLst/>
                              <a:gdLst>
                                <a:gd name="T0" fmla="*/ 0 w 19"/>
                                <a:gd name="T1" fmla="*/ 39 h 48"/>
                                <a:gd name="T2" fmla="*/ 0 w 19"/>
                                <a:gd name="T3" fmla="*/ 44 h 48"/>
                                <a:gd name="T4" fmla="*/ 5 w 19"/>
                                <a:gd name="T5" fmla="*/ 44 h 48"/>
                                <a:gd name="T6" fmla="*/ 5 w 19"/>
                                <a:gd name="T7" fmla="*/ 48 h 48"/>
                                <a:gd name="T8" fmla="*/ 15 w 19"/>
                                <a:gd name="T9" fmla="*/ 48 h 48"/>
                                <a:gd name="T10" fmla="*/ 15 w 19"/>
                                <a:gd name="T11" fmla="*/ 44 h 48"/>
                                <a:gd name="T12" fmla="*/ 19 w 19"/>
                                <a:gd name="T13" fmla="*/ 44 h 48"/>
                                <a:gd name="T14" fmla="*/ 19 w 19"/>
                                <a:gd name="T15" fmla="*/ 5 h 48"/>
                                <a:gd name="T16" fmla="*/ 15 w 19"/>
                                <a:gd name="T17" fmla="*/ 5 h 48"/>
                                <a:gd name="T18" fmla="*/ 15 w 19"/>
                                <a:gd name="T19" fmla="*/ 0 h 48"/>
                                <a:gd name="T20" fmla="*/ 5 w 19"/>
                                <a:gd name="T21" fmla="*/ 0 h 48"/>
                                <a:gd name="T22" fmla="*/ 5 w 19"/>
                                <a:gd name="T23" fmla="*/ 5 h 48"/>
                                <a:gd name="T24" fmla="*/ 0 w 19"/>
                                <a:gd name="T25" fmla="*/ 5 h 48"/>
                                <a:gd name="T26" fmla="*/ 0 w 19"/>
                                <a:gd name="T27" fmla="*/ 10 h 48"/>
                                <a:gd name="T28" fmla="*/ 0 w 19"/>
                                <a:gd name="T29"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9"/>
                                  </a:moveTo>
                                  <a:lnTo>
                                    <a:pt x="0" y="44"/>
                                  </a:lnTo>
                                  <a:lnTo>
                                    <a:pt x="5" y="44"/>
                                  </a:lnTo>
                                  <a:lnTo>
                                    <a:pt x="5" y="48"/>
                                  </a:lnTo>
                                  <a:lnTo>
                                    <a:pt x="15" y="48"/>
                                  </a:lnTo>
                                  <a:lnTo>
                                    <a:pt x="15" y="44"/>
                                  </a:lnTo>
                                  <a:lnTo>
                                    <a:pt x="19" y="44"/>
                                  </a:lnTo>
                                  <a:lnTo>
                                    <a:pt x="19" y="5"/>
                                  </a:lnTo>
                                  <a:lnTo>
                                    <a:pt x="15" y="5"/>
                                  </a:lnTo>
                                  <a:lnTo>
                                    <a:pt x="15" y="0"/>
                                  </a:lnTo>
                                  <a:lnTo>
                                    <a:pt x="5" y="0"/>
                                  </a:lnTo>
                                  <a:lnTo>
                                    <a:pt x="5" y="5"/>
                                  </a:lnTo>
                                  <a:lnTo>
                                    <a:pt x="0" y="5"/>
                                  </a:lnTo>
                                  <a:lnTo>
                                    <a:pt x="0" y="1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1798"/>
                          <wps:cNvSpPr>
                            <a:spLocks/>
                          </wps:cNvSpPr>
                          <wps:spPr bwMode="auto">
                            <a:xfrm>
                              <a:off x="3240" y="2277"/>
                              <a:ext cx="20" cy="48"/>
                            </a:xfrm>
                            <a:custGeom>
                              <a:avLst/>
                              <a:gdLst>
                                <a:gd name="T0" fmla="*/ 0 w 20"/>
                                <a:gd name="T1" fmla="*/ 38 h 48"/>
                                <a:gd name="T2" fmla="*/ 0 w 20"/>
                                <a:gd name="T3" fmla="*/ 43 h 48"/>
                                <a:gd name="T4" fmla="*/ 5 w 20"/>
                                <a:gd name="T5" fmla="*/ 43 h 48"/>
                                <a:gd name="T6" fmla="*/ 5 w 20"/>
                                <a:gd name="T7" fmla="*/ 48 h 48"/>
                                <a:gd name="T8" fmla="*/ 15 w 20"/>
                                <a:gd name="T9" fmla="*/ 48 h 48"/>
                                <a:gd name="T10" fmla="*/ 15 w 20"/>
                                <a:gd name="T11" fmla="*/ 43 h 48"/>
                                <a:gd name="T12" fmla="*/ 20 w 20"/>
                                <a:gd name="T13" fmla="*/ 43 h 48"/>
                                <a:gd name="T14" fmla="*/ 20 w 20"/>
                                <a:gd name="T15" fmla="*/ 5 h 48"/>
                                <a:gd name="T16" fmla="*/ 15 w 20"/>
                                <a:gd name="T17" fmla="*/ 5 h 48"/>
                                <a:gd name="T18" fmla="*/ 15 w 20"/>
                                <a:gd name="T19" fmla="*/ 0 h 48"/>
                                <a:gd name="T20" fmla="*/ 5 w 20"/>
                                <a:gd name="T21" fmla="*/ 0 h 48"/>
                                <a:gd name="T22" fmla="*/ 5 w 20"/>
                                <a:gd name="T23" fmla="*/ 5 h 48"/>
                                <a:gd name="T24" fmla="*/ 0 w 20"/>
                                <a:gd name="T25" fmla="*/ 5 h 48"/>
                                <a:gd name="T26" fmla="*/ 0 w 20"/>
                                <a:gd name="T27" fmla="*/ 9 h 48"/>
                                <a:gd name="T28" fmla="*/ 0 w 20"/>
                                <a:gd name="T29"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8">
                                  <a:moveTo>
                                    <a:pt x="0" y="38"/>
                                  </a:moveTo>
                                  <a:lnTo>
                                    <a:pt x="0" y="43"/>
                                  </a:lnTo>
                                  <a:lnTo>
                                    <a:pt x="5" y="43"/>
                                  </a:lnTo>
                                  <a:lnTo>
                                    <a:pt x="5" y="48"/>
                                  </a:lnTo>
                                  <a:lnTo>
                                    <a:pt x="15" y="48"/>
                                  </a:lnTo>
                                  <a:lnTo>
                                    <a:pt x="15" y="43"/>
                                  </a:lnTo>
                                  <a:lnTo>
                                    <a:pt x="20" y="43"/>
                                  </a:lnTo>
                                  <a:lnTo>
                                    <a:pt x="20" y="5"/>
                                  </a:lnTo>
                                  <a:lnTo>
                                    <a:pt x="15" y="5"/>
                                  </a:lnTo>
                                  <a:lnTo>
                                    <a:pt x="15" y="0"/>
                                  </a:lnTo>
                                  <a:lnTo>
                                    <a:pt x="5" y="0"/>
                                  </a:lnTo>
                                  <a:lnTo>
                                    <a:pt x="5" y="5"/>
                                  </a:lnTo>
                                  <a:lnTo>
                                    <a:pt x="0" y="5"/>
                                  </a:lnTo>
                                  <a:lnTo>
                                    <a:pt x="0" y="9"/>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1799"/>
                          <wps:cNvSpPr>
                            <a:spLocks/>
                          </wps:cNvSpPr>
                          <wps:spPr bwMode="auto">
                            <a:xfrm>
                              <a:off x="3236" y="2171"/>
                              <a:ext cx="19" cy="48"/>
                            </a:xfrm>
                            <a:custGeom>
                              <a:avLst/>
                              <a:gdLst>
                                <a:gd name="T0" fmla="*/ 0 w 19"/>
                                <a:gd name="T1" fmla="*/ 39 h 48"/>
                                <a:gd name="T2" fmla="*/ 0 w 19"/>
                                <a:gd name="T3" fmla="*/ 43 h 48"/>
                                <a:gd name="T4" fmla="*/ 4 w 19"/>
                                <a:gd name="T5" fmla="*/ 43 h 48"/>
                                <a:gd name="T6" fmla="*/ 4 w 19"/>
                                <a:gd name="T7" fmla="*/ 48 h 48"/>
                                <a:gd name="T8" fmla="*/ 14 w 19"/>
                                <a:gd name="T9" fmla="*/ 48 h 48"/>
                                <a:gd name="T10" fmla="*/ 14 w 19"/>
                                <a:gd name="T11" fmla="*/ 43 h 48"/>
                                <a:gd name="T12" fmla="*/ 19 w 19"/>
                                <a:gd name="T13" fmla="*/ 43 h 48"/>
                                <a:gd name="T14" fmla="*/ 19 w 19"/>
                                <a:gd name="T15" fmla="*/ 5 h 48"/>
                                <a:gd name="T16" fmla="*/ 14 w 19"/>
                                <a:gd name="T17" fmla="*/ 5 h 48"/>
                                <a:gd name="T18" fmla="*/ 14 w 19"/>
                                <a:gd name="T19" fmla="*/ 0 h 48"/>
                                <a:gd name="T20" fmla="*/ 4 w 19"/>
                                <a:gd name="T21" fmla="*/ 0 h 48"/>
                                <a:gd name="T22" fmla="*/ 4 w 19"/>
                                <a:gd name="T23" fmla="*/ 5 h 48"/>
                                <a:gd name="T24" fmla="*/ 0 w 19"/>
                                <a:gd name="T25" fmla="*/ 5 h 48"/>
                                <a:gd name="T26" fmla="*/ 0 w 19"/>
                                <a:gd name="T27" fmla="*/ 10 h 48"/>
                                <a:gd name="T28" fmla="*/ 0 w 19"/>
                                <a:gd name="T29"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9"/>
                                  </a:moveTo>
                                  <a:lnTo>
                                    <a:pt x="0" y="43"/>
                                  </a:lnTo>
                                  <a:lnTo>
                                    <a:pt x="4" y="43"/>
                                  </a:lnTo>
                                  <a:lnTo>
                                    <a:pt x="4" y="48"/>
                                  </a:lnTo>
                                  <a:lnTo>
                                    <a:pt x="14" y="48"/>
                                  </a:lnTo>
                                  <a:lnTo>
                                    <a:pt x="14" y="43"/>
                                  </a:lnTo>
                                  <a:lnTo>
                                    <a:pt x="19" y="43"/>
                                  </a:lnTo>
                                  <a:lnTo>
                                    <a:pt x="19" y="5"/>
                                  </a:lnTo>
                                  <a:lnTo>
                                    <a:pt x="14" y="5"/>
                                  </a:lnTo>
                                  <a:lnTo>
                                    <a:pt x="14" y="0"/>
                                  </a:lnTo>
                                  <a:lnTo>
                                    <a:pt x="4" y="0"/>
                                  </a:lnTo>
                                  <a:lnTo>
                                    <a:pt x="4" y="5"/>
                                  </a:lnTo>
                                  <a:lnTo>
                                    <a:pt x="0" y="5"/>
                                  </a:lnTo>
                                  <a:lnTo>
                                    <a:pt x="0" y="1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2" name="Freeform 1800"/>
                          <wps:cNvSpPr>
                            <a:spLocks/>
                          </wps:cNvSpPr>
                          <wps:spPr bwMode="auto">
                            <a:xfrm>
                              <a:off x="3231" y="2065"/>
                              <a:ext cx="19" cy="48"/>
                            </a:xfrm>
                            <a:custGeom>
                              <a:avLst/>
                              <a:gdLst>
                                <a:gd name="T0" fmla="*/ 0 w 19"/>
                                <a:gd name="T1" fmla="*/ 39 h 48"/>
                                <a:gd name="T2" fmla="*/ 0 w 19"/>
                                <a:gd name="T3" fmla="*/ 44 h 48"/>
                                <a:gd name="T4" fmla="*/ 5 w 19"/>
                                <a:gd name="T5" fmla="*/ 44 h 48"/>
                                <a:gd name="T6" fmla="*/ 5 w 19"/>
                                <a:gd name="T7" fmla="*/ 48 h 48"/>
                                <a:gd name="T8" fmla="*/ 14 w 19"/>
                                <a:gd name="T9" fmla="*/ 48 h 48"/>
                                <a:gd name="T10" fmla="*/ 14 w 19"/>
                                <a:gd name="T11" fmla="*/ 44 h 48"/>
                                <a:gd name="T12" fmla="*/ 19 w 19"/>
                                <a:gd name="T13" fmla="*/ 44 h 48"/>
                                <a:gd name="T14" fmla="*/ 19 w 19"/>
                                <a:gd name="T15" fmla="*/ 5 h 48"/>
                                <a:gd name="T16" fmla="*/ 14 w 19"/>
                                <a:gd name="T17" fmla="*/ 5 h 48"/>
                                <a:gd name="T18" fmla="*/ 14 w 19"/>
                                <a:gd name="T19" fmla="*/ 0 h 48"/>
                                <a:gd name="T20" fmla="*/ 5 w 19"/>
                                <a:gd name="T21" fmla="*/ 0 h 48"/>
                                <a:gd name="T22" fmla="*/ 5 w 19"/>
                                <a:gd name="T23" fmla="*/ 5 h 48"/>
                                <a:gd name="T24" fmla="*/ 0 w 19"/>
                                <a:gd name="T25" fmla="*/ 5 h 48"/>
                                <a:gd name="T26" fmla="*/ 0 w 19"/>
                                <a:gd name="T27" fmla="*/ 10 h 48"/>
                                <a:gd name="T28" fmla="*/ 0 w 19"/>
                                <a:gd name="T29"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9"/>
                                  </a:moveTo>
                                  <a:lnTo>
                                    <a:pt x="0" y="44"/>
                                  </a:lnTo>
                                  <a:lnTo>
                                    <a:pt x="5" y="44"/>
                                  </a:lnTo>
                                  <a:lnTo>
                                    <a:pt x="5" y="48"/>
                                  </a:lnTo>
                                  <a:lnTo>
                                    <a:pt x="14" y="48"/>
                                  </a:lnTo>
                                  <a:lnTo>
                                    <a:pt x="14" y="44"/>
                                  </a:lnTo>
                                  <a:lnTo>
                                    <a:pt x="19" y="44"/>
                                  </a:lnTo>
                                  <a:lnTo>
                                    <a:pt x="19" y="5"/>
                                  </a:lnTo>
                                  <a:lnTo>
                                    <a:pt x="14" y="5"/>
                                  </a:lnTo>
                                  <a:lnTo>
                                    <a:pt x="14" y="0"/>
                                  </a:lnTo>
                                  <a:lnTo>
                                    <a:pt x="5" y="0"/>
                                  </a:lnTo>
                                  <a:lnTo>
                                    <a:pt x="5" y="5"/>
                                  </a:lnTo>
                                  <a:lnTo>
                                    <a:pt x="0" y="5"/>
                                  </a:lnTo>
                                  <a:lnTo>
                                    <a:pt x="0" y="1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3" name="Freeform 1801"/>
                          <wps:cNvSpPr>
                            <a:spLocks/>
                          </wps:cNvSpPr>
                          <wps:spPr bwMode="auto">
                            <a:xfrm>
                              <a:off x="3226" y="1960"/>
                              <a:ext cx="19" cy="48"/>
                            </a:xfrm>
                            <a:custGeom>
                              <a:avLst/>
                              <a:gdLst>
                                <a:gd name="T0" fmla="*/ 0 w 19"/>
                                <a:gd name="T1" fmla="*/ 38 h 48"/>
                                <a:gd name="T2" fmla="*/ 0 w 19"/>
                                <a:gd name="T3" fmla="*/ 43 h 48"/>
                                <a:gd name="T4" fmla="*/ 5 w 19"/>
                                <a:gd name="T5" fmla="*/ 43 h 48"/>
                                <a:gd name="T6" fmla="*/ 5 w 19"/>
                                <a:gd name="T7" fmla="*/ 48 h 48"/>
                                <a:gd name="T8" fmla="*/ 14 w 19"/>
                                <a:gd name="T9" fmla="*/ 48 h 48"/>
                                <a:gd name="T10" fmla="*/ 14 w 19"/>
                                <a:gd name="T11" fmla="*/ 43 h 48"/>
                                <a:gd name="T12" fmla="*/ 19 w 19"/>
                                <a:gd name="T13" fmla="*/ 43 h 48"/>
                                <a:gd name="T14" fmla="*/ 19 w 19"/>
                                <a:gd name="T15" fmla="*/ 5 h 48"/>
                                <a:gd name="T16" fmla="*/ 14 w 19"/>
                                <a:gd name="T17" fmla="*/ 5 h 48"/>
                                <a:gd name="T18" fmla="*/ 14 w 19"/>
                                <a:gd name="T19" fmla="*/ 0 h 48"/>
                                <a:gd name="T20" fmla="*/ 5 w 19"/>
                                <a:gd name="T21" fmla="*/ 0 h 48"/>
                                <a:gd name="T22" fmla="*/ 5 w 19"/>
                                <a:gd name="T23" fmla="*/ 5 h 48"/>
                                <a:gd name="T24" fmla="*/ 0 w 19"/>
                                <a:gd name="T25" fmla="*/ 5 h 48"/>
                                <a:gd name="T26" fmla="*/ 0 w 19"/>
                                <a:gd name="T27" fmla="*/ 9 h 48"/>
                                <a:gd name="T28" fmla="*/ 0 w 19"/>
                                <a:gd name="T29"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8"/>
                                  </a:moveTo>
                                  <a:lnTo>
                                    <a:pt x="0" y="43"/>
                                  </a:lnTo>
                                  <a:lnTo>
                                    <a:pt x="5" y="43"/>
                                  </a:lnTo>
                                  <a:lnTo>
                                    <a:pt x="5" y="48"/>
                                  </a:lnTo>
                                  <a:lnTo>
                                    <a:pt x="14" y="48"/>
                                  </a:lnTo>
                                  <a:lnTo>
                                    <a:pt x="14" y="43"/>
                                  </a:lnTo>
                                  <a:lnTo>
                                    <a:pt x="19" y="43"/>
                                  </a:lnTo>
                                  <a:lnTo>
                                    <a:pt x="19" y="5"/>
                                  </a:lnTo>
                                  <a:lnTo>
                                    <a:pt x="14" y="5"/>
                                  </a:lnTo>
                                  <a:lnTo>
                                    <a:pt x="14" y="0"/>
                                  </a:lnTo>
                                  <a:lnTo>
                                    <a:pt x="5" y="0"/>
                                  </a:lnTo>
                                  <a:lnTo>
                                    <a:pt x="5" y="5"/>
                                  </a:lnTo>
                                  <a:lnTo>
                                    <a:pt x="0" y="5"/>
                                  </a:lnTo>
                                  <a:lnTo>
                                    <a:pt x="0" y="9"/>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1802"/>
                          <wps:cNvSpPr>
                            <a:spLocks/>
                          </wps:cNvSpPr>
                          <wps:spPr bwMode="auto">
                            <a:xfrm>
                              <a:off x="3221" y="1854"/>
                              <a:ext cx="24" cy="48"/>
                            </a:xfrm>
                            <a:custGeom>
                              <a:avLst/>
                              <a:gdLst>
                                <a:gd name="T0" fmla="*/ 5 w 24"/>
                                <a:gd name="T1" fmla="*/ 39 h 48"/>
                                <a:gd name="T2" fmla="*/ 5 w 24"/>
                                <a:gd name="T3" fmla="*/ 43 h 48"/>
                                <a:gd name="T4" fmla="*/ 10 w 24"/>
                                <a:gd name="T5" fmla="*/ 48 h 48"/>
                                <a:gd name="T6" fmla="*/ 19 w 24"/>
                                <a:gd name="T7" fmla="*/ 48 h 48"/>
                                <a:gd name="T8" fmla="*/ 24 w 24"/>
                                <a:gd name="T9" fmla="*/ 43 h 48"/>
                                <a:gd name="T10" fmla="*/ 24 w 24"/>
                                <a:gd name="T11" fmla="*/ 39 h 48"/>
                                <a:gd name="T12" fmla="*/ 19 w 24"/>
                                <a:gd name="T13" fmla="*/ 10 h 48"/>
                                <a:gd name="T14" fmla="*/ 19 w 24"/>
                                <a:gd name="T15" fmla="*/ 5 h 48"/>
                                <a:gd name="T16" fmla="*/ 15 w 24"/>
                                <a:gd name="T17" fmla="*/ 0 h 48"/>
                                <a:gd name="T18" fmla="*/ 5 w 24"/>
                                <a:gd name="T19" fmla="*/ 0 h 48"/>
                                <a:gd name="T20" fmla="*/ 0 w 24"/>
                                <a:gd name="T21" fmla="*/ 5 h 48"/>
                                <a:gd name="T22" fmla="*/ 0 w 24"/>
                                <a:gd name="T23" fmla="*/ 10 h 48"/>
                                <a:gd name="T24" fmla="*/ 5 w 24"/>
                                <a:gd name="T25"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9"/>
                                  </a:moveTo>
                                  <a:lnTo>
                                    <a:pt x="5" y="43"/>
                                  </a:lnTo>
                                  <a:lnTo>
                                    <a:pt x="10" y="48"/>
                                  </a:lnTo>
                                  <a:lnTo>
                                    <a:pt x="19" y="48"/>
                                  </a:lnTo>
                                  <a:lnTo>
                                    <a:pt x="24" y="43"/>
                                  </a:lnTo>
                                  <a:lnTo>
                                    <a:pt x="24" y="39"/>
                                  </a:lnTo>
                                  <a:lnTo>
                                    <a:pt x="19" y="10"/>
                                  </a:lnTo>
                                  <a:lnTo>
                                    <a:pt x="19" y="5"/>
                                  </a:lnTo>
                                  <a:lnTo>
                                    <a:pt x="15" y="0"/>
                                  </a:lnTo>
                                  <a:lnTo>
                                    <a:pt x="5" y="0"/>
                                  </a:lnTo>
                                  <a:lnTo>
                                    <a:pt x="0" y="5"/>
                                  </a:lnTo>
                                  <a:lnTo>
                                    <a:pt x="0" y="10"/>
                                  </a:lnTo>
                                  <a:lnTo>
                                    <a:pt x="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1803"/>
                          <wps:cNvSpPr>
                            <a:spLocks/>
                          </wps:cNvSpPr>
                          <wps:spPr bwMode="auto">
                            <a:xfrm>
                              <a:off x="3221" y="1748"/>
                              <a:ext cx="19" cy="48"/>
                            </a:xfrm>
                            <a:custGeom>
                              <a:avLst/>
                              <a:gdLst>
                                <a:gd name="T0" fmla="*/ 0 w 19"/>
                                <a:gd name="T1" fmla="*/ 39 h 48"/>
                                <a:gd name="T2" fmla="*/ 0 w 19"/>
                                <a:gd name="T3" fmla="*/ 44 h 48"/>
                                <a:gd name="T4" fmla="*/ 5 w 19"/>
                                <a:gd name="T5" fmla="*/ 44 h 48"/>
                                <a:gd name="T6" fmla="*/ 5 w 19"/>
                                <a:gd name="T7" fmla="*/ 48 h 48"/>
                                <a:gd name="T8" fmla="*/ 15 w 19"/>
                                <a:gd name="T9" fmla="*/ 48 h 48"/>
                                <a:gd name="T10" fmla="*/ 15 w 19"/>
                                <a:gd name="T11" fmla="*/ 44 h 48"/>
                                <a:gd name="T12" fmla="*/ 19 w 19"/>
                                <a:gd name="T13" fmla="*/ 44 h 48"/>
                                <a:gd name="T14" fmla="*/ 19 w 19"/>
                                <a:gd name="T15" fmla="*/ 5 h 48"/>
                                <a:gd name="T16" fmla="*/ 15 w 19"/>
                                <a:gd name="T17" fmla="*/ 5 h 48"/>
                                <a:gd name="T18" fmla="*/ 15 w 19"/>
                                <a:gd name="T19" fmla="*/ 0 h 48"/>
                                <a:gd name="T20" fmla="*/ 5 w 19"/>
                                <a:gd name="T21" fmla="*/ 0 h 48"/>
                                <a:gd name="T22" fmla="*/ 5 w 19"/>
                                <a:gd name="T23" fmla="*/ 5 h 48"/>
                                <a:gd name="T24" fmla="*/ 0 w 19"/>
                                <a:gd name="T25" fmla="*/ 5 h 48"/>
                                <a:gd name="T26" fmla="*/ 0 w 19"/>
                                <a:gd name="T27" fmla="*/ 10 h 48"/>
                                <a:gd name="T28" fmla="*/ 0 w 19"/>
                                <a:gd name="T29"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9"/>
                                  </a:moveTo>
                                  <a:lnTo>
                                    <a:pt x="0" y="44"/>
                                  </a:lnTo>
                                  <a:lnTo>
                                    <a:pt x="5" y="44"/>
                                  </a:lnTo>
                                  <a:lnTo>
                                    <a:pt x="5" y="48"/>
                                  </a:lnTo>
                                  <a:lnTo>
                                    <a:pt x="15" y="48"/>
                                  </a:lnTo>
                                  <a:lnTo>
                                    <a:pt x="15" y="44"/>
                                  </a:lnTo>
                                  <a:lnTo>
                                    <a:pt x="19" y="44"/>
                                  </a:lnTo>
                                  <a:lnTo>
                                    <a:pt x="19" y="5"/>
                                  </a:lnTo>
                                  <a:lnTo>
                                    <a:pt x="15" y="5"/>
                                  </a:lnTo>
                                  <a:lnTo>
                                    <a:pt x="15" y="0"/>
                                  </a:lnTo>
                                  <a:lnTo>
                                    <a:pt x="5" y="0"/>
                                  </a:lnTo>
                                  <a:lnTo>
                                    <a:pt x="5" y="5"/>
                                  </a:lnTo>
                                  <a:lnTo>
                                    <a:pt x="0" y="5"/>
                                  </a:lnTo>
                                  <a:lnTo>
                                    <a:pt x="0" y="1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6" name="Freeform 1804"/>
                          <wps:cNvSpPr>
                            <a:spLocks/>
                          </wps:cNvSpPr>
                          <wps:spPr bwMode="auto">
                            <a:xfrm>
                              <a:off x="3216" y="1643"/>
                              <a:ext cx="20" cy="48"/>
                            </a:xfrm>
                            <a:custGeom>
                              <a:avLst/>
                              <a:gdLst>
                                <a:gd name="T0" fmla="*/ 0 w 20"/>
                                <a:gd name="T1" fmla="*/ 38 h 48"/>
                                <a:gd name="T2" fmla="*/ 0 w 20"/>
                                <a:gd name="T3" fmla="*/ 43 h 48"/>
                                <a:gd name="T4" fmla="*/ 5 w 20"/>
                                <a:gd name="T5" fmla="*/ 43 h 48"/>
                                <a:gd name="T6" fmla="*/ 5 w 20"/>
                                <a:gd name="T7" fmla="*/ 48 h 48"/>
                                <a:gd name="T8" fmla="*/ 15 w 20"/>
                                <a:gd name="T9" fmla="*/ 48 h 48"/>
                                <a:gd name="T10" fmla="*/ 15 w 20"/>
                                <a:gd name="T11" fmla="*/ 43 h 48"/>
                                <a:gd name="T12" fmla="*/ 20 w 20"/>
                                <a:gd name="T13" fmla="*/ 43 h 48"/>
                                <a:gd name="T14" fmla="*/ 20 w 20"/>
                                <a:gd name="T15" fmla="*/ 5 h 48"/>
                                <a:gd name="T16" fmla="*/ 15 w 20"/>
                                <a:gd name="T17" fmla="*/ 5 h 48"/>
                                <a:gd name="T18" fmla="*/ 15 w 20"/>
                                <a:gd name="T19" fmla="*/ 0 h 48"/>
                                <a:gd name="T20" fmla="*/ 5 w 20"/>
                                <a:gd name="T21" fmla="*/ 0 h 48"/>
                                <a:gd name="T22" fmla="*/ 5 w 20"/>
                                <a:gd name="T23" fmla="*/ 5 h 48"/>
                                <a:gd name="T24" fmla="*/ 0 w 20"/>
                                <a:gd name="T25" fmla="*/ 5 h 48"/>
                                <a:gd name="T26" fmla="*/ 0 w 20"/>
                                <a:gd name="T27" fmla="*/ 9 h 48"/>
                                <a:gd name="T28" fmla="*/ 0 w 20"/>
                                <a:gd name="T29"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8">
                                  <a:moveTo>
                                    <a:pt x="0" y="38"/>
                                  </a:moveTo>
                                  <a:lnTo>
                                    <a:pt x="0" y="43"/>
                                  </a:lnTo>
                                  <a:lnTo>
                                    <a:pt x="5" y="43"/>
                                  </a:lnTo>
                                  <a:lnTo>
                                    <a:pt x="5" y="48"/>
                                  </a:lnTo>
                                  <a:lnTo>
                                    <a:pt x="15" y="48"/>
                                  </a:lnTo>
                                  <a:lnTo>
                                    <a:pt x="15" y="43"/>
                                  </a:lnTo>
                                  <a:lnTo>
                                    <a:pt x="20" y="43"/>
                                  </a:lnTo>
                                  <a:lnTo>
                                    <a:pt x="20" y="5"/>
                                  </a:lnTo>
                                  <a:lnTo>
                                    <a:pt x="15" y="5"/>
                                  </a:lnTo>
                                  <a:lnTo>
                                    <a:pt x="15" y="0"/>
                                  </a:lnTo>
                                  <a:lnTo>
                                    <a:pt x="5" y="0"/>
                                  </a:lnTo>
                                  <a:lnTo>
                                    <a:pt x="5" y="5"/>
                                  </a:lnTo>
                                  <a:lnTo>
                                    <a:pt x="0" y="5"/>
                                  </a:lnTo>
                                  <a:lnTo>
                                    <a:pt x="0" y="9"/>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Freeform 1805"/>
                          <wps:cNvSpPr>
                            <a:spLocks/>
                          </wps:cNvSpPr>
                          <wps:spPr bwMode="auto">
                            <a:xfrm>
                              <a:off x="3212" y="1537"/>
                              <a:ext cx="19" cy="48"/>
                            </a:xfrm>
                            <a:custGeom>
                              <a:avLst/>
                              <a:gdLst>
                                <a:gd name="T0" fmla="*/ 0 w 19"/>
                                <a:gd name="T1" fmla="*/ 38 h 48"/>
                                <a:gd name="T2" fmla="*/ 0 w 19"/>
                                <a:gd name="T3" fmla="*/ 43 h 48"/>
                                <a:gd name="T4" fmla="*/ 4 w 19"/>
                                <a:gd name="T5" fmla="*/ 43 h 48"/>
                                <a:gd name="T6" fmla="*/ 4 w 19"/>
                                <a:gd name="T7" fmla="*/ 48 h 48"/>
                                <a:gd name="T8" fmla="*/ 14 w 19"/>
                                <a:gd name="T9" fmla="*/ 48 h 48"/>
                                <a:gd name="T10" fmla="*/ 14 w 19"/>
                                <a:gd name="T11" fmla="*/ 43 h 48"/>
                                <a:gd name="T12" fmla="*/ 19 w 19"/>
                                <a:gd name="T13" fmla="*/ 43 h 48"/>
                                <a:gd name="T14" fmla="*/ 19 w 19"/>
                                <a:gd name="T15" fmla="*/ 5 h 48"/>
                                <a:gd name="T16" fmla="*/ 14 w 19"/>
                                <a:gd name="T17" fmla="*/ 5 h 48"/>
                                <a:gd name="T18" fmla="*/ 14 w 19"/>
                                <a:gd name="T19" fmla="*/ 0 h 48"/>
                                <a:gd name="T20" fmla="*/ 4 w 19"/>
                                <a:gd name="T21" fmla="*/ 0 h 48"/>
                                <a:gd name="T22" fmla="*/ 4 w 19"/>
                                <a:gd name="T23" fmla="*/ 5 h 48"/>
                                <a:gd name="T24" fmla="*/ 0 w 19"/>
                                <a:gd name="T25" fmla="*/ 5 h 48"/>
                                <a:gd name="T26" fmla="*/ 0 w 19"/>
                                <a:gd name="T27" fmla="*/ 10 h 48"/>
                                <a:gd name="T28" fmla="*/ 0 w 19"/>
                                <a:gd name="T29"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8"/>
                                  </a:moveTo>
                                  <a:lnTo>
                                    <a:pt x="0" y="43"/>
                                  </a:lnTo>
                                  <a:lnTo>
                                    <a:pt x="4" y="43"/>
                                  </a:lnTo>
                                  <a:lnTo>
                                    <a:pt x="4" y="48"/>
                                  </a:lnTo>
                                  <a:lnTo>
                                    <a:pt x="14" y="48"/>
                                  </a:lnTo>
                                  <a:lnTo>
                                    <a:pt x="14" y="43"/>
                                  </a:lnTo>
                                  <a:lnTo>
                                    <a:pt x="19" y="43"/>
                                  </a:lnTo>
                                  <a:lnTo>
                                    <a:pt x="19" y="5"/>
                                  </a:lnTo>
                                  <a:lnTo>
                                    <a:pt x="14" y="5"/>
                                  </a:lnTo>
                                  <a:lnTo>
                                    <a:pt x="14" y="0"/>
                                  </a:lnTo>
                                  <a:lnTo>
                                    <a:pt x="4" y="0"/>
                                  </a:lnTo>
                                  <a:lnTo>
                                    <a:pt x="4" y="5"/>
                                  </a:lnTo>
                                  <a:lnTo>
                                    <a:pt x="0" y="5"/>
                                  </a:lnTo>
                                  <a:lnTo>
                                    <a:pt x="0" y="1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1806"/>
                          <wps:cNvSpPr>
                            <a:spLocks/>
                          </wps:cNvSpPr>
                          <wps:spPr bwMode="auto">
                            <a:xfrm>
                              <a:off x="3207" y="1431"/>
                              <a:ext cx="24" cy="48"/>
                            </a:xfrm>
                            <a:custGeom>
                              <a:avLst/>
                              <a:gdLst>
                                <a:gd name="T0" fmla="*/ 5 w 24"/>
                                <a:gd name="T1" fmla="*/ 39 h 48"/>
                                <a:gd name="T2" fmla="*/ 5 w 24"/>
                                <a:gd name="T3" fmla="*/ 44 h 48"/>
                                <a:gd name="T4" fmla="*/ 9 w 24"/>
                                <a:gd name="T5" fmla="*/ 48 h 48"/>
                                <a:gd name="T6" fmla="*/ 19 w 24"/>
                                <a:gd name="T7" fmla="*/ 48 h 48"/>
                                <a:gd name="T8" fmla="*/ 24 w 24"/>
                                <a:gd name="T9" fmla="*/ 44 h 48"/>
                                <a:gd name="T10" fmla="*/ 24 w 24"/>
                                <a:gd name="T11" fmla="*/ 39 h 48"/>
                                <a:gd name="T12" fmla="*/ 19 w 24"/>
                                <a:gd name="T13" fmla="*/ 10 h 48"/>
                                <a:gd name="T14" fmla="*/ 19 w 24"/>
                                <a:gd name="T15" fmla="*/ 5 h 48"/>
                                <a:gd name="T16" fmla="*/ 14 w 24"/>
                                <a:gd name="T17" fmla="*/ 0 h 48"/>
                                <a:gd name="T18" fmla="*/ 5 w 24"/>
                                <a:gd name="T19" fmla="*/ 0 h 48"/>
                                <a:gd name="T20" fmla="*/ 0 w 24"/>
                                <a:gd name="T21" fmla="*/ 5 h 48"/>
                                <a:gd name="T22" fmla="*/ 0 w 24"/>
                                <a:gd name="T23" fmla="*/ 10 h 48"/>
                                <a:gd name="T24" fmla="*/ 5 w 24"/>
                                <a:gd name="T25"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48">
                                  <a:moveTo>
                                    <a:pt x="5" y="39"/>
                                  </a:moveTo>
                                  <a:lnTo>
                                    <a:pt x="5" y="44"/>
                                  </a:lnTo>
                                  <a:lnTo>
                                    <a:pt x="9" y="48"/>
                                  </a:lnTo>
                                  <a:lnTo>
                                    <a:pt x="19" y="48"/>
                                  </a:lnTo>
                                  <a:lnTo>
                                    <a:pt x="24" y="44"/>
                                  </a:lnTo>
                                  <a:lnTo>
                                    <a:pt x="24" y="39"/>
                                  </a:lnTo>
                                  <a:lnTo>
                                    <a:pt x="19" y="10"/>
                                  </a:lnTo>
                                  <a:lnTo>
                                    <a:pt x="19" y="5"/>
                                  </a:lnTo>
                                  <a:lnTo>
                                    <a:pt x="14" y="0"/>
                                  </a:lnTo>
                                  <a:lnTo>
                                    <a:pt x="5" y="0"/>
                                  </a:lnTo>
                                  <a:lnTo>
                                    <a:pt x="0" y="5"/>
                                  </a:lnTo>
                                  <a:lnTo>
                                    <a:pt x="0" y="10"/>
                                  </a:lnTo>
                                  <a:lnTo>
                                    <a:pt x="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1807"/>
                          <wps:cNvSpPr>
                            <a:spLocks/>
                          </wps:cNvSpPr>
                          <wps:spPr bwMode="auto">
                            <a:xfrm>
                              <a:off x="3207" y="1326"/>
                              <a:ext cx="19" cy="48"/>
                            </a:xfrm>
                            <a:custGeom>
                              <a:avLst/>
                              <a:gdLst>
                                <a:gd name="T0" fmla="*/ 0 w 19"/>
                                <a:gd name="T1" fmla="*/ 38 h 48"/>
                                <a:gd name="T2" fmla="*/ 0 w 19"/>
                                <a:gd name="T3" fmla="*/ 43 h 48"/>
                                <a:gd name="T4" fmla="*/ 5 w 19"/>
                                <a:gd name="T5" fmla="*/ 43 h 48"/>
                                <a:gd name="T6" fmla="*/ 5 w 19"/>
                                <a:gd name="T7" fmla="*/ 48 h 48"/>
                                <a:gd name="T8" fmla="*/ 14 w 19"/>
                                <a:gd name="T9" fmla="*/ 48 h 48"/>
                                <a:gd name="T10" fmla="*/ 14 w 19"/>
                                <a:gd name="T11" fmla="*/ 43 h 48"/>
                                <a:gd name="T12" fmla="*/ 19 w 19"/>
                                <a:gd name="T13" fmla="*/ 43 h 48"/>
                                <a:gd name="T14" fmla="*/ 19 w 19"/>
                                <a:gd name="T15" fmla="*/ 5 h 48"/>
                                <a:gd name="T16" fmla="*/ 14 w 19"/>
                                <a:gd name="T17" fmla="*/ 5 h 48"/>
                                <a:gd name="T18" fmla="*/ 14 w 19"/>
                                <a:gd name="T19" fmla="*/ 0 h 48"/>
                                <a:gd name="T20" fmla="*/ 5 w 19"/>
                                <a:gd name="T21" fmla="*/ 0 h 48"/>
                                <a:gd name="T22" fmla="*/ 5 w 19"/>
                                <a:gd name="T23" fmla="*/ 5 h 48"/>
                                <a:gd name="T24" fmla="*/ 0 w 19"/>
                                <a:gd name="T25" fmla="*/ 5 h 48"/>
                                <a:gd name="T26" fmla="*/ 0 w 19"/>
                                <a:gd name="T27" fmla="*/ 9 h 48"/>
                                <a:gd name="T28" fmla="*/ 0 w 19"/>
                                <a:gd name="T29"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8"/>
                                  </a:moveTo>
                                  <a:lnTo>
                                    <a:pt x="0" y="43"/>
                                  </a:lnTo>
                                  <a:lnTo>
                                    <a:pt x="5" y="43"/>
                                  </a:lnTo>
                                  <a:lnTo>
                                    <a:pt x="5" y="48"/>
                                  </a:lnTo>
                                  <a:lnTo>
                                    <a:pt x="14" y="48"/>
                                  </a:lnTo>
                                  <a:lnTo>
                                    <a:pt x="14" y="43"/>
                                  </a:lnTo>
                                  <a:lnTo>
                                    <a:pt x="19" y="43"/>
                                  </a:lnTo>
                                  <a:lnTo>
                                    <a:pt x="19" y="5"/>
                                  </a:lnTo>
                                  <a:lnTo>
                                    <a:pt x="14" y="5"/>
                                  </a:lnTo>
                                  <a:lnTo>
                                    <a:pt x="14" y="0"/>
                                  </a:lnTo>
                                  <a:lnTo>
                                    <a:pt x="5" y="0"/>
                                  </a:lnTo>
                                  <a:lnTo>
                                    <a:pt x="5" y="5"/>
                                  </a:lnTo>
                                  <a:lnTo>
                                    <a:pt x="0" y="5"/>
                                  </a:lnTo>
                                  <a:lnTo>
                                    <a:pt x="0" y="9"/>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1808"/>
                          <wps:cNvSpPr>
                            <a:spLocks/>
                          </wps:cNvSpPr>
                          <wps:spPr bwMode="auto">
                            <a:xfrm>
                              <a:off x="3202" y="1220"/>
                              <a:ext cx="19" cy="48"/>
                            </a:xfrm>
                            <a:custGeom>
                              <a:avLst/>
                              <a:gdLst>
                                <a:gd name="T0" fmla="*/ 0 w 19"/>
                                <a:gd name="T1" fmla="*/ 38 h 48"/>
                                <a:gd name="T2" fmla="*/ 0 w 19"/>
                                <a:gd name="T3" fmla="*/ 43 h 48"/>
                                <a:gd name="T4" fmla="*/ 5 w 19"/>
                                <a:gd name="T5" fmla="*/ 43 h 48"/>
                                <a:gd name="T6" fmla="*/ 5 w 19"/>
                                <a:gd name="T7" fmla="*/ 48 h 48"/>
                                <a:gd name="T8" fmla="*/ 14 w 19"/>
                                <a:gd name="T9" fmla="*/ 48 h 48"/>
                                <a:gd name="T10" fmla="*/ 14 w 19"/>
                                <a:gd name="T11" fmla="*/ 43 h 48"/>
                                <a:gd name="T12" fmla="*/ 19 w 19"/>
                                <a:gd name="T13" fmla="*/ 43 h 48"/>
                                <a:gd name="T14" fmla="*/ 19 w 19"/>
                                <a:gd name="T15" fmla="*/ 5 h 48"/>
                                <a:gd name="T16" fmla="*/ 14 w 19"/>
                                <a:gd name="T17" fmla="*/ 5 h 48"/>
                                <a:gd name="T18" fmla="*/ 14 w 19"/>
                                <a:gd name="T19" fmla="*/ 0 h 48"/>
                                <a:gd name="T20" fmla="*/ 5 w 19"/>
                                <a:gd name="T21" fmla="*/ 0 h 48"/>
                                <a:gd name="T22" fmla="*/ 5 w 19"/>
                                <a:gd name="T23" fmla="*/ 5 h 48"/>
                                <a:gd name="T24" fmla="*/ 0 w 19"/>
                                <a:gd name="T25" fmla="*/ 5 h 48"/>
                                <a:gd name="T26" fmla="*/ 0 w 19"/>
                                <a:gd name="T27" fmla="*/ 10 h 48"/>
                                <a:gd name="T28" fmla="*/ 0 w 19"/>
                                <a:gd name="T29"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8"/>
                                  </a:moveTo>
                                  <a:lnTo>
                                    <a:pt x="0" y="43"/>
                                  </a:lnTo>
                                  <a:lnTo>
                                    <a:pt x="5" y="43"/>
                                  </a:lnTo>
                                  <a:lnTo>
                                    <a:pt x="5" y="48"/>
                                  </a:lnTo>
                                  <a:lnTo>
                                    <a:pt x="14" y="48"/>
                                  </a:lnTo>
                                  <a:lnTo>
                                    <a:pt x="14" y="43"/>
                                  </a:lnTo>
                                  <a:lnTo>
                                    <a:pt x="19" y="43"/>
                                  </a:lnTo>
                                  <a:lnTo>
                                    <a:pt x="19" y="5"/>
                                  </a:lnTo>
                                  <a:lnTo>
                                    <a:pt x="14" y="5"/>
                                  </a:lnTo>
                                  <a:lnTo>
                                    <a:pt x="14" y="0"/>
                                  </a:lnTo>
                                  <a:lnTo>
                                    <a:pt x="5" y="0"/>
                                  </a:lnTo>
                                  <a:lnTo>
                                    <a:pt x="5" y="5"/>
                                  </a:lnTo>
                                  <a:lnTo>
                                    <a:pt x="0" y="5"/>
                                  </a:lnTo>
                                  <a:lnTo>
                                    <a:pt x="0" y="1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1" name="Freeform 1809"/>
                          <wps:cNvSpPr>
                            <a:spLocks/>
                          </wps:cNvSpPr>
                          <wps:spPr bwMode="auto">
                            <a:xfrm>
                              <a:off x="3197" y="1114"/>
                              <a:ext cx="19" cy="48"/>
                            </a:xfrm>
                            <a:custGeom>
                              <a:avLst/>
                              <a:gdLst>
                                <a:gd name="T0" fmla="*/ 0 w 19"/>
                                <a:gd name="T1" fmla="*/ 39 h 48"/>
                                <a:gd name="T2" fmla="*/ 0 w 19"/>
                                <a:gd name="T3" fmla="*/ 44 h 48"/>
                                <a:gd name="T4" fmla="*/ 5 w 19"/>
                                <a:gd name="T5" fmla="*/ 44 h 48"/>
                                <a:gd name="T6" fmla="*/ 5 w 19"/>
                                <a:gd name="T7" fmla="*/ 48 h 48"/>
                                <a:gd name="T8" fmla="*/ 15 w 19"/>
                                <a:gd name="T9" fmla="*/ 48 h 48"/>
                                <a:gd name="T10" fmla="*/ 15 w 19"/>
                                <a:gd name="T11" fmla="*/ 44 h 48"/>
                                <a:gd name="T12" fmla="*/ 19 w 19"/>
                                <a:gd name="T13" fmla="*/ 44 h 48"/>
                                <a:gd name="T14" fmla="*/ 19 w 19"/>
                                <a:gd name="T15" fmla="*/ 5 h 48"/>
                                <a:gd name="T16" fmla="*/ 15 w 19"/>
                                <a:gd name="T17" fmla="*/ 5 h 48"/>
                                <a:gd name="T18" fmla="*/ 15 w 19"/>
                                <a:gd name="T19" fmla="*/ 0 h 48"/>
                                <a:gd name="T20" fmla="*/ 5 w 19"/>
                                <a:gd name="T21" fmla="*/ 0 h 48"/>
                                <a:gd name="T22" fmla="*/ 5 w 19"/>
                                <a:gd name="T23" fmla="*/ 5 h 48"/>
                                <a:gd name="T24" fmla="*/ 0 w 19"/>
                                <a:gd name="T25" fmla="*/ 5 h 48"/>
                                <a:gd name="T26" fmla="*/ 0 w 19"/>
                                <a:gd name="T27" fmla="*/ 10 h 48"/>
                                <a:gd name="T28" fmla="*/ 0 w 19"/>
                                <a:gd name="T29" fmla="*/ 3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48">
                                  <a:moveTo>
                                    <a:pt x="0" y="39"/>
                                  </a:moveTo>
                                  <a:lnTo>
                                    <a:pt x="0" y="44"/>
                                  </a:lnTo>
                                  <a:lnTo>
                                    <a:pt x="5" y="44"/>
                                  </a:lnTo>
                                  <a:lnTo>
                                    <a:pt x="5" y="48"/>
                                  </a:lnTo>
                                  <a:lnTo>
                                    <a:pt x="15" y="48"/>
                                  </a:lnTo>
                                  <a:lnTo>
                                    <a:pt x="15" y="44"/>
                                  </a:lnTo>
                                  <a:lnTo>
                                    <a:pt x="19" y="44"/>
                                  </a:lnTo>
                                  <a:lnTo>
                                    <a:pt x="19" y="5"/>
                                  </a:lnTo>
                                  <a:lnTo>
                                    <a:pt x="15" y="5"/>
                                  </a:lnTo>
                                  <a:lnTo>
                                    <a:pt x="15" y="0"/>
                                  </a:lnTo>
                                  <a:lnTo>
                                    <a:pt x="5" y="0"/>
                                  </a:lnTo>
                                  <a:lnTo>
                                    <a:pt x="5" y="5"/>
                                  </a:lnTo>
                                  <a:lnTo>
                                    <a:pt x="0" y="5"/>
                                  </a:lnTo>
                                  <a:lnTo>
                                    <a:pt x="0" y="1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1810"/>
                          <wps:cNvSpPr>
                            <a:spLocks/>
                          </wps:cNvSpPr>
                          <wps:spPr bwMode="auto">
                            <a:xfrm>
                              <a:off x="3120" y="1090"/>
                              <a:ext cx="48" cy="20"/>
                            </a:xfrm>
                            <a:custGeom>
                              <a:avLst/>
                              <a:gdLst>
                                <a:gd name="T0" fmla="*/ 39 w 48"/>
                                <a:gd name="T1" fmla="*/ 20 h 20"/>
                                <a:gd name="T2" fmla="*/ 44 w 48"/>
                                <a:gd name="T3" fmla="*/ 20 h 20"/>
                                <a:gd name="T4" fmla="*/ 44 w 48"/>
                                <a:gd name="T5" fmla="*/ 15 h 20"/>
                                <a:gd name="T6" fmla="*/ 48 w 48"/>
                                <a:gd name="T7" fmla="*/ 15 h 20"/>
                                <a:gd name="T8" fmla="*/ 48 w 48"/>
                                <a:gd name="T9" fmla="*/ 5 h 20"/>
                                <a:gd name="T10" fmla="*/ 44 w 48"/>
                                <a:gd name="T11" fmla="*/ 5 h 20"/>
                                <a:gd name="T12" fmla="*/ 44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4" y="20"/>
                                  </a:lnTo>
                                  <a:lnTo>
                                    <a:pt x="44" y="15"/>
                                  </a:lnTo>
                                  <a:lnTo>
                                    <a:pt x="48" y="15"/>
                                  </a:lnTo>
                                  <a:lnTo>
                                    <a:pt x="48" y="5"/>
                                  </a:lnTo>
                                  <a:lnTo>
                                    <a:pt x="44" y="5"/>
                                  </a:lnTo>
                                  <a:lnTo>
                                    <a:pt x="44"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1811"/>
                          <wps:cNvSpPr>
                            <a:spLocks/>
                          </wps:cNvSpPr>
                          <wps:spPr bwMode="auto">
                            <a:xfrm>
                              <a:off x="3015" y="1100"/>
                              <a:ext cx="48" cy="19"/>
                            </a:xfrm>
                            <a:custGeom>
                              <a:avLst/>
                              <a:gdLst>
                                <a:gd name="T0" fmla="*/ 38 w 48"/>
                                <a:gd name="T1" fmla="*/ 19 h 19"/>
                                <a:gd name="T2" fmla="*/ 43 w 48"/>
                                <a:gd name="T3" fmla="*/ 19 h 19"/>
                                <a:gd name="T4" fmla="*/ 43 w 48"/>
                                <a:gd name="T5" fmla="*/ 14 h 19"/>
                                <a:gd name="T6" fmla="*/ 48 w 48"/>
                                <a:gd name="T7" fmla="*/ 14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4 h 19"/>
                                <a:gd name="T22" fmla="*/ 5 w 48"/>
                                <a:gd name="T23" fmla="*/ 14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4"/>
                                  </a:lnTo>
                                  <a:lnTo>
                                    <a:pt x="48" y="14"/>
                                  </a:lnTo>
                                  <a:lnTo>
                                    <a:pt x="48" y="5"/>
                                  </a:lnTo>
                                  <a:lnTo>
                                    <a:pt x="43" y="5"/>
                                  </a:lnTo>
                                  <a:lnTo>
                                    <a:pt x="43" y="0"/>
                                  </a:lnTo>
                                  <a:lnTo>
                                    <a:pt x="5" y="0"/>
                                  </a:lnTo>
                                  <a:lnTo>
                                    <a:pt x="5" y="5"/>
                                  </a:lnTo>
                                  <a:lnTo>
                                    <a:pt x="0" y="5"/>
                                  </a:lnTo>
                                  <a:lnTo>
                                    <a:pt x="0" y="14"/>
                                  </a:lnTo>
                                  <a:lnTo>
                                    <a:pt x="5" y="14"/>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4" name="Freeform 1812"/>
                          <wps:cNvSpPr>
                            <a:spLocks/>
                          </wps:cNvSpPr>
                          <wps:spPr bwMode="auto">
                            <a:xfrm>
                              <a:off x="2909" y="1100"/>
                              <a:ext cx="48" cy="19"/>
                            </a:xfrm>
                            <a:custGeom>
                              <a:avLst/>
                              <a:gdLst>
                                <a:gd name="T0" fmla="*/ 39 w 48"/>
                                <a:gd name="T1" fmla="*/ 19 h 19"/>
                                <a:gd name="T2" fmla="*/ 43 w 48"/>
                                <a:gd name="T3" fmla="*/ 19 h 19"/>
                                <a:gd name="T4" fmla="*/ 43 w 48"/>
                                <a:gd name="T5" fmla="*/ 14 h 19"/>
                                <a:gd name="T6" fmla="*/ 48 w 48"/>
                                <a:gd name="T7" fmla="*/ 14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4 h 19"/>
                                <a:gd name="T22" fmla="*/ 5 w 48"/>
                                <a:gd name="T23" fmla="*/ 14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4"/>
                                  </a:lnTo>
                                  <a:lnTo>
                                    <a:pt x="48" y="14"/>
                                  </a:lnTo>
                                  <a:lnTo>
                                    <a:pt x="48" y="5"/>
                                  </a:lnTo>
                                  <a:lnTo>
                                    <a:pt x="43" y="5"/>
                                  </a:lnTo>
                                  <a:lnTo>
                                    <a:pt x="43" y="0"/>
                                  </a:lnTo>
                                  <a:lnTo>
                                    <a:pt x="5" y="0"/>
                                  </a:lnTo>
                                  <a:lnTo>
                                    <a:pt x="5" y="5"/>
                                  </a:lnTo>
                                  <a:lnTo>
                                    <a:pt x="0" y="5"/>
                                  </a:lnTo>
                                  <a:lnTo>
                                    <a:pt x="0" y="14"/>
                                  </a:lnTo>
                                  <a:lnTo>
                                    <a:pt x="5" y="14"/>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 name="Freeform 1813"/>
                          <wps:cNvSpPr>
                            <a:spLocks/>
                          </wps:cNvSpPr>
                          <wps:spPr bwMode="auto">
                            <a:xfrm>
                              <a:off x="2804" y="1100"/>
                              <a:ext cx="48" cy="19"/>
                            </a:xfrm>
                            <a:custGeom>
                              <a:avLst/>
                              <a:gdLst>
                                <a:gd name="T0" fmla="*/ 38 w 48"/>
                                <a:gd name="T1" fmla="*/ 19 h 19"/>
                                <a:gd name="T2" fmla="*/ 43 w 48"/>
                                <a:gd name="T3" fmla="*/ 19 h 19"/>
                                <a:gd name="T4" fmla="*/ 43 w 48"/>
                                <a:gd name="T5" fmla="*/ 14 h 19"/>
                                <a:gd name="T6" fmla="*/ 48 w 48"/>
                                <a:gd name="T7" fmla="*/ 14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4 h 19"/>
                                <a:gd name="T22" fmla="*/ 4 w 48"/>
                                <a:gd name="T23" fmla="*/ 14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4"/>
                                  </a:lnTo>
                                  <a:lnTo>
                                    <a:pt x="48" y="14"/>
                                  </a:lnTo>
                                  <a:lnTo>
                                    <a:pt x="48" y="5"/>
                                  </a:lnTo>
                                  <a:lnTo>
                                    <a:pt x="43" y="5"/>
                                  </a:lnTo>
                                  <a:lnTo>
                                    <a:pt x="43" y="0"/>
                                  </a:lnTo>
                                  <a:lnTo>
                                    <a:pt x="4" y="0"/>
                                  </a:lnTo>
                                  <a:lnTo>
                                    <a:pt x="4" y="5"/>
                                  </a:lnTo>
                                  <a:lnTo>
                                    <a:pt x="0" y="5"/>
                                  </a:lnTo>
                                  <a:lnTo>
                                    <a:pt x="0" y="14"/>
                                  </a:lnTo>
                                  <a:lnTo>
                                    <a:pt x="4" y="14"/>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1814"/>
                          <wps:cNvSpPr>
                            <a:spLocks/>
                          </wps:cNvSpPr>
                          <wps:spPr bwMode="auto">
                            <a:xfrm>
                              <a:off x="2698" y="1100"/>
                              <a:ext cx="48" cy="19"/>
                            </a:xfrm>
                            <a:custGeom>
                              <a:avLst/>
                              <a:gdLst>
                                <a:gd name="T0" fmla="*/ 38 w 48"/>
                                <a:gd name="T1" fmla="*/ 19 h 19"/>
                                <a:gd name="T2" fmla="*/ 43 w 48"/>
                                <a:gd name="T3" fmla="*/ 19 h 19"/>
                                <a:gd name="T4" fmla="*/ 43 w 48"/>
                                <a:gd name="T5" fmla="*/ 14 h 19"/>
                                <a:gd name="T6" fmla="*/ 48 w 48"/>
                                <a:gd name="T7" fmla="*/ 14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4 h 19"/>
                                <a:gd name="T22" fmla="*/ 5 w 48"/>
                                <a:gd name="T23" fmla="*/ 14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4"/>
                                  </a:lnTo>
                                  <a:lnTo>
                                    <a:pt x="48" y="14"/>
                                  </a:lnTo>
                                  <a:lnTo>
                                    <a:pt x="48" y="5"/>
                                  </a:lnTo>
                                  <a:lnTo>
                                    <a:pt x="43" y="5"/>
                                  </a:lnTo>
                                  <a:lnTo>
                                    <a:pt x="43" y="0"/>
                                  </a:lnTo>
                                  <a:lnTo>
                                    <a:pt x="5" y="0"/>
                                  </a:lnTo>
                                  <a:lnTo>
                                    <a:pt x="5" y="5"/>
                                  </a:lnTo>
                                  <a:lnTo>
                                    <a:pt x="0" y="5"/>
                                  </a:lnTo>
                                  <a:lnTo>
                                    <a:pt x="0" y="14"/>
                                  </a:lnTo>
                                  <a:lnTo>
                                    <a:pt x="5" y="14"/>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1815"/>
                          <wps:cNvSpPr>
                            <a:spLocks/>
                          </wps:cNvSpPr>
                          <wps:spPr bwMode="auto">
                            <a:xfrm>
                              <a:off x="2621" y="1042"/>
                              <a:ext cx="48" cy="20"/>
                            </a:xfrm>
                            <a:custGeom>
                              <a:avLst/>
                              <a:gdLst>
                                <a:gd name="T0" fmla="*/ 39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1816"/>
                          <wps:cNvSpPr>
                            <a:spLocks/>
                          </wps:cNvSpPr>
                          <wps:spPr bwMode="auto">
                            <a:xfrm>
                              <a:off x="2516" y="1042"/>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4 w 48"/>
                                <a:gd name="T15" fmla="*/ 0 h 20"/>
                                <a:gd name="T16" fmla="*/ 4 w 48"/>
                                <a:gd name="T17" fmla="*/ 5 h 20"/>
                                <a:gd name="T18" fmla="*/ 0 w 48"/>
                                <a:gd name="T19" fmla="*/ 5 h 20"/>
                                <a:gd name="T20" fmla="*/ 0 w 48"/>
                                <a:gd name="T21" fmla="*/ 15 h 20"/>
                                <a:gd name="T22" fmla="*/ 4 w 48"/>
                                <a:gd name="T23" fmla="*/ 15 h 20"/>
                                <a:gd name="T24" fmla="*/ 4 w 48"/>
                                <a:gd name="T25" fmla="*/ 20 h 20"/>
                                <a:gd name="T26" fmla="*/ 9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4" y="0"/>
                                  </a:lnTo>
                                  <a:lnTo>
                                    <a:pt x="4" y="5"/>
                                  </a:lnTo>
                                  <a:lnTo>
                                    <a:pt x="0" y="5"/>
                                  </a:lnTo>
                                  <a:lnTo>
                                    <a:pt x="0" y="15"/>
                                  </a:lnTo>
                                  <a:lnTo>
                                    <a:pt x="4" y="15"/>
                                  </a:lnTo>
                                  <a:lnTo>
                                    <a:pt x="4" y="20"/>
                                  </a:lnTo>
                                  <a:lnTo>
                                    <a:pt x="9"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 name="Freeform 1817"/>
                          <wps:cNvSpPr>
                            <a:spLocks/>
                          </wps:cNvSpPr>
                          <wps:spPr bwMode="auto">
                            <a:xfrm>
                              <a:off x="2410" y="1042"/>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Freeform 1818"/>
                          <wps:cNvSpPr>
                            <a:spLocks/>
                          </wps:cNvSpPr>
                          <wps:spPr bwMode="auto">
                            <a:xfrm>
                              <a:off x="2304" y="1042"/>
                              <a:ext cx="48" cy="20"/>
                            </a:xfrm>
                            <a:custGeom>
                              <a:avLst/>
                              <a:gdLst>
                                <a:gd name="T0" fmla="*/ 39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Freeform 1819"/>
                          <wps:cNvSpPr>
                            <a:spLocks/>
                          </wps:cNvSpPr>
                          <wps:spPr bwMode="auto">
                            <a:xfrm>
                              <a:off x="2199" y="1042"/>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4 w 48"/>
                                <a:gd name="T15" fmla="*/ 0 h 20"/>
                                <a:gd name="T16" fmla="*/ 4 w 48"/>
                                <a:gd name="T17" fmla="*/ 5 h 20"/>
                                <a:gd name="T18" fmla="*/ 0 w 48"/>
                                <a:gd name="T19" fmla="*/ 5 h 20"/>
                                <a:gd name="T20" fmla="*/ 0 w 48"/>
                                <a:gd name="T21" fmla="*/ 15 h 20"/>
                                <a:gd name="T22" fmla="*/ 4 w 48"/>
                                <a:gd name="T23" fmla="*/ 15 h 20"/>
                                <a:gd name="T24" fmla="*/ 4 w 48"/>
                                <a:gd name="T25" fmla="*/ 20 h 20"/>
                                <a:gd name="T26" fmla="*/ 9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4" y="0"/>
                                  </a:lnTo>
                                  <a:lnTo>
                                    <a:pt x="4" y="5"/>
                                  </a:lnTo>
                                  <a:lnTo>
                                    <a:pt x="0" y="5"/>
                                  </a:lnTo>
                                  <a:lnTo>
                                    <a:pt x="0" y="15"/>
                                  </a:lnTo>
                                  <a:lnTo>
                                    <a:pt x="4" y="15"/>
                                  </a:lnTo>
                                  <a:lnTo>
                                    <a:pt x="4" y="20"/>
                                  </a:lnTo>
                                  <a:lnTo>
                                    <a:pt x="9"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2" name="Freeform 1820"/>
                          <wps:cNvSpPr>
                            <a:spLocks/>
                          </wps:cNvSpPr>
                          <wps:spPr bwMode="auto">
                            <a:xfrm>
                              <a:off x="2093" y="1042"/>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3" name="Freeform 1821"/>
                          <wps:cNvSpPr>
                            <a:spLocks/>
                          </wps:cNvSpPr>
                          <wps:spPr bwMode="auto">
                            <a:xfrm>
                              <a:off x="1992" y="1047"/>
                              <a:ext cx="43" cy="39"/>
                            </a:xfrm>
                            <a:custGeom>
                              <a:avLst/>
                              <a:gdLst>
                                <a:gd name="T0" fmla="*/ 39 w 43"/>
                                <a:gd name="T1" fmla="*/ 19 h 39"/>
                                <a:gd name="T2" fmla="*/ 43 w 43"/>
                                <a:gd name="T3" fmla="*/ 15 h 39"/>
                                <a:gd name="T4" fmla="*/ 43 w 43"/>
                                <a:gd name="T5" fmla="*/ 5 h 39"/>
                                <a:gd name="T6" fmla="*/ 39 w 43"/>
                                <a:gd name="T7" fmla="*/ 0 h 39"/>
                                <a:gd name="T8" fmla="*/ 29 w 43"/>
                                <a:gd name="T9" fmla="*/ 0 h 39"/>
                                <a:gd name="T10" fmla="*/ 10 w 43"/>
                                <a:gd name="T11" fmla="*/ 15 h 39"/>
                                <a:gd name="T12" fmla="*/ 10 w 43"/>
                                <a:gd name="T13" fmla="*/ 19 h 39"/>
                                <a:gd name="T14" fmla="*/ 5 w 43"/>
                                <a:gd name="T15" fmla="*/ 24 h 39"/>
                                <a:gd name="T16" fmla="*/ 0 w 43"/>
                                <a:gd name="T17" fmla="*/ 24 h 39"/>
                                <a:gd name="T18" fmla="*/ 0 w 43"/>
                                <a:gd name="T19" fmla="*/ 34 h 39"/>
                                <a:gd name="T20" fmla="*/ 5 w 43"/>
                                <a:gd name="T21" fmla="*/ 34 h 39"/>
                                <a:gd name="T22" fmla="*/ 5 w 43"/>
                                <a:gd name="T23" fmla="*/ 39 h 39"/>
                                <a:gd name="T24" fmla="*/ 15 w 43"/>
                                <a:gd name="T25" fmla="*/ 39 h 39"/>
                                <a:gd name="T26" fmla="*/ 15 w 43"/>
                                <a:gd name="T27" fmla="*/ 34 h 39"/>
                                <a:gd name="T28" fmla="*/ 19 w 43"/>
                                <a:gd name="T29" fmla="*/ 29 h 39"/>
                                <a:gd name="T30" fmla="*/ 19 w 43"/>
                                <a:gd name="T31" fmla="*/ 34 h 39"/>
                                <a:gd name="T32" fmla="*/ 39 w 43"/>
                                <a:gd name="T33" fmla="*/ 1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39">
                                  <a:moveTo>
                                    <a:pt x="39" y="19"/>
                                  </a:moveTo>
                                  <a:lnTo>
                                    <a:pt x="43" y="15"/>
                                  </a:lnTo>
                                  <a:lnTo>
                                    <a:pt x="43" y="5"/>
                                  </a:lnTo>
                                  <a:lnTo>
                                    <a:pt x="39" y="0"/>
                                  </a:lnTo>
                                  <a:lnTo>
                                    <a:pt x="29" y="0"/>
                                  </a:lnTo>
                                  <a:lnTo>
                                    <a:pt x="10" y="15"/>
                                  </a:lnTo>
                                  <a:lnTo>
                                    <a:pt x="10" y="19"/>
                                  </a:lnTo>
                                  <a:lnTo>
                                    <a:pt x="5" y="24"/>
                                  </a:lnTo>
                                  <a:lnTo>
                                    <a:pt x="0" y="24"/>
                                  </a:lnTo>
                                  <a:lnTo>
                                    <a:pt x="0" y="34"/>
                                  </a:lnTo>
                                  <a:lnTo>
                                    <a:pt x="5" y="34"/>
                                  </a:lnTo>
                                  <a:lnTo>
                                    <a:pt x="5" y="39"/>
                                  </a:lnTo>
                                  <a:lnTo>
                                    <a:pt x="15" y="39"/>
                                  </a:lnTo>
                                  <a:lnTo>
                                    <a:pt x="15" y="34"/>
                                  </a:lnTo>
                                  <a:lnTo>
                                    <a:pt x="19" y="29"/>
                                  </a:lnTo>
                                  <a:lnTo>
                                    <a:pt x="19" y="34"/>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 name="Freeform 1822"/>
                          <wps:cNvSpPr>
                            <a:spLocks/>
                          </wps:cNvSpPr>
                          <wps:spPr bwMode="auto">
                            <a:xfrm>
                              <a:off x="1891" y="1086"/>
                              <a:ext cx="48" cy="28"/>
                            </a:xfrm>
                            <a:custGeom>
                              <a:avLst/>
                              <a:gdLst>
                                <a:gd name="T0" fmla="*/ 44 w 48"/>
                                <a:gd name="T1" fmla="*/ 19 h 28"/>
                                <a:gd name="T2" fmla="*/ 44 w 48"/>
                                <a:gd name="T3" fmla="*/ 14 h 28"/>
                                <a:gd name="T4" fmla="*/ 48 w 48"/>
                                <a:gd name="T5" fmla="*/ 14 h 28"/>
                                <a:gd name="T6" fmla="*/ 48 w 48"/>
                                <a:gd name="T7" fmla="*/ 4 h 28"/>
                                <a:gd name="T8" fmla="*/ 44 w 48"/>
                                <a:gd name="T9" fmla="*/ 4 h 28"/>
                                <a:gd name="T10" fmla="*/ 44 w 48"/>
                                <a:gd name="T11" fmla="*/ 0 h 28"/>
                                <a:gd name="T12" fmla="*/ 34 w 48"/>
                                <a:gd name="T13" fmla="*/ 0 h 28"/>
                                <a:gd name="T14" fmla="*/ 5 w 48"/>
                                <a:gd name="T15" fmla="*/ 9 h 28"/>
                                <a:gd name="T16" fmla="*/ 5 w 48"/>
                                <a:gd name="T17" fmla="*/ 14 h 28"/>
                                <a:gd name="T18" fmla="*/ 0 w 48"/>
                                <a:gd name="T19" fmla="*/ 14 h 28"/>
                                <a:gd name="T20" fmla="*/ 0 w 48"/>
                                <a:gd name="T21" fmla="*/ 24 h 28"/>
                                <a:gd name="T22" fmla="*/ 5 w 48"/>
                                <a:gd name="T23" fmla="*/ 24 h 28"/>
                                <a:gd name="T24" fmla="*/ 5 w 48"/>
                                <a:gd name="T25" fmla="*/ 28 h 28"/>
                                <a:gd name="T26" fmla="*/ 15 w 48"/>
                                <a:gd name="T27" fmla="*/ 28 h 28"/>
                                <a:gd name="T28" fmla="*/ 44 w 48"/>
                                <a:gd name="T29" fmla="*/ 19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8">
                                  <a:moveTo>
                                    <a:pt x="44" y="19"/>
                                  </a:moveTo>
                                  <a:lnTo>
                                    <a:pt x="44" y="14"/>
                                  </a:lnTo>
                                  <a:lnTo>
                                    <a:pt x="48" y="14"/>
                                  </a:lnTo>
                                  <a:lnTo>
                                    <a:pt x="48" y="4"/>
                                  </a:lnTo>
                                  <a:lnTo>
                                    <a:pt x="44" y="4"/>
                                  </a:lnTo>
                                  <a:lnTo>
                                    <a:pt x="44" y="0"/>
                                  </a:lnTo>
                                  <a:lnTo>
                                    <a:pt x="34" y="0"/>
                                  </a:lnTo>
                                  <a:lnTo>
                                    <a:pt x="5" y="9"/>
                                  </a:lnTo>
                                  <a:lnTo>
                                    <a:pt x="5" y="14"/>
                                  </a:lnTo>
                                  <a:lnTo>
                                    <a:pt x="0" y="14"/>
                                  </a:lnTo>
                                  <a:lnTo>
                                    <a:pt x="0" y="24"/>
                                  </a:lnTo>
                                  <a:lnTo>
                                    <a:pt x="5" y="24"/>
                                  </a:lnTo>
                                  <a:lnTo>
                                    <a:pt x="5" y="28"/>
                                  </a:lnTo>
                                  <a:lnTo>
                                    <a:pt x="15" y="28"/>
                                  </a:lnTo>
                                  <a:lnTo>
                                    <a:pt x="4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5" name="Freeform 1823"/>
                          <wps:cNvSpPr>
                            <a:spLocks/>
                          </wps:cNvSpPr>
                          <wps:spPr bwMode="auto">
                            <a:xfrm>
                              <a:off x="1786" y="1105"/>
                              <a:ext cx="48" cy="33"/>
                            </a:xfrm>
                            <a:custGeom>
                              <a:avLst/>
                              <a:gdLst>
                                <a:gd name="T0" fmla="*/ 43 w 48"/>
                                <a:gd name="T1" fmla="*/ 19 h 33"/>
                                <a:gd name="T2" fmla="*/ 43 w 48"/>
                                <a:gd name="T3" fmla="*/ 14 h 33"/>
                                <a:gd name="T4" fmla="*/ 48 w 48"/>
                                <a:gd name="T5" fmla="*/ 14 h 33"/>
                                <a:gd name="T6" fmla="*/ 48 w 48"/>
                                <a:gd name="T7" fmla="*/ 5 h 33"/>
                                <a:gd name="T8" fmla="*/ 43 w 48"/>
                                <a:gd name="T9" fmla="*/ 5 h 33"/>
                                <a:gd name="T10" fmla="*/ 43 w 48"/>
                                <a:gd name="T11" fmla="*/ 0 h 33"/>
                                <a:gd name="T12" fmla="*/ 33 w 48"/>
                                <a:gd name="T13" fmla="*/ 0 h 33"/>
                                <a:gd name="T14" fmla="*/ 5 w 48"/>
                                <a:gd name="T15" fmla="*/ 14 h 33"/>
                                <a:gd name="T16" fmla="*/ 5 w 48"/>
                                <a:gd name="T17" fmla="*/ 19 h 33"/>
                                <a:gd name="T18" fmla="*/ 0 w 48"/>
                                <a:gd name="T19" fmla="*/ 19 h 33"/>
                                <a:gd name="T20" fmla="*/ 0 w 48"/>
                                <a:gd name="T21" fmla="*/ 29 h 33"/>
                                <a:gd name="T22" fmla="*/ 5 w 48"/>
                                <a:gd name="T23" fmla="*/ 29 h 33"/>
                                <a:gd name="T24" fmla="*/ 5 w 48"/>
                                <a:gd name="T25" fmla="*/ 33 h 33"/>
                                <a:gd name="T26" fmla="*/ 14 w 48"/>
                                <a:gd name="T27" fmla="*/ 33 h 33"/>
                                <a:gd name="T28" fmla="*/ 43 w 48"/>
                                <a:gd name="T29" fmla="*/ 1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33">
                                  <a:moveTo>
                                    <a:pt x="43" y="19"/>
                                  </a:moveTo>
                                  <a:lnTo>
                                    <a:pt x="43" y="14"/>
                                  </a:lnTo>
                                  <a:lnTo>
                                    <a:pt x="48" y="14"/>
                                  </a:lnTo>
                                  <a:lnTo>
                                    <a:pt x="48" y="5"/>
                                  </a:lnTo>
                                  <a:lnTo>
                                    <a:pt x="43" y="5"/>
                                  </a:lnTo>
                                  <a:lnTo>
                                    <a:pt x="43" y="0"/>
                                  </a:lnTo>
                                  <a:lnTo>
                                    <a:pt x="33" y="0"/>
                                  </a:lnTo>
                                  <a:lnTo>
                                    <a:pt x="5" y="14"/>
                                  </a:lnTo>
                                  <a:lnTo>
                                    <a:pt x="5" y="19"/>
                                  </a:lnTo>
                                  <a:lnTo>
                                    <a:pt x="0" y="19"/>
                                  </a:lnTo>
                                  <a:lnTo>
                                    <a:pt x="0" y="29"/>
                                  </a:lnTo>
                                  <a:lnTo>
                                    <a:pt x="5" y="29"/>
                                  </a:lnTo>
                                  <a:lnTo>
                                    <a:pt x="5" y="33"/>
                                  </a:lnTo>
                                  <a:lnTo>
                                    <a:pt x="14" y="33"/>
                                  </a:lnTo>
                                  <a:lnTo>
                                    <a:pt x="4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6" name="Freeform 1824"/>
                          <wps:cNvSpPr>
                            <a:spLocks/>
                          </wps:cNvSpPr>
                          <wps:spPr bwMode="auto">
                            <a:xfrm>
                              <a:off x="1699" y="1110"/>
                              <a:ext cx="34" cy="43"/>
                            </a:xfrm>
                            <a:custGeom>
                              <a:avLst/>
                              <a:gdLst>
                                <a:gd name="T0" fmla="*/ 15 w 34"/>
                                <a:gd name="T1" fmla="*/ 38 h 43"/>
                                <a:gd name="T2" fmla="*/ 20 w 34"/>
                                <a:gd name="T3" fmla="*/ 38 h 43"/>
                                <a:gd name="T4" fmla="*/ 20 w 34"/>
                                <a:gd name="T5" fmla="*/ 43 h 43"/>
                                <a:gd name="T6" fmla="*/ 29 w 34"/>
                                <a:gd name="T7" fmla="*/ 43 h 43"/>
                                <a:gd name="T8" fmla="*/ 29 w 34"/>
                                <a:gd name="T9" fmla="*/ 38 h 43"/>
                                <a:gd name="T10" fmla="*/ 34 w 34"/>
                                <a:gd name="T11" fmla="*/ 38 h 43"/>
                                <a:gd name="T12" fmla="*/ 34 w 34"/>
                                <a:gd name="T13" fmla="*/ 28 h 43"/>
                                <a:gd name="T14" fmla="*/ 20 w 34"/>
                                <a:gd name="T15" fmla="*/ 4 h 43"/>
                                <a:gd name="T16" fmla="*/ 15 w 34"/>
                                <a:gd name="T17" fmla="*/ 4 h 43"/>
                                <a:gd name="T18" fmla="*/ 15 w 34"/>
                                <a:gd name="T19" fmla="*/ 0 h 43"/>
                                <a:gd name="T20" fmla="*/ 5 w 34"/>
                                <a:gd name="T21" fmla="*/ 0 h 43"/>
                                <a:gd name="T22" fmla="*/ 5 w 34"/>
                                <a:gd name="T23" fmla="*/ 4 h 43"/>
                                <a:gd name="T24" fmla="*/ 0 w 34"/>
                                <a:gd name="T25" fmla="*/ 4 h 43"/>
                                <a:gd name="T26" fmla="*/ 0 w 34"/>
                                <a:gd name="T27" fmla="*/ 14 h 43"/>
                                <a:gd name="T28" fmla="*/ 15 w 34"/>
                                <a:gd name="T29" fmla="*/ 3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43">
                                  <a:moveTo>
                                    <a:pt x="15" y="38"/>
                                  </a:moveTo>
                                  <a:lnTo>
                                    <a:pt x="20" y="38"/>
                                  </a:lnTo>
                                  <a:lnTo>
                                    <a:pt x="20" y="43"/>
                                  </a:lnTo>
                                  <a:lnTo>
                                    <a:pt x="29" y="43"/>
                                  </a:lnTo>
                                  <a:lnTo>
                                    <a:pt x="29" y="38"/>
                                  </a:lnTo>
                                  <a:lnTo>
                                    <a:pt x="34" y="38"/>
                                  </a:lnTo>
                                  <a:lnTo>
                                    <a:pt x="34" y="28"/>
                                  </a:lnTo>
                                  <a:lnTo>
                                    <a:pt x="20" y="4"/>
                                  </a:lnTo>
                                  <a:lnTo>
                                    <a:pt x="15" y="4"/>
                                  </a:lnTo>
                                  <a:lnTo>
                                    <a:pt x="15" y="0"/>
                                  </a:lnTo>
                                  <a:lnTo>
                                    <a:pt x="5" y="0"/>
                                  </a:lnTo>
                                  <a:lnTo>
                                    <a:pt x="5" y="4"/>
                                  </a:lnTo>
                                  <a:lnTo>
                                    <a:pt x="0" y="4"/>
                                  </a:lnTo>
                                  <a:lnTo>
                                    <a:pt x="0" y="14"/>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Freeform 1825"/>
                          <wps:cNvSpPr>
                            <a:spLocks/>
                          </wps:cNvSpPr>
                          <wps:spPr bwMode="auto">
                            <a:xfrm>
                              <a:off x="1627" y="1042"/>
                              <a:ext cx="48" cy="24"/>
                            </a:xfrm>
                            <a:custGeom>
                              <a:avLst/>
                              <a:gdLst>
                                <a:gd name="T0" fmla="*/ 34 w 48"/>
                                <a:gd name="T1" fmla="*/ 24 h 24"/>
                                <a:gd name="T2" fmla="*/ 44 w 48"/>
                                <a:gd name="T3" fmla="*/ 24 h 24"/>
                                <a:gd name="T4" fmla="*/ 44 w 48"/>
                                <a:gd name="T5" fmla="*/ 20 h 24"/>
                                <a:gd name="T6" fmla="*/ 48 w 48"/>
                                <a:gd name="T7" fmla="*/ 20 h 24"/>
                                <a:gd name="T8" fmla="*/ 48 w 48"/>
                                <a:gd name="T9" fmla="*/ 10 h 24"/>
                                <a:gd name="T10" fmla="*/ 44 w 48"/>
                                <a:gd name="T11" fmla="*/ 10 h 24"/>
                                <a:gd name="T12" fmla="*/ 44 w 48"/>
                                <a:gd name="T13" fmla="*/ 5 h 24"/>
                                <a:gd name="T14" fmla="*/ 29 w 48"/>
                                <a:gd name="T15" fmla="*/ 0 h 24"/>
                                <a:gd name="T16" fmla="*/ 5 w 48"/>
                                <a:gd name="T17" fmla="*/ 0 h 24"/>
                                <a:gd name="T18" fmla="*/ 5 w 48"/>
                                <a:gd name="T19" fmla="*/ 5 h 24"/>
                                <a:gd name="T20" fmla="*/ 0 w 48"/>
                                <a:gd name="T21" fmla="*/ 5 h 24"/>
                                <a:gd name="T22" fmla="*/ 0 w 48"/>
                                <a:gd name="T23" fmla="*/ 15 h 24"/>
                                <a:gd name="T24" fmla="*/ 5 w 48"/>
                                <a:gd name="T25" fmla="*/ 15 h 24"/>
                                <a:gd name="T26" fmla="*/ 5 w 48"/>
                                <a:gd name="T27" fmla="*/ 20 h 24"/>
                                <a:gd name="T28" fmla="*/ 10 w 48"/>
                                <a:gd name="T29" fmla="*/ 20 h 24"/>
                                <a:gd name="T30" fmla="*/ 24 w 48"/>
                                <a:gd name="T31" fmla="*/ 20 h 24"/>
                                <a:gd name="T32" fmla="*/ 20 w 48"/>
                                <a:gd name="T33" fmla="*/ 20 h 24"/>
                                <a:gd name="T34" fmla="*/ 34 w 48"/>
                                <a:gd name="T3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4">
                                  <a:moveTo>
                                    <a:pt x="34" y="24"/>
                                  </a:moveTo>
                                  <a:lnTo>
                                    <a:pt x="44" y="24"/>
                                  </a:lnTo>
                                  <a:lnTo>
                                    <a:pt x="44" y="20"/>
                                  </a:lnTo>
                                  <a:lnTo>
                                    <a:pt x="48" y="20"/>
                                  </a:lnTo>
                                  <a:lnTo>
                                    <a:pt x="48" y="10"/>
                                  </a:lnTo>
                                  <a:lnTo>
                                    <a:pt x="44" y="10"/>
                                  </a:lnTo>
                                  <a:lnTo>
                                    <a:pt x="44" y="5"/>
                                  </a:lnTo>
                                  <a:lnTo>
                                    <a:pt x="29" y="0"/>
                                  </a:lnTo>
                                  <a:lnTo>
                                    <a:pt x="5" y="0"/>
                                  </a:lnTo>
                                  <a:lnTo>
                                    <a:pt x="5" y="5"/>
                                  </a:lnTo>
                                  <a:lnTo>
                                    <a:pt x="0" y="5"/>
                                  </a:lnTo>
                                  <a:lnTo>
                                    <a:pt x="0" y="15"/>
                                  </a:lnTo>
                                  <a:lnTo>
                                    <a:pt x="5" y="15"/>
                                  </a:lnTo>
                                  <a:lnTo>
                                    <a:pt x="5" y="20"/>
                                  </a:lnTo>
                                  <a:lnTo>
                                    <a:pt x="10" y="20"/>
                                  </a:lnTo>
                                  <a:lnTo>
                                    <a:pt x="24" y="20"/>
                                  </a:lnTo>
                                  <a:lnTo>
                                    <a:pt x="20" y="20"/>
                                  </a:lnTo>
                                  <a:lnTo>
                                    <a:pt x="3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Freeform 1826"/>
                          <wps:cNvSpPr>
                            <a:spLocks/>
                          </wps:cNvSpPr>
                          <wps:spPr bwMode="auto">
                            <a:xfrm>
                              <a:off x="1522" y="1042"/>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9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9"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 name="Freeform 1827"/>
                          <wps:cNvSpPr>
                            <a:spLocks/>
                          </wps:cNvSpPr>
                          <wps:spPr bwMode="auto">
                            <a:xfrm>
                              <a:off x="1416" y="1042"/>
                              <a:ext cx="48" cy="20"/>
                            </a:xfrm>
                            <a:custGeom>
                              <a:avLst/>
                              <a:gdLst>
                                <a:gd name="T0" fmla="*/ 39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Freeform 1828"/>
                          <wps:cNvSpPr>
                            <a:spLocks/>
                          </wps:cNvSpPr>
                          <wps:spPr bwMode="auto">
                            <a:xfrm>
                              <a:off x="1311" y="1057"/>
                              <a:ext cx="48" cy="24"/>
                            </a:xfrm>
                            <a:custGeom>
                              <a:avLst/>
                              <a:gdLst>
                                <a:gd name="T0" fmla="*/ 38 w 48"/>
                                <a:gd name="T1" fmla="*/ 19 h 24"/>
                                <a:gd name="T2" fmla="*/ 43 w 48"/>
                                <a:gd name="T3" fmla="*/ 19 h 24"/>
                                <a:gd name="T4" fmla="*/ 43 w 48"/>
                                <a:gd name="T5" fmla="*/ 14 h 24"/>
                                <a:gd name="T6" fmla="*/ 48 w 48"/>
                                <a:gd name="T7" fmla="*/ 14 h 24"/>
                                <a:gd name="T8" fmla="*/ 48 w 48"/>
                                <a:gd name="T9" fmla="*/ 5 h 24"/>
                                <a:gd name="T10" fmla="*/ 43 w 48"/>
                                <a:gd name="T11" fmla="*/ 5 h 24"/>
                                <a:gd name="T12" fmla="*/ 43 w 48"/>
                                <a:gd name="T13" fmla="*/ 0 h 24"/>
                                <a:gd name="T14" fmla="*/ 14 w 48"/>
                                <a:gd name="T15" fmla="*/ 0 h 24"/>
                                <a:gd name="T16" fmla="*/ 4 w 48"/>
                                <a:gd name="T17" fmla="*/ 5 h 24"/>
                                <a:gd name="T18" fmla="*/ 4 w 48"/>
                                <a:gd name="T19" fmla="*/ 9 h 24"/>
                                <a:gd name="T20" fmla="*/ 0 w 48"/>
                                <a:gd name="T21" fmla="*/ 9 h 24"/>
                                <a:gd name="T22" fmla="*/ 0 w 48"/>
                                <a:gd name="T23" fmla="*/ 19 h 24"/>
                                <a:gd name="T24" fmla="*/ 4 w 48"/>
                                <a:gd name="T25" fmla="*/ 19 h 24"/>
                                <a:gd name="T26" fmla="*/ 4 w 48"/>
                                <a:gd name="T27" fmla="*/ 24 h 24"/>
                                <a:gd name="T28" fmla="*/ 14 w 48"/>
                                <a:gd name="T29" fmla="*/ 24 h 24"/>
                                <a:gd name="T30" fmla="*/ 24 w 48"/>
                                <a:gd name="T31" fmla="*/ 19 h 24"/>
                                <a:gd name="T32" fmla="*/ 19 w 48"/>
                                <a:gd name="T33" fmla="*/ 19 h 24"/>
                                <a:gd name="T34" fmla="*/ 38 w 48"/>
                                <a:gd name="T35"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24">
                                  <a:moveTo>
                                    <a:pt x="38" y="19"/>
                                  </a:moveTo>
                                  <a:lnTo>
                                    <a:pt x="43" y="19"/>
                                  </a:lnTo>
                                  <a:lnTo>
                                    <a:pt x="43" y="14"/>
                                  </a:lnTo>
                                  <a:lnTo>
                                    <a:pt x="48" y="14"/>
                                  </a:lnTo>
                                  <a:lnTo>
                                    <a:pt x="48" y="5"/>
                                  </a:lnTo>
                                  <a:lnTo>
                                    <a:pt x="43" y="5"/>
                                  </a:lnTo>
                                  <a:lnTo>
                                    <a:pt x="43" y="0"/>
                                  </a:lnTo>
                                  <a:lnTo>
                                    <a:pt x="14" y="0"/>
                                  </a:lnTo>
                                  <a:lnTo>
                                    <a:pt x="4" y="5"/>
                                  </a:lnTo>
                                  <a:lnTo>
                                    <a:pt x="4" y="9"/>
                                  </a:lnTo>
                                  <a:lnTo>
                                    <a:pt x="0" y="9"/>
                                  </a:lnTo>
                                  <a:lnTo>
                                    <a:pt x="0" y="19"/>
                                  </a:lnTo>
                                  <a:lnTo>
                                    <a:pt x="4" y="19"/>
                                  </a:lnTo>
                                  <a:lnTo>
                                    <a:pt x="4" y="24"/>
                                  </a:lnTo>
                                  <a:lnTo>
                                    <a:pt x="14" y="24"/>
                                  </a:lnTo>
                                  <a:lnTo>
                                    <a:pt x="24" y="19"/>
                                  </a:lnTo>
                                  <a:lnTo>
                                    <a:pt x="1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1" name="Freeform 1829"/>
                          <wps:cNvSpPr>
                            <a:spLocks/>
                          </wps:cNvSpPr>
                          <wps:spPr bwMode="auto">
                            <a:xfrm>
                              <a:off x="1243" y="1114"/>
                              <a:ext cx="34" cy="48"/>
                            </a:xfrm>
                            <a:custGeom>
                              <a:avLst/>
                              <a:gdLst>
                                <a:gd name="T0" fmla="*/ 34 w 34"/>
                                <a:gd name="T1" fmla="*/ 15 h 48"/>
                                <a:gd name="T2" fmla="*/ 34 w 34"/>
                                <a:gd name="T3" fmla="*/ 5 h 48"/>
                                <a:gd name="T4" fmla="*/ 29 w 34"/>
                                <a:gd name="T5" fmla="*/ 5 h 48"/>
                                <a:gd name="T6" fmla="*/ 29 w 34"/>
                                <a:gd name="T7" fmla="*/ 0 h 48"/>
                                <a:gd name="T8" fmla="*/ 20 w 34"/>
                                <a:gd name="T9" fmla="*/ 0 h 48"/>
                                <a:gd name="T10" fmla="*/ 20 w 34"/>
                                <a:gd name="T11" fmla="*/ 5 h 48"/>
                                <a:gd name="T12" fmla="*/ 15 w 34"/>
                                <a:gd name="T13" fmla="*/ 5 h 48"/>
                                <a:gd name="T14" fmla="*/ 0 w 34"/>
                                <a:gd name="T15" fmla="*/ 34 h 48"/>
                                <a:gd name="T16" fmla="*/ 0 w 34"/>
                                <a:gd name="T17" fmla="*/ 44 h 48"/>
                                <a:gd name="T18" fmla="*/ 5 w 34"/>
                                <a:gd name="T19" fmla="*/ 44 h 48"/>
                                <a:gd name="T20" fmla="*/ 5 w 34"/>
                                <a:gd name="T21" fmla="*/ 48 h 48"/>
                                <a:gd name="T22" fmla="*/ 15 w 34"/>
                                <a:gd name="T23" fmla="*/ 48 h 48"/>
                                <a:gd name="T24" fmla="*/ 15 w 34"/>
                                <a:gd name="T25" fmla="*/ 44 h 48"/>
                                <a:gd name="T26" fmla="*/ 20 w 34"/>
                                <a:gd name="T27" fmla="*/ 44 h 48"/>
                                <a:gd name="T28" fmla="*/ 34 w 34"/>
                                <a:gd name="T29" fmla="*/ 1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48">
                                  <a:moveTo>
                                    <a:pt x="34" y="15"/>
                                  </a:moveTo>
                                  <a:lnTo>
                                    <a:pt x="34" y="5"/>
                                  </a:lnTo>
                                  <a:lnTo>
                                    <a:pt x="29" y="5"/>
                                  </a:lnTo>
                                  <a:lnTo>
                                    <a:pt x="29" y="0"/>
                                  </a:lnTo>
                                  <a:lnTo>
                                    <a:pt x="20" y="0"/>
                                  </a:lnTo>
                                  <a:lnTo>
                                    <a:pt x="20" y="5"/>
                                  </a:lnTo>
                                  <a:lnTo>
                                    <a:pt x="15" y="5"/>
                                  </a:lnTo>
                                  <a:lnTo>
                                    <a:pt x="0" y="34"/>
                                  </a:lnTo>
                                  <a:lnTo>
                                    <a:pt x="0" y="44"/>
                                  </a:lnTo>
                                  <a:lnTo>
                                    <a:pt x="5" y="44"/>
                                  </a:lnTo>
                                  <a:lnTo>
                                    <a:pt x="5" y="48"/>
                                  </a:lnTo>
                                  <a:lnTo>
                                    <a:pt x="15" y="48"/>
                                  </a:lnTo>
                                  <a:lnTo>
                                    <a:pt x="15" y="44"/>
                                  </a:lnTo>
                                  <a:lnTo>
                                    <a:pt x="20" y="44"/>
                                  </a:lnTo>
                                  <a:lnTo>
                                    <a:pt x="3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2" name="Freeform 1830"/>
                          <wps:cNvSpPr>
                            <a:spLocks/>
                          </wps:cNvSpPr>
                          <wps:spPr bwMode="auto">
                            <a:xfrm>
                              <a:off x="1176" y="1201"/>
                              <a:ext cx="34" cy="43"/>
                            </a:xfrm>
                            <a:custGeom>
                              <a:avLst/>
                              <a:gdLst>
                                <a:gd name="T0" fmla="*/ 34 w 34"/>
                                <a:gd name="T1" fmla="*/ 14 h 43"/>
                                <a:gd name="T2" fmla="*/ 34 w 34"/>
                                <a:gd name="T3" fmla="*/ 5 h 43"/>
                                <a:gd name="T4" fmla="*/ 29 w 34"/>
                                <a:gd name="T5" fmla="*/ 5 h 43"/>
                                <a:gd name="T6" fmla="*/ 29 w 34"/>
                                <a:gd name="T7" fmla="*/ 0 h 43"/>
                                <a:gd name="T8" fmla="*/ 19 w 34"/>
                                <a:gd name="T9" fmla="*/ 0 h 43"/>
                                <a:gd name="T10" fmla="*/ 19 w 34"/>
                                <a:gd name="T11" fmla="*/ 5 h 43"/>
                                <a:gd name="T12" fmla="*/ 15 w 34"/>
                                <a:gd name="T13" fmla="*/ 5 h 43"/>
                                <a:gd name="T14" fmla="*/ 0 w 34"/>
                                <a:gd name="T15" fmla="*/ 29 h 43"/>
                                <a:gd name="T16" fmla="*/ 0 w 34"/>
                                <a:gd name="T17" fmla="*/ 38 h 43"/>
                                <a:gd name="T18" fmla="*/ 5 w 34"/>
                                <a:gd name="T19" fmla="*/ 38 h 43"/>
                                <a:gd name="T20" fmla="*/ 5 w 34"/>
                                <a:gd name="T21" fmla="*/ 43 h 43"/>
                                <a:gd name="T22" fmla="*/ 15 w 34"/>
                                <a:gd name="T23" fmla="*/ 43 h 43"/>
                                <a:gd name="T24" fmla="*/ 15 w 34"/>
                                <a:gd name="T25" fmla="*/ 38 h 43"/>
                                <a:gd name="T26" fmla="*/ 19 w 34"/>
                                <a:gd name="T27" fmla="*/ 38 h 43"/>
                                <a:gd name="T28" fmla="*/ 34 w 34"/>
                                <a:gd name="T29" fmla="*/ 1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43">
                                  <a:moveTo>
                                    <a:pt x="34" y="14"/>
                                  </a:moveTo>
                                  <a:lnTo>
                                    <a:pt x="34" y="5"/>
                                  </a:lnTo>
                                  <a:lnTo>
                                    <a:pt x="29" y="5"/>
                                  </a:lnTo>
                                  <a:lnTo>
                                    <a:pt x="29" y="0"/>
                                  </a:lnTo>
                                  <a:lnTo>
                                    <a:pt x="19" y="0"/>
                                  </a:lnTo>
                                  <a:lnTo>
                                    <a:pt x="19" y="5"/>
                                  </a:lnTo>
                                  <a:lnTo>
                                    <a:pt x="15" y="5"/>
                                  </a:lnTo>
                                  <a:lnTo>
                                    <a:pt x="0" y="29"/>
                                  </a:lnTo>
                                  <a:lnTo>
                                    <a:pt x="0" y="38"/>
                                  </a:lnTo>
                                  <a:lnTo>
                                    <a:pt x="5" y="38"/>
                                  </a:lnTo>
                                  <a:lnTo>
                                    <a:pt x="5" y="43"/>
                                  </a:lnTo>
                                  <a:lnTo>
                                    <a:pt x="15" y="43"/>
                                  </a:lnTo>
                                  <a:lnTo>
                                    <a:pt x="15" y="38"/>
                                  </a:lnTo>
                                  <a:lnTo>
                                    <a:pt x="19" y="38"/>
                                  </a:lnTo>
                                  <a:lnTo>
                                    <a:pt x="3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Freeform 1831"/>
                          <wps:cNvSpPr>
                            <a:spLocks/>
                          </wps:cNvSpPr>
                          <wps:spPr bwMode="auto">
                            <a:xfrm>
                              <a:off x="1143" y="1182"/>
                              <a:ext cx="28" cy="48"/>
                            </a:xfrm>
                            <a:custGeom>
                              <a:avLst/>
                              <a:gdLst>
                                <a:gd name="T0" fmla="*/ 9 w 28"/>
                                <a:gd name="T1" fmla="*/ 43 h 48"/>
                                <a:gd name="T2" fmla="*/ 14 w 28"/>
                                <a:gd name="T3" fmla="*/ 43 h 48"/>
                                <a:gd name="T4" fmla="*/ 14 w 28"/>
                                <a:gd name="T5" fmla="*/ 48 h 48"/>
                                <a:gd name="T6" fmla="*/ 24 w 28"/>
                                <a:gd name="T7" fmla="*/ 48 h 48"/>
                                <a:gd name="T8" fmla="*/ 24 w 28"/>
                                <a:gd name="T9" fmla="*/ 43 h 48"/>
                                <a:gd name="T10" fmla="*/ 28 w 28"/>
                                <a:gd name="T11" fmla="*/ 43 h 48"/>
                                <a:gd name="T12" fmla="*/ 28 w 28"/>
                                <a:gd name="T13" fmla="*/ 33 h 48"/>
                                <a:gd name="T14" fmla="*/ 19 w 28"/>
                                <a:gd name="T15" fmla="*/ 4 h 48"/>
                                <a:gd name="T16" fmla="*/ 14 w 28"/>
                                <a:gd name="T17" fmla="*/ 4 h 48"/>
                                <a:gd name="T18" fmla="*/ 14 w 28"/>
                                <a:gd name="T19" fmla="*/ 0 h 48"/>
                                <a:gd name="T20" fmla="*/ 4 w 28"/>
                                <a:gd name="T21" fmla="*/ 0 h 48"/>
                                <a:gd name="T22" fmla="*/ 4 w 28"/>
                                <a:gd name="T23" fmla="*/ 4 h 48"/>
                                <a:gd name="T24" fmla="*/ 0 w 28"/>
                                <a:gd name="T25" fmla="*/ 4 h 48"/>
                                <a:gd name="T26" fmla="*/ 0 w 28"/>
                                <a:gd name="T27" fmla="*/ 14 h 48"/>
                                <a:gd name="T28" fmla="*/ 9 w 28"/>
                                <a:gd name="T29" fmla="*/ 4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48">
                                  <a:moveTo>
                                    <a:pt x="9" y="43"/>
                                  </a:moveTo>
                                  <a:lnTo>
                                    <a:pt x="14" y="43"/>
                                  </a:lnTo>
                                  <a:lnTo>
                                    <a:pt x="14" y="48"/>
                                  </a:lnTo>
                                  <a:lnTo>
                                    <a:pt x="24" y="48"/>
                                  </a:lnTo>
                                  <a:lnTo>
                                    <a:pt x="24" y="43"/>
                                  </a:lnTo>
                                  <a:lnTo>
                                    <a:pt x="28" y="43"/>
                                  </a:lnTo>
                                  <a:lnTo>
                                    <a:pt x="28" y="33"/>
                                  </a:lnTo>
                                  <a:lnTo>
                                    <a:pt x="19" y="4"/>
                                  </a:lnTo>
                                  <a:lnTo>
                                    <a:pt x="14" y="4"/>
                                  </a:lnTo>
                                  <a:lnTo>
                                    <a:pt x="14" y="0"/>
                                  </a:lnTo>
                                  <a:lnTo>
                                    <a:pt x="4" y="0"/>
                                  </a:lnTo>
                                  <a:lnTo>
                                    <a:pt x="4" y="4"/>
                                  </a:lnTo>
                                  <a:lnTo>
                                    <a:pt x="0" y="4"/>
                                  </a:lnTo>
                                  <a:lnTo>
                                    <a:pt x="0" y="14"/>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Freeform 1832"/>
                          <wps:cNvSpPr>
                            <a:spLocks/>
                          </wps:cNvSpPr>
                          <wps:spPr bwMode="auto">
                            <a:xfrm>
                              <a:off x="1109" y="1081"/>
                              <a:ext cx="29" cy="48"/>
                            </a:xfrm>
                            <a:custGeom>
                              <a:avLst/>
                              <a:gdLst>
                                <a:gd name="T0" fmla="*/ 10 w 29"/>
                                <a:gd name="T1" fmla="*/ 38 h 48"/>
                                <a:gd name="T2" fmla="*/ 10 w 29"/>
                                <a:gd name="T3" fmla="*/ 43 h 48"/>
                                <a:gd name="T4" fmla="*/ 14 w 29"/>
                                <a:gd name="T5" fmla="*/ 43 h 48"/>
                                <a:gd name="T6" fmla="*/ 14 w 29"/>
                                <a:gd name="T7" fmla="*/ 48 h 48"/>
                                <a:gd name="T8" fmla="*/ 24 w 29"/>
                                <a:gd name="T9" fmla="*/ 48 h 48"/>
                                <a:gd name="T10" fmla="*/ 24 w 29"/>
                                <a:gd name="T11" fmla="*/ 43 h 48"/>
                                <a:gd name="T12" fmla="*/ 29 w 29"/>
                                <a:gd name="T13" fmla="*/ 43 h 48"/>
                                <a:gd name="T14" fmla="*/ 29 w 29"/>
                                <a:gd name="T15" fmla="*/ 29 h 48"/>
                                <a:gd name="T16" fmla="*/ 19 w 29"/>
                                <a:gd name="T17" fmla="*/ 5 h 48"/>
                                <a:gd name="T18" fmla="*/ 14 w 29"/>
                                <a:gd name="T19" fmla="*/ 0 h 48"/>
                                <a:gd name="T20" fmla="*/ 5 w 29"/>
                                <a:gd name="T21" fmla="*/ 0 h 48"/>
                                <a:gd name="T22" fmla="*/ 0 w 29"/>
                                <a:gd name="T23" fmla="*/ 5 h 48"/>
                                <a:gd name="T24" fmla="*/ 0 w 29"/>
                                <a:gd name="T25" fmla="*/ 14 h 48"/>
                                <a:gd name="T26" fmla="*/ 10 w 29"/>
                                <a:gd name="T27" fmla="*/ 38 h 48"/>
                                <a:gd name="T28" fmla="*/ 10 w 29"/>
                                <a:gd name="T29" fmla="*/ 33 h 48"/>
                                <a:gd name="T30" fmla="*/ 10 w 29"/>
                                <a:gd name="T31"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 h="48">
                                  <a:moveTo>
                                    <a:pt x="10" y="38"/>
                                  </a:moveTo>
                                  <a:lnTo>
                                    <a:pt x="10" y="43"/>
                                  </a:lnTo>
                                  <a:lnTo>
                                    <a:pt x="14" y="43"/>
                                  </a:lnTo>
                                  <a:lnTo>
                                    <a:pt x="14" y="48"/>
                                  </a:lnTo>
                                  <a:lnTo>
                                    <a:pt x="24" y="48"/>
                                  </a:lnTo>
                                  <a:lnTo>
                                    <a:pt x="24" y="43"/>
                                  </a:lnTo>
                                  <a:lnTo>
                                    <a:pt x="29" y="43"/>
                                  </a:lnTo>
                                  <a:lnTo>
                                    <a:pt x="29" y="29"/>
                                  </a:lnTo>
                                  <a:lnTo>
                                    <a:pt x="19" y="5"/>
                                  </a:lnTo>
                                  <a:lnTo>
                                    <a:pt x="14" y="0"/>
                                  </a:lnTo>
                                  <a:lnTo>
                                    <a:pt x="5" y="0"/>
                                  </a:lnTo>
                                  <a:lnTo>
                                    <a:pt x="0" y="5"/>
                                  </a:lnTo>
                                  <a:lnTo>
                                    <a:pt x="0" y="14"/>
                                  </a:lnTo>
                                  <a:lnTo>
                                    <a:pt x="10" y="38"/>
                                  </a:lnTo>
                                  <a:lnTo>
                                    <a:pt x="10" y="33"/>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1833"/>
                          <wps:cNvSpPr>
                            <a:spLocks/>
                          </wps:cNvSpPr>
                          <wps:spPr bwMode="auto">
                            <a:xfrm>
                              <a:off x="1032" y="1042"/>
                              <a:ext cx="48" cy="20"/>
                            </a:xfrm>
                            <a:custGeom>
                              <a:avLst/>
                              <a:gdLst>
                                <a:gd name="T0" fmla="*/ 39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1834"/>
                          <wps:cNvSpPr>
                            <a:spLocks/>
                          </wps:cNvSpPr>
                          <wps:spPr bwMode="auto">
                            <a:xfrm>
                              <a:off x="927" y="1042"/>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4 w 48"/>
                                <a:gd name="T15" fmla="*/ 0 h 20"/>
                                <a:gd name="T16" fmla="*/ 4 w 48"/>
                                <a:gd name="T17" fmla="*/ 5 h 20"/>
                                <a:gd name="T18" fmla="*/ 0 w 48"/>
                                <a:gd name="T19" fmla="*/ 5 h 20"/>
                                <a:gd name="T20" fmla="*/ 0 w 48"/>
                                <a:gd name="T21" fmla="*/ 15 h 20"/>
                                <a:gd name="T22" fmla="*/ 4 w 48"/>
                                <a:gd name="T23" fmla="*/ 15 h 20"/>
                                <a:gd name="T24" fmla="*/ 4 w 48"/>
                                <a:gd name="T25" fmla="*/ 20 h 20"/>
                                <a:gd name="T26" fmla="*/ 9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4" y="0"/>
                                  </a:lnTo>
                                  <a:lnTo>
                                    <a:pt x="4" y="5"/>
                                  </a:lnTo>
                                  <a:lnTo>
                                    <a:pt x="0" y="5"/>
                                  </a:lnTo>
                                  <a:lnTo>
                                    <a:pt x="0" y="15"/>
                                  </a:lnTo>
                                  <a:lnTo>
                                    <a:pt x="4" y="15"/>
                                  </a:lnTo>
                                  <a:lnTo>
                                    <a:pt x="4" y="20"/>
                                  </a:lnTo>
                                  <a:lnTo>
                                    <a:pt x="9"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Freeform 1835"/>
                          <wps:cNvSpPr>
                            <a:spLocks/>
                          </wps:cNvSpPr>
                          <wps:spPr bwMode="auto">
                            <a:xfrm>
                              <a:off x="821" y="1042"/>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Freeform 1836"/>
                          <wps:cNvSpPr>
                            <a:spLocks/>
                          </wps:cNvSpPr>
                          <wps:spPr bwMode="auto">
                            <a:xfrm>
                              <a:off x="715" y="1042"/>
                              <a:ext cx="48" cy="20"/>
                            </a:xfrm>
                            <a:custGeom>
                              <a:avLst/>
                              <a:gdLst>
                                <a:gd name="T0" fmla="*/ 39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10 w 48"/>
                                <a:gd name="T27" fmla="*/ 20 h 20"/>
                                <a:gd name="T28" fmla="*/ 39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9"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10"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Rectangle 1838"/>
                          <wps:cNvSpPr>
                            <a:spLocks noChangeArrowheads="1"/>
                          </wps:cNvSpPr>
                          <wps:spPr bwMode="auto">
                            <a:xfrm>
                              <a:off x="8892" y="6667"/>
                              <a:ext cx="89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CD1263" w:rsidRDefault="00953BE9" w:rsidP="005754D9">
                                <w:pPr>
                                  <w:spacing w:before="0"/>
                                  <w:rPr>
                                    <w:sz w:val="16"/>
                                    <w:szCs w:val="16"/>
                                  </w:rPr>
                                </w:pPr>
                                <w:r w:rsidRPr="00CD1263">
                                  <w:rPr>
                                    <w:rFonts w:hint="eastAsia"/>
                                    <w:color w:val="000000"/>
                                    <w:sz w:val="16"/>
                                    <w:szCs w:val="16"/>
                                    <w:lang w:eastAsia="zh-CN"/>
                                  </w:rPr>
                                  <w:t>BT.0</w:t>
                                </w:r>
                                <w:r w:rsidRPr="00CD1263">
                                  <w:rPr>
                                    <w:color w:val="000000"/>
                                    <w:sz w:val="16"/>
                                    <w:szCs w:val="16"/>
                                  </w:rPr>
                                  <w:t>500-11</w:t>
                                </w:r>
                              </w:p>
                            </w:txbxContent>
                          </wps:txbx>
                          <wps:bodyPr rot="0" vert="horz" wrap="square" lIns="0" tIns="0" rIns="0" bIns="0" anchor="t" anchorCtr="0" upright="1">
                            <a:noAutofit/>
                          </wps:bodyPr>
                        </wps:wsp>
                        <wps:wsp>
                          <wps:cNvPr id="2861" name="Rectangle 1839"/>
                          <wps:cNvSpPr>
                            <a:spLocks noChangeArrowheads="1"/>
                          </wps:cNvSpPr>
                          <wps:spPr bwMode="auto">
                            <a:xfrm>
                              <a:off x="341" y="5409"/>
                              <a:ext cx="89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01:15:10:12</w:t>
                                </w:r>
                              </w:p>
                            </w:txbxContent>
                          </wps:txbx>
                          <wps:bodyPr rot="0" vert="horz" wrap="square" lIns="0" tIns="0" rIns="0" bIns="0" anchor="t" anchorCtr="0" upright="1">
                            <a:noAutofit/>
                          </wps:bodyPr>
                        </wps:wsp>
                        <wps:wsp>
                          <wps:cNvPr id="2862" name="Rectangle 1840"/>
                          <wps:cNvSpPr>
                            <a:spLocks noChangeArrowheads="1"/>
                          </wps:cNvSpPr>
                          <wps:spPr bwMode="auto">
                            <a:xfrm>
                              <a:off x="1191" y="5548"/>
                              <a:ext cx="89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01:15:27:12</w:t>
                                </w:r>
                              </w:p>
                            </w:txbxContent>
                          </wps:txbx>
                          <wps:bodyPr rot="0" vert="horz" wrap="square" lIns="0" tIns="0" rIns="0" bIns="0" anchor="t" anchorCtr="0" upright="1">
                            <a:noAutofit/>
                          </wps:bodyPr>
                        </wps:wsp>
                        <wps:wsp>
                          <wps:cNvPr id="2863" name="Rectangle 1841"/>
                          <wps:cNvSpPr>
                            <a:spLocks noChangeArrowheads="1"/>
                          </wps:cNvSpPr>
                          <wps:spPr bwMode="auto">
                            <a:xfrm>
                              <a:off x="2040" y="5409"/>
                              <a:ext cx="89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01:15:44:12</w:t>
                                </w:r>
                              </w:p>
                            </w:txbxContent>
                          </wps:txbx>
                          <wps:bodyPr rot="0" vert="horz" wrap="square" lIns="0" tIns="0" rIns="0" bIns="0" anchor="t" anchorCtr="0" upright="1">
                            <a:noAutofit/>
                          </wps:bodyPr>
                        </wps:wsp>
                        <wps:wsp>
                          <wps:cNvPr id="2864" name="Rectangle 1842"/>
                          <wps:cNvSpPr>
                            <a:spLocks noChangeArrowheads="1"/>
                          </wps:cNvSpPr>
                          <wps:spPr bwMode="auto">
                            <a:xfrm>
                              <a:off x="2891" y="5519"/>
                              <a:ext cx="8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01:16:01:12</w:t>
                                </w:r>
                              </w:p>
                            </w:txbxContent>
                          </wps:txbx>
                          <wps:bodyPr rot="0" vert="horz" wrap="square" lIns="0" tIns="0" rIns="0" bIns="0" anchor="t" anchorCtr="0" upright="1">
                            <a:noAutofit/>
                          </wps:bodyPr>
                        </wps:wsp>
                        <wps:wsp>
                          <wps:cNvPr id="2865" name="Rectangle 1843"/>
                          <wps:cNvSpPr>
                            <a:spLocks noChangeArrowheads="1"/>
                          </wps:cNvSpPr>
                          <wps:spPr bwMode="auto">
                            <a:xfrm>
                              <a:off x="3745" y="5409"/>
                              <a:ext cx="89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01:16:18:12</w:t>
                                </w:r>
                              </w:p>
                            </w:txbxContent>
                          </wps:txbx>
                          <wps:bodyPr rot="0" vert="horz" wrap="square" lIns="0" tIns="0" rIns="0" bIns="0" anchor="t" anchorCtr="0" upright="1">
                            <a:noAutofit/>
                          </wps:bodyPr>
                        </wps:wsp>
                        <wps:wsp>
                          <wps:cNvPr id="2866" name="Rectangle 1844"/>
                          <wps:cNvSpPr>
                            <a:spLocks noChangeArrowheads="1"/>
                          </wps:cNvSpPr>
                          <wps:spPr bwMode="auto">
                            <a:xfrm>
                              <a:off x="4595" y="5519"/>
                              <a:ext cx="8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01:16:35:12</w:t>
                                </w:r>
                              </w:p>
                            </w:txbxContent>
                          </wps:txbx>
                          <wps:bodyPr rot="0" vert="horz" wrap="square" lIns="0" tIns="0" rIns="0" bIns="0" anchor="t" anchorCtr="0" upright="1">
                            <a:noAutofit/>
                          </wps:bodyPr>
                        </wps:wsp>
                        <wps:wsp>
                          <wps:cNvPr id="2867" name="Rectangle 1845"/>
                          <wps:cNvSpPr>
                            <a:spLocks noChangeArrowheads="1"/>
                          </wps:cNvSpPr>
                          <wps:spPr bwMode="auto">
                            <a:xfrm>
                              <a:off x="5443" y="5409"/>
                              <a:ext cx="8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01:16:52:12</w:t>
                                </w:r>
                              </w:p>
                            </w:txbxContent>
                          </wps:txbx>
                          <wps:bodyPr rot="0" vert="horz" wrap="square" lIns="0" tIns="0" rIns="0" bIns="0" anchor="t" anchorCtr="0" upright="1">
                            <a:noAutofit/>
                          </wps:bodyPr>
                        </wps:wsp>
                        <wps:wsp>
                          <wps:cNvPr id="2868" name="Rectangle 1846"/>
                          <wps:cNvSpPr>
                            <a:spLocks noChangeArrowheads="1"/>
                          </wps:cNvSpPr>
                          <wps:spPr bwMode="auto">
                            <a:xfrm>
                              <a:off x="6294" y="5519"/>
                              <a:ext cx="8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01:17:09:12</w:t>
                                </w:r>
                              </w:p>
                            </w:txbxContent>
                          </wps:txbx>
                          <wps:bodyPr rot="0" vert="horz" wrap="square" lIns="0" tIns="0" rIns="0" bIns="0" anchor="t" anchorCtr="0" upright="1">
                            <a:noAutofit/>
                          </wps:bodyPr>
                        </wps:wsp>
                        <wps:wsp>
                          <wps:cNvPr id="2869" name="Rectangle 1847"/>
                          <wps:cNvSpPr>
                            <a:spLocks noChangeArrowheads="1"/>
                          </wps:cNvSpPr>
                          <wps:spPr bwMode="auto">
                            <a:xfrm>
                              <a:off x="7143" y="5409"/>
                              <a:ext cx="8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01:17:26:12</w:t>
                                </w:r>
                              </w:p>
                            </w:txbxContent>
                          </wps:txbx>
                          <wps:bodyPr rot="0" vert="horz" wrap="square" lIns="0" tIns="0" rIns="0" bIns="0" anchor="t" anchorCtr="0" upright="1">
                            <a:noAutofit/>
                          </wps:bodyPr>
                        </wps:wsp>
                        <wps:wsp>
                          <wps:cNvPr id="2870" name="Rectangle 1848"/>
                          <wps:cNvSpPr>
                            <a:spLocks noChangeArrowheads="1"/>
                          </wps:cNvSpPr>
                          <wps:spPr bwMode="auto">
                            <a:xfrm>
                              <a:off x="7993" y="5519"/>
                              <a:ext cx="89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01:17:43:12</w:t>
                                </w:r>
                              </w:p>
                            </w:txbxContent>
                          </wps:txbx>
                          <wps:bodyPr rot="0" vert="horz" wrap="square" lIns="0" tIns="0" rIns="0" bIns="0" anchor="t" anchorCtr="0" upright="1">
                            <a:noAutofit/>
                          </wps:bodyPr>
                        </wps:wsp>
                        <wps:wsp>
                          <wps:cNvPr id="2871" name="Rectangle 1849"/>
                          <wps:cNvSpPr>
                            <a:spLocks noChangeArrowheads="1"/>
                          </wps:cNvSpPr>
                          <wps:spPr bwMode="auto">
                            <a:xfrm>
                              <a:off x="8842" y="5409"/>
                              <a:ext cx="89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6"/>
                                    <w:szCs w:val="16"/>
                                  </w:rPr>
                                  <w:t>01:17:43:12</w:t>
                                </w:r>
                              </w:p>
                            </w:txbxContent>
                          </wps:txbx>
                          <wps:bodyPr rot="0" vert="horz" wrap="square" lIns="0" tIns="0" rIns="0" bIns="0" anchor="t" anchorCtr="0" upright="1">
                            <a:noAutofit/>
                          </wps:bodyPr>
                        </wps:wsp>
                      </wpg:wgp>
                      <wps:wsp>
                        <wps:cNvPr id="2872" name="Rectangle 1850"/>
                        <wps:cNvSpPr>
                          <a:spLocks noChangeArrowheads="1"/>
                        </wps:cNvSpPr>
                        <wps:spPr bwMode="auto">
                          <a:xfrm>
                            <a:off x="217148" y="0"/>
                            <a:ext cx="2469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100</w:t>
                              </w:r>
                            </w:p>
                          </w:txbxContent>
                        </wps:txbx>
                        <wps:bodyPr rot="0" vert="horz" wrap="square" lIns="0" tIns="0" rIns="0" bIns="0" anchor="t" anchorCtr="0" upright="1">
                          <a:noAutofit/>
                        </wps:bodyPr>
                      </wps:wsp>
                      <wps:wsp>
                        <wps:cNvPr id="2873" name="Rectangle 1851"/>
                        <wps:cNvSpPr>
                          <a:spLocks noChangeArrowheads="1"/>
                        </wps:cNvSpPr>
                        <wps:spPr bwMode="auto">
                          <a:xfrm>
                            <a:off x="284451" y="289560"/>
                            <a:ext cx="189211"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90</w:t>
                              </w:r>
                            </w:p>
                          </w:txbxContent>
                        </wps:txbx>
                        <wps:bodyPr rot="0" vert="horz" wrap="square" lIns="0" tIns="0" rIns="0" bIns="0" anchor="t" anchorCtr="0" upright="1">
                          <a:noAutofit/>
                        </wps:bodyPr>
                      </wps:wsp>
                      <wps:wsp>
                        <wps:cNvPr id="2874" name="Rectangle 1852"/>
                        <wps:cNvSpPr>
                          <a:spLocks noChangeArrowheads="1"/>
                        </wps:cNvSpPr>
                        <wps:spPr bwMode="auto">
                          <a:xfrm>
                            <a:off x="274927" y="570230"/>
                            <a:ext cx="189211"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80</w:t>
                              </w:r>
                            </w:p>
                          </w:txbxContent>
                        </wps:txbx>
                        <wps:bodyPr rot="0" vert="horz" wrap="square" lIns="0" tIns="0" rIns="0" bIns="0" anchor="t" anchorCtr="0" upright="1">
                          <a:noAutofit/>
                        </wps:bodyPr>
                      </wps:wsp>
                      <wps:wsp>
                        <wps:cNvPr id="2875" name="Rectangle 1853"/>
                        <wps:cNvSpPr>
                          <a:spLocks noChangeArrowheads="1"/>
                        </wps:cNvSpPr>
                        <wps:spPr bwMode="auto">
                          <a:xfrm>
                            <a:off x="274927" y="838835"/>
                            <a:ext cx="189211"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70</w:t>
                              </w:r>
                            </w:p>
                          </w:txbxContent>
                        </wps:txbx>
                        <wps:bodyPr rot="0" vert="horz" wrap="square" lIns="0" tIns="0" rIns="0" bIns="0" anchor="t" anchorCtr="0" upright="1">
                          <a:noAutofit/>
                        </wps:bodyPr>
                      </wps:wsp>
                      <wps:wsp>
                        <wps:cNvPr id="2876" name="Rectangle 1854"/>
                        <wps:cNvSpPr>
                          <a:spLocks noChangeArrowheads="1"/>
                        </wps:cNvSpPr>
                        <wps:spPr bwMode="auto">
                          <a:xfrm>
                            <a:off x="274927" y="1109980"/>
                            <a:ext cx="189211"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60</w:t>
                              </w:r>
                            </w:p>
                          </w:txbxContent>
                        </wps:txbx>
                        <wps:bodyPr rot="0" vert="horz" wrap="square" lIns="0" tIns="0" rIns="0" bIns="0" anchor="t" anchorCtr="0" upright="1">
                          <a:noAutofit/>
                        </wps:bodyPr>
                      </wps:wsp>
                      <wps:wsp>
                        <wps:cNvPr id="2877" name="Rectangle 1855"/>
                        <wps:cNvSpPr>
                          <a:spLocks noChangeArrowheads="1"/>
                        </wps:cNvSpPr>
                        <wps:spPr bwMode="auto">
                          <a:xfrm>
                            <a:off x="274927" y="1378585"/>
                            <a:ext cx="304769"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50</w:t>
                              </w:r>
                            </w:p>
                          </w:txbxContent>
                        </wps:txbx>
                        <wps:bodyPr rot="0" vert="horz" wrap="square" lIns="0" tIns="0" rIns="0" bIns="0" anchor="t" anchorCtr="0" upright="1">
                          <a:noAutofit/>
                        </wps:bodyPr>
                      </wps:wsp>
                      <wps:wsp>
                        <wps:cNvPr id="2878" name="Rectangle 1856"/>
                        <wps:cNvSpPr>
                          <a:spLocks noChangeArrowheads="1"/>
                        </wps:cNvSpPr>
                        <wps:spPr bwMode="auto">
                          <a:xfrm>
                            <a:off x="274927" y="1649730"/>
                            <a:ext cx="189211"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40</w:t>
                              </w:r>
                            </w:p>
                          </w:txbxContent>
                        </wps:txbx>
                        <wps:bodyPr rot="0" vert="horz" wrap="square" lIns="0" tIns="0" rIns="0" bIns="0" anchor="t" anchorCtr="0" upright="1">
                          <a:noAutofit/>
                        </wps:bodyPr>
                      </wps:wsp>
                      <wps:wsp>
                        <wps:cNvPr id="2879" name="Rectangle 1857"/>
                        <wps:cNvSpPr>
                          <a:spLocks noChangeArrowheads="1"/>
                        </wps:cNvSpPr>
                        <wps:spPr bwMode="auto">
                          <a:xfrm>
                            <a:off x="274927" y="1921510"/>
                            <a:ext cx="189211"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30</w:t>
                              </w:r>
                            </w:p>
                          </w:txbxContent>
                        </wps:txbx>
                        <wps:bodyPr rot="0" vert="horz" wrap="square" lIns="0" tIns="0" rIns="0" bIns="0" anchor="t" anchorCtr="0" upright="1">
                          <a:noAutofit/>
                        </wps:bodyPr>
                      </wps:wsp>
                      <wps:wsp>
                        <wps:cNvPr id="2880" name="Rectangle 1858"/>
                        <wps:cNvSpPr>
                          <a:spLocks noChangeArrowheads="1"/>
                        </wps:cNvSpPr>
                        <wps:spPr bwMode="auto">
                          <a:xfrm>
                            <a:off x="274927" y="2204085"/>
                            <a:ext cx="189211"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20</w:t>
                              </w:r>
                            </w:p>
                          </w:txbxContent>
                        </wps:txbx>
                        <wps:bodyPr rot="0" vert="horz" wrap="square" lIns="0" tIns="0" rIns="0" bIns="0" anchor="t" anchorCtr="0" upright="1">
                          <a:noAutofit/>
                        </wps:bodyPr>
                      </wps:wsp>
                      <wps:wsp>
                        <wps:cNvPr id="2881" name="Rectangle 1859"/>
                        <wps:cNvSpPr>
                          <a:spLocks noChangeArrowheads="1"/>
                        </wps:cNvSpPr>
                        <wps:spPr bwMode="auto">
                          <a:xfrm>
                            <a:off x="274927" y="2461260"/>
                            <a:ext cx="189211"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10</w:t>
                              </w:r>
                            </w:p>
                          </w:txbxContent>
                        </wps:txbx>
                        <wps:bodyPr rot="0" vert="horz" wrap="square" lIns="0" tIns="0" rIns="0" bIns="0" anchor="t" anchorCtr="0" upright="1">
                          <a:noAutofit/>
                        </wps:bodyPr>
                      </wps:wsp>
                      <wps:wsp>
                        <wps:cNvPr id="2882" name="Rectangle 1860"/>
                        <wps:cNvSpPr>
                          <a:spLocks noChangeArrowheads="1"/>
                        </wps:cNvSpPr>
                        <wps:spPr bwMode="auto">
                          <a:xfrm>
                            <a:off x="332706" y="2729865"/>
                            <a:ext cx="57779"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pPr>
                              <w:r>
                                <w:rPr>
                                  <w:color w:val="000000"/>
                                  <w:sz w:val="18"/>
                                  <w:szCs w:val="18"/>
                                </w:rPr>
                                <w:t>0</w:t>
                              </w:r>
                            </w:p>
                          </w:txbxContent>
                        </wps:txbx>
                        <wps:bodyPr rot="0" vert="horz" wrap="square" lIns="0" tIns="0" rIns="0" bIns="0" anchor="t" anchorCtr="0" upright="1">
                          <a:noAutofit/>
                        </wps:bodyPr>
                      </wps:wsp>
                      <wps:wsp>
                        <wps:cNvPr id="2883" name="Rectangle 1861"/>
                        <wps:cNvSpPr>
                          <a:spLocks noChangeArrowheads="1"/>
                        </wps:cNvSpPr>
                        <wps:spPr bwMode="auto">
                          <a:xfrm>
                            <a:off x="2895942" y="3216275"/>
                            <a:ext cx="485726"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rPr>
                                  <w:lang w:eastAsia="zh-CN"/>
                                </w:rPr>
                              </w:pPr>
                              <w:r>
                                <w:rPr>
                                  <w:rFonts w:hint="eastAsia"/>
                                  <w:color w:val="000000"/>
                                  <w:sz w:val="18"/>
                                  <w:szCs w:val="18"/>
                                  <w:lang w:eastAsia="zh-CN"/>
                                </w:rPr>
                                <w:t>时间代码</w:t>
                              </w:r>
                            </w:p>
                          </w:txbxContent>
                        </wps:txbx>
                        <wps:bodyPr rot="0" vert="horz" wrap="square" lIns="0" tIns="0" rIns="0" bIns="0" anchor="t" anchorCtr="0" upright="1">
                          <a:noAutofit/>
                        </wps:bodyPr>
                      </wps:wsp>
                      <wps:wsp>
                        <wps:cNvPr id="2884" name="Rectangle 1862"/>
                        <wps:cNvSpPr>
                          <a:spLocks noChangeArrowheads="1"/>
                        </wps:cNvSpPr>
                        <wps:spPr bwMode="auto">
                          <a:xfrm>
                            <a:off x="1043200" y="3597910"/>
                            <a:ext cx="29778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rPr>
                                  <w:lang w:eastAsia="zh-CN"/>
                                </w:rPr>
                              </w:pPr>
                              <w:r>
                                <w:rPr>
                                  <w:rFonts w:hint="eastAsia"/>
                                  <w:color w:val="000000"/>
                                  <w:sz w:val="18"/>
                                  <w:szCs w:val="18"/>
                                  <w:lang w:eastAsia="zh-CN"/>
                                </w:rPr>
                                <w:t>均值</w:t>
                              </w:r>
                            </w:p>
                          </w:txbxContent>
                        </wps:txbx>
                        <wps:bodyPr rot="0" vert="horz" wrap="square" lIns="0" tIns="0" rIns="0" bIns="0" anchor="t" anchorCtr="0" upright="1">
                          <a:noAutofit/>
                        </wps:bodyPr>
                      </wps:wsp>
                      <wps:wsp>
                        <wps:cNvPr id="2885" name="Rectangle 1863"/>
                        <wps:cNvSpPr>
                          <a:spLocks noChangeArrowheads="1"/>
                        </wps:cNvSpPr>
                        <wps:spPr bwMode="auto">
                          <a:xfrm>
                            <a:off x="1039390" y="3753485"/>
                            <a:ext cx="412073"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rPr>
                                  <w:lang w:eastAsia="zh-CN"/>
                                </w:rPr>
                              </w:pPr>
                              <w:r>
                                <w:rPr>
                                  <w:rFonts w:hint="eastAsia"/>
                                  <w:color w:val="000000"/>
                                  <w:sz w:val="18"/>
                                  <w:szCs w:val="18"/>
                                  <w:lang w:eastAsia="zh-CN"/>
                                </w:rPr>
                                <w:t>标准差</w:t>
                              </w:r>
                            </w:p>
                          </w:txbxContent>
                        </wps:txbx>
                        <wps:bodyPr rot="0" vert="horz" wrap="square" lIns="0" tIns="0" rIns="0" bIns="0" anchor="t" anchorCtr="0" upright="1">
                          <a:noAutofit/>
                        </wps:bodyPr>
                      </wps:wsp>
                      <wps:wsp>
                        <wps:cNvPr id="2886" name="Rectangle 1864"/>
                        <wps:cNvSpPr>
                          <a:spLocks noChangeArrowheads="1"/>
                        </wps:cNvSpPr>
                        <wps:spPr bwMode="auto">
                          <a:xfrm rot="16200000">
                            <a:off x="-39383" y="1311288"/>
                            <a:ext cx="339090" cy="260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jc w:val="left"/>
                                <w:rPr>
                                  <w:lang w:eastAsia="zh-CN"/>
                                </w:rPr>
                              </w:pPr>
                              <w:r>
                                <w:rPr>
                                  <w:rFonts w:hint="eastAsia"/>
                                  <w:color w:val="000000"/>
                                  <w:sz w:val="18"/>
                                  <w:szCs w:val="18"/>
                                  <w:lang w:eastAsia="zh-CN"/>
                                </w:rPr>
                                <w:t>评分</w:t>
                              </w:r>
                            </w:p>
                          </w:txbxContent>
                        </wps:txbx>
                        <wps:bodyPr rot="0" vert="vert270" wrap="square" lIns="0" tIns="0" rIns="0" bIns="0" anchor="t" anchorCtr="0" upright="1">
                          <a:noAutofit/>
                        </wps:bodyPr>
                      </wps:wsp>
                    </wpc:wpc>
                  </a:graphicData>
                </a:graphic>
              </wp:inline>
            </w:drawing>
          </mc:Choice>
          <mc:Fallback>
            <w:pict>
              <v:group id="Canvas 1647" o:spid="_x0000_s2024" editas="canvas" style="width:494.6pt;height:315pt;mso-position-horizontal-relative:char;mso-position-vertical-relative:line" coordsize="62814,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">
                <v:shape id="_x0000_s2025" type="#_x0000_t75" style="position:absolute;width:62814;height:40005;visibility:visible;mso-wrap-style:square">
                  <v:fill o:detectmouseclick="t"/>
                  <v:path o:connecttype="none"/>
                </v:shape>
                <v:group id="Group 1649" o:spid="_x0000_s2026" style="position:absolute;left:2076;top:520;width:58808;height:38616" coordorigin="341,1042" coordsize="9449,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1650" o:spid="_x0000_s2027" style="position:absolute;left:720;top:1047;width:8516;height:4265;visibility:visible;mso-wrap-style:square;v-text-anchor:top" coordsize="8516,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UP8YA&#10;AADdAAAADwAAAGRycy9kb3ducmV2LnhtbESPT2vCQBTE70K/w/IK3nRTC1pSN0FCWxS8aCy0t0f2&#10;5Q/Nvg3ZbYzf3hUEj8PM/IZZp6NpxUC9aywreJlHIIgLqxuuFJzyz9kbCOeRNbaWScGFHKTJ02SN&#10;sbZnPtBw9JUIEHYxKqi972IpXVGTQTe3HXHwStsb9EH2ldQ9ngPctHIRRUtpsOGwUGNHWU3F3/Hf&#10;KPg4me99mVer7GvIN7vyJ2v5N1Nq+jxu3kF4Gv0jfG9vtYLFKnqF25v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gUP8YAAADdAAAADwAAAAAAAAAAAAAAAACYAgAAZHJz&#10;L2Rvd25yZXYueG1sUEsFBgAAAAAEAAQA9QAAAIsDAAAAAA==&#10;" path="m,l,4265r8516,l8516,,,,5,10r8507,l8507,5r,4256l8512,4256,5,4256r5,5l10,5,5,10,,xe" fillcolor="black" stroked="f">
                    <v:path arrowok="t" o:connecttype="custom" o:connectlocs="0,0;0,4265;8516,4265;8516,0;0,0;5,10;8512,10;8507,5;8507,4261;8512,4256;5,4256;10,4261;10,5;5,10;0,0" o:connectangles="0,0,0,0,0,0,0,0,0,0,0,0,0,0,0"/>
                  </v:shape>
                  <v:line id="Line 1651" o:spid="_x0000_s2028" style="position:absolute;visibility:visible;mso-wrap-style:square" from="1575,1052" to="1576,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sNMUAAADdAAAADwAAAGRycy9kb3ducmV2LnhtbESPT4vCMBTE7wt+h/AEb2uquF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sNMUAAADdAAAADwAAAAAAAAAA&#10;AAAAAAChAgAAZHJzL2Rvd25yZXYueG1sUEsFBgAAAAAEAAQA+QAAAJMDAAAAAA==&#10;" strokeweight="0"/>
                  <v:line id="Line 1652" o:spid="_x0000_s2029" style="position:absolute;visibility:visible;mso-wrap-style:square" from="2429,1052" to="2430,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Jr8QAAADdAAAADwAAAGRycy9kb3ducmV2LnhtbESPQYvCMBSE78L+h/AEb5oqqN1qlGXZ&#10;Rb2pq+Dx0TzbYPNSmqzWf28EweMwM98w82VrK3GlxhvHCoaDBARx7rThQsHh77efgvABWWPlmBTc&#10;ycNy8dGZY6bdjXd03YdCRAj7DBWUIdSZlD4vyaIfuJo4emfXWAxRNoXUDd4i3FZylCQTadFwXCix&#10;pu+S8sv+3yow28lqvJkeP4/yZxWGp/SSGntQqtdtv2YgArXhHX6111rBaJq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MmvxAAAAN0AAAAPAAAAAAAAAAAA&#10;AAAAAKECAABkcnMvZG93bnJldi54bWxQSwUGAAAAAAQABAD5AAAAkgMAAAAA&#10;" strokeweight="0"/>
                  <v:line id="Line 1653" o:spid="_x0000_s2030" style="position:absolute;visibility:visible;mso-wrap-style:square" from="3279,1052" to="3280,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X2MUAAADdAAAADwAAAGRycy9kb3ducmV2LnhtbESPT4vCMBTE7wt+h/CEva2pgrVWo4is&#10;uN7Wf+Dx0TzbYPNSmqx2v/1GWPA4zMxvmPmys7W4U+uNYwXDQQKCuHDacKngdNx8ZCB8QNZYOyYF&#10;v+Rhuei9zTHX7sF7uh9CKSKEfY4KqhCaXEpfVGTRD1xDHL2ray2GKNtS6hYfEW5rOUqSVFo0HBcq&#10;bGhdUXE7/FgF5jvdjneT8/QsP7dheMlumbEnpd773WoGIlAXXuH/9pdWMJo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5X2MUAAADdAAAADwAAAAAAAAAA&#10;AAAAAAChAgAAZHJzL2Rvd25yZXYueG1sUEsFBgAAAAAEAAQA+QAAAJMDAAAAAA==&#10;" strokeweight="0"/>
                  <v:line id="Line 1654" o:spid="_x0000_s2031" style="position:absolute;visibility:visible;mso-wrap-style:square" from="4129,1052" to="4130,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yQ8UAAADdAAAADwAAAGRycy9kb3ducmV2LnhtbESPT4vCMBTE7wt+h/CEva2pgrZWo4go&#10;7t7Wf+Dx0TzbYPNSmqjdb79ZWPA4zMxvmPmys7V4UOuNYwXDQQKCuHDacKngdNx+ZCB8QNZYOyYF&#10;P+Rhuei9zTHX7sl7ehxCKSKEfY4KqhCaXEpfVGTRD1xDHL2ray2GKNtS6hafEW5rOUqSibRoOC5U&#10;2NC6ouJ2uFsF5nuyG3+l5+lZbnZheMlumbEnpd773WoGIlAXXuH/9qdWMEq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yQ8UAAADdAAAADwAAAAAAAAAA&#10;AAAAAAChAgAAZHJzL2Rvd25yZXYueG1sUEsFBgAAAAAEAAQA+QAAAJMDAAAAAA==&#10;" strokeweight="0"/>
                  <v:line id="Line 1655" o:spid="_x0000_s2032" style="position:absolute;visibility:visible;mso-wrap-style:square" from="4978,1052" to="4979,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mMcMAAADdAAAADwAAAGRycy9kb3ducmV2LnhtbERPz2vCMBS+D/wfwhN2W9MKaq3GIjJx&#10;u22ugsdH82yDzUtpMu3+++Uw2PHj+70pR9uJOw3eOFaQJSkI4tppw42C6uvwkoPwAVlj55gU/JCH&#10;cjt52mCh3YM/6X4KjYgh7AtU0IbQF1L6uiWLPnE9ceSubrAYIhwaqQd8xHDbyVmaLqRFw7GhxZ72&#10;LdW307dVYD4Wx/n78rw6y9djyC75LTe2Uup5Ou7WIAKN4V/8537TCmbL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ZjHDAAAA3QAAAA8AAAAAAAAAAAAA&#10;AAAAoQIAAGRycy9kb3ducmV2LnhtbFBLBQYAAAAABAAEAPkAAACRAwAAAAA=&#10;" strokeweight="0"/>
                  <v:line id="Line 1656" o:spid="_x0000_s2033" style="position:absolute;visibility:visible;mso-wrap-style:square" from="5828,1052" to="5829,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DqsQAAADdAAAADwAAAGRycy9kb3ducmV2LnhtbESPQYvCMBSE74L/ITzBm6YKq7UaZVl2&#10;UW/qKuzx0TzbYPNSmqzWf28EweMwM98wi1VrK3GlxhvHCkbDBARx7rThQsHx92eQgvABWWPlmBTc&#10;ycNq2e0sMNPuxnu6HkIhIoR9hgrKEOpMSp+XZNEPXU0cvbNrLIYom0LqBm8Rbis5TpKJtGg4LpRY&#10;01dJ+eXwbxWY3WT9sZ2eZif5vQ6jv/SSGntUqt9rP+cgArXhHX61N1rBeJrM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cOqxAAAAN0AAAAPAAAAAAAAAAAA&#10;AAAAAKECAABkcnMvZG93bnJldi54bWxQSwUGAAAAAAQABAD5AAAAkgMAAAAA&#10;" strokeweight="0"/>
                  <v:line id="Line 1657" o:spid="_x0000_s2034" style="position:absolute;visibility:visible;mso-wrap-style:square" from="6678,1052" to="6679,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86sEAAADdAAAADwAAAGRycy9kb3ducmV2LnhtbERPy4rCMBTdD/gP4QqzG9MKaq1GEVEc&#10;d+MLXF6aaxtsbkoTtfP3k4Uwy8N5z5edrcWTWm8cK0gHCQjiwmnDpYLzafuVgfABWWPtmBT8kofl&#10;ovcxx1y7Fx/oeQyliCHsc1RQhdDkUvqiIot+4BriyN1cazFE2JZSt/iK4baWwyQZS4uGY0OFDa0r&#10;Ku7Hh1Vgfsa70X5ymV7kZhfSa3bPjD0r9dnvVjMQgbrwL367v7WC4SSN++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vzqwQAAAN0AAAAPAAAAAAAAAAAAAAAA&#10;AKECAABkcnMvZG93bnJldi54bWxQSwUGAAAAAAQABAD5AAAAjwMAAAAA&#10;" strokeweight="0"/>
                  <v:line id="Line 1658" o:spid="_x0000_s2035" style="position:absolute;visibility:visible;mso-wrap-style:square" from="7532,1052" to="7533,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ccUAAADdAAAADwAAAGRycy9kb3ducmV2LnhtbESPT4vCMBTE78J+h/AWvGlaYbVbjSKy&#10;i3pb/8EeH82zDTYvpclq/fZGWPA4zMxvmNmis7W4UuuNYwXpMAFBXDhtuFRwPHwPMhA+IGusHZOC&#10;O3lYzN96M8y1u/GOrvtQighhn6OCKoQml9IXFVn0Q9cQR+/sWoshyraUusVbhNtajpJkLC0ajgsV&#10;NrSqqLjs/6wC8zNef2wnp8+T/FqH9De7ZMYeleq/d8spiEBdeIX/2xutYDRJ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ZccUAAADdAAAADwAAAAAAAAAA&#10;AAAAAAChAgAAZHJzL2Rvd25yZXYueG1sUEsFBgAAAAAEAAQA+QAAAJMDAAAAAA==&#10;" strokeweight="0"/>
                  <v:line id="Line 1659" o:spid="_x0000_s2036" style="position:absolute;visibility:visible;mso-wrap-style:square" from="8382,1052" to="8383,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HBsUAAADdAAAADwAAAGRycy9kb3ducmV2LnhtbESPT2vCQBTE7wW/w/KE3uomATVGVxGp&#10;2N7qP/D4yD6TxezbkN1q+u27hYLHYWZ+wyxWvW3EnTpvHCtIRwkI4tJpw5WC03H7loPwAVlj45gU&#10;/JCH1XLwssBCuwfv6X4IlYgQ9gUqqENoCyl9WZNFP3ItcfSurrMYouwqqTt8RLhtZJYkE2nRcFyo&#10;saVNTeXt8G0VmK/Jbvw5Pc/O8n0X0kt+y409KfU67NdzEIH68Az/tz+0gmy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HBsUAAADdAAAADwAAAAAAAAAA&#10;AAAAAAChAgAAZHJzL2Rvd25yZXYueG1sUEsFBgAAAAAEAAQA+QAAAJMDAAAAAA==&#10;" strokeweight="0"/>
                  <v:line id="Line 1660" o:spid="_x0000_s2037" style="position:absolute;visibility:visible;mso-wrap-style:square" from="725,1475" to="9232,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incUAAADdAAAADwAAAGRycy9kb3ducmV2LnhtbESPQWvCQBSE74L/YXmF3nQTSz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incUAAADdAAAADwAAAAAAAAAA&#10;AAAAAAChAgAAZHJzL2Rvd25yZXYueG1sUEsFBgAAAAAEAAQA+QAAAJMDAAAAAA==&#10;" strokeweight="0"/>
                  <v:line id="Line 1661" o:spid="_x0000_s2038" style="position:absolute;visibility:visible;mso-wrap-style:square" from="725,1902" to="9232,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66cUAAADdAAAADwAAAGRycy9kb3ducmV2LnhtbESPQWvCQBSE74L/YXmF3nQTaT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66cUAAADdAAAADwAAAAAAAAAA&#10;AAAAAAChAgAAZHJzL2Rvd25yZXYueG1sUEsFBgAAAAAEAAQA+QAAAJMDAAAAAA==&#10;" strokeweight="0"/>
                  <v:line id="Line 1662" o:spid="_x0000_s2039" style="position:absolute;visibility:visible;mso-wrap-style:square" from="725,2325" to="923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fcsYAAADdAAAADwAAAGRycy9kb3ducmV2LnhtbESPQWvCQBSE74X+h+UJvdVNAtEYXaWU&#10;FtubjQoeH9lnsph9G7JbTf99tyD0OMzMN8xqM9pOXGnwxrGCdJqAIK6dNtwoOOzfnwsQPiBr7ByT&#10;gh/ysFk/Pqyw1O7GX3StQiMihH2JCtoQ+lJKX7dk0U9dTxy9sxsshiiHRuoBbxFuO5klyUxaNBwX&#10;WuzptaX6Un1bBWY32+af8+PiKN+2IT0Vl8LYg1JPk/FlCSLQGP7D9/aHVpDN0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X3LGAAAA3QAAAA8AAAAAAAAA&#10;AAAAAAAAoQIAAGRycy9kb3ducmV2LnhtbFBLBQYAAAAABAAEAPkAAACUAwAAAAA=&#10;" strokeweight="0"/>
                  <v:line id="Line 1663" o:spid="_x0000_s2040" style="position:absolute;visibility:visible;mso-wrap-style:square" from="725,2752" to="9232,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BBcUAAADdAAAADwAAAGRycy9kb3ducmV2LnhtbESPT2vCQBTE70K/w/IK3nQToTFNXaWU&#10;FvXmX+jxkX1NFrNvQ3ar8du7guBxmJnfMLNFbxtxps4bxwrScQKCuHTacKXgsP8Z5SB8QNbYOCYF&#10;V/KwmL8MZlhod+EtnXehEhHCvkAFdQhtIaUva7Lox64ljt6f6yyGKLtK6g4vEW4bOUmSTFo0HBdq&#10;bOmrpvK0+7cKzCZbvq2nx/ej/F6G9Dc/5cYelBq+9p8fIAL14Rl+tFdawWSa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BBcUAAADdAAAADwAAAAAAAAAA&#10;AAAAAAChAgAAZHJzL2Rvd25yZXYueG1sUEsFBgAAAAAEAAQA+QAAAJMDAAAAAA==&#10;" strokeweight="0"/>
                  <v:line id="Line 1664" o:spid="_x0000_s2041" style="position:absolute;visibility:visible;mso-wrap-style:square" from="725,3180" to="9232,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knsUAAADdAAAADwAAAGRycy9kb3ducmV2LnhtbESPT2vCQBTE70K/w/IKvekmgiZGVyml&#10;YnvzL3h8ZJ/JYvZtyG41/fbdguBxmJnfMItVbxtxo84bxwrSUQKCuHTacKXgeFgPcxA+IGtsHJOC&#10;X/KwWr4MFlhod+cd3fahEhHCvkAFdQhtIaUva7LoR64ljt7FdRZDlF0ldYf3CLeNHCfJVFo0HBdq&#10;bOmjpvK6/7EKzHa6mXxnp9lJfm5Ces6vubFHpd5e+/c5iEB9eIYf7S+tYJy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tknsUAAADdAAAADwAAAAAAAAAA&#10;AAAAAAChAgAAZHJzL2Rvd25yZXYueG1sUEsFBgAAAAAEAAQA+QAAAJMDAAAAAA==&#10;" strokeweight="0"/>
                  <v:line id="Line 1665" o:spid="_x0000_s2042" style="position:absolute;visibility:visible;mso-wrap-style:square" from="725,3602" to="9232,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w7MEAAADdAAAADwAAAGRycy9kb3ducmV2LnhtbERPy4rCMBTdD/gP4QqzG9MKaq1GEVEc&#10;d+MLXF6aaxtsbkoTtfP3k4Uwy8N5z5edrcWTWm8cK0gHCQjiwmnDpYLzafuVgfABWWPtmBT8kofl&#10;ovcxx1y7Fx/oeQyliCHsc1RQhdDkUvqiIot+4BriyN1cazFE2JZSt/iK4baWwyQZS4uGY0OFDa0r&#10;Ku7Hh1Vgfsa70X5ymV7kZhfSa3bPjD0r9dnvVjMQgbrwL367v7WC4SSN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PDswQAAAN0AAAAPAAAAAAAAAAAAAAAA&#10;AKECAABkcnMvZG93bnJldi54bWxQSwUGAAAAAAQABAD5AAAAjwMAAAAA&#10;" strokeweight="0"/>
                  <v:line id="Line 1666" o:spid="_x0000_s2043" style="position:absolute;visibility:visible;mso-wrap-style:square" from="725,4030" to="9232,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Vd8UAAADdAAAADwAAAGRycy9kb3ducmV2LnhtbESPT4vCMBTE7wt+h/CEva1pBbVWo4is&#10;6N7Wf+Dx0TzbYPNSmqx2v71ZWPA4zMxvmPmys7W4U+uNYwXpIAFBXDhtuFRwOm4+MhA+IGusHZOC&#10;X/KwXPTe5phr9+A93Q+hFBHCPkcFVQhNLqUvKrLoB64hjt7VtRZDlG0pdYuPCLe1HCbJWFo0HBcq&#10;bGhdUXE7/FgF5nu8HX1NztOz/NyG9JLdMmNPSr33u9UMRKAuvML/7Z1WMJyk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hVd8UAAADdAAAADwAAAAAAAAAA&#10;AAAAAAChAgAAZHJzL2Rvd25yZXYueG1sUEsFBgAAAAAEAAQA+QAAAJMDAAAAAA==&#10;" strokeweight="0"/>
                  <v:line id="Line 1667" o:spid="_x0000_s2044" style="position:absolute;visibility:visible;mso-wrap-style:square" from="725,4453" to="9232,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RgsMAAADdAAAADwAAAGRycy9kb3ducmV2LnhtbERPS2vCQBC+F/wPyxS81Y0F05i6ESmK&#10;emt9QI9Ddposyc6G7Krx37uFQm/z8T1nsRxsK67Ue+NYwXSSgCAunTZcKTgdNy8ZCB+QNbaOScGd&#10;PCyL0dMCc+1u/EXXQ6hEDGGfo4I6hC6X0pc1WfQT1xFH7sf1FkOEfSV1j7cYblv5miSptGg4NtTY&#10;0UdNZXO4WAXmM93O9m/n+Vmut2H6nTWZsSelxs/D6h1EoCH8i//cOx3nZ7M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zkYLDAAAA3QAAAA8AAAAAAAAAAAAA&#10;AAAAoQIAAGRycy9kb3ducmV2LnhtbFBLBQYAAAAABAAEAPkAAACRAwAAAAA=&#10;" strokeweight="0"/>
                  <v:line id="Line 1668" o:spid="_x0000_s2045" style="position:absolute;visibility:visible;mso-wrap-style:square" from="725,4880" to="9232,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80GcQAAADdAAAADwAAAGRycy9kb3ducmV2LnhtbERPyWrDMBC9F/IPYgK9NXIKsV03igmh&#10;Jemt2aDHwZrawtbIWGri/n1UKOQ2j7fOshxtJy40eONYwXyWgCCunDZcKzgd359yED4ga+wck4Jf&#10;8lCuJg9LLLS78p4uh1CLGMK+QAVNCH0hpa8asuhnrieO3LcbLIYIh1rqAa8x3HbyOUlSadFwbGiw&#10;p01DVXv4sQrMZ7pdfGTnl7N824b5V97mxp6UepyO61cQgcZwF/+7dzrOzxcZ/H0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vzQZxAAAAN0AAAAPAAAAAAAAAAAA&#10;AAAAAKECAABkcnMvZG93bnJldi54bWxQSwUGAAAAAAQABAD5AAAAkgMAAAAA&#10;" strokeweight="0"/>
                  <v:shape id="Freeform 1669" o:spid="_x0000_s2046" style="position:absolute;left:715;top:654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ZrsYA&#10;AADdAAAADwAAAGRycy9kb3ducmV2LnhtbESP0WrCQBBF3wv+wzKCb3WjthJSVxFFCG0pNPUDhuw0&#10;Cc3Oxuyq8e87D4JvM9w7955ZbQbXqgv1ofFsYDZNQBGX3jZcGTj+HJ5TUCEiW2w9k4EbBdisR08r&#10;zKy/8jddilgpCeGQoYE6xi7TOpQ1OQxT3xGL9ut7h1HWvtK2x6uEu1bPk2SpHTYsDTV2tKup/CvO&#10;zsBiuf0cvvLm8HF7ie/5sQinfZoaMxkP2zdQkYb4MN+vcyv46av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gZrsYAAADdAAAADwAAAAAAAAAAAAAAAACYAgAAZHJz&#10;L2Rvd25yZXYueG1sUEsFBgAAAAAEAAQA9QAAAIsDAAAAAA==&#10;" path="m10,l5,r,5l,5,,15r5,l5,19r38,l43,15r5,l48,5r-5,l43,,39,,10,xe" fillcolor="black" stroked="f">
                    <v:path arrowok="t" o:connecttype="custom" o:connectlocs="10,0;5,0;5,5;0,5;0,15;5,15;5,19;43,19;43,15;48,15;48,5;43,5;43,0;39,0;10,0" o:connectangles="0,0,0,0,0,0,0,0,0,0,0,0,0,0,0"/>
                  </v:shape>
                  <v:shape id="Freeform 1670" o:spid="_x0000_s2047" style="position:absolute;left:821;top:654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8NcQA&#10;AADdAAAADwAAAGRycy9kb3ducmV2LnhtbERP22rCQBB9L/QflhF8qxtbKzFmI2IRQlsKRj9gyI5J&#10;MDsbs6vGv3cLhb7N4VwnXQ2mFVfqXWNZwXQSgSAurW64UnDYb19iEM4ja2wtk4I7OVhlz08pJtre&#10;eEfXwlcihLBLUEHtfZdI6cqaDLqJ7YgDd7S9QR9gX0nd4y2Em1a+RtFcGmw4NNTY0aam8lRcjIK3&#10;+fp7+Mmb7dd95j/zQ+HOH3Gs1Hg0rJcgPA3+X/znznWYH78v4PebcIL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EvDXEAAAA3QAAAA8AAAAAAAAAAAAAAAAAmAIAAGRycy9k&#10;b3ducmV2LnhtbFBLBQYAAAAABAAEAPUAAACJAwAAAAA=&#10;" path="m10,l5,r,5l,5,,15r5,l5,19r38,l43,15r5,l48,5r-5,l43,,38,,10,xe" fillcolor="black" stroked="f">
                    <v:path arrowok="t" o:connecttype="custom" o:connectlocs="10,0;5,0;5,5;0,5;0,15;5,15;5,19;43,19;43,15;48,15;48,5;43,5;43,0;38,0;10,0" o:connectangles="0,0,0,0,0,0,0,0,0,0,0,0,0,0,0"/>
                  </v:shape>
                  <v:shape id="Freeform 1671" o:spid="_x0000_s2048" style="position:absolute;left:927;top:654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fFcYA&#10;AADdAAAADwAAAGRycy9kb3ducmV2LnhtbESP0WrCQBBF34X+wzIF33RTLSGkriItQmhLwTQfMGTH&#10;JJidTbOrxr/vPBT6NsO9c++ZzW5yvbrSGDrPBp6WCSji2tuOGwPV92GRgQoR2WLvmQzcKcBu+zDb&#10;YG79jY90LWOjJIRDjgbaGIdc61C35DAs/UAs2smPDqOsY6PtiDcJd71eJUmqHXYsDS0O9NpSfS4v&#10;zsA63X9OX0V3+Lg/x/eiKsPPW5YZM3+c9i+gIk3x3/x3XVjBz1L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LfFcYAAADdAAAADwAAAAAAAAAAAAAAAACYAgAAZHJz&#10;L2Rvd25yZXYueG1sUEsFBgAAAAAEAAQA9QAAAIsDAAAAAA==&#10;" path="m9,l4,r,5l,5,,15r4,l4,19r39,l43,15r5,l48,5r-5,l43,,38,,9,xe" fillcolor="black" stroked="f">
                    <v:path arrowok="t" o:connecttype="custom" o:connectlocs="9,0;4,0;4,5;0,5;0,15;4,15;4,19;43,19;43,15;48,15;48,5;43,5;43,0;38,0;9,0" o:connectangles="0,0,0,0,0,0,0,0,0,0,0,0,0,0,0"/>
                  </v:shape>
                  <v:shape id="Freeform 1672" o:spid="_x0000_s2049" style="position:absolute;left:1032;top:654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6jsIA&#10;AADdAAAADwAAAGRycy9kb3ducmV2LnhtbERP24rCMBB9F/yHMMK+aaorpXSNIitCWUWw6wcMzdgW&#10;m0m3yWr9eyMIvs3hXGex6k0jrtS52rKC6SQCQVxYXXOp4PS7HScgnEfW2FgmBXdysFoOBwtMtb3x&#10;ka65L0UIYZeigsr7NpXSFRUZdBPbEgfubDuDPsCulLrDWwg3jZxFUSwN1hwaKmzpu6Likv8bBZ/x&#10;et8fsnq7u8/9T3bK3d8mSZT6GPXrLxCeev8Wv9yZDvOTeArPb8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nqOwgAAAN0AAAAPAAAAAAAAAAAAAAAAAJgCAABkcnMvZG93&#10;bnJldi54bWxQSwUGAAAAAAQABAD1AAAAhwMAAAAA&#10;" path="m10,l5,r,5l,5,,15r5,l5,19r38,l43,15r5,l48,5r-5,l43,,39,,10,xe" fillcolor="black" stroked="f">
                    <v:path arrowok="t" o:connecttype="custom" o:connectlocs="10,0;5,0;5,5;0,5;0,15;5,15;5,19;43,19;43,15;48,15;48,5;43,5;43,0;39,0;10,0" o:connectangles="0,0,0,0,0,0,0,0,0,0,0,0,0,0,0"/>
                  </v:shape>
                  <v:shape id="Freeform 1673" o:spid="_x0000_s2050" style="position:absolute;left:1138;top:654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k+cQA&#10;AADdAAAADwAAAGRycy9kb3ducmV2LnhtbERP3WrCMBS+F/YO4Qx2Z9O5UUJnFNkQyhyCXR/g0Bzb&#10;YnPSNZnWtzeDgXfn4/s9y/Vke3Gm0XeONTwnKQji2pmOGw3V93auQPiAbLB3TBqu5GG9epgtMTfu&#10;wgc6l6ERMYR9jhraEIZcSl+3ZNEnbiCO3NGNFkOEYyPNiJcYbnu5SNNMWuw4NrQ40HtL9an8tRpe&#10;ss3XtC+67e76Gj6LqvQ/H0pp/fQ4bd5ABJrCXfzvLkycr7IF/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5PnEAAAA3QAAAA8AAAAAAAAAAAAAAAAAmAIAAGRycy9k&#10;b3ducmV2LnhtbFBLBQYAAAAABAAEAPUAAACJAwAAAAA=&#10;" path="m9,l5,r,5l,5,,15r5,l5,19r38,l43,15r5,l48,5r-5,l43,,38,,9,xe" fillcolor="black" stroked="f">
                    <v:path arrowok="t" o:connecttype="custom" o:connectlocs="9,0;5,0;5,5;0,5;0,15;5,15;5,19;43,19;43,15;48,15;48,5;43,5;43,0;38,0;9,0" o:connectangles="0,0,0,0,0,0,0,0,0,0,0,0,0,0,0"/>
                  </v:shape>
                  <v:shape id="Freeform 1674" o:spid="_x0000_s2051" style="position:absolute;left:1243;top:654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BYsQA&#10;AADdAAAADwAAAGRycy9kb3ducmV2LnhtbERP22qDQBB9L+QflinkrVkbi4jJJoQUQdJSiMkHDO5U&#10;pe6sdTdq/r5bKPRtDuc62/1sOjHS4FrLCp5XEQjiyuqWawXXS/6UgnAeWWNnmRTcycF+t3jYYqbt&#10;xGcaS1+LEMIuQwWN930mpasaMuhWticO3KcdDPoAh1rqAacQbjq5jqJEGmw5NDTY07Gh6qu8GQVx&#10;cnifP4o2f7u/+FNxLd33a5oqtXycDxsQnmb/L/5zFzrMT5MY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AQWLEAAAA3QAAAA8AAAAAAAAAAAAAAAAAmAIAAGRycy9k&#10;b3ducmV2LnhtbFBLBQYAAAAABAAEAPUAAACJAwAAAAA=&#10;" path="m10,l5,r,5l,5,,15r5,l5,19r39,l44,15r4,l48,5r-4,l44,,39,,10,xe" fillcolor="black" stroked="f">
                    <v:path arrowok="t" o:connecttype="custom" o:connectlocs="10,0;5,0;5,5;0,5;0,15;5,15;5,19;44,19;44,15;48,15;48,5;44,5;44,0;39,0;10,0" o:connectangles="0,0,0,0,0,0,0,0,0,0,0,0,0,0,0"/>
                  </v:shape>
                  <v:shape id="Freeform 1675" o:spid="_x0000_s2052" style="position:absolute;left:1349;top:654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ZFsIA&#10;AADdAAAADwAAAGRycy9kb3ducmV2LnhtbERP24rCMBB9F/Yfwgj7pqm7UkrXKLIiFBXBrh8wNGNb&#10;bCa1yWr9eyMIvs3hXGe26E0jrtS52rKCyTgCQVxYXXOp4Pi3HiUgnEfW2FgmBXdysJh/DGaYanvj&#10;A11zX4oQwi5FBZX3bSqlKyoy6Ma2JQ7cyXYGfYBdKXWHtxBuGvkVRbE0WHNoqLCl34qKc/5vFHzH&#10;y12/z+r19j71m+yYu8sqSZT6HPbLHxCeev8Wv9yZDvOTeAr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dkWwgAAAN0AAAAPAAAAAAAAAAAAAAAAAJgCAABkcnMvZG93&#10;bnJldi54bWxQSwUGAAAAAAQABAD1AAAAhwMAAAAA&#10;" path="m10,l5,r,5l,5,,15r5,l5,19r38,l43,15r5,l48,5r-5,l43,,38,,10,xe" fillcolor="black" stroked="f">
                    <v:path arrowok="t" o:connecttype="custom" o:connectlocs="10,0;5,0;5,5;0,5;0,15;5,15;5,19;43,19;43,15;48,15;48,5;43,5;43,0;38,0;10,0" o:connectangles="0,0,0,0,0,0,0,0,0,0,0,0,0,0,0"/>
                  </v:shape>
                  <v:shape id="Freeform 1676" o:spid="_x0000_s2053" style="position:absolute;left:1455;top:654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i+sIA&#10;AADdAAAADwAAAGRycy9kb3ducmV2LnhtbERP24rCMBB9F/Yfwiz4pqmulNI1iqwIRUWw+gFDM9sW&#10;m0m3yWr9eyMIvs3hXGe+7E0jrtS52rKCyTgCQVxYXXOp4HzajBIQziNrbCyTgjs5WC4+BnNMtb3x&#10;ka65L0UIYZeigsr7NpXSFRUZdGPbEgfu13YGfYBdKXWHtxBuGjmNolgarDk0VNjST0XFJf83Cr7i&#10;1b4/ZPVmd5/5bXbO3d86SZQafvarbxCeev8Wv9yZDvOTO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L6wgAAAN0AAAAPAAAAAAAAAAAAAAAAAJgCAABkcnMvZG93&#10;bnJldi54bWxQSwUGAAAAAAQABAD1AAAAhwMAAAAA&#10;" path="m9,l4,r,5l,5,,15r4,l4,19r39,l43,15r5,l48,5r-5,l43,,38,,9,xe" fillcolor="black" stroked="f">
                    <v:path arrowok="t" o:connecttype="custom" o:connectlocs="9,0;4,0;4,5;0,5;0,15;4,15;4,19;43,19;43,15;48,15;48,5;43,5;43,0;38,0;9,0" o:connectangles="0,0,0,0,0,0,0,0,0,0,0,0,0,0,0"/>
                  </v:shape>
                  <v:shape id="Freeform 1677" o:spid="_x0000_s2054" style="position:absolute;left:1560;top:6542;width:24;height:19;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KesEA&#10;AADdAAAADwAAAGRycy9kb3ducmV2LnhtbERPTYvCMBC9L/gfwgh7W1OLVKlGEVEQFlnX1fvQjG2x&#10;mZQkav33ZkHwNo/3ObNFZxpxI+drywqGgwQEcWF1zaWC49/mawLCB2SNjWVS8CAPi3nvY4a5tnf+&#10;pdshlCKGsM9RQRVCm0vpi4oM+oFtiSN3ts5giNCVUju8x3DTyDRJMmmw5thQYUuriorL4WoUtN8u&#10;fVz0rhv9mPMmddlpv04apT773XIKIlAX3uKXe6vj/Ek2hv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5ynrBAAAA3QAAAA8AAAAAAAAAAAAAAAAAmAIAAGRycy9kb3du&#10;cmV2LnhtbFBLBQYAAAAABAAEAPUAAACGAwAAAAA=&#10;" path="m10,l5,r,5l,5,,15r5,l5,19r14,l19,15r5,l24,5r-5,l19,,15,,10,xe" fillcolor="black" stroked="f">
                    <v:path arrowok="t" o:connecttype="custom" o:connectlocs="10,0;5,0;5,5;0,5;0,15;5,15;5,19;19,19;19,15;24,15;24,5;19,5;19,0;15,0;10,0" o:connectangles="0,0,0,0,0,0,0,0,0,0,0,0,0,0,0"/>
                  </v:shape>
                  <v:shape id="Freeform 1678" o:spid="_x0000_s2055" style="position:absolute;left:715;top:6826;width:869;height:19;visibility:visible;mso-wrap-style:square;v-text-anchor:top" coordsize="8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EDMYA&#10;AADdAAAADwAAAGRycy9kb3ducmV2LnhtbESPMW/CMBCF90r8B+uQuqDilAGRFIMQEqUdOhQYOp7i&#10;w44an6PYhPTf94ZK3e703r333Xo7hlYN1KcmsoHneQGKuI62YWfgcj48rUCljGyxjUwGfijBdjN5&#10;WGNl450/aThlpySEU4UGfM5dpXWqPQVM89gRi3aNfcAsa++07fEu4aHVi6JY6oANS4PHjvae6u/T&#10;LRiY1Rf/fiz3TvtZaV+v7mO4fZXGPE7H3QuoTGP+N/9dv1nBXy0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cEDMYAAADdAAAADwAAAAAAAAAAAAAAAACYAgAAZHJz&#10;L2Rvd25yZXYueG1sUEsFBgAAAAAEAAQA9QAAAIsDAAAAAA==&#10;" path="m860,19r4,l864,14r5,l869,4r-5,l864,,5,r,4l,4,,14r5,l5,19r5,l860,19xe" fillcolor="black" stroked="f">
                    <v:path arrowok="t" o:connecttype="custom" o:connectlocs="860,19;864,19;864,14;869,14;869,4;864,4;864,0;5,0;5,4;0,4;0,14;5,14;5,19;10,19;860,19" o:connectangles="0,0,0,0,0,0,0,0,0,0,0,0,0,0,0"/>
                  </v:shape>
                  <v:shape id="Freeform 1679" o:spid="_x0000_s2056" style="position:absolute;left:725;top:3895;width:5780;height:1422;visibility:visible;mso-wrap-style:square;v-text-anchor:top" coordsize="5780,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t8UA&#10;AADdAAAADwAAAGRycy9kb3ducmV2LnhtbERPTWvCQBC9C/0PyxS8SN3owWp0FS0UCh5Koxa9Ddkx&#10;CcnOxuw2pv/eFQRv83ifs1h1phItNa6wrGA0jEAQp1YXnCnY7z7fpiCcR9ZYWSYF/+RgtXzpLTDW&#10;9so/1CY+EyGEXYwKcu/rWEqX5mTQDW1NHLizbQz6AJtM6gavIdxUchxFE2mw4NCQY00fOaVl8mcU&#10;JNvfbX0cuPb7UF5mpd+Uh/dTpFT/tVvPQXjq/FP8cH/pMH86mcH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Gy3xQAAAN0AAAAPAAAAAAAAAAAAAAAAAJgCAABkcnMv&#10;ZG93bnJldi54bWxQSwUGAAAAAAQABAD1AAAAigMAAAAA&#10;" path="m9,1403r-4,l5,1408r-5,l,1417r5,l5,1422r384,l389,1417r5,l394,1413r24,-192l442,1033r,5l466,985r-20,l475,1096r5,l480,1100r24,20l499,1115r24,48l552,1249r24,87l581,1336r24,24l605,1365r29,l629,1365r48,28l706,1413r24,9l941,1422r,-5l946,1417r24,-28l970,1384r24,-144l1022,1115r-9,9l1037,1124r-5,l1056,1144r-5,-5l1075,1197r24,28l1104,1225r24,24l1128,1254r34,l1186,1259r-5,l1210,1283r24,14l1234,1293r24,24l1253,1317r24,38l1301,1413r,-5l1301,1417r5,l1306,1422r638,l1944,1417r5,l1973,1374r,-5l1997,1240r-10,9l2367,1249r24,5l2386,1254r48,19l2458,1288r33,l2491,1283r5,l2496,1278r29,-816l2549,111r,5l2573,68r24,-53l2578,15r29,34l2607,44r24,110l2655,260r24,173l2703,735r28,197l2755,1134r,5l2779,1182r29,67l2808,1245r24,124l2832,1374r24,43l2861,1417r,5l2971,1422r24,-9l2991,1413r76,l3063,1413r24,9l3245,1422r,-5l3250,1417r29,-96l3269,1326r29,l3322,1317r24,-20l3351,1293r24,-48l3404,1197r-10,4l3423,1201r48,-38l3466,1163r24,5l3519,1172r-10,-4l3533,1197r5,4l3591,1201r29,-4l3644,1197r24,4l3720,1201r,-4l3725,1197r,-5l3754,1062r-5,5l3773,1043r-5,5l3792,1048r-9,-5l3807,1072r29,57l3840,1129r,5l3864,1153r58,l3922,1148r5,l3951,1120r-5,l3975,1091r-5,5l3994,1100r-5,l4013,1110r29,24l4037,1129r24,29l4066,1163r10,l4100,1153r-10,-5l4114,1172r,5l4119,1177r24,5l4133,1177r24,68l4186,1326r5,5l4200,1331r5,-5l4205,1321r24,-259l4229,1067r24,-58l4234,1004r29,135l4263,1144r24,28l4287,1168r24,144l4311,1317r5,4l4340,1341r52,l4416,1345r456,l4872,1341r5,l4906,1302r,-5l4930,1052r-9,10l4973,1062r-9,-5l4988,1110r5,5l4997,1115r24,5l5045,1120r24,4l5093,1120r29,4l5324,1124r,-4l5329,1120r,-5l5357,942r24,-221l5410,519r-9,10l5425,529r-10,-10l5439,702r,5l5463,774r5,5l5492,793r9,l5501,788r5,l5506,783r24,-163l5530,625r24,-29l5545,601r28,5l5578,606r5,-5l5607,567r-10,5l5626,572r-5,l5645,591r10,l5660,586r24,-38l5708,481r-19,l5713,543r24,77l5741,620r,5l5751,625r,-5l5756,620r24,-62l5775,562r-10,-19l5761,548r-24,63l5756,611r-24,-77l5708,471r-5,-5l5698,466r-5,l5689,471r-24,67l5641,577r14,-5l5631,553r-5,l5597,553r-4,l5588,558r-24,33l5573,586r-28,-4l5540,582r-5,4l5511,615r,5l5487,783r14,-9l5477,759r5,5l5458,697r,5l5434,519r,-5l5429,514r,-4l5425,510r-24,l5396,510r-5,4l5391,519r-29,202l5338,942r-29,173l5319,1105r-197,l5093,1100r-24,5l5045,1100r-24,l4997,1096r10,4l4983,1048r-5,l4978,1043r-5,l4921,1043r-5,l4911,1048r,4l4887,1297r,-4l4858,1331r10,-5l4416,1326r-24,-5l4344,1321r5,l4325,1302r5,10l4306,1168r,-5l4282,1134r,5l4253,1004r,-4l4248,995r-4,l4239,995r-5,5l4210,1057r,5l4186,1321r19,-4l4176,1235r-24,-67l4148,1163r-5,l4119,1158r5,5l4100,1139r,-5l4095,1134r-5,l4066,1144r14,4l4056,1120r-4,-5l4023,1091r-24,-10l3994,1081r-24,-5l3965,1076r,5l3936,1110r-4,l3908,1139r9,-5l3869,1134r5,l3850,1115r5,5l3826,1062r-24,-29l3797,1033r,-5l3792,1028r-24,l3764,1028r,5l3740,1057r-5,l3735,1062r-29,130l3716,1182r-48,l3644,1177r-24,l3591,1182r-48,l3552,1187r-24,-29l3524,1153r-5,l3490,1148r-24,-4l3461,1144r-48,38l3418,1182r-24,l3389,1182r,5l3384,1187r-28,48l3332,1283r4,-5l3312,1297r-24,10l3293,1307r-24,l3264,1307r,5l3259,1312r-28,96l3240,1403r-149,l3096,1403r-24,-10l3067,1393r-76,l2986,1393r-24,10l2967,1403r-101,l2875,1408r-24,-43l2851,1369r-24,-124l2827,1240r-28,-68l2775,1129r,5l2751,932,2722,735,2698,433,2674,260,2650,154,2626,44r,-5l2597,5,2592,r-5,l2583,r-5,5l2554,58r-24,48l2530,111r-24,351l2477,1278r10,-9l2463,1269r4,l2443,1254r-48,-19l2391,1235r-24,-5l1987,1230r-4,l1978,1235r,5l1954,1369r,-4l1930,1408r9,-5l1310,1403r10,10l1320,1408r,-5l1296,1345r-24,-38l1267,1307r-24,-24l1243,1278r-24,-14l1190,1240r-4,l1162,1235r-29,l1138,1240r-24,-24l1118,1216r-24,-29l1070,1129r-4,-5l1042,1105r-5,l1013,1105r-5,l1008,1110r-5,l1003,1115r-29,125l950,1384r,-5l926,1408r10,-5l734,1403r5,l715,1393r-29,-19l638,1345r-4,l610,1345r4,5l590,1326r5,l571,1240r-29,-87l518,1105r-4,-5l490,1081r4,5l466,976r-5,-5l456,971r-5,l446,976r-24,52l422,1033r-24,188l374,1413r10,-10l9,1403xe" fillcolor="black" stroked="f">
                    <v:path arrowok="t" o:connecttype="custom" o:connectlocs="389,1417;480,1096;605,1365;970,1389;1075,1197;1234,1297;1306,1422;2391,1254;2549,111;2679,433;2832,1374;3087,1422;3351,1293;3509,1168;3725,1197;3836,1129;3975,1091;4076,1163;4186,1326;4263,1139;4416,1345;4964,1057;5324,1124;5415,519;5506,783;5597,572;5713,543;5765,543;5689,471;5564,591;5477,759;5401,510;5093,1100;4973,1043;4416,1326;4282,1139;4186,1321;4100,1134;3994,1081;3874,1134;3764,1028;3620,1177;3461,1144;3336,1278;3240,1403;2866,1403;2751,932;2587,0;2463,1269;1978,1240;1296,1345;1133,1235;1013,1105;936,1403;590,1326;461,971;9,1403" o:connectangles="0,0,0,0,0,0,0,0,0,0,0,0,0,0,0,0,0,0,0,0,0,0,0,0,0,0,0,0,0,0,0,0,0,0,0,0,0,0,0,0,0,0,0,0,0,0,0,0,0,0,0,0,0,0,0,0,0"/>
                  </v:shape>
                  <v:shape id="Freeform 1680" o:spid="_x0000_s2057" style="position:absolute;left:6490;top:4088;width:2751;height:1229;visibility:visible;mso-wrap-style:square;v-text-anchor:top" coordsize="275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lcgA&#10;AADdAAAADwAAAGRycy9kb3ducmV2LnhtbESPT2vCQBDF74V+h2WE3urGFv80dZVSsChIi1ZRb0N2&#10;moRmZ0N2jfHbO4dCbzO8N+/9ZjrvXKVaakLp2cCgn4AizrwtOTew+148TkCFiGyx8kwGrhRgPru/&#10;m2Jq/YU31G5jriSEQ4oGihjrVOuQFeQw9H1NLNqPbxxGWZtc2wYvEu4q/ZQkI+2wZGkosKb3grLf&#10;7dkZcLuvw2F1bD+O1X79/LkY0glfyJiHXvf2CipSF//Nf9dLK/iTsfDLNzKC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b+VyAAAAN0AAAAPAAAAAAAAAAAAAAAAAJgCAABk&#10;cnMvZG93bnJldi54bWxQSwUGAAAAAAQABAD1AAAAjQMAAAAA&#10;" path="m10,369l39,345,24,341r24,57l72,451r5,l106,480r-5,l173,581r48,163l226,744r29,29l250,768r24,404l274,1176r24,48l303,1224r,5l341,1229r,-5l346,1224r24,-33l360,1196r202,l586,1200r154,l740,1196r5,l745,1191,769,955r-5,10l793,951r,-5l797,946r24,-48l817,903r24,-20l865,869r-5,l889,869r,-5l893,864r,-5l922,735r24,-97l970,533r,5l994,494r24,-57l1047,398r-19,-5l1052,576r,5l1076,634r5,4l1162,638r-5,-4l1181,658r,4l1205,682r24,14l1229,691r29,29l1258,725r10,l1268,720r5,l1297,682r24,-29l1321,648r28,-480l1340,177r24,l1354,168r24,230l1402,523r,5l1426,619r24,67l1455,691r10,l1469,686r,-4l1498,422r24,-269l1546,33r-5,10l1570,19r-9,l1585,38r-5,-5l1604,76r24,34l1633,115r24,10l1652,120r24,77l1705,240r4,5l1719,245r5,-5l1748,201r-19,l1757,293r24,57l1781,345r24,245l1829,730r,5l1853,811r24,34l1901,883r5,l1906,888r24,15l1925,898r29,48l1959,946r,5l1964,951r29,4l1988,955r24,10l2041,965r24,-5l2089,965r24,l2103,960r24,29l2132,989r24,24l2156,1018r33,l2218,1013r24,l2233,1008r24,53l2261,1066r10,l2271,1061r24,-24l2295,1042r24,-19l2314,1023r29,l2367,1004r5,-5l2396,970r-14,5l2410,984r34,l2444,979r5,l2449,975r29,-221l2478,759r24,-82l2487,677r24,24l2506,701r24,29l2535,735r10,l2569,725r-10,l2583,739r5,l2612,744r-5,l2636,768r5,l2665,773r5,l2698,754r,-5l2746,701r5,l2751,691r-5,l2746,686r-9,l2737,691r-48,48l2689,735r-29,19l2665,754r-24,-5l2646,749r-29,-24l2612,725r-24,-5l2593,720r-24,-14l2564,706r-5,l2535,715r15,5l2526,691r-5,l2497,667r,-5l2492,662r-5,l2487,667r-5,l2458,749r,5l2430,975r9,-10l2415,965r5,l2391,955r-5,l2382,955r-5,5l2353,989r5,-5l2333,1004r5,l2314,1004r-5,l2285,1023r,5l2261,1052r15,l2252,999r-5,l2247,994r-5,l2218,994r-29,5l2161,999r4,5l2141,979r5,l2122,951r-5,l2117,946r-4,l2089,946r-24,-5l2041,946r-24,l2021,946r-24,-10l1993,936r-29,-5l1973,936r-28,-48l1940,888r,-5l1916,869r5,5l1897,835r-24,-33l1849,725r,5l1825,590,1801,345r,-4l1777,283r-29,-91l1743,192r,-5l1738,187r-5,l1733,192r-4,l1705,230r19,l1695,187r-24,-77l1666,105r-24,-9l1647,100,1623,67,1599,24r-5,-5l1570,r-5,l1561,r-29,24l1527,28r,5l1503,153r-24,269l1450,682r19,-5l1445,610r-24,-92l1421,523,1397,398,1373,168r,-5l1369,163r,-5l1364,158r-24,l1335,158r,5l1330,163r,5l1301,648r,-5l1277,672r-24,39l1268,711r-29,-29l1239,677r-24,-15l1191,643r,5l1167,624r,-5l1162,619r-77,l1095,624r-24,-53l1071,576,1047,393r,-4l1042,384r-5,l1033,384r-5,5l999,427r-24,58l951,528r,5l927,638r-24,97l874,859r10,-9l860,850r-5,l831,864r-24,19l807,888r-5,l778,936r5,-5l754,946r-5,5l749,955r-24,236l735,1181r-149,l562,1176r-202,l356,1176r-5,5l327,1215r9,-5l308,1210r9,5l293,1167r,5l269,768r,-5l264,763,236,735r4,l192,571,120,470r-4,l87,442r5,l68,389,44,331r-5,-5l34,326r-5,l,350r10,19xe" fillcolor="black" stroked="f">
                    <v:path arrowok="t" o:connecttype="custom" o:connectlocs="77,451;255,773;303,1229;562,1196;769,955;817,903;893,864;994,494;1076,634;1205,682;1268,720;1340,177;1426,619;1498,422;1585,38;1652,120;1748,201;1829,730;1906,888;1964,951;2089,965;2156,1018;2261,1066;2314,1023;2410,984;2478,759;2535,735;2612,744;2698,754;2746,686;2665,754;2593,720;2526,691;2487,667;2415,965;2353,989;2285,1023;2247,994;2141,979;2089,946;1993,936;1916,869;1825,590;1743,187;1724,230;1623,67;1532,24;1469,677;1373,163;1335,163;1253,711;1191,648;1071,571;1033,384;927,638;831,864;754,946;562,1176;308,1210;264,763;87,442;29,326" o:connectangles="0,0,0,0,0,0,0,0,0,0,0,0,0,0,0,0,0,0,0,0,0,0,0,0,0,0,0,0,0,0,0,0,0,0,0,0,0,0,0,0,0,0,0,0,0,0,0,0,0,0,0,0,0,0,0,0,0,0,0,0,0,0"/>
                  </v:shape>
                  <v:shape id="Freeform 1681" o:spid="_x0000_s2058" style="position:absolute;left:9193;top:1350;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ANsIA&#10;AADdAAAADwAAAGRycy9kb3ducmV2LnhtbERPzWrCQBC+F3yHZYTe6kZBa1NXEUGwPantA0yzYzY0&#10;Oxuyo4k+fVcQepuP73cWq97X6kJtrAIbGI8yUMRFsBWXBr6/ti9zUFGQLdaBycCVIqyWg6cF5jZ0&#10;fKDLUUqVQjjmaMCJNLnWsXDkMY5CQ5y4U2g9SoJtqW2LXQr3tZ5k2Ux7rDg1OGxo46j4PZ69gdvm&#10;9nN1TVkdeP85/TgFK9K9GfM87NfvoIR6+Rc/3Dub5s9fx3D/Jp2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IA2wgAAAN0AAAAPAAAAAAAAAAAAAAAAAJgCAABkcnMvZG93&#10;bnJldi54bWxQSwUGAAAAAAQABAD1AAAAhwMAAAAA&#10;" path="m39,24r4,l48,19,48,9,43,5r-4,l15,,10,r,5l5,9,,9,,19r5,l5,24r10,l15,19r4,-5l15,19r24,5xe" fillcolor="black" stroked="f">
                    <v:path arrowok="t" o:connecttype="custom" o:connectlocs="39,24;43,24;48,19;48,9;43,5;39,5;15,0;10,0;10,5;5,9;0,9;0,19;5,19;5,24;15,24;15,19;19,14;15,19;39,24" o:connectangles="0,0,0,0,0,0,0,0,0,0,0,0,0,0,0,0,0,0,0"/>
                  </v:shape>
                  <v:shape id="Freeform 1682" o:spid="_x0000_s2059" style="position:absolute;left:9097;top:1369;width:43;height:34;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nXsMA&#10;AADdAAAADwAAAGRycy9kb3ducmV2LnhtbERP24rCMBB9X/Afwgi+rWn74KVrFCuIPsguXj5gbGbb&#10;YjOpTdT69xtB2Lc5nOvMFp2pxZ1aV1lWEA8jEMS51RUXCk7H9ecEhPPIGmvLpOBJDhbz3scMU20f&#10;vKf7wRcihLBLUUHpfZNK6fKSDLqhbYgD92tbgz7AtpC6xUcIN7VMomgkDVYcGkpsaFVSfjncjIJs&#10;uqvO2Sr7uV6LGDfL7yTePROlBv1u+QXCU+f/xW/3Vof5k3ECr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1nXsMAAADdAAAADwAAAAAAAAAAAAAAAACYAgAAZHJzL2Rv&#10;d25yZXYueG1sUEsFBgAAAAAEAAQA9QAAAIgDAAAAAA==&#10;" path="m39,19r,-5l43,14r,-9l39,5,39,,29,,5,14r,5l,19,,29r5,l5,34r10,l39,19xe" fillcolor="black" stroked="f">
                    <v:path arrowok="t" o:connecttype="custom" o:connectlocs="39,19;39,14;43,14;43,5;39,5;39,0;29,0;5,14;5,19;0,19;0,29;5,29;5,34;15,34;39,19" o:connectangles="0,0,0,0,0,0,0,0,0,0,0,0,0,0,0"/>
                  </v:shape>
                  <v:shape id="Freeform 1683" o:spid="_x0000_s2060" style="position:absolute;left:9035;top:1441;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GaMQA&#10;AADdAAAADwAAAGRycy9kb3ducmV2LnhtbERPS4vCMBC+L/gfwgheljXVgo9qFBFEvQg+EPY2NGNb&#10;bCalibbur98IC3ubj+8582VrSvGk2hWWFQz6EQji1OqCMwWX8+ZrAsJ5ZI2lZVLwIgfLRedjjom2&#10;DR/pefKZCCHsElSQe18lUro0J4OubyviwN1sbdAHWGdS19iEcFPKYRSNpMGCQ0OOFa1zSu+nh1FQ&#10;XQ/jqTafg+/meuQf/4q3exsr1eu2qxkIT63/F/+5dzrMn4xjeH8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RmjEAAAA3QAAAA8AAAAAAAAAAAAAAAAAmAIAAGRycy9k&#10;b3ducmV2LnhtbFBLBQYAAAAABAAEAPUAAACJAwAAAAA=&#10;" path="m29,14r,-9l24,5,24,,14,r,5l9,5,,34r,9l5,43r,5l14,48r,-5l19,43,29,14xe" fillcolor="black" stroked="f">
                    <v:path arrowok="t" o:connecttype="custom" o:connectlocs="29,14;29,5;24,5;24,0;14,0;14,5;9,5;0,34;0,43;5,43;5,48;14,48;14,43;19,43;29,14" o:connectangles="0,0,0,0,0,0,0,0,0,0,0,0,0,0,0"/>
                  </v:shape>
                  <v:shape id="Freeform 1684" o:spid="_x0000_s2061" style="position:absolute;left:9006;top:1542;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5esUA&#10;AADdAAAADwAAAGRycy9kb3ducmV2LnhtbESPQWvCQBCF70L/wzKF3nRjK1aiq5RCq3gQGiN4HLJj&#10;EszOptk1if/eFQRvM7z3vnmzWPWmEi01rrSsYDyKQBBnVpecK0j3P8MZCOeRNVaWScGVHKyWL4MF&#10;xtp2/Edt4nMRIOxiVFB4X8dSuqwgg25ka+KgnWxj0Ie1yaVusAtwU8n3KJpKgyWHCwXW9F1Qdk4u&#10;JlBad075t9sdo21a+481/x8yVurttf+ag/DU+6f5kd7oUH/2OYH7N2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l6xQAAAN0AAAAPAAAAAAAAAAAAAAAAAJgCAABkcnMv&#10;ZG93bnJldi54bWxQSwUGAAAAAAQABAD1AAAAigMAAAAA&#10;" path="m24,9r,-4l19,,10,,5,5r,4l,38r,5l5,48r9,l19,43r,-5l24,9xe" fillcolor="black" stroked="f">
                    <v:path arrowok="t" o:connecttype="custom" o:connectlocs="24,9;24,5;19,0;10,0;5,5;5,9;0,38;0,43;5,48;14,48;19,43;19,38;24,9" o:connectangles="0,0,0,0,0,0,0,0,0,0,0,0,0"/>
                  </v:shape>
                  <v:shape id="Freeform 1685" o:spid="_x0000_s2062" style="position:absolute;left:8963;top:1580;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c4cUA&#10;AADdAAAADwAAAGRycy9kb3ducmV2LnhtbESPQWvCQBCF70L/wzKF3nRji1aiq5RCq3gQGiN4HLJj&#10;EszOptk1if/eFQRvM7z3vnmzWPWmEi01rrSsYDyKQBBnVpecK0j3P8MZCOeRNVaWScGVHKyWL4MF&#10;xtp2/Edt4nMRIOxiVFB4X8dSuqwgg25ka+KgnWxj0Ie1yaVusAtwU8n3KJpKgyWHCwXW9F1Qdk4u&#10;JlBad075t9sdo21a+481/x8yVurttf+ag/DU+6f5kd7oUH/2OYH7N2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1zhxQAAAN0AAAAPAAAAAAAAAAAAAAAAAJgCAABkcnMv&#10;ZG93bnJldi54bWxQSwUGAAAAAAQABAD1AAAAigMAAAAA&#10;" path="m5,39r,5l9,48r10,l24,44r,-5l19,10r,-5l14,,5,,,5r,5l5,39xe" fillcolor="black" stroked="f">
                    <v:path arrowok="t" o:connecttype="custom" o:connectlocs="5,39;5,44;9,48;19,48;24,44;24,39;19,10;19,5;14,0;5,0;0,5;0,10;5,39" o:connectangles="0,0,0,0,0,0,0,0,0,0,0,0,0"/>
                  </v:shape>
                  <v:shape id="Freeform 1686" o:spid="_x0000_s2063" style="position:absolute;left:8944;top:1479;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Qb8IA&#10;AADdAAAADwAAAGRycy9kb3ducmV2LnhtbERPS4vCMBC+C/6HMAveNFlFK12jyILLHrz4AD0OzdiW&#10;bSYlibb++83Cgrf5+J6z2vS2EQ/yoXas4X2iQBAXztRcajifduMliBCRDTaOScOTAmzWw8EKc+M6&#10;PtDjGEuRQjjkqKGKsc2lDEVFFsPEtcSJuzlvMSboS2k8dincNnKq1EJarDk1VNjSZ0XFz/FuNWRq&#10;P9/NuuzJl6u7X+g2JeW/tB699dsPEJH6+BL/u79Nmr/MFvD3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RBvwgAAAN0AAAAPAAAAAAAAAAAAAAAAAJgCAABkcnMvZG93&#10;bnJldi54bWxQSwUGAAAAAAQABAD1AAAAhwMAAAAA&#10;" path="m,39r,5l4,44r,4l14,48r,-4l19,44,19,5r-5,l14,,4,r,5l,5r,5l,39xe" fillcolor="black" stroked="f">
                    <v:path arrowok="t" o:connecttype="custom" o:connectlocs="0,39;0,44;4,44;4,48;14,48;14,44;19,44;19,5;14,5;14,0;4,0;4,5;0,5;0,10;0,39" o:connectangles="0,0,0,0,0,0,0,0,0,0,0,0,0,0,0"/>
                  </v:shape>
                  <v:shape id="Freeform 1687" o:spid="_x0000_s2064" style="position:absolute;left:8934;top:1374;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nDcQA&#10;AADdAAAADwAAAGRycy9kb3ducmV2LnhtbESPQYvCMBCF74L/IYzgTdN1QaUaZRHcFQ+C2oU9Ds3Y&#10;FptJbbJt/fdGELzN8N775s1y3ZlSNFS7wrKCj3EEgji1uuBMQXLejuYgnEfWWFomBXdysF71e0uM&#10;tW35SM3JZyJA2MWoIPe+iqV0aU4G3dhWxEG72NqgD2udSV1jG+CmlJMomkqDBYcLOVa0ySm9nv5N&#10;oDTumvB3e/iL9knlP3/49puyUsNB97UA4anzb/MrvdOh/nw2g+c3Y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Zw3EAAAA3QAAAA8AAAAAAAAAAAAAAAAAmAIAAGRycy9k&#10;b3ducmV2LnhtbFBLBQYAAAAABAAEAPUAAACJAwAAAAA=&#10;" path="m5,38r,5l10,48r9,l24,43r,-5l19,9r,-4l14,,5,,,5,,9,5,38xe" fillcolor="black" stroked="f">
                    <v:path arrowok="t" o:connecttype="custom" o:connectlocs="5,38;5,43;10,48;19,48;24,43;24,38;19,9;19,5;14,0;5,0;0,5;0,9;5,38" o:connectangles="0,0,0,0,0,0,0,0,0,0,0,0,0"/>
                  </v:shape>
                  <v:shape id="Freeform 1688" o:spid="_x0000_s2065" style="position:absolute;left:8924;top:1268;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zf8UA&#10;AADdAAAADwAAAGRycy9kb3ducmV2LnhtbESPQWvCQBCF74X+h2UK3uqmCq1EV5GCVnoQmqbgcciO&#10;STA7G7PbJP5751Do7Q3z5pv3VpvRNaqnLtSeDbxME1DEhbc1lwby793zAlSIyBYbz2TgRgE268eH&#10;FabWD/xFfRZLJRAOKRqoYmxTrUNRkcMw9S2x7M6+cxhl7EptOxwE7ho9S5JX7bBm+VBhS+8VFZfs&#10;1wmlD5ec98PxlHzmbZx/8PWnYGMmT+N2CSrSGP/Nf9cHK/EXbxJX2og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vN/xQAAAN0AAAAPAAAAAAAAAAAAAAAAAJgCAABkcnMv&#10;ZG93bnJldi54bWxQSwUGAAAAAAQABAD1AAAAigMAAAAA&#10;" path="m5,39r,4l10,48r10,l24,43r,-4l20,10r,-5l15,,5,,,5r,5l5,39xe" fillcolor="black" stroked="f">
                    <v:path arrowok="t" o:connecttype="custom" o:connectlocs="5,39;5,43;10,48;20,48;24,43;24,39;20,10;20,5;15,0;5,0;0,5;0,10;5,39" o:connectangles="0,0,0,0,0,0,0,0,0,0,0,0,0"/>
                  </v:shape>
                  <v:shape id="Freeform 1689" o:spid="_x0000_s2066" style="position:absolute;left:8886;top:1182;width:43;height:33;visibility:visible;mso-wrap-style:square;v-text-anchor:top" coordsize="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U8sQA&#10;AADdAAAADwAAAGRycy9kb3ducmV2LnhtbERPS2vCQBC+F/wPyxS81U17SNPoRkSoBKSHpiL0Ns1O&#10;HpidDdk1if/eLRR6m4/vOZvtbDox0uBaywqeVxEI4tLqlmsFp6/3pwSE88gaO8uk4EYOttniYYOp&#10;thN/0lj4WoQQdikqaLzvUyld2ZBBt7I9ceAqOxj0AQ611ANOIdx08iWKYmmw5dDQYE/7hspLcTUK&#10;HOvD96WM24/qJz5NdW6O9nxWavk479YgPM3+X/znznWYn7y+we834QS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1PLEAAAA3QAAAA8AAAAAAAAAAAAAAAAAmAIAAGRycy9k&#10;b3ducmV2LnhtbFBLBQYAAAAABAAEAPUAAACJAwAAAAA=&#10;" path="m29,28r,5l38,33r,-5l43,28r,-9l38,19,24,4,24,,5,r,4l,4,,14r5,l5,19r5,l19,19,14,14,29,28xe" fillcolor="black" stroked="f">
                    <v:path arrowok="t" o:connecttype="custom" o:connectlocs="29,28;29,33;38,33;38,28;43,28;43,19;38,19;24,4;24,0;5,0;5,4;0,4;0,14;5,14;5,19;10,19;19,19;14,14;29,28" o:connectangles="0,0,0,0,0,0,0,0,0,0,0,0,0,0,0,0,0,0,0"/>
                  </v:shape>
                  <v:shape id="Freeform 1690" o:spid="_x0000_s2067" style="position:absolute;left:8785;top:1162;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VisUA&#10;AADdAAAADwAAAGRycy9kb3ducmV2LnhtbESPQUvDQBCF70L/wzIFb3ZTQYmx2yKFgnqyrT9gzE6z&#10;wexsyI5N2l/vHARvM7w3732z2kyxM2cacpvYwXJRgCGuk2+5cfB53N2VYLIge+wSk4MLZdisZzcr&#10;rHwaeU/ngzRGQzhX6CCI9JW1uQ4UMS9ST6zaKQ0RRdehsX7AUcNjZ++L4tFGbFkbAva0DVR/H36i&#10;g+v2+nUJfdPu+eP94e2UvMj45NztfHp5BiM0yb/57/rVK35ZKr9+oyP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WKxQAAAN0AAAAPAAAAAAAAAAAAAAAAAJgCAABkcnMv&#10;ZG93bnJldi54bWxQSwUGAAAAAAQABAD1AAAAigMAAAAA&#10;" path="m38,20r5,l43,15r5,l48,5r-5,l43,,38,,19,5r5,l14,,5,r,5l,5,,15r5,l5,20r9,4l19,24,38,20xe" fillcolor="black" stroked="f">
                    <v:path arrowok="t" o:connecttype="custom" o:connectlocs="38,20;43,20;43,15;48,15;48,5;43,5;43,0;38,0;19,5;24,5;14,0;5,0;5,5;0,5;0,15;5,15;5,20;14,24;19,24;38,20" o:connectangles="0,0,0,0,0,0,0,0,0,0,0,0,0,0,0,0,0,0,0,0"/>
                  </v:shape>
                  <v:shape id="Freeform 1691" o:spid="_x0000_s2068" style="position:absolute;left:8689;top:1138;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uacEA&#10;AADdAAAADwAAAGRycy9kb3ducmV2LnhtbERPyWrDMBC9F/IPYgq9lER2KMU4kU1JKPQWaif3wZpa&#10;ptbIWIqXv68Khd7m8dY5lovtxUSj7xwrSHcJCOLG6Y5bBdf6fZuB8AFZY++YFKzkoSw2D0fMtZv5&#10;k6YqtCKGsM9RgQlhyKX0jSGLfucG4sh9udFiiHBspR5xjuG2l/skeZUWO44NBgc6GWq+q7tVMKym&#10;vl1enp1p04vf97w252VV6ulxeTuACLSEf/Gf+0PH+VmWwu838QR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KbmnBAAAA3QAAAA8AAAAAAAAAAAAAAAAAmAIAAGRycy9kb3du&#10;cmV2LnhtbFBLBQYAAAAABAAEAPUAAACGAwAAAAA=&#10;" path="m38,20r5,l43,15r5,l48,5r-5,l43,,5,r,5l,5,,15r5,l5,20r5,l38,20xe" fillcolor="black" stroked="f">
                    <v:path arrowok="t" o:connecttype="custom" o:connectlocs="38,20;43,20;43,15;48,15;48,5;43,5;43,0;5,0;5,5;0,5;0,15;5,15;5,20;10,20;38,20" o:connectangles="0,0,0,0,0,0,0,0,0,0,0,0,0,0,0"/>
                  </v:shape>
                  <v:shape id="Freeform 1692" o:spid="_x0000_s2069" style="position:absolute;left:8588;top:1148;width:43;height:34;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ecQA&#10;AADdAAAADwAAAGRycy9kb3ducmV2LnhtbERPzWqDQBC+F/IOywRya1Y9BGuzCVEI6SGkNO0DTN2p&#10;St1Zdbdq3j5bKPQ2H9/vbPezacVIg2ssK4jXEQji0uqGKwUf78fHFITzyBpby6TgRg72u8XDFjNt&#10;J36j8eorEULYZaig9r7LpHRlTQbd2nbEgfuyg0Ef4FBJPeAUwk0rkyjaSIMNh4YaOypqKr+vP0ZB&#10;/nRuPvMif+37KsbT4ZLE51ui1Go5H55BeJr9v/jP/aLD/DRN4Pebc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F3nEAAAA3QAAAA8AAAAAAAAAAAAAAAAAmAIAAGRycy9k&#10;b3ducmV2LnhtbFBLBQYAAAAABAAEAPUAAACJAwAAAAA=&#10;" path="m39,19r4,-5l43,5,39,,29,,10,14r5,l5,14r,5l,19,,29r5,l5,34r5,l15,34r4,l39,19xe" fillcolor="black" stroked="f">
                    <v:path arrowok="t" o:connecttype="custom" o:connectlocs="39,19;43,14;43,5;39,0;29,0;10,14;15,14;5,14;5,19;0,19;0,29;5,29;5,34;10,34;15,34;19,34;39,19" o:connectangles="0,0,0,0,0,0,0,0,0,0,0,0,0,0,0,0,0"/>
                  </v:shape>
                  <v:shape id="Freeform 1693" o:spid="_x0000_s2070" style="position:absolute;left:8483;top:1162;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cIA&#10;AADdAAAADwAAAGRycy9kb3ducmV2LnhtbERP22rCQBB9L/Qflin0rW6sWGLqKkUQbJ/q5QOm2TEb&#10;zM6G7GiiX98VCn2bw7nOfDn4Rl2oi3VgA+NRBoq4DLbmysBhv37JQUVBttgEJgNXirBcPD7MsbCh&#10;5y1ddlKpFMKxQANOpC20jqUjj3EUWuLEHUPnURLsKm077FO4b/Rrlr1pjzWnBoctrRyVp93ZG7it&#10;bj9X11b1lr+/pp/HYEX6mTHPT8PHOyihQf7Ff+6NTfPzfAL3b9IJ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8v9wgAAAN0AAAAPAAAAAAAAAAAAAAAAAJgCAABkcnMvZG93&#10;bnJldi54bWxQSwUGAAAAAAQABAD1AAAAhwMAAAAA&#10;" path="m38,20r5,l43,15r5,l48,5r-5,l43,,19,,4,5r,5l,10,,20r4,l4,24r10,l28,20r-4,l38,20xe" fillcolor="black" stroked="f">
                    <v:path arrowok="t" o:connecttype="custom" o:connectlocs="38,20;43,20;43,15;48,15;48,5;43,5;43,0;19,0;4,5;4,10;0,10;0,20;4,20;4,24;14,24;28,20;24,20;38,20" o:connectangles="0,0,0,0,0,0,0,0,0,0,0,0,0,0,0,0,0,0"/>
                  </v:shape>
                  <v:shape id="Freeform 1694" o:spid="_x0000_s2071" style="position:absolute;left:8411;top:1215;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eMAA&#10;AADdAAAADwAAAGRycy9kb3ducmV2LnhtbERPzYrCMBC+C75DGMGbpopI6TYVERUvLqvrAwzJ2Bab&#10;SWmi1rc3wsLe5uP7nXzV20Y8qPO1YwWzaQKCWDtTc6ng8rubpCB8QDbYOCYFL/KwKoaDHDPjnnyi&#10;xzmUIoawz1BBFUKbSel1RRb91LXEkbu6zmKIsCul6fAZw20j50mylBZrjg0VtrSpSN/Od6vg2NQ7&#10;bZf97Pvn4ux2y9rsT1qp8ahff4EI1Id/8Z/7YOL8NF3A55t4gi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J+eMAAAADdAAAADwAAAAAAAAAAAAAAAACYAgAAZHJzL2Rvd25y&#10;ZXYueG1sUEsFBgAAAAAEAAQA9QAAAIUDAAAAAA==&#10;" path="m33,15l33,5,28,,19,,14,5,4,19r5,l4,24,,24,,34r4,l4,39r10,l14,34r5,-5l24,29,33,15xe" fillcolor="black" stroked="f">
                    <v:path arrowok="t" o:connecttype="custom" o:connectlocs="33,15;33,5;28,0;19,0;14,5;4,19;9,19;4,24;0,24;0,34;4,34;4,39;14,39;14,34;19,29;24,29;33,15" o:connectangles="0,0,0,0,0,0,0,0,0,0,0,0,0,0,0,0,0"/>
                  </v:shape>
                  <v:shape id="Freeform 1695" o:spid="_x0000_s2072" style="position:absolute;left:8343;top:1292;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ACsEA&#10;AADdAAAADwAAAGRycy9kb3ducmV2LnhtbERPTYvCMBC9C/6HMMLeNFVRStcoqyiseLIKXodmti2b&#10;TGoTtfvvN4LgbR7vcxarzhpxp9bXjhWMRwkI4sLpmksF59NumILwAVmjcUwK/sjDatnvLTDT7sFH&#10;uuehFDGEfYYKqhCaTEpfVGTRj1xDHLkf11oMEbal1C0+Yrg1cpIkc2mx5thQYUObiorf/GYVTJN0&#10;f3HFmTfHa27s+rA39bZR6mPQfX2CCNSFt/jl/tZxfprO4P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2AArBAAAA3QAAAA8AAAAAAAAAAAAAAAAAmAIAAGRycy9kb3du&#10;cmV2LnhtbFBLBQYAAAAABAAEAPUAAACGAwAAAAA=&#10;" path="m34,15l34,5,29,,20,,15,5,,24,,39r5,l5,43r10,l15,39r5,l20,34r,-5l20,34,34,15xe" fillcolor="black" stroked="f">
                    <v:path arrowok="t" o:connecttype="custom" o:connectlocs="34,15;34,5;29,0;20,0;15,5;0,24;0,39;5,39;5,43;15,43;15,39;20,39;20,34;20,29;20,34;34,15" o:connectangles="0,0,0,0,0,0,0,0,0,0,0,0,0,0,0,0"/>
                  </v:shape>
                  <v:shape id="Freeform 1696" o:spid="_x0000_s2073" style="position:absolute;left:8300;top:1388;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k4cMA&#10;AADdAAAADwAAAGRycy9kb3ducmV2LnhtbERPTWvCQBC9F/oflil4KXUTDxJTVynaQvFmIkJvQ3aa&#10;Dc3OhuyapP/eFQRv83ifs95OthUD9b5xrCCdJyCIK6cbrhWcyq+3DIQPyBpbx6TgnzxsN89Pa8y1&#10;G/lIQxFqEUPY56jAhNDlUvrKkEU/dx1x5H5dbzFE2NdS9zjGcNvKRZIspcWGY4PBjnaGqr/iYhWM&#10;aT3uz3ZVHobOfL7+pCVWxV6p2cv08Q4i0BQe4rv7W8f5WbaE2zfxB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Vk4cMAAADdAAAADwAAAAAAAAAAAAAAAACYAgAAZHJzL2Rv&#10;d25yZXYueG1sUEsFBgAAAAAEAAQA9QAAAIgDAAAAAA==&#10;" path="m29,15l29,5,24,,15,,10,5,,29,,39r5,4l15,43r4,-4l29,15xe" fillcolor="black" stroked="f">
                    <v:path arrowok="t" o:connecttype="custom" o:connectlocs="29,15;29,5;24,0;15,0;10,5;0,29;0,39;5,43;15,43;19,39;29,15" o:connectangles="0,0,0,0,0,0,0,0,0,0,0"/>
                  </v:shape>
                  <v:shape id="Freeform 1697" o:spid="_x0000_s2074" style="position:absolute;left:8276;top:1489;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XKsQA&#10;AADdAAAADwAAAGRycy9kb3ducmV2LnhtbESPQWvCQBCF7wX/wzKCt7qxQg3RVURoLT0IagSPQ3ZM&#10;gtnZNLsm6b93BcHbDO+9b94sVr2pREuNKy0rmIwjEMSZ1SXnCtLj13sMwnlkjZVlUvBPDlbLwdsC&#10;E2073lN78LkIEHYJKii8rxMpXVaQQTe2NXHQLrYx6MPa5FI32AW4qeRHFH1KgyWHCwXWtCkoux5u&#10;JlBad035u9udo9+09tMt/50yVmo07NdzEJ56/zI/0z861I/jGTy+CSP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FyrEAAAA3QAAAA8AAAAAAAAAAAAAAAAAmAIAAGRycy9k&#10;b3ducmV2LnhtbFBLBQYAAAAABAAEAPUAAACJAwAAAAA=&#10;" path="m24,10r,-5l19,,10,,5,5r,5l,38r,5l5,48r10,l19,43r,-5l24,10xe" fillcolor="black" stroked="f">
                    <v:path arrowok="t" o:connecttype="custom" o:connectlocs="24,10;24,5;19,0;10,0;5,5;5,10;0,38;0,43;5,48;15,48;19,43;19,38;24,10" o:connectangles="0,0,0,0,0,0,0,0,0,0,0,0,0"/>
                  </v:shape>
                  <v:shape id="Freeform 1698" o:spid="_x0000_s2075" style="position:absolute;left:8233;top:1585;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nMMIA&#10;AADdAAAADwAAAGRycy9kb3ducmV2LnhtbERPPWvDMBDdC/kP4gLZGjkeUuNGCaEQSL2EuqV0PKyL&#10;5dQ6CUu1nX9fDYWOj/e9O8y2FyMNoXOsYLPOQBA3TnfcKvh4Pz0WIEJE1tg7JgV3CnDYLx52WGo3&#10;8RuNdWxFCuFQogIToy+lDI0hi2HtPHHirm6wGBMcWqkHnFK47WWeZVtpsePUYNDTi6Hmu/6xCip/&#10;+iyKIq+0uX294sUfLWetUqvlfHwGEWmO/+I/91kryJ/ytD+9S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KcwwgAAAN0AAAAPAAAAAAAAAAAAAAAAAJgCAABkcnMvZG93&#10;bnJldi54bWxQSwUGAAAAAAQABAD1AAAAhwMAAAAA&#10;" path="m34,15l34,5r-5,l29,,19,r,5l14,5,,34r,9l5,43r,5l14,48r,-5l19,43,34,15xe" fillcolor="black" stroked="f">
                    <v:path arrowok="t" o:connecttype="custom" o:connectlocs="34,15;34,5;29,5;29,0;19,0;19,5;14,5;0,34;0,43;5,43;5,48;14,48;14,43;19,43;34,15" o:connectangles="0,0,0,0,0,0,0,0,0,0,0,0,0,0,0"/>
                  </v:shape>
                  <v:shape id="Freeform 1699" o:spid="_x0000_s2076" style="position:absolute;left:8171;top:1624;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ea8QA&#10;AADdAAAADwAAAGRycy9kb3ducmV2LnhtbESPzW7CMBCE75V4B2uRuBUnObQlYBBBQiqteuDnAVbx&#10;EkfE68g2EN4eV6rU42hmvtEsVoPtxI18aB0ryKcZCOLa6ZYbBafj9vUDRIjIGjvHpOBBAVbL0csC&#10;S+3uvKfbITYiQTiUqMDE2JdShtqQxTB1PXHyzs5bjEn6RmqP9wS3nSyy7E1abDktGOxpY6i+HK5W&#10;wfar9pmpfr7zyruqmLn9jlqj1GQ8rOcgIg3xP/zX/tQKivcih9836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nmvEAAAA3QAAAA8AAAAAAAAAAAAAAAAAmAIAAGRycy9k&#10;b3ducmV2LnhtbFBLBQYAAAAABAAEAPUAAACJAwAAAAA=&#10;" path="m33,14l33,4r-5,l28,,19,r,4l14,4,,28,,38r4,l4,43r10,l14,38r5,l33,14xe" fillcolor="black" stroked="f">
                    <v:path arrowok="t" o:connecttype="custom" o:connectlocs="33,14;33,4;28,4;28,0;19,0;19,4;14,4;0,28;0,38;4,38;4,43;14,43;14,38;19,38;33,14" o:connectangles="0,0,0,0,0,0,0,0,0,0,0,0,0,0,0"/>
                  </v:shape>
                  <v:shape id="Freeform 1700" o:spid="_x0000_s2077" style="position:absolute;left:8123;top:1715;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AHMQA&#10;AADdAAAADwAAAGRycy9kb3ducmV2LnhtbESPQWsCMRSE74L/ITyhN82aQ9WtUbqC0Fo8rO0PeGxe&#10;N0s3L0sSdfvvm0Khx2FmvmG2+9H14kYhdp41LBcFCOLGm45bDR/vx/kaREzIBnvPpOGbIux308kW&#10;S+PvXNPtklqRIRxL1GBTGkopY2PJYVz4gTh7nz44TFmGVpqA9wx3vVRF8SgddpwXLA50sNR8Xa5O&#10;w/HUhMJW57dlFXylNr5+pc5q/TAbn59AJBrTf/iv/WI0qJVS8PsmP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ABzEAAAA3QAAAA8AAAAAAAAAAAAAAAAAmAIAAGRycy9k&#10;b3ducmV2LnhtbFBLBQYAAAAABAAEAPUAAACJAwAAAAA=&#10;" path="m33,14r,-9l28,5,28,,19,r,5l14,5,,29r,9l4,38r,5l14,43r,-5l19,38,33,14xe" fillcolor="black" stroked="f">
                    <v:path arrowok="t" o:connecttype="custom" o:connectlocs="33,14;33,5;28,5;28,0;19,0;19,5;14,5;0,29;0,38;4,38;4,43;14,43;14,38;19,38;33,14" o:connectangles="0,0,0,0,0,0,0,0,0,0,0,0,0,0,0"/>
                  </v:shape>
                  <v:shape id="Freeform 1701" o:spid="_x0000_s2078" style="position:absolute;left:8046;top:1758;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kcUA&#10;AADdAAAADwAAAGRycy9kb3ducmV2LnhtbESPQWvCQBSE70L/w/IKvUjdJEISU1cpQos9mpaeH9ln&#10;Epp9m2ZXTfrru4LgcZiZb5j1djSdONPgWssK4kUEgriyuuVawdfn23MOwnlkjZ1lUjCRg+3mYbbG&#10;QtsLH+hc+loECLsCFTTe94WUrmrIoFvYnjh4RzsY9EEOtdQDXgLcdDKJolQabDksNNjTrqHqpzwZ&#10;BRHGeVom7mPK3leH+O/3W86lUerpcXx9AeFp9Pfwrb3XCpIsWcL1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RxQAAAN0AAAAPAAAAAAAAAAAAAAAAAJgCAABkcnMv&#10;ZG93bnJldi54bWxQSwUGAAAAAAQABAD1AAAAigMAAAAA&#10;" path="m33,14r5,l38,5r-5,l33,,24,r,5l5,24,,24,,34r5,l5,38r9,l14,34,33,14xe" fillcolor="black" stroked="f">
                    <v:path arrowok="t" o:connecttype="custom" o:connectlocs="33,14;38,14;38,5;33,5;33,0;24,0;24,5;5,24;0,24;0,34;5,34;5,38;14,38;14,34;33,14" o:connectangles="0,0,0,0,0,0,0,0,0,0,0,0,0,0,0"/>
                  </v:shape>
                  <v:shape id="Freeform 1702" o:spid="_x0000_s2079" style="position:absolute;left:7998;top:1739;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ngscA&#10;AADdAAAADwAAAGRycy9kb3ducmV2LnhtbESPQWvCQBSE70L/w/IKvdVNgmhJs0qpREqLoGkRcntk&#10;n0kw+zZktxr/vVsoeBxm5hsmW42mE2caXGtZQTyNQBBXVrdcK/j5zp9fQDiPrLGzTAqu5GC1fJhk&#10;mGp74T2dC1+LAGGXooLG+z6V0lUNGXRT2xMH72gHgz7IoZZ6wEuAm04mUTSXBlsOCw329N5QdSp+&#10;jYJ8XV4/y208+9rVGx93+UGOh0Spp8fx7RWEp9Hfw//tD60gWSQz+Hs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Z4LHAAAA3QAAAA8AAAAAAAAAAAAAAAAAmAIAAGRy&#10;cy9kb3ducmV2LnhtbFBLBQYAAAAABAAEAPUAAACMAwAAAAA=&#10;" path="m5,33r,5l9,43r10,l24,38r,-5l19,9r,-4l14,,5,,,5,,9,5,33xe" fillcolor="black" stroked="f">
                    <v:path arrowok="t" o:connecttype="custom" o:connectlocs="5,33;5,38;9,43;19,43;24,38;24,33;19,9;19,5;14,0;5,0;0,5;0,9;5,33" o:connectangles="0,0,0,0,0,0,0,0,0,0,0,0,0"/>
                  </v:shape>
                  <v:shape id="Freeform 1703" o:spid="_x0000_s2080" style="position:absolute;left:7983;top:1633;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fqsYA&#10;AADdAAAADwAAAGRycy9kb3ducmV2LnhtbESPT4vCMBTE78J+h/CEva2pFV2pRlkEZRUR1j8Hb4/m&#10;2Rabl9JEW7+9ERY8DjPzG2Y6b00p7lS7wrKCfi8CQZxaXXCm4HhYfo1BOI+ssbRMCh7kYD776Ewx&#10;0bbhP7rvfSYChF2CCnLvq0RKl+Zk0PVsRRy8i60N+iDrTOoamwA3pYyjaCQNFhwWcqxokVN63d+M&#10;Atcs5HI93FXbeEXN5rY5nQeXk1Kf3fZnAsJT69/h//avVhB/x0N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vfqsYAAADdAAAADwAAAAAAAAAAAAAAAACYAgAAZHJz&#10;L2Rvd25yZXYueG1sUEsFBgAAAAAEAAQA9QAAAIsDAAAAAA==&#10;" path="m,39r,4l5,43r,5l15,48r,-5l20,43,20,5r-5,l15,,5,r,5l,5r,5l,39xe" fillcolor="black" stroked="f">
                    <v:path arrowok="t" o:connecttype="custom" o:connectlocs="0,39;0,43;5,43;5,48;15,48;15,43;20,43;20,5;15,5;15,0;5,0;5,5;0,5;0,10;0,39" o:connectangles="0,0,0,0,0,0,0,0,0,0,0,0,0,0,0"/>
                  </v:shape>
                  <v:shape id="Freeform 1704" o:spid="_x0000_s2081" style="position:absolute;left:7974;top:1527;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EzMUA&#10;AADdAAAADwAAAGRycy9kb3ducmV2LnhtbESPT2vCQBTE74V+h+UJ3urGCLZE1yAF/9CDUJuCx0f2&#10;mYRk38bsmqTf3i0Uehxm5jfMOh1NI3rqXGVZwXwWgSDOra64UJB97V7eQDiPrLGxTAp+yEG6eX5a&#10;Y6LtwJ/Un30hAoRdggpK79tESpeXZNDNbEscvKvtDPogu0LqDocAN42Mo2gpDVYcFkps6b2kvD7f&#10;TaD0rs54P5wu0UfW+sWBb985KzWdjNsVCE+j/w//tY9aQfwaL+H3TX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ATMxQAAAN0AAAAPAAAAAAAAAAAAAAAAAJgCAABkcnMv&#10;ZG93bnJldi54bWxQSwUGAAAAAAQABAD1AAAAigMAAAAA&#10;" path="m5,39r,5l9,48r10,l24,44r,-5l19,10r,-5l14,,5,,,5r,5l5,39xe" fillcolor="black" stroked="f">
                    <v:path arrowok="t" o:connecttype="custom" o:connectlocs="5,39;5,44;9,48;19,48;24,44;24,39;19,10;19,5;14,0;5,0;0,5;0,10;5,39" o:connectangles="0,0,0,0,0,0,0,0,0,0,0,0,0"/>
                  </v:shape>
                  <v:shape id="Freeform 1705" o:spid="_x0000_s2082" style="position:absolute;left:7969;top:1422;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zrsUA&#10;AADdAAAADwAAAGRycy9kb3ducmV2LnhtbESPT2sCMRTE7wW/Q3hCbzVxi11ZjVIKlh568Q/o8bF5&#10;7i5uXpYkuuu3bwShx2FmfsMs14NtxY18aBxrmE4UCOLSmYYrDYf95m0OIkRkg61j0nCnAOvV6GWJ&#10;hXE9b+m2i5VIEA4Faqhj7AopQ1mTxTBxHXHyzs5bjEn6ShqPfYLbVmZKfUiLDaeFGjv6qqm87K5W&#10;Q65+Z5v3Pr/z8eSuRzpnpPy31q/j4XMBItIQ/8PP9o/RkOVZDo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HOuxQAAAN0AAAAPAAAAAAAAAAAAAAAAAJgCAABkcnMv&#10;ZG93bnJldi54bWxQSwUGAAAAAAQABAD1AAAAigMAAAAA&#10;" path="m,38r,5l5,43r,5l14,48r,-5l19,43,19,5r-5,l14,,5,r,5l,5,,9,,38xe" fillcolor="black" stroked="f">
                    <v:path arrowok="t" o:connecttype="custom" o:connectlocs="0,38;0,43;5,43;5,48;14,48;14,43;19,43;19,5;14,5;14,0;5,0;5,5;0,5;0,9;0,38" o:connectangles="0,0,0,0,0,0,0,0,0,0,0,0,0,0,0"/>
                  </v:shape>
                  <v:shape id="Freeform 1706" o:spid="_x0000_s2083" style="position:absolute;left:7950;top:1316;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SQ8QA&#10;AADdAAAADwAAAGRycy9kb3ducmV2LnhtbERPTWvCQBC9C/0PyxR6kboxAW1TVylCUS+CUQK9Ddlp&#10;EpqdDdnVJP313YPg8fG+V5vBNOJGnastK5jPIhDEhdU1lwou56/XNxDOI2tsLJOCkRxs1k+TFaba&#10;9nyiW+ZLEULYpaig8r5NpXRFRQbdzLbEgfuxnUEfYFdK3WEfwk0j4yhaSIM1h4YKW9pWVPxmV6Og&#10;zY/Ld22m8+8+P/GfH5PdwSZKvTwPnx8gPA3+Ib6791pBvIzD3PA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7EkPEAAAA3QAAAA8AAAAAAAAAAAAAAAAAmAIAAGRycy9k&#10;b3ducmV2LnhtbFBLBQYAAAAABAAEAPUAAACJAwAAAAA=&#10;" path="m9,43r5,l14,48r10,l24,43r5,l29,34,19,5r-5,l14,,5,r,5l,5,,15,9,43xe" fillcolor="black" stroked="f">
                    <v:path arrowok="t" o:connecttype="custom" o:connectlocs="9,43;14,43;14,48;24,48;24,43;29,43;29,34;19,5;14,5;14,0;5,0;5,5;0,5;0,15;9,43" o:connectangles="0,0,0,0,0,0,0,0,0,0,0,0,0,0,0"/>
                  </v:shape>
                  <v:shape id="Freeform 1707" o:spid="_x0000_s2084" style="position:absolute;left:7911;top:1302;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32MYA&#10;AADdAAAADwAAAGRycy9kb3ducmV2LnhtbESPT4vCMBTE78J+h/AWvIimVvBPNcoiiO5F0BXB26N5&#10;tmWbl9JEW/30ZkHY4zAzv2EWq9aU4k61KywrGA4iEMSp1QVnCk4/m/4UhPPIGkvLpOBBDlbLj84C&#10;E20bPtD96DMRIOwSVJB7XyVSujQng25gK+LgXW1t0AdZZ1LX2AS4KWUcRWNpsOCwkGNF65zS3+PN&#10;KKjO+8lMm97w0pwP/PSP0fbbjpTqfrZfcxCeWv8ffrd3WkE8iWfw9yY8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e32MYAAADdAAAADwAAAAAAAAAAAAAAAACYAgAAZHJz&#10;L2Rvd25yZXYueG1sUEsFBgAAAAAEAAQA9QAAAIsDAAAAAA==&#10;" path="m24,14r5,l29,5r-5,l24,,15,r,5l10,9,5,9r,5l,38r,5l5,48r10,l20,43r,-5l24,14r-4,5l24,14xe" fillcolor="black" stroked="f">
                    <v:path arrowok="t" o:connecttype="custom" o:connectlocs="24,14;29,14;29,5;24,5;24,0;15,0;15,5;10,9;5,9;5,14;0,38;0,43;5,48;15,48;20,43;20,38;24,14;20,19;24,14" o:connectangles="0,0,0,0,0,0,0,0,0,0,0,0,0,0,0,0,0,0,0"/>
                  </v:shape>
                  <v:shape id="Freeform 1708" o:spid="_x0000_s2085" style="position:absolute;left:7887;top:1403;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v/sUA&#10;AADdAAAADwAAAGRycy9kb3ducmV2LnhtbESPwWrCQBCG7wXfYRnBW92o0Ep0FRGqpYdCNYLHITsm&#10;wexsml2T9O07h0KPwz//N/Ott4OrVUdtqDwbmE0TUMS5txUXBrLz2/MSVIjIFmvPZOCHAmw3o6c1&#10;ptb3/EXdKRZKIBxSNFDG2KRah7wkh2HqG2LJbr51GGVsC21b7AXuaj1PkhftsGK5UGJD+5Ly++nh&#10;hNKFe8aH/vOafGRNXBz5+5KzMZPxsFuBijTE/+W/9rs1MH9dyP9iIy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K/+xQAAAN0AAAAPAAAAAAAAAAAAAAAAAJgCAABkcnMv&#10;ZG93bnJldi54bWxQSwUGAAAAAAQABAD1AAAAigMAAAAA&#10;" path="m24,9r,-5l20,,10,,5,4r,5l,38r,5l5,48r10,l20,43r,-5l24,9xe" fillcolor="black" stroked="f">
                    <v:path arrowok="t" o:connecttype="custom" o:connectlocs="24,9;24,4;20,0;10,0;5,4;5,9;0,38;0,43;5,48;15,48;20,43;20,38;24,9" o:connectangles="0,0,0,0,0,0,0,0,0,0,0,0,0"/>
                  </v:shape>
                  <v:shape id="Freeform 1709" o:spid="_x0000_s2086" style="position:absolute;left:7878;top:1508;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YnMQA&#10;AADdAAAADwAAAGRycy9kb3ducmV2LnhtbESPQWsCMRSE74X+h/CE3mriit2yNUoRlB68qAV7fGye&#10;u4ublyWJ7vrvjSD0OMzMN8x8OdhWXMmHxrGGyViBIC6dabjS8HtYv3+CCBHZYOuYNNwowHLx+jLH&#10;wried3Tdx0okCIcCNdQxdoWUoazJYhi7jjh5J+ctxiR9JY3HPsFtKzOlPqTFhtNCjR2tairP+4vV&#10;kKvtbD3t8xsf/9zlSKeMlN9o/TYavr9ARBrif/jZ/jEasnw6gce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2JzEAAAA3QAAAA8AAAAAAAAAAAAAAAAAmAIAAGRycy9k&#10;b3ducmV2LnhtbFBLBQYAAAAABAAEAPUAAACJAwAAAAA=&#10;" path="m19,10r,-5l14,5,14,,5,r,5l,5,,43r5,l5,48r9,l14,43r5,l19,39r,-29xe" fillcolor="black" stroked="f">
                    <v:path arrowok="t" o:connecttype="custom" o:connectlocs="19,10;19,5;14,5;14,0;5,0;5,5;0,5;0,43;5,43;5,48;14,48;14,43;19,43;19,39;19,10" o:connectangles="0,0,0,0,0,0,0,0,0,0,0,0,0,0,0"/>
                  </v:shape>
                  <v:shape id="Freeform 1710" o:spid="_x0000_s2087" style="position:absolute;left:7863;top:1614;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UEsUA&#10;AADdAAAADwAAAGRycy9kb3ducmV2LnhtbESPzWrDMBCE74G+g9hAbrEcB9LiRjGlkB9yKDR1ocfF&#10;2trG1sqxFNt5+6pQ6HGYmW+YbTaZVgzUu9qyglUUgyAurK65VJB/7JdPIJxH1thaJgV3cpDtHmZb&#10;TLUd+Z2Giy9FgLBLUUHlfZdK6YqKDLrIdsTB+7a9QR9kX0rd4xjgppVJHG+kwZrDQoUdvVZUNJeb&#10;CZTBNTkfxrev+Jx3fn3k62fBSi3m08szCE+T/w//tU9aQfK4TuD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pQSxQAAAN0AAAAPAAAAAAAAAAAAAAAAAJgCAABkcnMv&#10;ZG93bnJldi54bWxQSwUGAAAAAAQABAD1AAAAigMAAAAA&#10;" path="m24,10r,-5l20,,10,,5,5r,5l,38r,5l5,48r10,l20,43r,-5l24,10xe" fillcolor="black" stroked="f">
                    <v:path arrowok="t" o:connecttype="custom" o:connectlocs="24,10;24,5;20,0;10,0;5,5;5,10;0,38;0,43;5,48;15,48;20,43;20,38;24,10" o:connectangles="0,0,0,0,0,0,0,0,0,0,0,0,0"/>
                  </v:shape>
                  <v:shape id="Freeform 1711" o:spid="_x0000_s2088" style="position:absolute;left:7849;top:1720;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xicQA&#10;AADdAAAADwAAAGRycy9kb3ducmV2LnhtbESPQWvCQBSE74L/YXmCN91owErqKkWoigehGqHHR/Y1&#10;CWbfptk1if/eLRQ8DjPzDbPa9KYSLTWutKxgNo1AEGdWl5wrSC+fkyUI55E1VpZJwYMcbNbDwQoT&#10;bTv+ovbscxEg7BJUUHhfJ1K6rCCDbmpr4uD92MagD7LJpW6wC3BTyXkULaTBksNCgTVtC8pu57sJ&#10;lNbdUt51p+/omNY+3vPvNWOlxqP+4x2Ep96/wv/tg1Ywf4tj+Hs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MYnEAAAA3QAAAA8AAAAAAAAAAAAAAAAAmAIAAGRycy9k&#10;b3ducmV2LnhtbFBLBQYAAAAABAAEAPUAAACJAwAAAAA=&#10;" path="m24,9r,-5l19,,10,,5,4r,5l,38r,5l5,48r9,l19,43r,-5l24,9xe" fillcolor="black" stroked="f">
                    <v:path arrowok="t" o:connecttype="custom" o:connectlocs="24,9;24,4;19,0;10,0;5,4;5,9;0,38;0,43;5,48;14,48;19,43;19,38;24,9" o:connectangles="0,0,0,0,0,0,0,0,0,0,0,0,0"/>
                  </v:shape>
                  <v:shape id="Freeform 1712" o:spid="_x0000_s2089" style="position:absolute;left:7830;top:1681;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cUA&#10;AADdAAAADwAAAGRycy9kb3ducmV2LnhtbESPQWvCQBSE7wX/w/KE3uqmKq1EVxHBKh4KphE8PrKv&#10;STD7NmbXJP57Vyj0OMzMN8xi1ZtKtNS40rKC91EEgjizuuRcQfqzfZuBcB5ZY2WZFNzJwWo5eFlg&#10;rG3HR2oTn4sAYRejgsL7OpbSZQUZdCNbEwfv1zYGfZBNLnWDXYCbSo6j6EMaLDksFFjTpqDsktxM&#10;oLTukvJX932ODmntJzu+njJW6nXYr+cgPPX+P/zX3msF48/J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6n9xQAAAN0AAAAPAAAAAAAAAAAAAAAAAJgCAABkcnMv&#10;ZG93bnJldi54bWxQSwUGAAAAAAQABAD1AAAAigMAAAAA&#10;" path="m5,39r,4l9,48r10,l24,43r,-4l19,10r,-5l14,,5,,,5r,5l5,39xe" fillcolor="black" stroked="f">
                    <v:path arrowok="t" o:connecttype="custom" o:connectlocs="5,39;5,43;9,48;19,48;24,43;24,39;19,10;19,5;14,0;5,0;0,5;0,10;5,39" o:connectangles="0,0,0,0,0,0,0,0,0,0,0,0,0"/>
                  </v:shape>
                  <v:shape id="Freeform 1713" o:spid="_x0000_s2090" style="position:absolute;left:7815;top:1575;width:24;height:49;visibility:visible;mso-wrap-style:square;v-text-anchor:top" coordsize="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0cMQA&#10;AADdAAAADwAAAGRycy9kb3ducmV2LnhtbESPwW7CMBBE75X4B2uReisOaWlRwEQICRG1J2g/YGsv&#10;SSBeh9iE9O/rSkg9jmbmjWaZD7YRPXW+dqxgOklAEGtnai4VfH1un+YgfEA22DgmBT/kIV+NHpaY&#10;GXfjPfWHUIoIYZ+hgiqENpPS64os+olriaN3dJ3FEGVXStPhLcJtI9MkeZUWa44LFba0qUifD1er&#10;4FvvPoqmeD+FVBp5Maxf/N4r9Tge1gsQgYbwH763C6MgfXue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RtHDEAAAA3QAAAA8AAAAAAAAAAAAAAAAAmAIAAGRycy9k&#10;b3ducmV2LnhtbFBLBQYAAAAABAAEAPUAAACJAwAAAAA=&#10;" path="m5,39r,5l10,49r10,l24,44r,-5l20,10r,-5l15,,5,,,5r,5l5,39xe" fillcolor="black" stroked="f">
                    <v:path arrowok="t" o:connecttype="custom" o:connectlocs="5,39;5,44;10,49;20,49;24,44;24,39;20,10;20,5;15,0;5,0;0,5;0,10;5,39" o:connectangles="0,0,0,0,0,0,0,0,0,0,0,0,0"/>
                  </v:shape>
                  <v:shape id="Freeform 1714" o:spid="_x0000_s2091" style="position:absolute;left:7806;top:1470;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SEcUA&#10;AADdAAAADwAAAGRycy9kb3ducmV2LnhtbESPQWvCQBSE7wX/w/KE3pqNBlJJs4oIrcVDoZpCj4/s&#10;axLMvo3ZNYn/vlsoeBxm5hsm30ymFQP1rrGsYBHFIIhLqxuuFBSn16cVCOeRNbaWScGNHGzWs4cc&#10;M21H/qTh6CsRIOwyVFB732VSurImgy6yHXHwfmxv0AfZV1L3OAa4aeUyjlNpsOGwUGNHu5rK8/Fq&#10;AmVw54Lfxo/v+FB0Ptnz5atkpR7n0/YFhKfJ38P/7XetYPmcpPD3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ZIRxQAAAN0AAAAPAAAAAAAAAAAAAAAAAJgCAABkcnMv&#10;ZG93bnJldi54bWxQSwUGAAAAAAQABAD1AAAAigMAAAAA&#10;" path="m5,38r,5l9,48r10,l24,43r,-5l19,9r,-4l14,,5,,,5,,9,5,38xe" fillcolor="black" stroked="f">
                    <v:path arrowok="t" o:connecttype="custom" o:connectlocs="5,38;5,43;9,48;19,48;24,43;24,38;19,9;19,5;14,0;5,0;0,5;0,9;5,38" o:connectangles="0,0,0,0,0,0,0,0,0,0,0,0,0"/>
                  </v:shape>
                  <v:shape id="Freeform 1715" o:spid="_x0000_s2092" style="position:absolute;left:7796;top:1364;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3isUA&#10;AADdAAAADwAAAGRycy9kb3ducmV2LnhtbESPQWvCQBSE7wX/w/KE3urGCFVSN0GE1uKhUE2hx0f2&#10;NQnJvo3ZNYn/vlsoeBxm5htmm02mFQP1rrasYLmIQBAXVtdcKsjPr08bEM4ja2wtk4IbOcjS2cMW&#10;E21H/qTh5EsRIOwSVFB53yVSuqIig25hO+Lg/djeoA+yL6XucQxw08o4ip6lwZrDQoUd7SsqmtPV&#10;BMrgmpzfxo/v6Jh3fnXgy1fBSj3Op90LCE+Tv4f/2+9aQbxereHv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TeKxQAAAN0AAAAPAAAAAAAAAAAAAAAAAJgCAABkcnMv&#10;ZG93bnJldi54bWxQSwUGAAAAAAQABAD1AAAAigMAAAAA&#10;" path="m5,39r,4l10,48r9,l24,43r,-4l19,10r,-5l15,,5,,,5r,5l5,39xe" fillcolor="black" stroked="f">
                    <v:path arrowok="t" o:connecttype="custom" o:connectlocs="5,39;5,43;10,48;19,48;24,43;24,39;19,10;19,5;15,0;5,0;0,5;0,10;5,39" o:connectangles="0,0,0,0,0,0,0,0,0,0,0,0,0"/>
                  </v:shape>
                  <v:shape id="Freeform 1716" o:spid="_x0000_s2093" style="position:absolute;left:7767;top:1263;width:34;height:44;visibility:visible;mso-wrap-style:square;v-text-anchor:top" coordsize="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a+MIA&#10;AADdAAAADwAAAGRycy9kb3ducmV2LnhtbERPz2vCMBS+C/4P4Qm7abIWNqlGGeKYh4FYBa+P5tkU&#10;m5fSxNr998thsOPH93u9HV0rBupD41nD60KBIK68abjWcDl/zpcgQkQ22HomDT8UYLuZTtZYGP/k&#10;Ew1lrEUK4VCgBhtjV0gZKksOw8J3xIm7+d5hTLCvpenxmcJdKzOl3qTDhlODxY52lqp7+XAamiwf&#10;Tl+HcXn83h/tUJJS13yv9cts/FiBiDTGf/Gf+2A0ZO95mpv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xr4wgAAAN0AAAAPAAAAAAAAAAAAAAAAAJgCAABkcnMvZG93&#10;bnJldi54bWxQSwUGAAAAAAQABAD1AAAAhwMAAAAA&#10;" path="m15,39r5,l20,44r9,l29,39r5,l34,29,20,5r-5,l15,,5,r,5l,5,,15,15,39xe" fillcolor="black" stroked="f">
                    <v:path arrowok="t" o:connecttype="custom" o:connectlocs="15,39;20,39;20,44;29,44;29,39;34,39;34,29;20,5;15,5;15,0;5,0;5,5;0,5;0,15;15,39" o:connectangles="0,0,0,0,0,0,0,0,0,0,0,0,0,0,0"/>
                  </v:shape>
                  <v:shape id="Freeform 1717" o:spid="_x0000_s2094" style="position:absolute;left:7676;top:1249;width:43;height:33;visibility:visible;mso-wrap-style:square;v-text-anchor:top" coordsize="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EdcYA&#10;AADdAAAADwAAAGRycy9kb3ducmV2LnhtbESPQWvCQBSE7wX/w/IKvTWbWkjb1FVEUALFQ20I9Paa&#10;fSbB7NuQXZP037uC4HGYmW+YxWoyrRiod41lBS9RDIK4tLrhSkH+s31+B+E8ssbWMin4Jwer5exh&#10;gam2I3/TcPCVCBB2KSqove9SKV1Zk0EX2Y44eEfbG/RB9pXUPY4Bblo5j+NEGmw4LNTY0aam8nQ4&#10;GwWO9e73VCbN/viX5GOVmS9bFEo9PU7rTxCeJn8P39qZVjB/e/2A65v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WEdcYAAADdAAAADwAAAAAAAAAAAAAAAACYAgAAZHJz&#10;L2Rvd25yZXYueG1sUEsFBgAAAAAEAAQA9QAAAIsDAAAAAA==&#10;" path="m34,19r5,l39,14r4,l43,5r-4,l39,,19,r,5l5,19,,19,,29r5,l5,33r10,l15,29,29,14r-5,5l34,19xe" fillcolor="black" stroked="f">
                    <v:path arrowok="t" o:connecttype="custom" o:connectlocs="34,19;39,19;39,14;43,14;43,5;39,5;39,0;19,0;19,5;5,19;0,19;0,29;5,29;5,33;15,33;15,29;29,14;24,19;34,19" o:connectangles="0,0,0,0,0,0,0,0,0,0,0,0,0,0,0,0,0,0,0"/>
                  </v:shape>
                  <v:shape id="Freeform 1718" o:spid="_x0000_s2095" style="position:absolute;left:7585;top:1263;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2fsMA&#10;AADdAAAADwAAAGRycy9kb3ducmV2LnhtbERPTWsCMRC9F/wPYQRvmlWrltUoUlCLrQdtDz0Om3Gz&#10;djMJm6jbf98chB4f73uxam0tbtSEyrGC4SADQVw4XXGp4Otz038BESKyxtoxKfilAKtl52mBuXZ3&#10;PtLtFEuRQjjkqMDE6HMpQ2HIYhg4T5y4s2ssxgSbUuoG7ync1nKUZVNpseLUYNDTq6Hi53S1Cibr&#10;w/vWX/RsZ7f77w9viuN4E5Tqddv1HESkNv6LH+43rWA0e0770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2fsMAAADdAAAADwAAAAAAAAAAAAAAAACYAgAAZHJzL2Rv&#10;d25yZXYueG1sUEsFBgAAAAAEAAQA9QAAAIgDAAAAAA==&#10;" path="m38,19r5,l48,15,48,5,43,,38,,14,5r-4,l10,10,5,15,,15r,9l5,24r,5l14,29r,-5l19,19r-5,5l38,19xe" fillcolor="black" stroked="f">
                    <v:path arrowok="t" o:connecttype="custom" o:connectlocs="38,19;43,19;48,15;48,5;43,0;38,0;14,5;10,5;10,10;5,15;0,15;0,24;5,24;5,29;14,29;14,24;19,19;14,24;38,19" o:connectangles="0,0,0,0,0,0,0,0,0,0,0,0,0,0,0,0,0,0,0"/>
                  </v:shape>
                  <v:shape id="Freeform 1719" o:spid="_x0000_s2096" style="position:absolute;left:7547;top:1340;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huscA&#10;AADdAAAADwAAAGRycy9kb3ducmV2LnhtbESPQWvCQBSE74L/YXmF3uomQWpJs0qxpJSKoGkRcntk&#10;n0kw+zZktxr/fVcoeBxm5hsmW42mE2caXGtZQTyLQBBXVrdcK/j5zp9eQDiPrLGzTAqu5GC1nE4y&#10;TLW98J7Oha9FgLBLUUHjfZ9K6aqGDLqZ7YmDd7SDQR/kUEs94CXATSeTKHqWBlsOCw32tG6oOhW/&#10;RkH+Xl6/ym083+zqDx93+UGOh0Spx4fx7RWEp9Hfw//tT60gWcxjuL0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JIbrHAAAA3QAAAA8AAAAAAAAAAAAAAAAAmAIAAGRy&#10;cy9kb3ducmV2LnhtbFBLBQYAAAAABAAEAPUAAACMAwAAAAA=&#10;" path="m24,10r,-5l19,,9,,4,5r,5l,34r,5l4,43r10,l19,39r,-5l24,10xe" fillcolor="black" stroked="f">
                    <v:path arrowok="t" o:connecttype="custom" o:connectlocs="24,10;24,5;19,0;9,0;4,5;4,10;0,34;0,39;4,43;14,43;19,39;19,34;24,10" o:connectangles="0,0,0,0,0,0,0,0,0,0,0,0,0"/>
                  </v:shape>
                  <v:shape id="Freeform 1720" o:spid="_x0000_s2097" style="position:absolute;left:7518;top:1441;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xP8YA&#10;AADdAAAADwAAAGRycy9kb3ducmV2LnhtbESPQUvDQBSE70L/w/IKXqTdJBS1sdtSrELxZiKF3h7Z&#10;ZzY0+zZk1yT++25B8DjMzDfMZjfZVgzU+8axgnSZgCCunG64VvBVvi+eQfiArLF1TAp+ycNuO7vb&#10;YK7dyJ80FKEWEcI+RwUmhC6X0leGLPql64ij9+16iyHKvpa6xzHCbSuzJHmUFhuOCwY7ejVUXYof&#10;q2BM6/FwsuvyY+jM28M5LbEqDkrdz6f9C4hAU/gP/7WPWkH2tMrg9iY+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xP8YAAADdAAAADwAAAAAAAAAAAAAAAACYAgAAZHJz&#10;L2Rvd25yZXYueG1sUEsFBgAAAAAEAAQA9QAAAIsDAAAAAA==&#10;" path="m29,14r,-9l24,,14,,9,5,,29r,9l5,43r9,l19,38,29,14xe" fillcolor="black" stroked="f">
                    <v:path arrowok="t" o:connecttype="custom" o:connectlocs="29,14;29,5;24,0;14,0;9,5;0,29;0,38;5,43;14,43;19,38;29,14" o:connectangles="0,0,0,0,0,0,0,0,0,0,0"/>
                  </v:shape>
                  <v:shape id="Freeform 1721" o:spid="_x0000_s2098" style="position:absolute;left:7460;top:1422;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c58UA&#10;AADdAAAADwAAAGRycy9kb3ducmV2LnhtbESPQWsCMRSE7wX/Q3iCt5rtttRlNYoIQvVSqiIeH5vn&#10;Zu3mJWyibv99Uyh4HGbmG2a26G0rbtSFxrGCl3EGgrhyuuFawWG/fi5AhIissXVMCn4owGI+eJph&#10;qd2dv+i2i7VIEA4lKjAx+lLKUBmyGMbOEyfv7DqLMcmulrrDe4LbVuZZ9i4tNpwWDHpaGaq+d1er&#10;YOvXx6Io8q02l9MGP/3SclYrNRr2yymISH18hP/bH1pBPnl7hb8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znxQAAAN0AAAAPAAAAAAAAAAAAAAAAAJgCAABkcnMv&#10;ZG93bnJldi54bWxQSwUGAAAAAAQABAD1AAAAigMAAAAA&#10;" path="m15,43r4,l19,48r10,l29,43r5,l34,33,19,5r-4,l15,,5,r,5l,5r,9l15,43xe" fillcolor="black" stroked="f">
                    <v:path arrowok="t" o:connecttype="custom" o:connectlocs="15,43;19,43;19,48;29,48;29,43;34,43;34,33;19,5;15,5;15,0;5,0;5,5;0,5;0,14;15,43" o:connectangles="0,0,0,0,0,0,0,0,0,0,0,0,0,0,0"/>
                  </v:shape>
                  <v:shape id="Freeform 1722" o:spid="_x0000_s2099" style="position:absolute;left:7407;top:1355;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95sgA&#10;AADdAAAADwAAAGRycy9kb3ducmV2LnhtbESPT2vCQBTE7wW/w/KEXkrdmIjW6CoilLaXglqE3h7Z&#10;ZxLMvg3Zbf7007tCocdhZn7DrLe9qURLjSstK5hOIhDEmdUl5wq+Tq/PLyCcR9ZYWSYFAznYbkYP&#10;a0y17fhA7dHnIkDYpaig8L5OpXRZQQbdxNbEwbvYxqAPssmlbrALcFPJOIrm0mDJYaHAmvYFZdfj&#10;j1FQnz8XS22ept/d+cC/fkjePmyi1OO4361AeOr9f/iv/a4VxIvZDO5vwhO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f3myAAAAN0AAAAPAAAAAAAAAAAAAAAAAJgCAABk&#10;cnMvZG93bnJldi54bWxQSwUGAAAAAAQABAD1AAAAjQMAAAAA&#10;" path="m10,43r5,l15,48r9,l24,43r5,l29,33,20,4r-5,l15,,5,r,4l,4,,14,10,43xe" fillcolor="black" stroked="f">
                    <v:path arrowok="t" o:connecttype="custom" o:connectlocs="10,43;15,43;15,48;24,48;24,43;29,43;29,33;20,4;15,4;15,0;5,0;5,4;0,4;0,14;10,43" o:connectangles="0,0,0,0,0,0,0,0,0,0,0,0,0,0,0"/>
                  </v:shape>
                  <v:shape id="Freeform 1723" o:spid="_x0000_s2100" style="position:absolute;left:7383;top:1258;width:29;height:44;visibility:visible;mso-wrap-style:square;v-text-anchor:top" coordsize="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xeMcA&#10;AADdAAAADwAAAGRycy9kb3ducmV2LnhtbESPQWvCQBSE70L/w/IEb7pRrEp0lSKIVmql2greHtln&#10;Es2+Ddmtxn/vFoQeh5n5hpnMalOIK1Uut6yg24lAECdW55wq+N4v2iMQziNrLCyTgjs5mE1fGhOM&#10;tb3xF113PhUBwi5GBZn3ZSylSzIy6Dq2JA7eyVYGfZBVKnWFtwA3hexF0UAazDksZFjSPKPksvs1&#10;Ci7De3SkxWG7Xp4/1ra/2X6+/0ilWs36bQzCU+3/w8/2SivoDfuv8PcmP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HsXjHAAAA3QAAAA8AAAAAAAAAAAAAAAAAmAIAAGRy&#10;cy9kb3ducmV2LnhtbFBLBQYAAAAABAAEAPUAAACMAwAAAAA=&#10;" path="m10,34r,5l15,39r,5l24,44r,-5l29,39r,-15l20,5r-5,l15,,5,r,5l,5,,15,10,34r,-5l10,34xe" fillcolor="black" stroked="f">
                    <v:path arrowok="t" o:connecttype="custom" o:connectlocs="10,34;10,39;15,39;15,44;24,44;24,39;29,39;29,24;20,5;15,5;15,0;5,0;5,5;0,5;0,15;10,34;10,29;10,34" o:connectangles="0,0,0,0,0,0,0,0,0,0,0,0,0,0,0,0,0,0"/>
                  </v:shape>
                  <v:shape id="Freeform 1724" o:spid="_x0000_s2101" style="position:absolute;left:7297;top:1210;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7uMUA&#10;AADdAAAADwAAAGRycy9kb3ducmV2LnhtbESPzWrDMBCE74W8g9hAb42c0ObHjRJCoND21Pw8wMba&#10;WKbWyljb2MnTV4VCjsPMfMMs172v1YXaWAU2MB5loIiLYCsuDRwPb09zUFGQLdaBycCVIqxXg4cl&#10;5jZ0vKPLXkqVIBxzNOBEmlzrWDjyGEehIU7eObQeJcm21LbFLsF9rSdZNtUeK04LDhvaOiq+9z/e&#10;wG17O11dU1Y7/vp8+TgHK9ItjHkc9ptXUEK93MP/7XdrYDJ7nsLfm/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zu4xQAAAN0AAAAPAAAAAAAAAAAAAAAAAJgCAABkcnMv&#10;ZG93bnJldi54bWxQSwUGAAAAAAQABAD1AAAAigMAAAAA&#10;" path="m34,24r9,l43,20r5,l48,10r-5,l43,5,29,,5,r,5l,5,,15r5,l5,20r5,l24,20r-5,l34,24xe" fillcolor="black" stroked="f">
                    <v:path arrowok="t" o:connecttype="custom" o:connectlocs="34,24;43,24;43,20;48,20;48,10;43,10;43,5;29,0;5,0;5,5;0,5;0,15;5,15;5,20;10,20;24,20;19,20;34,24" o:connectangles="0,0,0,0,0,0,0,0,0,0,0,0,0,0,0,0,0,0"/>
                  </v:shape>
                  <v:shape id="Freeform 1725" o:spid="_x0000_s2102" style="position:absolute;left:7235;top:1158;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E98UA&#10;AADdAAAADwAAAGRycy9kb3ducmV2LnhtbESPT2vCQBTE74LfYXlCb7qplSrRjYjQP3gQaiN4fGRf&#10;k5Ds2zS7TeK3d4WCx2FmfsNstoOpRUetKy0reJ5FIIgzq0vOFaTfb9MVCOeRNdaWScGVHGyT8WiD&#10;sbY9f1F38rkIEHYxKii8b2IpXVaQQTezDXHwfmxr0AfZ5lK32Ae4qeU8il6lwZLDQoEN7QvKqtOf&#10;CZTOVSm/98dLdEgb//LBv+eMlXqaDLs1CE+Df4T/259awXy5WML9TXgC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0T3xQAAAN0AAAAPAAAAAAAAAAAAAAAAAJgCAABkcnMv&#10;ZG93bnJldi54bWxQSwUGAAAAAAQABAD1AAAAigMAAAAA&#10;" path="m4,38r,5l9,48r10,l24,43r,-5l19,9r,-5l14,,4,,,4,,9,4,38xe" fillcolor="black" stroked="f">
                    <v:path arrowok="t" o:connecttype="custom" o:connectlocs="4,38;4,43;9,48;19,48;24,43;24,38;19,9;19,4;14,0;4,0;0,4;0,9;4,38" o:connectangles="0,0,0,0,0,0,0,0,0,0,0,0,0"/>
                  </v:shape>
                  <v:shape id="Freeform 1726" o:spid="_x0000_s2103" style="position:absolute;left:7215;top:1052;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QhcUA&#10;AADdAAAADwAAAGRycy9kb3ducmV2LnhtbESPwWrCQBCG74W+wzKF3nRTK1qiq4jQKh4Kagoeh+w0&#10;CWZn0+w2iW/vHAo9Dv/838y3XA+uVh21ofJs4GWcgCLOva24MJCd30dvoEJEtlh7JgM3CrBePT4s&#10;MbW+5yN1p1gogXBI0UAZY5NqHfKSHIaxb4gl+/atwyhjW2jbYi9wV+tJksy0w4rlQokNbUvKr6df&#10;J5QuXDP+6D8vySFr4uuOf75yNub5adgsQEUa4v/yX3tvDUzmU3lXbMQE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NCFxQAAAN0AAAAPAAAAAAAAAAAAAAAAAJgCAABkcnMv&#10;ZG93bnJldi54bWxQSwUGAAAAAAQABAD1AAAAigMAAAAA&#10;" path="m5,38r,5l10,48r10,l24,43r,-5l20,10r,-5l15,,5,,,5r,5l5,38xe" fillcolor="black" stroked="f">
                    <v:path arrowok="t" o:connecttype="custom" o:connectlocs="5,38;5,43;10,48;20,48;24,43;24,38;20,10;20,5;15,0;5,0;0,5;0,10;5,38" o:connectangles="0,0,0,0,0,0,0,0,0,0,0,0,0"/>
                  </v:shape>
                  <v:shape id="Freeform 1727" o:spid="_x0000_s2104" style="position:absolute;left:7110;top:105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Dr8YA&#10;AADdAAAADwAAAGRycy9kb3ducmV2LnhtbESP0WrCQBRE3wv9h+UWfNNNVWyMWUUqQrCl0OgHXLLX&#10;JDR7N82uMf69WxD6OMzMGSbdDKYRPXWutqzgdRKBIC6srrlUcDruxzEI55E1NpZJwY0cbNbPTykm&#10;2l75m/rclyJA2CWooPK+TaR0RUUG3cS2xME7286gD7Irpe7wGuCmkdMoWkiDNYeFClt6r6j4yS9G&#10;wWyx/Ry+snr/cZv7Q3bK3e8ujpUavQzbFQhPg/8PP9qZVjB9my/h7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Dr8YAAADdAAAADwAAAAAAAAAAAAAAAACYAgAAZHJz&#10;L2Rvd25yZXYueG1sUEsFBgAAAAAEAAQA9QAAAIsDAAAAAA==&#10;" path="m38,19r5,l43,14r5,l48,5r-5,l43,,4,r,5l,5r,9l4,14r,5l9,19r29,xe" fillcolor="black" stroked="f">
                    <v:path arrowok="t" o:connecttype="custom" o:connectlocs="38,19;43,19;43,14;48,14;48,5;43,5;43,0;4,0;4,5;0,5;0,14;4,14;4,19;9,19;38,19" o:connectangles="0,0,0,0,0,0,0,0,0,0,0,0,0,0,0"/>
                  </v:shape>
                  <v:shape id="Freeform 1728" o:spid="_x0000_s2105" style="position:absolute;left:7004;top:105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878QA&#10;AADdAAAADwAAAGRycy9kb3ducmV2LnhtbERP3WrCMBS+H+wdwhG8m6nVuVKNUpRC2cZg1Qc4NGdt&#10;WXPSNbHWt18uBrv8+P53h8l0YqTBtZYVLBcRCOLK6pZrBZdz/pSAcB5ZY2eZFNzJwWH/+LDDVNsb&#10;f9JY+lqEEHYpKmi871MpXdWQQbewPXHgvuxg0Ac41FIPeAvhppNxFG2kwZZDQ4M9HRuqvsurUbDa&#10;ZO/TR9Hmb/e1fy0upfs5JYlS89mUbUF4mvy/+M9daAXxy3PYH96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O/EAAAA3QAAAA8AAAAAAAAAAAAAAAAAmAIAAGRycy9k&#10;b3ducmV2LnhtbFBLBQYAAAAABAAEAPUAAACJAwAAAAA=&#10;" path="m38,19r5,l43,14r5,l48,5r-5,l43,,5,r,5l,5r,9l5,14r,5l10,19r28,xe" fillcolor="black" stroked="f">
                    <v:path arrowok="t" o:connecttype="custom" o:connectlocs="38,19;43,19;43,14;48,14;48,5;43,5;43,0;5,0;5,5;0,5;0,14;5,14;5,19;10,19;38,19" o:connectangles="0,0,0,0,0,0,0,0,0,0,0,0,0,0,0"/>
                  </v:shape>
                  <v:shape id="Freeform 1729" o:spid="_x0000_s2106" style="position:absolute;left:6898;top:1052;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dMYA&#10;AADdAAAADwAAAGRycy9kb3ducmV2LnhtbESP0WrCQBRE3wX/YblC3+pGrRrSbEQUIdRSMPUDLtnb&#10;JDR7N2a3Gv++Wyj4OMzMGSbdDKYVV+pdY1nBbBqBIC6tbrhScP48PMcgnEfW2FomBXdysMnGoxQT&#10;bW98omvhKxEg7BJUUHvfJVK6siaDbmo74uB92d6gD7KvpO7xFuCmlfMoWkmDDYeFGjva1VR+Fz9G&#10;wWK1fR8+8uZwvL/4t/xcuMs+jpV6mgzbVxCeBv8I/7dzrWC+Xs7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ZdMYAAADdAAAADwAAAAAAAAAAAAAAAACYAgAAZHJz&#10;L2Rvd25yZXYueG1sUEsFBgAAAAAEAAQA9QAAAIsDAAAAAA==&#10;" path="m39,19r5,l44,14r4,l48,5r-4,l44,,5,r,5l,5r,9l5,14r,5l10,19r29,xe" fillcolor="black" stroked="f">
                    <v:path arrowok="t" o:connecttype="custom" o:connectlocs="39,19;44,19;44,14;48,14;48,5;44,5;44,0;5,0;5,5;0,5;0,14;5,14;5,19;10,19;39,19" o:connectangles="0,0,0,0,0,0,0,0,0,0,0,0,0,0,0"/>
                  </v:shape>
                  <v:shape id="Freeform 1730" o:spid="_x0000_s2107" style="position:absolute;left:6793;top:1042;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rZsUA&#10;AADdAAAADwAAAGRycy9kb3ducmV2LnhtbESP3WrCQBSE7wt9h+UUelc3DWg1ukoRCq1X9ecBjtlj&#10;NjR7NmRPTfTpXaHQy2FmvmEWq8E36kxdrAMbeB1loIjLYGuuDBz2Hy9TUFGQLTaBycCFIqyWjw8L&#10;LGzoeUvnnVQqQTgWaMCJtIXWsXTkMY5CS5y8U+g8SpJdpW2HfYL7RudZNtEea04LDltaOyp/dr/e&#10;wHV9PV5cW9Vb/t6Mv07BivQzY56fhvc5KKFB/sN/7U9rIH8b53B/k56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atmxQAAAN0AAAAPAAAAAAAAAAAAAAAAAJgCAABkcnMv&#10;ZG93bnJldi54bWxQSwUGAAAAAAQABAD1AAAAigMAAAAA&#10;" path="m33,24r10,l43,20r5,l48,10r-5,l43,5,33,,5,r,5l,5,,15r5,l5,20r4,l29,20r-5,l33,24xe" fillcolor="black" stroked="f">
                    <v:path arrowok="t" o:connecttype="custom" o:connectlocs="33,24;43,24;43,20;48,20;48,10;43,10;43,5;33,0;5,0;5,5;0,5;0,15;5,15;5,20;9,20;29,20;24,20;33,24" o:connectangles="0,0,0,0,0,0,0,0,0,0,0,0,0,0,0,0,0,0"/>
                  </v:shape>
                  <v:shape id="Freeform 1731" o:spid="_x0000_s2108" style="position:absolute;left:6754;top:1100;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KcUA&#10;AADdAAAADwAAAGRycy9kb3ducmV2LnhtbESPQWvCQBSE7wX/w/KE3uqmiq1EVxHBKh4KphE8PrKv&#10;STD7NmbXJP57Vyj0OMzMN8xi1ZtKtNS40rKC91EEgjizuuRcQfqzfZuBcB5ZY2WZFNzJwWo5eFlg&#10;rG3HR2oTn4sAYRejgsL7OpbSZQUZdCNbEwfv1zYGfZBNLnWDXYCbSo6j6EMaLDksFFjTpqDsktxM&#10;oLTukvJX932ODmntJzu+njJW6nXYr+cgPPX+P/zX3msF48/pB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dQpxQAAAN0AAAAPAAAAAAAAAAAAAAAAAJgCAABkcnMv&#10;ZG93bnJldi54bWxQSwUGAAAAAAQABAD1AAAAigMAAAAA&#10;" path="m24,10r,-5l20,,10,,5,5r,5l,38r,5l5,48r10,l20,43r,-5l24,10xe" fillcolor="black" stroked="f">
                    <v:path arrowok="t" o:connecttype="custom" o:connectlocs="24,10;24,5;20,0;10,0;5,5;5,10;0,38;0,43;5,48;15,48;20,43;20,38;24,10" o:connectangles="0,0,0,0,0,0,0,0,0,0,0,0,0"/>
                  </v:shape>
                  <v:shape id="Freeform 1732" o:spid="_x0000_s2109" style="position:absolute;left:6721;top:120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OjsUA&#10;AADdAAAADwAAAGRycy9kb3ducmV2LnhtbESP3WoCMRSE7wu+QziF3tWsS211NYorCLXSC38e4LA5&#10;bpZuTpYk6vbtjVDo5TAz3zDzZW9bcSUfGscKRsMMBHHldMO1gtNx8zoBESKyxtYxKfilAMvF4GmO&#10;hXY33tP1EGuRIBwKVGBi7AopQ2XIYhi6jjh5Z+ctxiR9LbXHW4LbVuZZ9i4tNpwWDHa0NlT9HC5W&#10;wear8pkpv3ej0rsyn7r9lhqj1Mtzv5qBiNTH//Bf+1MryD/Gb/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06OxQAAAN0AAAAPAAAAAAAAAAAAAAAAAJgCAABkcnMv&#10;ZG93bnJldi54bWxQSwUGAAAAAAQABAD1AAAAigMAAAAA&#10;" path="m33,14l33,4r-4,l29,,19,r,4l14,4,,28,,38r5,l5,43r9,l14,38r5,l33,14xe" fillcolor="black" stroked="f">
                    <v:path arrowok="t" o:connecttype="custom" o:connectlocs="33,14;33,4;29,4;29,0;19,0;19,4;14,4;0,28;0,38;5,38;5,43;14,43;14,38;19,38;33,14" o:connectangles="0,0,0,0,0,0,0,0,0,0,0,0,0,0,0"/>
                  </v:shape>
                  <v:shape id="Freeform 1733" o:spid="_x0000_s2110" style="position:absolute;left:6668;top:1297;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FCsQA&#10;AADdAAAADwAAAGRycy9kb3ducmV2LnhtbESPQYvCMBSE78L+h/AEb5qq6Eo1yiq7oHiyK3h9NM+2&#10;mLzUJqvdf28EweMwM98wi1VrjbhR4yvHCoaDBARx7nTFhYLj709/BsIHZI3GMSn4Jw+r5Udngal2&#10;dz7QLQuFiBD2KSooQ6hTKX1ekkU/cDVx9M6usRiibAqpG7xHuDVylCRTabHiuFBiTZuS8kv2ZxWM&#10;k9nu5PIjbw7XzNj1fmeq71qpXrf9moMI1IZ3+NXeagWjz8k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xQrEAAAA3QAAAA8AAAAAAAAAAAAAAAAAmAIAAGRycy9k&#10;b3ducmV2LnhtbFBLBQYAAAAABAAEAPUAAACJAwAAAAA=&#10;" path="m34,14r,-9l29,5,29,,19,r,5l14,5,,29r,9l5,38r,5l14,43r,-5l19,38,34,14xe" fillcolor="black" stroked="f">
                    <v:path arrowok="t" o:connecttype="custom" o:connectlocs="34,14;34,5;29,5;29,0;19,0;19,5;14,5;0,29;0,38;5,38;5,43;14,43;14,38;19,38;34,14" o:connectangles="0,0,0,0,0,0,0,0,0,0,0,0,0,0,0"/>
                  </v:shape>
                  <v:shape id="Freeform 1734" o:spid="_x0000_s2111" style="position:absolute;left:6572;top:1359;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dTMcA&#10;AADdAAAADwAAAGRycy9kb3ducmV2LnhtbESPzWsCMRTE7wX/h/AKvdVsLX6wGkUK2mL14MfB42Pz&#10;utm6eQmbVNf/3ggFj8PM/IaZzFpbizM1oXKs4K2bgSAunK64VHDYL15HIEJE1lg7JgVXCjCbdp4m&#10;mGt34S2dd7EUCcIhRwUmRp9LGQpDFkPXeeLk/bjGYkyyKaVu8JLgtpa9LBtIixWnBYOePgwVp92f&#10;VdCfb76X/lcPP+1ydVx7U2zfF0Gpl+d2PgYRqY2P8H/7SyvoDfsDuL9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6nUzHAAAA3QAAAA8AAAAAAAAAAAAAAAAAmAIAAGRy&#10;cy9kb3ducmV2LnhtbFBLBQYAAAAABAAEAPUAAACMAwAAAAA=&#10;" path="m43,20r,-5l48,15,48,5r-5,l43,,34,,5,10r,5l,15r,9l5,24r,5l14,29,43,20xe" fillcolor="black" stroked="f">
                    <v:path arrowok="t" o:connecttype="custom" o:connectlocs="43,20;43,15;48,15;48,5;43,5;43,0;34,0;5,10;5,15;0,15;0,24;5,24;5,29;14,29;43,20" o:connectangles="0,0,0,0,0,0,0,0,0,0,0,0,0,0,0"/>
                  </v:shape>
                  <v:shape id="Freeform 1735" o:spid="_x0000_s2112" style="position:absolute;left:6495;top:1335;width:43;height:34;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x4cYA&#10;AADdAAAADwAAAGRycy9kb3ducmV2LnhtbESP3WrCQBSE7wt9h+UUeqebBOpPdBUjlPZCFKMPcMye&#10;JqHZszG71fj2riD0cpiZb5j5sjeNuFDnassK4mEEgriwuuZSwfHwOZiAcB5ZY2OZFNzIwXLx+jLH&#10;VNsr7+mS+1IECLsUFVTet6mUrqjIoBvaljh4P7Yz6IPsSqk7vAa4aWQSRSNpsOawUGFL64qK3/zP&#10;KMimm/qUrbPd+VzG+LXaJvHmlij1/tavZiA89f4//Gx/awXJ+GM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Fx4cYAAADdAAAADwAAAAAAAAAAAAAAAACYAgAAZHJz&#10;L2Rvd25yZXYueG1sUEsFBgAAAAAEAAQA9QAAAIsDAAAAAA==&#10;" path="m29,20r,4l39,24r,-4l43,20r,-10l39,10,34,5,34,,24,,5,15,,20r,9l5,34r10,l34,20,24,15r5,5xe" fillcolor="black" stroked="f">
                    <v:path arrowok="t" o:connecttype="custom" o:connectlocs="29,20;29,24;39,24;39,20;43,20;43,10;39,10;34,5;34,0;24,0;5,15;0,20;0,29;5,34;15,34;34,20;24,15;29,20" o:connectangles="0,0,0,0,0,0,0,0,0,0,0,0,0,0,0,0,0,0"/>
                  </v:shape>
                  <v:shape id="Freeform 1736" o:spid="_x0000_s2113" style="position:absolute;left:6438;top:1393;width:28;height: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5MsMA&#10;AADdAAAADwAAAGRycy9kb3ducmV2LnhtbERPy2oCMRTdC/2HcAV3NeOID0ajlBYf0I21XdTdZXKb&#10;DJ3cDJOo49+bheDycN7LdedqcaE2VJ4VjIYZCOLS64qNgp/vzescRIjIGmvPpOBGAdarl94SC+2v&#10;/EWXYzQihXAoUIGNsSmkDKUlh2HoG+LE/fnWYUywNVK3eE3hrpZ5lk2lw4pTg8WG3i2V/8ezUzDd&#10;HPS4kycz+Z1/WDK7Wb7ffio16HdvCxCRuvgUP9x7rSCfTdLc9C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5MsMAAADdAAAADwAAAAAAAAAAAAAAAACYAgAAZHJzL2Rv&#10;d25yZXYueG1sUEsFBgAAAAAEAAQA9QAAAIgDAAAAAA==&#10;" path="m28,14r,-9l24,,14,,9,5,,29,,43r4,l4,48r10,l14,43r5,l19,38r,-4l19,38,28,14xe" fillcolor="black" stroked="f">
                    <v:path arrowok="t" o:connecttype="custom" o:connectlocs="28,14;28,5;24,0;14,0;9,5;0,29;0,43;4,43;4,48;14,48;14,43;19,43;19,38;19,34;19,38;28,14" o:connectangles="0,0,0,0,0,0,0,0,0,0,0,0,0,0,0,0"/>
                  </v:shape>
                  <v:shape id="Freeform 1737" o:spid="_x0000_s2114" style="position:absolute;left:6404;top:1455;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jw8UA&#10;AADdAAAADwAAAGRycy9kb3ducmV2LnhtbESPQWvCQBSE7wX/w/KE3nSjpdrGrCKCbelB0Kbg8ZF9&#10;JiHZtzG7TdJ/3xWEHoeZ+YZJNoOpRUetKy0rmE0jEMSZ1SXnCtKv/eQFhPPIGmvLpOCXHGzWo4cE&#10;Y217PlJ38rkIEHYxKii8b2IpXVaQQTe1DXHwLrY16INsc6lb7APc1HIeRQtpsOSwUGBDu4Ky6vRj&#10;AqVzVcpv/eEcfaaNf3rn63fGSj2Oh+0KhKfB/4fv7Q+tYL58foXb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ePDxQAAAN0AAAAPAAAAAAAAAAAAAAAAAJgCAABkcnMv&#10;ZG93bnJldi54bWxQSwUGAAAAAAQABAD1AAAAigMAAAAA&#10;" path="m5,39r,5l10,48r9,l24,44r,-5l19,10r,-5l14,,5,,,5r,5l5,39xe" fillcolor="black" stroked="f">
                    <v:path arrowok="t" o:connecttype="custom" o:connectlocs="5,39;5,44;10,48;19,48;24,44;24,39;19,10;19,5;14,0;5,0;0,5;0,10;5,39" o:connectangles="0,0,0,0,0,0,0,0,0,0,0,0,0"/>
                  </v:shape>
                  <v:shape id="Freeform 1738" o:spid="_x0000_s2115" style="position:absolute;left:6390;top:1350;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A48UA&#10;AADdAAAADwAAAGRycy9kb3ducmV2LnhtbESPwWrCQBCG7wXfYRmht7pRwUp0FRGqpYdCNYLHITsm&#10;wexsml2T9O07h0KPwz//N/Ott4OrVUdtqDwbmE4SUMS5txUXBrLz28sSVIjIFmvPZOCHAmw3o6c1&#10;ptb3/EXdKRZKIBxSNFDG2KRah7wkh2HiG2LJbr51GGVsC21b7AXuaj1LkoV2WLFcKLGhfUn5/fRw&#10;QunCPeND/3lNPrImzo/8fcnZmOfxsFuBijTE/+W/9rs1MHtdyP9iIy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4DjxQAAAN0AAAAPAAAAAAAAAAAAAAAAAJgCAABkcnMv&#10;ZG93bnJldi54bWxQSwUGAAAAAAQABAD1AAAAigMAAAAA&#10;" path="m4,38r,5l9,48r10,l24,43r,-5l19,9r,-4l14,,4,,,5,,9,4,38xe" fillcolor="black" stroked="f">
                    <v:path arrowok="t" o:connecttype="custom" o:connectlocs="4,38;4,43;9,48;19,48;24,43;24,38;19,9;19,5;14,0;4,0;0,5;0,9;4,38" o:connectangles="0,0,0,0,0,0,0,0,0,0,0,0,0"/>
                  </v:shape>
                  <v:shape id="Freeform 1739" o:spid="_x0000_s2116" style="position:absolute;left:6298;top:1335;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h1MIA&#10;AADdAAAADwAAAGRycy9kb3ducmV2LnhtbESPQYvCMBSE7wv+h/CEvSyatiwq1SiiCN5krd4fzbMp&#10;Ni+lidr++42wsMdhZr5hVpveNuJJna8dK0inCQji0umaKwWX4jBZgPABWWPjmBQM5GGzHn2sMNfu&#10;xT/0PIdKRAj7HBWYENpcSl8asuinriWO3s11FkOUXSV1h68It43MkmQmLdYcFwy2tDNU3s8Pq6Ad&#10;THE9fX85U6UnnzU8lPt+UOpz3G+XIAL14T/81z5qBdl8lsL7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GHUwgAAAN0AAAAPAAAAAAAAAAAAAAAAAJgCAABkcnMvZG93&#10;bnJldi54bWxQSwUGAAAAAAQABAD1AAAAhwMAAAAA&#10;" path="m39,20r5,l44,15r4,l48,5r-4,l44,,5,r,5l,5,,15r5,l5,20r5,l39,20xe" fillcolor="black" stroked="f">
                    <v:path arrowok="t" o:connecttype="custom" o:connectlocs="39,20;44,20;44,15;48,15;48,5;44,5;44,0;5,0;5,5;0,5;0,15;5,15;5,20;10,20;39,20" o:connectangles="0,0,0,0,0,0,0,0,0,0,0,0,0,0,0"/>
                  </v:shape>
                  <v:shape id="Freeform 1740" o:spid="_x0000_s2117" style="position:absolute;left:6222;top:1359;width:33;height:44;visibility:visible;mso-wrap-style:square;v-text-anchor:top" coordsize="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YLccA&#10;AADdAAAADwAAAGRycy9kb3ducmV2LnhtbESPQWvCQBSE70L/w/IK3nRjFFuiq4gYya1V68HbI/ua&#10;pGbfhuyq0V/fLQg9DjPzDTNfdqYWV2pdZVnBaBiBIM6trrhQ8HVIB+8gnEfWWFsmBXdysFy89OaY&#10;aHvjHV33vhABwi5BBaX3TSKly0sy6Ia2IQ7et20N+iDbQuoWbwFuahlH0VQarDgslNjQuqT8vL8Y&#10;Benn+ueYPrLDY3v6mJhd1oyrzUmp/mu3moHw1Pn/8LOdaQXx2zS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lGC3HAAAA3QAAAA8AAAAAAAAAAAAAAAAAmAIAAGRy&#10;cy9kb3ducmV2LnhtbFBLBQYAAAAABAAEAPUAAACMAwAAAAA=&#10;" path="m14,39r5,l19,44r9,l28,39r5,l33,29,19,5r-5,l14,,4,r,5l,5,,15,14,39xe" fillcolor="black" stroked="f">
                    <v:path arrowok="t" o:connecttype="custom" o:connectlocs="14,39;19,39;19,44;28,44;28,39;33,39;33,29;19,5;14,5;14,0;4,0;4,5;0,5;0,15;14,39" o:connectangles="0,0,0,0,0,0,0,0,0,0,0,0,0,0,0"/>
                  </v:shape>
                  <v:shape id="Freeform 1741" o:spid="_x0000_s2118" style="position:absolute;left:6178;top:1379;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elMUA&#10;AADdAAAADwAAAGRycy9kb3ducmV2LnhtbESPQWvCQBSE7wX/w/KE3pqNBlJJs4oIrcVDoZpCj4/s&#10;axLMvo3ZNYn/vlsoeBxm5hsm30ymFQP1rrGsYBHFIIhLqxuuFBSn16cVCOeRNbaWScGNHGzWs4cc&#10;M21H/qTh6CsRIOwyVFB732VSurImgy6yHXHwfmxv0AfZV1L3OAa4aeUyjlNpsOGwUGNHu5rK8/Fq&#10;AmVw54Lfxo/v+FB0Ptnz5atkpR7n0/YFhKfJ38P/7XetYPmcJvD3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R6UxQAAAN0AAAAPAAAAAAAAAAAAAAAAAJgCAABkcnMv&#10;ZG93bnJldi54bWxQSwUGAAAAAAQABAD1AAAAigMAAAAA&#10;" path="m24,9r,-5l20,,10,,5,4r,5l,38r,5l5,48r10,l20,43r,-5l24,9xe" fillcolor="black" stroked="f">
                    <v:path arrowok="t" o:connecttype="custom" o:connectlocs="24,9;24,4;20,0;10,0;5,4;5,9;0,38;0,43;5,48;15,48;20,43;20,38;24,9" o:connectangles="0,0,0,0,0,0,0,0,0,0,0,0,0"/>
                  </v:shape>
                  <v:shape id="Freeform 1742" o:spid="_x0000_s2119" style="position:absolute;left:6154;top:1484;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hhscA&#10;AADdAAAADwAAAGRycy9kb3ducmV2LnhtbESPS4vCQBCE7wv+h6EXvCw68YGP6CgiyOplwQeCtybT&#10;JmEzPSEzmri/3hGEPRZV9RU1XzamEHeqXG5ZQa8bgSBOrM45VXA6bjoTEM4jaywsk4IHOVguWh9z&#10;jLWteU/3g09FgLCLUUHmfRlL6ZKMDLquLYmDd7WVQR9klUpdYR3gppD9KBpJgzmHhQxLWmeU/B5u&#10;RkF5/hlPtfnqXerznv/8Y/C9swOl2p/NagbCU+P/w+/2Vivoj0dDeL0JT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coYbHAAAA3QAAAA8AAAAAAAAAAAAAAAAAmAIAAGRy&#10;cy9kb3ducmV2LnhtbFBLBQYAAAAABAAEAPUAAACMAwAAAAA=&#10;" path="m29,10r,-5l24,5,24,,15,r,5l10,5r,5l5,29r,-5l,34r,9l5,43r,5l15,48r,-5l20,43r4,-9l24,29,29,10xe" fillcolor="black" stroked="f">
                    <v:path arrowok="t" o:connecttype="custom" o:connectlocs="29,10;29,5;24,5;24,0;15,0;15,5;10,5;10,10;5,29;5,24;0,34;0,43;5,43;5,48;15,48;15,43;20,43;24,34;24,29;29,10" o:connectangles="0,0,0,0,0,0,0,0,0,0,0,0,0,0,0,0,0,0,0,0"/>
                  </v:shape>
                  <v:shape id="Freeform 1743" o:spid="_x0000_s2120" style="position:absolute;left:6116;top:1542;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Pt8UA&#10;AADdAAAADwAAAGRycy9kb3ducmV2LnhtbESPQWvCQBSE74X+h+UVvNVNI1pJXaUNFZSeTIVeH9ln&#10;Etx9m2a3Sfz3rlDwOMzMN8xqM1ojeup841jByzQBQVw63XCl4Pi9fV6C8AFZo3FMCi7kYbN+fFhh&#10;pt3AB+qLUIkIYZ+hgjqENpPSlzVZ9FPXEkfv5DqLIcqukrrDIcKtkWmSLKTFhuNCjS3lNZXn4s8q&#10;mCXL/Y8rj5wffgtjP772pvlslZo8je9vIAKN4R7+b++0gvR1MYfbm/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A+3xQAAAN0AAAAPAAAAAAAAAAAAAAAAAJgCAABkcnMv&#10;ZG93bnJldi54bWxQSwUGAAAAAAQABAD1AAAAigMAAAAA&#10;" path="m14,38r5,l19,43r10,l29,38r5,l34,29,19,5r-5,l14,,5,r,5l,5r,9l14,38xe" fillcolor="black" stroked="f">
                    <v:path arrowok="t" o:connecttype="custom" o:connectlocs="14,38;19,38;19,43;29,43;29,38;34,38;34,29;19,5;14,5;14,0;5,0;5,5;0,5;0,14;14,38" o:connectangles="0,0,0,0,0,0,0,0,0,0,0,0,0,0,0"/>
                  </v:shape>
                  <v:shape id="Freeform 1744" o:spid="_x0000_s2121" style="position:absolute;left:6097;top:1436;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9DMUA&#10;AADdAAAADwAAAGRycy9kb3ducmV2LnhtbESPQWvCQBSE74X+h+UJ3upGhbRE1yCFqvQg1Kbg8ZF9&#10;JiHZt2l2TdJ/7wpCj8PMfMOs09E0oqfOVZYVzGcRCOLc6ooLBdn3x8sbCOeRNTaWScEfOUg3z09r&#10;TLQd+Iv6ky9EgLBLUEHpfZtI6fKSDLqZbYmDd7GdQR9kV0jd4RDgppGLKIqlwYrDQoktvZeU16er&#10;CZTe1RnvhuM5+sxav9zz70/OSk0n43YFwtPo/8OP9kErWLzGMdzfh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r0MxQAAAN0AAAAPAAAAAAAAAAAAAAAAAJgCAABkcnMv&#10;ZG93bnJldi54bWxQSwUGAAAAAAQABAD1AAAAigMAAAAA&#10;" path="m5,39r,4l9,48r10,l24,43r,-4l19,10r,-5l14,,5,,,5r,5l5,39xe" fillcolor="black" stroked="f">
                    <v:path arrowok="t" o:connecttype="custom" o:connectlocs="5,39;5,43;9,48;19,48;24,43;24,39;19,10;19,5;14,0;5,0;0,5;0,10;5,39" o:connectangles="0,0,0,0,0,0,0,0,0,0,0,0,0"/>
                  </v:shape>
                  <v:shape id="Freeform 1745" o:spid="_x0000_s2122" style="position:absolute;left:6073;top:1331;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8cYA&#10;AADdAAAADwAAAGRycy9kb3ducmV2LnhtbESPQYvCMBSE78L+h/AWvIimKlitRhFBXC+CrgjeHs3b&#10;tmzzUppo6/56Iwh7HGbmG2axak0p7lS7wrKC4SACQZxaXXCm4Py97U9BOI+ssbRMCh7kYLX86Cww&#10;0bbhI91PPhMBwi5BBbn3VSKlS3My6Aa2Ig7ej60N+iDrTOoamwA3pRxF0UQaLDgs5FjRJqf093Qz&#10;CqrLIZ5p0xtem8uR//xjvNvbsVLdz3Y9B+Gp9f/hd/tLKxjFkx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4/8cYAAADdAAAADwAAAAAAAAAAAAAAAACYAgAAZHJz&#10;L2Rvd25yZXYueG1sUEsFBgAAAAAEAAQA9QAAAIsDAAAAAA==&#10;" path="m9,43r5,l14,48r10,l24,43r5,l29,33,19,4r-5,l14,,5,r,4l,4,,14,9,43xe" fillcolor="black" stroked="f">
                    <v:path arrowok="t" o:connecttype="custom" o:connectlocs="9,43;14,43;14,48;24,48;24,43;29,43;29,33;19,4;14,4;14,0;5,0;5,4;0,4;0,14;9,43" o:connectangles="0,0,0,0,0,0,0,0,0,0,0,0,0,0,0"/>
                  </v:shape>
                  <v:shape id="Freeform 1746" o:spid="_x0000_s2123" style="position:absolute;left:6049;top:1230;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rg8MA&#10;AADdAAAADwAAAGRycy9kb3ducmV2LnhtbERPy4rCMBTdD/gP4QpuBk1V8FGbigiDuhnQEcHdpbm2&#10;xeamNBlb/XqzGJjl4byTdWcq8aDGlZYVjEcRCOLM6pJzBeefr+EChPPIGivLpOBJDtZp7yPBWNuW&#10;j/Q4+VyEEHYxKii8r2MpXVaQQTeyNXHgbrYx6ANscqkbbEO4qeQkimbSYMmhocCatgVl99OvUVBf&#10;vudLbT7H1/Zy5Jd/TncHO1Vq0O82KxCeOv8v/nPvtYLJfBbmhjfhCcj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Grg8MAAADdAAAADwAAAAAAAAAAAAAAAACYAgAAZHJzL2Rv&#10;d25yZXYueG1sUEsFBgAAAAAEAAQA9QAAAIgDAAAAAA==&#10;" path="m9,43r5,l14,48r10,l24,43r5,l29,33,19,4r-5,l14,,5,r,4l,4,,14,9,43xe" fillcolor="black" stroked="f">
                    <v:path arrowok="t" o:connecttype="custom" o:connectlocs="9,43;14,43;14,48;24,48;24,43;29,43;29,33;19,4;14,4;14,0;5,0;5,4;0,4;0,14;9,43" o:connectangles="0,0,0,0,0,0,0,0,0,0,0,0,0,0,0"/>
                  </v:shape>
                  <v:shape id="Freeform 1747" o:spid="_x0000_s2124" style="position:absolute;left:6001;top:116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t0sQA&#10;AADdAAAADwAAAGRycy9kb3ducmV2LnhtbESPT2vCQBTE74V+h+UJXopuDCWt0VVKRegtVNv7I/vM&#10;BrNvQ3abP9/eFYQeh5n5DbPdj7YRPXW+dqxgtUxAEJdO11wp+DkfF+8gfEDW2DgmBRN52O+en7aY&#10;azfwN/WnUIkIYZ+jAhNCm0vpS0MW/dK1xNG7uM5iiLKrpO5wiHDbyDRJMmmx5rhgsKVPQ+X19GcV&#10;tJM5/xavL85Uq8KnDU/lYZyUms/Gjw2IQGP4Dz/aX1pB+pat4f4mPg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bdLEAAAA3QAAAA8AAAAAAAAAAAAAAAAAmAIAAGRycy9k&#10;b3ducmV2LnhtbFBLBQYAAAAABAAEAPUAAACJAwAAAAA=&#10;" path="m38,20r5,l43,15r5,l48,5r-5,l43,,5,r,5l,5,,15r5,l5,20r4,l38,20xe" fillcolor="black" stroked="f">
                    <v:path arrowok="t" o:connecttype="custom" o:connectlocs="38,20;43,20;43,15;48,15;48,5;43,5;43,0;5,0;5,5;0,5;0,15;5,15;5,20;9,20;38,20" o:connectangles="0,0,0,0,0,0,0,0,0,0,0,0,0,0,0"/>
                  </v:shape>
                  <v:shape id="Freeform 1748" o:spid="_x0000_s2125" style="position:absolute;left:5895;top:1162;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M6sEA&#10;AADdAAAADwAAAGRycy9kb3ducmV2LnhtbERPzWrCQBC+C77DMoXedFOhalNXEUFoPdWfB5hmx2xo&#10;djZkRxN9evcg9Pjx/S9Wva/VldpYBTbwNs5AERfBVlwaOB23ozmoKMgW68Bk4EYRVsvhYIG5DR3v&#10;6XqQUqUQjjkacCJNrnUsHHmM49AQJ+4cWo+SYFtq22KXwn2tJ1k21R4rTg0OG9o4Kv4OF2/gvrn/&#10;3lxTVnv+2b1/n4MV6T6MeX3p15+ghHr5Fz/dX9bAZDZL+9Ob9AT0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mzOrBAAAA3QAAAA8AAAAAAAAAAAAAAAAAmAIAAGRycy9kb3du&#10;cmV2LnhtbFBLBQYAAAAABAAEAPUAAACGAwAAAAA=&#10;" path="m39,20r4,l43,15r5,l48,5r-5,l43,,19,,5,5r,5l,10,,20r5,l5,24r10,l29,20r-5,l39,20xe" fillcolor="black" stroked="f">
                    <v:path arrowok="t" o:connecttype="custom" o:connectlocs="39,20;43,20;43,15;48,15;48,5;43,5;43,0;19,0;5,5;5,10;0,10;0,20;5,20;5,24;15,24;29,20;24,20;39,20" o:connectangles="0,0,0,0,0,0,0,0,0,0,0,0,0,0,0,0,0,0"/>
                  </v:shape>
                  <v:shape id="Freeform 1749" o:spid="_x0000_s2126" style="position:absolute;left:5790;top:1162;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pccQA&#10;AADdAAAADwAAAGRycy9kb3ducmV2LnhtbESPUWvCQBCE3wv+h2MF3+pFwVqjpxRBsH2q2h+w5tZc&#10;MLcXclsT/fW9QqGPw8x8w6w2va/VjdpYBTYwGWegiItgKy4NfJ12z6+goiBbrAOTgTtF2KwHTyvM&#10;bej4QLejlCpBOOZowIk0udaxcOQxjkNDnLxLaD1Kkm2pbYtdgvtaT7PsRXusOC04bGjrqLgev72B&#10;x/ZxvrumrA78+TF7vwQr0i2MGQ37tyUooV7+w3/tvTUwnc8n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aXHEAAAA3QAAAA8AAAAAAAAAAAAAAAAAmAIAAGRycy9k&#10;b3ducmV2LnhtbFBLBQYAAAAABAAEAPUAAACJAwAAAAA=&#10;" path="m38,24r5,l43,20r5,l48,10r-5,l43,5,28,5,9,,4,r,5l,5,,15r4,l4,20r5,l28,24r10,xe" fillcolor="black" stroked="f">
                    <v:path arrowok="t" o:connecttype="custom" o:connectlocs="38,24;43,24;43,20;48,20;48,10;43,10;43,5;28,5;9,0;4,0;4,5;0,5;0,15;4,15;4,20;9,20;28,24;38,24" o:connectangles="0,0,0,0,0,0,0,0,0,0,0,0,0,0,0,0,0,0"/>
                  </v:shape>
                  <v:shape id="Freeform 1750" o:spid="_x0000_s2127" style="position:absolute;left:5684;top:1148;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HL8cA&#10;AADdAAAADwAAAGRycy9kb3ducmV2LnhtbESPT0vDQBTE74LfYXkFb3bTSI3EbEoR+oeqh1YPHh/Z&#10;Zzaafbtk1zb99l1B8DjMzG+YajHaXhxpCJ1jBbNpBoK4cbrjVsH72+r2AUSIyBp7x6TgTAEW9fVV&#10;haV2J97T8RBbkSAcSlRgYvSllKExZDFMnSdO3qcbLMYkh1bqAU8JbnuZZ9m9tNhxWjDo6clQ8334&#10;sQrmy9fntf/Sxcaudx8v3jT7u1VQ6mYyLh9BRBrjf/ivvdUK8qLI4fdNegKy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0xy/HAAAA3QAAAA8AAAAAAAAAAAAAAAAAmAIAAGRy&#10;cy9kb3ducmV2LnhtbFBLBQYAAAAABAAEAPUAAACMAwAAAAA=&#10;" path="m34,19r,5l43,24r,-5l48,19r,-9l43,10,38,5,38,,29,,5,10,,14,,24r5,5l14,29,38,19,29,14r5,5xe" fillcolor="black" stroked="f">
                    <v:path arrowok="t" o:connecttype="custom" o:connectlocs="34,19;34,24;43,24;43,19;48,19;48,10;43,10;38,5;38,0;29,0;5,10;0,14;0,24;5,29;14,29;38,19;29,14;34,19" o:connectangles="0,0,0,0,0,0,0,0,0,0,0,0,0,0,0,0,0,0"/>
                  </v:shape>
                  <v:shape id="Freeform 1751" o:spid="_x0000_s2128" style="position:absolute;left:5617;top:1105;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eGcYA&#10;AADdAAAADwAAAGRycy9kb3ducmV2LnhtbESPQWvCQBSE7wX/w/IEL6VuYqG2qauIWpDeTKTQ2yP7&#10;mg3Nvg3ZNYn/3i0UPA4z8w2z2oy2ET11vnasIJ0nIIhLp2uuFJyLj6dXED4ga2wck4IredisJw8r&#10;zLQb+ER9HioRIewzVGBCaDMpfWnIop+7ljh6P66zGKLsKqk7HCLcNnKRJC/SYs1xwWBLO0Plb36x&#10;Coa0GvZf9q347FtzePxOCyzzvVKz6bh9BxFoDPfwf/uoFSyWy2f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leGcYAAADdAAAADwAAAAAAAAAAAAAAAACYAgAAZHJz&#10;L2Rvd25yZXYueG1sUEsFBgAAAAAEAAQA9QAAAIsDAAAAAA==&#10;" path="m9,38r5,5l24,43r5,-5l29,29,19,5,14,,5,,,5r,9l9,38xe" fillcolor="black" stroked="f">
                    <v:path arrowok="t" o:connecttype="custom" o:connectlocs="9,38;14,43;24,43;29,38;29,29;19,5;14,0;5,0;0,5;0,14;9,38" o:connectangles="0,0,0,0,0,0,0,0,0,0,0"/>
                  </v:shape>
                  <v:shape id="Freeform 1752" o:spid="_x0000_s2129" style="position:absolute;left:5530;top:1066;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UkcMA&#10;AADdAAAADwAAAGRycy9kb3ducmV2LnhtbESPT4vCMBTE74LfIbwFL7KmFtGla1pEEfYm/rs/mrdN&#10;2ealNFHbb28WBI/DzPyGWRe9bcSdOl87VjCfJSCIS6drrhRczvvPLxA+IGtsHJOCgTwU+Xi0xky7&#10;Bx/pfgqViBD2GSowIbSZlL40ZNHPXEscvV/XWQxRdpXUHT4i3DYyTZKltFhzXDDY0tZQ+Xe6WQXt&#10;YM7Xw2LqTDU/+LThodz1g1KTj37zDSJQH97hV/tHK0hXqwX8v4lP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UkcMAAADdAAAADwAAAAAAAAAAAAAAAACYAgAAZHJzL2Rv&#10;d25yZXYueG1sUEsFBgAAAAAEAAQA9QAAAIgDAAAAAA==&#10;" path="m39,20r4,l43,15r5,l48,5r-5,l43,,5,r,5l,5,,15r5,l5,20r5,l39,20xe" fillcolor="black" stroked="f">
                    <v:path arrowok="t" o:connecttype="custom" o:connectlocs="39,20;43,20;43,15;48,15;48,5;43,5;43,0;5,0;5,5;0,5;0,15;5,15;5,20;10,20;39,20" o:connectangles="0,0,0,0,0,0,0,0,0,0,0,0,0,0,0"/>
                  </v:shape>
                  <v:shape id="Freeform 1753" o:spid="_x0000_s2130" style="position:absolute;left:5425;top:1066;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xCsMA&#10;AADdAAAADwAAAGRycy9kb3ducmV2LnhtbESPW4vCMBSE3xf8D+EIviyaWrwsXaOIIvgm3t4Pzdmm&#10;bHNSmqjtvzeC4OMwM98wi1VrK3GnxpeOFYxHCQji3OmSCwWX8274A8IHZI2VY1LQkYfVsve1wEy7&#10;Bx/pfgqFiBD2GSowIdSZlD43ZNGPXE0cvT/XWAxRNoXUDT4i3FYyTZKZtFhyXDBY08ZQ/n+6WQV1&#10;Z87Xw+TbmWJ88GnFXb5tO6UG/Xb9CyJQGz7hd3uvFaTz+RRe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rxCsMAAADdAAAADwAAAAAAAAAAAAAAAACYAgAAZHJzL2Rv&#10;d25yZXYueG1sUEsFBgAAAAAEAAQA9QAAAIgDAAAAAA==&#10;" path="m38,20r5,l43,15r5,l48,5r-5,l43,,4,r,5l,5,,15r4,l4,20r5,l38,20xe" fillcolor="black" stroked="f">
                    <v:path arrowok="t" o:connecttype="custom" o:connectlocs="38,20;43,20;43,15;48,15;48,5;43,5;43,0;4,0;4,5;0,5;0,15;4,15;4,20;9,20;38,20" o:connectangles="0,0,0,0,0,0,0,0,0,0,0,0,0,0,0"/>
                  </v:shape>
                  <v:shape id="Freeform 1754" o:spid="_x0000_s2131" style="position:absolute;left:5319;top:1066;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vfcQA&#10;AADdAAAADwAAAGRycy9kb3ducmV2LnhtbESPwWrDMBBE74H+g9hCL6GRY4pT3MimJARyM3Xa+2Jt&#10;LVNrZSwltv++ChR6HGbmDbMvZ9uLG42+c6xgu0lAEDdOd9wq+Lycnl9B+ICssXdMChbyUBYPqz3m&#10;2k38Qbc6tCJC2OeowIQw5FL6xpBFv3EDcfS+3WgxRDm2Uo84RbjtZZokmbTYcVwwONDBUPNTX62C&#10;YTGXr+pl7Uy7rXza89Ic50Wpp8f5/Q1EoDn8h//aZ60g3e0yuL+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ob33EAAAA3QAAAA8AAAAAAAAAAAAAAAAAmAIAAGRycy9k&#10;b3ducmV2LnhtbFBLBQYAAAAABAAEAPUAAACJAwAAAAA=&#10;" path="m38,20r5,l43,15r5,l48,5r-5,l43,,5,r,5l,5,,15r5,l5,20r5,l38,20xe" fillcolor="black" stroked="f">
                    <v:path arrowok="t" o:connecttype="custom" o:connectlocs="38,20;43,20;43,15;48,15;48,5;43,5;43,0;5,0;5,5;0,5;0,15;5,15;5,20;10,20;38,20" o:connectangles="0,0,0,0,0,0,0,0,0,0,0,0,0,0,0"/>
                  </v:shape>
                  <v:shape id="Freeform 1755" o:spid="_x0000_s2132" style="position:absolute;left:5213;top:1066;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K5sMA&#10;AADdAAAADwAAAGRycy9kb3ducmV2LnhtbESPzWrDMBCE74W+g9hCLyWWY0ocHCuhtBRyM/m7L9bG&#10;MrFWxlJj++2jQqHHYWa+YcrdZDtxp8G3jhUskxQEce10y42C8+l7sQbhA7LGzjEpmMnDbvv8VGKh&#10;3cgHuh9DIyKEfYEKTAh9IaWvDVn0ieuJo3d1g8UQ5dBIPeAY4baTWZqupMWW44LBnj4N1bfjj1XQ&#10;z+Z0qd7fnGmWlc86nuuvaVbq9WX62IAINIX/8F97rxVkeZ7D7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TK5sMAAADdAAAADwAAAAAAAAAAAAAAAACYAgAAZHJzL2Rv&#10;d25yZXYueG1sUEsFBgAAAAAEAAQA9QAAAIgDAAAAAA==&#10;" path="m39,20r5,l44,15r4,l48,5r-4,l44,,5,r,5l,5,,15r5,l5,20r5,l39,20xe" fillcolor="black" stroked="f">
                    <v:path arrowok="t" o:connecttype="custom" o:connectlocs="39,20;44,20;44,15;48,15;48,5;44,5;44,0;5,0;5,5;0,5;0,15;5,15;5,20;10,20;39,20" o:connectangles="0,0,0,0,0,0,0,0,0,0,0,0,0,0,0"/>
                  </v:shape>
                  <v:shape id="Freeform 1756" o:spid="_x0000_s2133" style="position:absolute;left:5108;top:1066;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elMAA&#10;AADdAAAADwAAAGRycy9kb3ducmV2LnhtbERPy4rCMBTdD/gP4QqzGTS1iEo1iowIsyvWmf2luTbF&#10;5qY0mT7+frIYcHk478NptI3oqfO1YwWrZQKCuHS65krB9/262IHwAVlj45gUTOThdJy9HTDTbuAb&#10;9UWoRAxhn6ECE0KbSelLQxb90rXEkXu4zmKIsKuk7nCI4baRaZJspMWaY4PBlj4Nlc/i1ypoJ3P/&#10;ydcfzlSr3KcNT+VlnJR6n4/nPYhAY3iJ/91fWkG63ca58U18Av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telMAAAADdAAAADwAAAAAAAAAAAAAAAACYAgAAZHJzL2Rvd25y&#10;ZXYueG1sUEsFBgAAAAAEAAQA9QAAAIUDAAAAAA==&#10;" path="m38,20r5,l43,15r5,l48,5r-5,l43,,5,r,5l,5,,15r5,l5,20r4,l38,20xe" fillcolor="black" stroked="f">
                    <v:path arrowok="t" o:connecttype="custom" o:connectlocs="38,20;43,20;43,15;48,15;48,5;43,5;43,0;5,0;5,5;0,5;0,15;5,15;5,20;9,20;38,20" o:connectangles="0,0,0,0,0,0,0,0,0,0,0,0,0,0,0"/>
                  </v:shape>
                  <v:shape id="Freeform 1757" o:spid="_x0000_s2134" style="position:absolute;left:5017;top:107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9cMQA&#10;AADdAAAADwAAAGRycy9kb3ducmV2LnhtbESP3WoCMRSE7wu+QziCdzXrXmhdjeIKQm3phT8PcNgc&#10;N4ubkyVJdX37RhB6OczMN8xy3dtW3MiHxrGCyTgDQVw53XCt4HzavX+ACBFZY+uYFDwowHo1eFti&#10;od2dD3Q7xlokCIcCFZgYu0LKUBmyGMauI07exXmLMUlfS+3xnuC2lXmWTaXFhtOCwY62hqrr8dcq&#10;2H1VPjPlz/ek9K7M5+6wp8YoNRr2mwWISH38D7/an1pBPpvN4fk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vXDEAAAA3QAAAA8AAAAAAAAAAAAAAAAAmAIAAGRycy9k&#10;b3ducmV2LnhtbFBLBQYAAAAABAAEAPUAAACJAwAAAAA=&#10;" path="m33,14r,-9l28,5,28,,19,r,5l14,5,,29r,9l4,38r,5l14,43r,-5l19,38,33,14xe" fillcolor="black" stroked="f">
                    <v:path arrowok="t" o:connecttype="custom" o:connectlocs="33,14;33,5;28,5;28,0;19,0;19,5;14,5;0,29;0,38;4,38;4,43;14,43;14,38;19,38;33,14" o:connectangles="0,0,0,0,0,0,0,0,0,0,0,0,0,0,0"/>
                  </v:shape>
                  <v:shape id="Freeform 1758" o:spid="_x0000_s2135" style="position:absolute;left:4969;top:1162;width:28;height: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Zc8MA&#10;AADdAAAADwAAAGRycy9kb3ducmV2LnhtbERPy2oCMRTdF/yHcAV3NdOR6jAapVR8QDdqu9DdZXJN&#10;hk5uhknU6d83i0KXh/NerHrXiDt1ofas4GWcgSCuvK7ZKPj63DwXIEJE1th4JgU/FGC1HDwtsNT+&#10;wUe6n6IRKYRDiQpsjG0pZagsOQxj3xIn7uo7hzHBzkjd4SOFu0bmWTaVDmtODRZberdUfZ9uTsF0&#10;c9CTXl7M67lYWzK7Wb7ffig1GvZvcxCR+vgv/nPvtYJ8VqT9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yZc8MAAADdAAAADwAAAAAAAAAAAAAAAACYAgAAZHJzL2Rv&#10;d25yZXYueG1sUEsFBgAAAAAEAAQA9QAAAIgDAAAAAA==&#10;" path="m28,15l28,5r-4,l24,,14,r,5l9,5,,34,,44r4,l4,48r10,l14,44r5,l28,15xe" fillcolor="black" stroked="f">
                    <v:path arrowok="t" o:connecttype="custom" o:connectlocs="28,15;28,5;24,5;24,0;14,0;14,5;9,5;0,34;0,44;4,44;4,48;14,48;14,44;19,44;28,15" o:connectangles="0,0,0,0,0,0,0,0,0,0,0,0,0,0,0"/>
                  </v:shape>
                  <v:shape id="Freeform 1759" o:spid="_x0000_s2136" style="position:absolute;left:4930;top:1206;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V0sYA&#10;AADdAAAADwAAAGRycy9kb3ducmV2LnhtbESPzWrDMBCE74W8g9hALiWRnUObOFFCyA+U3mqXQm6L&#10;tbFMrJWxFNt9+6pQ6HGYmW+Y7X60jeip87VjBekiAUFcOl1zpeCzuMxXIHxA1tg4JgXf5GG/mzxt&#10;MdNu4A/q81CJCGGfoQITQptJ6UtDFv3CtcTRu7nOYoiyq6TucIhw28hlkrxIizXHBYMtHQ2V9/xh&#10;FQxpNZy+7Lp471tzfr6mBZb5SanZdDxsQAQaw3/4r/2mFSxfVy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IV0sYAAADdAAAADwAAAAAAAAAAAAAAAACYAgAAZHJz&#10;L2Rvd25yZXYueG1sUEsFBgAAAAAEAAQA9QAAAIsDAAAAAA==&#10;" path="m10,38r5,5l24,43r5,-5l29,28,19,14r,5l19,4r-4,l15,,5,r,4l,4,,9,,19r,5l10,38xe" fillcolor="black" stroked="f">
                    <v:path arrowok="t" o:connecttype="custom" o:connectlocs="10,38;15,43;24,43;29,38;29,28;19,14;19,19;19,4;15,4;15,0;5,0;5,4;0,4;0,9;0,19;0,24;10,38" o:connectangles="0,0,0,0,0,0,0,0,0,0,0,0,0,0,0,0,0"/>
                  </v:shape>
                  <v:shape id="Freeform 1760" o:spid="_x0000_s2137" style="position:absolute;left:4911;top:1100;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d9cQA&#10;AADdAAAADwAAAGRycy9kb3ducmV2LnhtbESPQWvCQBSE74L/YXlCb7ppCjakrlIEtXgQqhE8PrKv&#10;STD7NmbXJP33bqHgcZiZb5jFajC16Kh1lWUFr7MIBHFudcWFguy0mSYgnEfWWFsmBb/kYLUcjxaY&#10;atvzN3VHX4gAYZeigtL7JpXS5SUZdDPbEAfvx7YGfZBtIXWLfYCbWsZRNJcGKw4LJTa0Lim/Hu8m&#10;UDp3zXjbHy7RPmv8245v55yVepkMnx8gPA3+Gf5vf2kF8XsSw9+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XfXEAAAA3QAAAA8AAAAAAAAAAAAAAAAAmAIAAGRycy9k&#10;b3ducmV2LnhtbFBLBQYAAAAABAAEAPUAAACJAwAAAAA=&#10;" path="m5,38r,5l10,48r9,l24,43r,-5l19,10r,-5l14,,5,,,5r,5l5,38xe" fillcolor="black" stroked="f">
                    <v:path arrowok="t" o:connecttype="custom" o:connectlocs="5,38;5,43;10,48;19,48;24,43;24,38;19,10;19,5;14,0;5,0;0,5;0,10;5,38" o:connectangles="0,0,0,0,0,0,0,0,0,0,0,0,0"/>
                  </v:shape>
                  <v:shape id="Freeform 1761" o:spid="_x0000_s2138" style="position:absolute;left:4849;top:1134;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M48QA&#10;AADdAAAADwAAAGRycy9kb3ducmV2LnhtbESPzYrCMBSF9wO+Q7iCm2FMVXBKp6lIQXChCx0R3V2a&#10;a1tsbkoTtb69GRhweTg/Hydd9KYRd+pcbVnBZByBIC6srrlUcPhdfcUgnEfW2FgmBU9ysMgGHykm&#10;2j54R/e9L0UYYZeggsr7NpHSFRUZdGPbEgfvYjuDPsiulLrDRxg3jZxG0VwarDkQKmwpr6i47m8m&#10;QD53S3aXc36OmI55fNueNget1GjYL39AeOr9O/zfXmsF0+94Bn9vwhOQ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jOPEAAAA3QAAAA8AAAAAAAAAAAAAAAAAmAIAAGRycy9k&#10;b3ducmV2LnhtbFBLBQYAAAAABAAEAPUAAACJAwAAAAA=&#10;" path="m38,14l38,4,33,,24,,19,4,9,19,19,14,4,14r,5l,19r,9l4,28r,5l9,33r10,l24,33r4,-5l38,14xe" fillcolor="black" stroked="f">
                    <v:path arrowok="t" o:connecttype="custom" o:connectlocs="38,14;38,4;33,0;24,0;19,4;9,19;19,14;4,14;4,19;0,19;0,28;4,28;4,33;9,33;19,33;24,33;28,28;38,14" o:connectangles="0,0,0,0,0,0,0,0,0,0,0,0,0,0,0,0,0,0"/>
                  </v:shape>
                  <v:shape id="Freeform 1762" o:spid="_x0000_s2139" style="position:absolute;left:4762;top:1167;width:43;height:34;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D0cYA&#10;AADdAAAADwAAAGRycy9kb3ducmV2LnhtbESP0WrCQBRE3wv+w3KFvtVNQqkaXcUIYh/EUvUDrtlr&#10;EszejdlV49+7QqGPw8ycYabzztTiRq2rLCuIBxEI4tzqigsFh/3qYwTCeWSNtWVS8CAH81nvbYqp&#10;tnf+pdvOFyJA2KWooPS+SaV0eUkG3cA2xME72dagD7ItpG7xHuCmlkkUfUmDFYeFEhtalpSfd1ej&#10;IBtvqmO2zH4ulyLG9WKbxJtHotR7v1tMQHjq/H/4r/2tFSTD0Se8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PD0cYAAADdAAAADwAAAAAAAAAAAAAAAACYAgAAZHJz&#10;L2Rvd25yZXYueG1sUEsFBgAAAAAEAAQA9QAAAIsDAAAAAA==&#10;" path="m29,19r,5l39,24r,-5l43,19r,-9l39,10,34,5,34,,24,,5,15,,19,,29r5,5l15,34,34,19,24,15r5,4xe" fillcolor="black" stroked="f">
                    <v:path arrowok="t" o:connecttype="custom" o:connectlocs="29,19;29,24;39,24;39,19;43,19;43,10;39,10;34,5;34,0;24,0;5,15;0,19;0,29;5,34;15,34;34,19;24,15;29,19" o:connectangles="0,0,0,0,0,0,0,0,0,0,0,0,0,0,0,0,0,0"/>
                  </v:shape>
                  <v:shape id="Freeform 1763" o:spid="_x0000_s2140" style="position:absolute;left:4666;top:1191;width:43;height:34;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SsYA&#10;AADdAAAADwAAAGRycy9kb3ducmV2LnhtbESP0WrCQBRE3wv+w3KFvtVNAq0aXcUIYh/EUvUDrtlr&#10;EszejdlV49+7QqGPw8ycYabzztTiRq2rLCuIBxEI4tzqigsFh/3qYwTCeWSNtWVS8CAH81nvbYqp&#10;tnf+pdvOFyJA2KWooPS+SaV0eUkG3cA2xME72dagD7ItpG7xHuCmlkkUfUmDFYeFEhtalpSfd1ej&#10;IBtvqmO2zH4ulyLG9WKbxJtHotR7v1tMQHjq/H/4r/2tFSTD0Se8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mSsYAAADdAAAADwAAAAAAAAAAAAAAAACYAgAAZHJz&#10;L2Rvd25yZXYueG1sUEsFBgAAAAAEAAQA9QAAAIsDAAAAAA==&#10;" path="m34,34r5,l39,29r4,l43,19r-4,l39,15r-15,l29,19,15,5,15,,5,r,5l,5,,15r5,l19,29r,5l24,34r10,xe" fillcolor="black" stroked="f">
                    <v:path arrowok="t" o:connecttype="custom" o:connectlocs="34,34;39,34;39,29;43,29;43,19;39,19;39,15;24,15;29,19;15,5;15,0;5,0;5,5;0,5;0,15;5,15;19,29;19,34;24,34;34,34" o:connectangles="0,0,0,0,0,0,0,0,0,0,0,0,0,0,0,0,0,0,0,0"/>
                  </v:shape>
                  <v:shape id="Freeform 1764" o:spid="_x0000_s2141" style="position:absolute;left:4594;top:1134;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BIsUA&#10;AADdAAAADwAAAGRycy9kb3ducmV2LnhtbESP3WrCQBSE7wt9h+UUvKsbBa1NXaUIgvbKnz7AafaY&#10;DWbPhuypiT69WxB6OczMN8x82ftaXaiNVWADo2EGirgItuLSwPdx/ToDFQXZYh2YDFwpwnLx/DTH&#10;3IaO93Q5SKkShGOOBpxIk2sdC0ce4zA0xMk7hdajJNmW2rbYJbiv9TjLptpjxWnBYUMrR8X58OsN&#10;3Fa3n6trymrPu6/J9hSsSPduzOCl//wAJdTLf/jR3lgD47fZFP7epCe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oEixQAAAN0AAAAPAAAAAAAAAAAAAAAAAJgCAABkcnMv&#10;ZG93bnJldi54bWxQSwUGAAAAAAQABAD1AAAAigMAAAAA&#10;" path="m39,19r4,l43,14r5,l48,4r-5,l43,,39,,19,4,5,4r,5l,9,,19r5,l5,24r5,l19,24,39,19xe" fillcolor="black" stroked="f">
                    <v:path arrowok="t" o:connecttype="custom" o:connectlocs="39,19;43,19;43,14;48,14;48,4;43,4;43,0;39,0;19,4;5,4;5,9;0,9;0,19;5,19;5,24;10,24;19,24;39,19" o:connectangles="0,0,0,0,0,0,0,0,0,0,0,0,0,0,0,0,0,0"/>
                  </v:shape>
                  <v:shape id="Freeform 1765" o:spid="_x0000_s2142" style="position:absolute;left:4527;top:1186;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5BsUA&#10;AADdAAAADwAAAGRycy9kb3ducmV2LnhtbESPQWvCQBSE7wX/w/IEb3WjlEZSV1FB4qlQI2hvr9nX&#10;JJh9G7Jbk/z7riB4HGbmG2a57k0tbtS6yrKC2TQCQZxbXXGh4JTtXxcgnEfWWFsmBQM5WK9GL0tM&#10;tO34i25HX4gAYZeggtL7JpHS5SUZdFPbEAfv17YGfZBtIXWLXYCbWs6j6F0arDgslNjQrqT8evwz&#10;CurL9Udvv83b6XNoctpTmsbZWanJuN98gPDU+2f40T5oBfN4EcP9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zkGxQAAAN0AAAAPAAAAAAAAAAAAAAAAAJgCAABkcnMv&#10;ZG93bnJldi54bWxQSwUGAAAAAAQABAD1AAAAigMAAAAA&#10;" path="m38,15l38,5,34,,24,,19,5,,29,,39r5,5l14,44r5,-5l38,15xe" fillcolor="black" stroked="f">
                    <v:path arrowok="t" o:connecttype="custom" o:connectlocs="38,15;38,5;34,0;24,0;19,5;0,29;0,39;5,44;14,44;19,39;38,15" o:connectangles="0,0,0,0,0,0,0,0,0,0,0"/>
                  </v:shape>
                  <v:shape id="Freeform 1766" o:spid="_x0000_s2143" style="position:absolute;left:4450;top:1191;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8T8IA&#10;AADdAAAADwAAAGRycy9kb3ducmV2LnhtbERPz2vCMBS+C/4P4Q12EU3rwWlnFNENhre1Inh7NG9N&#10;WfNSmth2//1yEDx+fL+3+9E2oqfO144VpIsEBHHpdM2VgkvxOV+D8AFZY+OYFPyRh/1uOtlipt3A&#10;39TnoRIxhH2GCkwIbSalLw1Z9AvXEkfux3UWQ4RdJXWHQwy3jVwmyUparDk2GGzpaKj8ze9WwZBW&#10;w+lqN8W5b83H7JYWWOYnpV5fxsM7iEBjeIof7i+tYPm2jnPjm/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LxPwgAAAN0AAAAPAAAAAAAAAAAAAAAAAJgCAABkcnMvZG93&#10;bnJldi54bWxQSwUGAAAAAAQABAD1AAAAhwMAAAAA&#10;" path="m19,43r5,l24,39r5,l29,29r-5,l24,24r-9,l24,34,19,10r,-5l15,,5,,,5r,5l5,34r,5l10,39r,4l15,43r4,xe" fillcolor="black" stroked="f">
                    <v:path arrowok="t" o:connecttype="custom" o:connectlocs="19,43;24,43;24,39;29,39;29,29;24,29;24,24;15,24;24,34;19,10;19,5;15,0;5,0;0,5;0,10;5,34;5,39;10,39;10,43;15,43;19,43" o:connectangles="0,0,0,0,0,0,0,0,0,0,0,0,0,0,0,0,0,0,0,0,0"/>
                  </v:shape>
                  <v:shape id="Freeform 1767" o:spid="_x0000_s2144" style="position:absolute;left:4397;top:1124;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NcYA&#10;AADdAAAADwAAAGRycy9kb3ducmV2LnhtbESP0WrCQBRE3wX/YbmCb3WjFpumbkRaAqFKoakfcMle&#10;k2D2bsxuNf59Vyj4OMzMGWa9GUwrLtS7xrKC+SwCQVxa3XCl4PCTPcUgnEfW2FomBTdysEnHozUm&#10;2l75my6Fr0SAsEtQQe19l0jpypoMupntiIN3tL1BH2RfSd3jNcBNKxdRtJIGGw4LNXb0XlN5Kn6N&#10;guVqux++8ibb3Z79Z34o3PkjjpWaTobtGwhPg3+E/9u5VrB4iV/h/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5NcYAAADdAAAADwAAAAAAAAAAAAAAAACYAgAAZHJz&#10;L2Rvd25yZXYueG1sUEsFBgAAAAAEAAQA9QAAAIsDAAAAAA==&#10;" path="m39,19r5,l44,14r4,l48,5r-4,l44,,5,r,5l,5r,9l5,14r,5l10,19r29,xe" fillcolor="black" stroked="f">
                    <v:path arrowok="t" o:connecttype="custom" o:connectlocs="39,19;44,19;44,14;48,14;48,5;44,5;44,0;5,0;5,5;0,5;0,14;5,14;5,19;10,19;39,19" o:connectangles="0,0,0,0,0,0,0,0,0,0,0,0,0,0,0"/>
                  </v:shape>
                  <v:shape id="Freeform 1768" o:spid="_x0000_s2145" style="position:absolute;left:4292;top:1134;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GdcQA&#10;AADdAAAADwAAAGRycy9kb3ducmV2LnhtbERP3WrCMBS+F/YO4Qy8s+mcuK4aRTaEMsdgXR/g0Bzb&#10;suaka2Jb395cDLz8+P63+8m0YqDeNZYVPEUxCOLS6oYrBcXPcZGAcB5ZY2uZFFzJwX73MNtiqu3I&#10;3zTkvhIhhF2KCmrvu1RKV9Zk0EW2Iw7c2fYGfYB9JXWPYwg3rVzG8VoabDg01NjRW03lb34xCp7X&#10;h8/pK2uOp+vKf2RF7v7ek0Sp+eN02IDwNPm7+N+daQXLl9ewP7w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RnXEAAAA3QAAAA8AAAAAAAAAAAAAAAAAmAIAAGRycy9k&#10;b3ducmV2LnhtbFBLBQYAAAAABAAEAPUAAACJAwAAAAA=&#10;" path="m38,19r5,l43,14r5,l48,4r-5,l43,,5,r,4l,4,,14r5,l5,19r4,l38,19xe" fillcolor="black" stroked="f">
                    <v:path arrowok="t" o:connecttype="custom" o:connectlocs="38,19;43,19;43,14;48,14;48,4;43,4;43,0;5,0;5,4;0,4;0,14;5,14;5,19;9,19;38,19" o:connectangles="0,0,0,0,0,0,0,0,0,0,0,0,0,0,0"/>
                  </v:shape>
                  <v:shape id="Freeform 1769" o:spid="_x0000_s2146" style="position:absolute;left:4196;top:1162;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Pi8UA&#10;AADdAAAADwAAAGRycy9kb3ducmV2LnhtbESP3WrCQBSE7wt9h+UIvasbhf4YXaUIQuuVP32AY/aY&#10;DWbPhuzRRJ/eLQi9HGbmG2a26H2tLtTGKrCB0TADRVwEW3Fp4He/ev0EFQXZYh2YDFwpwmL+/DTD&#10;3IaOt3TZSakShGOOBpxIk2sdC0ce4zA0xMk7htajJNmW2rbYJbiv9TjL3rXHitOCw4aWjorT7uwN&#10;3Ja3w9U1ZbXlzfrt5xisSDcx5mXQf01BCfXyH360v62B8cdkBH9v0hP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o+LxQAAAN0AAAAPAAAAAAAAAAAAAAAAAJgCAABkcnMv&#10;ZG93bnJldi54bWxQSwUGAAAAAAQABAD1AAAAigMAAAAA&#10;" path="m38,20r5,l43,15r5,l48,5r-5,l43,,38,,19,5,5,5r,5l,10,,20r5,l5,24r4,l19,24,38,20xe" fillcolor="black" stroked="f">
                    <v:path arrowok="t" o:connecttype="custom" o:connectlocs="38,20;43,20;43,15;48,15;48,5;43,5;43,0;38,0;19,5;5,5;5,10;0,10;0,20;5,20;5,24;9,24;19,24;38,20" o:connectangles="0,0,0,0,0,0,0,0,0,0,0,0,0,0,0,0,0,0"/>
                  </v:shape>
                  <v:shape id="Freeform 1770" o:spid="_x0000_s2147" style="position:absolute;left:4095;top:1143;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QR/MUA&#10;AADdAAAADwAAAGRycy9kb3ducmV2LnhtbESP3WrCQBSE7wt9h+UUelc3DfTH6CpFEFqv1PoAx+wx&#10;G8yeDdmjiT69WxB6OczMN8x0PvhGnamLdWADr6MMFHEZbM2Vgd3v8uUTVBRki01gMnChCPPZ48MU&#10;Cxt63tB5K5VKEI4FGnAibaF1LB15jKPQEifvEDqPkmRXadthn+C+0XmWvWuPNacFhy0tHJXH7ckb&#10;uC6u+4trq3rD69XbzyFYkX5szPPT8DUBJTTIf/je/rYG8o9xDn9v0hP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BH8xQAAAN0AAAAPAAAAAAAAAAAAAAAAAJgCAABkcnMv&#10;ZG93bnJldi54bWxQSwUGAAAAAAQABAD1AAAAigMAAAAA&#10;" path="m38,24r5,l43,19r5,l48,10r-5,l43,5,19,5r5,l14,,5,r,5l,5,,15r5,l5,19r9,5l19,24r19,xe" fillcolor="black" stroked="f">
                    <v:path arrowok="t" o:connecttype="custom" o:connectlocs="38,24;43,24;43,19;48,19;48,10;43,10;43,5;19,5;24,5;14,0;5,0;5,5;0,5;0,15;5,15;5,19;14,24;19,24;38,24" o:connectangles="0,0,0,0,0,0,0,0,0,0,0,0,0,0,0,0,0,0,0"/>
                  </v:shape>
                  <v:shape id="Freeform 1771" o:spid="_x0000_s2148" style="position:absolute;left:4013;top:1081;width:44;height:33;visibility:visible;mso-wrap-style:square;v-text-anchor:top" coordsize="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6sgA&#10;AADdAAAADwAAAGRycy9kb3ducmV2LnhtbESPQWvCQBSE70L/w/IEb7pRsdXUTSgW0UsPakG9vWaf&#10;2dDs25BdNe2v7xYKPQ4z8w2zzDtbixu1vnKsYDxKQBAXTldcKng/rIdzED4ga6wdk4Iv8pBnD70l&#10;ptrdeUe3fShFhLBPUYEJoUml9IUhi37kGuLoXVxrMUTZllK3eI9wW8tJkjxKixXHBYMNrQwVn/ur&#10;VRA+VsnZfDdX3h5mu/XraTM+vR2VGvS7l2cQgbrwH/5rb7WCydNiCr9v4hO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X8rqyAAAAN0AAAAPAAAAAAAAAAAAAAAAAJgCAABk&#10;cnMvZG93bnJldi54bWxQSwUGAAAAAAQABAD1AAAAjQMAAAAA&#10;" path="m29,33r10,l39,29r5,l44,19r-5,l39,14,29,9,15,,5,,,5r,9l5,19,20,29r9,4xe" fillcolor="black" stroked="f">
                    <v:path arrowok="t" o:connecttype="custom" o:connectlocs="29,33;39,33;39,29;44,29;44,19;39,19;39,14;29,9;15,0;5,0;0,5;0,14;5,19;20,29;29,33" o:connectangles="0,0,0,0,0,0,0,0,0,0,0,0,0,0,0"/>
                  </v:shape>
                  <v:shape id="Freeform 1772" o:spid="_x0000_s2149" style="position:absolute;left:3917;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ya8QA&#10;AADdAAAADwAAAGRycy9kb3ducmV2LnhtbESPT2vCQBTE74V+h+UJXopuDKGt0VVKRegtVNv7I/vM&#10;BrNvQ3abP9/eLQgeh5n5DbPdj7YRPXW+dqxgtUxAEJdO11wp+DkfF+8gfEDW2DgmBRN52O+en7aY&#10;azfwN/WnUIkIYZ+jAhNCm0vpS0MW/dK1xNG7uM5iiLKrpO5wiHDbyDRJXqXFmuOCwZY+DZXX059V&#10;0E7m/FtkL85Uq8KnDU/lYZyUms/Gjw2IQGN4hO/tL60gfVtn8P8mPg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6smvEAAAA3QAAAA8AAAAAAAAAAAAAAAAAmAIAAGRycy9k&#10;b3ducmV2LnhtbFBLBQYAAAAABAAEAPUAAACJAwAAAAA=&#10;" path="m39,20r4,l43,15r5,l48,5r-5,l43,,5,r,5l,5,,15r5,l5,20r5,l39,20xe" fillcolor="black" stroked="f">
                    <v:path arrowok="t" o:connecttype="custom" o:connectlocs="39,20;43,20;43,15;48,15;48,5;43,5;43,0;5,0;5,5;0,5;0,15;5,15;5,20;10,20;39,20" o:connectangles="0,0,0,0,0,0,0,0,0,0,0,0,0,0,0"/>
                  </v:shape>
                  <v:shape id="Freeform 1773" o:spid="_x0000_s2150" style="position:absolute;left:3812;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X8MMA&#10;AADdAAAADwAAAGRycy9kb3ducmV2LnhtbESPQYvCMBSE74L/ITzBi2hqWV3tGkUUYW+irvdH87Yp&#10;Ni+lidr+e7Ow4HGYmW+Y1aa1lXhQ40vHCqaTBARx7nTJhYKfy2G8AOEDssbKMSnoyMNm3e+tMNPu&#10;ySd6nEMhIoR9hgpMCHUmpc8NWfQTVxNH79c1FkOUTSF1g88It5VMk2QuLZYcFwzWtDOU3853q6Du&#10;zOV6/Bg5U0yPPq24y/dtp9Rw0G6/QARqwzv83/7WCtLP5Qz+3s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YX8MMAAADdAAAADwAAAAAAAAAAAAAAAACYAgAAZHJzL2Rv&#10;d25yZXYueG1sUEsFBgAAAAAEAAQA9QAAAIgDAAAAAA==&#10;" path="m38,20r5,l43,15r5,l48,5r-5,l43,,4,r,5l,5,,15r4,l4,20r5,l38,20xe" fillcolor="black" stroked="f">
                    <v:path arrowok="t" o:connecttype="custom" o:connectlocs="38,20;43,20;43,15;48,15;48,5;43,5;43,0;4,0;4,5;0,5;0,15;4,15;4,20;9,20;38,20" o:connectangles="0,0,0,0,0,0,0,0,0,0,0,0,0,0,0"/>
                  </v:shape>
                  <v:shape id="Freeform 1774" o:spid="_x0000_s2151" style="position:absolute;left:3706;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Jh8QA&#10;AADdAAAADwAAAGRycy9kb3ducmV2LnhtbESPT2vCQBTE74V+h+UJXopuDCWt0VVKRegtVNv7I/vM&#10;BrNvQ3abP9/eFYQeh5n5DbPdj7YRPXW+dqxgtUxAEJdO11wp+DkfF+8gfEDW2DgmBRN52O+en7aY&#10;azfwN/WnUIkIYZ+jAhNCm0vpS0MW/dK1xNG7uM5iiLKrpO5wiHDbyDRJMmmx5rhgsKVPQ+X19GcV&#10;tJM5/xavL85Uq8KnDU/lYZyUms/Gjw2IQGP4Dz/aX1pB+rbO4P4mPg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kiYfEAAAA3QAAAA8AAAAAAAAAAAAAAAAAmAIAAGRycy9k&#10;b3ducmV2LnhtbFBLBQYAAAAABAAEAPUAAACJAwAAAAA=&#10;" path="m38,20r5,l43,15r5,l48,5r-5,l43,,5,r,5l,5,,15r5,l5,20r5,l38,20xe" fillcolor="black" stroked="f">
                    <v:path arrowok="t" o:connecttype="custom" o:connectlocs="38,20;43,20;43,15;48,15;48,5;43,5;43,0;5,0;5,5;0,5;0,15;5,15;5,20;10,20;38,20" o:connectangles="0,0,0,0,0,0,0,0,0,0,0,0,0,0,0"/>
                  </v:shape>
                  <v:shape id="Freeform 1775" o:spid="_x0000_s2152" style="position:absolute;left:3600;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sHMQA&#10;AADdAAAADwAAAGRycy9kb3ducmV2LnhtbESPzWrDMBCE74G8g9hAL6GRbUrTOFFCaCn0Zuq098Xa&#10;WCbWyliKf96+KhR6HGbmG+ZwmmwrBup941hBuklAEFdON1wr+Lq8P76A8AFZY+uYFMzk4XRcLg6Y&#10;azfyJw1lqEWEsM9RgQmhy6X0lSGLfuM64uhdXW8xRNnXUvc4RrhtZZYkz9Jiw3HBYEevhqpbebcK&#10;utlcvountTN1Wvis5bl6m2alHlbTeQ8i0BT+w3/tD60g2+62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LBzEAAAA3QAAAA8AAAAAAAAAAAAAAAAAmAIAAGRycy9k&#10;b3ducmV2LnhtbFBLBQYAAAAABAAEAPUAAACJAwAAAAA=&#10;" path="m39,20r5,l44,15r4,l48,5r-4,l44,,5,r,5l,5,,15r5,l5,20r5,l39,20xe" fillcolor="black" stroked="f">
                    <v:path arrowok="t" o:connecttype="custom" o:connectlocs="39,20;44,20;44,15;48,15;48,5;44,5;44,0;5,0;5,5;0,5;0,15;5,15;5,20;10,20;39,20" o:connectangles="0,0,0,0,0,0,0,0,0,0,0,0,0,0,0"/>
                  </v:shape>
                  <v:shape id="Freeform 1776" o:spid="_x0000_s2153" style="position:absolute;left:3519;top:1076;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RFsMA&#10;AADdAAAADwAAAGRycy9kb3ducmV2LnhtbERPu27CMBTdK/EP1kViKw4IURIwqIVWirrxGGC7xJck&#10;EF9HsYHQr68HJMaj854tWlOJGzWutKxg0I9AEGdWl5wr2G1/3icgnEfWWFkmBQ9ysJh33maYaHvn&#10;Nd02PhchhF2CCgrv60RKlxVk0PVtTRy4k20M+gCbXOoG7yHcVHIYRWNpsOTQUGBNy4Kyy+ZqFOwP&#10;59UxdiP7tcb4G9Pz9vcvXSnV67afUxCeWv8SP92pVjD8iMPc8C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RFsMAAADdAAAADwAAAAAAAAAAAAAAAACYAgAAZHJzL2Rv&#10;d25yZXYueG1sUEsFBgAAAAAEAAQA9QAAAIgDAAAAAA==&#10;" path="m38,14r,-9l33,5,33,,24,r,5l19,5,9,24r5,-5l5,24r,5l,29r,9l5,38r,5l14,43,24,38r,-4l29,34,38,14xe" fillcolor="black" stroked="f">
                    <v:path arrowok="t" o:connecttype="custom" o:connectlocs="38,14;38,5;33,5;33,0;24,0;24,5;19,5;9,24;14,19;5,24;5,29;0,29;0,38;5,38;5,43;14,43;24,38;24,34;29,34;38,14" o:connectangles="0,0,0,0,0,0,0,0,0,0,0,0,0,0,0,0,0,0,0,0"/>
                  </v:shape>
                  <v:shape id="Freeform 1777" o:spid="_x0000_s2154" style="position:absolute;left:3476;top:1162;width:28;height: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M8YA&#10;AADdAAAADwAAAGRycy9kb3ducmV2LnhtbESPT2sCMRTE7wW/Q3hCbzXbLf7bGkVarIIXa3tob4/N&#10;a7K4eVk2qa7f3giCx2FmfsPMFp2rxZHaUHlW8DzIQBCXXldsFHx/rZ4mIEJE1lh7JgVnCrCY9x5m&#10;WGh/4k867qMRCcKhQAU2xqaQMpSWHIaBb4iT9+dbhzHJ1kjd4inBXS3zLBtJhxWnBYsNvVkqD/t/&#10;p2C02umXTv6a4c/k3ZJZj/PNx1apx363fAURqYv38K290Qry8XQK1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mM8YAAADdAAAADwAAAAAAAAAAAAAAAACYAgAAZHJz&#10;L2Rvd25yZXYueG1sUEsFBgAAAAAEAAQA9QAAAIsDAAAAAA==&#10;" path="m28,15l28,5r-4,l24,,14,r,5l9,5,,34,,44r4,l4,48r10,l14,44r5,l28,15xe" fillcolor="black" stroked="f">
                    <v:path arrowok="t" o:connecttype="custom" o:connectlocs="28,15;28,5;24,5;24,0;14,0;14,5;9,5;0,34;0,44;4,44;4,48;14,48;14,44;19,44;28,15" o:connectangles="0,0,0,0,0,0,0,0,0,0,0,0,0,0,0"/>
                  </v:shape>
                  <v:shape id="Freeform 1778" o:spid="_x0000_s2155" style="position:absolute;left:3461;top:1268;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xFcUA&#10;AADdAAAADwAAAGRycy9kb3ducmV2LnhtbESPwWrCQBCG74LvsIzQm+7WQpHoKlKwLT0UqhE8Dtkx&#10;CWZnY3abpG/fORR6HP75v5lvsxt9o3rqYh3YwuPCgCIugqu5tJCfDvMVqJiQHTaBycIPRdhtp5MN&#10;Zi4M/EX9MZVKIBwztFCl1GZax6Iij3ERWmLJrqHzmGTsSu06HATuG7005ll7rFkuVNjSS0XF7fjt&#10;hdLHW86vw+fFfORtenrj+7lgax9m434NKtGY/pf/2u/OwnJl5H+xERP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PEVxQAAAN0AAAAPAAAAAAAAAAAAAAAAAJgCAABkcnMv&#10;ZG93bnJldi54bWxQSwUGAAAAAAQABAD1AAAAigMAAAAA&#10;" path="m24,10r,-5l19,,10,,5,5r,5l,39r,4l5,48r10,l19,43r,-4l24,10xe" fillcolor="black" stroked="f">
                    <v:path arrowok="t" o:connecttype="custom" o:connectlocs="24,10;24,5;19,0;10,0;5,5;5,10;0,39;0,43;5,48;15,48;19,43;19,39;24,10" o:connectangles="0,0,0,0,0,0,0,0,0,0,0,0,0"/>
                  </v:shape>
                  <v:shape id="Freeform 1779" o:spid="_x0000_s2156" style="position:absolute;left:3452;top:1374;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UjsQA&#10;AADdAAAADwAAAGRycy9kb3ducmV2LnhtbESPQWvCQBSE70L/w/IKvZldLYikriKF2tKDoEbo8ZF9&#10;JsHs25jdJvHfu4LgcZiZb5jFarC16Kj1lWMNk0SBIM6dqbjQkB2+xnMQPiAbrB2Thit5WC1fRgtM&#10;jet5R90+FCJC2KeooQyhSaX0eUkWfeIa4uidXGsxRNkW0rTYR7it5VSpmbRYcVwosaHPkvLz/t9G&#10;SufPGW/67Z/6zZrw/s2XY85av70O6w8QgYbwDD/aP0bDdK4mcH8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VI7EAAAA3QAAAA8AAAAAAAAAAAAAAAAAmAIAAGRycy9k&#10;b3ducmV2LnhtbFBLBQYAAAAABAAEAPUAAACJAwAAAAA=&#10;" path="m24,9r,-4l19,,9,,4,5r,4l,33,,43r4,l4,48r10,l14,43r5,l19,38r,-5l24,9xe" fillcolor="black" stroked="f">
                    <v:path arrowok="t" o:connecttype="custom" o:connectlocs="24,9;24,5;19,0;9,0;4,5;4,9;0,33;0,43;4,43;4,48;14,48;14,43;19,43;19,38;19,33;24,9" o:connectangles="0,0,0,0,0,0,0,0,0,0,0,0,0,0,0,0"/>
                  </v:shape>
                  <v:shape id="Freeform 1780" o:spid="_x0000_s2157" style="position:absolute;left:3442;top:1479;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K+cQA&#10;AADdAAAADwAAAGRycy9kb3ducmV2LnhtbESPQWvCQBSE7wX/w/KE3uquEYpEVxHBVnooqBE8PrLP&#10;JJh9m2a3Sfz3rlDocZiZb5jlerC16Kj1lWMN04kCQZw7U3GhITvt3uYgfEA2WDsmDXfysF6NXpaY&#10;GtfzgbpjKESEsE9RQxlCk0rp85Is+olriKN3da3FEGVbSNNiH+G2lolS79JixXGhxIa2JeW346+N&#10;lM7fMv7ovy/qK2vC7JN/zjlr/ToeNgsQgYbwH/5r742GZK4S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yvnEAAAA3QAAAA8AAAAAAAAAAAAAAAAAmAIAAGRycy9k&#10;b3ducmV2LnhtbFBLBQYAAAAABAAEAPUAAACJAwAAAAA=&#10;" path="m24,10r,-5l19,,10,,5,5r,5l,39r,5l5,48r9,l19,44r,-5l24,10xe" fillcolor="black" stroked="f">
                    <v:path arrowok="t" o:connecttype="custom" o:connectlocs="24,10;24,5;19,0;10,0;5,5;5,10;0,39;0,44;5,48;14,48;19,44;19,39;24,10" o:connectangles="0,0,0,0,0,0,0,0,0,0,0,0,0"/>
                  </v:shape>
                  <v:shape id="Freeform 1781" o:spid="_x0000_s2158" style="position:absolute;left:3437;top:1585;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9m8QA&#10;AADdAAAADwAAAGRycy9kb3ducmV2LnhtbESPT2sCMRTE7wW/Q3gFbzXpilW2RpGCxYMX/4AeH5vn&#10;7tLNy5JEd/32RhB6HGbmN8x82dtG3MiH2rGGz5ECQVw4U3Op4XhYf8xAhIhssHFMGu4UYLkYvM0x&#10;N67jHd32sRQJwiFHDVWMbS5lKCqyGEauJU7exXmLMUlfSuOxS3DbyEypL2mx5rRQYUs/FRV/+6vV&#10;MFXbyXrcTe98OrvriS4ZKf+r9fC9X32DiNTH//CrvTEaspkaw/N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6vZvEAAAA3QAAAA8AAAAAAAAAAAAAAAAAmAIAAGRycy9k&#10;b3ducmV2LnhtbFBLBQYAAAAABAAEAPUAAACJAwAAAAA=&#10;" path="m19,10r,-5l15,5,15,,5,r,5l,5,,43r5,l5,48r10,l15,43r4,l19,39r,-29xe" fillcolor="black" stroked="f">
                    <v:path arrowok="t" o:connecttype="custom" o:connectlocs="19,10;19,5;15,5;15,0;5,0;5,5;0,5;0,43;5,43;5,48;15,48;15,43;19,43;19,39;19,10" o:connectangles="0,0,0,0,0,0,0,0,0,0,0,0,0,0,0"/>
                  </v:shape>
                  <v:shape id="Freeform 1782" o:spid="_x0000_s2159" style="position:absolute;left:3428;top:1691;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3FsQA&#10;AADdAAAADwAAAGRycy9kb3ducmV2LnhtbESPQWvCQBSE7wX/w/KE3uquthSJriKCWnoQqhE8PrLP&#10;JJh9G7Nrkv57t1DwOMzMN8x82dtKtNT40rGG8UiBIM6cKTnXkB43b1MQPiAbrByThl/ysFwMXuaY&#10;GNfxD7WHkIsIYZ+ghiKEOpHSZwVZ9CNXE0fv4hqLIcoml6bBLsJtJSdKfUqLJceFAmtaF5RdD3cb&#10;Ka2/przt9mf1ndbhfce3U8Zavw771QxEoD48w//tL6NhMlUf8Pc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9xbEAAAA3QAAAA8AAAAAAAAAAAAAAAAAmAIAAGRycy9k&#10;b3ducmV2LnhtbFBLBQYAAAAABAAEAPUAAACJAwAAAAA=&#10;" path="m24,9r,-4l19,,9,,4,5r,4l,38r,5l4,48r10,l19,43r,-5l24,9xe" fillcolor="black" stroked="f">
                    <v:path arrowok="t" o:connecttype="custom" o:connectlocs="24,9;24,5;19,0;9,0;4,5;4,9;0,38;0,43;4,48;14,48;19,43;19,38;24,9" o:connectangles="0,0,0,0,0,0,0,0,0,0,0,0,0"/>
                  </v:shape>
                  <v:shape id="Freeform 1783" o:spid="_x0000_s2160" style="position:absolute;left:3418;top:1796;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SjcQA&#10;AADdAAAADwAAAGRycy9kb3ducmV2LnhtbESPQWvCQBSE7wX/w/KE3uqulhaJriKCWnoQqhE8PrLP&#10;JJh9G7Nrkv57t1DwOMzMN8x82dtKtNT40rGG8UiBIM6cKTnXkB43b1MQPiAbrByThl/ysFwMXuaY&#10;GNfxD7WHkIsIYZ+ghiKEOpHSZwVZ9CNXE0fv4hqLIcoml6bBLsJtJSdKfUqLJceFAmtaF5RdD3cb&#10;Ka2/przt9mf1ndbhfce3U8Zavw771QxEoD48w//tL6NhMlUf8Pc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Uo3EAAAA3QAAAA8AAAAAAAAAAAAAAAAAmAIAAGRycy9k&#10;b3ducmV2LnhtbFBLBQYAAAAABAAEAPUAAACJAwAAAAA=&#10;" path="m24,10r,-5l19,,10,,5,5r,5l,39r,5l5,48r9,l19,44r,-5l24,10xe" fillcolor="black" stroked="f">
                    <v:path arrowok="t" o:connecttype="custom" o:connectlocs="24,10;24,5;19,0;10,0;5,5;5,10;0,39;0,44;5,48;14,48;19,44;19,39;24,10" o:connectangles="0,0,0,0,0,0,0,0,0,0,0,0,0"/>
                  </v:shape>
                  <v:shape id="Freeform 1784" o:spid="_x0000_s2161" style="position:absolute;left:3413;top:1902;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eA8QA&#10;AADdAAAADwAAAGRycy9kb3ducmV2LnhtbESPT2sCMRTE7wW/Q3gFbzXpSlW2RpGCxUMv/gE9PjbP&#10;3aWblyWJ7vrtjSB4HGbmN8x82dtGXMmH2rGGz5ECQVw4U3Op4bBff8xAhIhssHFMGm4UYLkYvM0x&#10;N67jLV13sRQJwiFHDVWMbS5lKCqyGEauJU7e2XmLMUlfSuOxS3DbyEypibRYc1qosKWfior/3cVq&#10;mKq/r/W4m974eHKXI50zUv5X6+F7v/oGEamPr/CzvTEaspmawON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HgPEAAAA3QAAAA8AAAAAAAAAAAAAAAAAmAIAAGRycy9k&#10;b3ducmV2LnhtbFBLBQYAAAAABAAEAPUAAACJAwAAAAA=&#10;" path="m19,10r,-5l15,5,15,,5,r,5l,5,,43r5,l5,48r10,l15,43r4,l19,39r,-29xe" fillcolor="black" stroked="f">
                    <v:path arrowok="t" o:connecttype="custom" o:connectlocs="19,10;19,5;15,5;15,0;5,0;5,5;0,5;0,43;5,43;5,48;15,48;15,43;19,43;19,39;19,10" o:connectangles="0,0,0,0,0,0,0,0,0,0,0,0,0,0,0"/>
                  </v:shape>
                  <v:shape id="Freeform 1785" o:spid="_x0000_s2162" style="position:absolute;left:3408;top:2008;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scMcA&#10;AADdAAAADwAAAGRycy9kb3ducmV2LnhtbESPT2vCQBTE70K/w/IKvdVNU7QhukoRLK2I0LQevD2y&#10;zyQ0+zZkN3/89q5Q8DjMzG+Y5Xo0teipdZVlBS/TCARxbnXFhYLfn+1zAsJ5ZI21ZVJwIQfr1cNk&#10;iam2A39Tn/lCBAi7FBWU3jeplC4vyaCb2oY4eGfbGvRBtoXULQ4BbmoZR9FcGqw4LJTY0Kak/C/r&#10;jAI3bOT2a3Zo9vEHDbtudzy9no9KPT2O7wsQnkZ/D/+3P7WCOIne4PYmP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0LHDHAAAA3QAAAA8AAAAAAAAAAAAAAAAAmAIAAGRy&#10;cy9kb3ducmV2LnhtbFBLBQYAAAAABAAEAPUAAACMAwAAAAA=&#10;" path="m20,9r,-4l15,5,15,,5,r,5l,5,,43r5,l5,48r10,l15,43r5,l20,38,20,9xe" fillcolor="black" stroked="f">
                    <v:path arrowok="t" o:connecttype="custom" o:connectlocs="20,9;20,5;15,5;15,0;5,0;5,5;0,5;0,43;5,43;5,48;15,48;15,43;20,43;20,38;20,9" o:connectangles="0,0,0,0,0,0,0,0,0,0,0,0,0,0,0"/>
                  </v:shape>
                  <v:shape id="Freeform 1786" o:spid="_x0000_s2163" style="position:absolute;left:3399;top:2113;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9E8UA&#10;AADdAAAADwAAAGRycy9kb3ducmV2LnhtbESPwWrCQBCG74LvsIzQm+7WQpHoKlKwLT0UqhE8Dtkx&#10;CWZnY3abpG/fORR6HP75v5lvsxt9o3rqYh3YwuPCgCIugqu5tJCfDvMVqJiQHTaBycIPRdhtp5MN&#10;Zi4M/EX9MZVKIBwztFCl1GZax6Iij3ERWmLJrqHzmGTsSu06HATuG7005ll7rFkuVNjSS0XF7fjt&#10;hdLHW86vw+fFfORtenrj+7lgax9m434NKtGY/pf/2u/OwnJl5F2xERP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v0TxQAAAN0AAAAPAAAAAAAAAAAAAAAAAJgCAABkcnMv&#10;ZG93bnJldi54bWxQSwUGAAAAAAQABAD1AAAAigMAAAAA&#10;" path="m24,10r,-5l19,,9,,5,5r,5l,39r,5l5,48r9,l19,44r,-5l24,10xe" fillcolor="black" stroked="f">
                    <v:path arrowok="t" o:connecttype="custom" o:connectlocs="24,10;24,5;19,0;9,0;5,5;5,10;0,39;0,44;5,48;14,48;19,44;19,39;24,10" o:connectangles="0,0,0,0,0,0,0,0,0,0,0,0,0"/>
                  </v:shape>
                  <v:shape id="Freeform 1787" o:spid="_x0000_s2164" style="position:absolute;left:3389;top:2219;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YiMUA&#10;AADdAAAADwAAAGRycy9kb3ducmV2LnhtbESPQWvCQBSE74X+h+UVequ7tSAa3YgUbEsPQjWCx0f2&#10;mYRk38bsNkn/vSsUPA4z8w2zWo+2ET11vnKs4XWiQBDnzlRcaMgO25c5CB+QDTaOScMfeVinjw8r&#10;TIwb+If6fShEhLBPUEMZQptI6fOSLPqJa4mjd3adxRBlV0jT4RDhtpFTpWbSYsVxocSW3kvK6/2v&#10;jZTe1xl/DLuT+s7a8PbJl2POWj8/jZsliEBjuIf/219Gw3SuFnB7E5+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liIxQAAAN0AAAAPAAAAAAAAAAAAAAAAAJgCAABkcnMv&#10;ZG93bnJldi54bWxQSwUGAAAAAAQABAD1AAAAigMAAAAA&#10;" path="m24,10r,-5l19,,10,,5,5r,5l,39r,4l5,48r10,l19,43r,-4l24,10xe" fillcolor="black" stroked="f">
                    <v:path arrowok="t" o:connecttype="custom" o:connectlocs="24,10;24,5;19,0;10,0;5,5;5,10;0,39;0,43;5,48;15,48;19,43;19,39;24,10" o:connectangles="0,0,0,0,0,0,0,0,0,0,0,0,0"/>
                  </v:shape>
                  <v:shape id="Freeform 1788" o:spid="_x0000_s2165" style="position:absolute;left:3380;top:2325;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yMUA&#10;AADdAAAADwAAAGRycy9kb3ducmV2LnhtbESPTWvCQBCG7wX/wzJCb3WjhSLRVUTwgx4K1Qgeh+yY&#10;BLOzMbsm6b/vHAo9Du+8z8yzXA+uVh21ofJsYDpJQBHn3lZcGMjOu7c5qBCRLdaeycAPBVivRi9L&#10;TK3v+Zu6UyyUQDikaKCMsUm1DnlJDsPEN8SS3XzrMMrYFtq22Avc1XqWJB/aYcVyocSGtiXl99PT&#10;CaUL94z3/dc1+cya+H7gxyVnY17Hw2YBKtIQ/5f/2kdrYDafyv9iIy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WfIxQAAAN0AAAAPAAAAAAAAAAAAAAAAAJgCAABkcnMv&#10;ZG93bnJldi54bWxQSwUGAAAAAAQABAD1AAAAigMAAAAA&#10;" path="m24,9r,-4l19,,9,,4,5r,4l,38r,5l4,48r10,l19,43r,-5l24,9xe" fillcolor="black" stroked="f">
                    <v:path arrowok="t" o:connecttype="custom" o:connectlocs="24,9;24,5;19,0;9,0;4,5;4,9;0,38;0,43;4,48;14,48;19,43;19,38;24,9" o:connectangles="0,0,0,0,0,0,0,0,0,0,0,0,0"/>
                  </v:shape>
                  <v:shape id="Freeform 1789" o:spid="_x0000_s2166" style="position:absolute;left:3370;top:2430;width:24;height:49;visibility:visible;mso-wrap-style:square;v-text-anchor:top" coordsize="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6RcMA&#10;AADdAAAADwAAAGRycy9kb3ducmV2LnhtbESP3YrCMBSE7xd8h3AE79a0RUSqUURYtrhX/jzAMTm2&#10;1eakNlG7b28WFrwcZuYbZrHqbSMe1PnasYJ0nIAg1s7UXCo4Hr4+ZyB8QDbYOCYFv+RhtRx8LDA3&#10;7sk7euxDKSKEfY4KqhDaXEqvK7Lox64ljt7ZdRZDlF0pTYfPCLeNzJJkKi3WHBcqbGlTkb7u71bB&#10;SX//FE2xvYRMGnkzrCd+55UaDfv1HESgPrzD/+3CKMhmaQp/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t6RcMAAADdAAAADwAAAAAAAAAAAAAAAACYAgAAZHJzL2Rv&#10;d25yZXYueG1sUEsFBgAAAAAEAAQA9QAAAIgDAAAAAA==&#10;" path="m24,10r,-5l19,,10,,5,5r,5l,39r,5l5,49r9,l19,44r,-5l24,10xe" fillcolor="black" stroked="f">
                    <v:path arrowok="t" o:connecttype="custom" o:connectlocs="24,10;24,5;19,0;10,0;5,5;5,10;0,39;0,44;5,49;14,49;19,44;19,39;24,10" o:connectangles="0,0,0,0,0,0,0,0,0,0,0,0,0"/>
                  </v:shape>
                  <v:shape id="Freeform 1790" o:spid="_x0000_s2167" style="position:absolute;left:3356;top:2536;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cJMUA&#10;AADdAAAADwAAAGRycy9kb3ducmV2LnhtbESPQWuDQBSE74X8h+UFcmtWLRQx2YQQSFtyKNRayPHh&#10;vqjovrXuVs2/zxYKPQ4z8w2z3c+mEyMNrrGsIF5HIIhLqxuuFBSfp8cUhPPIGjvLpOBGDva7xcMW&#10;M20n/qAx95UIEHYZKqi97zMpXVmTQbe2PXHwrnYw6IMcKqkHnALcdDKJomdpsOGwUGNPx5rKNv8x&#10;gTK6tuCX6f0SnYveP73y91fJSq2W82EDwtPs/8N/7TetIEnjBH7fh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1wkxQAAAN0AAAAPAAAAAAAAAAAAAAAAAJgCAABkcnMv&#10;ZG93bnJldi54bWxQSwUGAAAAAAQABAD1AAAAigMAAAAA&#10;" path="m24,10r,-5l19,,9,,4,5r,5l,39r,4l4,48r10,l19,43r,-4l24,10xe" fillcolor="black" stroked="f">
                    <v:path arrowok="t" o:connecttype="custom" o:connectlocs="24,10;24,5;19,0;9,0;4,5;4,10;0,39;0,43;4,48;14,48;19,43;19,39;24,10" o:connectangles="0,0,0,0,0,0,0,0,0,0,0,0,0"/>
                  </v:shape>
                  <v:shape id="Freeform 1791" o:spid="_x0000_s2168" style="position:absolute;left:3336;top:2642;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5v8UA&#10;AADdAAAADwAAAGRycy9kb3ducmV2LnhtbESPQWvCQBSE74L/YXlCb7rRgEiajZSCWnoQjCn0+Mi+&#10;JsHs25jdJum/7wqFHoeZ+YZJ95NpxUC9aywrWK8iEMSl1Q1XCorrYbkD4TyyxtYyKfghB/tsPksx&#10;0XbkCw25r0SAsEtQQe19l0jpypoMupXtiIP3ZXuDPsi+krrHMcBNKzdRtJUGGw4LNXb0WlN5y79N&#10;oAzuVvBxPH9G70Xn4xPfP0pW6mkxvTyD8DT5//Bf+00r2OzWMTzeh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m/xQAAAN0AAAAPAAAAAAAAAAAAAAAAAJgCAABkcnMv&#10;ZG93bnJldi54bWxQSwUGAAAAAAQABAD1AAAAigMAAAAA&#10;" path="m24,9r,-4l20,,10,,5,5r,4l,38r,5l5,48r10,l20,43r,-5l24,9xe" fillcolor="black" stroked="f">
                    <v:path arrowok="t" o:connecttype="custom" o:connectlocs="24,9;24,5;20,0;10,0;5,5;5,9;0,38;0,43;5,48;15,48;20,43;20,38;24,9" o:connectangles="0,0,0,0,0,0,0,0,0,0,0,0,0"/>
                  </v:shape>
                  <v:shape id="Freeform 1792" o:spid="_x0000_s2169" style="position:absolute;left:3312;top:2747;width:24;height:49;visibility:visible;mso-wrap-style:square;v-text-anchor:top" coordsize="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Z3cIA&#10;AADdAAAADwAAAGRycy9kb3ducmV2LnhtbESP0YrCMBRE3wX/IVzBN5taRKRrFBHEok+6+wF3k7tt&#10;d5ub2kStf28EYR+HmTnDLNe9bcSNOl87VjBNUhDE2pmaSwVfn7vJAoQPyAYbx6TgQR7Wq+Fgiblx&#10;dz7R7RxKESHsc1RQhdDmUnpdkUWfuJY4ej+usxii7EppOrxHuG1klqZzabHmuFBhS9uK9N/5ahV8&#10;6/2xaIrDb8ikkRfDeuZPXqnxqN98gAjUh//wu10YBdliOoPX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NndwgAAAN0AAAAPAAAAAAAAAAAAAAAAAJgCAABkcnMvZG93&#10;bnJldi54bWxQSwUGAAAAAAQABAD1AAAAhwMAAAAA&#10;" path="m24,10r,-5l20,,10,,5,5r,5l,39r,5l5,49r10,l20,44r,-5l24,10xe" fillcolor="black" stroked="f">
                    <v:path arrowok="t" o:connecttype="custom" o:connectlocs="24,10;24,5;20,0;10,0;5,5;5,10;0,39;0,44;5,49;15,49;20,44;20,39;24,10" o:connectangles="0,0,0,0,0,0,0,0,0,0,0,0,0"/>
                  </v:shape>
                  <v:shape id="Freeform 1793" o:spid="_x0000_s2170" style="position:absolute;left:3274;top:2805;width:29;height:39;visibility:visible;mso-wrap-style:square;v-text-anchor:top" coordsize="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18UA&#10;AADdAAAADwAAAGRycy9kb3ducmV2LnhtbESPQWsCMRSE74L/ITzBm2YNVmRrlCJaeqlUK3h9bF6z&#10;SzcvS5Lqtr++EQo9DjPzDbPa9K4VVwqx8axhNi1AEFfeNGw1nN/3kyWImJANtp5JwzdF2KyHgxWW&#10;xt/4SNdTsiJDOJaooU6pK6WMVU0O49R3xNn78MFhyjJYaQLeMty1UhXFQjpsOC/U2NG2purz9OU0&#10;/Fzm0rT28HxUVi12KobXt33Qejzqnx5BJOrTf/iv/WI0qOXsAe5v8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cPXxQAAAN0AAAAPAAAAAAAAAAAAAAAAAJgCAABkcnMv&#10;ZG93bnJldi54bWxQSwUGAAAAAAQABAD1AAAAigMAAAAA&#10;" path="m14,39r10,l24,34r5,l29,24r-5,l24,19,14,15r5,9l19,5r-5,l14,,5,r,5l,5r,5l,24r,5l5,29r,5l14,39xe" fillcolor="black" stroked="f">
                    <v:path arrowok="t" o:connecttype="custom" o:connectlocs="14,39;24,39;24,34;29,34;29,24;24,24;24,19;14,15;19,24;19,5;14,5;14,0;5,0;5,5;0,5;0,10;0,24;0,29;5,29;5,34;14,39" o:connectangles="0,0,0,0,0,0,0,0,0,0,0,0,0,0,0,0,0,0,0,0,0"/>
                  </v:shape>
                  <v:shape id="Freeform 1794" o:spid="_x0000_s2171" style="position:absolute;left:3264;top:2699;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fNsUA&#10;AADdAAAADwAAAGRycy9kb3ducmV2LnhtbESPT4vCMBTE7wt+h/CEva2pXRSpRhFBUZEF/x28PZpn&#10;W2xeShNt/fZGWPA4zMxvmMmsNaV4UO0Kywr6vQgEcWp1wZmC03H5MwLhPLLG0jIpeJKD2bTzNcFE&#10;24b39Dj4TAQIuwQV5N5XiZQuzcmg69mKOHhXWxv0QdaZ1DU2AW5KGUfRUBosOCzkWNEip/R2uBsF&#10;rlnI5WbwV+3iFTXb+/Z8+b2elfrutvMxCE+t/4T/22utIB71h/B+E5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R82xQAAAN0AAAAPAAAAAAAAAAAAAAAAAJgCAABkcnMv&#10;ZG93bnJldi54bWxQSwUGAAAAAAQABAD1AAAAigMAAAAA&#10;" path="m,39r,5l5,44r,4l15,48r,-4l20,44,20,5r-5,l15,,5,r,5l,5r,5l,39xe" fillcolor="black" stroked="f">
                    <v:path arrowok="t" o:connecttype="custom" o:connectlocs="0,39;0,44;5,44;5,48;15,48;15,44;20,44;20,5;15,5;15,0;5,0;5,5;0,5;0,10;0,39" o:connectangles="0,0,0,0,0,0,0,0,0,0,0,0,0,0,0"/>
                  </v:shape>
                  <v:shape id="Freeform 1795" o:spid="_x0000_s2172" style="position:absolute;left:3255;top:2594;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vMQA&#10;AADdAAAADwAAAGRycy9kb3ducmV2LnhtbESPT4vCMBTE74LfITzBm6YquNI1yiL4Bw/CaoU9Ppq3&#10;bbF5qU1s67c3Cwseh5n5DbNcd6YUDdWusKxgMo5AEKdWF5wpSC7b0QKE88gaS8uk4EkO1qt+b4mx&#10;ti1/U3P2mQgQdjEqyL2vYildmpNBN7YVcfB+bW3QB1lnUtfYBrgp5TSK5tJgwWEhx4o2OaW388ME&#10;SuNuCe/a0090TCo/2/P9mrJSw0H39QnCU+ff4f/2QSuYLiYf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7zEAAAA3QAAAA8AAAAAAAAAAAAAAAAAmAIAAGRycy9k&#10;b3ducmV2LnhtbFBLBQYAAAAABAAEAPUAAACJAwAAAAA=&#10;" path="m5,38r,5l9,48r10,l24,43r,-5l19,9r,-4l14,,5,,,5,,9,5,38xe" fillcolor="black" stroked="f">
                    <v:path arrowok="t" o:connecttype="custom" o:connectlocs="5,38;5,43;9,48;19,48;24,43;24,38;19,9;19,5;14,0;5,0;0,5;0,9;5,38" o:connectangles="0,0,0,0,0,0,0,0,0,0,0,0,0"/>
                  </v:shape>
                  <v:shape id="Freeform 1796" o:spid="_x0000_s2173" style="position:absolute;left:3250;top:2488;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5N8EA&#10;AADdAAAADwAAAGRycy9kb3ducmV2LnhtbERPTYvCMBC9L/gfwgje1sTKqlSjyIKLh73oLuhxaMa2&#10;2ExKEm399+YgeHy879Wmt424kw+1Yw2TsQJBXDhTc6nh/2/3uQARIrLBxjFpeFCAzXrwscLcuI4P&#10;dD/GUqQQDjlqqGJscylDUZHFMHYtceIuzluMCfpSGo9dCreNzJSaSYs1p4YKW/quqLgeb1bDXP1+&#10;7abd/MGns7ud6JKR8j9aj4b9dgkiUh/f4pd7bzRki0mam96k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uTfBAAAA3QAAAA8AAAAAAAAAAAAAAAAAmAIAAGRycy9kb3du&#10;cmV2LnhtbFBLBQYAAAAABAAEAPUAAACGAwAAAAA=&#10;" path="m,39r,4l5,43r,5l14,48r,-5l19,43,19,5r-5,l14,,5,r,5l,5r,5l,39xe" fillcolor="black" stroked="f">
                    <v:path arrowok="t" o:connecttype="custom" o:connectlocs="0,39;0,43;5,43;5,48;14,48;14,43;19,43;19,5;14,5;14,0;5,0;5,5;0,5;0,10;0,39" o:connectangles="0,0,0,0,0,0,0,0,0,0,0,0,0,0,0"/>
                  </v:shape>
                  <v:shape id="Freeform 1797" o:spid="_x0000_s2174" style="position:absolute;left:3245;top:2382;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crMQA&#10;AADdAAAADwAAAGRycy9kb3ducmV2LnhtbESPQWsCMRSE7wX/Q3hCbzVxS6uuRhHB0oOXqqDHx+a5&#10;u7h5WZLorv++EQo9DjPzDbNY9bYRd/KhdqxhPFIgiAtnai41HA/btymIEJENNo5Jw4MCrJaDlwXm&#10;xnX8Q/d9LEWCcMhRQxVjm0sZiooshpFriZN3cd5iTNKX0njsEtw2MlPqU1qsOS1U2NKmouK6v1kN&#10;E7X72L53kwefzu52oktGyn9p/Trs13MQkfr4H/5rfxsN2XQ8g+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HKzEAAAA3QAAAA8AAAAAAAAAAAAAAAAAmAIAAGRycy9k&#10;b3ducmV2LnhtbFBLBQYAAAAABAAEAPUAAACJAwAAAAA=&#10;" path="m,39r,5l5,44r,4l15,48r,-4l19,44,19,5r-4,l15,,5,r,5l,5r,5l,39xe" fillcolor="black" stroked="f">
                    <v:path arrowok="t" o:connecttype="custom" o:connectlocs="0,39;0,44;5,44;5,48;15,48;15,44;19,44;19,5;15,5;15,0;5,0;5,5;0,5;0,10;0,39" o:connectangles="0,0,0,0,0,0,0,0,0,0,0,0,0,0,0"/>
                  </v:shape>
                  <v:shape id="Freeform 1798" o:spid="_x0000_s2175" style="position:absolute;left:3240;top:2277;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oZMQA&#10;AADdAAAADwAAAGRycy9kb3ducmV2LnhtbERPyWrDMBC9B/IPYgq9JXJdGoxrJZRAQhtKIE5y6G2w&#10;xgu1RsaSl/59dSj0+Hh7tptNK0bqXWNZwdM6AkFcWN1wpeB2PawSEM4ja2wtk4IfcrDbLhcZptpO&#10;fKEx95UIIexSVFB736VSuqImg25tO+LAlbY36APsK6l7nEK4aWUcRRtpsOHQUGNH+5qK73wwCty0&#10;l4ePl3P3GR9pOg2n+9dzeVfq8WF+ewXhafb/4j/3u1YQJ3HYH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o6GTEAAAA3QAAAA8AAAAAAAAAAAAAAAAAmAIAAGRycy9k&#10;b3ducmV2LnhtbFBLBQYAAAAABAAEAPUAAACJAwAAAAA=&#10;" path="m,38r,5l5,43r,5l15,48r,-5l20,43,20,5r-5,l15,,5,r,5l,5,,9,,38xe" fillcolor="black" stroked="f">
                    <v:path arrowok="t" o:connecttype="custom" o:connectlocs="0,38;0,43;5,43;5,48;15,48;15,43;20,43;20,5;15,5;15,0;5,0;5,5;0,5;0,9;0,38" o:connectangles="0,0,0,0,0,0,0,0,0,0,0,0,0,0,0"/>
                  </v:shape>
                  <v:shape id="Freeform 1799" o:spid="_x0000_s2176" style="position:absolute;left:3236;top:2171;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aF8QA&#10;AADdAAAADwAAAGRycy9kb3ducmV2LnhtbESPT2sCMRTE70K/Q3gFb5q4pVVWo4hg8dCLf0CPj81z&#10;d3HzsiTRXb99UxB6HGbmN8xi1dtGPMiH2rGGyViBIC6cqbnUcDpuRzMQISIbbByThicFWC3fBgvM&#10;jet4T49DLEWCcMhRQxVjm0sZiooshrFriZN3dd5iTNKX0njsEtw2MlPqS1qsOS1U2NKmouJ2uFsN&#10;U/Xzuf3opk8+X9z9TNeMlP/Wevjer+cgIvXxP/xq74yGbJZN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2hfEAAAA3QAAAA8AAAAAAAAAAAAAAAAAmAIAAGRycy9k&#10;b3ducmV2LnhtbFBLBQYAAAAABAAEAPUAAACJAwAAAAA=&#10;" path="m,39r,4l4,43r,5l14,48r,-5l19,43,19,5r-5,l14,,4,r,5l,5r,5l,39xe" fillcolor="black" stroked="f">
                    <v:path arrowok="t" o:connecttype="custom" o:connectlocs="0,39;0,43;4,43;4,48;14,48;14,43;19,43;19,5;14,5;14,0;4,0;4,5;0,5;0,10;0,39" o:connectangles="0,0,0,0,0,0,0,0,0,0,0,0,0,0,0"/>
                  </v:shape>
                  <v:shape id="Freeform 1800" o:spid="_x0000_s2177" style="position:absolute;left:3231;top:2065;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YMQA&#10;AADdAAAADwAAAGRycy9kb3ducmV2LnhtbESPQWsCMRSE74X+h/AK3mrSiFW2RikFxYMXbcEeH5vn&#10;7tLNy5JEd/33RhB6HGbmG2axGlwrLhRi49nA21iBIC69bbgy8PO9fp2DiAnZYuuZDFwpwmr5/LTA&#10;wvqe93Q5pEpkCMcCDdQpdYWUsazJYRz7jjh7Jx8cpixDJW3APsNdK7VS79Jhw3mhxo6+air/Dmdn&#10;YKZ20/Wkn135+OvPRzppUmFjzOhl+PwAkWhI/+FHe2sN6LnWcH+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DRGDEAAAA3QAAAA8AAAAAAAAAAAAAAAAAmAIAAGRycy9k&#10;b3ducmV2LnhtbFBLBQYAAAAABAAEAPUAAACJAwAAAAA=&#10;" path="m,39r,5l5,44r,4l14,48r,-4l19,44,19,5r-5,l14,,5,r,5l,5r,5l,39xe" fillcolor="black" stroked="f">
                    <v:path arrowok="t" o:connecttype="custom" o:connectlocs="0,39;0,44;5,44;5,48;14,48;14,44;19,44;19,5;14,5;14,0;5,0;5,5;0,5;0,10;0,39" o:connectangles="0,0,0,0,0,0,0,0,0,0,0,0,0,0,0"/>
                  </v:shape>
                  <v:shape id="Freeform 1801" o:spid="_x0000_s2178" style="position:absolute;left:3226;top:1960;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8QA&#10;AADdAAAADwAAAGRycy9kb3ducmV2LnhtbESPT2sCMRTE7wW/Q3gFbzXpilW2RpGCxYMX/4AeH5vn&#10;7tLNy5JEd/32RhB6HGbmN8x82dtG3MiH2rGGz5ECQVw4U3Op4XhYf8xAhIhssHFMGu4UYLkYvM0x&#10;N67jHd32sRQJwiFHDVWMbS5lKCqyGEauJU7exXmLMUlfSuOxS3DbyEypL2mx5rRQYUs/FRV/+6vV&#10;MFXbyXrcTe98OrvriS4ZKf+r9fC9X32DiNTH//CrvTEaslk2hueb9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4fvEAAAA3QAAAA8AAAAAAAAAAAAAAAAAmAIAAGRycy9k&#10;b3ducmV2LnhtbFBLBQYAAAAABAAEAPUAAACJAwAAAAA=&#10;" path="m,38r,5l5,43r,5l14,48r,-5l19,43,19,5r-5,l14,,5,r,5l,5,,9,,38xe" fillcolor="black" stroked="f">
                    <v:path arrowok="t" o:connecttype="custom" o:connectlocs="0,38;0,43;5,43;5,48;14,48;14,43;19,43;19,5;14,5;14,0;5,0;5,5;0,5;0,9;0,38" o:connectangles="0,0,0,0,0,0,0,0,0,0,0,0,0,0,0"/>
                  </v:shape>
                  <v:shape id="Freeform 1802" o:spid="_x0000_s2179" style="position:absolute;left:3221;top:1854;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rdsQA&#10;AADdAAAADwAAAGRycy9kb3ducmV2LnhtbESPQWvCQBSE74L/YXlCb7ppKiWkrlIEtXgQqhE8PrKv&#10;STD7NmbXJP33bqHgcZiZb5jFajC16Kh1lWUFr7MIBHFudcWFguy0mSYgnEfWWFsmBb/kYLUcjxaY&#10;atvzN3VHX4gAYZeigtL7JpXS5SUZdDPbEAfvx7YGfZBtIXWLfYCbWsZR9C4NVhwWSmxoXVJ+Pd5N&#10;oHTumvG2P1yifdb4tx3fzjkr9TIZPj9AeBr8M/zf/tIK4iSew9+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yq3bEAAAA3QAAAA8AAAAAAAAAAAAAAAAAmAIAAGRycy9k&#10;b3ducmV2LnhtbFBLBQYAAAAABAAEAPUAAACJAwAAAAA=&#10;" path="m5,39r,4l10,48r9,l24,43r,-4l19,10r,-5l15,,5,,,5r,5l5,39xe" fillcolor="black" stroked="f">
                    <v:path arrowok="t" o:connecttype="custom" o:connectlocs="5,39;5,43;10,48;19,48;24,43;24,39;19,10;19,5;15,0;5,0;0,5;0,10;5,39" o:connectangles="0,0,0,0,0,0,0,0,0,0,0,0,0"/>
                  </v:shape>
                  <v:shape id="Freeform 1803" o:spid="_x0000_s2180" style="position:absolute;left:3221;top:1748;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cFMUA&#10;AADdAAAADwAAAGRycy9kb3ducmV2LnhtbESPzWsCMRTE74L/Q3gFb5p0xQ+2RpGCpYde/AA9PjbP&#10;3aWblyWJ7vrfNwXB4zAzv2FWm9424k4+1I41vE8UCOLCmZpLDafjbrwEESKywcYxaXhQgM16OFhh&#10;blzHe7ofYikShEOOGqoY21zKUFRkMUxcS5y8q/MWY5K+lMZjl+C2kZlSc2mx5rRQYUufFRW/h5vV&#10;sFA/s920Wzz4fHG3M10zUv5L69Fbv/0AEamPr/Cz/W00ZMtsB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twUxQAAAN0AAAAPAAAAAAAAAAAAAAAAAJgCAABkcnMv&#10;ZG93bnJldi54bWxQSwUGAAAAAAQABAD1AAAAigMAAAAA&#10;" path="m,39r,5l5,44r,4l15,48r,-4l19,44,19,5r-4,l15,,5,r,5l,5r,5l,39xe" fillcolor="black" stroked="f">
                    <v:path arrowok="t" o:connecttype="custom" o:connectlocs="0,39;0,44;5,44;5,48;15,48;15,44;19,44;19,5;15,5;15,0;5,0;5,5;0,5;0,10;0,39" o:connectangles="0,0,0,0,0,0,0,0,0,0,0,0,0,0,0"/>
                  </v:shape>
                  <v:shape id="Freeform 1804" o:spid="_x0000_s2181" style="position:absolute;left:3216;top:1643;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Vi8cA&#10;AADdAAAADwAAAGRycy9kb3ducmV2LnhtbESPT2vCQBTE7wW/w/KE3uqmKQ0SXaUIig1SUOuht0f2&#10;mQSzb0N286ffvisUPA4z8xtmuR5NLXpqXWVZwessAkGcW11xoeD7vH2Zg3AeWWNtmRT8koP1avK0&#10;xFTbgY/Un3whAoRdigpK75tUSpeXZNDNbEMcvKttDfog20LqFocAN7WMoyiRBisOCyU2tCkpv506&#10;o8ANG7n9fP9qDvGOhqzLLj9v14tSz9PxYwHC0+gf4f/2XiuI53EC9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N1YvHAAAA3QAAAA8AAAAAAAAAAAAAAAAAmAIAAGRy&#10;cy9kb3ducmV2LnhtbFBLBQYAAAAABAAEAPUAAACMAwAAAAA=&#10;" path="m,38r,5l5,43r,5l15,48r,-5l20,43,20,5r-5,l15,,5,r,5l,5,,9,,38xe" fillcolor="black" stroked="f">
                    <v:path arrowok="t" o:connecttype="custom" o:connectlocs="0,38;0,43;5,43;5,48;15,48;15,43;20,43;20,5;15,5;15,0;5,0;5,5;0,5;0,9;0,38" o:connectangles="0,0,0,0,0,0,0,0,0,0,0,0,0,0,0"/>
                  </v:shape>
                  <v:shape id="Freeform 1805" o:spid="_x0000_s2182" style="position:absolute;left:3212;top:1537;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MQA&#10;AADdAAAADwAAAGRycy9kb3ducmV2LnhtbESPQWsCMRSE74L/ITzBmybd0q6sRhHB4qEXbUGPj81z&#10;d+nmZUmiu/77piD0OMzMN8xqM9hW3MmHxrGGl7kCQVw603Cl4ftrP1uACBHZYOuYNDwowGY9Hq2w&#10;MK7nI91PsRIJwqFADXWMXSFlKGuyGOauI07e1XmLMUlfSeOxT3Dbykypd2mx4bRQY0e7msqf081q&#10;yNXn2/61zx98vrjbma4ZKf+h9XQybJcgIg3xP/xsH4yGbJHl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5/jEAAAA3QAAAA8AAAAAAAAAAAAAAAAAmAIAAGRycy9k&#10;b3ducmV2LnhtbFBLBQYAAAAABAAEAPUAAACJAwAAAAA=&#10;" path="m,38r,5l4,43r,5l14,48r,-5l19,43,19,5r-5,l14,,4,r,5l,5r,5l,38xe" fillcolor="black" stroked="f">
                    <v:path arrowok="t" o:connecttype="custom" o:connectlocs="0,38;0,43;4,43;4,48;14,48;14,43;19,43;19,5;14,5;14,0;4,0;4,5;0,5;0,10;0,38" o:connectangles="0,0,0,0,0,0,0,0,0,0,0,0,0,0,0"/>
                  </v:shape>
                  <v:shape id="Freeform 1806" o:spid="_x0000_s2183" style="position:absolute;left:3207;top:1431;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8UA&#10;AADdAAAADwAAAGRycy9kb3ducmV2LnhtbESPwWrCQBCG7wXfYRmht7oxhSLRVUSwFQ+F2hQ8Dtkx&#10;CWZnY3ZN4tt3DoUeh3/+b+ZbbUbXqJ66UHs2MJ8loIgLb2suDeTf+5cFqBCRLTaeycCDAmzWk6cV&#10;ZtYP/EX9KZZKIBwyNFDF2GZah6Iih2HmW2LJLr5zGGXsSm07HATuGp0myZt2WLNcqLClXUXF9XR3&#10;QunDNef34fOcHPM2vn7w7adgY56n43YJKtIY/5f/2gdrIF2k8q7YiA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FzxQAAAN0AAAAPAAAAAAAAAAAAAAAAAJgCAABkcnMv&#10;ZG93bnJldi54bWxQSwUGAAAAAAQABAD1AAAAigMAAAAA&#10;" path="m5,39r,5l9,48r10,l24,44r,-5l19,10r,-5l14,,5,,,5r,5l5,39xe" fillcolor="black" stroked="f">
                    <v:path arrowok="t" o:connecttype="custom" o:connectlocs="5,39;5,44;9,48;19,48;24,44;24,39;19,10;19,5;14,0;5,0;0,5;0,10;5,39" o:connectangles="0,0,0,0,0,0,0,0,0,0,0,0,0"/>
                  </v:shape>
                  <v:shape id="Freeform 1807" o:spid="_x0000_s2184" style="position:absolute;left:3207;top:1326;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WEcUA&#10;AADdAAAADwAAAGRycy9kb3ducmV2LnhtbESPT2sCMRTE74LfITzBmyZdqdqtUUrB0oMX/4AeH5vn&#10;7tLNy5JEd/32jVDocZiZ3zCrTW8bcScfascaXqYKBHHhTM2lhtNxO1mCCBHZYOOYNDwowGY9HKww&#10;N67jPd0PsRQJwiFHDVWMbS5lKCqyGKauJU7e1XmLMUlfSuOxS3DbyEypubRYc1qosKXPioqfw81q&#10;WKjd63bWLR58vrjbma4ZKf+l9XjUf7yDiNTH//Bf+9toyJbZGzzf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9YRxQAAAN0AAAAPAAAAAAAAAAAAAAAAAJgCAABkcnMv&#10;ZG93bnJldi54bWxQSwUGAAAAAAQABAD1AAAAigMAAAAA&#10;" path="m,38r,5l5,43r,5l14,48r,-5l19,43,19,5r-5,l14,,5,r,5l,5,,9,,38xe" fillcolor="black" stroked="f">
                    <v:path arrowok="t" o:connecttype="custom" o:connectlocs="0,38;0,43;5,43;5,48;14,48;14,43;19,43;19,5;14,5;14,0;5,0;5,5;0,5;0,9;0,38" o:connectangles="0,0,0,0,0,0,0,0,0,0,0,0,0,0,0"/>
                  </v:shape>
                  <v:shape id="Freeform 1808" o:spid="_x0000_s2185" style="position:absolute;left:3202;top:1220;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pUcEA&#10;AADdAAAADwAAAGRycy9kb3ducmV2LnhtbERPTYvCMBC9L/gfwgje1sSKq3SNsiwoHrysCu5xaMa2&#10;2ExKEm399+YgeHy87+W6t424kw+1Yw2TsQJBXDhTc6nhdNx8LkCEiGywcUwaHhRgvRp8LDE3ruM/&#10;uh9iKVIIhxw1VDG2uZShqMhiGLuWOHEX5y3GBH0pjccuhdtGZkp9SYs1p4YKW/qtqLgeblbDXO1n&#10;m2k3f/D5393OdMlI+a3Wo2H/8w0iUh/f4pd7ZzRki2nan96k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6VHBAAAA3QAAAA8AAAAAAAAAAAAAAAAAmAIAAGRycy9kb3du&#10;cmV2LnhtbFBLBQYAAAAABAAEAPUAAACGAwAAAAA=&#10;" path="m,38r,5l5,43r,5l14,48r,-5l19,43,19,5r-5,l14,,5,r,5l,5r,5l,38xe" fillcolor="black" stroked="f">
                    <v:path arrowok="t" o:connecttype="custom" o:connectlocs="0,38;0,43;5,43;5,48;14,48;14,43;19,43;19,5;14,5;14,0;5,0;5,5;0,5;0,10;0,38" o:connectangles="0,0,0,0,0,0,0,0,0,0,0,0,0,0,0"/>
                  </v:shape>
                  <v:shape id="Freeform 1809" o:spid="_x0000_s2186" style="position:absolute;left:3197;top:1114;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MysQA&#10;AADdAAAADwAAAGRycy9kb3ducmV2LnhtbESPQWsCMRSE7wX/Q3iCt5q40q6sRpGCxUMvVUGPj81z&#10;d3HzsiTRXf99Uyj0OMzMN8xqM9hWPMiHxrGG2VSBIC6dabjScDruXhcgQkQ22DomDU8KsFmPXlZY&#10;GNfzNz0OsRIJwqFADXWMXSFlKGuyGKauI07e1XmLMUlfSeOxT3Dbykypd2mx4bRQY0cfNZW3w91q&#10;yNXX227e508+X9z9TNeMlP/UejIetksQkYb4H/5r742GbDGf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TMrEAAAA3QAAAA8AAAAAAAAAAAAAAAAAmAIAAGRycy9k&#10;b3ducmV2LnhtbFBLBQYAAAAABAAEAPUAAACJAwAAAAA=&#10;" path="m,39r,5l5,44r,4l15,48r,-4l19,44,19,5r-4,l15,,5,r,5l,5r,5l,39xe" fillcolor="black" stroked="f">
                    <v:path arrowok="t" o:connecttype="custom" o:connectlocs="0,39;0,44;5,44;5,48;15,48;15,44;19,44;19,5;15,5;15,0;5,0;5,5;0,5;0,10;0,39" o:connectangles="0,0,0,0,0,0,0,0,0,0,0,0,0,0,0"/>
                  </v:shape>
                  <v:shape id="Freeform 1810" o:spid="_x0000_s2187" style="position:absolute;left:3120;top:1090;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E6MQA&#10;AADdAAAADwAAAGRycy9kb3ducmV2LnhtbESPwWrDMBBE74X8g9hALyWR45Zi3MimNBR6M43T+2Jt&#10;LFNrZSwltv++KgRyHGbmDbMvZ9uLK42+c6xgt01AEDdOd9wqONWfmwyED8gae8ekYCEPZbF62GOu&#10;3cTfdD2GVkQI+xwVmBCGXErfGLLot24gjt7ZjRZDlGMr9YhThNtepknyKi12HBcMDvRhqPk9XqyC&#10;YTH1T/Xy5Ey7q3za89Ic5kWpx/X8/gYi0Bzu4Vv7SytIs+cU/t/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OjEAAAA3QAAAA8AAAAAAAAAAAAAAAAAmAIAAGRycy9k&#10;b3ducmV2LnhtbFBLBQYAAAAABAAEAPUAAACJAwAAAAA=&#10;" path="m39,20r5,l44,15r4,l48,5r-4,l44,,5,r,5l,5,,15r5,l5,20r5,l39,20xe" fillcolor="black" stroked="f">
                    <v:path arrowok="t" o:connecttype="custom" o:connectlocs="39,20;44,20;44,15;48,15;48,5;44,5;44,0;5,0;5,5;0,5;0,15;5,15;5,20;10,20;39,20" o:connectangles="0,0,0,0,0,0,0,0,0,0,0,0,0,0,0"/>
                  </v:shape>
                  <v:shape id="Freeform 1811" o:spid="_x0000_s2188" style="position:absolute;left:3015;top:110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TbsYA&#10;AADdAAAADwAAAGRycy9kb3ducmV2LnhtbESP0WqDQBRE3wv5h+UG8tas1RLEZhNCiiBpKNTmAy7u&#10;rUrdu8bdqvn7biHQx2FmzjDb/Ww6MdLgWssKntYRCOLK6pZrBZfP/DEF4Tyyxs4yKbiRg/1u8bDF&#10;TNuJP2gsfS0ChF2GChrv+0xKVzVk0K1tTxy8LzsY9EEOtdQDTgFuOhlH0UYabDksNNjTsaHqu/wx&#10;CpLN4Ty/F23+dnv2p+JSuutrmiq1Ws6HFxCeZv8fvrcLrSBOkwT+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kTbsYAAADdAAAADwAAAAAAAAAAAAAAAACYAgAAZHJz&#10;L2Rvd25yZXYueG1sUEsFBgAAAAAEAAQA9QAAAIsDAAAAAA==&#10;" path="m38,19r5,l43,14r5,l48,5r-5,l43,,5,r,5l,5r,9l5,14r,5l9,19r29,xe" fillcolor="black" stroked="f">
                    <v:path arrowok="t" o:connecttype="custom" o:connectlocs="38,19;43,19;43,14;48,14;48,5;43,5;43,0;5,0;5,5;0,5;0,14;5,14;5,19;9,19;38,19" o:connectangles="0,0,0,0,0,0,0,0,0,0,0,0,0,0,0"/>
                  </v:shape>
                  <v:shape id="Freeform 1812" o:spid="_x0000_s2189" style="position:absolute;left:2909;top:110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LGsYA&#10;AADdAAAADwAAAGRycy9kb3ducmV2LnhtbESP0WqDQBRE3wv9h+UW+tasjRLEZhNCQ0CSUoj1Ay7u&#10;rUrdu8bdRv37bKDQx2FmzjDr7WQ6caXBtZYVvC4iEMSV1S3XCsqvw0sKwnlkjZ1lUjCTg+3m8WGN&#10;mbYjn+la+FoECLsMFTTe95mUrmrIoFvYnjh433Yw6IMcaqkHHAPcdHIZRStpsOWw0GBP7w1VP8Wv&#10;URCvdh/TZ94eTnPij3lZuMs+TZV6fpp2byA8Tf4//NfOtYJlGidwf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CLGsYAAADdAAAADwAAAAAAAAAAAAAAAACYAgAAZHJz&#10;L2Rvd25yZXYueG1sUEsFBgAAAAAEAAQA9QAAAIsDAAAAAA==&#10;" path="m39,19r4,l43,14r5,l48,5r-5,l43,,5,r,5l,5r,9l5,14r,5l10,19r29,xe" fillcolor="black" stroked="f">
                    <v:path arrowok="t" o:connecttype="custom" o:connectlocs="39,19;43,19;43,14;48,14;48,5;43,5;43,0;5,0;5,5;0,5;0,14;5,14;5,19;10,19;39,19" o:connectangles="0,0,0,0,0,0,0,0,0,0,0,0,0,0,0"/>
                  </v:shape>
                  <v:shape id="Freeform 1813" o:spid="_x0000_s2190" style="position:absolute;left:2804;top:110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ugcYA&#10;AADdAAAADwAAAGRycy9kb3ducmV2LnhtbESP0WrCQBRE34X+w3ILfaubRishdZVQEUIrQlM/4JK9&#10;TUKzd9PsmsS/dwuCj8PMnGHW28m0YqDeNZYVvMwjEMSl1Q1XCk7f++cEhPPIGlvLpOBCDrabh9ka&#10;U21H/qKh8JUIEHYpKqi971IpXVmTQTe3HXHwfmxv0AfZV1L3OAa4aWUcRStpsOGwUGNH7zWVv8XZ&#10;KFisssN0zJv952XpP/JT4f52SaLU0+OUvYHwNPl7+NbOtYI4WbzC/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wugcYAAADdAAAADwAAAAAAAAAAAAAAAACYAgAAZHJz&#10;L2Rvd25yZXYueG1sUEsFBgAAAAAEAAQA9QAAAIsDAAAAAA==&#10;" path="m38,19r5,l43,14r5,l48,5r-5,l43,,4,r,5l,5r,9l4,14r,5l9,19r29,xe" fillcolor="black" stroked="f">
                    <v:path arrowok="t" o:connecttype="custom" o:connectlocs="38,19;43,19;43,14;48,14;48,5;43,5;43,0;4,0;4,5;0,5;0,14;4,14;4,19;9,19;38,19" o:connectangles="0,0,0,0,0,0,0,0,0,0,0,0,0,0,0"/>
                  </v:shape>
                  <v:shape id="Freeform 1814" o:spid="_x0000_s2191" style="position:absolute;left:2698;top:110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w9sYA&#10;AADdAAAADwAAAGRycy9kb3ducmV2LnhtbESPzWrDMBCE74W8g9hAbo3cuBjjRgkhJWCSUqibB1is&#10;rW1qrRxL9c/bR4VCj8PMfMNs95NpxUC9aywreFpHIIhLqxuuFFw/T48pCOeRNbaWScFMDva7xcMW&#10;M21H/qCh8JUIEHYZKqi97zIpXVmTQbe2HXHwvmxv0AfZV1L3OAa4aeUmihJpsOGwUGNHx5rK7+LH&#10;KIiTw9v0njeny/zsz/m1cLfXNFVqtZwOLyA8Tf4//NfOtYJNGifw+yY8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6w9sYAAADdAAAADwAAAAAAAAAAAAAAAACYAgAAZHJz&#10;L2Rvd25yZXYueG1sUEsFBgAAAAAEAAQA9QAAAIsDAAAAAA==&#10;" path="m38,19r5,l43,14r5,l48,5r-5,l43,,5,r,5l,5r,9l5,14r,5l10,19r28,xe" fillcolor="black" stroked="f">
                    <v:path arrowok="t" o:connecttype="custom" o:connectlocs="38,19;43,19;43,14;48,14;48,5;43,5;43,0;5,0;5,5;0,5;0,14;5,14;5,19;10,19;38,19" o:connectangles="0,0,0,0,0,0,0,0,0,0,0,0,0,0,0"/>
                  </v:shape>
                  <v:shape id="Freeform 1815" o:spid="_x0000_s2192" style="position:absolute;left:2621;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ncMMA&#10;AADdAAAADwAAAGRycy9kb3ducmV2LnhtbESPQYvCMBSE74L/ITzBi2hqd1mlGkUUwZtsXe+P5tkU&#10;m5fSRG3/vVlY2OMwM98w621na/Gk1leOFcxnCQjiwumKSwU/l+N0CcIHZI21Y1LQk4ftZjhYY6bd&#10;i7/pmYdSRAj7DBWYEJpMSl8YsuhnriGO3s21FkOUbSl1i68It7VMk+RLWqw4LhhsaG+ouOcPq6Dp&#10;zeV6/pw4U87PPq25Lw5dr9R41O1WIAJ14T/81z5pBenyYwG/b+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ncMMAAADdAAAADwAAAAAAAAAAAAAAAACYAgAAZHJzL2Rv&#10;d25yZXYueG1sUEsFBgAAAAAEAAQA9QAAAIgDAAAAAA==&#10;" path="m39,20r4,l43,15r5,l48,5r-5,l43,,5,r,5l,5,,15r5,l5,20r5,l39,20xe" fillcolor="black" stroked="f">
                    <v:path arrowok="t" o:connecttype="custom" o:connectlocs="39,20;43,20;43,15;48,15;48,5;43,5;43,0;5,0;5,5;0,5;0,15;5,15;5,20;10,20;39,20" o:connectangles="0,0,0,0,0,0,0,0,0,0,0,0,0,0,0"/>
                  </v:shape>
                  <v:shape id="Freeform 1816" o:spid="_x0000_s2193" style="position:absolute;left:2516;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zAsAA&#10;AADdAAAADwAAAGRycy9kb3ducmV2LnhtbERPy4rCMBTdD/gP4QqzGTS1yiDVKDIizK5Yx/2luTbF&#10;5qY0mT7+frIYcHk47/1xtI3oqfO1YwWrZQKCuHS65krBz+2y2ILwAVlj45gUTOTheJi97THTbuAr&#10;9UWoRAxhn6ECE0KbSelLQxb90rXEkXu4zmKIsKuk7nCI4baRaZJ8Sos1xwaDLX0ZKp/Fr1XQTuZ2&#10;zzcfzlSr3KcNT+V5nJR6n4+nHYhAY3iJ/93fWkG6Xce58U18Av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VzAsAAAADdAAAADwAAAAAAAAAAAAAAAACYAgAAZHJzL2Rvd25y&#10;ZXYueG1sUEsFBgAAAAAEAAQA9QAAAIUDAAAAAA==&#10;" path="m38,20r5,l43,15r5,l48,5r-5,l43,,4,r,5l,5,,15r4,l4,20r5,l38,20xe" fillcolor="black" stroked="f">
                    <v:path arrowok="t" o:connecttype="custom" o:connectlocs="38,20;43,20;43,15;48,15;48,5;43,5;43,0;4,0;4,5;0,5;0,15;4,15;4,20;9,20;38,20" o:connectangles="0,0,0,0,0,0,0,0,0,0,0,0,0,0,0"/>
                  </v:shape>
                  <v:shape id="Freeform 1817" o:spid="_x0000_s2194" style="position:absolute;left:2410;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WmcIA&#10;AADdAAAADwAAAGRycy9kb3ducmV2LnhtbESPT4vCMBTE7wt+h/AEL4umVhG3axRRBG/iv/ujeduU&#10;bV5KE7X99kYQPA4z8xtmsWptJe7U+NKxgvEoAUGcO11yoeBy3g3nIHxA1lg5JgUdeVgte18LzLR7&#10;8JHup1CICGGfoQITQp1J6XNDFv3I1cTR+3ONxRBlU0jd4CPCbSXTJJlJiyXHBYM1bQzl/6ebVVB3&#10;5nw9TL+dKcYHn1bc5du2U2rQb9e/IAK14RN+t/daQTqf/MDr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daZwgAAAN0AAAAPAAAAAAAAAAAAAAAAAJgCAABkcnMvZG93&#10;bnJldi54bWxQSwUGAAAAAAQABAD1AAAAhwMAAAAA&#10;" path="m38,20r5,l43,15r5,l48,5r-5,l43,,5,r,5l,5,,15r5,l5,20r5,l38,20xe" fillcolor="black" stroked="f">
                    <v:path arrowok="t" o:connecttype="custom" o:connectlocs="38,20;43,20;43,15;48,15;48,5;43,5;43,0;5,0;5,5;0,5;0,15;5,15;5,20;10,20;38,20" o:connectangles="0,0,0,0,0,0,0,0,0,0,0,0,0,0,0"/>
                  </v:shape>
                  <v:shape id="Freeform 1818" o:spid="_x0000_s2195" style="position:absolute;left:2304;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MebwA&#10;AADdAAAADwAAAGRycy9kb3ducmV2LnhtbERPSwrCMBDdC94hjOBGNLWISDWKKII78bcfmrEpNpPS&#10;RG1vbxaCy8f7rzatrcSbGl86VjCdJCCIc6dLLhTcrofxAoQPyBorx6SgIw+bdb+3wky7D5/pfQmF&#10;iCHsM1RgQqgzKX1uyKKfuJo4cg/XWAwRNoXUDX5iuK1kmiRzabHk2GCwpp2h/Hl5WQV1Z67302zk&#10;TDE9+bTiLt+3nVLDQbtdggjUhr/45z5qBeliFvfHN/EJ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FQx5vAAAAN0AAAAPAAAAAAAAAAAAAAAAAJgCAABkcnMvZG93bnJldi54&#10;bWxQSwUGAAAAAAQABAD1AAAAgQMAAAAA&#10;" path="m39,20r4,l43,15r5,l48,5r-5,l43,,5,r,5l,5,,15r5,l5,20r5,l39,20xe" fillcolor="black" stroked="f">
                    <v:path arrowok="t" o:connecttype="custom" o:connectlocs="39,20;43,20;43,15;48,15;48,5;43,5;43,0;5,0;5,5;0,5;0,15;5,15;5,20;10,20;39,20" o:connectangles="0,0,0,0,0,0,0,0,0,0,0,0,0,0,0"/>
                  </v:shape>
                  <v:shape id="Freeform 1819" o:spid="_x0000_s2196" style="position:absolute;left:2199;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p4sMA&#10;AADdAAAADwAAAGRycy9kb3ducmV2LnhtbESPQWvCQBSE7wX/w/IEL6VuEqSEmFWkpeAtVO39kX1m&#10;g9m3Ibs1yb93hUKPw8x8w5T7yXbiToNvHStI1wkI4trplhsFl/PXWw7CB2SNnWNSMJOH/W7xUmKh&#10;3cjfdD+FRkQI+wIVmBD6QkpfG7Lo164njt7VDRZDlEMj9YBjhNtOZknyLi22HBcM9vRhqL6dfq2C&#10;fjbnn2rz6kyTVj7reK4/p1mp1XI6bEEEmsJ/+K991AqyfJPC80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mp4sMAAADdAAAADwAAAAAAAAAAAAAAAACYAgAAZHJzL2Rv&#10;d25yZXYueG1sUEsFBgAAAAAEAAQA9QAAAIgDAAAAAA==&#10;" path="m38,20r5,l43,15r5,l48,5r-5,l43,,4,r,5l,5,,15r4,l4,20r5,l38,20xe" fillcolor="black" stroked="f">
                    <v:path arrowok="t" o:connecttype="custom" o:connectlocs="38,20;43,20;43,15;48,15;48,5;43,5;43,0;4,0;4,5;0,5;0,15;4,15;4,20;9,20;38,20" o:connectangles="0,0,0,0,0,0,0,0,0,0,0,0,0,0,0"/>
                  </v:shape>
                  <v:shape id="Freeform 1820" o:spid="_x0000_s2197" style="position:absolute;left:2093;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3lcMA&#10;AADdAAAADwAAAGRycy9kb3ducmV2LnhtbESPwWrDMBBE74H8g9hAL6GRY0wJbmRTEgK9mTrpfbG2&#10;lqm1MpYS239fFQo9DjPzhjmWs+3Fg0bfOVaw3yUgiBunO24V3K6X5wMIH5A19o5JwUIeymK9OmKu&#10;3cQf9KhDKyKEfY4KTAhDLqVvDFn0OzcQR+/LjRZDlGMr9YhThNtepknyIi12HBcMDnQy1HzXd6tg&#10;WMz1s8q2zrT7yqc9L815XpR62sxvryACzeE//Nd+1wrSQ5bC75v4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s3lcMAAADdAAAADwAAAAAAAAAAAAAAAACYAgAAZHJzL2Rv&#10;d25yZXYueG1sUEsFBgAAAAAEAAQA9QAAAIgDAAAAAA==&#10;" path="m38,20r5,l43,15r5,l48,5r-5,l43,,5,r,5l,5,,15r5,l5,20r5,l38,20xe" fillcolor="black" stroked="f">
                    <v:path arrowok="t" o:connecttype="custom" o:connectlocs="38,20;43,20;43,15;48,15;48,5;43,5;43,0;5,0;5,5;0,5;0,15;5,15;5,20;10,20;38,20" o:connectangles="0,0,0,0,0,0,0,0,0,0,0,0,0,0,0"/>
                  </v:shape>
                  <v:shape id="Freeform 1821" o:spid="_x0000_s2198" style="position:absolute;left:1992;top:1047;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z8MA&#10;AADdAAAADwAAAGRycy9kb3ducmV2LnhtbESPT2vCQBTE70K/w/IK3nRToxKiGykthfaorfdH9pk/&#10;Zt+G3W0Sv323IHgcZuY3zP4wmU4M5HxjWcHLMgFBXFrdcKXg5/tjkYHwAVljZ5kU3MjDoXia7THX&#10;duQjDadQiQhhn6OCOoQ+l9KXNRn0S9sTR+9incEQpaukdjhGuOnkKkm20mDDcaHGnt5qKq+nXxMp&#10;Wdtn6/N49vo9pEmbDpsvNyg1f55edyACTeERvrc/tYJVtk7h/01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z8MAAADdAAAADwAAAAAAAAAAAAAAAACYAgAAZHJzL2Rv&#10;d25yZXYueG1sUEsFBgAAAAAEAAQA9QAAAIgDAAAAAA==&#10;" path="m39,19r4,-4l43,5,39,,29,,10,15r,4l5,24,,24,,34r5,l5,39r10,l15,34r4,-5l19,34,39,19xe" fillcolor="black" stroked="f">
                    <v:path arrowok="t" o:connecttype="custom" o:connectlocs="39,19;43,15;43,5;39,0;29,0;10,15;10,19;5,24;0,24;0,34;5,34;5,39;15,39;15,34;19,29;19,34;39,19" o:connectangles="0,0,0,0,0,0,0,0,0,0,0,0,0,0,0,0,0"/>
                  </v:shape>
                  <v:shape id="Freeform 1822" o:spid="_x0000_s2199" style="position:absolute;left:1891;top:1086;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o08YA&#10;AADdAAAADwAAAGRycy9kb3ducmV2LnhtbESP0WrCQBRE3wX/YblC3+qmktqQuooWbEWh0NQPuM3e&#10;JiHZu0l2q/HvXaHg4zBzZpjFajCNOFHvKssKnqYRCOLc6ooLBcfv7WMCwnlkjY1lUnAhB6vleLTA&#10;VNszf9Ep84UIJexSVFB636ZSurwkg25qW+Lg/dreoA+yL6Tu8RzKTSNnUTSXBisOCyW29FZSXmd/&#10;RsGsq2y9+ey27y+8/3HDR3R4ro9KPUyG9SsIT4O/h//pnQ5cEsdwex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Vo08YAAADdAAAADwAAAAAAAAAAAAAAAACYAgAAZHJz&#10;L2Rvd25yZXYueG1sUEsFBgAAAAAEAAQA9QAAAIsDAAAAAA==&#10;" path="m44,19r,-5l48,14,48,4r-4,l44,,34,,5,9r,5l,14,,24r5,l5,28r10,l44,19xe" fillcolor="black" stroked="f">
                    <v:path arrowok="t" o:connecttype="custom" o:connectlocs="44,19;44,14;48,14;48,4;44,4;44,0;34,0;5,9;5,14;0,14;0,24;5,24;5,28;15,28;44,19" o:connectangles="0,0,0,0,0,0,0,0,0,0,0,0,0,0,0"/>
                  </v:shape>
                  <v:shape id="Freeform 1823" o:spid="_x0000_s2200" style="position:absolute;left:1786;top:1105;width:48;height:33;visibility:visible;mso-wrap-style:square;v-text-anchor:top" coordsize="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zncUA&#10;AADdAAAADwAAAGRycy9kb3ducmV2LnhtbESP0WqDQBRE3wv5h+UW8lLq2tAGsVlDUhLavEXTD7i4&#10;Nyq6d8Vdo/n7bqHQx2FmzjCb7Ww6caPBNZYVvEQxCOLS6oYrBd+X43MCwnlkjZ1lUnAnB9ts8bDB&#10;VNuJc7oVvhIBwi5FBbX3fSqlK2sy6CLbEwfvageDPsihknrAKcBNJ1dxvJYGGw4LNfb0UVPZFqNR&#10;MLrTaPMrTfvpdG4/mzl/OhR7pZaP8+4dhKfZ/4f/2l9awSp5fYP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zOdxQAAAN0AAAAPAAAAAAAAAAAAAAAAAJgCAABkcnMv&#10;ZG93bnJldi54bWxQSwUGAAAAAAQABAD1AAAAigMAAAAA&#10;" path="m43,19r,-5l48,14r,-9l43,5,43,,33,,5,14r,5l,19,,29r5,l5,33r9,l43,19xe" fillcolor="black" stroked="f">
                    <v:path arrowok="t" o:connecttype="custom" o:connectlocs="43,19;43,14;48,14;48,5;43,5;43,0;33,0;5,14;5,19;0,19;0,29;5,29;5,33;14,33;43,19" o:connectangles="0,0,0,0,0,0,0,0,0,0,0,0,0,0,0"/>
                  </v:shape>
                  <v:shape id="Freeform 1824" o:spid="_x0000_s2201" style="position:absolute;left:1699;top:1110;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Z9sMA&#10;AADdAAAADwAAAGRycy9kb3ducmV2LnhtbESPQYvCMBSE78L+h/CEvWmqK1KqUVxRWNmTVfD6aJ5t&#10;MXmpTdTuvzcLgsdhZr5h5svOGnGn1teOFYyGCQjiwumaSwXHw3aQgvABWaNxTAr+yMNy8dGbY6bd&#10;g/d0z0MpIoR9hgqqEJpMSl9UZNEPXUMcvbNrLYYo21LqFh8Rbo0cJ8lUWqw5LlTY0Lqi4pLfrIKv&#10;JN2dXHHk9f6aG/v9uzP1plHqs9+tZiACdeEdfrV/tIJxOpnC/5v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dZ9sMAAADdAAAADwAAAAAAAAAAAAAAAACYAgAAZHJzL2Rv&#10;d25yZXYueG1sUEsFBgAAAAAEAAQA9QAAAIgDAAAAAA==&#10;" path="m15,38r5,l20,43r9,l29,38r5,l34,28,20,4r-5,l15,,5,r,4l,4,,14,15,38xe" fillcolor="black" stroked="f">
                    <v:path arrowok="t" o:connecttype="custom" o:connectlocs="15,38;20,38;20,43;29,43;29,38;34,38;34,28;20,4;15,4;15,0;5,0;5,4;0,4;0,14;15,38" o:connectangles="0,0,0,0,0,0,0,0,0,0,0,0,0,0,0"/>
                  </v:shape>
                  <v:shape id="Freeform 1825" o:spid="_x0000_s2202" style="position:absolute;left:1627;top:1042;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KdcUA&#10;AADdAAAADwAAAGRycy9kb3ducmV2LnhtbESPUWvCQBCE34X+h2MLfdNLpbUaPaUIhdYntf0B29ya&#10;C83thdzWRH+9Jwg+DjPzDbNY9b5WR2pjFdjA8ygDRVwEW3Fp4Of7YzgFFQXZYh2YDJwowmr5MFhg&#10;bkPHOzrupVQJwjFHA06kybWOhSOPcRQa4uQdQutRkmxLbVvsEtzXepxlE+2x4rTgsKG1o+Jv/+8N&#10;nNfn35NrymrH283r1yFYkW5mzNNj/z4HJdTLPXxrf1oD4+nLG1zfpCe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wp1xQAAAN0AAAAPAAAAAAAAAAAAAAAAAJgCAABkcnMv&#10;ZG93bnJldi54bWxQSwUGAAAAAAQABAD1AAAAigMAAAAA&#10;" path="m34,24r10,l44,20r4,l48,10r-4,l44,5,29,,5,r,5l,5,,15r5,l5,20r5,l24,20r-4,l34,24xe" fillcolor="black" stroked="f">
                    <v:path arrowok="t" o:connecttype="custom" o:connectlocs="34,24;44,24;44,20;48,20;48,10;44,10;44,5;29,0;5,0;5,5;0,5;0,15;5,15;5,20;10,20;24,20;20,20;34,24" o:connectangles="0,0,0,0,0,0,0,0,0,0,0,0,0,0,0,0,0,0"/>
                  </v:shape>
                  <v:shape id="Freeform 1826" o:spid="_x0000_s2203" style="position:absolute;left:1522;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Af7wA&#10;AADdAAAADwAAAGRycy9kb3ducmV2LnhtbERPSwrCMBDdC94hjOBGNLWISDWKKII78bcfmrEpNpPS&#10;RG1vbxaCy8f7rzatrcSbGl86VjCdJCCIc6dLLhTcrofxAoQPyBorx6SgIw+bdb+3wky7D5/pfQmF&#10;iCHsM1RgQqgzKX1uyKKfuJo4cg/XWAwRNoXUDX5iuK1kmiRzabHk2GCwpp2h/Hl5WQV1Z67302zk&#10;TDE9+bTiLt+3nVLDQbtdggjUhr/45z5qBeliFufGN/EJ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YwB/vAAAAN0AAAAPAAAAAAAAAAAAAAAAAJgCAABkcnMvZG93bnJldi54&#10;bWxQSwUGAAAAAAQABAD1AAAAgQMAAAAA&#10;" path="m38,20r5,l43,15r5,l48,5r-5,l43,,5,r,5l,5,,15r5,l5,20r4,l38,20xe" fillcolor="black" stroked="f">
                    <v:path arrowok="t" o:connecttype="custom" o:connectlocs="38,20;43,20;43,15;48,15;48,5;43,5;43,0;5,0;5,5;0,5;0,15;5,15;5,20;9,20;38,20" o:connectangles="0,0,0,0,0,0,0,0,0,0,0,0,0,0,0"/>
                  </v:shape>
                  <v:shape id="Freeform 1827" o:spid="_x0000_s2204" style="position:absolute;left:1416;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5MMA&#10;AADdAAAADwAAAGRycy9kb3ducmV2LnhtbESPT4vCMBTE74LfIbwFL7KmFhG3a1pEEfYm/rs/mrdN&#10;2ealNFHbb28WBI/DzPyGWRe9bcSdOl87VjCfJSCIS6drrhRczvvPFQgfkDU2jknBQB6KfDxaY6bd&#10;g490P4VKRAj7DBWYENpMSl8asuhnriWO3q/rLIYou0rqDh8RbhuZJslSWqw5LhhsaWuo/DvdrIJ2&#10;MOfrYTF1ppoffNrwUO76QanJR7/5BhGoD+/wq/2jFaSrxRf8v4lP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l5MMAAADdAAAADwAAAAAAAAAAAAAAAACYAgAAZHJzL2Rv&#10;d25yZXYueG1sUEsFBgAAAAAEAAQA9QAAAIgDAAAAAA==&#10;" path="m39,20r4,l43,15r5,l48,5r-5,l43,,5,r,5l,5,,15r5,l5,20r5,l39,20xe" fillcolor="black" stroked="f">
                    <v:path arrowok="t" o:connecttype="custom" o:connectlocs="39,20;43,20;43,15;48,15;48,5;43,5;43,0;5,0;5,5;0,5;0,15;5,15;5,20;10,20;39,20" o:connectangles="0,0,0,0,0,0,0,0,0,0,0,0,0,0,0"/>
                  </v:shape>
                  <v:shape id="Freeform 1828" o:spid="_x0000_s2205" style="position:absolute;left:1311;top:1057;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E3MEA&#10;AADdAAAADwAAAGRycy9kb3ducmV2LnhtbERPzWrCQBC+C77DMkJvZqOg2NRViiDYnvzpA0yzYzY0&#10;Oxuyo4k+ffdQ6PHj+19vB9+oO3WxDmxgluWgiMtga64MfF320xWoKMgWm8Bk4EERtpvxaI2FDT2f&#10;6H6WSqUQjgUacCJtoXUsHXmMWWiJE3cNnUdJsKu07bBP4b7R8zxfao81pwaHLe0clT/nmzfw3D2/&#10;H66t6hMfPxcf12BF+ldjXibD+xsooUH+xX/ugzUwXy3S/vQmPQ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nBNzBAAAA3QAAAA8AAAAAAAAAAAAAAAAAmAIAAGRycy9kb3du&#10;cmV2LnhtbFBLBQYAAAAABAAEAPUAAACGAwAAAAA=&#10;" path="m38,19r5,l43,14r5,l48,5r-5,l43,,14,,4,5r,4l,9,,19r4,l4,24r10,l24,19r-5,l38,19xe" fillcolor="black" stroked="f">
                    <v:path arrowok="t" o:connecttype="custom" o:connectlocs="38,19;43,19;43,14;48,14;48,5;43,5;43,0;14,0;4,5;4,9;0,9;0,19;4,19;4,24;14,24;24,19;19,19;38,19" o:connectangles="0,0,0,0,0,0,0,0,0,0,0,0,0,0,0,0,0,0"/>
                  </v:shape>
                  <v:shape id="Freeform 1829" o:spid="_x0000_s2206" style="position:absolute;left:1243;top:1114;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gMQA&#10;AADdAAAADwAAAGRycy9kb3ducmV2LnhtbESPQWsCMRSE74X+h/AKvdWsC5awNYoIgnop1VJ6fGye&#10;m9XNS9hE3f77RhA8DjPzDTOdD64TF+pj61nDeFSAIK69abnR8L1fvSkQMSEb7DyThj+KMJ89P02x&#10;Mv7KX3TZpUZkCMcKNdiUQiVlrC05jCMfiLN38L3DlGXfSNPjNcNdJ8uieJcOW84LFgMtLdWn3dlp&#10;2IbVj1Kq3Bp7/N3gZ1g4LhqtX1+GxQeIREN6hO/ttdFQqskYbm/y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YDEAAAA3QAAAA8AAAAAAAAAAAAAAAAAmAIAAGRycy9k&#10;b3ducmV2LnhtbFBLBQYAAAAABAAEAPUAAACJAwAAAAA=&#10;" path="m34,15l34,5r-5,l29,,20,r,5l15,5,,34,,44r5,l5,48r10,l15,44r5,l34,15xe" fillcolor="black" stroked="f">
                    <v:path arrowok="t" o:connecttype="custom" o:connectlocs="34,15;34,5;29,5;29,0;20,0;20,5;15,5;0,34;0,44;5,44;5,48;15,48;15,44;20,44;34,15" o:connectangles="0,0,0,0,0,0,0,0,0,0,0,0,0,0,0"/>
                  </v:shape>
                  <v:shape id="Freeform 1830" o:spid="_x0000_s2207" style="position:absolute;left:1176;top:1201;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JKMUA&#10;AADdAAAADwAAAGRycy9kb3ducmV2LnhtbESPQWvCQBSE74X+h+UVvNVNUywhugmtWFB6MgpeH9ln&#10;Etx9m2ZXjf/eFQo9DjPzDbMoR2vEhQbfOVbwNk1AENdOd9wo2O++XzMQPiBrNI5JwY08lMXz0wJz&#10;7a68pUsVGhEh7HNU0IbQ51L6uiWLfup64ugd3WAxRDk0Ug94jXBrZJokH9Jix3GhxZ6WLdWn6mwV&#10;vCfZ5uDqPS+3v5WxXz8b0616pSYv4+ccRKAx/If/2mutIM1mKTzexCc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ckoxQAAAN0AAAAPAAAAAAAAAAAAAAAAAJgCAABkcnMv&#10;ZG93bnJldi54bWxQSwUGAAAAAAQABAD1AAAAigMAAAAA&#10;" path="m34,14r,-9l29,5,29,,19,r,5l15,5,,29r,9l5,38r,5l15,43r,-5l19,38,34,14xe" fillcolor="black" stroked="f">
                    <v:path arrowok="t" o:connecttype="custom" o:connectlocs="34,14;34,5;29,5;29,0;19,0;19,5;15,5;0,29;0,38;5,38;5,43;15,43;15,38;19,38;34,14" o:connectangles="0,0,0,0,0,0,0,0,0,0,0,0,0,0,0"/>
                  </v:shape>
                  <v:shape id="Freeform 1831" o:spid="_x0000_s2208" style="position:absolute;left:1143;top:1182;width:28;height: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FcYA&#10;AADdAAAADwAAAGRycy9kb3ducmV2LnhtbESPQWsCMRSE7wX/Q3hCbzXrirpsjSIttoKXVntob4/N&#10;M1ncvCybVNd/b4RCj8PMfMMsVr1rxJm6UHtWMB5lIIgrr2s2Cr4Om6cCRIjIGhvPpOBKAVbLwcMC&#10;S+0v/EnnfTQiQTiUqMDG2JZShsqSwzDyLXHyjr5zGJPsjNQdXhLcNTLPspl0WHNasNjSi6XqtP91&#10;CmabDz3p5Y+Zfhevlsz7PN++7ZR6HPbrZxCR+vgf/mtvtYK8mE7g/i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q/FcYAAADdAAAADwAAAAAAAAAAAAAAAACYAgAAZHJz&#10;L2Rvd25yZXYueG1sUEsFBgAAAAAEAAQA9QAAAIsDAAAAAA==&#10;" path="m9,43r5,l14,48r10,l24,43r4,l28,33,19,4r-5,l14,,4,r,4l,4,,14,9,43xe" fillcolor="black" stroked="f">
                    <v:path arrowok="t" o:connecttype="custom" o:connectlocs="9,43;14,43;14,48;24,48;24,43;28,43;28,33;19,4;14,4;14,0;4,0;4,4;0,4;0,14;9,43" o:connectangles="0,0,0,0,0,0,0,0,0,0,0,0,0,0,0"/>
                  </v:shape>
                  <v:shape id="Freeform 1832" o:spid="_x0000_s2209" style="position:absolute;left:1109;top:1081;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bcgA&#10;AADdAAAADwAAAGRycy9kb3ducmV2LnhtbESPT2vCQBTE7wW/w/IEL8Vs1KoxuooUSttLwT8I3h7Z&#10;ZxLMvg3Z1cR++m6h0OMwM79hVpvOVOJOjSstKxhFMQjizOqScwXHw9swAeE8ssbKMil4kIPNuve0&#10;wlTblnd03/tcBAi7FBUU3teplC4ryKCLbE0cvIttDPogm1zqBtsAN5Ucx/FMGiw5LBRY02tB2XV/&#10;Mwrq09d8oc3z6NyedvztH5P3TztRatDvtksQnjr/H/5rf2gF42T6Ar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P9tyAAAAN0AAAAPAAAAAAAAAAAAAAAAAJgCAABk&#10;cnMvZG93bnJldi54bWxQSwUGAAAAAAQABAD1AAAAjQMAAAAA&#10;" path="m10,38r,5l14,43r,5l24,48r,-5l29,43r,-14l19,5,14,,5,,,5r,9l10,38r,-5l10,38xe" fillcolor="black" stroked="f">
                    <v:path arrowok="t" o:connecttype="custom" o:connectlocs="10,38;10,43;14,43;14,48;24,48;24,43;29,43;29,29;19,5;14,0;5,0;0,5;0,14;10,38;10,33;10,38" o:connectangles="0,0,0,0,0,0,0,0,0,0,0,0,0,0,0,0"/>
                  </v:shape>
                  <v:shape id="Freeform 1833" o:spid="_x0000_s2210" style="position:absolute;left:1032;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5PMQA&#10;AADdAAAADwAAAGRycy9kb3ducmV2LnhtbESPwWrDMBBE74H+g9hCL6GRY+oS3MimJARyM3Xa+2Jt&#10;LVNrZSwltv++ChR6HGbmDbMvZ9uLG42+c6xgu0lAEDdOd9wq+LycnncgfEDW2DsmBQt5KIuH1R5z&#10;7Sb+oFsdWhEh7HNUYEIYcil9Y8ii37iBOHrfbrQYohxbqUecItz2Mk2SV2mx47hgcKCDoeanvloF&#10;w2IuX9XL2pl2W/m056U5zotST4/z+xuIQHP4D/+1z1pBussyuL+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7OTzEAAAA3QAAAA8AAAAAAAAAAAAAAAAAmAIAAGRycy9k&#10;b3ducmV2LnhtbFBLBQYAAAAABAAEAPUAAACJAwAAAAA=&#10;" path="m39,20r4,l43,15r5,l48,5r-5,l43,,5,r,5l,5,,15r5,l5,20r5,l39,20xe" fillcolor="black" stroked="f">
                    <v:path arrowok="t" o:connecttype="custom" o:connectlocs="39,20;43,20;43,15;48,15;48,5;43,5;43,0;5,0;5,5;0,5;0,15;5,15;5,20;10,20;39,20" o:connectangles="0,0,0,0,0,0,0,0,0,0,0,0,0,0,0"/>
                  </v:shape>
                  <v:shape id="Freeform 1834" o:spid="_x0000_s2211" style="position:absolute;left:927;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nS8QA&#10;AADdAAAADwAAAGRycy9kb3ducmV2LnhtbESPzWrDMBCE74W+g9hCL6WRY5oQHMshpBRyM3Ha+2Jt&#10;LRNrZSzVP28fFQo9DjPzDZMfZtuJkQbfOlawXiUgiGunW24UfF4/XncgfEDW2DkmBQt5OBSPDzlm&#10;2k18obEKjYgQ9hkqMCH0mZS+NmTRr1xPHL1vN1gMUQ6N1ANOEW47mSbJVlpsOS4Y7OlkqL5VP1ZB&#10;v5jrV/n24kyzLn3a8VK/z4tSz0/zcQ8i0Bz+w3/ts1aQ7jZb+H0Tn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p0vEAAAA3QAAAA8AAAAAAAAAAAAAAAAAmAIAAGRycy9k&#10;b3ducmV2LnhtbFBLBQYAAAAABAAEAPUAAACJAwAAAAA=&#10;" path="m38,20r5,l43,15r5,l48,5r-5,l43,,4,r,5l,5,,15r4,l4,20r5,l38,20xe" fillcolor="black" stroked="f">
                    <v:path arrowok="t" o:connecttype="custom" o:connectlocs="38,20;43,20;43,15;48,15;48,5;43,5;43,0;4,0;4,5;0,5;0,15;4,15;4,20;9,20;38,20" o:connectangles="0,0,0,0,0,0,0,0,0,0,0,0,0,0,0"/>
                  </v:shape>
                  <v:shape id="Freeform 1835" o:spid="_x0000_s2212" style="position:absolute;left:821;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C0MMA&#10;AADdAAAADwAAAGRycy9kb3ducmV2LnhtbESPQYvCMBSE74L/ITzBi2hq2V2lGkUUwZtsXe+P5tkU&#10;m5fSRG3/vVlY2OMwM98w621na/Gk1leOFcxnCQjiwumKSwU/l+N0CcIHZI21Y1LQk4ftZjhYY6bd&#10;i7/pmYdSRAj7DBWYEJpMSl8YsuhnriGO3s21FkOUbSl1i68It7VMk+RLWqw4LhhsaG+ouOcPq6Dp&#10;zeV6/pg4U87PPq25Lw5dr9R41O1WIAJ14T/81z5pBenycwG/b+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UC0MMAAADdAAAADwAAAAAAAAAAAAAAAACYAgAAZHJzL2Rv&#10;d25yZXYueG1sUEsFBgAAAAAEAAQA9QAAAIgDAAAAAA==&#10;" path="m38,20r5,l43,15r5,l48,5r-5,l43,,5,r,5l,5,,15r5,l5,20r5,l38,20xe" fillcolor="black" stroked="f">
                    <v:path arrowok="t" o:connecttype="custom" o:connectlocs="38,20;43,20;43,15;48,15;48,5;43,5;43,0;5,0;5,5;0,5;0,15;5,15;5,20;10,20;38,20" o:connectangles="0,0,0,0,0,0,0,0,0,0,0,0,0,0,0"/>
                  </v:shape>
                  <v:shape id="Freeform 1836" o:spid="_x0000_s2213" style="position:absolute;left:715;top:104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WosAA&#10;AADdAAAADwAAAGRycy9kb3ducmV2LnhtbERPy4rCMBTdD/gP4QqzGTS16CDVKDIizK5Yx/2luTbF&#10;5qY0mT7+frIYcHk47/1xtI3oqfO1YwWrZQKCuHS65krBz+2y2ILwAVlj45gUTOTheJi97THTbuAr&#10;9UWoRAxhn6ECE0KbSelLQxb90rXEkXu4zmKIsKuk7nCI4baRaZJ8Sos1xwaDLX0ZKp/Fr1XQTuZ2&#10;z9cfzlSr3KcNT+V5nJR6n4+nHYhAY3iJ/93fWkG63cS58U18Av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qWosAAAADdAAAADwAAAAAAAAAAAAAAAACYAgAAZHJzL2Rvd25y&#10;ZXYueG1sUEsFBgAAAAAEAAQA9QAAAIUDAAAAAA==&#10;" path="m39,20r4,l43,15r5,l48,5r-5,l43,,5,r,5l,5,,15r5,l5,20r5,l39,20xe" fillcolor="black" stroked="f">
                    <v:path arrowok="t" o:connecttype="custom" o:connectlocs="39,20;43,20;43,15;48,15;48,5;43,5;43,0;5,0;5,5;0,5;0,15;5,15;5,20;10,20;39,20" o:connectangles="0,0,0,0,0,0,0,0,0,0,0,0,0,0,0"/>
                  </v:shape>
                  <v:rect id="Rectangle 1838" o:spid="_x0000_s2214" style="position:absolute;left:8892;top:6667;width:89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rC8QA&#10;AADdAAAADwAAAGRycy9kb3ducmV2LnhtbERPTWuDQBC9B/oflin0lqzJQdRmlZCkxGNrAklvgztV&#10;qTsr7jba/vruodDj431vi9n04k6j6ywrWK8iEMS11R03Ci7nl2UCwnlkjb1lUvBNDor8YbHFTNuJ&#10;3+he+UaEEHYZKmi9HzIpXd2SQbeyA3HgPuxo0Ac4NlKPOIVw08tNFMXSYMehocWB9i3Vn9WXUXBK&#10;ht2ttD9T0x/fT9fXa3o4p16pp8d59wzC0+z/xX/uUivYJH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awvEAAAA3QAAAA8AAAAAAAAAAAAAAAAAmAIAAGRycy9k&#10;b3ducmV2LnhtbFBLBQYAAAAABAAEAPUAAACJAwAAAAA=&#10;" filled="f" stroked="f">
                    <v:textbox inset="0,0,0,0">
                      <w:txbxContent>
                        <w:p w:rsidR="00CD1263" w:rsidRPr="00CD1263" w:rsidRDefault="00CD1263" w:rsidP="005754D9">
                          <w:pPr>
                            <w:spacing w:before="0"/>
                            <w:rPr>
                              <w:sz w:val="16"/>
                              <w:szCs w:val="16"/>
                            </w:rPr>
                          </w:pPr>
                          <w:r w:rsidRPr="00CD1263">
                            <w:rPr>
                              <w:rFonts w:hint="eastAsia"/>
                              <w:color w:val="000000"/>
                              <w:sz w:val="16"/>
                              <w:szCs w:val="16"/>
                              <w:lang w:eastAsia="zh-CN"/>
                            </w:rPr>
                            <w:t>BT.0</w:t>
                          </w:r>
                          <w:r w:rsidRPr="00CD1263">
                            <w:rPr>
                              <w:color w:val="000000"/>
                              <w:sz w:val="16"/>
                              <w:szCs w:val="16"/>
                            </w:rPr>
                            <w:t>500-11</w:t>
                          </w:r>
                        </w:p>
                      </w:txbxContent>
                    </v:textbox>
                  </v:rect>
                  <v:rect id="Rectangle 1839" o:spid="_x0000_s2215" style="position:absolute;left:341;top:5409;width:89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OkMUA&#10;AADdAAAADwAAAGRycy9kb3ducmV2LnhtbESPQYvCMBSE74L/ITzBm6Z6kNo1iqyKHl0Vut4ezbMt&#10;27yUJtrqr98sLHgcZuYbZrHqTCUe1LjSsoLJOAJBnFldcq7gct6NYhDOI2usLJOCJzlYLfu9BSba&#10;tvxFj5PPRYCwS1BB4X2dSOmyggy6sa2Jg3ezjUEfZJNL3WAb4KaS0yiaSYMlh4UCa/osKPs53Y2C&#10;fVyvvw/21ebV9rpPj+l8c557pYaDbv0BwlPn3+H/9kErmMazC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M6QxQAAAN0AAAAPAAAAAAAAAAAAAAAAAJgCAABkcnMv&#10;ZG93bnJldi54bWxQSwUGAAAAAAQABAD1AAAAigMAAAAA&#10;" filled="f" stroked="f">
                    <v:textbox inset="0,0,0,0">
                      <w:txbxContent>
                        <w:p w:rsidR="00CD1263" w:rsidRDefault="00CD1263" w:rsidP="005754D9">
                          <w:pPr>
                            <w:spacing w:before="0"/>
                          </w:pPr>
                          <w:r>
                            <w:rPr>
                              <w:color w:val="000000"/>
                              <w:sz w:val="16"/>
                              <w:szCs w:val="16"/>
                            </w:rPr>
                            <w:t>01:15:10:12</w:t>
                          </w:r>
                        </w:p>
                      </w:txbxContent>
                    </v:textbox>
                  </v:rect>
                  <v:rect id="Rectangle 1840" o:spid="_x0000_s2216" style="position:absolute;left:1191;top:5548;width:89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Q58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BOhj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5Q58YAAADdAAAADwAAAAAAAAAAAAAAAACYAgAAZHJz&#10;L2Rvd25yZXYueG1sUEsFBgAAAAAEAAQA9QAAAIsDAAAAAA==&#10;" filled="f" stroked="f">
                    <v:textbox inset="0,0,0,0">
                      <w:txbxContent>
                        <w:p w:rsidR="00CD1263" w:rsidRDefault="00CD1263" w:rsidP="005754D9">
                          <w:pPr>
                            <w:spacing w:before="0"/>
                          </w:pPr>
                          <w:r>
                            <w:rPr>
                              <w:color w:val="000000"/>
                              <w:sz w:val="16"/>
                              <w:szCs w:val="16"/>
                            </w:rPr>
                            <w:t>01:15:27:12</w:t>
                          </w:r>
                        </w:p>
                      </w:txbxContent>
                    </v:textbox>
                  </v:rect>
                  <v:rect id="Rectangle 1841" o:spid="_x0000_s2217" style="position:absolute;left:2040;top:5409;width:898;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1f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9XzHAAAA3QAAAA8AAAAAAAAAAAAAAAAAmAIAAGRy&#10;cy9kb3ducmV2LnhtbFBLBQYAAAAABAAEAPUAAACMAwAAAAA=&#10;" filled="f" stroked="f">
                    <v:textbox inset="0,0,0,0">
                      <w:txbxContent>
                        <w:p w:rsidR="00CD1263" w:rsidRDefault="00CD1263" w:rsidP="005754D9">
                          <w:pPr>
                            <w:spacing w:before="0"/>
                          </w:pPr>
                          <w:r>
                            <w:rPr>
                              <w:color w:val="000000"/>
                              <w:sz w:val="16"/>
                              <w:szCs w:val="16"/>
                            </w:rPr>
                            <w:t>01:15:44:12</w:t>
                          </w:r>
                        </w:p>
                      </w:txbxContent>
                    </v:textbox>
                  </v:rect>
                  <v:rect id="Rectangle 1842" o:spid="_x0000_s2218" style="position:absolute;left:2891;top:5519;width:89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tC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7bQjHAAAA3QAAAA8AAAAAAAAAAAAAAAAAmAIAAGRy&#10;cy9kb3ducmV2LnhtbFBLBQYAAAAABAAEAPUAAACMAwAAAAA=&#10;" filled="f" stroked="f">
                    <v:textbox inset="0,0,0,0">
                      <w:txbxContent>
                        <w:p w:rsidR="00CD1263" w:rsidRDefault="00CD1263" w:rsidP="005754D9">
                          <w:pPr>
                            <w:spacing w:before="0"/>
                          </w:pPr>
                          <w:r>
                            <w:rPr>
                              <w:color w:val="000000"/>
                              <w:sz w:val="16"/>
                              <w:szCs w:val="16"/>
                            </w:rPr>
                            <w:t>01:16:01:12</w:t>
                          </w:r>
                        </w:p>
                      </w:txbxContent>
                    </v:textbox>
                  </v:rect>
                  <v:rect id="Rectangle 1843" o:spid="_x0000_s2219" style="position:absolute;left:3745;top:5409;width:898;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Ik8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yJPHAAAA3QAAAA8AAAAAAAAAAAAAAAAAmAIAAGRy&#10;cy9kb3ducmV2LnhtbFBLBQYAAAAABAAEAPUAAACMAwAAAAA=&#10;" filled="f" stroked="f">
                    <v:textbox inset="0,0,0,0">
                      <w:txbxContent>
                        <w:p w:rsidR="00CD1263" w:rsidRDefault="00CD1263" w:rsidP="005754D9">
                          <w:pPr>
                            <w:spacing w:before="0"/>
                          </w:pPr>
                          <w:r>
                            <w:rPr>
                              <w:color w:val="000000"/>
                              <w:sz w:val="16"/>
                              <w:szCs w:val="16"/>
                            </w:rPr>
                            <w:t>01:16:18:12</w:t>
                          </w:r>
                        </w:p>
                      </w:txbxContent>
                    </v:textbox>
                  </v:rect>
                  <v:rect id="Rectangle 1844" o:spid="_x0000_s2220" style="position:absolute;left:4595;top:5519;width:898;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W5MUA&#10;AADdAAAADwAAAGRycy9kb3ducmV2LnhtbESPT4vCMBTE7wt+h/AEb2uqh1KrUcQ/6NFVQb09mrdt&#10;2ealNNFWP/1mYcHjMDO/YWaLzlTiQY0rLSsYDSMQxJnVJecKzqftZwLCeWSNlWVS8CQHi3nvY4ap&#10;ti1/0ePocxEg7FJUUHhfp1K6rCCDbmhr4uB928agD7LJpW6wDXBTyXEUxdJgyWGhwJpWBWU/x7tR&#10;sEvq5XVvX21ebW67y+EyWZ8mXqlBv1tOQXjq/Dv8395rBeMkju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VbkxQAAAN0AAAAPAAAAAAAAAAAAAAAAAJgCAABkcnMv&#10;ZG93bnJldi54bWxQSwUGAAAAAAQABAD1AAAAigMAAAAA&#10;" filled="f" stroked="f">
                    <v:textbox inset="0,0,0,0">
                      <w:txbxContent>
                        <w:p w:rsidR="00CD1263" w:rsidRDefault="00CD1263" w:rsidP="005754D9">
                          <w:pPr>
                            <w:spacing w:before="0"/>
                          </w:pPr>
                          <w:r>
                            <w:rPr>
                              <w:color w:val="000000"/>
                              <w:sz w:val="16"/>
                              <w:szCs w:val="16"/>
                            </w:rPr>
                            <w:t>01:16:35:12</w:t>
                          </w:r>
                        </w:p>
                      </w:txbxContent>
                    </v:textbox>
                  </v:rect>
                  <v:rect id="Rectangle 1845" o:spid="_x0000_s2221" style="position:absolute;left:5443;top:5409;width:898;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zf8UA&#10;AADdAAAADwAAAGRycy9kb3ducmV2LnhtbESPQYvCMBSE74L/ITxhb5rqwa3VKOKu6NFVQb09mmdb&#10;bF5KE213f71ZEDwOM/MNM1u0phQPql1hWcFwEIEgTq0uOFNwPKz7MQjnkTWWlknBLzlYzLudGSba&#10;NvxDj73PRICwS1BB7n2VSOnSnAy6ga2Ig3e1tUEfZJ1JXWMT4KaUoygaS4MFh4UcK1rllN72d6Ng&#10;E1fL89b+NVn5fdmcdqfJ12HilfrotcspCE+tf4df7a1WMIr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fN/xQAAAN0AAAAPAAAAAAAAAAAAAAAAAJgCAABkcnMv&#10;ZG93bnJldi54bWxQSwUGAAAAAAQABAD1AAAAigMAAAAA&#10;" filled="f" stroked="f">
                    <v:textbox inset="0,0,0,0">
                      <w:txbxContent>
                        <w:p w:rsidR="00CD1263" w:rsidRDefault="00CD1263" w:rsidP="005754D9">
                          <w:pPr>
                            <w:spacing w:before="0"/>
                          </w:pPr>
                          <w:r>
                            <w:rPr>
                              <w:color w:val="000000"/>
                              <w:sz w:val="16"/>
                              <w:szCs w:val="16"/>
                            </w:rPr>
                            <w:t>01:16:52:12</w:t>
                          </w:r>
                        </w:p>
                      </w:txbxContent>
                    </v:textbox>
                  </v:rect>
                  <v:rect id="Rectangle 1846" o:spid="_x0000_s2222" style="position:absolute;left:6294;top:5519;width:899;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nDcQA&#10;AADdAAAADwAAAGRycy9kb3ducmV2LnhtbERPTWuDQBC9B/oflin0lqzJQdRmlZCkxGNrAklvgztV&#10;qTsr7jba/vruodDj431vi9n04k6j6ywrWK8iEMS11R03Ci7nl2UCwnlkjb1lUvBNDor8YbHFTNuJ&#10;3+he+UaEEHYZKmi9HzIpXd2SQbeyA3HgPuxo0Ac4NlKPOIVw08tNFMXSYMehocWB9i3Vn9WXUXBK&#10;ht2ttD9T0x/fT9fXa3o4p16pp8d59wzC0+z/xX/uUivYJH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Zw3EAAAA3QAAAA8AAAAAAAAAAAAAAAAAmAIAAGRycy9k&#10;b3ducmV2LnhtbFBLBQYAAAAABAAEAPUAAACJAwAAAAA=&#10;" filled="f" stroked="f">
                    <v:textbox inset="0,0,0,0">
                      <w:txbxContent>
                        <w:p w:rsidR="00CD1263" w:rsidRDefault="00CD1263" w:rsidP="005754D9">
                          <w:pPr>
                            <w:spacing w:before="0"/>
                          </w:pPr>
                          <w:r>
                            <w:rPr>
                              <w:color w:val="000000"/>
                              <w:sz w:val="16"/>
                              <w:szCs w:val="16"/>
                            </w:rPr>
                            <w:t>01:17:09:12</w:t>
                          </w:r>
                        </w:p>
                      </w:txbxContent>
                    </v:textbox>
                  </v:rect>
                  <v:rect id="Rectangle 1847" o:spid="_x0000_s2223" style="position:absolute;left:7143;top:5409;width:898;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ClsUA&#10;AADdAAAADwAAAGRycy9kb3ducmV2LnhtbESPT4vCMBTE78J+h/AWvGmqB2m7RhF3RY/+WXD39mie&#10;bbF5KU201U9vBMHjMDO/YabzzlTiSo0rLSsYDSMQxJnVJecKfg+rQQzCeWSNlWVScCMH89lHb4qp&#10;ti3v6Lr3uQgQdikqKLyvUyldVpBBN7Q1cfBOtjHog2xyqRtsA9xUchxFE2mw5LBQYE3LgrLz/mIU&#10;rON68bex9zavfv7Xx+0x+T4kXqn+Z7f4AuGp8+/wq73RCsbx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sKWxQAAAN0AAAAPAAAAAAAAAAAAAAAAAJgCAABkcnMv&#10;ZG93bnJldi54bWxQSwUGAAAAAAQABAD1AAAAigMAAAAA&#10;" filled="f" stroked="f">
                    <v:textbox inset="0,0,0,0">
                      <w:txbxContent>
                        <w:p w:rsidR="00CD1263" w:rsidRDefault="00CD1263" w:rsidP="005754D9">
                          <w:pPr>
                            <w:spacing w:before="0"/>
                          </w:pPr>
                          <w:r>
                            <w:rPr>
                              <w:color w:val="000000"/>
                              <w:sz w:val="16"/>
                              <w:szCs w:val="16"/>
                            </w:rPr>
                            <w:t>01:17:26:12</w:t>
                          </w:r>
                        </w:p>
                      </w:txbxContent>
                    </v:textbox>
                  </v:rect>
                  <v:rect id="Rectangle 1848" o:spid="_x0000_s2224" style="position:absolute;left:7993;top:5519;width:89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91sIA&#10;AADdAAAADwAAAGRycy9kb3ducmV2LnhtbERPTYvCMBC9C/6HMMLeNNWD1moU0RU9uiqot6EZ22Iz&#10;KU3Wdv315rDg8fG+58vWlOJJtSssKxgOIhDEqdUFZwrOp20/BuE8ssbSMin4IwfLRbczx0Tbhn/o&#10;efSZCCHsElSQe18lUro0J4NuYCviwN1tbdAHWGdS19iEcFPKURSNpcGCQ0OOFa1zSh/HX6NgF1er&#10;696+mqz8vu0uh8t0c5p6pb567WoGwlPrP+J/914rGMW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3WwgAAAN0AAAAPAAAAAAAAAAAAAAAAAJgCAABkcnMvZG93&#10;bnJldi54bWxQSwUGAAAAAAQABAD1AAAAhwMAAAAA&#10;" filled="f" stroked="f">
                    <v:textbox inset="0,0,0,0">
                      <w:txbxContent>
                        <w:p w:rsidR="00CD1263" w:rsidRDefault="00CD1263" w:rsidP="005754D9">
                          <w:pPr>
                            <w:spacing w:before="0"/>
                          </w:pPr>
                          <w:r>
                            <w:rPr>
                              <w:color w:val="000000"/>
                              <w:sz w:val="16"/>
                              <w:szCs w:val="16"/>
                            </w:rPr>
                            <w:t>01:17:43:12</w:t>
                          </w:r>
                        </w:p>
                      </w:txbxContent>
                    </v:textbox>
                  </v:rect>
                  <v:rect id="Rectangle 1849" o:spid="_x0000_s2225" style="position:absolute;left:8842;top:5409;width:89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YTccA&#10;AADdAAAADwAAAGRycy9kb3ducmV2LnhtbESPQWvCQBSE7wX/w/KE3upGD22MriFoS3JsVVBvj+wz&#10;CWbfhuzWpP313UKhx2FmvmHW6WhacafeNZYVzGcRCOLS6oYrBcfD21MMwnlkja1lUvBFDtLN5GGN&#10;ibYDf9B97ysRIOwSVFB73yVSurImg25mO+LgXW1v0AfZV1L3OAS4aeUiip6lwYbDQo0dbWsqb/tP&#10;oyCPu+xc2O+hal8v+en9tNwdll6px+mYrUB4Gv1/+K9daAWL+G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WE3HAAAA3QAAAA8AAAAAAAAAAAAAAAAAmAIAAGRy&#10;cy9kb3ducmV2LnhtbFBLBQYAAAAABAAEAPUAAACMAwAAAAA=&#10;" filled="f" stroked="f">
                    <v:textbox inset="0,0,0,0">
                      <w:txbxContent>
                        <w:p w:rsidR="00CD1263" w:rsidRDefault="00CD1263" w:rsidP="005754D9">
                          <w:pPr>
                            <w:spacing w:before="0"/>
                          </w:pPr>
                          <w:r>
                            <w:rPr>
                              <w:color w:val="000000"/>
                              <w:sz w:val="16"/>
                              <w:szCs w:val="16"/>
                            </w:rPr>
                            <w:t>01:17:43:12</w:t>
                          </w:r>
                        </w:p>
                      </w:txbxContent>
                    </v:textbox>
                  </v:rect>
                </v:group>
                <v:rect id="Rectangle 1850" o:spid="_x0000_s2226" style="position:absolute;left:2171;width:247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GOsYA&#10;AADdAAAADwAAAGRycy9kb3ducmV2LnhtbESPQWvCQBSE7wX/w/KE3urGHNqYuoqoRY9qBNvbI/ua&#10;BLNvQ3Y1aX+9Kwgeh5n5hpnOe1OLK7WusqxgPIpAEOdWV1woOGZfbwkI55E11pZJwR85mM8GL1NM&#10;te14T9eDL0SAsEtRQel9k0rp8pIMupFtiIP3a1uDPsi2kLrFLsBNLeMoepcGKw4LJTa0LCk/Hy5G&#10;wSZpFt9b+98V9fpnc9qdJqts4pV6HfaLTxCeev8MP9pbrSBOPm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GOsYAAADdAAAADwAAAAAAAAAAAAAAAACYAgAAZHJz&#10;L2Rvd25yZXYueG1sUEsFBgAAAAAEAAQA9QAAAIsDAAAAAA==&#10;" filled="f" stroked="f">
                  <v:textbox inset="0,0,0,0">
                    <w:txbxContent>
                      <w:p w:rsidR="00CD1263" w:rsidRDefault="00CD1263" w:rsidP="005754D9">
                        <w:pPr>
                          <w:spacing w:before="0"/>
                        </w:pPr>
                        <w:r>
                          <w:rPr>
                            <w:color w:val="000000"/>
                            <w:sz w:val="18"/>
                            <w:szCs w:val="18"/>
                          </w:rPr>
                          <w:t>100</w:t>
                        </w:r>
                      </w:p>
                    </w:txbxContent>
                  </v:textbox>
                </v:rect>
                <v:rect id="Rectangle 1851" o:spid="_x0000_s2227" style="position:absolute;left:2844;top:2895;width:189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jocYA&#10;AADdAAAADwAAAGRycy9kb3ducmV2LnhtbESPT2vCQBTE74V+h+UJvdWNFmqMriJtRY/+A/X2yD6T&#10;YPZtyK4m9dO7guBxmJnfMONpa0pxpdoVlhX0uhEI4tTqgjMFu+38MwbhPLLG0jIp+CcH08n72xgT&#10;bRte03XjMxEg7BJUkHtfJVK6NCeDrmsr4uCdbG3QB1lnUtfYBLgpZT+KvqXBgsNCjhX95JSeNxej&#10;YBFXs8PS3pqs/Dsu9qv98Hc79Ep9dNrZCISn1r/Cz/ZSK+jH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tjocYAAADdAAAADwAAAAAAAAAAAAAAAACYAgAAZHJz&#10;L2Rvd25yZXYueG1sUEsFBgAAAAAEAAQA9QAAAIsDAAAAAA==&#10;" filled="f" stroked="f">
                  <v:textbox inset="0,0,0,0">
                    <w:txbxContent>
                      <w:p w:rsidR="00CD1263" w:rsidRDefault="00CD1263" w:rsidP="005754D9">
                        <w:pPr>
                          <w:spacing w:before="0"/>
                        </w:pPr>
                        <w:r>
                          <w:rPr>
                            <w:color w:val="000000"/>
                            <w:sz w:val="18"/>
                            <w:szCs w:val="18"/>
                          </w:rPr>
                          <w:t>90</w:t>
                        </w:r>
                      </w:p>
                    </w:txbxContent>
                  </v:textbox>
                </v:rect>
                <v:rect id="Rectangle 1852" o:spid="_x0000_s2228" style="position:absolute;left:2749;top:5702;width:189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71cYA&#10;AADdAAAADwAAAGRycy9kb3ducmV2LnhtbESPT2vCQBTE74V+h+UJvdWNUmqMriJtRY/+A/X2yD6T&#10;YPZtyK4m9dO7guBxmJnfMONpa0pxpdoVlhX0uhEI4tTqgjMFu+38MwbhPLLG0jIp+CcH08n72xgT&#10;bRte03XjMxEg7BJUkHtfJVK6NCeDrmsr4uCdbG3QB1lnUtfYBLgpZT+KvqXBgsNCjhX95JSeNxej&#10;YBFXs8PS3pqs/Dsu9qv98Hc79Ep9dNrZCISn1r/Cz/ZSK+jH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L71cYAAADdAAAADwAAAAAAAAAAAAAAAACYAgAAZHJz&#10;L2Rvd25yZXYueG1sUEsFBgAAAAAEAAQA9QAAAIsDAAAAAA==&#10;" filled="f" stroked="f">
                  <v:textbox inset="0,0,0,0">
                    <w:txbxContent>
                      <w:p w:rsidR="00CD1263" w:rsidRDefault="00CD1263" w:rsidP="005754D9">
                        <w:pPr>
                          <w:spacing w:before="0"/>
                        </w:pPr>
                        <w:r>
                          <w:rPr>
                            <w:color w:val="000000"/>
                            <w:sz w:val="18"/>
                            <w:szCs w:val="18"/>
                          </w:rPr>
                          <w:t>80</w:t>
                        </w:r>
                      </w:p>
                    </w:txbxContent>
                  </v:textbox>
                </v:rect>
                <v:rect id="Rectangle 1853" o:spid="_x0000_s2229" style="position:absolute;left:2749;top:8388;width:189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eTsYA&#10;AADdAAAADwAAAGRycy9kb3ducmV2LnhtbESPT2vCQBTE74V+h+UJvdWNQmuMriJtRY/+A/X2yD6T&#10;YPZtyK4m9dO7guBxmJnfMONpa0pxpdoVlhX0uhEI4tTqgjMFu+38MwbhPLLG0jIp+CcH08n72xgT&#10;bRte03XjMxEg7BJUkHtfJVK6NCeDrmsr4uCdbG3QB1lnUtfYBLgpZT+KvqXBgsNCjhX95JSeNxej&#10;YBFXs8PS3pqs/Dsu9qv98Hc79Ep9dNrZCISn1r/Cz/ZSK+jH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5eTsYAAADdAAAADwAAAAAAAAAAAAAAAACYAgAAZHJz&#10;L2Rvd25yZXYueG1sUEsFBgAAAAAEAAQA9QAAAIsDAAAAAA==&#10;" filled="f" stroked="f">
                  <v:textbox inset="0,0,0,0">
                    <w:txbxContent>
                      <w:p w:rsidR="00CD1263" w:rsidRDefault="00CD1263" w:rsidP="005754D9">
                        <w:pPr>
                          <w:spacing w:before="0"/>
                        </w:pPr>
                        <w:r>
                          <w:rPr>
                            <w:color w:val="000000"/>
                            <w:sz w:val="18"/>
                            <w:szCs w:val="18"/>
                          </w:rPr>
                          <w:t>70</w:t>
                        </w:r>
                      </w:p>
                    </w:txbxContent>
                  </v:textbox>
                </v:rect>
                <v:rect id="Rectangle 1854" o:spid="_x0000_s2230" style="position:absolute;left:2749;top:11099;width:1892;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AO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Io/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MA5xQAAAN0AAAAPAAAAAAAAAAAAAAAAAJgCAABkcnMv&#10;ZG93bnJldi54bWxQSwUGAAAAAAQABAD1AAAAigMAAAAA&#10;" filled="f" stroked="f">
                  <v:textbox inset="0,0,0,0">
                    <w:txbxContent>
                      <w:p w:rsidR="00CD1263" w:rsidRDefault="00CD1263" w:rsidP="005754D9">
                        <w:pPr>
                          <w:spacing w:before="0"/>
                        </w:pPr>
                        <w:r>
                          <w:rPr>
                            <w:color w:val="000000"/>
                            <w:sz w:val="18"/>
                            <w:szCs w:val="18"/>
                          </w:rPr>
                          <w:t>60</w:t>
                        </w:r>
                      </w:p>
                    </w:txbxContent>
                  </v:textbox>
                </v:rect>
                <v:rect id="Rectangle 1855" o:spid="_x0000_s2231" style="position:absolute;left:2749;top:13785;width:3047;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loscA&#10;AADdAAAADwAAAGRycy9kb3ducmV2LnhtbESPQWvCQBSE74L/YXlCb7rRQxOjawi2Yo6tFqy3R/Y1&#10;Cc2+DdnVpP313UKhx2FmvmG22WhacafeNZYVLBcRCOLS6oYrBW/nwzwB4TyyxtYyKfgiB9luOtli&#10;qu3Ar3Q/+UoECLsUFdTed6mUrqzJoFvYjjh4H7Y36IPsK6l7HALctHIVRY/SYMNhocaO9jWVn6eb&#10;UXBMuvy9sN9D1T5fj5eXy/rpvPZKPczGfAPC0+j/w3/tQitYJXE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ZaLHAAAA3QAAAA8AAAAAAAAAAAAAAAAAmAIAAGRy&#10;cy9kb3ducmV2LnhtbFBLBQYAAAAABAAEAPUAAACMAwAAAAA=&#10;" filled="f" stroked="f">
                  <v:textbox inset="0,0,0,0">
                    <w:txbxContent>
                      <w:p w:rsidR="00CD1263" w:rsidRDefault="00CD1263" w:rsidP="005754D9">
                        <w:pPr>
                          <w:spacing w:before="0"/>
                        </w:pPr>
                        <w:r>
                          <w:rPr>
                            <w:color w:val="000000"/>
                            <w:sz w:val="18"/>
                            <w:szCs w:val="18"/>
                          </w:rPr>
                          <w:t>50</w:t>
                        </w:r>
                      </w:p>
                    </w:txbxContent>
                  </v:textbox>
                </v:rect>
                <v:rect id="Rectangle 1856" o:spid="_x0000_s2232" style="position:absolute;left:2749;top:16497;width:189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0MIA&#10;AADdAAAADwAAAGRycy9kb3ducmV2LnhtbERPTYvCMBC9C/6HMMLeNNWD1moU0RU9uiqot6EZ22Iz&#10;KU3Wdv315rDg8fG+58vWlOJJtSssKxgOIhDEqdUFZwrOp20/BuE8ssbSMin4IwfLRbczx0Tbhn/o&#10;efSZCCHsElSQe18lUro0J4NuYCviwN1tbdAHWGdS19iEcFPKURSNpcGCQ0OOFa1zSh/HX6NgF1er&#10;696+mqz8vu0uh8t0c5p6pb567WoGwlPrP+J/914rGMW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HQwgAAAN0AAAAPAAAAAAAAAAAAAAAAAJgCAABkcnMvZG93&#10;bnJldi54bWxQSwUGAAAAAAQABAD1AAAAhwMAAAAA&#10;" filled="f" stroked="f">
                  <v:textbox inset="0,0,0,0">
                    <w:txbxContent>
                      <w:p w:rsidR="00CD1263" w:rsidRDefault="00CD1263" w:rsidP="005754D9">
                        <w:pPr>
                          <w:spacing w:before="0"/>
                        </w:pPr>
                        <w:r>
                          <w:rPr>
                            <w:color w:val="000000"/>
                            <w:sz w:val="18"/>
                            <w:szCs w:val="18"/>
                          </w:rPr>
                          <w:t>40</w:t>
                        </w:r>
                      </w:p>
                    </w:txbxContent>
                  </v:textbox>
                </v:rect>
                <v:rect id="Rectangle 1857" o:spid="_x0000_s2233" style="position:absolute;left:2749;top:19215;width:189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S8YA&#10;AADdAAAADwAAAGRycy9kb3ducmV2LnhtbESPT2vCQBTE74LfYXlCb7rRg01SVxH/oEergu3tkX1N&#10;gtm3IbuatJ/eLQgeh5n5DTNbdKYSd2pcaVnBeBSBIM6sLjlXcD5thzEI55E1VpZJwS85WMz7vRmm&#10;2rb8Sfejz0WAsEtRQeF9nUrpsoIMupGtiYP3YxuDPsgml7rBNsBNJSdRNJUGSw4LBda0Kii7Hm9G&#10;wS6ul197+9fm1eZ7dzlckvUp8Uq9DbrlBwhPnX+Fn+29VjCJ3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US8YAAADdAAAADwAAAAAAAAAAAAAAAACYAgAAZHJz&#10;L2Rvd25yZXYueG1sUEsFBgAAAAAEAAQA9QAAAIsDAAAAAA==&#10;" filled="f" stroked="f">
                  <v:textbox inset="0,0,0,0">
                    <w:txbxContent>
                      <w:p w:rsidR="00CD1263" w:rsidRDefault="00CD1263" w:rsidP="005754D9">
                        <w:pPr>
                          <w:spacing w:before="0"/>
                        </w:pPr>
                        <w:r>
                          <w:rPr>
                            <w:color w:val="000000"/>
                            <w:sz w:val="18"/>
                            <w:szCs w:val="18"/>
                          </w:rPr>
                          <w:t>30</w:t>
                        </w:r>
                      </w:p>
                    </w:txbxContent>
                  </v:textbox>
                </v:rect>
                <v:rect id="Rectangle 1858" o:spid="_x0000_s2234" style="position:absolute;left:2749;top:22040;width:1892;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N8cEA&#10;AADdAAAADwAAAGRycy9kb3ducmV2LnhtbERPy4rCMBTdC/5DuII7TXUhtRpFRkWXvkBnd2nutGWa&#10;m9JEW/16sxBcHs57vmxNKR5Uu8KygtEwAkGcWl1wpuBy3g5iEM4jaywtk4InOVguup05Jto2fKTH&#10;yWcihLBLUEHufZVI6dKcDLqhrYgD92drgz7AOpO6xiaEm1KOo2giDRYcGnKs6Cen9P90Nwp2cbW6&#10;7e2rycrN7+56uE7X56lXqt9rVzMQnlr/FX/ce61gHM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jfHBAAAA3QAAAA8AAAAAAAAAAAAAAAAAmAIAAGRycy9kb3du&#10;cmV2LnhtbFBLBQYAAAAABAAEAPUAAACGAwAAAAA=&#10;" filled="f" stroked="f">
                  <v:textbox inset="0,0,0,0">
                    <w:txbxContent>
                      <w:p w:rsidR="00CD1263" w:rsidRDefault="00CD1263" w:rsidP="005754D9">
                        <w:pPr>
                          <w:spacing w:before="0"/>
                        </w:pPr>
                        <w:r>
                          <w:rPr>
                            <w:color w:val="000000"/>
                            <w:sz w:val="18"/>
                            <w:szCs w:val="18"/>
                          </w:rPr>
                          <w:t>20</w:t>
                        </w:r>
                      </w:p>
                    </w:txbxContent>
                  </v:textbox>
                </v:rect>
                <v:rect id="Rectangle 1859" o:spid="_x0000_s2235" style="position:absolute;left:2749;top:24612;width:1892;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oasYA&#10;AADdAAAADwAAAGRycy9kb3ducmV2LnhtbESPQWvCQBSE74X+h+UVeqsbPZSYugnSKuZYtZD29sg+&#10;k2D2bchuk7S/3hUEj8PMfMOsssm0YqDeNZYVzGcRCOLS6oYrBV/H7UsMwnlkja1lUvBHDrL08WGF&#10;ibYj72k4+EoECLsEFdTed4mUrqzJoJvZjjh4J9sb9EH2ldQ9jgFuWrmIoldpsOGwUGNH7zWV58Ov&#10;UbCLu/V3bv/Hqt387IrPYvlxXHqlnp+m9RsIT5O/h2/tXCtYxP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AoasYAAADdAAAADwAAAAAAAAAAAAAAAACYAgAAZHJz&#10;L2Rvd25yZXYueG1sUEsFBgAAAAAEAAQA9QAAAIsDAAAAAA==&#10;" filled="f" stroked="f">
                  <v:textbox inset="0,0,0,0">
                    <w:txbxContent>
                      <w:p w:rsidR="00CD1263" w:rsidRDefault="00CD1263" w:rsidP="005754D9">
                        <w:pPr>
                          <w:spacing w:before="0"/>
                        </w:pPr>
                        <w:r>
                          <w:rPr>
                            <w:color w:val="000000"/>
                            <w:sz w:val="18"/>
                            <w:szCs w:val="18"/>
                          </w:rPr>
                          <w:t>10</w:t>
                        </w:r>
                      </w:p>
                    </w:txbxContent>
                  </v:textbox>
                </v:rect>
                <v:rect id="Rectangle 1860" o:spid="_x0000_s2236" style="position:absolute;left:3327;top:27298;width:577;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2HcYA&#10;AADdAAAADwAAAGRycy9kb3ducmV2LnhtbESPQWvCQBSE74X+h+UVvNVNcygxdRVpleRYjWB7e2Rf&#10;k9Ds25DdJrG/3hUEj8PMfMMs15NpxUC9aywreJlHIIhLqxuuFByL3XMCwnlkja1lUnAmB+vV48MS&#10;U21H3tNw8JUIEHYpKqi971IpXVmTQTe3HXHwfmxv0AfZV1L3OAa4aWUcRa/SYMNhocaO3msqfw9/&#10;RkGWdJuv3P6PVbv9zk6fp8VHsfBKzZ6mzRsIT5O/h2/tXCuIkySG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K2HcYAAADdAAAADwAAAAAAAAAAAAAAAACYAgAAZHJz&#10;L2Rvd25yZXYueG1sUEsFBgAAAAAEAAQA9QAAAIsDAAAAAA==&#10;" filled="f" stroked="f">
                  <v:textbox inset="0,0,0,0">
                    <w:txbxContent>
                      <w:p w:rsidR="00CD1263" w:rsidRDefault="00CD1263" w:rsidP="005754D9">
                        <w:pPr>
                          <w:spacing w:before="0"/>
                        </w:pPr>
                        <w:r>
                          <w:rPr>
                            <w:color w:val="000000"/>
                            <w:sz w:val="18"/>
                            <w:szCs w:val="18"/>
                          </w:rPr>
                          <w:t>0</w:t>
                        </w:r>
                      </w:p>
                    </w:txbxContent>
                  </v:textbox>
                </v:rect>
                <v:rect id="Rectangle 1861" o:spid="_x0000_s2237" style="position:absolute;left:28959;top:32162;width:4857;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ThsUA&#10;AADdAAAADwAAAGRycy9kb3ducmV2LnhtbESPQYvCMBSE74L/ITxhb5qqIL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hOGxQAAAN0AAAAPAAAAAAAAAAAAAAAAAJgCAABkcnMv&#10;ZG93bnJldi54bWxQSwUGAAAAAAQABAD1AAAAigMAAAAA&#10;" filled="f" stroked="f">
                  <v:textbox inset="0,0,0,0">
                    <w:txbxContent>
                      <w:p w:rsidR="00CD1263" w:rsidRDefault="00CD1263" w:rsidP="005754D9">
                        <w:pPr>
                          <w:spacing w:before="0"/>
                          <w:rPr>
                            <w:lang w:eastAsia="zh-CN"/>
                          </w:rPr>
                        </w:pPr>
                        <w:r>
                          <w:rPr>
                            <w:rFonts w:hint="eastAsia"/>
                            <w:color w:val="000000"/>
                            <w:sz w:val="18"/>
                            <w:szCs w:val="18"/>
                            <w:lang w:eastAsia="zh-CN"/>
                          </w:rPr>
                          <w:t>时间代码</w:t>
                        </w:r>
                      </w:p>
                    </w:txbxContent>
                  </v:textbox>
                </v:rect>
                <v:rect id="Rectangle 1862" o:spid="_x0000_s2238" style="position:absolute;left:10432;top:35979;width:297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L8sUA&#10;AADdAAAADwAAAGRycy9kb3ducmV2LnhtbESPQYvCMBSE74L/ITxhb5oqIr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4vyxQAAAN0AAAAPAAAAAAAAAAAAAAAAAJgCAABkcnMv&#10;ZG93bnJldi54bWxQSwUGAAAAAAQABAD1AAAAigMAAAAA&#10;" filled="f" stroked="f">
                  <v:textbox inset="0,0,0,0">
                    <w:txbxContent>
                      <w:p w:rsidR="00CD1263" w:rsidRDefault="00CD1263" w:rsidP="005754D9">
                        <w:pPr>
                          <w:spacing w:before="0"/>
                          <w:rPr>
                            <w:lang w:eastAsia="zh-CN"/>
                          </w:rPr>
                        </w:pPr>
                        <w:r>
                          <w:rPr>
                            <w:rFonts w:hint="eastAsia"/>
                            <w:color w:val="000000"/>
                            <w:sz w:val="18"/>
                            <w:szCs w:val="18"/>
                            <w:lang w:eastAsia="zh-CN"/>
                          </w:rPr>
                          <w:t>均值</w:t>
                        </w:r>
                      </w:p>
                    </w:txbxContent>
                  </v:textbox>
                </v:rect>
                <v:rect id="Rectangle 1863" o:spid="_x0000_s2239" style="position:absolute;left:10393;top:37534;width:4121;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uacUA&#10;AADdAAAADwAAAGRycy9kb3ducmV2LnhtbESPQYvCMBSE74L/ITxhb5oqKL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y5pxQAAAN0AAAAPAAAAAAAAAAAAAAAAAJgCAABkcnMv&#10;ZG93bnJldi54bWxQSwUGAAAAAAQABAD1AAAAigMAAAAA&#10;" filled="f" stroked="f">
                  <v:textbox inset="0,0,0,0">
                    <w:txbxContent>
                      <w:p w:rsidR="00CD1263" w:rsidRDefault="00CD1263" w:rsidP="005754D9">
                        <w:pPr>
                          <w:spacing w:before="0"/>
                          <w:rPr>
                            <w:lang w:eastAsia="zh-CN"/>
                          </w:rPr>
                        </w:pPr>
                        <w:r>
                          <w:rPr>
                            <w:rFonts w:hint="eastAsia"/>
                            <w:color w:val="000000"/>
                            <w:sz w:val="18"/>
                            <w:szCs w:val="18"/>
                            <w:lang w:eastAsia="zh-CN"/>
                          </w:rPr>
                          <w:t>标准差</w:t>
                        </w:r>
                      </w:p>
                    </w:txbxContent>
                  </v:textbox>
                </v:rect>
                <v:rect id="Rectangle 1864" o:spid="_x0000_s2240" style="position:absolute;left:-393;top:13112;width:3390;height:26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ZaMYA&#10;AADdAAAADwAAAGRycy9kb3ducmV2LnhtbESPT2vCQBTE74LfYXmCN7OpFQkxqxRpiygITXvw+Mi+&#10;JqHZt2l2mz/f3i0Uehxm5jdMdhhNI3rqXG1ZwUMUgyAurK65VPDx/rJKQDiPrLGxTAomcnDYz2cZ&#10;ptoO/EZ97ksRIOxSVFB536ZSuqIigy6yLXHwPm1n0AfZlVJ3OAS4aeQ6jrfSYM1hocKWjhUVX/mP&#10;UeDM5pp8N6/PfNUXxPHxeL5Nk1LLxfi0A+Fp9P/hv/ZJK1gnyRZ+34Qn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OZaMYAAADdAAAADwAAAAAAAAAAAAAAAACYAgAAZHJz&#10;L2Rvd25yZXYueG1sUEsFBgAAAAAEAAQA9QAAAIsDAAAAAA==&#10;" filled="f" stroked="f">
                  <v:textbox style="layout-flow:vertical;mso-layout-flow-alt:bottom-to-top" inset="0,0,0,0">
                    <w:txbxContent>
                      <w:p w:rsidR="00CD1263" w:rsidRDefault="00CD1263" w:rsidP="005754D9">
                        <w:pPr>
                          <w:spacing w:before="0"/>
                          <w:jc w:val="left"/>
                          <w:rPr>
                            <w:lang w:eastAsia="zh-CN"/>
                          </w:rPr>
                        </w:pPr>
                        <w:r>
                          <w:rPr>
                            <w:rFonts w:hint="eastAsia"/>
                            <w:color w:val="000000"/>
                            <w:sz w:val="18"/>
                            <w:szCs w:val="18"/>
                            <w:lang w:eastAsia="zh-CN"/>
                          </w:rPr>
                          <w:t>评分</w:t>
                        </w:r>
                      </w:p>
                    </w:txbxContent>
                  </v:textbox>
                </v:rect>
                <w10:anchorlock/>
              </v:group>
            </w:pict>
          </mc:Fallback>
        </mc:AlternateContent>
      </w:r>
    </w:p>
    <w:p w:rsidR="0098745E" w:rsidRPr="0098745E" w:rsidRDefault="0098745E" w:rsidP="0098745E">
      <w:pPr>
        <w:pStyle w:val="Figuretitle"/>
        <w:rPr>
          <w:lang w:eastAsia="zh-CN"/>
        </w:rPr>
      </w:pPr>
    </w:p>
    <w:p w:rsidR="005754D9" w:rsidRPr="005754D9" w:rsidRDefault="005754D9" w:rsidP="005754D9">
      <w:pPr>
        <w:pStyle w:val="Figure"/>
        <w:spacing w:after="0"/>
        <w:rPr>
          <w:lang w:eastAsia="zh-CN"/>
        </w:rPr>
      </w:pPr>
      <w:r>
        <w:rPr>
          <w:rFonts w:hint="eastAsia"/>
          <w:lang w:eastAsia="zh-CN"/>
        </w:rPr>
        <w:t>图</w:t>
      </w:r>
      <w:r>
        <w:rPr>
          <w:rFonts w:hint="eastAsia"/>
          <w:lang w:eastAsia="zh-CN"/>
        </w:rPr>
        <w:t>12</w:t>
      </w:r>
    </w:p>
    <w:p w:rsidR="005754D9" w:rsidRDefault="00270F53" w:rsidP="005754D9">
      <w:pPr>
        <w:pStyle w:val="Figuretitle"/>
        <w:spacing w:before="120" w:after="0"/>
        <w:rPr>
          <w:lang w:eastAsia="zh-CN"/>
        </w:rPr>
      </w:pPr>
      <w:r>
        <w:rPr>
          <w:rFonts w:hint="eastAsia"/>
          <w:lang w:eastAsia="zh-CN"/>
        </w:rPr>
        <w:t>在考虑置信区间的同时</w:t>
      </w:r>
      <w:r w:rsidR="005754D9">
        <w:rPr>
          <w:rFonts w:hint="eastAsia"/>
          <w:lang w:eastAsia="zh-CN"/>
        </w:rPr>
        <w:t>从统计分布</w:t>
      </w:r>
      <w:r w:rsidR="00E82B63">
        <w:rPr>
          <w:rFonts w:hint="eastAsia"/>
          <w:lang w:eastAsia="zh-CN"/>
        </w:rPr>
        <w:t>计算</w:t>
      </w:r>
      <w:r w:rsidR="005754D9">
        <w:rPr>
          <w:rFonts w:hint="eastAsia"/>
          <w:lang w:eastAsia="zh-CN"/>
        </w:rPr>
        <w:t>整体讨厌特性</w:t>
      </w:r>
    </w:p>
    <w:p w:rsidR="005754D9" w:rsidRDefault="00DF63BF" w:rsidP="005754D9">
      <w:pPr>
        <w:pStyle w:val="FigureNo"/>
        <w:spacing w:before="360"/>
      </w:pPr>
      <w:r>
        <w:rPr>
          <w:noProof/>
          <w:lang w:val="en-US" w:eastAsia="zh-CN"/>
        </w:rPr>
        <mc:AlternateContent>
          <mc:Choice Requires="wpc">
            <w:drawing>
              <wp:inline distT="0" distB="0" distL="0" distR="0" wp14:anchorId="34B9F163" wp14:editId="5C6E2D84">
                <wp:extent cx="4114800" cy="3184525"/>
                <wp:effectExtent l="57150" t="0" r="0" b="0"/>
                <wp:docPr id="1865" name="Canvas 1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21" name="Group 1867"/>
                        <wpg:cNvGrpSpPr>
                          <a:grpSpLocks/>
                        </wpg:cNvGrpSpPr>
                        <wpg:grpSpPr bwMode="auto">
                          <a:xfrm>
                            <a:off x="462280" y="106045"/>
                            <a:ext cx="3521730" cy="3020051"/>
                            <a:chOff x="720" y="1210"/>
                            <a:chExt cx="5551" cy="4689"/>
                          </a:xfrm>
                        </wpg:grpSpPr>
                        <wps:wsp>
                          <wps:cNvPr id="2122" name="Freeform 1868"/>
                          <wps:cNvSpPr>
                            <a:spLocks/>
                          </wps:cNvSpPr>
                          <wps:spPr bwMode="auto">
                            <a:xfrm>
                              <a:off x="720" y="1215"/>
                              <a:ext cx="5394" cy="2843"/>
                            </a:xfrm>
                            <a:custGeom>
                              <a:avLst/>
                              <a:gdLst>
                                <a:gd name="T0" fmla="*/ 0 w 5394"/>
                                <a:gd name="T1" fmla="*/ 0 h 2843"/>
                                <a:gd name="T2" fmla="*/ 0 w 5394"/>
                                <a:gd name="T3" fmla="*/ 2843 h 2843"/>
                                <a:gd name="T4" fmla="*/ 5394 w 5394"/>
                                <a:gd name="T5" fmla="*/ 2843 h 2843"/>
                                <a:gd name="T6" fmla="*/ 5394 w 5394"/>
                                <a:gd name="T7" fmla="*/ 0 h 2843"/>
                                <a:gd name="T8" fmla="*/ 0 w 5394"/>
                                <a:gd name="T9" fmla="*/ 0 h 2843"/>
                                <a:gd name="T10" fmla="*/ 5 w 5394"/>
                                <a:gd name="T11" fmla="*/ 10 h 2843"/>
                                <a:gd name="T12" fmla="*/ 5389 w 5394"/>
                                <a:gd name="T13" fmla="*/ 10 h 2843"/>
                                <a:gd name="T14" fmla="*/ 5384 w 5394"/>
                                <a:gd name="T15" fmla="*/ 5 h 2843"/>
                                <a:gd name="T16" fmla="*/ 5384 w 5394"/>
                                <a:gd name="T17" fmla="*/ 2838 h 2843"/>
                                <a:gd name="T18" fmla="*/ 5389 w 5394"/>
                                <a:gd name="T19" fmla="*/ 2833 h 2843"/>
                                <a:gd name="T20" fmla="*/ 5 w 5394"/>
                                <a:gd name="T21" fmla="*/ 2833 h 2843"/>
                                <a:gd name="T22" fmla="*/ 9 w 5394"/>
                                <a:gd name="T23" fmla="*/ 2838 h 2843"/>
                                <a:gd name="T24" fmla="*/ 9 w 5394"/>
                                <a:gd name="T25" fmla="*/ 5 h 2843"/>
                                <a:gd name="T26" fmla="*/ 5 w 5394"/>
                                <a:gd name="T27" fmla="*/ 10 h 2843"/>
                                <a:gd name="T28" fmla="*/ 0 w 5394"/>
                                <a:gd name="T29" fmla="*/ 0 h 2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94" h="2843">
                                  <a:moveTo>
                                    <a:pt x="0" y="0"/>
                                  </a:moveTo>
                                  <a:lnTo>
                                    <a:pt x="0" y="2843"/>
                                  </a:lnTo>
                                  <a:lnTo>
                                    <a:pt x="5394" y="2843"/>
                                  </a:lnTo>
                                  <a:lnTo>
                                    <a:pt x="5394" y="0"/>
                                  </a:lnTo>
                                  <a:lnTo>
                                    <a:pt x="0" y="0"/>
                                  </a:lnTo>
                                  <a:lnTo>
                                    <a:pt x="5" y="10"/>
                                  </a:lnTo>
                                  <a:lnTo>
                                    <a:pt x="5389" y="10"/>
                                  </a:lnTo>
                                  <a:lnTo>
                                    <a:pt x="5384" y="5"/>
                                  </a:lnTo>
                                  <a:lnTo>
                                    <a:pt x="5384" y="2838"/>
                                  </a:lnTo>
                                  <a:lnTo>
                                    <a:pt x="5389" y="2833"/>
                                  </a:lnTo>
                                  <a:lnTo>
                                    <a:pt x="5" y="2833"/>
                                  </a:lnTo>
                                  <a:lnTo>
                                    <a:pt x="9" y="2838"/>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Line 1869"/>
                          <wps:cNvCnPr/>
                          <wps:spPr bwMode="auto">
                            <a:xfrm>
                              <a:off x="1008"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870"/>
                          <wps:cNvCnPr/>
                          <wps:spPr bwMode="auto">
                            <a:xfrm>
                              <a:off x="1291"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871"/>
                          <wps:cNvCnPr/>
                          <wps:spPr bwMode="auto">
                            <a:xfrm>
                              <a:off x="1579"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872"/>
                          <wps:cNvCnPr/>
                          <wps:spPr bwMode="auto">
                            <a:xfrm>
                              <a:off x="1862"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873"/>
                          <wps:cNvCnPr/>
                          <wps:spPr bwMode="auto">
                            <a:xfrm>
                              <a:off x="2145"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874"/>
                          <wps:cNvCnPr/>
                          <wps:spPr bwMode="auto">
                            <a:xfrm>
                              <a:off x="2428"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875"/>
                          <wps:cNvCnPr/>
                          <wps:spPr bwMode="auto">
                            <a:xfrm>
                              <a:off x="2711"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876"/>
                          <wps:cNvCnPr/>
                          <wps:spPr bwMode="auto">
                            <a:xfrm>
                              <a:off x="2995"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877"/>
                          <wps:cNvCnPr/>
                          <wps:spPr bwMode="auto">
                            <a:xfrm>
                              <a:off x="3278"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878"/>
                          <wps:cNvCnPr/>
                          <wps:spPr bwMode="auto">
                            <a:xfrm>
                              <a:off x="3561"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879"/>
                          <wps:cNvCnPr/>
                          <wps:spPr bwMode="auto">
                            <a:xfrm>
                              <a:off x="3844"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880"/>
                          <wps:cNvCnPr/>
                          <wps:spPr bwMode="auto">
                            <a:xfrm>
                              <a:off x="4127"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881"/>
                          <wps:cNvCnPr/>
                          <wps:spPr bwMode="auto">
                            <a:xfrm>
                              <a:off x="4410"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882"/>
                          <wps:cNvCnPr/>
                          <wps:spPr bwMode="auto">
                            <a:xfrm>
                              <a:off x="4693"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883"/>
                          <wps:cNvCnPr/>
                          <wps:spPr bwMode="auto">
                            <a:xfrm>
                              <a:off x="4977"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884"/>
                          <wps:cNvCnPr/>
                          <wps:spPr bwMode="auto">
                            <a:xfrm>
                              <a:off x="5260"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885"/>
                          <wps:cNvCnPr/>
                          <wps:spPr bwMode="auto">
                            <a:xfrm>
                              <a:off x="5543"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886"/>
                          <wps:cNvCnPr/>
                          <wps:spPr bwMode="auto">
                            <a:xfrm>
                              <a:off x="5826" y="1220"/>
                              <a:ext cx="1" cy="28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887"/>
                          <wps:cNvCnPr/>
                          <wps:spPr bwMode="auto">
                            <a:xfrm>
                              <a:off x="725" y="1503"/>
                              <a:ext cx="53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888"/>
                          <wps:cNvCnPr/>
                          <wps:spPr bwMode="auto">
                            <a:xfrm>
                              <a:off x="725" y="1786"/>
                              <a:ext cx="53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889"/>
                          <wps:cNvCnPr/>
                          <wps:spPr bwMode="auto">
                            <a:xfrm>
                              <a:off x="725" y="2070"/>
                              <a:ext cx="53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890"/>
                          <wps:cNvCnPr/>
                          <wps:spPr bwMode="auto">
                            <a:xfrm>
                              <a:off x="725" y="2353"/>
                              <a:ext cx="53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891"/>
                          <wps:cNvCnPr/>
                          <wps:spPr bwMode="auto">
                            <a:xfrm>
                              <a:off x="725" y="2636"/>
                              <a:ext cx="53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892"/>
                          <wps:cNvCnPr/>
                          <wps:spPr bwMode="auto">
                            <a:xfrm>
                              <a:off x="725" y="2920"/>
                              <a:ext cx="53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893"/>
                          <wps:cNvCnPr/>
                          <wps:spPr bwMode="auto">
                            <a:xfrm>
                              <a:off x="725" y="3203"/>
                              <a:ext cx="53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894"/>
                          <wps:cNvCnPr/>
                          <wps:spPr bwMode="auto">
                            <a:xfrm>
                              <a:off x="725" y="3486"/>
                              <a:ext cx="53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895"/>
                          <wps:cNvCnPr/>
                          <wps:spPr bwMode="auto">
                            <a:xfrm>
                              <a:off x="725" y="3770"/>
                              <a:ext cx="53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Rectangle 1897"/>
                          <wps:cNvSpPr>
                            <a:spLocks noChangeArrowheads="1"/>
                          </wps:cNvSpPr>
                          <wps:spPr bwMode="auto">
                            <a:xfrm>
                              <a:off x="5395" y="5563"/>
                              <a:ext cx="87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CD1263" w:rsidRDefault="00953BE9" w:rsidP="005754D9">
                                <w:pPr>
                                  <w:spacing w:before="0"/>
                                  <w:rPr>
                                    <w:sz w:val="16"/>
                                    <w:szCs w:val="16"/>
                                  </w:rPr>
                                </w:pPr>
                                <w:r w:rsidRPr="00CD1263">
                                  <w:rPr>
                                    <w:rFonts w:hint="eastAsia"/>
                                    <w:color w:val="000000"/>
                                    <w:sz w:val="16"/>
                                    <w:szCs w:val="16"/>
                                    <w:lang w:eastAsia="zh-CN"/>
                                  </w:rPr>
                                  <w:t>BT.0</w:t>
                                </w:r>
                                <w:r w:rsidRPr="00CD1263">
                                  <w:rPr>
                                    <w:color w:val="000000"/>
                                    <w:sz w:val="16"/>
                                    <w:szCs w:val="16"/>
                                  </w:rPr>
                                  <w:t>500-12</w:t>
                                </w:r>
                              </w:p>
                            </w:txbxContent>
                          </wps:txbx>
                          <wps:bodyPr rot="0" vert="horz" wrap="square" lIns="0" tIns="0" rIns="0" bIns="0" anchor="t" anchorCtr="0" upright="1">
                            <a:noAutofit/>
                          </wps:bodyPr>
                        </wps:wsp>
                        <wps:wsp>
                          <wps:cNvPr id="2154" name="Freeform 1898"/>
                          <wps:cNvSpPr>
                            <a:spLocks/>
                          </wps:cNvSpPr>
                          <wps:spPr bwMode="auto">
                            <a:xfrm>
                              <a:off x="6071" y="2780"/>
                              <a:ext cx="43" cy="82"/>
                            </a:xfrm>
                            <a:custGeom>
                              <a:avLst/>
                              <a:gdLst>
                                <a:gd name="T0" fmla="*/ 24 w 43"/>
                                <a:gd name="T1" fmla="*/ 77 h 82"/>
                                <a:gd name="T2" fmla="*/ 29 w 43"/>
                                <a:gd name="T3" fmla="*/ 82 h 82"/>
                                <a:gd name="T4" fmla="*/ 38 w 43"/>
                                <a:gd name="T5" fmla="*/ 82 h 82"/>
                                <a:gd name="T6" fmla="*/ 43 w 43"/>
                                <a:gd name="T7" fmla="*/ 77 h 82"/>
                                <a:gd name="T8" fmla="*/ 43 w 43"/>
                                <a:gd name="T9" fmla="*/ 68 h 82"/>
                                <a:gd name="T10" fmla="*/ 19 w 43"/>
                                <a:gd name="T11" fmla="*/ 5 h 82"/>
                                <a:gd name="T12" fmla="*/ 14 w 43"/>
                                <a:gd name="T13" fmla="*/ 0 h 82"/>
                                <a:gd name="T14" fmla="*/ 5 w 43"/>
                                <a:gd name="T15" fmla="*/ 0 h 82"/>
                                <a:gd name="T16" fmla="*/ 0 w 43"/>
                                <a:gd name="T17" fmla="*/ 5 h 82"/>
                                <a:gd name="T18" fmla="*/ 0 w 43"/>
                                <a:gd name="T19" fmla="*/ 15 h 82"/>
                                <a:gd name="T20" fmla="*/ 24 w 43"/>
                                <a:gd name="T21" fmla="*/ 7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82">
                                  <a:moveTo>
                                    <a:pt x="24" y="77"/>
                                  </a:moveTo>
                                  <a:lnTo>
                                    <a:pt x="29" y="82"/>
                                  </a:lnTo>
                                  <a:lnTo>
                                    <a:pt x="38" y="82"/>
                                  </a:lnTo>
                                  <a:lnTo>
                                    <a:pt x="43" y="77"/>
                                  </a:lnTo>
                                  <a:lnTo>
                                    <a:pt x="43" y="68"/>
                                  </a:lnTo>
                                  <a:lnTo>
                                    <a:pt x="19" y="5"/>
                                  </a:lnTo>
                                  <a:lnTo>
                                    <a:pt x="14" y="0"/>
                                  </a:lnTo>
                                  <a:lnTo>
                                    <a:pt x="5" y="0"/>
                                  </a:lnTo>
                                  <a:lnTo>
                                    <a:pt x="0" y="5"/>
                                  </a:lnTo>
                                  <a:lnTo>
                                    <a:pt x="0" y="15"/>
                                  </a:lnTo>
                                  <a:lnTo>
                                    <a:pt x="24"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1899"/>
                          <wps:cNvSpPr>
                            <a:spLocks/>
                          </wps:cNvSpPr>
                          <wps:spPr bwMode="auto">
                            <a:xfrm>
                              <a:off x="6023" y="2646"/>
                              <a:ext cx="43" cy="82"/>
                            </a:xfrm>
                            <a:custGeom>
                              <a:avLst/>
                              <a:gdLst>
                                <a:gd name="T0" fmla="*/ 24 w 43"/>
                                <a:gd name="T1" fmla="*/ 77 h 82"/>
                                <a:gd name="T2" fmla="*/ 29 w 43"/>
                                <a:gd name="T3" fmla="*/ 82 h 82"/>
                                <a:gd name="T4" fmla="*/ 38 w 43"/>
                                <a:gd name="T5" fmla="*/ 82 h 82"/>
                                <a:gd name="T6" fmla="*/ 43 w 43"/>
                                <a:gd name="T7" fmla="*/ 77 h 82"/>
                                <a:gd name="T8" fmla="*/ 43 w 43"/>
                                <a:gd name="T9" fmla="*/ 67 h 82"/>
                                <a:gd name="T10" fmla="*/ 19 w 43"/>
                                <a:gd name="T11" fmla="*/ 5 h 82"/>
                                <a:gd name="T12" fmla="*/ 14 w 43"/>
                                <a:gd name="T13" fmla="*/ 0 h 82"/>
                                <a:gd name="T14" fmla="*/ 5 w 43"/>
                                <a:gd name="T15" fmla="*/ 0 h 82"/>
                                <a:gd name="T16" fmla="*/ 0 w 43"/>
                                <a:gd name="T17" fmla="*/ 5 h 82"/>
                                <a:gd name="T18" fmla="*/ 0 w 43"/>
                                <a:gd name="T19" fmla="*/ 14 h 82"/>
                                <a:gd name="T20" fmla="*/ 24 w 43"/>
                                <a:gd name="T21" fmla="*/ 7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82">
                                  <a:moveTo>
                                    <a:pt x="24" y="77"/>
                                  </a:moveTo>
                                  <a:lnTo>
                                    <a:pt x="29" y="82"/>
                                  </a:lnTo>
                                  <a:lnTo>
                                    <a:pt x="38" y="82"/>
                                  </a:lnTo>
                                  <a:lnTo>
                                    <a:pt x="43" y="77"/>
                                  </a:lnTo>
                                  <a:lnTo>
                                    <a:pt x="43" y="67"/>
                                  </a:lnTo>
                                  <a:lnTo>
                                    <a:pt x="19" y="5"/>
                                  </a:lnTo>
                                  <a:lnTo>
                                    <a:pt x="14" y="0"/>
                                  </a:lnTo>
                                  <a:lnTo>
                                    <a:pt x="5" y="0"/>
                                  </a:lnTo>
                                  <a:lnTo>
                                    <a:pt x="0" y="5"/>
                                  </a:lnTo>
                                  <a:lnTo>
                                    <a:pt x="0" y="14"/>
                                  </a:lnTo>
                                  <a:lnTo>
                                    <a:pt x="24"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900"/>
                          <wps:cNvSpPr>
                            <a:spLocks/>
                          </wps:cNvSpPr>
                          <wps:spPr bwMode="auto">
                            <a:xfrm>
                              <a:off x="5975" y="2507"/>
                              <a:ext cx="43" cy="86"/>
                            </a:xfrm>
                            <a:custGeom>
                              <a:avLst/>
                              <a:gdLst>
                                <a:gd name="T0" fmla="*/ 24 w 43"/>
                                <a:gd name="T1" fmla="*/ 81 h 86"/>
                                <a:gd name="T2" fmla="*/ 29 w 43"/>
                                <a:gd name="T3" fmla="*/ 86 h 86"/>
                                <a:gd name="T4" fmla="*/ 38 w 43"/>
                                <a:gd name="T5" fmla="*/ 86 h 86"/>
                                <a:gd name="T6" fmla="*/ 43 w 43"/>
                                <a:gd name="T7" fmla="*/ 81 h 86"/>
                                <a:gd name="T8" fmla="*/ 43 w 43"/>
                                <a:gd name="T9" fmla="*/ 72 h 86"/>
                                <a:gd name="T10" fmla="*/ 19 w 43"/>
                                <a:gd name="T11" fmla="*/ 4 h 86"/>
                                <a:gd name="T12" fmla="*/ 14 w 43"/>
                                <a:gd name="T13" fmla="*/ 0 h 86"/>
                                <a:gd name="T14" fmla="*/ 5 w 43"/>
                                <a:gd name="T15" fmla="*/ 0 h 86"/>
                                <a:gd name="T16" fmla="*/ 0 w 43"/>
                                <a:gd name="T17" fmla="*/ 4 h 86"/>
                                <a:gd name="T18" fmla="*/ 0 w 43"/>
                                <a:gd name="T19" fmla="*/ 14 h 86"/>
                                <a:gd name="T20" fmla="*/ 24 w 43"/>
                                <a:gd name="T21" fmla="*/ 8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86">
                                  <a:moveTo>
                                    <a:pt x="24" y="81"/>
                                  </a:moveTo>
                                  <a:lnTo>
                                    <a:pt x="29" y="86"/>
                                  </a:lnTo>
                                  <a:lnTo>
                                    <a:pt x="38" y="86"/>
                                  </a:lnTo>
                                  <a:lnTo>
                                    <a:pt x="43" y="81"/>
                                  </a:lnTo>
                                  <a:lnTo>
                                    <a:pt x="43" y="72"/>
                                  </a:lnTo>
                                  <a:lnTo>
                                    <a:pt x="19" y="4"/>
                                  </a:lnTo>
                                  <a:lnTo>
                                    <a:pt x="14" y="0"/>
                                  </a:lnTo>
                                  <a:lnTo>
                                    <a:pt x="5" y="0"/>
                                  </a:lnTo>
                                  <a:lnTo>
                                    <a:pt x="0" y="4"/>
                                  </a:lnTo>
                                  <a:lnTo>
                                    <a:pt x="0" y="14"/>
                                  </a:lnTo>
                                  <a:lnTo>
                                    <a:pt x="24"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1901"/>
                          <wps:cNvSpPr>
                            <a:spLocks/>
                          </wps:cNvSpPr>
                          <wps:spPr bwMode="auto">
                            <a:xfrm>
                              <a:off x="5927" y="2372"/>
                              <a:ext cx="38" cy="82"/>
                            </a:xfrm>
                            <a:custGeom>
                              <a:avLst/>
                              <a:gdLst>
                                <a:gd name="T0" fmla="*/ 19 w 38"/>
                                <a:gd name="T1" fmla="*/ 77 h 82"/>
                                <a:gd name="T2" fmla="*/ 24 w 38"/>
                                <a:gd name="T3" fmla="*/ 77 h 82"/>
                                <a:gd name="T4" fmla="*/ 24 w 38"/>
                                <a:gd name="T5" fmla="*/ 82 h 82"/>
                                <a:gd name="T6" fmla="*/ 33 w 38"/>
                                <a:gd name="T7" fmla="*/ 82 h 82"/>
                                <a:gd name="T8" fmla="*/ 33 w 38"/>
                                <a:gd name="T9" fmla="*/ 77 h 82"/>
                                <a:gd name="T10" fmla="*/ 38 w 38"/>
                                <a:gd name="T11" fmla="*/ 77 h 82"/>
                                <a:gd name="T12" fmla="*/ 38 w 38"/>
                                <a:gd name="T13" fmla="*/ 67 h 82"/>
                                <a:gd name="T14" fmla="*/ 19 w 38"/>
                                <a:gd name="T15" fmla="*/ 5 h 82"/>
                                <a:gd name="T16" fmla="*/ 14 w 38"/>
                                <a:gd name="T17" fmla="*/ 5 h 82"/>
                                <a:gd name="T18" fmla="*/ 14 w 38"/>
                                <a:gd name="T19" fmla="*/ 0 h 82"/>
                                <a:gd name="T20" fmla="*/ 5 w 38"/>
                                <a:gd name="T21" fmla="*/ 0 h 82"/>
                                <a:gd name="T22" fmla="*/ 5 w 38"/>
                                <a:gd name="T23" fmla="*/ 5 h 82"/>
                                <a:gd name="T24" fmla="*/ 0 w 38"/>
                                <a:gd name="T25" fmla="*/ 5 h 82"/>
                                <a:gd name="T26" fmla="*/ 0 w 38"/>
                                <a:gd name="T27" fmla="*/ 15 h 82"/>
                                <a:gd name="T28" fmla="*/ 19 w 38"/>
                                <a:gd name="T29" fmla="*/ 7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82">
                                  <a:moveTo>
                                    <a:pt x="19" y="77"/>
                                  </a:moveTo>
                                  <a:lnTo>
                                    <a:pt x="24" y="77"/>
                                  </a:lnTo>
                                  <a:lnTo>
                                    <a:pt x="24" y="82"/>
                                  </a:lnTo>
                                  <a:lnTo>
                                    <a:pt x="33" y="82"/>
                                  </a:lnTo>
                                  <a:lnTo>
                                    <a:pt x="33" y="77"/>
                                  </a:lnTo>
                                  <a:lnTo>
                                    <a:pt x="38" y="77"/>
                                  </a:lnTo>
                                  <a:lnTo>
                                    <a:pt x="38" y="67"/>
                                  </a:lnTo>
                                  <a:lnTo>
                                    <a:pt x="19" y="5"/>
                                  </a:lnTo>
                                  <a:lnTo>
                                    <a:pt x="14" y="5"/>
                                  </a:lnTo>
                                  <a:lnTo>
                                    <a:pt x="14" y="0"/>
                                  </a:lnTo>
                                  <a:lnTo>
                                    <a:pt x="5" y="0"/>
                                  </a:lnTo>
                                  <a:lnTo>
                                    <a:pt x="5" y="5"/>
                                  </a:lnTo>
                                  <a:lnTo>
                                    <a:pt x="0" y="5"/>
                                  </a:lnTo>
                                  <a:lnTo>
                                    <a:pt x="0" y="15"/>
                                  </a:lnTo>
                                  <a:lnTo>
                                    <a:pt x="1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02"/>
                          <wps:cNvSpPr>
                            <a:spLocks/>
                          </wps:cNvSpPr>
                          <wps:spPr bwMode="auto">
                            <a:xfrm>
                              <a:off x="5874" y="2238"/>
                              <a:ext cx="43" cy="81"/>
                            </a:xfrm>
                            <a:custGeom>
                              <a:avLst/>
                              <a:gdLst>
                                <a:gd name="T0" fmla="*/ 24 w 43"/>
                                <a:gd name="T1" fmla="*/ 77 h 81"/>
                                <a:gd name="T2" fmla="*/ 29 w 43"/>
                                <a:gd name="T3" fmla="*/ 81 h 81"/>
                                <a:gd name="T4" fmla="*/ 38 w 43"/>
                                <a:gd name="T5" fmla="*/ 81 h 81"/>
                                <a:gd name="T6" fmla="*/ 43 w 43"/>
                                <a:gd name="T7" fmla="*/ 77 h 81"/>
                                <a:gd name="T8" fmla="*/ 43 w 43"/>
                                <a:gd name="T9" fmla="*/ 67 h 81"/>
                                <a:gd name="T10" fmla="*/ 19 w 43"/>
                                <a:gd name="T11" fmla="*/ 5 h 81"/>
                                <a:gd name="T12" fmla="*/ 14 w 43"/>
                                <a:gd name="T13" fmla="*/ 0 h 81"/>
                                <a:gd name="T14" fmla="*/ 5 w 43"/>
                                <a:gd name="T15" fmla="*/ 0 h 81"/>
                                <a:gd name="T16" fmla="*/ 0 w 43"/>
                                <a:gd name="T17" fmla="*/ 5 h 81"/>
                                <a:gd name="T18" fmla="*/ 0 w 43"/>
                                <a:gd name="T19" fmla="*/ 14 h 81"/>
                                <a:gd name="T20" fmla="*/ 24 w 43"/>
                                <a:gd name="T21" fmla="*/ 7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81">
                                  <a:moveTo>
                                    <a:pt x="24" y="77"/>
                                  </a:moveTo>
                                  <a:lnTo>
                                    <a:pt x="29" y="81"/>
                                  </a:lnTo>
                                  <a:lnTo>
                                    <a:pt x="38" y="81"/>
                                  </a:lnTo>
                                  <a:lnTo>
                                    <a:pt x="43" y="77"/>
                                  </a:lnTo>
                                  <a:lnTo>
                                    <a:pt x="43" y="67"/>
                                  </a:lnTo>
                                  <a:lnTo>
                                    <a:pt x="19" y="5"/>
                                  </a:lnTo>
                                  <a:lnTo>
                                    <a:pt x="14" y="0"/>
                                  </a:lnTo>
                                  <a:lnTo>
                                    <a:pt x="5" y="0"/>
                                  </a:lnTo>
                                  <a:lnTo>
                                    <a:pt x="0" y="5"/>
                                  </a:lnTo>
                                  <a:lnTo>
                                    <a:pt x="0" y="14"/>
                                  </a:lnTo>
                                  <a:lnTo>
                                    <a:pt x="24"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1903"/>
                          <wps:cNvSpPr>
                            <a:spLocks/>
                          </wps:cNvSpPr>
                          <wps:spPr bwMode="auto">
                            <a:xfrm>
                              <a:off x="5826" y="2103"/>
                              <a:ext cx="43" cy="82"/>
                            </a:xfrm>
                            <a:custGeom>
                              <a:avLst/>
                              <a:gdLst>
                                <a:gd name="T0" fmla="*/ 24 w 43"/>
                                <a:gd name="T1" fmla="*/ 77 h 82"/>
                                <a:gd name="T2" fmla="*/ 29 w 43"/>
                                <a:gd name="T3" fmla="*/ 82 h 82"/>
                                <a:gd name="T4" fmla="*/ 38 w 43"/>
                                <a:gd name="T5" fmla="*/ 82 h 82"/>
                                <a:gd name="T6" fmla="*/ 43 w 43"/>
                                <a:gd name="T7" fmla="*/ 77 h 82"/>
                                <a:gd name="T8" fmla="*/ 43 w 43"/>
                                <a:gd name="T9" fmla="*/ 67 h 82"/>
                                <a:gd name="T10" fmla="*/ 19 w 43"/>
                                <a:gd name="T11" fmla="*/ 5 h 82"/>
                                <a:gd name="T12" fmla="*/ 14 w 43"/>
                                <a:gd name="T13" fmla="*/ 0 h 82"/>
                                <a:gd name="T14" fmla="*/ 5 w 43"/>
                                <a:gd name="T15" fmla="*/ 0 h 82"/>
                                <a:gd name="T16" fmla="*/ 0 w 43"/>
                                <a:gd name="T17" fmla="*/ 5 h 82"/>
                                <a:gd name="T18" fmla="*/ 0 w 43"/>
                                <a:gd name="T19" fmla="*/ 15 h 82"/>
                                <a:gd name="T20" fmla="*/ 24 w 43"/>
                                <a:gd name="T21" fmla="*/ 7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82">
                                  <a:moveTo>
                                    <a:pt x="24" y="77"/>
                                  </a:moveTo>
                                  <a:lnTo>
                                    <a:pt x="29" y="82"/>
                                  </a:lnTo>
                                  <a:lnTo>
                                    <a:pt x="38" y="82"/>
                                  </a:lnTo>
                                  <a:lnTo>
                                    <a:pt x="43" y="77"/>
                                  </a:lnTo>
                                  <a:lnTo>
                                    <a:pt x="43" y="67"/>
                                  </a:lnTo>
                                  <a:lnTo>
                                    <a:pt x="19" y="5"/>
                                  </a:lnTo>
                                  <a:lnTo>
                                    <a:pt x="14" y="0"/>
                                  </a:lnTo>
                                  <a:lnTo>
                                    <a:pt x="5" y="0"/>
                                  </a:lnTo>
                                  <a:lnTo>
                                    <a:pt x="0" y="5"/>
                                  </a:lnTo>
                                  <a:lnTo>
                                    <a:pt x="0" y="15"/>
                                  </a:lnTo>
                                  <a:lnTo>
                                    <a:pt x="24"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1904"/>
                          <wps:cNvSpPr>
                            <a:spLocks/>
                          </wps:cNvSpPr>
                          <wps:spPr bwMode="auto">
                            <a:xfrm>
                              <a:off x="5716" y="2031"/>
                              <a:ext cx="81" cy="39"/>
                            </a:xfrm>
                            <a:custGeom>
                              <a:avLst/>
                              <a:gdLst>
                                <a:gd name="T0" fmla="*/ 67 w 81"/>
                                <a:gd name="T1" fmla="*/ 39 h 39"/>
                                <a:gd name="T2" fmla="*/ 76 w 81"/>
                                <a:gd name="T3" fmla="*/ 39 h 39"/>
                                <a:gd name="T4" fmla="*/ 76 w 81"/>
                                <a:gd name="T5" fmla="*/ 34 h 39"/>
                                <a:gd name="T6" fmla="*/ 81 w 81"/>
                                <a:gd name="T7" fmla="*/ 34 h 39"/>
                                <a:gd name="T8" fmla="*/ 81 w 81"/>
                                <a:gd name="T9" fmla="*/ 24 h 39"/>
                                <a:gd name="T10" fmla="*/ 76 w 81"/>
                                <a:gd name="T11" fmla="*/ 24 h 39"/>
                                <a:gd name="T12" fmla="*/ 76 w 81"/>
                                <a:gd name="T13" fmla="*/ 19 h 39"/>
                                <a:gd name="T14" fmla="*/ 14 w 81"/>
                                <a:gd name="T15" fmla="*/ 0 h 39"/>
                                <a:gd name="T16" fmla="*/ 4 w 81"/>
                                <a:gd name="T17" fmla="*/ 0 h 39"/>
                                <a:gd name="T18" fmla="*/ 4 w 81"/>
                                <a:gd name="T19" fmla="*/ 5 h 39"/>
                                <a:gd name="T20" fmla="*/ 0 w 81"/>
                                <a:gd name="T21" fmla="*/ 5 h 39"/>
                                <a:gd name="T22" fmla="*/ 0 w 81"/>
                                <a:gd name="T23" fmla="*/ 15 h 39"/>
                                <a:gd name="T24" fmla="*/ 4 w 81"/>
                                <a:gd name="T25" fmla="*/ 15 h 39"/>
                                <a:gd name="T26" fmla="*/ 4 w 81"/>
                                <a:gd name="T27" fmla="*/ 19 h 39"/>
                                <a:gd name="T28" fmla="*/ 67 w 81"/>
                                <a:gd name="T2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39">
                                  <a:moveTo>
                                    <a:pt x="67" y="39"/>
                                  </a:moveTo>
                                  <a:lnTo>
                                    <a:pt x="76" y="39"/>
                                  </a:lnTo>
                                  <a:lnTo>
                                    <a:pt x="76" y="34"/>
                                  </a:lnTo>
                                  <a:lnTo>
                                    <a:pt x="81" y="34"/>
                                  </a:lnTo>
                                  <a:lnTo>
                                    <a:pt x="81" y="24"/>
                                  </a:lnTo>
                                  <a:lnTo>
                                    <a:pt x="76" y="24"/>
                                  </a:lnTo>
                                  <a:lnTo>
                                    <a:pt x="76" y="19"/>
                                  </a:lnTo>
                                  <a:lnTo>
                                    <a:pt x="14" y="0"/>
                                  </a:lnTo>
                                  <a:lnTo>
                                    <a:pt x="4" y="0"/>
                                  </a:lnTo>
                                  <a:lnTo>
                                    <a:pt x="4" y="5"/>
                                  </a:lnTo>
                                  <a:lnTo>
                                    <a:pt x="0" y="5"/>
                                  </a:lnTo>
                                  <a:lnTo>
                                    <a:pt x="0" y="15"/>
                                  </a:lnTo>
                                  <a:lnTo>
                                    <a:pt x="4" y="15"/>
                                  </a:lnTo>
                                  <a:lnTo>
                                    <a:pt x="4" y="19"/>
                                  </a:lnTo>
                                  <a:lnTo>
                                    <a:pt x="6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1905"/>
                          <wps:cNvSpPr>
                            <a:spLocks/>
                          </wps:cNvSpPr>
                          <wps:spPr bwMode="auto">
                            <a:xfrm>
                              <a:off x="5577" y="1993"/>
                              <a:ext cx="81" cy="38"/>
                            </a:xfrm>
                            <a:custGeom>
                              <a:avLst/>
                              <a:gdLst>
                                <a:gd name="T0" fmla="*/ 67 w 81"/>
                                <a:gd name="T1" fmla="*/ 38 h 38"/>
                                <a:gd name="T2" fmla="*/ 76 w 81"/>
                                <a:gd name="T3" fmla="*/ 38 h 38"/>
                                <a:gd name="T4" fmla="*/ 76 w 81"/>
                                <a:gd name="T5" fmla="*/ 33 h 38"/>
                                <a:gd name="T6" fmla="*/ 81 w 81"/>
                                <a:gd name="T7" fmla="*/ 33 h 38"/>
                                <a:gd name="T8" fmla="*/ 81 w 81"/>
                                <a:gd name="T9" fmla="*/ 24 h 38"/>
                                <a:gd name="T10" fmla="*/ 76 w 81"/>
                                <a:gd name="T11" fmla="*/ 24 h 38"/>
                                <a:gd name="T12" fmla="*/ 76 w 81"/>
                                <a:gd name="T13" fmla="*/ 19 h 38"/>
                                <a:gd name="T14" fmla="*/ 14 w 81"/>
                                <a:gd name="T15" fmla="*/ 0 h 38"/>
                                <a:gd name="T16" fmla="*/ 4 w 81"/>
                                <a:gd name="T17" fmla="*/ 0 h 38"/>
                                <a:gd name="T18" fmla="*/ 4 w 81"/>
                                <a:gd name="T19" fmla="*/ 5 h 38"/>
                                <a:gd name="T20" fmla="*/ 0 w 81"/>
                                <a:gd name="T21" fmla="*/ 5 h 38"/>
                                <a:gd name="T22" fmla="*/ 0 w 81"/>
                                <a:gd name="T23" fmla="*/ 14 h 38"/>
                                <a:gd name="T24" fmla="*/ 4 w 81"/>
                                <a:gd name="T25" fmla="*/ 14 h 38"/>
                                <a:gd name="T26" fmla="*/ 4 w 81"/>
                                <a:gd name="T27" fmla="*/ 19 h 38"/>
                                <a:gd name="T28" fmla="*/ 67 w 81"/>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38">
                                  <a:moveTo>
                                    <a:pt x="67" y="38"/>
                                  </a:moveTo>
                                  <a:lnTo>
                                    <a:pt x="76" y="38"/>
                                  </a:lnTo>
                                  <a:lnTo>
                                    <a:pt x="76" y="33"/>
                                  </a:lnTo>
                                  <a:lnTo>
                                    <a:pt x="81" y="33"/>
                                  </a:lnTo>
                                  <a:lnTo>
                                    <a:pt x="81" y="24"/>
                                  </a:lnTo>
                                  <a:lnTo>
                                    <a:pt x="76" y="24"/>
                                  </a:lnTo>
                                  <a:lnTo>
                                    <a:pt x="76" y="19"/>
                                  </a:lnTo>
                                  <a:lnTo>
                                    <a:pt x="14" y="0"/>
                                  </a:lnTo>
                                  <a:lnTo>
                                    <a:pt x="4" y="0"/>
                                  </a:lnTo>
                                  <a:lnTo>
                                    <a:pt x="4" y="5"/>
                                  </a:lnTo>
                                  <a:lnTo>
                                    <a:pt x="0" y="5"/>
                                  </a:lnTo>
                                  <a:lnTo>
                                    <a:pt x="0" y="14"/>
                                  </a:lnTo>
                                  <a:lnTo>
                                    <a:pt x="4" y="14"/>
                                  </a:lnTo>
                                  <a:lnTo>
                                    <a:pt x="4" y="19"/>
                                  </a:lnTo>
                                  <a:lnTo>
                                    <a:pt x="6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1906"/>
                          <wps:cNvSpPr>
                            <a:spLocks/>
                          </wps:cNvSpPr>
                          <wps:spPr bwMode="auto">
                            <a:xfrm>
                              <a:off x="5433" y="1959"/>
                              <a:ext cx="86" cy="34"/>
                            </a:xfrm>
                            <a:custGeom>
                              <a:avLst/>
                              <a:gdLst>
                                <a:gd name="T0" fmla="*/ 76 w 86"/>
                                <a:gd name="T1" fmla="*/ 34 h 34"/>
                                <a:gd name="T2" fmla="*/ 81 w 86"/>
                                <a:gd name="T3" fmla="*/ 34 h 34"/>
                                <a:gd name="T4" fmla="*/ 81 w 86"/>
                                <a:gd name="T5" fmla="*/ 29 h 34"/>
                                <a:gd name="T6" fmla="*/ 86 w 86"/>
                                <a:gd name="T7" fmla="*/ 29 h 34"/>
                                <a:gd name="T8" fmla="*/ 86 w 86"/>
                                <a:gd name="T9" fmla="*/ 19 h 34"/>
                                <a:gd name="T10" fmla="*/ 81 w 86"/>
                                <a:gd name="T11" fmla="*/ 19 h 34"/>
                                <a:gd name="T12" fmla="*/ 81 w 86"/>
                                <a:gd name="T13" fmla="*/ 15 h 34"/>
                                <a:gd name="T14" fmla="*/ 76 w 86"/>
                                <a:gd name="T15" fmla="*/ 15 h 34"/>
                                <a:gd name="T16" fmla="*/ 9 w 86"/>
                                <a:gd name="T17" fmla="*/ 0 h 34"/>
                                <a:gd name="T18" fmla="*/ 4 w 86"/>
                                <a:gd name="T19" fmla="*/ 0 h 34"/>
                                <a:gd name="T20" fmla="*/ 4 w 86"/>
                                <a:gd name="T21" fmla="*/ 5 h 34"/>
                                <a:gd name="T22" fmla="*/ 0 w 86"/>
                                <a:gd name="T23" fmla="*/ 5 h 34"/>
                                <a:gd name="T24" fmla="*/ 0 w 86"/>
                                <a:gd name="T25" fmla="*/ 15 h 34"/>
                                <a:gd name="T26" fmla="*/ 4 w 86"/>
                                <a:gd name="T27" fmla="*/ 15 h 34"/>
                                <a:gd name="T28" fmla="*/ 4 w 86"/>
                                <a:gd name="T29" fmla="*/ 19 h 34"/>
                                <a:gd name="T30" fmla="*/ 9 w 86"/>
                                <a:gd name="T31" fmla="*/ 19 h 34"/>
                                <a:gd name="T32" fmla="*/ 76 w 86"/>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34">
                                  <a:moveTo>
                                    <a:pt x="76" y="34"/>
                                  </a:moveTo>
                                  <a:lnTo>
                                    <a:pt x="81" y="34"/>
                                  </a:lnTo>
                                  <a:lnTo>
                                    <a:pt x="81" y="29"/>
                                  </a:lnTo>
                                  <a:lnTo>
                                    <a:pt x="86" y="29"/>
                                  </a:lnTo>
                                  <a:lnTo>
                                    <a:pt x="86" y="19"/>
                                  </a:lnTo>
                                  <a:lnTo>
                                    <a:pt x="81" y="19"/>
                                  </a:lnTo>
                                  <a:lnTo>
                                    <a:pt x="81" y="15"/>
                                  </a:lnTo>
                                  <a:lnTo>
                                    <a:pt x="76" y="15"/>
                                  </a:lnTo>
                                  <a:lnTo>
                                    <a:pt x="9" y="0"/>
                                  </a:lnTo>
                                  <a:lnTo>
                                    <a:pt x="4" y="0"/>
                                  </a:lnTo>
                                  <a:lnTo>
                                    <a:pt x="4" y="5"/>
                                  </a:lnTo>
                                  <a:lnTo>
                                    <a:pt x="0" y="5"/>
                                  </a:lnTo>
                                  <a:lnTo>
                                    <a:pt x="0" y="15"/>
                                  </a:lnTo>
                                  <a:lnTo>
                                    <a:pt x="4" y="15"/>
                                  </a:lnTo>
                                  <a:lnTo>
                                    <a:pt x="4" y="19"/>
                                  </a:lnTo>
                                  <a:lnTo>
                                    <a:pt x="9" y="19"/>
                                  </a:lnTo>
                                  <a:lnTo>
                                    <a:pt x="7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Freeform 1907"/>
                          <wps:cNvSpPr>
                            <a:spLocks/>
                          </wps:cNvSpPr>
                          <wps:spPr bwMode="auto">
                            <a:xfrm>
                              <a:off x="5293" y="1935"/>
                              <a:ext cx="87" cy="29"/>
                            </a:xfrm>
                            <a:custGeom>
                              <a:avLst/>
                              <a:gdLst>
                                <a:gd name="T0" fmla="*/ 77 w 87"/>
                                <a:gd name="T1" fmla="*/ 29 h 29"/>
                                <a:gd name="T2" fmla="*/ 82 w 87"/>
                                <a:gd name="T3" fmla="*/ 29 h 29"/>
                                <a:gd name="T4" fmla="*/ 87 w 87"/>
                                <a:gd name="T5" fmla="*/ 24 h 29"/>
                                <a:gd name="T6" fmla="*/ 87 w 87"/>
                                <a:gd name="T7" fmla="*/ 15 h 29"/>
                                <a:gd name="T8" fmla="*/ 82 w 87"/>
                                <a:gd name="T9" fmla="*/ 10 h 29"/>
                                <a:gd name="T10" fmla="*/ 77 w 87"/>
                                <a:gd name="T11" fmla="*/ 10 h 29"/>
                                <a:gd name="T12" fmla="*/ 10 w 87"/>
                                <a:gd name="T13" fmla="*/ 0 h 29"/>
                                <a:gd name="T14" fmla="*/ 5 w 87"/>
                                <a:gd name="T15" fmla="*/ 0 h 29"/>
                                <a:gd name="T16" fmla="*/ 0 w 87"/>
                                <a:gd name="T17" fmla="*/ 5 h 29"/>
                                <a:gd name="T18" fmla="*/ 0 w 87"/>
                                <a:gd name="T19" fmla="*/ 15 h 29"/>
                                <a:gd name="T20" fmla="*/ 5 w 87"/>
                                <a:gd name="T21" fmla="*/ 19 h 29"/>
                                <a:gd name="T22" fmla="*/ 10 w 87"/>
                                <a:gd name="T23" fmla="*/ 19 h 29"/>
                                <a:gd name="T24" fmla="*/ 77 w 87"/>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29">
                                  <a:moveTo>
                                    <a:pt x="77" y="29"/>
                                  </a:moveTo>
                                  <a:lnTo>
                                    <a:pt x="82" y="29"/>
                                  </a:lnTo>
                                  <a:lnTo>
                                    <a:pt x="87" y="24"/>
                                  </a:lnTo>
                                  <a:lnTo>
                                    <a:pt x="87" y="15"/>
                                  </a:lnTo>
                                  <a:lnTo>
                                    <a:pt x="82" y="10"/>
                                  </a:lnTo>
                                  <a:lnTo>
                                    <a:pt x="77" y="10"/>
                                  </a:lnTo>
                                  <a:lnTo>
                                    <a:pt x="10" y="0"/>
                                  </a:lnTo>
                                  <a:lnTo>
                                    <a:pt x="5" y="0"/>
                                  </a:lnTo>
                                  <a:lnTo>
                                    <a:pt x="0" y="5"/>
                                  </a:lnTo>
                                  <a:lnTo>
                                    <a:pt x="0" y="15"/>
                                  </a:lnTo>
                                  <a:lnTo>
                                    <a:pt x="5" y="19"/>
                                  </a:lnTo>
                                  <a:lnTo>
                                    <a:pt x="10" y="19"/>
                                  </a:lnTo>
                                  <a:lnTo>
                                    <a:pt x="7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1908"/>
                          <wps:cNvSpPr>
                            <a:spLocks/>
                          </wps:cNvSpPr>
                          <wps:spPr bwMode="auto">
                            <a:xfrm>
                              <a:off x="5149" y="1911"/>
                              <a:ext cx="87" cy="29"/>
                            </a:xfrm>
                            <a:custGeom>
                              <a:avLst/>
                              <a:gdLst>
                                <a:gd name="T0" fmla="*/ 77 w 87"/>
                                <a:gd name="T1" fmla="*/ 29 h 29"/>
                                <a:gd name="T2" fmla="*/ 82 w 87"/>
                                <a:gd name="T3" fmla="*/ 29 h 29"/>
                                <a:gd name="T4" fmla="*/ 87 w 87"/>
                                <a:gd name="T5" fmla="*/ 24 h 29"/>
                                <a:gd name="T6" fmla="*/ 87 w 87"/>
                                <a:gd name="T7" fmla="*/ 15 h 29"/>
                                <a:gd name="T8" fmla="*/ 82 w 87"/>
                                <a:gd name="T9" fmla="*/ 10 h 29"/>
                                <a:gd name="T10" fmla="*/ 77 w 87"/>
                                <a:gd name="T11" fmla="*/ 10 h 29"/>
                                <a:gd name="T12" fmla="*/ 10 w 87"/>
                                <a:gd name="T13" fmla="*/ 0 h 29"/>
                                <a:gd name="T14" fmla="*/ 5 w 87"/>
                                <a:gd name="T15" fmla="*/ 0 h 29"/>
                                <a:gd name="T16" fmla="*/ 0 w 87"/>
                                <a:gd name="T17" fmla="*/ 5 h 29"/>
                                <a:gd name="T18" fmla="*/ 0 w 87"/>
                                <a:gd name="T19" fmla="*/ 15 h 29"/>
                                <a:gd name="T20" fmla="*/ 5 w 87"/>
                                <a:gd name="T21" fmla="*/ 19 h 29"/>
                                <a:gd name="T22" fmla="*/ 10 w 87"/>
                                <a:gd name="T23" fmla="*/ 19 h 29"/>
                                <a:gd name="T24" fmla="*/ 77 w 87"/>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29">
                                  <a:moveTo>
                                    <a:pt x="77" y="29"/>
                                  </a:moveTo>
                                  <a:lnTo>
                                    <a:pt x="82" y="29"/>
                                  </a:lnTo>
                                  <a:lnTo>
                                    <a:pt x="87" y="24"/>
                                  </a:lnTo>
                                  <a:lnTo>
                                    <a:pt x="87" y="15"/>
                                  </a:lnTo>
                                  <a:lnTo>
                                    <a:pt x="82" y="10"/>
                                  </a:lnTo>
                                  <a:lnTo>
                                    <a:pt x="77" y="10"/>
                                  </a:lnTo>
                                  <a:lnTo>
                                    <a:pt x="10" y="0"/>
                                  </a:lnTo>
                                  <a:lnTo>
                                    <a:pt x="5" y="0"/>
                                  </a:lnTo>
                                  <a:lnTo>
                                    <a:pt x="0" y="5"/>
                                  </a:lnTo>
                                  <a:lnTo>
                                    <a:pt x="0" y="15"/>
                                  </a:lnTo>
                                  <a:lnTo>
                                    <a:pt x="5" y="19"/>
                                  </a:lnTo>
                                  <a:lnTo>
                                    <a:pt x="10" y="19"/>
                                  </a:lnTo>
                                  <a:lnTo>
                                    <a:pt x="7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1909"/>
                          <wps:cNvSpPr>
                            <a:spLocks/>
                          </wps:cNvSpPr>
                          <wps:spPr bwMode="auto">
                            <a:xfrm>
                              <a:off x="5010" y="1887"/>
                              <a:ext cx="87" cy="29"/>
                            </a:xfrm>
                            <a:custGeom>
                              <a:avLst/>
                              <a:gdLst>
                                <a:gd name="T0" fmla="*/ 77 w 87"/>
                                <a:gd name="T1" fmla="*/ 29 h 29"/>
                                <a:gd name="T2" fmla="*/ 82 w 87"/>
                                <a:gd name="T3" fmla="*/ 29 h 29"/>
                                <a:gd name="T4" fmla="*/ 87 w 87"/>
                                <a:gd name="T5" fmla="*/ 24 h 29"/>
                                <a:gd name="T6" fmla="*/ 87 w 87"/>
                                <a:gd name="T7" fmla="*/ 15 h 29"/>
                                <a:gd name="T8" fmla="*/ 82 w 87"/>
                                <a:gd name="T9" fmla="*/ 10 h 29"/>
                                <a:gd name="T10" fmla="*/ 77 w 87"/>
                                <a:gd name="T11" fmla="*/ 10 h 29"/>
                                <a:gd name="T12" fmla="*/ 10 w 87"/>
                                <a:gd name="T13" fmla="*/ 0 h 29"/>
                                <a:gd name="T14" fmla="*/ 5 w 87"/>
                                <a:gd name="T15" fmla="*/ 0 h 29"/>
                                <a:gd name="T16" fmla="*/ 0 w 87"/>
                                <a:gd name="T17" fmla="*/ 5 h 29"/>
                                <a:gd name="T18" fmla="*/ 0 w 87"/>
                                <a:gd name="T19" fmla="*/ 15 h 29"/>
                                <a:gd name="T20" fmla="*/ 5 w 87"/>
                                <a:gd name="T21" fmla="*/ 19 h 29"/>
                                <a:gd name="T22" fmla="*/ 10 w 87"/>
                                <a:gd name="T23" fmla="*/ 19 h 29"/>
                                <a:gd name="T24" fmla="*/ 77 w 87"/>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29">
                                  <a:moveTo>
                                    <a:pt x="77" y="29"/>
                                  </a:moveTo>
                                  <a:lnTo>
                                    <a:pt x="82" y="29"/>
                                  </a:lnTo>
                                  <a:lnTo>
                                    <a:pt x="87" y="24"/>
                                  </a:lnTo>
                                  <a:lnTo>
                                    <a:pt x="87" y="15"/>
                                  </a:lnTo>
                                  <a:lnTo>
                                    <a:pt x="82" y="10"/>
                                  </a:lnTo>
                                  <a:lnTo>
                                    <a:pt x="77" y="10"/>
                                  </a:lnTo>
                                  <a:lnTo>
                                    <a:pt x="10" y="0"/>
                                  </a:lnTo>
                                  <a:lnTo>
                                    <a:pt x="5" y="0"/>
                                  </a:lnTo>
                                  <a:lnTo>
                                    <a:pt x="0" y="5"/>
                                  </a:lnTo>
                                  <a:lnTo>
                                    <a:pt x="0" y="15"/>
                                  </a:lnTo>
                                  <a:lnTo>
                                    <a:pt x="5" y="19"/>
                                  </a:lnTo>
                                  <a:lnTo>
                                    <a:pt x="10" y="19"/>
                                  </a:lnTo>
                                  <a:lnTo>
                                    <a:pt x="7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1910"/>
                          <wps:cNvSpPr>
                            <a:spLocks/>
                          </wps:cNvSpPr>
                          <wps:spPr bwMode="auto">
                            <a:xfrm>
                              <a:off x="4866" y="1858"/>
                              <a:ext cx="87" cy="34"/>
                            </a:xfrm>
                            <a:custGeom>
                              <a:avLst/>
                              <a:gdLst>
                                <a:gd name="T0" fmla="*/ 77 w 87"/>
                                <a:gd name="T1" fmla="*/ 34 h 34"/>
                                <a:gd name="T2" fmla="*/ 82 w 87"/>
                                <a:gd name="T3" fmla="*/ 34 h 34"/>
                                <a:gd name="T4" fmla="*/ 82 w 87"/>
                                <a:gd name="T5" fmla="*/ 29 h 34"/>
                                <a:gd name="T6" fmla="*/ 87 w 87"/>
                                <a:gd name="T7" fmla="*/ 29 h 34"/>
                                <a:gd name="T8" fmla="*/ 87 w 87"/>
                                <a:gd name="T9" fmla="*/ 20 h 34"/>
                                <a:gd name="T10" fmla="*/ 82 w 87"/>
                                <a:gd name="T11" fmla="*/ 20 h 34"/>
                                <a:gd name="T12" fmla="*/ 82 w 87"/>
                                <a:gd name="T13" fmla="*/ 15 h 34"/>
                                <a:gd name="T14" fmla="*/ 77 w 87"/>
                                <a:gd name="T15" fmla="*/ 15 h 34"/>
                                <a:gd name="T16" fmla="*/ 10 w 87"/>
                                <a:gd name="T17" fmla="*/ 0 h 34"/>
                                <a:gd name="T18" fmla="*/ 5 w 87"/>
                                <a:gd name="T19" fmla="*/ 0 h 34"/>
                                <a:gd name="T20" fmla="*/ 5 w 87"/>
                                <a:gd name="T21" fmla="*/ 5 h 34"/>
                                <a:gd name="T22" fmla="*/ 0 w 87"/>
                                <a:gd name="T23" fmla="*/ 5 h 34"/>
                                <a:gd name="T24" fmla="*/ 0 w 87"/>
                                <a:gd name="T25" fmla="*/ 15 h 34"/>
                                <a:gd name="T26" fmla="*/ 5 w 87"/>
                                <a:gd name="T27" fmla="*/ 15 h 34"/>
                                <a:gd name="T28" fmla="*/ 5 w 87"/>
                                <a:gd name="T29" fmla="*/ 20 h 34"/>
                                <a:gd name="T30" fmla="*/ 10 w 87"/>
                                <a:gd name="T31" fmla="*/ 20 h 34"/>
                                <a:gd name="T32" fmla="*/ 77 w 87"/>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34">
                                  <a:moveTo>
                                    <a:pt x="77" y="34"/>
                                  </a:moveTo>
                                  <a:lnTo>
                                    <a:pt x="82" y="34"/>
                                  </a:lnTo>
                                  <a:lnTo>
                                    <a:pt x="82" y="29"/>
                                  </a:lnTo>
                                  <a:lnTo>
                                    <a:pt x="87" y="29"/>
                                  </a:lnTo>
                                  <a:lnTo>
                                    <a:pt x="87" y="20"/>
                                  </a:lnTo>
                                  <a:lnTo>
                                    <a:pt x="82" y="20"/>
                                  </a:lnTo>
                                  <a:lnTo>
                                    <a:pt x="82" y="15"/>
                                  </a:lnTo>
                                  <a:lnTo>
                                    <a:pt x="77" y="15"/>
                                  </a:lnTo>
                                  <a:lnTo>
                                    <a:pt x="10" y="0"/>
                                  </a:lnTo>
                                  <a:lnTo>
                                    <a:pt x="5" y="0"/>
                                  </a:lnTo>
                                  <a:lnTo>
                                    <a:pt x="5" y="5"/>
                                  </a:lnTo>
                                  <a:lnTo>
                                    <a:pt x="0" y="5"/>
                                  </a:lnTo>
                                  <a:lnTo>
                                    <a:pt x="0" y="15"/>
                                  </a:lnTo>
                                  <a:lnTo>
                                    <a:pt x="5" y="15"/>
                                  </a:lnTo>
                                  <a:lnTo>
                                    <a:pt x="5" y="20"/>
                                  </a:lnTo>
                                  <a:lnTo>
                                    <a:pt x="10" y="20"/>
                                  </a:lnTo>
                                  <a:lnTo>
                                    <a:pt x="7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1911"/>
                          <wps:cNvSpPr>
                            <a:spLocks/>
                          </wps:cNvSpPr>
                          <wps:spPr bwMode="auto">
                            <a:xfrm>
                              <a:off x="4727" y="1834"/>
                              <a:ext cx="86" cy="29"/>
                            </a:xfrm>
                            <a:custGeom>
                              <a:avLst/>
                              <a:gdLst>
                                <a:gd name="T0" fmla="*/ 77 w 86"/>
                                <a:gd name="T1" fmla="*/ 29 h 29"/>
                                <a:gd name="T2" fmla="*/ 82 w 86"/>
                                <a:gd name="T3" fmla="*/ 29 h 29"/>
                                <a:gd name="T4" fmla="*/ 86 w 86"/>
                                <a:gd name="T5" fmla="*/ 24 h 29"/>
                                <a:gd name="T6" fmla="*/ 86 w 86"/>
                                <a:gd name="T7" fmla="*/ 15 h 29"/>
                                <a:gd name="T8" fmla="*/ 82 w 86"/>
                                <a:gd name="T9" fmla="*/ 10 h 29"/>
                                <a:gd name="T10" fmla="*/ 77 w 86"/>
                                <a:gd name="T11" fmla="*/ 10 h 29"/>
                                <a:gd name="T12" fmla="*/ 10 w 86"/>
                                <a:gd name="T13" fmla="*/ 0 h 29"/>
                                <a:gd name="T14" fmla="*/ 5 w 86"/>
                                <a:gd name="T15" fmla="*/ 0 h 29"/>
                                <a:gd name="T16" fmla="*/ 0 w 86"/>
                                <a:gd name="T17" fmla="*/ 5 h 29"/>
                                <a:gd name="T18" fmla="*/ 0 w 86"/>
                                <a:gd name="T19" fmla="*/ 15 h 29"/>
                                <a:gd name="T20" fmla="*/ 5 w 86"/>
                                <a:gd name="T21" fmla="*/ 20 h 29"/>
                                <a:gd name="T22" fmla="*/ 10 w 86"/>
                                <a:gd name="T23" fmla="*/ 20 h 29"/>
                                <a:gd name="T24" fmla="*/ 77 w 86"/>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29">
                                  <a:moveTo>
                                    <a:pt x="77" y="29"/>
                                  </a:moveTo>
                                  <a:lnTo>
                                    <a:pt x="82" y="29"/>
                                  </a:lnTo>
                                  <a:lnTo>
                                    <a:pt x="86" y="24"/>
                                  </a:lnTo>
                                  <a:lnTo>
                                    <a:pt x="86" y="15"/>
                                  </a:lnTo>
                                  <a:lnTo>
                                    <a:pt x="82" y="10"/>
                                  </a:lnTo>
                                  <a:lnTo>
                                    <a:pt x="77" y="10"/>
                                  </a:lnTo>
                                  <a:lnTo>
                                    <a:pt x="10" y="0"/>
                                  </a:lnTo>
                                  <a:lnTo>
                                    <a:pt x="5" y="0"/>
                                  </a:lnTo>
                                  <a:lnTo>
                                    <a:pt x="0" y="5"/>
                                  </a:lnTo>
                                  <a:lnTo>
                                    <a:pt x="0" y="15"/>
                                  </a:lnTo>
                                  <a:lnTo>
                                    <a:pt x="5" y="20"/>
                                  </a:lnTo>
                                  <a:lnTo>
                                    <a:pt x="10" y="20"/>
                                  </a:lnTo>
                                  <a:lnTo>
                                    <a:pt x="7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1912"/>
                          <wps:cNvSpPr>
                            <a:spLocks/>
                          </wps:cNvSpPr>
                          <wps:spPr bwMode="auto">
                            <a:xfrm>
                              <a:off x="4583" y="1810"/>
                              <a:ext cx="86" cy="29"/>
                            </a:xfrm>
                            <a:custGeom>
                              <a:avLst/>
                              <a:gdLst>
                                <a:gd name="T0" fmla="*/ 77 w 86"/>
                                <a:gd name="T1" fmla="*/ 29 h 29"/>
                                <a:gd name="T2" fmla="*/ 82 w 86"/>
                                <a:gd name="T3" fmla="*/ 29 h 29"/>
                                <a:gd name="T4" fmla="*/ 86 w 86"/>
                                <a:gd name="T5" fmla="*/ 24 h 29"/>
                                <a:gd name="T6" fmla="*/ 86 w 86"/>
                                <a:gd name="T7" fmla="*/ 15 h 29"/>
                                <a:gd name="T8" fmla="*/ 82 w 86"/>
                                <a:gd name="T9" fmla="*/ 10 h 29"/>
                                <a:gd name="T10" fmla="*/ 77 w 86"/>
                                <a:gd name="T11" fmla="*/ 10 h 29"/>
                                <a:gd name="T12" fmla="*/ 10 w 86"/>
                                <a:gd name="T13" fmla="*/ 0 h 29"/>
                                <a:gd name="T14" fmla="*/ 5 w 86"/>
                                <a:gd name="T15" fmla="*/ 0 h 29"/>
                                <a:gd name="T16" fmla="*/ 0 w 86"/>
                                <a:gd name="T17" fmla="*/ 5 h 29"/>
                                <a:gd name="T18" fmla="*/ 0 w 86"/>
                                <a:gd name="T19" fmla="*/ 15 h 29"/>
                                <a:gd name="T20" fmla="*/ 5 w 86"/>
                                <a:gd name="T21" fmla="*/ 20 h 29"/>
                                <a:gd name="T22" fmla="*/ 10 w 86"/>
                                <a:gd name="T23" fmla="*/ 20 h 29"/>
                                <a:gd name="T24" fmla="*/ 77 w 86"/>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29">
                                  <a:moveTo>
                                    <a:pt x="77" y="29"/>
                                  </a:moveTo>
                                  <a:lnTo>
                                    <a:pt x="82" y="29"/>
                                  </a:lnTo>
                                  <a:lnTo>
                                    <a:pt x="86" y="24"/>
                                  </a:lnTo>
                                  <a:lnTo>
                                    <a:pt x="86" y="15"/>
                                  </a:lnTo>
                                  <a:lnTo>
                                    <a:pt x="82" y="10"/>
                                  </a:lnTo>
                                  <a:lnTo>
                                    <a:pt x="77" y="10"/>
                                  </a:lnTo>
                                  <a:lnTo>
                                    <a:pt x="10" y="0"/>
                                  </a:lnTo>
                                  <a:lnTo>
                                    <a:pt x="5" y="0"/>
                                  </a:lnTo>
                                  <a:lnTo>
                                    <a:pt x="0" y="5"/>
                                  </a:lnTo>
                                  <a:lnTo>
                                    <a:pt x="0" y="15"/>
                                  </a:lnTo>
                                  <a:lnTo>
                                    <a:pt x="5" y="20"/>
                                  </a:lnTo>
                                  <a:lnTo>
                                    <a:pt x="10" y="20"/>
                                  </a:lnTo>
                                  <a:lnTo>
                                    <a:pt x="7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1913"/>
                          <wps:cNvSpPr>
                            <a:spLocks/>
                          </wps:cNvSpPr>
                          <wps:spPr bwMode="auto">
                            <a:xfrm>
                              <a:off x="4444" y="1786"/>
                              <a:ext cx="86" cy="29"/>
                            </a:xfrm>
                            <a:custGeom>
                              <a:avLst/>
                              <a:gdLst>
                                <a:gd name="T0" fmla="*/ 77 w 86"/>
                                <a:gd name="T1" fmla="*/ 29 h 29"/>
                                <a:gd name="T2" fmla="*/ 82 w 86"/>
                                <a:gd name="T3" fmla="*/ 29 h 29"/>
                                <a:gd name="T4" fmla="*/ 86 w 86"/>
                                <a:gd name="T5" fmla="*/ 24 h 29"/>
                                <a:gd name="T6" fmla="*/ 86 w 86"/>
                                <a:gd name="T7" fmla="*/ 15 h 29"/>
                                <a:gd name="T8" fmla="*/ 82 w 86"/>
                                <a:gd name="T9" fmla="*/ 10 h 29"/>
                                <a:gd name="T10" fmla="*/ 77 w 86"/>
                                <a:gd name="T11" fmla="*/ 10 h 29"/>
                                <a:gd name="T12" fmla="*/ 10 w 86"/>
                                <a:gd name="T13" fmla="*/ 0 h 29"/>
                                <a:gd name="T14" fmla="*/ 5 w 86"/>
                                <a:gd name="T15" fmla="*/ 0 h 29"/>
                                <a:gd name="T16" fmla="*/ 0 w 86"/>
                                <a:gd name="T17" fmla="*/ 5 h 29"/>
                                <a:gd name="T18" fmla="*/ 0 w 86"/>
                                <a:gd name="T19" fmla="*/ 15 h 29"/>
                                <a:gd name="T20" fmla="*/ 5 w 86"/>
                                <a:gd name="T21" fmla="*/ 20 h 29"/>
                                <a:gd name="T22" fmla="*/ 10 w 86"/>
                                <a:gd name="T23" fmla="*/ 20 h 29"/>
                                <a:gd name="T24" fmla="*/ 77 w 86"/>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29">
                                  <a:moveTo>
                                    <a:pt x="77" y="29"/>
                                  </a:moveTo>
                                  <a:lnTo>
                                    <a:pt x="82" y="29"/>
                                  </a:lnTo>
                                  <a:lnTo>
                                    <a:pt x="86" y="24"/>
                                  </a:lnTo>
                                  <a:lnTo>
                                    <a:pt x="86" y="15"/>
                                  </a:lnTo>
                                  <a:lnTo>
                                    <a:pt x="82" y="10"/>
                                  </a:lnTo>
                                  <a:lnTo>
                                    <a:pt x="77" y="10"/>
                                  </a:lnTo>
                                  <a:lnTo>
                                    <a:pt x="10" y="0"/>
                                  </a:lnTo>
                                  <a:lnTo>
                                    <a:pt x="5" y="0"/>
                                  </a:lnTo>
                                  <a:lnTo>
                                    <a:pt x="0" y="5"/>
                                  </a:lnTo>
                                  <a:lnTo>
                                    <a:pt x="0" y="15"/>
                                  </a:lnTo>
                                  <a:lnTo>
                                    <a:pt x="5" y="20"/>
                                  </a:lnTo>
                                  <a:lnTo>
                                    <a:pt x="10" y="20"/>
                                  </a:lnTo>
                                  <a:lnTo>
                                    <a:pt x="7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1914"/>
                          <wps:cNvSpPr>
                            <a:spLocks/>
                          </wps:cNvSpPr>
                          <wps:spPr bwMode="auto">
                            <a:xfrm>
                              <a:off x="4305" y="1753"/>
                              <a:ext cx="81" cy="38"/>
                            </a:xfrm>
                            <a:custGeom>
                              <a:avLst/>
                              <a:gdLst>
                                <a:gd name="T0" fmla="*/ 67 w 81"/>
                                <a:gd name="T1" fmla="*/ 38 h 38"/>
                                <a:gd name="T2" fmla="*/ 77 w 81"/>
                                <a:gd name="T3" fmla="*/ 38 h 38"/>
                                <a:gd name="T4" fmla="*/ 77 w 81"/>
                                <a:gd name="T5" fmla="*/ 33 h 38"/>
                                <a:gd name="T6" fmla="*/ 81 w 81"/>
                                <a:gd name="T7" fmla="*/ 33 h 38"/>
                                <a:gd name="T8" fmla="*/ 81 w 81"/>
                                <a:gd name="T9" fmla="*/ 24 h 38"/>
                                <a:gd name="T10" fmla="*/ 77 w 81"/>
                                <a:gd name="T11" fmla="*/ 24 h 38"/>
                                <a:gd name="T12" fmla="*/ 77 w 81"/>
                                <a:gd name="T13" fmla="*/ 19 h 38"/>
                                <a:gd name="T14" fmla="*/ 14 w 81"/>
                                <a:gd name="T15" fmla="*/ 0 h 38"/>
                                <a:gd name="T16" fmla="*/ 5 w 81"/>
                                <a:gd name="T17" fmla="*/ 0 h 38"/>
                                <a:gd name="T18" fmla="*/ 5 w 81"/>
                                <a:gd name="T19" fmla="*/ 5 h 38"/>
                                <a:gd name="T20" fmla="*/ 0 w 81"/>
                                <a:gd name="T21" fmla="*/ 5 h 38"/>
                                <a:gd name="T22" fmla="*/ 0 w 81"/>
                                <a:gd name="T23" fmla="*/ 14 h 38"/>
                                <a:gd name="T24" fmla="*/ 5 w 81"/>
                                <a:gd name="T25" fmla="*/ 14 h 38"/>
                                <a:gd name="T26" fmla="*/ 5 w 81"/>
                                <a:gd name="T27" fmla="*/ 19 h 38"/>
                                <a:gd name="T28" fmla="*/ 67 w 81"/>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38">
                                  <a:moveTo>
                                    <a:pt x="67" y="38"/>
                                  </a:moveTo>
                                  <a:lnTo>
                                    <a:pt x="77" y="38"/>
                                  </a:lnTo>
                                  <a:lnTo>
                                    <a:pt x="77" y="33"/>
                                  </a:lnTo>
                                  <a:lnTo>
                                    <a:pt x="81" y="33"/>
                                  </a:lnTo>
                                  <a:lnTo>
                                    <a:pt x="81" y="24"/>
                                  </a:lnTo>
                                  <a:lnTo>
                                    <a:pt x="77" y="24"/>
                                  </a:lnTo>
                                  <a:lnTo>
                                    <a:pt x="77" y="19"/>
                                  </a:lnTo>
                                  <a:lnTo>
                                    <a:pt x="14" y="0"/>
                                  </a:lnTo>
                                  <a:lnTo>
                                    <a:pt x="5" y="0"/>
                                  </a:lnTo>
                                  <a:lnTo>
                                    <a:pt x="5" y="5"/>
                                  </a:lnTo>
                                  <a:lnTo>
                                    <a:pt x="0" y="5"/>
                                  </a:lnTo>
                                  <a:lnTo>
                                    <a:pt x="0" y="14"/>
                                  </a:lnTo>
                                  <a:lnTo>
                                    <a:pt x="5" y="14"/>
                                  </a:lnTo>
                                  <a:lnTo>
                                    <a:pt x="5" y="19"/>
                                  </a:lnTo>
                                  <a:lnTo>
                                    <a:pt x="6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15"/>
                          <wps:cNvSpPr>
                            <a:spLocks/>
                          </wps:cNvSpPr>
                          <wps:spPr bwMode="auto">
                            <a:xfrm>
                              <a:off x="4161" y="1719"/>
                              <a:ext cx="86" cy="39"/>
                            </a:xfrm>
                            <a:custGeom>
                              <a:avLst/>
                              <a:gdLst>
                                <a:gd name="T0" fmla="*/ 72 w 86"/>
                                <a:gd name="T1" fmla="*/ 39 h 39"/>
                                <a:gd name="T2" fmla="*/ 81 w 86"/>
                                <a:gd name="T3" fmla="*/ 39 h 39"/>
                                <a:gd name="T4" fmla="*/ 81 w 86"/>
                                <a:gd name="T5" fmla="*/ 34 h 39"/>
                                <a:gd name="T6" fmla="*/ 86 w 86"/>
                                <a:gd name="T7" fmla="*/ 34 h 39"/>
                                <a:gd name="T8" fmla="*/ 86 w 86"/>
                                <a:gd name="T9" fmla="*/ 24 h 39"/>
                                <a:gd name="T10" fmla="*/ 81 w 86"/>
                                <a:gd name="T11" fmla="*/ 24 h 39"/>
                                <a:gd name="T12" fmla="*/ 81 w 86"/>
                                <a:gd name="T13" fmla="*/ 19 h 39"/>
                                <a:gd name="T14" fmla="*/ 14 w 86"/>
                                <a:gd name="T15" fmla="*/ 0 h 39"/>
                                <a:gd name="T16" fmla="*/ 5 w 86"/>
                                <a:gd name="T17" fmla="*/ 0 h 39"/>
                                <a:gd name="T18" fmla="*/ 5 w 86"/>
                                <a:gd name="T19" fmla="*/ 5 h 39"/>
                                <a:gd name="T20" fmla="*/ 0 w 86"/>
                                <a:gd name="T21" fmla="*/ 5 h 39"/>
                                <a:gd name="T22" fmla="*/ 0 w 86"/>
                                <a:gd name="T23" fmla="*/ 15 h 39"/>
                                <a:gd name="T24" fmla="*/ 5 w 86"/>
                                <a:gd name="T25" fmla="*/ 15 h 39"/>
                                <a:gd name="T26" fmla="*/ 5 w 86"/>
                                <a:gd name="T27" fmla="*/ 19 h 39"/>
                                <a:gd name="T28" fmla="*/ 72 w 86"/>
                                <a:gd name="T2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39">
                                  <a:moveTo>
                                    <a:pt x="72" y="39"/>
                                  </a:moveTo>
                                  <a:lnTo>
                                    <a:pt x="81" y="39"/>
                                  </a:lnTo>
                                  <a:lnTo>
                                    <a:pt x="81" y="34"/>
                                  </a:lnTo>
                                  <a:lnTo>
                                    <a:pt x="86" y="34"/>
                                  </a:lnTo>
                                  <a:lnTo>
                                    <a:pt x="86" y="24"/>
                                  </a:lnTo>
                                  <a:lnTo>
                                    <a:pt x="81" y="24"/>
                                  </a:lnTo>
                                  <a:lnTo>
                                    <a:pt x="81" y="19"/>
                                  </a:lnTo>
                                  <a:lnTo>
                                    <a:pt x="14" y="0"/>
                                  </a:lnTo>
                                  <a:lnTo>
                                    <a:pt x="5" y="0"/>
                                  </a:lnTo>
                                  <a:lnTo>
                                    <a:pt x="5" y="5"/>
                                  </a:lnTo>
                                  <a:lnTo>
                                    <a:pt x="0" y="5"/>
                                  </a:lnTo>
                                  <a:lnTo>
                                    <a:pt x="0" y="15"/>
                                  </a:lnTo>
                                  <a:lnTo>
                                    <a:pt x="5" y="15"/>
                                  </a:lnTo>
                                  <a:lnTo>
                                    <a:pt x="5" y="19"/>
                                  </a:lnTo>
                                  <a:lnTo>
                                    <a:pt x="72"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1916"/>
                          <wps:cNvSpPr>
                            <a:spLocks/>
                          </wps:cNvSpPr>
                          <wps:spPr bwMode="auto">
                            <a:xfrm>
                              <a:off x="4022" y="1700"/>
                              <a:ext cx="86" cy="24"/>
                            </a:xfrm>
                            <a:custGeom>
                              <a:avLst/>
                              <a:gdLst>
                                <a:gd name="T0" fmla="*/ 76 w 86"/>
                                <a:gd name="T1" fmla="*/ 24 h 24"/>
                                <a:gd name="T2" fmla="*/ 81 w 86"/>
                                <a:gd name="T3" fmla="*/ 24 h 24"/>
                                <a:gd name="T4" fmla="*/ 86 w 86"/>
                                <a:gd name="T5" fmla="*/ 19 h 24"/>
                                <a:gd name="T6" fmla="*/ 86 w 86"/>
                                <a:gd name="T7" fmla="*/ 10 h 24"/>
                                <a:gd name="T8" fmla="*/ 81 w 86"/>
                                <a:gd name="T9" fmla="*/ 5 h 24"/>
                                <a:gd name="T10" fmla="*/ 76 w 86"/>
                                <a:gd name="T11" fmla="*/ 5 h 24"/>
                                <a:gd name="T12" fmla="*/ 9 w 86"/>
                                <a:gd name="T13" fmla="*/ 0 h 24"/>
                                <a:gd name="T14" fmla="*/ 4 w 86"/>
                                <a:gd name="T15" fmla="*/ 0 h 24"/>
                                <a:gd name="T16" fmla="*/ 0 w 86"/>
                                <a:gd name="T17" fmla="*/ 5 h 24"/>
                                <a:gd name="T18" fmla="*/ 0 w 86"/>
                                <a:gd name="T19" fmla="*/ 14 h 24"/>
                                <a:gd name="T20" fmla="*/ 4 w 86"/>
                                <a:gd name="T21" fmla="*/ 19 h 24"/>
                                <a:gd name="T22" fmla="*/ 9 w 86"/>
                                <a:gd name="T23" fmla="*/ 19 h 24"/>
                                <a:gd name="T24" fmla="*/ 76 w 86"/>
                                <a:gd name="T2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24">
                                  <a:moveTo>
                                    <a:pt x="76" y="24"/>
                                  </a:moveTo>
                                  <a:lnTo>
                                    <a:pt x="81" y="24"/>
                                  </a:lnTo>
                                  <a:lnTo>
                                    <a:pt x="86" y="19"/>
                                  </a:lnTo>
                                  <a:lnTo>
                                    <a:pt x="86" y="10"/>
                                  </a:lnTo>
                                  <a:lnTo>
                                    <a:pt x="81" y="5"/>
                                  </a:lnTo>
                                  <a:lnTo>
                                    <a:pt x="76" y="5"/>
                                  </a:lnTo>
                                  <a:lnTo>
                                    <a:pt x="9" y="0"/>
                                  </a:lnTo>
                                  <a:lnTo>
                                    <a:pt x="4" y="0"/>
                                  </a:lnTo>
                                  <a:lnTo>
                                    <a:pt x="0" y="5"/>
                                  </a:lnTo>
                                  <a:lnTo>
                                    <a:pt x="0" y="14"/>
                                  </a:lnTo>
                                  <a:lnTo>
                                    <a:pt x="4" y="19"/>
                                  </a:lnTo>
                                  <a:lnTo>
                                    <a:pt x="9" y="19"/>
                                  </a:lnTo>
                                  <a:lnTo>
                                    <a:pt x="76"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1917"/>
                          <wps:cNvSpPr>
                            <a:spLocks/>
                          </wps:cNvSpPr>
                          <wps:spPr bwMode="auto">
                            <a:xfrm>
                              <a:off x="3878" y="1681"/>
                              <a:ext cx="86" cy="29"/>
                            </a:xfrm>
                            <a:custGeom>
                              <a:avLst/>
                              <a:gdLst>
                                <a:gd name="T0" fmla="*/ 76 w 86"/>
                                <a:gd name="T1" fmla="*/ 29 h 29"/>
                                <a:gd name="T2" fmla="*/ 81 w 86"/>
                                <a:gd name="T3" fmla="*/ 29 h 29"/>
                                <a:gd name="T4" fmla="*/ 86 w 86"/>
                                <a:gd name="T5" fmla="*/ 24 h 29"/>
                                <a:gd name="T6" fmla="*/ 86 w 86"/>
                                <a:gd name="T7" fmla="*/ 14 h 29"/>
                                <a:gd name="T8" fmla="*/ 81 w 86"/>
                                <a:gd name="T9" fmla="*/ 9 h 29"/>
                                <a:gd name="T10" fmla="*/ 76 w 86"/>
                                <a:gd name="T11" fmla="*/ 9 h 29"/>
                                <a:gd name="T12" fmla="*/ 9 w 86"/>
                                <a:gd name="T13" fmla="*/ 0 h 29"/>
                                <a:gd name="T14" fmla="*/ 4 w 86"/>
                                <a:gd name="T15" fmla="*/ 0 h 29"/>
                                <a:gd name="T16" fmla="*/ 0 w 86"/>
                                <a:gd name="T17" fmla="*/ 4 h 29"/>
                                <a:gd name="T18" fmla="*/ 0 w 86"/>
                                <a:gd name="T19" fmla="*/ 14 h 29"/>
                                <a:gd name="T20" fmla="*/ 4 w 86"/>
                                <a:gd name="T21" fmla="*/ 19 h 29"/>
                                <a:gd name="T22" fmla="*/ 9 w 86"/>
                                <a:gd name="T23" fmla="*/ 19 h 29"/>
                                <a:gd name="T24" fmla="*/ 76 w 86"/>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29">
                                  <a:moveTo>
                                    <a:pt x="76" y="29"/>
                                  </a:moveTo>
                                  <a:lnTo>
                                    <a:pt x="81" y="29"/>
                                  </a:lnTo>
                                  <a:lnTo>
                                    <a:pt x="86" y="24"/>
                                  </a:lnTo>
                                  <a:lnTo>
                                    <a:pt x="86" y="14"/>
                                  </a:lnTo>
                                  <a:lnTo>
                                    <a:pt x="81" y="9"/>
                                  </a:lnTo>
                                  <a:lnTo>
                                    <a:pt x="76" y="9"/>
                                  </a:lnTo>
                                  <a:lnTo>
                                    <a:pt x="9" y="0"/>
                                  </a:lnTo>
                                  <a:lnTo>
                                    <a:pt x="4" y="0"/>
                                  </a:lnTo>
                                  <a:lnTo>
                                    <a:pt x="0" y="4"/>
                                  </a:lnTo>
                                  <a:lnTo>
                                    <a:pt x="0" y="14"/>
                                  </a:lnTo>
                                  <a:lnTo>
                                    <a:pt x="4" y="19"/>
                                  </a:lnTo>
                                  <a:lnTo>
                                    <a:pt x="9" y="19"/>
                                  </a:lnTo>
                                  <a:lnTo>
                                    <a:pt x="7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1918"/>
                          <wps:cNvSpPr>
                            <a:spLocks/>
                          </wps:cNvSpPr>
                          <wps:spPr bwMode="auto">
                            <a:xfrm>
                              <a:off x="3738" y="1652"/>
                              <a:ext cx="82" cy="38"/>
                            </a:xfrm>
                            <a:custGeom>
                              <a:avLst/>
                              <a:gdLst>
                                <a:gd name="T0" fmla="*/ 68 w 82"/>
                                <a:gd name="T1" fmla="*/ 38 h 38"/>
                                <a:gd name="T2" fmla="*/ 77 w 82"/>
                                <a:gd name="T3" fmla="*/ 38 h 38"/>
                                <a:gd name="T4" fmla="*/ 77 w 82"/>
                                <a:gd name="T5" fmla="*/ 33 h 38"/>
                                <a:gd name="T6" fmla="*/ 82 w 82"/>
                                <a:gd name="T7" fmla="*/ 33 h 38"/>
                                <a:gd name="T8" fmla="*/ 82 w 82"/>
                                <a:gd name="T9" fmla="*/ 24 h 38"/>
                                <a:gd name="T10" fmla="*/ 77 w 82"/>
                                <a:gd name="T11" fmla="*/ 24 h 38"/>
                                <a:gd name="T12" fmla="*/ 77 w 82"/>
                                <a:gd name="T13" fmla="*/ 19 h 38"/>
                                <a:gd name="T14" fmla="*/ 15 w 82"/>
                                <a:gd name="T15" fmla="*/ 0 h 38"/>
                                <a:gd name="T16" fmla="*/ 5 w 82"/>
                                <a:gd name="T17" fmla="*/ 0 h 38"/>
                                <a:gd name="T18" fmla="*/ 5 w 82"/>
                                <a:gd name="T19" fmla="*/ 5 h 38"/>
                                <a:gd name="T20" fmla="*/ 0 w 82"/>
                                <a:gd name="T21" fmla="*/ 5 h 38"/>
                                <a:gd name="T22" fmla="*/ 0 w 82"/>
                                <a:gd name="T23" fmla="*/ 14 h 38"/>
                                <a:gd name="T24" fmla="*/ 5 w 82"/>
                                <a:gd name="T25" fmla="*/ 14 h 38"/>
                                <a:gd name="T26" fmla="*/ 5 w 82"/>
                                <a:gd name="T27" fmla="*/ 19 h 38"/>
                                <a:gd name="T28" fmla="*/ 68 w 82"/>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38">
                                  <a:moveTo>
                                    <a:pt x="68" y="38"/>
                                  </a:moveTo>
                                  <a:lnTo>
                                    <a:pt x="77" y="38"/>
                                  </a:lnTo>
                                  <a:lnTo>
                                    <a:pt x="77" y="33"/>
                                  </a:lnTo>
                                  <a:lnTo>
                                    <a:pt x="82" y="33"/>
                                  </a:lnTo>
                                  <a:lnTo>
                                    <a:pt x="82" y="24"/>
                                  </a:lnTo>
                                  <a:lnTo>
                                    <a:pt x="77" y="24"/>
                                  </a:lnTo>
                                  <a:lnTo>
                                    <a:pt x="77" y="19"/>
                                  </a:lnTo>
                                  <a:lnTo>
                                    <a:pt x="15" y="0"/>
                                  </a:lnTo>
                                  <a:lnTo>
                                    <a:pt x="5" y="0"/>
                                  </a:lnTo>
                                  <a:lnTo>
                                    <a:pt x="5" y="5"/>
                                  </a:lnTo>
                                  <a:lnTo>
                                    <a:pt x="0" y="5"/>
                                  </a:lnTo>
                                  <a:lnTo>
                                    <a:pt x="0" y="14"/>
                                  </a:lnTo>
                                  <a:lnTo>
                                    <a:pt x="5" y="14"/>
                                  </a:lnTo>
                                  <a:lnTo>
                                    <a:pt x="5" y="19"/>
                                  </a:lnTo>
                                  <a:lnTo>
                                    <a:pt x="6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1919"/>
                          <wps:cNvSpPr>
                            <a:spLocks/>
                          </wps:cNvSpPr>
                          <wps:spPr bwMode="auto">
                            <a:xfrm>
                              <a:off x="3595" y="1618"/>
                              <a:ext cx="86" cy="39"/>
                            </a:xfrm>
                            <a:custGeom>
                              <a:avLst/>
                              <a:gdLst>
                                <a:gd name="T0" fmla="*/ 71 w 86"/>
                                <a:gd name="T1" fmla="*/ 39 h 39"/>
                                <a:gd name="T2" fmla="*/ 81 w 86"/>
                                <a:gd name="T3" fmla="*/ 39 h 39"/>
                                <a:gd name="T4" fmla="*/ 81 w 86"/>
                                <a:gd name="T5" fmla="*/ 34 h 39"/>
                                <a:gd name="T6" fmla="*/ 86 w 86"/>
                                <a:gd name="T7" fmla="*/ 34 h 39"/>
                                <a:gd name="T8" fmla="*/ 86 w 86"/>
                                <a:gd name="T9" fmla="*/ 24 h 39"/>
                                <a:gd name="T10" fmla="*/ 81 w 86"/>
                                <a:gd name="T11" fmla="*/ 24 h 39"/>
                                <a:gd name="T12" fmla="*/ 81 w 86"/>
                                <a:gd name="T13" fmla="*/ 19 h 39"/>
                                <a:gd name="T14" fmla="*/ 14 w 86"/>
                                <a:gd name="T15" fmla="*/ 0 h 39"/>
                                <a:gd name="T16" fmla="*/ 4 w 86"/>
                                <a:gd name="T17" fmla="*/ 0 h 39"/>
                                <a:gd name="T18" fmla="*/ 4 w 86"/>
                                <a:gd name="T19" fmla="*/ 5 h 39"/>
                                <a:gd name="T20" fmla="*/ 0 w 86"/>
                                <a:gd name="T21" fmla="*/ 5 h 39"/>
                                <a:gd name="T22" fmla="*/ 0 w 86"/>
                                <a:gd name="T23" fmla="*/ 15 h 39"/>
                                <a:gd name="T24" fmla="*/ 4 w 86"/>
                                <a:gd name="T25" fmla="*/ 15 h 39"/>
                                <a:gd name="T26" fmla="*/ 4 w 86"/>
                                <a:gd name="T27" fmla="*/ 19 h 39"/>
                                <a:gd name="T28" fmla="*/ 71 w 86"/>
                                <a:gd name="T2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39">
                                  <a:moveTo>
                                    <a:pt x="71" y="39"/>
                                  </a:moveTo>
                                  <a:lnTo>
                                    <a:pt x="81" y="39"/>
                                  </a:lnTo>
                                  <a:lnTo>
                                    <a:pt x="81" y="34"/>
                                  </a:lnTo>
                                  <a:lnTo>
                                    <a:pt x="86" y="34"/>
                                  </a:lnTo>
                                  <a:lnTo>
                                    <a:pt x="86" y="24"/>
                                  </a:lnTo>
                                  <a:lnTo>
                                    <a:pt x="81" y="24"/>
                                  </a:lnTo>
                                  <a:lnTo>
                                    <a:pt x="81" y="19"/>
                                  </a:lnTo>
                                  <a:lnTo>
                                    <a:pt x="14" y="0"/>
                                  </a:lnTo>
                                  <a:lnTo>
                                    <a:pt x="4" y="0"/>
                                  </a:lnTo>
                                  <a:lnTo>
                                    <a:pt x="4" y="5"/>
                                  </a:lnTo>
                                  <a:lnTo>
                                    <a:pt x="0" y="5"/>
                                  </a:lnTo>
                                  <a:lnTo>
                                    <a:pt x="0" y="15"/>
                                  </a:lnTo>
                                  <a:lnTo>
                                    <a:pt x="4" y="15"/>
                                  </a:lnTo>
                                  <a:lnTo>
                                    <a:pt x="4" y="19"/>
                                  </a:lnTo>
                                  <a:lnTo>
                                    <a:pt x="7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1920"/>
                          <wps:cNvSpPr>
                            <a:spLocks/>
                          </wps:cNvSpPr>
                          <wps:spPr bwMode="auto">
                            <a:xfrm>
                              <a:off x="3455" y="1604"/>
                              <a:ext cx="87" cy="24"/>
                            </a:xfrm>
                            <a:custGeom>
                              <a:avLst/>
                              <a:gdLst>
                                <a:gd name="T0" fmla="*/ 77 w 87"/>
                                <a:gd name="T1" fmla="*/ 24 h 24"/>
                                <a:gd name="T2" fmla="*/ 82 w 87"/>
                                <a:gd name="T3" fmla="*/ 24 h 24"/>
                                <a:gd name="T4" fmla="*/ 87 w 87"/>
                                <a:gd name="T5" fmla="*/ 19 h 24"/>
                                <a:gd name="T6" fmla="*/ 87 w 87"/>
                                <a:gd name="T7" fmla="*/ 9 h 24"/>
                                <a:gd name="T8" fmla="*/ 82 w 87"/>
                                <a:gd name="T9" fmla="*/ 5 h 24"/>
                                <a:gd name="T10" fmla="*/ 77 w 87"/>
                                <a:gd name="T11" fmla="*/ 5 h 24"/>
                                <a:gd name="T12" fmla="*/ 10 w 87"/>
                                <a:gd name="T13" fmla="*/ 0 h 24"/>
                                <a:gd name="T14" fmla="*/ 5 w 87"/>
                                <a:gd name="T15" fmla="*/ 0 h 24"/>
                                <a:gd name="T16" fmla="*/ 0 w 87"/>
                                <a:gd name="T17" fmla="*/ 5 h 24"/>
                                <a:gd name="T18" fmla="*/ 0 w 87"/>
                                <a:gd name="T19" fmla="*/ 14 h 24"/>
                                <a:gd name="T20" fmla="*/ 5 w 87"/>
                                <a:gd name="T21" fmla="*/ 19 h 24"/>
                                <a:gd name="T22" fmla="*/ 10 w 87"/>
                                <a:gd name="T23" fmla="*/ 19 h 24"/>
                                <a:gd name="T24" fmla="*/ 77 w 87"/>
                                <a:gd name="T2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24">
                                  <a:moveTo>
                                    <a:pt x="77" y="24"/>
                                  </a:moveTo>
                                  <a:lnTo>
                                    <a:pt x="82" y="24"/>
                                  </a:lnTo>
                                  <a:lnTo>
                                    <a:pt x="87" y="19"/>
                                  </a:lnTo>
                                  <a:lnTo>
                                    <a:pt x="87" y="9"/>
                                  </a:lnTo>
                                  <a:lnTo>
                                    <a:pt x="82" y="5"/>
                                  </a:lnTo>
                                  <a:lnTo>
                                    <a:pt x="77" y="5"/>
                                  </a:lnTo>
                                  <a:lnTo>
                                    <a:pt x="10" y="0"/>
                                  </a:lnTo>
                                  <a:lnTo>
                                    <a:pt x="5" y="0"/>
                                  </a:lnTo>
                                  <a:lnTo>
                                    <a:pt x="0" y="5"/>
                                  </a:lnTo>
                                  <a:lnTo>
                                    <a:pt x="0" y="14"/>
                                  </a:lnTo>
                                  <a:lnTo>
                                    <a:pt x="5" y="19"/>
                                  </a:lnTo>
                                  <a:lnTo>
                                    <a:pt x="10" y="19"/>
                                  </a:lnTo>
                                  <a:lnTo>
                                    <a:pt x="7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1921"/>
                          <wps:cNvSpPr>
                            <a:spLocks/>
                          </wps:cNvSpPr>
                          <wps:spPr bwMode="auto">
                            <a:xfrm>
                              <a:off x="3311" y="1599"/>
                              <a:ext cx="87" cy="19"/>
                            </a:xfrm>
                            <a:custGeom>
                              <a:avLst/>
                              <a:gdLst>
                                <a:gd name="T0" fmla="*/ 77 w 87"/>
                                <a:gd name="T1" fmla="*/ 19 h 19"/>
                                <a:gd name="T2" fmla="*/ 82 w 87"/>
                                <a:gd name="T3" fmla="*/ 19 h 19"/>
                                <a:gd name="T4" fmla="*/ 82 w 87"/>
                                <a:gd name="T5" fmla="*/ 14 h 19"/>
                                <a:gd name="T6" fmla="*/ 87 w 87"/>
                                <a:gd name="T7" fmla="*/ 14 h 19"/>
                                <a:gd name="T8" fmla="*/ 87 w 87"/>
                                <a:gd name="T9" fmla="*/ 5 h 19"/>
                                <a:gd name="T10" fmla="*/ 82 w 87"/>
                                <a:gd name="T11" fmla="*/ 5 h 19"/>
                                <a:gd name="T12" fmla="*/ 82 w 87"/>
                                <a:gd name="T13" fmla="*/ 0 h 19"/>
                                <a:gd name="T14" fmla="*/ 5 w 87"/>
                                <a:gd name="T15" fmla="*/ 0 h 19"/>
                                <a:gd name="T16" fmla="*/ 5 w 87"/>
                                <a:gd name="T17" fmla="*/ 5 h 19"/>
                                <a:gd name="T18" fmla="*/ 0 w 87"/>
                                <a:gd name="T19" fmla="*/ 5 h 19"/>
                                <a:gd name="T20" fmla="*/ 0 w 87"/>
                                <a:gd name="T21" fmla="*/ 14 h 19"/>
                                <a:gd name="T22" fmla="*/ 5 w 87"/>
                                <a:gd name="T23" fmla="*/ 14 h 19"/>
                                <a:gd name="T24" fmla="*/ 5 w 87"/>
                                <a:gd name="T25" fmla="*/ 19 h 19"/>
                                <a:gd name="T26" fmla="*/ 10 w 87"/>
                                <a:gd name="T27" fmla="*/ 19 h 19"/>
                                <a:gd name="T28" fmla="*/ 77 w 87"/>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 h="19">
                                  <a:moveTo>
                                    <a:pt x="77" y="19"/>
                                  </a:moveTo>
                                  <a:lnTo>
                                    <a:pt x="82" y="19"/>
                                  </a:lnTo>
                                  <a:lnTo>
                                    <a:pt x="82" y="14"/>
                                  </a:lnTo>
                                  <a:lnTo>
                                    <a:pt x="87" y="14"/>
                                  </a:lnTo>
                                  <a:lnTo>
                                    <a:pt x="87" y="5"/>
                                  </a:lnTo>
                                  <a:lnTo>
                                    <a:pt x="82" y="5"/>
                                  </a:lnTo>
                                  <a:lnTo>
                                    <a:pt x="82" y="0"/>
                                  </a:lnTo>
                                  <a:lnTo>
                                    <a:pt x="5" y="0"/>
                                  </a:lnTo>
                                  <a:lnTo>
                                    <a:pt x="5" y="5"/>
                                  </a:lnTo>
                                  <a:lnTo>
                                    <a:pt x="0" y="5"/>
                                  </a:lnTo>
                                  <a:lnTo>
                                    <a:pt x="0" y="14"/>
                                  </a:lnTo>
                                  <a:lnTo>
                                    <a:pt x="5" y="14"/>
                                  </a:lnTo>
                                  <a:lnTo>
                                    <a:pt x="5" y="19"/>
                                  </a:lnTo>
                                  <a:lnTo>
                                    <a:pt x="10" y="19"/>
                                  </a:lnTo>
                                  <a:lnTo>
                                    <a:pt x="7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1922"/>
                          <wps:cNvSpPr>
                            <a:spLocks/>
                          </wps:cNvSpPr>
                          <wps:spPr bwMode="auto">
                            <a:xfrm>
                              <a:off x="3167" y="1580"/>
                              <a:ext cx="87" cy="29"/>
                            </a:xfrm>
                            <a:custGeom>
                              <a:avLst/>
                              <a:gdLst>
                                <a:gd name="T0" fmla="*/ 77 w 87"/>
                                <a:gd name="T1" fmla="*/ 29 h 29"/>
                                <a:gd name="T2" fmla="*/ 82 w 87"/>
                                <a:gd name="T3" fmla="*/ 29 h 29"/>
                                <a:gd name="T4" fmla="*/ 87 w 87"/>
                                <a:gd name="T5" fmla="*/ 24 h 29"/>
                                <a:gd name="T6" fmla="*/ 87 w 87"/>
                                <a:gd name="T7" fmla="*/ 14 h 29"/>
                                <a:gd name="T8" fmla="*/ 82 w 87"/>
                                <a:gd name="T9" fmla="*/ 9 h 29"/>
                                <a:gd name="T10" fmla="*/ 77 w 87"/>
                                <a:gd name="T11" fmla="*/ 9 h 29"/>
                                <a:gd name="T12" fmla="*/ 10 w 87"/>
                                <a:gd name="T13" fmla="*/ 0 h 29"/>
                                <a:gd name="T14" fmla="*/ 5 w 87"/>
                                <a:gd name="T15" fmla="*/ 0 h 29"/>
                                <a:gd name="T16" fmla="*/ 0 w 87"/>
                                <a:gd name="T17" fmla="*/ 5 h 29"/>
                                <a:gd name="T18" fmla="*/ 0 w 87"/>
                                <a:gd name="T19" fmla="*/ 14 h 29"/>
                                <a:gd name="T20" fmla="*/ 5 w 87"/>
                                <a:gd name="T21" fmla="*/ 19 h 29"/>
                                <a:gd name="T22" fmla="*/ 10 w 87"/>
                                <a:gd name="T23" fmla="*/ 19 h 29"/>
                                <a:gd name="T24" fmla="*/ 77 w 87"/>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29">
                                  <a:moveTo>
                                    <a:pt x="77" y="29"/>
                                  </a:moveTo>
                                  <a:lnTo>
                                    <a:pt x="82" y="29"/>
                                  </a:lnTo>
                                  <a:lnTo>
                                    <a:pt x="87" y="24"/>
                                  </a:lnTo>
                                  <a:lnTo>
                                    <a:pt x="87" y="14"/>
                                  </a:lnTo>
                                  <a:lnTo>
                                    <a:pt x="82" y="9"/>
                                  </a:lnTo>
                                  <a:lnTo>
                                    <a:pt x="77" y="9"/>
                                  </a:lnTo>
                                  <a:lnTo>
                                    <a:pt x="10" y="0"/>
                                  </a:lnTo>
                                  <a:lnTo>
                                    <a:pt x="5" y="0"/>
                                  </a:lnTo>
                                  <a:lnTo>
                                    <a:pt x="0" y="5"/>
                                  </a:lnTo>
                                  <a:lnTo>
                                    <a:pt x="0" y="14"/>
                                  </a:lnTo>
                                  <a:lnTo>
                                    <a:pt x="5" y="19"/>
                                  </a:lnTo>
                                  <a:lnTo>
                                    <a:pt x="10" y="19"/>
                                  </a:lnTo>
                                  <a:lnTo>
                                    <a:pt x="7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1923"/>
                          <wps:cNvSpPr>
                            <a:spLocks/>
                          </wps:cNvSpPr>
                          <wps:spPr bwMode="auto">
                            <a:xfrm>
                              <a:off x="3028" y="1556"/>
                              <a:ext cx="87" cy="29"/>
                            </a:xfrm>
                            <a:custGeom>
                              <a:avLst/>
                              <a:gdLst>
                                <a:gd name="T0" fmla="*/ 77 w 87"/>
                                <a:gd name="T1" fmla="*/ 29 h 29"/>
                                <a:gd name="T2" fmla="*/ 82 w 87"/>
                                <a:gd name="T3" fmla="*/ 29 h 29"/>
                                <a:gd name="T4" fmla="*/ 87 w 87"/>
                                <a:gd name="T5" fmla="*/ 24 h 29"/>
                                <a:gd name="T6" fmla="*/ 87 w 87"/>
                                <a:gd name="T7" fmla="*/ 14 h 29"/>
                                <a:gd name="T8" fmla="*/ 82 w 87"/>
                                <a:gd name="T9" fmla="*/ 9 h 29"/>
                                <a:gd name="T10" fmla="*/ 77 w 87"/>
                                <a:gd name="T11" fmla="*/ 9 h 29"/>
                                <a:gd name="T12" fmla="*/ 10 w 87"/>
                                <a:gd name="T13" fmla="*/ 0 h 29"/>
                                <a:gd name="T14" fmla="*/ 5 w 87"/>
                                <a:gd name="T15" fmla="*/ 0 h 29"/>
                                <a:gd name="T16" fmla="*/ 0 w 87"/>
                                <a:gd name="T17" fmla="*/ 5 h 29"/>
                                <a:gd name="T18" fmla="*/ 0 w 87"/>
                                <a:gd name="T19" fmla="*/ 14 h 29"/>
                                <a:gd name="T20" fmla="*/ 5 w 87"/>
                                <a:gd name="T21" fmla="*/ 19 h 29"/>
                                <a:gd name="T22" fmla="*/ 10 w 87"/>
                                <a:gd name="T23" fmla="*/ 19 h 29"/>
                                <a:gd name="T24" fmla="*/ 77 w 87"/>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29">
                                  <a:moveTo>
                                    <a:pt x="77" y="29"/>
                                  </a:moveTo>
                                  <a:lnTo>
                                    <a:pt x="82" y="29"/>
                                  </a:lnTo>
                                  <a:lnTo>
                                    <a:pt x="87" y="24"/>
                                  </a:lnTo>
                                  <a:lnTo>
                                    <a:pt x="87" y="14"/>
                                  </a:lnTo>
                                  <a:lnTo>
                                    <a:pt x="82" y="9"/>
                                  </a:lnTo>
                                  <a:lnTo>
                                    <a:pt x="77" y="9"/>
                                  </a:lnTo>
                                  <a:lnTo>
                                    <a:pt x="10" y="0"/>
                                  </a:lnTo>
                                  <a:lnTo>
                                    <a:pt x="5" y="0"/>
                                  </a:lnTo>
                                  <a:lnTo>
                                    <a:pt x="0" y="5"/>
                                  </a:lnTo>
                                  <a:lnTo>
                                    <a:pt x="0" y="14"/>
                                  </a:lnTo>
                                  <a:lnTo>
                                    <a:pt x="5" y="19"/>
                                  </a:lnTo>
                                  <a:lnTo>
                                    <a:pt x="10" y="19"/>
                                  </a:lnTo>
                                  <a:lnTo>
                                    <a:pt x="7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1924"/>
                          <wps:cNvSpPr>
                            <a:spLocks/>
                          </wps:cNvSpPr>
                          <wps:spPr bwMode="auto">
                            <a:xfrm>
                              <a:off x="2889" y="1517"/>
                              <a:ext cx="82" cy="39"/>
                            </a:xfrm>
                            <a:custGeom>
                              <a:avLst/>
                              <a:gdLst>
                                <a:gd name="T0" fmla="*/ 67 w 82"/>
                                <a:gd name="T1" fmla="*/ 39 h 39"/>
                                <a:gd name="T2" fmla="*/ 77 w 82"/>
                                <a:gd name="T3" fmla="*/ 39 h 39"/>
                                <a:gd name="T4" fmla="*/ 77 w 82"/>
                                <a:gd name="T5" fmla="*/ 34 h 39"/>
                                <a:gd name="T6" fmla="*/ 82 w 82"/>
                                <a:gd name="T7" fmla="*/ 34 h 39"/>
                                <a:gd name="T8" fmla="*/ 82 w 82"/>
                                <a:gd name="T9" fmla="*/ 24 h 39"/>
                                <a:gd name="T10" fmla="*/ 77 w 82"/>
                                <a:gd name="T11" fmla="*/ 24 h 39"/>
                                <a:gd name="T12" fmla="*/ 77 w 82"/>
                                <a:gd name="T13" fmla="*/ 20 h 39"/>
                                <a:gd name="T14" fmla="*/ 14 w 82"/>
                                <a:gd name="T15" fmla="*/ 0 h 39"/>
                                <a:gd name="T16" fmla="*/ 5 w 82"/>
                                <a:gd name="T17" fmla="*/ 0 h 39"/>
                                <a:gd name="T18" fmla="*/ 5 w 82"/>
                                <a:gd name="T19" fmla="*/ 5 h 39"/>
                                <a:gd name="T20" fmla="*/ 0 w 82"/>
                                <a:gd name="T21" fmla="*/ 5 h 39"/>
                                <a:gd name="T22" fmla="*/ 0 w 82"/>
                                <a:gd name="T23" fmla="*/ 15 h 39"/>
                                <a:gd name="T24" fmla="*/ 5 w 82"/>
                                <a:gd name="T25" fmla="*/ 15 h 39"/>
                                <a:gd name="T26" fmla="*/ 5 w 82"/>
                                <a:gd name="T27" fmla="*/ 20 h 39"/>
                                <a:gd name="T28" fmla="*/ 67 w 82"/>
                                <a:gd name="T2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39">
                                  <a:moveTo>
                                    <a:pt x="67" y="39"/>
                                  </a:moveTo>
                                  <a:lnTo>
                                    <a:pt x="77" y="39"/>
                                  </a:lnTo>
                                  <a:lnTo>
                                    <a:pt x="77" y="34"/>
                                  </a:lnTo>
                                  <a:lnTo>
                                    <a:pt x="82" y="34"/>
                                  </a:lnTo>
                                  <a:lnTo>
                                    <a:pt x="82" y="24"/>
                                  </a:lnTo>
                                  <a:lnTo>
                                    <a:pt x="77" y="24"/>
                                  </a:lnTo>
                                  <a:lnTo>
                                    <a:pt x="77" y="20"/>
                                  </a:lnTo>
                                  <a:lnTo>
                                    <a:pt x="14" y="0"/>
                                  </a:lnTo>
                                  <a:lnTo>
                                    <a:pt x="5" y="0"/>
                                  </a:lnTo>
                                  <a:lnTo>
                                    <a:pt x="5" y="5"/>
                                  </a:lnTo>
                                  <a:lnTo>
                                    <a:pt x="0" y="5"/>
                                  </a:lnTo>
                                  <a:lnTo>
                                    <a:pt x="0" y="15"/>
                                  </a:lnTo>
                                  <a:lnTo>
                                    <a:pt x="5" y="15"/>
                                  </a:lnTo>
                                  <a:lnTo>
                                    <a:pt x="5" y="20"/>
                                  </a:lnTo>
                                  <a:lnTo>
                                    <a:pt x="6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1925"/>
                          <wps:cNvSpPr>
                            <a:spLocks/>
                          </wps:cNvSpPr>
                          <wps:spPr bwMode="auto">
                            <a:xfrm>
                              <a:off x="2750" y="1474"/>
                              <a:ext cx="86" cy="39"/>
                            </a:xfrm>
                            <a:custGeom>
                              <a:avLst/>
                              <a:gdLst>
                                <a:gd name="T0" fmla="*/ 72 w 86"/>
                                <a:gd name="T1" fmla="*/ 39 h 39"/>
                                <a:gd name="T2" fmla="*/ 81 w 86"/>
                                <a:gd name="T3" fmla="*/ 39 h 39"/>
                                <a:gd name="T4" fmla="*/ 81 w 86"/>
                                <a:gd name="T5" fmla="*/ 34 h 39"/>
                                <a:gd name="T6" fmla="*/ 86 w 86"/>
                                <a:gd name="T7" fmla="*/ 34 h 39"/>
                                <a:gd name="T8" fmla="*/ 86 w 86"/>
                                <a:gd name="T9" fmla="*/ 24 h 39"/>
                                <a:gd name="T10" fmla="*/ 81 w 86"/>
                                <a:gd name="T11" fmla="*/ 24 h 39"/>
                                <a:gd name="T12" fmla="*/ 81 w 86"/>
                                <a:gd name="T13" fmla="*/ 19 h 39"/>
                                <a:gd name="T14" fmla="*/ 14 w 86"/>
                                <a:gd name="T15" fmla="*/ 0 h 39"/>
                                <a:gd name="T16" fmla="*/ 5 w 86"/>
                                <a:gd name="T17" fmla="*/ 0 h 39"/>
                                <a:gd name="T18" fmla="*/ 5 w 86"/>
                                <a:gd name="T19" fmla="*/ 5 h 39"/>
                                <a:gd name="T20" fmla="*/ 0 w 86"/>
                                <a:gd name="T21" fmla="*/ 5 h 39"/>
                                <a:gd name="T22" fmla="*/ 0 w 86"/>
                                <a:gd name="T23" fmla="*/ 15 h 39"/>
                                <a:gd name="T24" fmla="*/ 5 w 86"/>
                                <a:gd name="T25" fmla="*/ 15 h 39"/>
                                <a:gd name="T26" fmla="*/ 5 w 86"/>
                                <a:gd name="T27" fmla="*/ 19 h 39"/>
                                <a:gd name="T28" fmla="*/ 72 w 86"/>
                                <a:gd name="T2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39">
                                  <a:moveTo>
                                    <a:pt x="72" y="39"/>
                                  </a:moveTo>
                                  <a:lnTo>
                                    <a:pt x="81" y="39"/>
                                  </a:lnTo>
                                  <a:lnTo>
                                    <a:pt x="81" y="34"/>
                                  </a:lnTo>
                                  <a:lnTo>
                                    <a:pt x="86" y="34"/>
                                  </a:lnTo>
                                  <a:lnTo>
                                    <a:pt x="86" y="24"/>
                                  </a:lnTo>
                                  <a:lnTo>
                                    <a:pt x="81" y="24"/>
                                  </a:lnTo>
                                  <a:lnTo>
                                    <a:pt x="81" y="19"/>
                                  </a:lnTo>
                                  <a:lnTo>
                                    <a:pt x="14" y="0"/>
                                  </a:lnTo>
                                  <a:lnTo>
                                    <a:pt x="5" y="0"/>
                                  </a:lnTo>
                                  <a:lnTo>
                                    <a:pt x="5" y="5"/>
                                  </a:lnTo>
                                  <a:lnTo>
                                    <a:pt x="0" y="5"/>
                                  </a:lnTo>
                                  <a:lnTo>
                                    <a:pt x="0" y="15"/>
                                  </a:lnTo>
                                  <a:lnTo>
                                    <a:pt x="5" y="15"/>
                                  </a:lnTo>
                                  <a:lnTo>
                                    <a:pt x="5" y="19"/>
                                  </a:lnTo>
                                  <a:lnTo>
                                    <a:pt x="72"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1926"/>
                          <wps:cNvSpPr>
                            <a:spLocks/>
                          </wps:cNvSpPr>
                          <wps:spPr bwMode="auto">
                            <a:xfrm>
                              <a:off x="2611" y="1455"/>
                              <a:ext cx="86" cy="24"/>
                            </a:xfrm>
                            <a:custGeom>
                              <a:avLst/>
                              <a:gdLst>
                                <a:gd name="T0" fmla="*/ 76 w 86"/>
                                <a:gd name="T1" fmla="*/ 24 h 24"/>
                                <a:gd name="T2" fmla="*/ 81 w 86"/>
                                <a:gd name="T3" fmla="*/ 24 h 24"/>
                                <a:gd name="T4" fmla="*/ 86 w 86"/>
                                <a:gd name="T5" fmla="*/ 19 h 24"/>
                                <a:gd name="T6" fmla="*/ 86 w 86"/>
                                <a:gd name="T7" fmla="*/ 10 h 24"/>
                                <a:gd name="T8" fmla="*/ 81 w 86"/>
                                <a:gd name="T9" fmla="*/ 5 h 24"/>
                                <a:gd name="T10" fmla="*/ 76 w 86"/>
                                <a:gd name="T11" fmla="*/ 5 h 24"/>
                                <a:gd name="T12" fmla="*/ 9 w 86"/>
                                <a:gd name="T13" fmla="*/ 0 h 24"/>
                                <a:gd name="T14" fmla="*/ 4 w 86"/>
                                <a:gd name="T15" fmla="*/ 0 h 24"/>
                                <a:gd name="T16" fmla="*/ 0 w 86"/>
                                <a:gd name="T17" fmla="*/ 5 h 24"/>
                                <a:gd name="T18" fmla="*/ 0 w 86"/>
                                <a:gd name="T19" fmla="*/ 14 h 24"/>
                                <a:gd name="T20" fmla="*/ 4 w 86"/>
                                <a:gd name="T21" fmla="*/ 19 h 24"/>
                                <a:gd name="T22" fmla="*/ 9 w 86"/>
                                <a:gd name="T23" fmla="*/ 19 h 24"/>
                                <a:gd name="T24" fmla="*/ 76 w 86"/>
                                <a:gd name="T2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24">
                                  <a:moveTo>
                                    <a:pt x="76" y="24"/>
                                  </a:moveTo>
                                  <a:lnTo>
                                    <a:pt x="81" y="24"/>
                                  </a:lnTo>
                                  <a:lnTo>
                                    <a:pt x="86" y="19"/>
                                  </a:lnTo>
                                  <a:lnTo>
                                    <a:pt x="86" y="10"/>
                                  </a:lnTo>
                                  <a:lnTo>
                                    <a:pt x="81" y="5"/>
                                  </a:lnTo>
                                  <a:lnTo>
                                    <a:pt x="76" y="5"/>
                                  </a:lnTo>
                                  <a:lnTo>
                                    <a:pt x="9" y="0"/>
                                  </a:lnTo>
                                  <a:lnTo>
                                    <a:pt x="4" y="0"/>
                                  </a:lnTo>
                                  <a:lnTo>
                                    <a:pt x="0" y="5"/>
                                  </a:lnTo>
                                  <a:lnTo>
                                    <a:pt x="0" y="14"/>
                                  </a:lnTo>
                                  <a:lnTo>
                                    <a:pt x="4" y="19"/>
                                  </a:lnTo>
                                  <a:lnTo>
                                    <a:pt x="9" y="19"/>
                                  </a:lnTo>
                                  <a:lnTo>
                                    <a:pt x="76"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Freeform 1927"/>
                          <wps:cNvSpPr>
                            <a:spLocks/>
                          </wps:cNvSpPr>
                          <wps:spPr bwMode="auto">
                            <a:xfrm>
                              <a:off x="2467" y="1450"/>
                              <a:ext cx="86" cy="19"/>
                            </a:xfrm>
                            <a:custGeom>
                              <a:avLst/>
                              <a:gdLst>
                                <a:gd name="T0" fmla="*/ 77 w 86"/>
                                <a:gd name="T1" fmla="*/ 19 h 19"/>
                                <a:gd name="T2" fmla="*/ 81 w 86"/>
                                <a:gd name="T3" fmla="*/ 19 h 19"/>
                                <a:gd name="T4" fmla="*/ 81 w 86"/>
                                <a:gd name="T5" fmla="*/ 15 h 19"/>
                                <a:gd name="T6" fmla="*/ 86 w 86"/>
                                <a:gd name="T7" fmla="*/ 15 h 19"/>
                                <a:gd name="T8" fmla="*/ 86 w 86"/>
                                <a:gd name="T9" fmla="*/ 5 h 19"/>
                                <a:gd name="T10" fmla="*/ 81 w 86"/>
                                <a:gd name="T11" fmla="*/ 5 h 19"/>
                                <a:gd name="T12" fmla="*/ 81 w 86"/>
                                <a:gd name="T13" fmla="*/ 0 h 19"/>
                                <a:gd name="T14" fmla="*/ 5 w 86"/>
                                <a:gd name="T15" fmla="*/ 0 h 19"/>
                                <a:gd name="T16" fmla="*/ 5 w 86"/>
                                <a:gd name="T17" fmla="*/ 5 h 19"/>
                                <a:gd name="T18" fmla="*/ 0 w 86"/>
                                <a:gd name="T19" fmla="*/ 5 h 19"/>
                                <a:gd name="T20" fmla="*/ 0 w 86"/>
                                <a:gd name="T21" fmla="*/ 15 h 19"/>
                                <a:gd name="T22" fmla="*/ 5 w 86"/>
                                <a:gd name="T23" fmla="*/ 15 h 19"/>
                                <a:gd name="T24" fmla="*/ 5 w 86"/>
                                <a:gd name="T25" fmla="*/ 19 h 19"/>
                                <a:gd name="T26" fmla="*/ 9 w 86"/>
                                <a:gd name="T27" fmla="*/ 19 h 19"/>
                                <a:gd name="T28" fmla="*/ 77 w 86"/>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19">
                                  <a:moveTo>
                                    <a:pt x="77" y="19"/>
                                  </a:moveTo>
                                  <a:lnTo>
                                    <a:pt x="81" y="19"/>
                                  </a:lnTo>
                                  <a:lnTo>
                                    <a:pt x="81" y="15"/>
                                  </a:lnTo>
                                  <a:lnTo>
                                    <a:pt x="86" y="15"/>
                                  </a:lnTo>
                                  <a:lnTo>
                                    <a:pt x="86" y="5"/>
                                  </a:lnTo>
                                  <a:lnTo>
                                    <a:pt x="81" y="5"/>
                                  </a:lnTo>
                                  <a:lnTo>
                                    <a:pt x="81" y="0"/>
                                  </a:lnTo>
                                  <a:lnTo>
                                    <a:pt x="5" y="0"/>
                                  </a:lnTo>
                                  <a:lnTo>
                                    <a:pt x="5" y="5"/>
                                  </a:lnTo>
                                  <a:lnTo>
                                    <a:pt x="0" y="5"/>
                                  </a:lnTo>
                                  <a:lnTo>
                                    <a:pt x="0" y="15"/>
                                  </a:lnTo>
                                  <a:lnTo>
                                    <a:pt x="5" y="15"/>
                                  </a:lnTo>
                                  <a:lnTo>
                                    <a:pt x="5" y="19"/>
                                  </a:lnTo>
                                  <a:lnTo>
                                    <a:pt x="9" y="19"/>
                                  </a:lnTo>
                                  <a:lnTo>
                                    <a:pt x="7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1928"/>
                          <wps:cNvSpPr>
                            <a:spLocks/>
                          </wps:cNvSpPr>
                          <wps:spPr bwMode="auto">
                            <a:xfrm>
                              <a:off x="2323" y="1431"/>
                              <a:ext cx="86" cy="29"/>
                            </a:xfrm>
                            <a:custGeom>
                              <a:avLst/>
                              <a:gdLst>
                                <a:gd name="T0" fmla="*/ 77 w 86"/>
                                <a:gd name="T1" fmla="*/ 29 h 29"/>
                                <a:gd name="T2" fmla="*/ 81 w 86"/>
                                <a:gd name="T3" fmla="*/ 29 h 29"/>
                                <a:gd name="T4" fmla="*/ 86 w 86"/>
                                <a:gd name="T5" fmla="*/ 24 h 29"/>
                                <a:gd name="T6" fmla="*/ 86 w 86"/>
                                <a:gd name="T7" fmla="*/ 14 h 29"/>
                                <a:gd name="T8" fmla="*/ 81 w 86"/>
                                <a:gd name="T9" fmla="*/ 10 h 29"/>
                                <a:gd name="T10" fmla="*/ 77 w 86"/>
                                <a:gd name="T11" fmla="*/ 10 h 29"/>
                                <a:gd name="T12" fmla="*/ 9 w 86"/>
                                <a:gd name="T13" fmla="*/ 0 h 29"/>
                                <a:gd name="T14" fmla="*/ 5 w 86"/>
                                <a:gd name="T15" fmla="*/ 0 h 29"/>
                                <a:gd name="T16" fmla="*/ 0 w 86"/>
                                <a:gd name="T17" fmla="*/ 5 h 29"/>
                                <a:gd name="T18" fmla="*/ 0 w 86"/>
                                <a:gd name="T19" fmla="*/ 14 h 29"/>
                                <a:gd name="T20" fmla="*/ 5 w 86"/>
                                <a:gd name="T21" fmla="*/ 19 h 29"/>
                                <a:gd name="T22" fmla="*/ 9 w 86"/>
                                <a:gd name="T23" fmla="*/ 19 h 29"/>
                                <a:gd name="T24" fmla="*/ 77 w 86"/>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29">
                                  <a:moveTo>
                                    <a:pt x="77" y="29"/>
                                  </a:moveTo>
                                  <a:lnTo>
                                    <a:pt x="81" y="29"/>
                                  </a:lnTo>
                                  <a:lnTo>
                                    <a:pt x="86" y="24"/>
                                  </a:lnTo>
                                  <a:lnTo>
                                    <a:pt x="86" y="14"/>
                                  </a:lnTo>
                                  <a:lnTo>
                                    <a:pt x="81" y="10"/>
                                  </a:lnTo>
                                  <a:lnTo>
                                    <a:pt x="77" y="10"/>
                                  </a:lnTo>
                                  <a:lnTo>
                                    <a:pt x="9" y="0"/>
                                  </a:lnTo>
                                  <a:lnTo>
                                    <a:pt x="5" y="0"/>
                                  </a:lnTo>
                                  <a:lnTo>
                                    <a:pt x="0" y="5"/>
                                  </a:lnTo>
                                  <a:lnTo>
                                    <a:pt x="0" y="14"/>
                                  </a:lnTo>
                                  <a:lnTo>
                                    <a:pt x="5" y="19"/>
                                  </a:lnTo>
                                  <a:lnTo>
                                    <a:pt x="9" y="19"/>
                                  </a:lnTo>
                                  <a:lnTo>
                                    <a:pt x="7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Freeform 1929"/>
                          <wps:cNvSpPr>
                            <a:spLocks/>
                          </wps:cNvSpPr>
                          <wps:spPr bwMode="auto">
                            <a:xfrm>
                              <a:off x="2184" y="1402"/>
                              <a:ext cx="86" cy="34"/>
                            </a:xfrm>
                            <a:custGeom>
                              <a:avLst/>
                              <a:gdLst>
                                <a:gd name="T0" fmla="*/ 76 w 86"/>
                                <a:gd name="T1" fmla="*/ 34 h 34"/>
                                <a:gd name="T2" fmla="*/ 81 w 86"/>
                                <a:gd name="T3" fmla="*/ 34 h 34"/>
                                <a:gd name="T4" fmla="*/ 81 w 86"/>
                                <a:gd name="T5" fmla="*/ 29 h 34"/>
                                <a:gd name="T6" fmla="*/ 86 w 86"/>
                                <a:gd name="T7" fmla="*/ 29 h 34"/>
                                <a:gd name="T8" fmla="*/ 86 w 86"/>
                                <a:gd name="T9" fmla="*/ 19 h 34"/>
                                <a:gd name="T10" fmla="*/ 81 w 86"/>
                                <a:gd name="T11" fmla="*/ 19 h 34"/>
                                <a:gd name="T12" fmla="*/ 81 w 86"/>
                                <a:gd name="T13" fmla="*/ 15 h 34"/>
                                <a:gd name="T14" fmla="*/ 76 w 86"/>
                                <a:gd name="T15" fmla="*/ 15 h 34"/>
                                <a:gd name="T16" fmla="*/ 9 w 86"/>
                                <a:gd name="T17" fmla="*/ 0 h 34"/>
                                <a:gd name="T18" fmla="*/ 4 w 86"/>
                                <a:gd name="T19" fmla="*/ 0 h 34"/>
                                <a:gd name="T20" fmla="*/ 4 w 86"/>
                                <a:gd name="T21" fmla="*/ 5 h 34"/>
                                <a:gd name="T22" fmla="*/ 0 w 86"/>
                                <a:gd name="T23" fmla="*/ 5 h 34"/>
                                <a:gd name="T24" fmla="*/ 0 w 86"/>
                                <a:gd name="T25" fmla="*/ 15 h 34"/>
                                <a:gd name="T26" fmla="*/ 4 w 86"/>
                                <a:gd name="T27" fmla="*/ 15 h 34"/>
                                <a:gd name="T28" fmla="*/ 4 w 86"/>
                                <a:gd name="T29" fmla="*/ 19 h 34"/>
                                <a:gd name="T30" fmla="*/ 9 w 86"/>
                                <a:gd name="T31" fmla="*/ 19 h 34"/>
                                <a:gd name="T32" fmla="*/ 76 w 86"/>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34">
                                  <a:moveTo>
                                    <a:pt x="76" y="34"/>
                                  </a:moveTo>
                                  <a:lnTo>
                                    <a:pt x="81" y="34"/>
                                  </a:lnTo>
                                  <a:lnTo>
                                    <a:pt x="81" y="29"/>
                                  </a:lnTo>
                                  <a:lnTo>
                                    <a:pt x="86" y="29"/>
                                  </a:lnTo>
                                  <a:lnTo>
                                    <a:pt x="86" y="19"/>
                                  </a:lnTo>
                                  <a:lnTo>
                                    <a:pt x="81" y="19"/>
                                  </a:lnTo>
                                  <a:lnTo>
                                    <a:pt x="81" y="15"/>
                                  </a:lnTo>
                                  <a:lnTo>
                                    <a:pt x="76" y="15"/>
                                  </a:lnTo>
                                  <a:lnTo>
                                    <a:pt x="9" y="0"/>
                                  </a:lnTo>
                                  <a:lnTo>
                                    <a:pt x="4" y="0"/>
                                  </a:lnTo>
                                  <a:lnTo>
                                    <a:pt x="4" y="5"/>
                                  </a:lnTo>
                                  <a:lnTo>
                                    <a:pt x="0" y="5"/>
                                  </a:lnTo>
                                  <a:lnTo>
                                    <a:pt x="0" y="15"/>
                                  </a:lnTo>
                                  <a:lnTo>
                                    <a:pt x="4" y="15"/>
                                  </a:lnTo>
                                  <a:lnTo>
                                    <a:pt x="4" y="19"/>
                                  </a:lnTo>
                                  <a:lnTo>
                                    <a:pt x="9" y="19"/>
                                  </a:lnTo>
                                  <a:lnTo>
                                    <a:pt x="7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1930"/>
                          <wps:cNvSpPr>
                            <a:spLocks/>
                          </wps:cNvSpPr>
                          <wps:spPr bwMode="auto">
                            <a:xfrm>
                              <a:off x="2040" y="1383"/>
                              <a:ext cx="86" cy="24"/>
                            </a:xfrm>
                            <a:custGeom>
                              <a:avLst/>
                              <a:gdLst>
                                <a:gd name="T0" fmla="*/ 76 w 86"/>
                                <a:gd name="T1" fmla="*/ 24 h 24"/>
                                <a:gd name="T2" fmla="*/ 81 w 86"/>
                                <a:gd name="T3" fmla="*/ 24 h 24"/>
                                <a:gd name="T4" fmla="*/ 86 w 86"/>
                                <a:gd name="T5" fmla="*/ 19 h 24"/>
                                <a:gd name="T6" fmla="*/ 86 w 86"/>
                                <a:gd name="T7" fmla="*/ 10 h 24"/>
                                <a:gd name="T8" fmla="*/ 81 w 86"/>
                                <a:gd name="T9" fmla="*/ 5 h 24"/>
                                <a:gd name="T10" fmla="*/ 76 w 86"/>
                                <a:gd name="T11" fmla="*/ 5 h 24"/>
                                <a:gd name="T12" fmla="*/ 9 w 86"/>
                                <a:gd name="T13" fmla="*/ 0 h 24"/>
                                <a:gd name="T14" fmla="*/ 4 w 86"/>
                                <a:gd name="T15" fmla="*/ 0 h 24"/>
                                <a:gd name="T16" fmla="*/ 0 w 86"/>
                                <a:gd name="T17" fmla="*/ 5 h 24"/>
                                <a:gd name="T18" fmla="*/ 0 w 86"/>
                                <a:gd name="T19" fmla="*/ 14 h 24"/>
                                <a:gd name="T20" fmla="*/ 4 w 86"/>
                                <a:gd name="T21" fmla="*/ 19 h 24"/>
                                <a:gd name="T22" fmla="*/ 9 w 86"/>
                                <a:gd name="T23" fmla="*/ 19 h 24"/>
                                <a:gd name="T24" fmla="*/ 76 w 86"/>
                                <a:gd name="T2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24">
                                  <a:moveTo>
                                    <a:pt x="76" y="24"/>
                                  </a:moveTo>
                                  <a:lnTo>
                                    <a:pt x="81" y="24"/>
                                  </a:lnTo>
                                  <a:lnTo>
                                    <a:pt x="86" y="19"/>
                                  </a:lnTo>
                                  <a:lnTo>
                                    <a:pt x="86" y="10"/>
                                  </a:lnTo>
                                  <a:lnTo>
                                    <a:pt x="81" y="5"/>
                                  </a:lnTo>
                                  <a:lnTo>
                                    <a:pt x="76" y="5"/>
                                  </a:lnTo>
                                  <a:lnTo>
                                    <a:pt x="9" y="0"/>
                                  </a:lnTo>
                                  <a:lnTo>
                                    <a:pt x="4" y="0"/>
                                  </a:lnTo>
                                  <a:lnTo>
                                    <a:pt x="0" y="5"/>
                                  </a:lnTo>
                                  <a:lnTo>
                                    <a:pt x="0" y="14"/>
                                  </a:lnTo>
                                  <a:lnTo>
                                    <a:pt x="4" y="19"/>
                                  </a:lnTo>
                                  <a:lnTo>
                                    <a:pt x="9" y="19"/>
                                  </a:lnTo>
                                  <a:lnTo>
                                    <a:pt x="76"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1931"/>
                          <wps:cNvSpPr>
                            <a:spLocks/>
                          </wps:cNvSpPr>
                          <wps:spPr bwMode="auto">
                            <a:xfrm>
                              <a:off x="1896" y="1364"/>
                              <a:ext cx="86" cy="29"/>
                            </a:xfrm>
                            <a:custGeom>
                              <a:avLst/>
                              <a:gdLst>
                                <a:gd name="T0" fmla="*/ 76 w 86"/>
                                <a:gd name="T1" fmla="*/ 29 h 29"/>
                                <a:gd name="T2" fmla="*/ 81 w 86"/>
                                <a:gd name="T3" fmla="*/ 29 h 29"/>
                                <a:gd name="T4" fmla="*/ 86 w 86"/>
                                <a:gd name="T5" fmla="*/ 24 h 29"/>
                                <a:gd name="T6" fmla="*/ 86 w 86"/>
                                <a:gd name="T7" fmla="*/ 14 h 29"/>
                                <a:gd name="T8" fmla="*/ 81 w 86"/>
                                <a:gd name="T9" fmla="*/ 9 h 29"/>
                                <a:gd name="T10" fmla="*/ 76 w 86"/>
                                <a:gd name="T11" fmla="*/ 9 h 29"/>
                                <a:gd name="T12" fmla="*/ 9 w 86"/>
                                <a:gd name="T13" fmla="*/ 0 h 29"/>
                                <a:gd name="T14" fmla="*/ 4 w 86"/>
                                <a:gd name="T15" fmla="*/ 0 h 29"/>
                                <a:gd name="T16" fmla="*/ 0 w 86"/>
                                <a:gd name="T17" fmla="*/ 5 h 29"/>
                                <a:gd name="T18" fmla="*/ 0 w 86"/>
                                <a:gd name="T19" fmla="*/ 14 h 29"/>
                                <a:gd name="T20" fmla="*/ 4 w 86"/>
                                <a:gd name="T21" fmla="*/ 19 h 29"/>
                                <a:gd name="T22" fmla="*/ 9 w 86"/>
                                <a:gd name="T23" fmla="*/ 19 h 29"/>
                                <a:gd name="T24" fmla="*/ 76 w 86"/>
                                <a:gd name="T2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29">
                                  <a:moveTo>
                                    <a:pt x="76" y="29"/>
                                  </a:moveTo>
                                  <a:lnTo>
                                    <a:pt x="81" y="29"/>
                                  </a:lnTo>
                                  <a:lnTo>
                                    <a:pt x="86" y="24"/>
                                  </a:lnTo>
                                  <a:lnTo>
                                    <a:pt x="86" y="14"/>
                                  </a:lnTo>
                                  <a:lnTo>
                                    <a:pt x="81" y="9"/>
                                  </a:lnTo>
                                  <a:lnTo>
                                    <a:pt x="76" y="9"/>
                                  </a:lnTo>
                                  <a:lnTo>
                                    <a:pt x="9" y="0"/>
                                  </a:lnTo>
                                  <a:lnTo>
                                    <a:pt x="4" y="0"/>
                                  </a:lnTo>
                                  <a:lnTo>
                                    <a:pt x="0" y="5"/>
                                  </a:lnTo>
                                  <a:lnTo>
                                    <a:pt x="0" y="14"/>
                                  </a:lnTo>
                                  <a:lnTo>
                                    <a:pt x="4" y="19"/>
                                  </a:lnTo>
                                  <a:lnTo>
                                    <a:pt x="9" y="19"/>
                                  </a:lnTo>
                                  <a:lnTo>
                                    <a:pt x="7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0" name="Freeform 1932"/>
                          <wps:cNvSpPr>
                            <a:spLocks/>
                          </wps:cNvSpPr>
                          <wps:spPr bwMode="auto">
                            <a:xfrm>
                              <a:off x="1756" y="1330"/>
                              <a:ext cx="82" cy="39"/>
                            </a:xfrm>
                            <a:custGeom>
                              <a:avLst/>
                              <a:gdLst>
                                <a:gd name="T0" fmla="*/ 68 w 82"/>
                                <a:gd name="T1" fmla="*/ 39 h 39"/>
                                <a:gd name="T2" fmla="*/ 77 w 82"/>
                                <a:gd name="T3" fmla="*/ 39 h 39"/>
                                <a:gd name="T4" fmla="*/ 77 w 82"/>
                                <a:gd name="T5" fmla="*/ 34 h 39"/>
                                <a:gd name="T6" fmla="*/ 82 w 82"/>
                                <a:gd name="T7" fmla="*/ 34 h 39"/>
                                <a:gd name="T8" fmla="*/ 82 w 82"/>
                                <a:gd name="T9" fmla="*/ 24 h 39"/>
                                <a:gd name="T10" fmla="*/ 77 w 82"/>
                                <a:gd name="T11" fmla="*/ 24 h 39"/>
                                <a:gd name="T12" fmla="*/ 77 w 82"/>
                                <a:gd name="T13" fmla="*/ 19 h 39"/>
                                <a:gd name="T14" fmla="*/ 15 w 82"/>
                                <a:gd name="T15" fmla="*/ 0 h 39"/>
                                <a:gd name="T16" fmla="*/ 5 w 82"/>
                                <a:gd name="T17" fmla="*/ 0 h 39"/>
                                <a:gd name="T18" fmla="*/ 5 w 82"/>
                                <a:gd name="T19" fmla="*/ 5 h 39"/>
                                <a:gd name="T20" fmla="*/ 0 w 82"/>
                                <a:gd name="T21" fmla="*/ 5 h 39"/>
                                <a:gd name="T22" fmla="*/ 0 w 82"/>
                                <a:gd name="T23" fmla="*/ 15 h 39"/>
                                <a:gd name="T24" fmla="*/ 5 w 82"/>
                                <a:gd name="T25" fmla="*/ 15 h 39"/>
                                <a:gd name="T26" fmla="*/ 5 w 82"/>
                                <a:gd name="T27" fmla="*/ 19 h 39"/>
                                <a:gd name="T28" fmla="*/ 68 w 82"/>
                                <a:gd name="T2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39">
                                  <a:moveTo>
                                    <a:pt x="68" y="39"/>
                                  </a:moveTo>
                                  <a:lnTo>
                                    <a:pt x="77" y="39"/>
                                  </a:lnTo>
                                  <a:lnTo>
                                    <a:pt x="77" y="34"/>
                                  </a:lnTo>
                                  <a:lnTo>
                                    <a:pt x="82" y="34"/>
                                  </a:lnTo>
                                  <a:lnTo>
                                    <a:pt x="82" y="24"/>
                                  </a:lnTo>
                                  <a:lnTo>
                                    <a:pt x="77" y="24"/>
                                  </a:lnTo>
                                  <a:lnTo>
                                    <a:pt x="77" y="19"/>
                                  </a:lnTo>
                                  <a:lnTo>
                                    <a:pt x="15" y="0"/>
                                  </a:lnTo>
                                  <a:lnTo>
                                    <a:pt x="5" y="0"/>
                                  </a:lnTo>
                                  <a:lnTo>
                                    <a:pt x="5" y="5"/>
                                  </a:lnTo>
                                  <a:lnTo>
                                    <a:pt x="0" y="5"/>
                                  </a:lnTo>
                                  <a:lnTo>
                                    <a:pt x="0" y="15"/>
                                  </a:lnTo>
                                  <a:lnTo>
                                    <a:pt x="5" y="15"/>
                                  </a:lnTo>
                                  <a:lnTo>
                                    <a:pt x="5" y="19"/>
                                  </a:lnTo>
                                  <a:lnTo>
                                    <a:pt x="68"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1933"/>
                          <wps:cNvSpPr>
                            <a:spLocks/>
                          </wps:cNvSpPr>
                          <wps:spPr bwMode="auto">
                            <a:xfrm>
                              <a:off x="1617" y="1292"/>
                              <a:ext cx="82" cy="38"/>
                            </a:xfrm>
                            <a:custGeom>
                              <a:avLst/>
                              <a:gdLst>
                                <a:gd name="T0" fmla="*/ 67 w 82"/>
                                <a:gd name="T1" fmla="*/ 38 h 38"/>
                                <a:gd name="T2" fmla="*/ 77 w 82"/>
                                <a:gd name="T3" fmla="*/ 38 h 38"/>
                                <a:gd name="T4" fmla="*/ 77 w 82"/>
                                <a:gd name="T5" fmla="*/ 33 h 38"/>
                                <a:gd name="T6" fmla="*/ 82 w 82"/>
                                <a:gd name="T7" fmla="*/ 33 h 38"/>
                                <a:gd name="T8" fmla="*/ 82 w 82"/>
                                <a:gd name="T9" fmla="*/ 24 h 38"/>
                                <a:gd name="T10" fmla="*/ 77 w 82"/>
                                <a:gd name="T11" fmla="*/ 24 h 38"/>
                                <a:gd name="T12" fmla="*/ 77 w 82"/>
                                <a:gd name="T13" fmla="*/ 19 h 38"/>
                                <a:gd name="T14" fmla="*/ 15 w 82"/>
                                <a:gd name="T15" fmla="*/ 0 h 38"/>
                                <a:gd name="T16" fmla="*/ 5 w 82"/>
                                <a:gd name="T17" fmla="*/ 0 h 38"/>
                                <a:gd name="T18" fmla="*/ 5 w 82"/>
                                <a:gd name="T19" fmla="*/ 5 h 38"/>
                                <a:gd name="T20" fmla="*/ 0 w 82"/>
                                <a:gd name="T21" fmla="*/ 5 h 38"/>
                                <a:gd name="T22" fmla="*/ 0 w 82"/>
                                <a:gd name="T23" fmla="*/ 14 h 38"/>
                                <a:gd name="T24" fmla="*/ 5 w 82"/>
                                <a:gd name="T25" fmla="*/ 14 h 38"/>
                                <a:gd name="T26" fmla="*/ 5 w 82"/>
                                <a:gd name="T27" fmla="*/ 19 h 38"/>
                                <a:gd name="T28" fmla="*/ 67 w 82"/>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38">
                                  <a:moveTo>
                                    <a:pt x="67" y="38"/>
                                  </a:moveTo>
                                  <a:lnTo>
                                    <a:pt x="77" y="38"/>
                                  </a:lnTo>
                                  <a:lnTo>
                                    <a:pt x="77" y="33"/>
                                  </a:lnTo>
                                  <a:lnTo>
                                    <a:pt x="82" y="33"/>
                                  </a:lnTo>
                                  <a:lnTo>
                                    <a:pt x="82" y="24"/>
                                  </a:lnTo>
                                  <a:lnTo>
                                    <a:pt x="77" y="24"/>
                                  </a:lnTo>
                                  <a:lnTo>
                                    <a:pt x="77" y="19"/>
                                  </a:lnTo>
                                  <a:lnTo>
                                    <a:pt x="15" y="0"/>
                                  </a:lnTo>
                                  <a:lnTo>
                                    <a:pt x="5" y="0"/>
                                  </a:lnTo>
                                  <a:lnTo>
                                    <a:pt x="5" y="5"/>
                                  </a:lnTo>
                                  <a:lnTo>
                                    <a:pt x="0" y="5"/>
                                  </a:lnTo>
                                  <a:lnTo>
                                    <a:pt x="0" y="14"/>
                                  </a:lnTo>
                                  <a:lnTo>
                                    <a:pt x="5" y="14"/>
                                  </a:lnTo>
                                  <a:lnTo>
                                    <a:pt x="5" y="19"/>
                                  </a:lnTo>
                                  <a:lnTo>
                                    <a:pt x="6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1934"/>
                          <wps:cNvSpPr>
                            <a:spLocks/>
                          </wps:cNvSpPr>
                          <wps:spPr bwMode="auto">
                            <a:xfrm>
                              <a:off x="1478" y="1258"/>
                              <a:ext cx="82" cy="34"/>
                            </a:xfrm>
                            <a:custGeom>
                              <a:avLst/>
                              <a:gdLst>
                                <a:gd name="T0" fmla="*/ 72 w 82"/>
                                <a:gd name="T1" fmla="*/ 34 h 34"/>
                                <a:gd name="T2" fmla="*/ 77 w 82"/>
                                <a:gd name="T3" fmla="*/ 34 h 34"/>
                                <a:gd name="T4" fmla="*/ 77 w 82"/>
                                <a:gd name="T5" fmla="*/ 29 h 34"/>
                                <a:gd name="T6" fmla="*/ 82 w 82"/>
                                <a:gd name="T7" fmla="*/ 29 h 34"/>
                                <a:gd name="T8" fmla="*/ 82 w 82"/>
                                <a:gd name="T9" fmla="*/ 19 h 34"/>
                                <a:gd name="T10" fmla="*/ 77 w 82"/>
                                <a:gd name="T11" fmla="*/ 19 h 34"/>
                                <a:gd name="T12" fmla="*/ 77 w 82"/>
                                <a:gd name="T13" fmla="*/ 15 h 34"/>
                                <a:gd name="T14" fmla="*/ 72 w 82"/>
                                <a:gd name="T15" fmla="*/ 15 h 34"/>
                                <a:gd name="T16" fmla="*/ 10 w 82"/>
                                <a:gd name="T17" fmla="*/ 0 h 34"/>
                                <a:gd name="T18" fmla="*/ 5 w 82"/>
                                <a:gd name="T19" fmla="*/ 0 h 34"/>
                                <a:gd name="T20" fmla="*/ 5 w 82"/>
                                <a:gd name="T21" fmla="*/ 5 h 34"/>
                                <a:gd name="T22" fmla="*/ 0 w 82"/>
                                <a:gd name="T23" fmla="*/ 5 h 34"/>
                                <a:gd name="T24" fmla="*/ 0 w 82"/>
                                <a:gd name="T25" fmla="*/ 15 h 34"/>
                                <a:gd name="T26" fmla="*/ 5 w 82"/>
                                <a:gd name="T27" fmla="*/ 15 h 34"/>
                                <a:gd name="T28" fmla="*/ 5 w 82"/>
                                <a:gd name="T29" fmla="*/ 19 h 34"/>
                                <a:gd name="T30" fmla="*/ 10 w 82"/>
                                <a:gd name="T31" fmla="*/ 19 h 34"/>
                                <a:gd name="T32" fmla="*/ 72 w 82"/>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 h="34">
                                  <a:moveTo>
                                    <a:pt x="72" y="34"/>
                                  </a:moveTo>
                                  <a:lnTo>
                                    <a:pt x="77" y="34"/>
                                  </a:lnTo>
                                  <a:lnTo>
                                    <a:pt x="77" y="29"/>
                                  </a:lnTo>
                                  <a:lnTo>
                                    <a:pt x="82" y="29"/>
                                  </a:lnTo>
                                  <a:lnTo>
                                    <a:pt x="82" y="19"/>
                                  </a:lnTo>
                                  <a:lnTo>
                                    <a:pt x="77" y="19"/>
                                  </a:lnTo>
                                  <a:lnTo>
                                    <a:pt x="77" y="15"/>
                                  </a:lnTo>
                                  <a:lnTo>
                                    <a:pt x="72" y="15"/>
                                  </a:lnTo>
                                  <a:lnTo>
                                    <a:pt x="10" y="0"/>
                                  </a:lnTo>
                                  <a:lnTo>
                                    <a:pt x="5" y="0"/>
                                  </a:lnTo>
                                  <a:lnTo>
                                    <a:pt x="5" y="5"/>
                                  </a:lnTo>
                                  <a:lnTo>
                                    <a:pt x="0" y="5"/>
                                  </a:lnTo>
                                  <a:lnTo>
                                    <a:pt x="0" y="15"/>
                                  </a:lnTo>
                                  <a:lnTo>
                                    <a:pt x="5" y="15"/>
                                  </a:lnTo>
                                  <a:lnTo>
                                    <a:pt x="5" y="19"/>
                                  </a:lnTo>
                                  <a:lnTo>
                                    <a:pt x="10" y="19"/>
                                  </a:lnTo>
                                  <a:lnTo>
                                    <a:pt x="72"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1935"/>
                          <wps:cNvSpPr>
                            <a:spLocks/>
                          </wps:cNvSpPr>
                          <wps:spPr bwMode="auto">
                            <a:xfrm>
                              <a:off x="1334" y="1225"/>
                              <a:ext cx="87" cy="33"/>
                            </a:xfrm>
                            <a:custGeom>
                              <a:avLst/>
                              <a:gdLst>
                                <a:gd name="T0" fmla="*/ 77 w 87"/>
                                <a:gd name="T1" fmla="*/ 33 h 33"/>
                                <a:gd name="T2" fmla="*/ 82 w 87"/>
                                <a:gd name="T3" fmla="*/ 33 h 33"/>
                                <a:gd name="T4" fmla="*/ 82 w 87"/>
                                <a:gd name="T5" fmla="*/ 28 h 33"/>
                                <a:gd name="T6" fmla="*/ 87 w 87"/>
                                <a:gd name="T7" fmla="*/ 28 h 33"/>
                                <a:gd name="T8" fmla="*/ 87 w 87"/>
                                <a:gd name="T9" fmla="*/ 19 h 33"/>
                                <a:gd name="T10" fmla="*/ 82 w 87"/>
                                <a:gd name="T11" fmla="*/ 19 h 33"/>
                                <a:gd name="T12" fmla="*/ 82 w 87"/>
                                <a:gd name="T13" fmla="*/ 14 h 33"/>
                                <a:gd name="T14" fmla="*/ 77 w 87"/>
                                <a:gd name="T15" fmla="*/ 14 h 33"/>
                                <a:gd name="T16" fmla="*/ 10 w 87"/>
                                <a:gd name="T17" fmla="*/ 0 h 33"/>
                                <a:gd name="T18" fmla="*/ 5 w 87"/>
                                <a:gd name="T19" fmla="*/ 0 h 33"/>
                                <a:gd name="T20" fmla="*/ 5 w 87"/>
                                <a:gd name="T21" fmla="*/ 4 h 33"/>
                                <a:gd name="T22" fmla="*/ 0 w 87"/>
                                <a:gd name="T23" fmla="*/ 4 h 33"/>
                                <a:gd name="T24" fmla="*/ 0 w 87"/>
                                <a:gd name="T25" fmla="*/ 14 h 33"/>
                                <a:gd name="T26" fmla="*/ 5 w 87"/>
                                <a:gd name="T27" fmla="*/ 14 h 33"/>
                                <a:gd name="T28" fmla="*/ 5 w 87"/>
                                <a:gd name="T29" fmla="*/ 19 h 33"/>
                                <a:gd name="T30" fmla="*/ 10 w 87"/>
                                <a:gd name="T31" fmla="*/ 19 h 33"/>
                                <a:gd name="T32" fmla="*/ 77 w 87"/>
                                <a:gd name="T33"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33">
                                  <a:moveTo>
                                    <a:pt x="77" y="33"/>
                                  </a:moveTo>
                                  <a:lnTo>
                                    <a:pt x="82" y="33"/>
                                  </a:lnTo>
                                  <a:lnTo>
                                    <a:pt x="82" y="28"/>
                                  </a:lnTo>
                                  <a:lnTo>
                                    <a:pt x="87" y="28"/>
                                  </a:lnTo>
                                  <a:lnTo>
                                    <a:pt x="87" y="19"/>
                                  </a:lnTo>
                                  <a:lnTo>
                                    <a:pt x="82" y="19"/>
                                  </a:lnTo>
                                  <a:lnTo>
                                    <a:pt x="82" y="14"/>
                                  </a:lnTo>
                                  <a:lnTo>
                                    <a:pt x="77" y="14"/>
                                  </a:lnTo>
                                  <a:lnTo>
                                    <a:pt x="10" y="0"/>
                                  </a:lnTo>
                                  <a:lnTo>
                                    <a:pt x="5" y="0"/>
                                  </a:lnTo>
                                  <a:lnTo>
                                    <a:pt x="5" y="4"/>
                                  </a:lnTo>
                                  <a:lnTo>
                                    <a:pt x="0" y="4"/>
                                  </a:lnTo>
                                  <a:lnTo>
                                    <a:pt x="0" y="14"/>
                                  </a:lnTo>
                                  <a:lnTo>
                                    <a:pt x="5" y="14"/>
                                  </a:lnTo>
                                  <a:lnTo>
                                    <a:pt x="5" y="19"/>
                                  </a:lnTo>
                                  <a:lnTo>
                                    <a:pt x="10" y="19"/>
                                  </a:lnTo>
                                  <a:lnTo>
                                    <a:pt x="7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1936"/>
                          <wps:cNvSpPr>
                            <a:spLocks/>
                          </wps:cNvSpPr>
                          <wps:spPr bwMode="auto">
                            <a:xfrm>
                              <a:off x="1852" y="1210"/>
                              <a:ext cx="4262" cy="754"/>
                            </a:xfrm>
                            <a:custGeom>
                              <a:avLst/>
                              <a:gdLst>
                                <a:gd name="T0" fmla="*/ 4252 w 4262"/>
                                <a:gd name="T1" fmla="*/ 754 h 754"/>
                                <a:gd name="T2" fmla="*/ 4257 w 4262"/>
                                <a:gd name="T3" fmla="*/ 754 h 754"/>
                                <a:gd name="T4" fmla="*/ 4257 w 4262"/>
                                <a:gd name="T5" fmla="*/ 749 h 754"/>
                                <a:gd name="T6" fmla="*/ 4262 w 4262"/>
                                <a:gd name="T7" fmla="*/ 749 h 754"/>
                                <a:gd name="T8" fmla="*/ 4262 w 4262"/>
                                <a:gd name="T9" fmla="*/ 740 h 754"/>
                                <a:gd name="T10" fmla="*/ 4257 w 4262"/>
                                <a:gd name="T11" fmla="*/ 740 h 754"/>
                                <a:gd name="T12" fmla="*/ 4257 w 4262"/>
                                <a:gd name="T13" fmla="*/ 735 h 754"/>
                                <a:gd name="T14" fmla="*/ 4252 w 4262"/>
                                <a:gd name="T15" fmla="*/ 735 h 754"/>
                                <a:gd name="T16" fmla="*/ 3969 w 4262"/>
                                <a:gd name="T17" fmla="*/ 668 h 754"/>
                                <a:gd name="T18" fmla="*/ 3974 w 4262"/>
                                <a:gd name="T19" fmla="*/ 668 h 754"/>
                                <a:gd name="T20" fmla="*/ 3691 w 4262"/>
                                <a:gd name="T21" fmla="*/ 586 h 754"/>
                                <a:gd name="T22" fmla="*/ 3686 w 4262"/>
                                <a:gd name="T23" fmla="*/ 586 h 754"/>
                                <a:gd name="T24" fmla="*/ 3403 w 4262"/>
                                <a:gd name="T25" fmla="*/ 552 h 754"/>
                                <a:gd name="T26" fmla="*/ 3408 w 4262"/>
                                <a:gd name="T27" fmla="*/ 552 h 754"/>
                                <a:gd name="T28" fmla="*/ 3125 w 4262"/>
                                <a:gd name="T29" fmla="*/ 466 h 754"/>
                                <a:gd name="T30" fmla="*/ 3120 w 4262"/>
                                <a:gd name="T31" fmla="*/ 466 h 754"/>
                                <a:gd name="T32" fmla="*/ 2837 w 4262"/>
                                <a:gd name="T33" fmla="*/ 399 h 754"/>
                                <a:gd name="T34" fmla="*/ 2554 w 4262"/>
                                <a:gd name="T35" fmla="*/ 399 h 754"/>
                                <a:gd name="T36" fmla="*/ 1987 w 4262"/>
                                <a:gd name="T37" fmla="*/ 303 h 754"/>
                                <a:gd name="T38" fmla="*/ 1421 w 4262"/>
                                <a:gd name="T39" fmla="*/ 197 h 754"/>
                                <a:gd name="T40" fmla="*/ 1138 w 4262"/>
                                <a:gd name="T41" fmla="*/ 183 h 754"/>
                                <a:gd name="T42" fmla="*/ 855 w 4262"/>
                                <a:gd name="T43" fmla="*/ 149 h 754"/>
                                <a:gd name="T44" fmla="*/ 859 w 4262"/>
                                <a:gd name="T45" fmla="*/ 149 h 754"/>
                                <a:gd name="T46" fmla="*/ 576 w 4262"/>
                                <a:gd name="T47" fmla="*/ 67 h 754"/>
                                <a:gd name="T48" fmla="*/ 572 w 4262"/>
                                <a:gd name="T49" fmla="*/ 67 h 754"/>
                                <a:gd name="T50" fmla="*/ 288 w 4262"/>
                                <a:gd name="T51" fmla="*/ 15 h 754"/>
                                <a:gd name="T52" fmla="*/ 10 w 4262"/>
                                <a:gd name="T53" fmla="*/ 0 h 754"/>
                                <a:gd name="T54" fmla="*/ 5 w 4262"/>
                                <a:gd name="T55" fmla="*/ 0 h 754"/>
                                <a:gd name="T56" fmla="*/ 5 w 4262"/>
                                <a:gd name="T57" fmla="*/ 5 h 754"/>
                                <a:gd name="T58" fmla="*/ 0 w 4262"/>
                                <a:gd name="T59" fmla="*/ 5 h 754"/>
                                <a:gd name="T60" fmla="*/ 0 w 4262"/>
                                <a:gd name="T61" fmla="*/ 15 h 754"/>
                                <a:gd name="T62" fmla="*/ 5 w 4262"/>
                                <a:gd name="T63" fmla="*/ 15 h 754"/>
                                <a:gd name="T64" fmla="*/ 5 w 4262"/>
                                <a:gd name="T65" fmla="*/ 19 h 754"/>
                                <a:gd name="T66" fmla="*/ 10 w 4262"/>
                                <a:gd name="T67" fmla="*/ 19 h 754"/>
                                <a:gd name="T68" fmla="*/ 288 w 4262"/>
                                <a:gd name="T69" fmla="*/ 34 h 754"/>
                                <a:gd name="T70" fmla="*/ 572 w 4262"/>
                                <a:gd name="T71" fmla="*/ 87 h 754"/>
                                <a:gd name="T72" fmla="*/ 567 w 4262"/>
                                <a:gd name="T73" fmla="*/ 87 h 754"/>
                                <a:gd name="T74" fmla="*/ 850 w 4262"/>
                                <a:gd name="T75" fmla="*/ 168 h 754"/>
                                <a:gd name="T76" fmla="*/ 855 w 4262"/>
                                <a:gd name="T77" fmla="*/ 168 h 754"/>
                                <a:gd name="T78" fmla="*/ 1138 w 4262"/>
                                <a:gd name="T79" fmla="*/ 202 h 754"/>
                                <a:gd name="T80" fmla="*/ 1421 w 4262"/>
                                <a:gd name="T81" fmla="*/ 216 h 754"/>
                                <a:gd name="T82" fmla="*/ 1987 w 4262"/>
                                <a:gd name="T83" fmla="*/ 322 h 754"/>
                                <a:gd name="T84" fmla="*/ 2554 w 4262"/>
                                <a:gd name="T85" fmla="*/ 418 h 754"/>
                                <a:gd name="T86" fmla="*/ 2837 w 4262"/>
                                <a:gd name="T87" fmla="*/ 418 h 754"/>
                                <a:gd name="T88" fmla="*/ 3120 w 4262"/>
                                <a:gd name="T89" fmla="*/ 485 h 754"/>
                                <a:gd name="T90" fmla="*/ 3115 w 4262"/>
                                <a:gd name="T91" fmla="*/ 485 h 754"/>
                                <a:gd name="T92" fmla="*/ 3398 w 4262"/>
                                <a:gd name="T93" fmla="*/ 572 h 754"/>
                                <a:gd name="T94" fmla="*/ 3403 w 4262"/>
                                <a:gd name="T95" fmla="*/ 572 h 754"/>
                                <a:gd name="T96" fmla="*/ 3686 w 4262"/>
                                <a:gd name="T97" fmla="*/ 605 h 754"/>
                                <a:gd name="T98" fmla="*/ 3681 w 4262"/>
                                <a:gd name="T99" fmla="*/ 605 h 754"/>
                                <a:gd name="T100" fmla="*/ 3964 w 4262"/>
                                <a:gd name="T101" fmla="*/ 687 h 754"/>
                                <a:gd name="T102" fmla="*/ 3969 w 4262"/>
                                <a:gd name="T103" fmla="*/ 687 h 754"/>
                                <a:gd name="T104" fmla="*/ 4252 w 4262"/>
                                <a:gd name="T105" fmla="*/ 754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62" h="754">
                                  <a:moveTo>
                                    <a:pt x="4252" y="754"/>
                                  </a:moveTo>
                                  <a:lnTo>
                                    <a:pt x="4257" y="754"/>
                                  </a:lnTo>
                                  <a:lnTo>
                                    <a:pt x="4257" y="749"/>
                                  </a:lnTo>
                                  <a:lnTo>
                                    <a:pt x="4262" y="749"/>
                                  </a:lnTo>
                                  <a:lnTo>
                                    <a:pt x="4262" y="740"/>
                                  </a:lnTo>
                                  <a:lnTo>
                                    <a:pt x="4257" y="740"/>
                                  </a:lnTo>
                                  <a:lnTo>
                                    <a:pt x="4257" y="735"/>
                                  </a:lnTo>
                                  <a:lnTo>
                                    <a:pt x="4252" y="735"/>
                                  </a:lnTo>
                                  <a:lnTo>
                                    <a:pt x="3969" y="668"/>
                                  </a:lnTo>
                                  <a:lnTo>
                                    <a:pt x="3974" y="668"/>
                                  </a:lnTo>
                                  <a:lnTo>
                                    <a:pt x="3691" y="586"/>
                                  </a:lnTo>
                                  <a:lnTo>
                                    <a:pt x="3686" y="586"/>
                                  </a:lnTo>
                                  <a:lnTo>
                                    <a:pt x="3403" y="552"/>
                                  </a:lnTo>
                                  <a:lnTo>
                                    <a:pt x="3408" y="552"/>
                                  </a:lnTo>
                                  <a:lnTo>
                                    <a:pt x="3125" y="466"/>
                                  </a:lnTo>
                                  <a:lnTo>
                                    <a:pt x="3120" y="466"/>
                                  </a:lnTo>
                                  <a:lnTo>
                                    <a:pt x="2837" y="399"/>
                                  </a:lnTo>
                                  <a:lnTo>
                                    <a:pt x="2554" y="399"/>
                                  </a:lnTo>
                                  <a:lnTo>
                                    <a:pt x="1987" y="303"/>
                                  </a:lnTo>
                                  <a:lnTo>
                                    <a:pt x="1421" y="197"/>
                                  </a:lnTo>
                                  <a:lnTo>
                                    <a:pt x="1138" y="183"/>
                                  </a:lnTo>
                                  <a:lnTo>
                                    <a:pt x="855" y="149"/>
                                  </a:lnTo>
                                  <a:lnTo>
                                    <a:pt x="859" y="149"/>
                                  </a:lnTo>
                                  <a:lnTo>
                                    <a:pt x="576" y="67"/>
                                  </a:lnTo>
                                  <a:lnTo>
                                    <a:pt x="572" y="67"/>
                                  </a:lnTo>
                                  <a:lnTo>
                                    <a:pt x="288" y="15"/>
                                  </a:lnTo>
                                  <a:lnTo>
                                    <a:pt x="10" y="0"/>
                                  </a:lnTo>
                                  <a:lnTo>
                                    <a:pt x="5" y="0"/>
                                  </a:lnTo>
                                  <a:lnTo>
                                    <a:pt x="5" y="5"/>
                                  </a:lnTo>
                                  <a:lnTo>
                                    <a:pt x="0" y="5"/>
                                  </a:lnTo>
                                  <a:lnTo>
                                    <a:pt x="0" y="15"/>
                                  </a:lnTo>
                                  <a:lnTo>
                                    <a:pt x="5" y="15"/>
                                  </a:lnTo>
                                  <a:lnTo>
                                    <a:pt x="5" y="19"/>
                                  </a:lnTo>
                                  <a:lnTo>
                                    <a:pt x="10" y="19"/>
                                  </a:lnTo>
                                  <a:lnTo>
                                    <a:pt x="288" y="34"/>
                                  </a:lnTo>
                                  <a:lnTo>
                                    <a:pt x="572" y="87"/>
                                  </a:lnTo>
                                  <a:lnTo>
                                    <a:pt x="567" y="87"/>
                                  </a:lnTo>
                                  <a:lnTo>
                                    <a:pt x="850" y="168"/>
                                  </a:lnTo>
                                  <a:lnTo>
                                    <a:pt x="855" y="168"/>
                                  </a:lnTo>
                                  <a:lnTo>
                                    <a:pt x="1138" y="202"/>
                                  </a:lnTo>
                                  <a:lnTo>
                                    <a:pt x="1421" y="216"/>
                                  </a:lnTo>
                                  <a:lnTo>
                                    <a:pt x="1987" y="322"/>
                                  </a:lnTo>
                                  <a:lnTo>
                                    <a:pt x="2554" y="418"/>
                                  </a:lnTo>
                                  <a:lnTo>
                                    <a:pt x="2837" y="418"/>
                                  </a:lnTo>
                                  <a:lnTo>
                                    <a:pt x="3120" y="485"/>
                                  </a:lnTo>
                                  <a:lnTo>
                                    <a:pt x="3115" y="485"/>
                                  </a:lnTo>
                                  <a:lnTo>
                                    <a:pt x="3398" y="572"/>
                                  </a:lnTo>
                                  <a:lnTo>
                                    <a:pt x="3403" y="572"/>
                                  </a:lnTo>
                                  <a:lnTo>
                                    <a:pt x="3686" y="605"/>
                                  </a:lnTo>
                                  <a:lnTo>
                                    <a:pt x="3681" y="605"/>
                                  </a:lnTo>
                                  <a:lnTo>
                                    <a:pt x="3964" y="687"/>
                                  </a:lnTo>
                                  <a:lnTo>
                                    <a:pt x="3969" y="687"/>
                                  </a:lnTo>
                                  <a:lnTo>
                                    <a:pt x="4252" y="7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1937"/>
                          <wps:cNvSpPr>
                            <a:spLocks/>
                          </wps:cNvSpPr>
                          <wps:spPr bwMode="auto">
                            <a:xfrm>
                              <a:off x="6066" y="1244"/>
                              <a:ext cx="48" cy="19"/>
                            </a:xfrm>
                            <a:custGeom>
                              <a:avLst/>
                              <a:gdLst>
                                <a:gd name="T0" fmla="*/ 38 w 48"/>
                                <a:gd name="T1" fmla="*/ 19 h 19"/>
                                <a:gd name="T2" fmla="*/ 43 w 48"/>
                                <a:gd name="T3" fmla="*/ 19 h 19"/>
                                <a:gd name="T4" fmla="*/ 43 w 48"/>
                                <a:gd name="T5" fmla="*/ 14 h 19"/>
                                <a:gd name="T6" fmla="*/ 48 w 48"/>
                                <a:gd name="T7" fmla="*/ 14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4 h 19"/>
                                <a:gd name="T22" fmla="*/ 5 w 48"/>
                                <a:gd name="T23" fmla="*/ 14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4"/>
                                  </a:lnTo>
                                  <a:lnTo>
                                    <a:pt x="48" y="14"/>
                                  </a:lnTo>
                                  <a:lnTo>
                                    <a:pt x="48" y="5"/>
                                  </a:lnTo>
                                  <a:lnTo>
                                    <a:pt x="43" y="5"/>
                                  </a:lnTo>
                                  <a:lnTo>
                                    <a:pt x="43" y="0"/>
                                  </a:lnTo>
                                  <a:lnTo>
                                    <a:pt x="5" y="0"/>
                                  </a:lnTo>
                                  <a:lnTo>
                                    <a:pt x="5" y="5"/>
                                  </a:lnTo>
                                  <a:lnTo>
                                    <a:pt x="0" y="5"/>
                                  </a:lnTo>
                                  <a:lnTo>
                                    <a:pt x="0" y="14"/>
                                  </a:lnTo>
                                  <a:lnTo>
                                    <a:pt x="5" y="14"/>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1938"/>
                          <wps:cNvSpPr>
                            <a:spLocks/>
                          </wps:cNvSpPr>
                          <wps:spPr bwMode="auto">
                            <a:xfrm>
                              <a:off x="5960" y="1234"/>
                              <a:ext cx="48" cy="24"/>
                            </a:xfrm>
                            <a:custGeom>
                              <a:avLst/>
                              <a:gdLst>
                                <a:gd name="T0" fmla="*/ 39 w 48"/>
                                <a:gd name="T1" fmla="*/ 24 h 24"/>
                                <a:gd name="T2" fmla="*/ 44 w 48"/>
                                <a:gd name="T3" fmla="*/ 24 h 24"/>
                                <a:gd name="T4" fmla="*/ 48 w 48"/>
                                <a:gd name="T5" fmla="*/ 19 h 24"/>
                                <a:gd name="T6" fmla="*/ 48 w 48"/>
                                <a:gd name="T7" fmla="*/ 10 h 24"/>
                                <a:gd name="T8" fmla="*/ 44 w 48"/>
                                <a:gd name="T9" fmla="*/ 5 h 24"/>
                                <a:gd name="T10" fmla="*/ 39 w 48"/>
                                <a:gd name="T11" fmla="*/ 5 h 24"/>
                                <a:gd name="T12" fmla="*/ 10 w 48"/>
                                <a:gd name="T13" fmla="*/ 0 h 24"/>
                                <a:gd name="T14" fmla="*/ 5 w 48"/>
                                <a:gd name="T15" fmla="*/ 0 h 24"/>
                                <a:gd name="T16" fmla="*/ 0 w 48"/>
                                <a:gd name="T17" fmla="*/ 5 h 24"/>
                                <a:gd name="T18" fmla="*/ 0 w 48"/>
                                <a:gd name="T19" fmla="*/ 15 h 24"/>
                                <a:gd name="T20" fmla="*/ 5 w 48"/>
                                <a:gd name="T21" fmla="*/ 19 h 24"/>
                                <a:gd name="T22" fmla="*/ 10 w 48"/>
                                <a:gd name="T23" fmla="*/ 19 h 24"/>
                                <a:gd name="T24" fmla="*/ 39 w 48"/>
                                <a:gd name="T2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24">
                                  <a:moveTo>
                                    <a:pt x="39" y="24"/>
                                  </a:moveTo>
                                  <a:lnTo>
                                    <a:pt x="44" y="24"/>
                                  </a:lnTo>
                                  <a:lnTo>
                                    <a:pt x="48" y="19"/>
                                  </a:lnTo>
                                  <a:lnTo>
                                    <a:pt x="48" y="10"/>
                                  </a:lnTo>
                                  <a:lnTo>
                                    <a:pt x="44" y="5"/>
                                  </a:lnTo>
                                  <a:lnTo>
                                    <a:pt x="39" y="5"/>
                                  </a:lnTo>
                                  <a:lnTo>
                                    <a:pt x="10" y="0"/>
                                  </a:lnTo>
                                  <a:lnTo>
                                    <a:pt x="5" y="0"/>
                                  </a:lnTo>
                                  <a:lnTo>
                                    <a:pt x="0" y="5"/>
                                  </a:lnTo>
                                  <a:lnTo>
                                    <a:pt x="0" y="15"/>
                                  </a:lnTo>
                                  <a:lnTo>
                                    <a:pt x="5" y="19"/>
                                  </a:lnTo>
                                  <a:lnTo>
                                    <a:pt x="10" y="19"/>
                                  </a:lnTo>
                                  <a:lnTo>
                                    <a:pt x="3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Freeform 1939"/>
                          <wps:cNvSpPr>
                            <a:spLocks/>
                          </wps:cNvSpPr>
                          <wps:spPr bwMode="auto">
                            <a:xfrm>
                              <a:off x="5855" y="1229"/>
                              <a:ext cx="48" cy="20"/>
                            </a:xfrm>
                            <a:custGeom>
                              <a:avLst/>
                              <a:gdLst>
                                <a:gd name="T0" fmla="*/ 38 w 48"/>
                                <a:gd name="T1" fmla="*/ 20 h 20"/>
                                <a:gd name="T2" fmla="*/ 43 w 48"/>
                                <a:gd name="T3" fmla="*/ 20 h 20"/>
                                <a:gd name="T4" fmla="*/ 43 w 48"/>
                                <a:gd name="T5" fmla="*/ 15 h 20"/>
                                <a:gd name="T6" fmla="*/ 48 w 48"/>
                                <a:gd name="T7" fmla="*/ 15 h 20"/>
                                <a:gd name="T8" fmla="*/ 48 w 48"/>
                                <a:gd name="T9" fmla="*/ 5 h 20"/>
                                <a:gd name="T10" fmla="*/ 43 w 48"/>
                                <a:gd name="T11" fmla="*/ 5 h 20"/>
                                <a:gd name="T12" fmla="*/ 43 w 48"/>
                                <a:gd name="T13" fmla="*/ 0 h 20"/>
                                <a:gd name="T14" fmla="*/ 5 w 48"/>
                                <a:gd name="T15" fmla="*/ 0 h 20"/>
                                <a:gd name="T16" fmla="*/ 5 w 48"/>
                                <a:gd name="T17" fmla="*/ 5 h 20"/>
                                <a:gd name="T18" fmla="*/ 0 w 48"/>
                                <a:gd name="T19" fmla="*/ 5 h 20"/>
                                <a:gd name="T20" fmla="*/ 0 w 48"/>
                                <a:gd name="T21" fmla="*/ 15 h 20"/>
                                <a:gd name="T22" fmla="*/ 5 w 48"/>
                                <a:gd name="T23" fmla="*/ 15 h 20"/>
                                <a:gd name="T24" fmla="*/ 5 w 48"/>
                                <a:gd name="T25" fmla="*/ 20 h 20"/>
                                <a:gd name="T26" fmla="*/ 9 w 48"/>
                                <a:gd name="T27" fmla="*/ 20 h 20"/>
                                <a:gd name="T28" fmla="*/ 38 w 48"/>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38" y="20"/>
                                  </a:moveTo>
                                  <a:lnTo>
                                    <a:pt x="43" y="20"/>
                                  </a:lnTo>
                                  <a:lnTo>
                                    <a:pt x="43" y="15"/>
                                  </a:lnTo>
                                  <a:lnTo>
                                    <a:pt x="48" y="15"/>
                                  </a:lnTo>
                                  <a:lnTo>
                                    <a:pt x="48" y="5"/>
                                  </a:lnTo>
                                  <a:lnTo>
                                    <a:pt x="43" y="5"/>
                                  </a:lnTo>
                                  <a:lnTo>
                                    <a:pt x="43" y="0"/>
                                  </a:lnTo>
                                  <a:lnTo>
                                    <a:pt x="5" y="0"/>
                                  </a:lnTo>
                                  <a:lnTo>
                                    <a:pt x="5" y="5"/>
                                  </a:lnTo>
                                  <a:lnTo>
                                    <a:pt x="0" y="5"/>
                                  </a:lnTo>
                                  <a:lnTo>
                                    <a:pt x="0" y="15"/>
                                  </a:lnTo>
                                  <a:lnTo>
                                    <a:pt x="5" y="15"/>
                                  </a:lnTo>
                                  <a:lnTo>
                                    <a:pt x="5" y="20"/>
                                  </a:lnTo>
                                  <a:lnTo>
                                    <a:pt x="9" y="20"/>
                                  </a:lnTo>
                                  <a:lnTo>
                                    <a:pt x="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1940"/>
                          <wps:cNvSpPr>
                            <a:spLocks/>
                          </wps:cNvSpPr>
                          <wps:spPr bwMode="auto">
                            <a:xfrm>
                              <a:off x="5749" y="1225"/>
                              <a:ext cx="48" cy="19"/>
                            </a:xfrm>
                            <a:custGeom>
                              <a:avLst/>
                              <a:gdLst>
                                <a:gd name="T0" fmla="*/ 39 w 48"/>
                                <a:gd name="T1" fmla="*/ 19 h 19"/>
                                <a:gd name="T2" fmla="*/ 43 w 48"/>
                                <a:gd name="T3" fmla="*/ 19 h 19"/>
                                <a:gd name="T4" fmla="*/ 43 w 48"/>
                                <a:gd name="T5" fmla="*/ 14 h 19"/>
                                <a:gd name="T6" fmla="*/ 48 w 48"/>
                                <a:gd name="T7" fmla="*/ 14 h 19"/>
                                <a:gd name="T8" fmla="*/ 48 w 48"/>
                                <a:gd name="T9" fmla="*/ 4 h 19"/>
                                <a:gd name="T10" fmla="*/ 43 w 48"/>
                                <a:gd name="T11" fmla="*/ 4 h 19"/>
                                <a:gd name="T12" fmla="*/ 43 w 48"/>
                                <a:gd name="T13" fmla="*/ 0 h 19"/>
                                <a:gd name="T14" fmla="*/ 5 w 48"/>
                                <a:gd name="T15" fmla="*/ 0 h 19"/>
                                <a:gd name="T16" fmla="*/ 5 w 48"/>
                                <a:gd name="T17" fmla="*/ 4 h 19"/>
                                <a:gd name="T18" fmla="*/ 0 w 48"/>
                                <a:gd name="T19" fmla="*/ 4 h 19"/>
                                <a:gd name="T20" fmla="*/ 0 w 48"/>
                                <a:gd name="T21" fmla="*/ 14 h 19"/>
                                <a:gd name="T22" fmla="*/ 5 w 48"/>
                                <a:gd name="T23" fmla="*/ 14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4"/>
                                  </a:lnTo>
                                  <a:lnTo>
                                    <a:pt x="48" y="14"/>
                                  </a:lnTo>
                                  <a:lnTo>
                                    <a:pt x="48" y="4"/>
                                  </a:lnTo>
                                  <a:lnTo>
                                    <a:pt x="43" y="4"/>
                                  </a:lnTo>
                                  <a:lnTo>
                                    <a:pt x="43" y="0"/>
                                  </a:lnTo>
                                  <a:lnTo>
                                    <a:pt x="5" y="0"/>
                                  </a:lnTo>
                                  <a:lnTo>
                                    <a:pt x="5" y="4"/>
                                  </a:lnTo>
                                  <a:lnTo>
                                    <a:pt x="0" y="4"/>
                                  </a:lnTo>
                                  <a:lnTo>
                                    <a:pt x="0" y="14"/>
                                  </a:lnTo>
                                  <a:lnTo>
                                    <a:pt x="5" y="14"/>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1941"/>
                          <wps:cNvSpPr>
                            <a:spLocks/>
                          </wps:cNvSpPr>
                          <wps:spPr bwMode="auto">
                            <a:xfrm>
                              <a:off x="5644" y="1225"/>
                              <a:ext cx="48" cy="19"/>
                            </a:xfrm>
                            <a:custGeom>
                              <a:avLst/>
                              <a:gdLst>
                                <a:gd name="T0" fmla="*/ 38 w 48"/>
                                <a:gd name="T1" fmla="*/ 19 h 19"/>
                                <a:gd name="T2" fmla="*/ 43 w 48"/>
                                <a:gd name="T3" fmla="*/ 19 h 19"/>
                                <a:gd name="T4" fmla="*/ 43 w 48"/>
                                <a:gd name="T5" fmla="*/ 14 h 19"/>
                                <a:gd name="T6" fmla="*/ 48 w 48"/>
                                <a:gd name="T7" fmla="*/ 14 h 19"/>
                                <a:gd name="T8" fmla="*/ 48 w 48"/>
                                <a:gd name="T9" fmla="*/ 4 h 19"/>
                                <a:gd name="T10" fmla="*/ 43 w 48"/>
                                <a:gd name="T11" fmla="*/ 4 h 19"/>
                                <a:gd name="T12" fmla="*/ 43 w 48"/>
                                <a:gd name="T13" fmla="*/ 0 h 19"/>
                                <a:gd name="T14" fmla="*/ 5 w 48"/>
                                <a:gd name="T15" fmla="*/ 0 h 19"/>
                                <a:gd name="T16" fmla="*/ 5 w 48"/>
                                <a:gd name="T17" fmla="*/ 4 h 19"/>
                                <a:gd name="T18" fmla="*/ 0 w 48"/>
                                <a:gd name="T19" fmla="*/ 4 h 19"/>
                                <a:gd name="T20" fmla="*/ 0 w 48"/>
                                <a:gd name="T21" fmla="*/ 14 h 19"/>
                                <a:gd name="T22" fmla="*/ 5 w 48"/>
                                <a:gd name="T23" fmla="*/ 14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4"/>
                                  </a:lnTo>
                                  <a:lnTo>
                                    <a:pt x="48" y="14"/>
                                  </a:lnTo>
                                  <a:lnTo>
                                    <a:pt x="48" y="4"/>
                                  </a:lnTo>
                                  <a:lnTo>
                                    <a:pt x="43" y="4"/>
                                  </a:lnTo>
                                  <a:lnTo>
                                    <a:pt x="43" y="0"/>
                                  </a:lnTo>
                                  <a:lnTo>
                                    <a:pt x="5" y="0"/>
                                  </a:lnTo>
                                  <a:lnTo>
                                    <a:pt x="5" y="4"/>
                                  </a:lnTo>
                                  <a:lnTo>
                                    <a:pt x="0" y="4"/>
                                  </a:lnTo>
                                  <a:lnTo>
                                    <a:pt x="0" y="14"/>
                                  </a:lnTo>
                                  <a:lnTo>
                                    <a:pt x="5" y="14"/>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1942"/>
                          <wps:cNvSpPr>
                            <a:spLocks/>
                          </wps:cNvSpPr>
                          <wps:spPr bwMode="auto">
                            <a:xfrm>
                              <a:off x="5538" y="1225"/>
                              <a:ext cx="48" cy="19"/>
                            </a:xfrm>
                            <a:custGeom>
                              <a:avLst/>
                              <a:gdLst>
                                <a:gd name="T0" fmla="*/ 39 w 48"/>
                                <a:gd name="T1" fmla="*/ 19 h 19"/>
                                <a:gd name="T2" fmla="*/ 43 w 48"/>
                                <a:gd name="T3" fmla="*/ 19 h 19"/>
                                <a:gd name="T4" fmla="*/ 43 w 48"/>
                                <a:gd name="T5" fmla="*/ 14 h 19"/>
                                <a:gd name="T6" fmla="*/ 48 w 48"/>
                                <a:gd name="T7" fmla="*/ 14 h 19"/>
                                <a:gd name="T8" fmla="*/ 48 w 48"/>
                                <a:gd name="T9" fmla="*/ 4 h 19"/>
                                <a:gd name="T10" fmla="*/ 43 w 48"/>
                                <a:gd name="T11" fmla="*/ 4 h 19"/>
                                <a:gd name="T12" fmla="*/ 43 w 48"/>
                                <a:gd name="T13" fmla="*/ 0 h 19"/>
                                <a:gd name="T14" fmla="*/ 5 w 48"/>
                                <a:gd name="T15" fmla="*/ 0 h 19"/>
                                <a:gd name="T16" fmla="*/ 5 w 48"/>
                                <a:gd name="T17" fmla="*/ 4 h 19"/>
                                <a:gd name="T18" fmla="*/ 0 w 48"/>
                                <a:gd name="T19" fmla="*/ 4 h 19"/>
                                <a:gd name="T20" fmla="*/ 0 w 48"/>
                                <a:gd name="T21" fmla="*/ 14 h 19"/>
                                <a:gd name="T22" fmla="*/ 5 w 48"/>
                                <a:gd name="T23" fmla="*/ 14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4"/>
                                  </a:lnTo>
                                  <a:lnTo>
                                    <a:pt x="48" y="14"/>
                                  </a:lnTo>
                                  <a:lnTo>
                                    <a:pt x="48" y="4"/>
                                  </a:lnTo>
                                  <a:lnTo>
                                    <a:pt x="43" y="4"/>
                                  </a:lnTo>
                                  <a:lnTo>
                                    <a:pt x="43" y="0"/>
                                  </a:lnTo>
                                  <a:lnTo>
                                    <a:pt x="5" y="0"/>
                                  </a:lnTo>
                                  <a:lnTo>
                                    <a:pt x="5" y="4"/>
                                  </a:lnTo>
                                  <a:lnTo>
                                    <a:pt x="0" y="4"/>
                                  </a:lnTo>
                                  <a:lnTo>
                                    <a:pt x="0" y="14"/>
                                  </a:lnTo>
                                  <a:lnTo>
                                    <a:pt x="5" y="14"/>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1943"/>
                          <wps:cNvSpPr>
                            <a:spLocks/>
                          </wps:cNvSpPr>
                          <wps:spPr bwMode="auto">
                            <a:xfrm>
                              <a:off x="5433" y="1220"/>
                              <a:ext cx="48" cy="19"/>
                            </a:xfrm>
                            <a:custGeom>
                              <a:avLst/>
                              <a:gdLst>
                                <a:gd name="T0" fmla="*/ 38 w 48"/>
                                <a:gd name="T1" fmla="*/ 19 h 19"/>
                                <a:gd name="T2" fmla="*/ 43 w 48"/>
                                <a:gd name="T3" fmla="*/ 19 h 19"/>
                                <a:gd name="T4" fmla="*/ 43 w 48"/>
                                <a:gd name="T5" fmla="*/ 14 h 19"/>
                                <a:gd name="T6" fmla="*/ 48 w 48"/>
                                <a:gd name="T7" fmla="*/ 14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4 h 19"/>
                                <a:gd name="T22" fmla="*/ 4 w 48"/>
                                <a:gd name="T23" fmla="*/ 14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4"/>
                                  </a:lnTo>
                                  <a:lnTo>
                                    <a:pt x="48" y="14"/>
                                  </a:lnTo>
                                  <a:lnTo>
                                    <a:pt x="48" y="5"/>
                                  </a:lnTo>
                                  <a:lnTo>
                                    <a:pt x="43" y="5"/>
                                  </a:lnTo>
                                  <a:lnTo>
                                    <a:pt x="43" y="0"/>
                                  </a:lnTo>
                                  <a:lnTo>
                                    <a:pt x="4" y="0"/>
                                  </a:lnTo>
                                  <a:lnTo>
                                    <a:pt x="4" y="5"/>
                                  </a:lnTo>
                                  <a:lnTo>
                                    <a:pt x="0" y="5"/>
                                  </a:lnTo>
                                  <a:lnTo>
                                    <a:pt x="0" y="14"/>
                                  </a:lnTo>
                                  <a:lnTo>
                                    <a:pt x="4" y="14"/>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1944"/>
                          <wps:cNvSpPr>
                            <a:spLocks/>
                          </wps:cNvSpPr>
                          <wps:spPr bwMode="auto">
                            <a:xfrm>
                              <a:off x="5327" y="1215"/>
                              <a:ext cx="48" cy="19"/>
                            </a:xfrm>
                            <a:custGeom>
                              <a:avLst/>
                              <a:gdLst>
                                <a:gd name="T0" fmla="*/ 38 w 48"/>
                                <a:gd name="T1" fmla="*/ 19 h 19"/>
                                <a:gd name="T2" fmla="*/ 43 w 48"/>
                                <a:gd name="T3" fmla="*/ 19 h 19"/>
                                <a:gd name="T4" fmla="*/ 43 w 48"/>
                                <a:gd name="T5" fmla="*/ 14 h 19"/>
                                <a:gd name="T6" fmla="*/ 48 w 48"/>
                                <a:gd name="T7" fmla="*/ 14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4 h 19"/>
                                <a:gd name="T22" fmla="*/ 5 w 48"/>
                                <a:gd name="T23" fmla="*/ 14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4"/>
                                  </a:lnTo>
                                  <a:lnTo>
                                    <a:pt x="48" y="14"/>
                                  </a:lnTo>
                                  <a:lnTo>
                                    <a:pt x="48" y="5"/>
                                  </a:lnTo>
                                  <a:lnTo>
                                    <a:pt x="43" y="5"/>
                                  </a:lnTo>
                                  <a:lnTo>
                                    <a:pt x="43" y="0"/>
                                  </a:lnTo>
                                  <a:lnTo>
                                    <a:pt x="5" y="0"/>
                                  </a:lnTo>
                                  <a:lnTo>
                                    <a:pt x="5" y="5"/>
                                  </a:lnTo>
                                  <a:lnTo>
                                    <a:pt x="0" y="5"/>
                                  </a:lnTo>
                                  <a:lnTo>
                                    <a:pt x="0" y="14"/>
                                  </a:lnTo>
                                  <a:lnTo>
                                    <a:pt x="5" y="14"/>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1945"/>
                          <wps:cNvSpPr>
                            <a:spLocks/>
                          </wps:cNvSpPr>
                          <wps:spPr bwMode="auto">
                            <a:xfrm>
                              <a:off x="5221" y="1210"/>
                              <a:ext cx="48" cy="19"/>
                            </a:xfrm>
                            <a:custGeom>
                              <a:avLst/>
                              <a:gdLst>
                                <a:gd name="T0" fmla="*/ 39 w 48"/>
                                <a:gd name="T1" fmla="*/ 19 h 19"/>
                                <a:gd name="T2" fmla="*/ 44 w 48"/>
                                <a:gd name="T3" fmla="*/ 19 h 19"/>
                                <a:gd name="T4" fmla="*/ 44 w 48"/>
                                <a:gd name="T5" fmla="*/ 15 h 19"/>
                                <a:gd name="T6" fmla="*/ 48 w 48"/>
                                <a:gd name="T7" fmla="*/ 15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5"/>
                                  </a:lnTo>
                                  <a:lnTo>
                                    <a:pt x="48" y="15"/>
                                  </a:lnTo>
                                  <a:lnTo>
                                    <a:pt x="48" y="5"/>
                                  </a:lnTo>
                                  <a:lnTo>
                                    <a:pt x="44" y="5"/>
                                  </a:lnTo>
                                  <a:lnTo>
                                    <a:pt x="44"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1946"/>
                          <wps:cNvSpPr>
                            <a:spLocks/>
                          </wps:cNvSpPr>
                          <wps:spPr bwMode="auto">
                            <a:xfrm>
                              <a:off x="5116"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1947"/>
                          <wps:cNvSpPr>
                            <a:spLocks/>
                          </wps:cNvSpPr>
                          <wps:spPr bwMode="auto">
                            <a:xfrm>
                              <a:off x="5010" y="1210"/>
                              <a:ext cx="48" cy="19"/>
                            </a:xfrm>
                            <a:custGeom>
                              <a:avLst/>
                              <a:gdLst>
                                <a:gd name="T0" fmla="*/ 39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6" name="Freeform 1948"/>
                          <wps:cNvSpPr>
                            <a:spLocks/>
                          </wps:cNvSpPr>
                          <wps:spPr bwMode="auto">
                            <a:xfrm>
                              <a:off x="4905"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5 h 19"/>
                                <a:gd name="T22" fmla="*/ 4 w 48"/>
                                <a:gd name="T23" fmla="*/ 15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4" y="0"/>
                                  </a:lnTo>
                                  <a:lnTo>
                                    <a:pt x="4" y="5"/>
                                  </a:lnTo>
                                  <a:lnTo>
                                    <a:pt x="0" y="5"/>
                                  </a:lnTo>
                                  <a:lnTo>
                                    <a:pt x="0" y="15"/>
                                  </a:lnTo>
                                  <a:lnTo>
                                    <a:pt x="4" y="15"/>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1949"/>
                          <wps:cNvSpPr>
                            <a:spLocks/>
                          </wps:cNvSpPr>
                          <wps:spPr bwMode="auto">
                            <a:xfrm>
                              <a:off x="4799"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1950"/>
                          <wps:cNvSpPr>
                            <a:spLocks/>
                          </wps:cNvSpPr>
                          <wps:spPr bwMode="auto">
                            <a:xfrm>
                              <a:off x="4693" y="1210"/>
                              <a:ext cx="48" cy="19"/>
                            </a:xfrm>
                            <a:custGeom>
                              <a:avLst/>
                              <a:gdLst>
                                <a:gd name="T0" fmla="*/ 39 w 48"/>
                                <a:gd name="T1" fmla="*/ 19 h 19"/>
                                <a:gd name="T2" fmla="*/ 44 w 48"/>
                                <a:gd name="T3" fmla="*/ 19 h 19"/>
                                <a:gd name="T4" fmla="*/ 44 w 48"/>
                                <a:gd name="T5" fmla="*/ 15 h 19"/>
                                <a:gd name="T6" fmla="*/ 48 w 48"/>
                                <a:gd name="T7" fmla="*/ 15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5"/>
                                  </a:lnTo>
                                  <a:lnTo>
                                    <a:pt x="48" y="15"/>
                                  </a:lnTo>
                                  <a:lnTo>
                                    <a:pt x="48" y="5"/>
                                  </a:lnTo>
                                  <a:lnTo>
                                    <a:pt x="44" y="5"/>
                                  </a:lnTo>
                                  <a:lnTo>
                                    <a:pt x="44"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1951"/>
                          <wps:cNvSpPr>
                            <a:spLocks/>
                          </wps:cNvSpPr>
                          <wps:spPr bwMode="auto">
                            <a:xfrm>
                              <a:off x="4588"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1952"/>
                          <wps:cNvSpPr>
                            <a:spLocks/>
                          </wps:cNvSpPr>
                          <wps:spPr bwMode="auto">
                            <a:xfrm>
                              <a:off x="4482" y="1210"/>
                              <a:ext cx="48" cy="19"/>
                            </a:xfrm>
                            <a:custGeom>
                              <a:avLst/>
                              <a:gdLst>
                                <a:gd name="T0" fmla="*/ 39 w 48"/>
                                <a:gd name="T1" fmla="*/ 19 h 19"/>
                                <a:gd name="T2" fmla="*/ 44 w 48"/>
                                <a:gd name="T3" fmla="*/ 19 h 19"/>
                                <a:gd name="T4" fmla="*/ 44 w 48"/>
                                <a:gd name="T5" fmla="*/ 15 h 19"/>
                                <a:gd name="T6" fmla="*/ 48 w 48"/>
                                <a:gd name="T7" fmla="*/ 15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5"/>
                                  </a:lnTo>
                                  <a:lnTo>
                                    <a:pt x="48" y="15"/>
                                  </a:lnTo>
                                  <a:lnTo>
                                    <a:pt x="48" y="5"/>
                                  </a:lnTo>
                                  <a:lnTo>
                                    <a:pt x="44" y="5"/>
                                  </a:lnTo>
                                  <a:lnTo>
                                    <a:pt x="44"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Freeform 1953"/>
                          <wps:cNvSpPr>
                            <a:spLocks/>
                          </wps:cNvSpPr>
                          <wps:spPr bwMode="auto">
                            <a:xfrm>
                              <a:off x="4377"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1954"/>
                          <wps:cNvSpPr>
                            <a:spLocks/>
                          </wps:cNvSpPr>
                          <wps:spPr bwMode="auto">
                            <a:xfrm>
                              <a:off x="4271" y="1210"/>
                              <a:ext cx="48" cy="19"/>
                            </a:xfrm>
                            <a:custGeom>
                              <a:avLst/>
                              <a:gdLst>
                                <a:gd name="T0" fmla="*/ 39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1955"/>
                          <wps:cNvSpPr>
                            <a:spLocks/>
                          </wps:cNvSpPr>
                          <wps:spPr bwMode="auto">
                            <a:xfrm>
                              <a:off x="4166"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5 h 19"/>
                                <a:gd name="T22" fmla="*/ 4 w 48"/>
                                <a:gd name="T23" fmla="*/ 15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4" y="0"/>
                                  </a:lnTo>
                                  <a:lnTo>
                                    <a:pt x="4" y="5"/>
                                  </a:lnTo>
                                  <a:lnTo>
                                    <a:pt x="0" y="5"/>
                                  </a:lnTo>
                                  <a:lnTo>
                                    <a:pt x="0" y="15"/>
                                  </a:lnTo>
                                  <a:lnTo>
                                    <a:pt x="4" y="15"/>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956"/>
                          <wps:cNvSpPr>
                            <a:spLocks/>
                          </wps:cNvSpPr>
                          <wps:spPr bwMode="auto">
                            <a:xfrm>
                              <a:off x="4060"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1957"/>
                          <wps:cNvSpPr>
                            <a:spLocks/>
                          </wps:cNvSpPr>
                          <wps:spPr bwMode="auto">
                            <a:xfrm>
                              <a:off x="3954" y="1210"/>
                              <a:ext cx="48" cy="19"/>
                            </a:xfrm>
                            <a:custGeom>
                              <a:avLst/>
                              <a:gdLst>
                                <a:gd name="T0" fmla="*/ 39 w 48"/>
                                <a:gd name="T1" fmla="*/ 19 h 19"/>
                                <a:gd name="T2" fmla="*/ 44 w 48"/>
                                <a:gd name="T3" fmla="*/ 19 h 19"/>
                                <a:gd name="T4" fmla="*/ 44 w 48"/>
                                <a:gd name="T5" fmla="*/ 15 h 19"/>
                                <a:gd name="T6" fmla="*/ 48 w 48"/>
                                <a:gd name="T7" fmla="*/ 15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5"/>
                                  </a:lnTo>
                                  <a:lnTo>
                                    <a:pt x="48" y="15"/>
                                  </a:lnTo>
                                  <a:lnTo>
                                    <a:pt x="48" y="5"/>
                                  </a:lnTo>
                                  <a:lnTo>
                                    <a:pt x="44" y="5"/>
                                  </a:lnTo>
                                  <a:lnTo>
                                    <a:pt x="44"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958"/>
                          <wps:cNvSpPr>
                            <a:spLocks/>
                          </wps:cNvSpPr>
                          <wps:spPr bwMode="auto">
                            <a:xfrm>
                              <a:off x="3849"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1959"/>
                          <wps:cNvSpPr>
                            <a:spLocks/>
                          </wps:cNvSpPr>
                          <wps:spPr bwMode="auto">
                            <a:xfrm>
                              <a:off x="3743" y="1210"/>
                              <a:ext cx="48" cy="19"/>
                            </a:xfrm>
                            <a:custGeom>
                              <a:avLst/>
                              <a:gdLst>
                                <a:gd name="T0" fmla="*/ 39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Freeform 1960"/>
                          <wps:cNvSpPr>
                            <a:spLocks/>
                          </wps:cNvSpPr>
                          <wps:spPr bwMode="auto">
                            <a:xfrm>
                              <a:off x="3638"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5 h 19"/>
                                <a:gd name="T22" fmla="*/ 4 w 48"/>
                                <a:gd name="T23" fmla="*/ 15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4" y="0"/>
                                  </a:lnTo>
                                  <a:lnTo>
                                    <a:pt x="4" y="5"/>
                                  </a:lnTo>
                                  <a:lnTo>
                                    <a:pt x="0" y="5"/>
                                  </a:lnTo>
                                  <a:lnTo>
                                    <a:pt x="0" y="15"/>
                                  </a:lnTo>
                                  <a:lnTo>
                                    <a:pt x="4" y="15"/>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1961"/>
                          <wps:cNvSpPr>
                            <a:spLocks/>
                          </wps:cNvSpPr>
                          <wps:spPr bwMode="auto">
                            <a:xfrm>
                              <a:off x="3532" y="1210"/>
                              <a:ext cx="48" cy="19"/>
                            </a:xfrm>
                            <a:custGeom>
                              <a:avLst/>
                              <a:gdLst>
                                <a:gd name="T0" fmla="*/ 39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1962"/>
                          <wps:cNvSpPr>
                            <a:spLocks/>
                          </wps:cNvSpPr>
                          <wps:spPr bwMode="auto">
                            <a:xfrm>
                              <a:off x="3427"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5 h 19"/>
                                <a:gd name="T22" fmla="*/ 4 w 48"/>
                                <a:gd name="T23" fmla="*/ 15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4" y="0"/>
                                  </a:lnTo>
                                  <a:lnTo>
                                    <a:pt x="4" y="5"/>
                                  </a:lnTo>
                                  <a:lnTo>
                                    <a:pt x="0" y="5"/>
                                  </a:lnTo>
                                  <a:lnTo>
                                    <a:pt x="0" y="15"/>
                                  </a:lnTo>
                                  <a:lnTo>
                                    <a:pt x="4" y="15"/>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1963"/>
                          <wps:cNvSpPr>
                            <a:spLocks/>
                          </wps:cNvSpPr>
                          <wps:spPr bwMode="auto">
                            <a:xfrm>
                              <a:off x="3321"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1964"/>
                          <wps:cNvSpPr>
                            <a:spLocks/>
                          </wps:cNvSpPr>
                          <wps:spPr bwMode="auto">
                            <a:xfrm>
                              <a:off x="3215" y="1210"/>
                              <a:ext cx="48" cy="19"/>
                            </a:xfrm>
                            <a:custGeom>
                              <a:avLst/>
                              <a:gdLst>
                                <a:gd name="T0" fmla="*/ 39 w 48"/>
                                <a:gd name="T1" fmla="*/ 19 h 19"/>
                                <a:gd name="T2" fmla="*/ 44 w 48"/>
                                <a:gd name="T3" fmla="*/ 19 h 19"/>
                                <a:gd name="T4" fmla="*/ 44 w 48"/>
                                <a:gd name="T5" fmla="*/ 15 h 19"/>
                                <a:gd name="T6" fmla="*/ 48 w 48"/>
                                <a:gd name="T7" fmla="*/ 15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5"/>
                                  </a:lnTo>
                                  <a:lnTo>
                                    <a:pt x="48" y="15"/>
                                  </a:lnTo>
                                  <a:lnTo>
                                    <a:pt x="48" y="5"/>
                                  </a:lnTo>
                                  <a:lnTo>
                                    <a:pt x="44" y="5"/>
                                  </a:lnTo>
                                  <a:lnTo>
                                    <a:pt x="44"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1965"/>
                          <wps:cNvSpPr>
                            <a:spLocks/>
                          </wps:cNvSpPr>
                          <wps:spPr bwMode="auto">
                            <a:xfrm>
                              <a:off x="3110"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1966"/>
                          <wps:cNvSpPr>
                            <a:spLocks/>
                          </wps:cNvSpPr>
                          <wps:spPr bwMode="auto">
                            <a:xfrm>
                              <a:off x="3004" y="1210"/>
                              <a:ext cx="48" cy="19"/>
                            </a:xfrm>
                            <a:custGeom>
                              <a:avLst/>
                              <a:gdLst>
                                <a:gd name="T0" fmla="*/ 39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967"/>
                          <wps:cNvSpPr>
                            <a:spLocks/>
                          </wps:cNvSpPr>
                          <wps:spPr bwMode="auto">
                            <a:xfrm>
                              <a:off x="2899"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5 h 19"/>
                                <a:gd name="T22" fmla="*/ 4 w 48"/>
                                <a:gd name="T23" fmla="*/ 15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4" y="0"/>
                                  </a:lnTo>
                                  <a:lnTo>
                                    <a:pt x="4" y="5"/>
                                  </a:lnTo>
                                  <a:lnTo>
                                    <a:pt x="0" y="5"/>
                                  </a:lnTo>
                                  <a:lnTo>
                                    <a:pt x="0" y="15"/>
                                  </a:lnTo>
                                  <a:lnTo>
                                    <a:pt x="4" y="15"/>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1968"/>
                          <wps:cNvSpPr>
                            <a:spLocks/>
                          </wps:cNvSpPr>
                          <wps:spPr bwMode="auto">
                            <a:xfrm>
                              <a:off x="2793"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969"/>
                          <wps:cNvSpPr>
                            <a:spLocks/>
                          </wps:cNvSpPr>
                          <wps:spPr bwMode="auto">
                            <a:xfrm>
                              <a:off x="2687" y="1210"/>
                              <a:ext cx="48" cy="19"/>
                            </a:xfrm>
                            <a:custGeom>
                              <a:avLst/>
                              <a:gdLst>
                                <a:gd name="T0" fmla="*/ 39 w 48"/>
                                <a:gd name="T1" fmla="*/ 19 h 19"/>
                                <a:gd name="T2" fmla="*/ 44 w 48"/>
                                <a:gd name="T3" fmla="*/ 19 h 19"/>
                                <a:gd name="T4" fmla="*/ 44 w 48"/>
                                <a:gd name="T5" fmla="*/ 15 h 19"/>
                                <a:gd name="T6" fmla="*/ 48 w 48"/>
                                <a:gd name="T7" fmla="*/ 15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5"/>
                                  </a:lnTo>
                                  <a:lnTo>
                                    <a:pt x="48" y="15"/>
                                  </a:lnTo>
                                  <a:lnTo>
                                    <a:pt x="48" y="5"/>
                                  </a:lnTo>
                                  <a:lnTo>
                                    <a:pt x="44" y="5"/>
                                  </a:lnTo>
                                  <a:lnTo>
                                    <a:pt x="44"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1970"/>
                          <wps:cNvSpPr>
                            <a:spLocks/>
                          </wps:cNvSpPr>
                          <wps:spPr bwMode="auto">
                            <a:xfrm>
                              <a:off x="2582"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1971"/>
                          <wps:cNvSpPr>
                            <a:spLocks/>
                          </wps:cNvSpPr>
                          <wps:spPr bwMode="auto">
                            <a:xfrm>
                              <a:off x="2476" y="1210"/>
                              <a:ext cx="48" cy="19"/>
                            </a:xfrm>
                            <a:custGeom>
                              <a:avLst/>
                              <a:gdLst>
                                <a:gd name="T0" fmla="*/ 39 w 48"/>
                                <a:gd name="T1" fmla="*/ 19 h 19"/>
                                <a:gd name="T2" fmla="*/ 44 w 48"/>
                                <a:gd name="T3" fmla="*/ 19 h 19"/>
                                <a:gd name="T4" fmla="*/ 44 w 48"/>
                                <a:gd name="T5" fmla="*/ 15 h 19"/>
                                <a:gd name="T6" fmla="*/ 48 w 48"/>
                                <a:gd name="T7" fmla="*/ 15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5"/>
                                  </a:lnTo>
                                  <a:lnTo>
                                    <a:pt x="48" y="15"/>
                                  </a:lnTo>
                                  <a:lnTo>
                                    <a:pt x="48" y="5"/>
                                  </a:lnTo>
                                  <a:lnTo>
                                    <a:pt x="44" y="5"/>
                                  </a:lnTo>
                                  <a:lnTo>
                                    <a:pt x="44"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1972"/>
                          <wps:cNvSpPr>
                            <a:spLocks/>
                          </wps:cNvSpPr>
                          <wps:spPr bwMode="auto">
                            <a:xfrm>
                              <a:off x="2371"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973"/>
                          <wps:cNvSpPr>
                            <a:spLocks/>
                          </wps:cNvSpPr>
                          <wps:spPr bwMode="auto">
                            <a:xfrm>
                              <a:off x="2265" y="1210"/>
                              <a:ext cx="48" cy="19"/>
                            </a:xfrm>
                            <a:custGeom>
                              <a:avLst/>
                              <a:gdLst>
                                <a:gd name="T0" fmla="*/ 39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1974"/>
                          <wps:cNvSpPr>
                            <a:spLocks/>
                          </wps:cNvSpPr>
                          <wps:spPr bwMode="auto">
                            <a:xfrm>
                              <a:off x="2160"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5 h 19"/>
                                <a:gd name="T22" fmla="*/ 4 w 48"/>
                                <a:gd name="T23" fmla="*/ 15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4" y="0"/>
                                  </a:lnTo>
                                  <a:lnTo>
                                    <a:pt x="4" y="5"/>
                                  </a:lnTo>
                                  <a:lnTo>
                                    <a:pt x="0" y="5"/>
                                  </a:lnTo>
                                  <a:lnTo>
                                    <a:pt x="0" y="15"/>
                                  </a:lnTo>
                                  <a:lnTo>
                                    <a:pt x="4" y="15"/>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975"/>
                          <wps:cNvSpPr>
                            <a:spLocks/>
                          </wps:cNvSpPr>
                          <wps:spPr bwMode="auto">
                            <a:xfrm>
                              <a:off x="2054"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1976"/>
                          <wps:cNvSpPr>
                            <a:spLocks/>
                          </wps:cNvSpPr>
                          <wps:spPr bwMode="auto">
                            <a:xfrm>
                              <a:off x="1948" y="1210"/>
                              <a:ext cx="48" cy="19"/>
                            </a:xfrm>
                            <a:custGeom>
                              <a:avLst/>
                              <a:gdLst>
                                <a:gd name="T0" fmla="*/ 39 w 48"/>
                                <a:gd name="T1" fmla="*/ 19 h 19"/>
                                <a:gd name="T2" fmla="*/ 44 w 48"/>
                                <a:gd name="T3" fmla="*/ 19 h 19"/>
                                <a:gd name="T4" fmla="*/ 44 w 48"/>
                                <a:gd name="T5" fmla="*/ 15 h 19"/>
                                <a:gd name="T6" fmla="*/ 48 w 48"/>
                                <a:gd name="T7" fmla="*/ 15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5"/>
                                  </a:lnTo>
                                  <a:lnTo>
                                    <a:pt x="48" y="15"/>
                                  </a:lnTo>
                                  <a:lnTo>
                                    <a:pt x="48" y="5"/>
                                  </a:lnTo>
                                  <a:lnTo>
                                    <a:pt x="44" y="5"/>
                                  </a:lnTo>
                                  <a:lnTo>
                                    <a:pt x="44"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977"/>
                          <wps:cNvSpPr>
                            <a:spLocks/>
                          </wps:cNvSpPr>
                          <wps:spPr bwMode="auto">
                            <a:xfrm>
                              <a:off x="1843"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1978"/>
                          <wps:cNvSpPr>
                            <a:spLocks/>
                          </wps:cNvSpPr>
                          <wps:spPr bwMode="auto">
                            <a:xfrm>
                              <a:off x="1737" y="1210"/>
                              <a:ext cx="48" cy="19"/>
                            </a:xfrm>
                            <a:custGeom>
                              <a:avLst/>
                              <a:gdLst>
                                <a:gd name="T0" fmla="*/ 39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1979"/>
                          <wps:cNvSpPr>
                            <a:spLocks/>
                          </wps:cNvSpPr>
                          <wps:spPr bwMode="auto">
                            <a:xfrm>
                              <a:off x="1632"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5 h 19"/>
                                <a:gd name="T22" fmla="*/ 4 w 48"/>
                                <a:gd name="T23" fmla="*/ 15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4" y="0"/>
                                  </a:lnTo>
                                  <a:lnTo>
                                    <a:pt x="4" y="5"/>
                                  </a:lnTo>
                                  <a:lnTo>
                                    <a:pt x="0" y="5"/>
                                  </a:lnTo>
                                  <a:lnTo>
                                    <a:pt x="0" y="15"/>
                                  </a:lnTo>
                                  <a:lnTo>
                                    <a:pt x="4" y="15"/>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Freeform 1980"/>
                          <wps:cNvSpPr>
                            <a:spLocks/>
                          </wps:cNvSpPr>
                          <wps:spPr bwMode="auto">
                            <a:xfrm>
                              <a:off x="1526"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981"/>
                          <wps:cNvSpPr>
                            <a:spLocks/>
                          </wps:cNvSpPr>
                          <wps:spPr bwMode="auto">
                            <a:xfrm>
                              <a:off x="1421"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5 h 19"/>
                                <a:gd name="T22" fmla="*/ 4 w 48"/>
                                <a:gd name="T23" fmla="*/ 15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4" y="0"/>
                                  </a:lnTo>
                                  <a:lnTo>
                                    <a:pt x="4" y="5"/>
                                  </a:lnTo>
                                  <a:lnTo>
                                    <a:pt x="0" y="5"/>
                                  </a:lnTo>
                                  <a:lnTo>
                                    <a:pt x="0" y="15"/>
                                  </a:lnTo>
                                  <a:lnTo>
                                    <a:pt x="4" y="15"/>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1982"/>
                          <wps:cNvSpPr>
                            <a:spLocks/>
                          </wps:cNvSpPr>
                          <wps:spPr bwMode="auto">
                            <a:xfrm>
                              <a:off x="1315"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983"/>
                          <wps:cNvSpPr>
                            <a:spLocks/>
                          </wps:cNvSpPr>
                          <wps:spPr bwMode="auto">
                            <a:xfrm>
                              <a:off x="1209" y="1210"/>
                              <a:ext cx="48" cy="19"/>
                            </a:xfrm>
                            <a:custGeom>
                              <a:avLst/>
                              <a:gdLst>
                                <a:gd name="T0" fmla="*/ 39 w 48"/>
                                <a:gd name="T1" fmla="*/ 19 h 19"/>
                                <a:gd name="T2" fmla="*/ 44 w 48"/>
                                <a:gd name="T3" fmla="*/ 19 h 19"/>
                                <a:gd name="T4" fmla="*/ 44 w 48"/>
                                <a:gd name="T5" fmla="*/ 15 h 19"/>
                                <a:gd name="T6" fmla="*/ 48 w 48"/>
                                <a:gd name="T7" fmla="*/ 15 h 19"/>
                                <a:gd name="T8" fmla="*/ 48 w 48"/>
                                <a:gd name="T9" fmla="*/ 5 h 19"/>
                                <a:gd name="T10" fmla="*/ 44 w 48"/>
                                <a:gd name="T11" fmla="*/ 5 h 19"/>
                                <a:gd name="T12" fmla="*/ 44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4" y="19"/>
                                  </a:lnTo>
                                  <a:lnTo>
                                    <a:pt x="44" y="15"/>
                                  </a:lnTo>
                                  <a:lnTo>
                                    <a:pt x="48" y="15"/>
                                  </a:lnTo>
                                  <a:lnTo>
                                    <a:pt x="48" y="5"/>
                                  </a:lnTo>
                                  <a:lnTo>
                                    <a:pt x="44" y="5"/>
                                  </a:lnTo>
                                  <a:lnTo>
                                    <a:pt x="44"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984"/>
                          <wps:cNvSpPr>
                            <a:spLocks/>
                          </wps:cNvSpPr>
                          <wps:spPr bwMode="auto">
                            <a:xfrm>
                              <a:off x="1104"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985"/>
                          <wps:cNvSpPr>
                            <a:spLocks/>
                          </wps:cNvSpPr>
                          <wps:spPr bwMode="auto">
                            <a:xfrm>
                              <a:off x="998" y="1210"/>
                              <a:ext cx="48" cy="19"/>
                            </a:xfrm>
                            <a:custGeom>
                              <a:avLst/>
                              <a:gdLst>
                                <a:gd name="T0" fmla="*/ 39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9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9"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Freeform 1986"/>
                          <wps:cNvSpPr>
                            <a:spLocks/>
                          </wps:cNvSpPr>
                          <wps:spPr bwMode="auto">
                            <a:xfrm>
                              <a:off x="893"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4 w 48"/>
                                <a:gd name="T15" fmla="*/ 0 h 19"/>
                                <a:gd name="T16" fmla="*/ 4 w 48"/>
                                <a:gd name="T17" fmla="*/ 5 h 19"/>
                                <a:gd name="T18" fmla="*/ 0 w 48"/>
                                <a:gd name="T19" fmla="*/ 5 h 19"/>
                                <a:gd name="T20" fmla="*/ 0 w 48"/>
                                <a:gd name="T21" fmla="*/ 15 h 19"/>
                                <a:gd name="T22" fmla="*/ 4 w 48"/>
                                <a:gd name="T23" fmla="*/ 15 h 19"/>
                                <a:gd name="T24" fmla="*/ 4 w 48"/>
                                <a:gd name="T25" fmla="*/ 19 h 19"/>
                                <a:gd name="T26" fmla="*/ 9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4" y="0"/>
                                  </a:lnTo>
                                  <a:lnTo>
                                    <a:pt x="4" y="5"/>
                                  </a:lnTo>
                                  <a:lnTo>
                                    <a:pt x="0" y="5"/>
                                  </a:lnTo>
                                  <a:lnTo>
                                    <a:pt x="0" y="15"/>
                                  </a:lnTo>
                                  <a:lnTo>
                                    <a:pt x="4" y="15"/>
                                  </a:lnTo>
                                  <a:lnTo>
                                    <a:pt x="4" y="19"/>
                                  </a:lnTo>
                                  <a:lnTo>
                                    <a:pt x="9"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1987"/>
                          <wps:cNvSpPr>
                            <a:spLocks/>
                          </wps:cNvSpPr>
                          <wps:spPr bwMode="auto">
                            <a:xfrm>
                              <a:off x="787" y="1210"/>
                              <a:ext cx="48" cy="19"/>
                            </a:xfrm>
                            <a:custGeom>
                              <a:avLst/>
                              <a:gdLst>
                                <a:gd name="T0" fmla="*/ 38 w 48"/>
                                <a:gd name="T1" fmla="*/ 19 h 19"/>
                                <a:gd name="T2" fmla="*/ 43 w 48"/>
                                <a:gd name="T3" fmla="*/ 19 h 19"/>
                                <a:gd name="T4" fmla="*/ 43 w 48"/>
                                <a:gd name="T5" fmla="*/ 15 h 19"/>
                                <a:gd name="T6" fmla="*/ 48 w 48"/>
                                <a:gd name="T7" fmla="*/ 15 h 19"/>
                                <a:gd name="T8" fmla="*/ 48 w 48"/>
                                <a:gd name="T9" fmla="*/ 5 h 19"/>
                                <a:gd name="T10" fmla="*/ 43 w 48"/>
                                <a:gd name="T11" fmla="*/ 5 h 19"/>
                                <a:gd name="T12" fmla="*/ 43 w 48"/>
                                <a:gd name="T13" fmla="*/ 0 h 19"/>
                                <a:gd name="T14" fmla="*/ 5 w 48"/>
                                <a:gd name="T15" fmla="*/ 0 h 19"/>
                                <a:gd name="T16" fmla="*/ 5 w 48"/>
                                <a:gd name="T17" fmla="*/ 5 h 19"/>
                                <a:gd name="T18" fmla="*/ 0 w 48"/>
                                <a:gd name="T19" fmla="*/ 5 h 19"/>
                                <a:gd name="T20" fmla="*/ 0 w 48"/>
                                <a:gd name="T21" fmla="*/ 15 h 19"/>
                                <a:gd name="T22" fmla="*/ 5 w 48"/>
                                <a:gd name="T23" fmla="*/ 15 h 19"/>
                                <a:gd name="T24" fmla="*/ 5 w 48"/>
                                <a:gd name="T25" fmla="*/ 19 h 19"/>
                                <a:gd name="T26" fmla="*/ 10 w 48"/>
                                <a:gd name="T27" fmla="*/ 19 h 19"/>
                                <a:gd name="T28" fmla="*/ 38 w 48"/>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38" y="19"/>
                                  </a:moveTo>
                                  <a:lnTo>
                                    <a:pt x="43" y="19"/>
                                  </a:lnTo>
                                  <a:lnTo>
                                    <a:pt x="43" y="15"/>
                                  </a:lnTo>
                                  <a:lnTo>
                                    <a:pt x="48" y="15"/>
                                  </a:lnTo>
                                  <a:lnTo>
                                    <a:pt x="48" y="5"/>
                                  </a:lnTo>
                                  <a:lnTo>
                                    <a:pt x="43" y="5"/>
                                  </a:lnTo>
                                  <a:lnTo>
                                    <a:pt x="43" y="0"/>
                                  </a:lnTo>
                                  <a:lnTo>
                                    <a:pt x="5" y="0"/>
                                  </a:lnTo>
                                  <a:lnTo>
                                    <a:pt x="5" y="5"/>
                                  </a:lnTo>
                                  <a:lnTo>
                                    <a:pt x="0" y="5"/>
                                  </a:lnTo>
                                  <a:lnTo>
                                    <a:pt x="0" y="15"/>
                                  </a:lnTo>
                                  <a:lnTo>
                                    <a:pt x="5" y="15"/>
                                  </a:lnTo>
                                  <a:lnTo>
                                    <a:pt x="5" y="19"/>
                                  </a:lnTo>
                                  <a:lnTo>
                                    <a:pt x="10"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1988"/>
                          <wps:cNvSpPr>
                            <a:spLocks/>
                          </wps:cNvSpPr>
                          <wps:spPr bwMode="auto">
                            <a:xfrm>
                              <a:off x="6085" y="1229"/>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989"/>
                          <wps:cNvSpPr>
                            <a:spLocks/>
                          </wps:cNvSpPr>
                          <wps:spPr bwMode="auto">
                            <a:xfrm>
                              <a:off x="6032" y="1225"/>
                              <a:ext cx="24" cy="9"/>
                            </a:xfrm>
                            <a:custGeom>
                              <a:avLst/>
                              <a:gdLst>
                                <a:gd name="T0" fmla="*/ 20 w 24"/>
                                <a:gd name="T1" fmla="*/ 9 h 9"/>
                                <a:gd name="T2" fmla="*/ 24 w 24"/>
                                <a:gd name="T3" fmla="*/ 9 h 9"/>
                                <a:gd name="T4" fmla="*/ 24 w 24"/>
                                <a:gd name="T5" fmla="*/ 0 h 9"/>
                                <a:gd name="T6" fmla="*/ 0 w 24"/>
                                <a:gd name="T7" fmla="*/ 0 h 9"/>
                                <a:gd name="T8" fmla="*/ 0 w 24"/>
                                <a:gd name="T9" fmla="*/ 9 h 9"/>
                                <a:gd name="T10" fmla="*/ 5 w 24"/>
                                <a:gd name="T11" fmla="*/ 9 h 9"/>
                                <a:gd name="T12" fmla="*/ 20 w 24"/>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24" h="9">
                                  <a:moveTo>
                                    <a:pt x="20" y="9"/>
                                  </a:moveTo>
                                  <a:lnTo>
                                    <a:pt x="24" y="9"/>
                                  </a:lnTo>
                                  <a:lnTo>
                                    <a:pt x="24" y="0"/>
                                  </a:lnTo>
                                  <a:lnTo>
                                    <a:pt x="0" y="0"/>
                                  </a:lnTo>
                                  <a:lnTo>
                                    <a:pt x="0" y="9"/>
                                  </a:lnTo>
                                  <a:lnTo>
                                    <a:pt x="5" y="9"/>
                                  </a:lnTo>
                                  <a:lnTo>
                                    <a:pt x="2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1990"/>
                          <wps:cNvSpPr>
                            <a:spLocks/>
                          </wps:cNvSpPr>
                          <wps:spPr bwMode="auto">
                            <a:xfrm>
                              <a:off x="5980" y="1225"/>
                              <a:ext cx="24" cy="9"/>
                            </a:xfrm>
                            <a:custGeom>
                              <a:avLst/>
                              <a:gdLst>
                                <a:gd name="T0" fmla="*/ 19 w 24"/>
                                <a:gd name="T1" fmla="*/ 9 h 9"/>
                                <a:gd name="T2" fmla="*/ 24 w 24"/>
                                <a:gd name="T3" fmla="*/ 9 h 9"/>
                                <a:gd name="T4" fmla="*/ 24 w 24"/>
                                <a:gd name="T5" fmla="*/ 0 h 9"/>
                                <a:gd name="T6" fmla="*/ 0 w 24"/>
                                <a:gd name="T7" fmla="*/ 0 h 9"/>
                                <a:gd name="T8" fmla="*/ 0 w 24"/>
                                <a:gd name="T9" fmla="*/ 9 h 9"/>
                                <a:gd name="T10" fmla="*/ 4 w 24"/>
                                <a:gd name="T11" fmla="*/ 9 h 9"/>
                                <a:gd name="T12" fmla="*/ 19 w 24"/>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24" h="9">
                                  <a:moveTo>
                                    <a:pt x="19" y="9"/>
                                  </a:moveTo>
                                  <a:lnTo>
                                    <a:pt x="24" y="9"/>
                                  </a:lnTo>
                                  <a:lnTo>
                                    <a:pt x="24" y="0"/>
                                  </a:lnTo>
                                  <a:lnTo>
                                    <a:pt x="0" y="0"/>
                                  </a:lnTo>
                                  <a:lnTo>
                                    <a:pt x="0" y="9"/>
                                  </a:lnTo>
                                  <a:lnTo>
                                    <a:pt x="4" y="9"/>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991"/>
                          <wps:cNvSpPr>
                            <a:spLocks/>
                          </wps:cNvSpPr>
                          <wps:spPr bwMode="auto">
                            <a:xfrm>
                              <a:off x="5927" y="1220"/>
                              <a:ext cx="24" cy="9"/>
                            </a:xfrm>
                            <a:custGeom>
                              <a:avLst/>
                              <a:gdLst>
                                <a:gd name="T0" fmla="*/ 19 w 24"/>
                                <a:gd name="T1" fmla="*/ 9 h 9"/>
                                <a:gd name="T2" fmla="*/ 24 w 24"/>
                                <a:gd name="T3" fmla="*/ 9 h 9"/>
                                <a:gd name="T4" fmla="*/ 24 w 24"/>
                                <a:gd name="T5" fmla="*/ 0 h 9"/>
                                <a:gd name="T6" fmla="*/ 0 w 24"/>
                                <a:gd name="T7" fmla="*/ 0 h 9"/>
                                <a:gd name="T8" fmla="*/ 0 w 24"/>
                                <a:gd name="T9" fmla="*/ 9 h 9"/>
                                <a:gd name="T10" fmla="*/ 5 w 24"/>
                                <a:gd name="T11" fmla="*/ 9 h 9"/>
                                <a:gd name="T12" fmla="*/ 19 w 24"/>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24" h="9">
                                  <a:moveTo>
                                    <a:pt x="19" y="9"/>
                                  </a:moveTo>
                                  <a:lnTo>
                                    <a:pt x="24" y="9"/>
                                  </a:lnTo>
                                  <a:lnTo>
                                    <a:pt x="24" y="0"/>
                                  </a:lnTo>
                                  <a:lnTo>
                                    <a:pt x="0" y="0"/>
                                  </a:lnTo>
                                  <a:lnTo>
                                    <a:pt x="0" y="9"/>
                                  </a:lnTo>
                                  <a:lnTo>
                                    <a:pt x="5" y="9"/>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1992"/>
                          <wps:cNvSpPr>
                            <a:spLocks/>
                          </wps:cNvSpPr>
                          <wps:spPr bwMode="auto">
                            <a:xfrm>
                              <a:off x="5874" y="1220"/>
                              <a:ext cx="24" cy="9"/>
                            </a:xfrm>
                            <a:custGeom>
                              <a:avLst/>
                              <a:gdLst>
                                <a:gd name="T0" fmla="*/ 19 w 24"/>
                                <a:gd name="T1" fmla="*/ 9 h 9"/>
                                <a:gd name="T2" fmla="*/ 24 w 24"/>
                                <a:gd name="T3" fmla="*/ 9 h 9"/>
                                <a:gd name="T4" fmla="*/ 24 w 24"/>
                                <a:gd name="T5" fmla="*/ 0 h 9"/>
                                <a:gd name="T6" fmla="*/ 0 w 24"/>
                                <a:gd name="T7" fmla="*/ 0 h 9"/>
                                <a:gd name="T8" fmla="*/ 0 w 24"/>
                                <a:gd name="T9" fmla="*/ 9 h 9"/>
                                <a:gd name="T10" fmla="*/ 5 w 24"/>
                                <a:gd name="T11" fmla="*/ 9 h 9"/>
                                <a:gd name="T12" fmla="*/ 19 w 24"/>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24" h="9">
                                  <a:moveTo>
                                    <a:pt x="19" y="9"/>
                                  </a:moveTo>
                                  <a:lnTo>
                                    <a:pt x="24" y="9"/>
                                  </a:lnTo>
                                  <a:lnTo>
                                    <a:pt x="24" y="0"/>
                                  </a:lnTo>
                                  <a:lnTo>
                                    <a:pt x="0" y="0"/>
                                  </a:lnTo>
                                  <a:lnTo>
                                    <a:pt x="0" y="9"/>
                                  </a:lnTo>
                                  <a:lnTo>
                                    <a:pt x="5" y="9"/>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1993"/>
                          <wps:cNvSpPr>
                            <a:spLocks/>
                          </wps:cNvSpPr>
                          <wps:spPr bwMode="auto">
                            <a:xfrm>
                              <a:off x="5821"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1994"/>
                          <wps:cNvSpPr>
                            <a:spLocks/>
                          </wps:cNvSpPr>
                          <wps:spPr bwMode="auto">
                            <a:xfrm>
                              <a:off x="5768"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995"/>
                          <wps:cNvSpPr>
                            <a:spLocks/>
                          </wps:cNvSpPr>
                          <wps:spPr bwMode="auto">
                            <a:xfrm>
                              <a:off x="5716"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1996"/>
                          <wps:cNvSpPr>
                            <a:spLocks/>
                          </wps:cNvSpPr>
                          <wps:spPr bwMode="auto">
                            <a:xfrm>
                              <a:off x="5663"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1997"/>
                          <wps:cNvSpPr>
                            <a:spLocks/>
                          </wps:cNvSpPr>
                          <wps:spPr bwMode="auto">
                            <a:xfrm>
                              <a:off x="5610"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Freeform 1998"/>
                          <wps:cNvSpPr>
                            <a:spLocks/>
                          </wps:cNvSpPr>
                          <wps:spPr bwMode="auto">
                            <a:xfrm>
                              <a:off x="5557"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1999"/>
                          <wps:cNvSpPr>
                            <a:spLocks/>
                          </wps:cNvSpPr>
                          <wps:spPr bwMode="auto">
                            <a:xfrm>
                              <a:off x="5505"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Freeform 2000"/>
                          <wps:cNvSpPr>
                            <a:spLocks/>
                          </wps:cNvSpPr>
                          <wps:spPr bwMode="auto">
                            <a:xfrm>
                              <a:off x="5452"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2001"/>
                          <wps:cNvSpPr>
                            <a:spLocks/>
                          </wps:cNvSpPr>
                          <wps:spPr bwMode="auto">
                            <a:xfrm>
                              <a:off x="5399"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2002"/>
                          <wps:cNvSpPr>
                            <a:spLocks/>
                          </wps:cNvSpPr>
                          <wps:spPr bwMode="auto">
                            <a:xfrm>
                              <a:off x="5346"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2003"/>
                          <wps:cNvSpPr>
                            <a:spLocks/>
                          </wps:cNvSpPr>
                          <wps:spPr bwMode="auto">
                            <a:xfrm>
                              <a:off x="5293"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Freeform 2004"/>
                          <wps:cNvSpPr>
                            <a:spLocks/>
                          </wps:cNvSpPr>
                          <wps:spPr bwMode="auto">
                            <a:xfrm>
                              <a:off x="5241"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2005"/>
                          <wps:cNvSpPr>
                            <a:spLocks/>
                          </wps:cNvSpPr>
                          <wps:spPr bwMode="auto">
                            <a:xfrm>
                              <a:off x="5188"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2006"/>
                          <wps:cNvSpPr>
                            <a:spLocks/>
                          </wps:cNvSpPr>
                          <wps:spPr bwMode="auto">
                            <a:xfrm>
                              <a:off x="5135"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2007"/>
                          <wps:cNvSpPr>
                            <a:spLocks/>
                          </wps:cNvSpPr>
                          <wps:spPr bwMode="auto">
                            <a:xfrm>
                              <a:off x="5082"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2008"/>
                          <wps:cNvSpPr>
                            <a:spLocks/>
                          </wps:cNvSpPr>
                          <wps:spPr bwMode="auto">
                            <a:xfrm>
                              <a:off x="5029"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2009"/>
                          <wps:cNvSpPr>
                            <a:spLocks/>
                          </wps:cNvSpPr>
                          <wps:spPr bwMode="auto">
                            <a:xfrm>
                              <a:off x="4977"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2010"/>
                          <wps:cNvSpPr>
                            <a:spLocks/>
                          </wps:cNvSpPr>
                          <wps:spPr bwMode="auto">
                            <a:xfrm>
                              <a:off x="4924"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2011"/>
                          <wps:cNvSpPr>
                            <a:spLocks/>
                          </wps:cNvSpPr>
                          <wps:spPr bwMode="auto">
                            <a:xfrm>
                              <a:off x="4871"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2012"/>
                          <wps:cNvSpPr>
                            <a:spLocks/>
                          </wps:cNvSpPr>
                          <wps:spPr bwMode="auto">
                            <a:xfrm>
                              <a:off x="4818"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2013"/>
                          <wps:cNvSpPr>
                            <a:spLocks/>
                          </wps:cNvSpPr>
                          <wps:spPr bwMode="auto">
                            <a:xfrm>
                              <a:off x="4765"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2014"/>
                          <wps:cNvSpPr>
                            <a:spLocks/>
                          </wps:cNvSpPr>
                          <wps:spPr bwMode="auto">
                            <a:xfrm>
                              <a:off x="4713"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2015"/>
                          <wps:cNvSpPr>
                            <a:spLocks/>
                          </wps:cNvSpPr>
                          <wps:spPr bwMode="auto">
                            <a:xfrm>
                              <a:off x="4660"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2016"/>
                          <wps:cNvSpPr>
                            <a:spLocks/>
                          </wps:cNvSpPr>
                          <wps:spPr bwMode="auto">
                            <a:xfrm>
                              <a:off x="4607"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2017"/>
                          <wps:cNvSpPr>
                            <a:spLocks/>
                          </wps:cNvSpPr>
                          <wps:spPr bwMode="auto">
                            <a:xfrm>
                              <a:off x="4554"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2018"/>
                          <wps:cNvSpPr>
                            <a:spLocks/>
                          </wps:cNvSpPr>
                          <wps:spPr bwMode="auto">
                            <a:xfrm>
                              <a:off x="4502"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2019"/>
                          <wps:cNvSpPr>
                            <a:spLocks/>
                          </wps:cNvSpPr>
                          <wps:spPr bwMode="auto">
                            <a:xfrm>
                              <a:off x="4449"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2020"/>
                          <wps:cNvSpPr>
                            <a:spLocks/>
                          </wps:cNvSpPr>
                          <wps:spPr bwMode="auto">
                            <a:xfrm>
                              <a:off x="4396"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2021"/>
                          <wps:cNvSpPr>
                            <a:spLocks/>
                          </wps:cNvSpPr>
                          <wps:spPr bwMode="auto">
                            <a:xfrm>
                              <a:off x="4343"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Freeform 2022"/>
                          <wps:cNvSpPr>
                            <a:spLocks/>
                          </wps:cNvSpPr>
                          <wps:spPr bwMode="auto">
                            <a:xfrm>
                              <a:off x="4290"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2023"/>
                          <wps:cNvSpPr>
                            <a:spLocks/>
                          </wps:cNvSpPr>
                          <wps:spPr bwMode="auto">
                            <a:xfrm>
                              <a:off x="4238"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2024"/>
                          <wps:cNvSpPr>
                            <a:spLocks/>
                          </wps:cNvSpPr>
                          <wps:spPr bwMode="auto">
                            <a:xfrm>
                              <a:off x="4185"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2025"/>
                          <wps:cNvSpPr>
                            <a:spLocks/>
                          </wps:cNvSpPr>
                          <wps:spPr bwMode="auto">
                            <a:xfrm>
                              <a:off x="4132"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2026"/>
                          <wps:cNvSpPr>
                            <a:spLocks/>
                          </wps:cNvSpPr>
                          <wps:spPr bwMode="auto">
                            <a:xfrm>
                              <a:off x="4079"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2027"/>
                          <wps:cNvSpPr>
                            <a:spLocks/>
                          </wps:cNvSpPr>
                          <wps:spPr bwMode="auto">
                            <a:xfrm>
                              <a:off x="4026"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2028"/>
                          <wps:cNvSpPr>
                            <a:spLocks/>
                          </wps:cNvSpPr>
                          <wps:spPr bwMode="auto">
                            <a:xfrm>
                              <a:off x="3974"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2029"/>
                          <wps:cNvSpPr>
                            <a:spLocks/>
                          </wps:cNvSpPr>
                          <wps:spPr bwMode="auto">
                            <a:xfrm>
                              <a:off x="3921"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8" name="Freeform 2030"/>
                          <wps:cNvSpPr>
                            <a:spLocks/>
                          </wps:cNvSpPr>
                          <wps:spPr bwMode="auto">
                            <a:xfrm>
                              <a:off x="3868"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2031"/>
                          <wps:cNvSpPr>
                            <a:spLocks/>
                          </wps:cNvSpPr>
                          <wps:spPr bwMode="auto">
                            <a:xfrm>
                              <a:off x="3815"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0" name="Freeform 2032"/>
                          <wps:cNvSpPr>
                            <a:spLocks/>
                          </wps:cNvSpPr>
                          <wps:spPr bwMode="auto">
                            <a:xfrm>
                              <a:off x="3762"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2033"/>
                          <wps:cNvSpPr>
                            <a:spLocks/>
                          </wps:cNvSpPr>
                          <wps:spPr bwMode="auto">
                            <a:xfrm>
                              <a:off x="3710"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2" name="Freeform 2034"/>
                          <wps:cNvSpPr>
                            <a:spLocks/>
                          </wps:cNvSpPr>
                          <wps:spPr bwMode="auto">
                            <a:xfrm>
                              <a:off x="3657"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2035"/>
                          <wps:cNvSpPr>
                            <a:spLocks/>
                          </wps:cNvSpPr>
                          <wps:spPr bwMode="auto">
                            <a:xfrm>
                              <a:off x="3604"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4" name="Freeform 2036"/>
                          <wps:cNvSpPr>
                            <a:spLocks/>
                          </wps:cNvSpPr>
                          <wps:spPr bwMode="auto">
                            <a:xfrm>
                              <a:off x="3551"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2037"/>
                          <wps:cNvSpPr>
                            <a:spLocks/>
                          </wps:cNvSpPr>
                          <wps:spPr bwMode="auto">
                            <a:xfrm>
                              <a:off x="3499"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2038"/>
                          <wps:cNvSpPr>
                            <a:spLocks/>
                          </wps:cNvSpPr>
                          <wps:spPr bwMode="auto">
                            <a:xfrm>
                              <a:off x="3446"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2039"/>
                          <wps:cNvSpPr>
                            <a:spLocks/>
                          </wps:cNvSpPr>
                          <wps:spPr bwMode="auto">
                            <a:xfrm>
                              <a:off x="3393"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8" name="Freeform 2040"/>
                          <wps:cNvSpPr>
                            <a:spLocks/>
                          </wps:cNvSpPr>
                          <wps:spPr bwMode="auto">
                            <a:xfrm>
                              <a:off x="3340"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2041"/>
                          <wps:cNvSpPr>
                            <a:spLocks/>
                          </wps:cNvSpPr>
                          <wps:spPr bwMode="auto">
                            <a:xfrm>
                              <a:off x="3287"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0" name="Freeform 2042"/>
                          <wps:cNvSpPr>
                            <a:spLocks/>
                          </wps:cNvSpPr>
                          <wps:spPr bwMode="auto">
                            <a:xfrm>
                              <a:off x="3235"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2043"/>
                          <wps:cNvSpPr>
                            <a:spLocks/>
                          </wps:cNvSpPr>
                          <wps:spPr bwMode="auto">
                            <a:xfrm>
                              <a:off x="3182"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2044"/>
                          <wps:cNvSpPr>
                            <a:spLocks/>
                          </wps:cNvSpPr>
                          <wps:spPr bwMode="auto">
                            <a:xfrm>
                              <a:off x="3129"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2045"/>
                          <wps:cNvSpPr>
                            <a:spLocks/>
                          </wps:cNvSpPr>
                          <wps:spPr bwMode="auto">
                            <a:xfrm>
                              <a:off x="3076"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2046"/>
                          <wps:cNvSpPr>
                            <a:spLocks/>
                          </wps:cNvSpPr>
                          <wps:spPr bwMode="auto">
                            <a:xfrm>
                              <a:off x="3023"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2047"/>
                          <wps:cNvSpPr>
                            <a:spLocks/>
                          </wps:cNvSpPr>
                          <wps:spPr bwMode="auto">
                            <a:xfrm>
                              <a:off x="2971"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Freeform 2048"/>
                          <wps:cNvSpPr>
                            <a:spLocks/>
                          </wps:cNvSpPr>
                          <wps:spPr bwMode="auto">
                            <a:xfrm>
                              <a:off x="2918"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2049"/>
                          <wps:cNvSpPr>
                            <a:spLocks/>
                          </wps:cNvSpPr>
                          <wps:spPr bwMode="auto">
                            <a:xfrm>
                              <a:off x="2865"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Freeform 2050"/>
                          <wps:cNvSpPr>
                            <a:spLocks/>
                          </wps:cNvSpPr>
                          <wps:spPr bwMode="auto">
                            <a:xfrm>
                              <a:off x="2812"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2051"/>
                          <wps:cNvSpPr>
                            <a:spLocks/>
                          </wps:cNvSpPr>
                          <wps:spPr bwMode="auto">
                            <a:xfrm>
                              <a:off x="2759"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2052"/>
                          <wps:cNvSpPr>
                            <a:spLocks/>
                          </wps:cNvSpPr>
                          <wps:spPr bwMode="auto">
                            <a:xfrm>
                              <a:off x="2707"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2053"/>
                          <wps:cNvSpPr>
                            <a:spLocks/>
                          </wps:cNvSpPr>
                          <wps:spPr bwMode="auto">
                            <a:xfrm>
                              <a:off x="2654"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2054"/>
                          <wps:cNvSpPr>
                            <a:spLocks/>
                          </wps:cNvSpPr>
                          <wps:spPr bwMode="auto">
                            <a:xfrm>
                              <a:off x="2601"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2055"/>
                          <wps:cNvSpPr>
                            <a:spLocks/>
                          </wps:cNvSpPr>
                          <wps:spPr bwMode="auto">
                            <a:xfrm>
                              <a:off x="2548"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2056"/>
                          <wps:cNvSpPr>
                            <a:spLocks/>
                          </wps:cNvSpPr>
                          <wps:spPr bwMode="auto">
                            <a:xfrm>
                              <a:off x="2496"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2057"/>
                          <wps:cNvSpPr>
                            <a:spLocks/>
                          </wps:cNvSpPr>
                          <wps:spPr bwMode="auto">
                            <a:xfrm>
                              <a:off x="2443"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2058"/>
                          <wps:cNvSpPr>
                            <a:spLocks/>
                          </wps:cNvSpPr>
                          <wps:spPr bwMode="auto">
                            <a:xfrm>
                              <a:off x="2390"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2059"/>
                          <wps:cNvSpPr>
                            <a:spLocks/>
                          </wps:cNvSpPr>
                          <wps:spPr bwMode="auto">
                            <a:xfrm>
                              <a:off x="2337"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2060"/>
                          <wps:cNvSpPr>
                            <a:spLocks/>
                          </wps:cNvSpPr>
                          <wps:spPr bwMode="auto">
                            <a:xfrm>
                              <a:off x="2284"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2061"/>
                          <wps:cNvSpPr>
                            <a:spLocks/>
                          </wps:cNvSpPr>
                          <wps:spPr bwMode="auto">
                            <a:xfrm>
                              <a:off x="2232"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2062"/>
                          <wps:cNvSpPr>
                            <a:spLocks/>
                          </wps:cNvSpPr>
                          <wps:spPr bwMode="auto">
                            <a:xfrm>
                              <a:off x="2179"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2063"/>
                          <wps:cNvSpPr>
                            <a:spLocks/>
                          </wps:cNvSpPr>
                          <wps:spPr bwMode="auto">
                            <a:xfrm>
                              <a:off x="2126"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2" name="Freeform 2064"/>
                          <wps:cNvSpPr>
                            <a:spLocks/>
                          </wps:cNvSpPr>
                          <wps:spPr bwMode="auto">
                            <a:xfrm>
                              <a:off x="2073"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2065"/>
                          <wps:cNvSpPr>
                            <a:spLocks/>
                          </wps:cNvSpPr>
                          <wps:spPr bwMode="auto">
                            <a:xfrm>
                              <a:off x="2020" y="1215"/>
                              <a:ext cx="24" cy="10"/>
                            </a:xfrm>
                            <a:custGeom>
                              <a:avLst/>
                              <a:gdLst>
                                <a:gd name="T0" fmla="*/ 20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20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20" y="10"/>
                                  </a:moveTo>
                                  <a:lnTo>
                                    <a:pt x="24" y="10"/>
                                  </a:lnTo>
                                  <a:lnTo>
                                    <a:pt x="24" y="0"/>
                                  </a:lnTo>
                                  <a:lnTo>
                                    <a:pt x="0" y="0"/>
                                  </a:lnTo>
                                  <a:lnTo>
                                    <a:pt x="0" y="10"/>
                                  </a:lnTo>
                                  <a:lnTo>
                                    <a:pt x="5" y="10"/>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2066"/>
                          <wps:cNvSpPr>
                            <a:spLocks/>
                          </wps:cNvSpPr>
                          <wps:spPr bwMode="auto">
                            <a:xfrm>
                              <a:off x="1968"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2067"/>
                          <wps:cNvSpPr>
                            <a:spLocks/>
                          </wps:cNvSpPr>
                          <wps:spPr bwMode="auto">
                            <a:xfrm>
                              <a:off x="1915" y="1215"/>
                              <a:ext cx="24" cy="1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646" name="Freeform 2068"/>
                        <wps:cNvSpPr>
                          <a:spLocks/>
                        </wps:cNvSpPr>
                        <wps:spPr bwMode="auto">
                          <a:xfrm>
                            <a:off x="1144270" y="114300"/>
                            <a:ext cx="15240" cy="635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4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4"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2069"/>
                        <wps:cNvSpPr>
                          <a:spLocks/>
                        </wps:cNvSpPr>
                        <wps:spPr bwMode="auto">
                          <a:xfrm>
                            <a:off x="1029970" y="114300"/>
                            <a:ext cx="15240" cy="635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2070"/>
                        <wps:cNvSpPr>
                          <a:spLocks/>
                        </wps:cNvSpPr>
                        <wps:spPr bwMode="auto">
                          <a:xfrm>
                            <a:off x="1029970" y="114300"/>
                            <a:ext cx="15240" cy="6350"/>
                          </a:xfrm>
                          <a:custGeom>
                            <a:avLst/>
                            <a:gdLst>
                              <a:gd name="T0" fmla="*/ 19 w 24"/>
                              <a:gd name="T1" fmla="*/ 10 h 10"/>
                              <a:gd name="T2" fmla="*/ 24 w 24"/>
                              <a:gd name="T3" fmla="*/ 10 h 10"/>
                              <a:gd name="T4" fmla="*/ 24 w 24"/>
                              <a:gd name="T5" fmla="*/ 0 h 10"/>
                              <a:gd name="T6" fmla="*/ 0 w 24"/>
                              <a:gd name="T7" fmla="*/ 0 h 10"/>
                              <a:gd name="T8" fmla="*/ 0 w 24"/>
                              <a:gd name="T9" fmla="*/ 10 h 10"/>
                              <a:gd name="T10" fmla="*/ 5 w 24"/>
                              <a:gd name="T11" fmla="*/ 10 h 10"/>
                              <a:gd name="T12" fmla="*/ 19 w 2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4" h="10">
                                <a:moveTo>
                                  <a:pt x="19" y="10"/>
                                </a:moveTo>
                                <a:lnTo>
                                  <a:pt x="24" y="10"/>
                                </a:lnTo>
                                <a:lnTo>
                                  <a:pt x="24" y="0"/>
                                </a:lnTo>
                                <a:lnTo>
                                  <a:pt x="0" y="0"/>
                                </a:lnTo>
                                <a:lnTo>
                                  <a:pt x="0" y="10"/>
                                </a:lnTo>
                                <a:lnTo>
                                  <a:pt x="5" y="1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2071"/>
                        <wps:cNvSpPr>
                          <a:spLocks/>
                        </wps:cNvSpPr>
                        <wps:spPr bwMode="auto">
                          <a:xfrm>
                            <a:off x="459105" y="104140"/>
                            <a:ext cx="3428365" cy="12065"/>
                          </a:xfrm>
                          <a:custGeom>
                            <a:avLst/>
                            <a:gdLst>
                              <a:gd name="T0" fmla="*/ 5389 w 5399"/>
                              <a:gd name="T1" fmla="*/ 19 h 19"/>
                              <a:gd name="T2" fmla="*/ 5394 w 5399"/>
                              <a:gd name="T3" fmla="*/ 19 h 19"/>
                              <a:gd name="T4" fmla="*/ 5394 w 5399"/>
                              <a:gd name="T5" fmla="*/ 15 h 19"/>
                              <a:gd name="T6" fmla="*/ 5399 w 5399"/>
                              <a:gd name="T7" fmla="*/ 15 h 19"/>
                              <a:gd name="T8" fmla="*/ 5399 w 5399"/>
                              <a:gd name="T9" fmla="*/ 5 h 19"/>
                              <a:gd name="T10" fmla="*/ 5394 w 5399"/>
                              <a:gd name="T11" fmla="*/ 5 h 19"/>
                              <a:gd name="T12" fmla="*/ 5394 w 5399"/>
                              <a:gd name="T13" fmla="*/ 0 h 19"/>
                              <a:gd name="T14" fmla="*/ 5 w 5399"/>
                              <a:gd name="T15" fmla="*/ 0 h 19"/>
                              <a:gd name="T16" fmla="*/ 5 w 5399"/>
                              <a:gd name="T17" fmla="*/ 5 h 19"/>
                              <a:gd name="T18" fmla="*/ 0 w 5399"/>
                              <a:gd name="T19" fmla="*/ 5 h 19"/>
                              <a:gd name="T20" fmla="*/ 0 w 5399"/>
                              <a:gd name="T21" fmla="*/ 15 h 19"/>
                              <a:gd name="T22" fmla="*/ 5 w 5399"/>
                              <a:gd name="T23" fmla="*/ 15 h 19"/>
                              <a:gd name="T24" fmla="*/ 5 w 5399"/>
                              <a:gd name="T25" fmla="*/ 19 h 19"/>
                              <a:gd name="T26" fmla="*/ 10 w 5399"/>
                              <a:gd name="T27" fmla="*/ 19 h 19"/>
                              <a:gd name="T28" fmla="*/ 5389 w 5399"/>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99" h="19">
                                <a:moveTo>
                                  <a:pt x="5389" y="19"/>
                                </a:moveTo>
                                <a:lnTo>
                                  <a:pt x="5394" y="19"/>
                                </a:lnTo>
                                <a:lnTo>
                                  <a:pt x="5394" y="15"/>
                                </a:lnTo>
                                <a:lnTo>
                                  <a:pt x="5399" y="15"/>
                                </a:lnTo>
                                <a:lnTo>
                                  <a:pt x="5399" y="5"/>
                                </a:lnTo>
                                <a:lnTo>
                                  <a:pt x="5394" y="5"/>
                                </a:lnTo>
                                <a:lnTo>
                                  <a:pt x="5394" y="0"/>
                                </a:lnTo>
                                <a:lnTo>
                                  <a:pt x="5" y="0"/>
                                </a:lnTo>
                                <a:lnTo>
                                  <a:pt x="5" y="5"/>
                                </a:lnTo>
                                <a:lnTo>
                                  <a:pt x="0" y="5"/>
                                </a:lnTo>
                                <a:lnTo>
                                  <a:pt x="0" y="15"/>
                                </a:lnTo>
                                <a:lnTo>
                                  <a:pt x="5" y="15"/>
                                </a:lnTo>
                                <a:lnTo>
                                  <a:pt x="5" y="19"/>
                                </a:lnTo>
                                <a:lnTo>
                                  <a:pt x="10" y="19"/>
                                </a:lnTo>
                                <a:lnTo>
                                  <a:pt x="538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2072"/>
                        <wps:cNvSpPr>
                          <a:spLocks/>
                        </wps:cNvSpPr>
                        <wps:spPr bwMode="auto">
                          <a:xfrm>
                            <a:off x="455930" y="2537460"/>
                            <a:ext cx="30480" cy="12065"/>
                          </a:xfrm>
                          <a:custGeom>
                            <a:avLst/>
                            <a:gdLst>
                              <a:gd name="T0" fmla="*/ 10 w 48"/>
                              <a:gd name="T1" fmla="*/ 0 h 19"/>
                              <a:gd name="T2" fmla="*/ 5 w 48"/>
                              <a:gd name="T3" fmla="*/ 0 h 19"/>
                              <a:gd name="T4" fmla="*/ 5 w 48"/>
                              <a:gd name="T5" fmla="*/ 5 h 19"/>
                              <a:gd name="T6" fmla="*/ 0 w 48"/>
                              <a:gd name="T7" fmla="*/ 5 h 19"/>
                              <a:gd name="T8" fmla="*/ 0 w 48"/>
                              <a:gd name="T9" fmla="*/ 14 h 19"/>
                              <a:gd name="T10" fmla="*/ 5 w 48"/>
                              <a:gd name="T11" fmla="*/ 14 h 19"/>
                              <a:gd name="T12" fmla="*/ 5 w 48"/>
                              <a:gd name="T13" fmla="*/ 19 h 19"/>
                              <a:gd name="T14" fmla="*/ 43 w 48"/>
                              <a:gd name="T15" fmla="*/ 19 h 19"/>
                              <a:gd name="T16" fmla="*/ 43 w 48"/>
                              <a:gd name="T17" fmla="*/ 14 h 19"/>
                              <a:gd name="T18" fmla="*/ 48 w 48"/>
                              <a:gd name="T19" fmla="*/ 14 h 19"/>
                              <a:gd name="T20" fmla="*/ 48 w 48"/>
                              <a:gd name="T21" fmla="*/ 5 h 19"/>
                              <a:gd name="T22" fmla="*/ 43 w 48"/>
                              <a:gd name="T23" fmla="*/ 5 h 19"/>
                              <a:gd name="T24" fmla="*/ 43 w 48"/>
                              <a:gd name="T25" fmla="*/ 0 h 19"/>
                              <a:gd name="T26" fmla="*/ 38 w 48"/>
                              <a:gd name="T27" fmla="*/ 0 h 19"/>
                              <a:gd name="T28" fmla="*/ 10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10" y="0"/>
                                </a:moveTo>
                                <a:lnTo>
                                  <a:pt x="5" y="0"/>
                                </a:lnTo>
                                <a:lnTo>
                                  <a:pt x="5" y="5"/>
                                </a:lnTo>
                                <a:lnTo>
                                  <a:pt x="0" y="5"/>
                                </a:lnTo>
                                <a:lnTo>
                                  <a:pt x="0" y="14"/>
                                </a:lnTo>
                                <a:lnTo>
                                  <a:pt x="5" y="14"/>
                                </a:lnTo>
                                <a:lnTo>
                                  <a:pt x="5" y="19"/>
                                </a:lnTo>
                                <a:lnTo>
                                  <a:pt x="43" y="19"/>
                                </a:lnTo>
                                <a:lnTo>
                                  <a:pt x="43" y="14"/>
                                </a:lnTo>
                                <a:lnTo>
                                  <a:pt x="48" y="14"/>
                                </a:lnTo>
                                <a:lnTo>
                                  <a:pt x="48" y="5"/>
                                </a:lnTo>
                                <a:lnTo>
                                  <a:pt x="43" y="5"/>
                                </a:lnTo>
                                <a:lnTo>
                                  <a:pt x="43" y="0"/>
                                </a:lnTo>
                                <a:lnTo>
                                  <a:pt x="38"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2073"/>
                        <wps:cNvSpPr>
                          <a:spLocks/>
                        </wps:cNvSpPr>
                        <wps:spPr bwMode="auto">
                          <a:xfrm>
                            <a:off x="523240" y="2537460"/>
                            <a:ext cx="30480" cy="12065"/>
                          </a:xfrm>
                          <a:custGeom>
                            <a:avLst/>
                            <a:gdLst>
                              <a:gd name="T0" fmla="*/ 9 w 48"/>
                              <a:gd name="T1" fmla="*/ 0 h 19"/>
                              <a:gd name="T2" fmla="*/ 4 w 48"/>
                              <a:gd name="T3" fmla="*/ 0 h 19"/>
                              <a:gd name="T4" fmla="*/ 4 w 48"/>
                              <a:gd name="T5" fmla="*/ 5 h 19"/>
                              <a:gd name="T6" fmla="*/ 0 w 48"/>
                              <a:gd name="T7" fmla="*/ 5 h 19"/>
                              <a:gd name="T8" fmla="*/ 0 w 48"/>
                              <a:gd name="T9" fmla="*/ 14 h 19"/>
                              <a:gd name="T10" fmla="*/ 4 w 48"/>
                              <a:gd name="T11" fmla="*/ 14 h 19"/>
                              <a:gd name="T12" fmla="*/ 4 w 48"/>
                              <a:gd name="T13" fmla="*/ 19 h 19"/>
                              <a:gd name="T14" fmla="*/ 43 w 48"/>
                              <a:gd name="T15" fmla="*/ 19 h 19"/>
                              <a:gd name="T16" fmla="*/ 43 w 48"/>
                              <a:gd name="T17" fmla="*/ 14 h 19"/>
                              <a:gd name="T18" fmla="*/ 48 w 48"/>
                              <a:gd name="T19" fmla="*/ 14 h 19"/>
                              <a:gd name="T20" fmla="*/ 48 w 48"/>
                              <a:gd name="T21" fmla="*/ 5 h 19"/>
                              <a:gd name="T22" fmla="*/ 43 w 48"/>
                              <a:gd name="T23" fmla="*/ 5 h 19"/>
                              <a:gd name="T24" fmla="*/ 43 w 48"/>
                              <a:gd name="T25" fmla="*/ 0 h 19"/>
                              <a:gd name="T26" fmla="*/ 38 w 48"/>
                              <a:gd name="T27" fmla="*/ 0 h 19"/>
                              <a:gd name="T28" fmla="*/ 9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9" y="0"/>
                                </a:moveTo>
                                <a:lnTo>
                                  <a:pt x="4" y="0"/>
                                </a:lnTo>
                                <a:lnTo>
                                  <a:pt x="4" y="5"/>
                                </a:lnTo>
                                <a:lnTo>
                                  <a:pt x="0" y="5"/>
                                </a:lnTo>
                                <a:lnTo>
                                  <a:pt x="0" y="14"/>
                                </a:lnTo>
                                <a:lnTo>
                                  <a:pt x="4" y="14"/>
                                </a:lnTo>
                                <a:lnTo>
                                  <a:pt x="4" y="19"/>
                                </a:lnTo>
                                <a:lnTo>
                                  <a:pt x="43" y="19"/>
                                </a:lnTo>
                                <a:lnTo>
                                  <a:pt x="43" y="14"/>
                                </a:lnTo>
                                <a:lnTo>
                                  <a:pt x="48" y="14"/>
                                </a:lnTo>
                                <a:lnTo>
                                  <a:pt x="48" y="5"/>
                                </a:lnTo>
                                <a:lnTo>
                                  <a:pt x="43" y="5"/>
                                </a:lnTo>
                                <a:lnTo>
                                  <a:pt x="43" y="0"/>
                                </a:lnTo>
                                <a:lnTo>
                                  <a:pt x="38"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Freeform 2074"/>
                        <wps:cNvSpPr>
                          <a:spLocks/>
                        </wps:cNvSpPr>
                        <wps:spPr bwMode="auto">
                          <a:xfrm>
                            <a:off x="589915" y="2537460"/>
                            <a:ext cx="30480" cy="12065"/>
                          </a:xfrm>
                          <a:custGeom>
                            <a:avLst/>
                            <a:gdLst>
                              <a:gd name="T0" fmla="*/ 10 w 48"/>
                              <a:gd name="T1" fmla="*/ 0 h 19"/>
                              <a:gd name="T2" fmla="*/ 5 w 48"/>
                              <a:gd name="T3" fmla="*/ 0 h 19"/>
                              <a:gd name="T4" fmla="*/ 5 w 48"/>
                              <a:gd name="T5" fmla="*/ 5 h 19"/>
                              <a:gd name="T6" fmla="*/ 0 w 48"/>
                              <a:gd name="T7" fmla="*/ 5 h 19"/>
                              <a:gd name="T8" fmla="*/ 0 w 48"/>
                              <a:gd name="T9" fmla="*/ 14 h 19"/>
                              <a:gd name="T10" fmla="*/ 5 w 48"/>
                              <a:gd name="T11" fmla="*/ 14 h 19"/>
                              <a:gd name="T12" fmla="*/ 5 w 48"/>
                              <a:gd name="T13" fmla="*/ 19 h 19"/>
                              <a:gd name="T14" fmla="*/ 43 w 48"/>
                              <a:gd name="T15" fmla="*/ 19 h 19"/>
                              <a:gd name="T16" fmla="*/ 43 w 48"/>
                              <a:gd name="T17" fmla="*/ 14 h 19"/>
                              <a:gd name="T18" fmla="*/ 48 w 48"/>
                              <a:gd name="T19" fmla="*/ 14 h 19"/>
                              <a:gd name="T20" fmla="*/ 48 w 48"/>
                              <a:gd name="T21" fmla="*/ 5 h 19"/>
                              <a:gd name="T22" fmla="*/ 43 w 48"/>
                              <a:gd name="T23" fmla="*/ 5 h 19"/>
                              <a:gd name="T24" fmla="*/ 43 w 48"/>
                              <a:gd name="T25" fmla="*/ 0 h 19"/>
                              <a:gd name="T26" fmla="*/ 39 w 48"/>
                              <a:gd name="T27" fmla="*/ 0 h 19"/>
                              <a:gd name="T28" fmla="*/ 10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10" y="0"/>
                                </a:moveTo>
                                <a:lnTo>
                                  <a:pt x="5" y="0"/>
                                </a:lnTo>
                                <a:lnTo>
                                  <a:pt x="5" y="5"/>
                                </a:lnTo>
                                <a:lnTo>
                                  <a:pt x="0" y="5"/>
                                </a:lnTo>
                                <a:lnTo>
                                  <a:pt x="0" y="14"/>
                                </a:lnTo>
                                <a:lnTo>
                                  <a:pt x="5" y="14"/>
                                </a:lnTo>
                                <a:lnTo>
                                  <a:pt x="5" y="19"/>
                                </a:lnTo>
                                <a:lnTo>
                                  <a:pt x="43" y="19"/>
                                </a:lnTo>
                                <a:lnTo>
                                  <a:pt x="43" y="14"/>
                                </a:lnTo>
                                <a:lnTo>
                                  <a:pt x="48" y="14"/>
                                </a:lnTo>
                                <a:lnTo>
                                  <a:pt x="48" y="5"/>
                                </a:lnTo>
                                <a:lnTo>
                                  <a:pt x="43" y="5"/>
                                </a:lnTo>
                                <a:lnTo>
                                  <a:pt x="43" y="0"/>
                                </a:lnTo>
                                <a:lnTo>
                                  <a:pt x="39"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2075"/>
                        <wps:cNvSpPr>
                          <a:spLocks/>
                        </wps:cNvSpPr>
                        <wps:spPr bwMode="auto">
                          <a:xfrm>
                            <a:off x="657225" y="2537460"/>
                            <a:ext cx="30480" cy="12065"/>
                          </a:xfrm>
                          <a:custGeom>
                            <a:avLst/>
                            <a:gdLst>
                              <a:gd name="T0" fmla="*/ 9 w 48"/>
                              <a:gd name="T1" fmla="*/ 0 h 19"/>
                              <a:gd name="T2" fmla="*/ 5 w 48"/>
                              <a:gd name="T3" fmla="*/ 0 h 19"/>
                              <a:gd name="T4" fmla="*/ 5 w 48"/>
                              <a:gd name="T5" fmla="*/ 5 h 19"/>
                              <a:gd name="T6" fmla="*/ 0 w 48"/>
                              <a:gd name="T7" fmla="*/ 5 h 19"/>
                              <a:gd name="T8" fmla="*/ 0 w 48"/>
                              <a:gd name="T9" fmla="*/ 14 h 19"/>
                              <a:gd name="T10" fmla="*/ 5 w 48"/>
                              <a:gd name="T11" fmla="*/ 14 h 19"/>
                              <a:gd name="T12" fmla="*/ 5 w 48"/>
                              <a:gd name="T13" fmla="*/ 19 h 19"/>
                              <a:gd name="T14" fmla="*/ 43 w 48"/>
                              <a:gd name="T15" fmla="*/ 19 h 19"/>
                              <a:gd name="T16" fmla="*/ 43 w 48"/>
                              <a:gd name="T17" fmla="*/ 14 h 19"/>
                              <a:gd name="T18" fmla="*/ 48 w 48"/>
                              <a:gd name="T19" fmla="*/ 14 h 19"/>
                              <a:gd name="T20" fmla="*/ 48 w 48"/>
                              <a:gd name="T21" fmla="*/ 5 h 19"/>
                              <a:gd name="T22" fmla="*/ 43 w 48"/>
                              <a:gd name="T23" fmla="*/ 5 h 19"/>
                              <a:gd name="T24" fmla="*/ 43 w 48"/>
                              <a:gd name="T25" fmla="*/ 0 h 19"/>
                              <a:gd name="T26" fmla="*/ 38 w 48"/>
                              <a:gd name="T27" fmla="*/ 0 h 19"/>
                              <a:gd name="T28" fmla="*/ 9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9" y="0"/>
                                </a:moveTo>
                                <a:lnTo>
                                  <a:pt x="5" y="0"/>
                                </a:lnTo>
                                <a:lnTo>
                                  <a:pt x="5" y="5"/>
                                </a:lnTo>
                                <a:lnTo>
                                  <a:pt x="0" y="5"/>
                                </a:lnTo>
                                <a:lnTo>
                                  <a:pt x="0" y="14"/>
                                </a:lnTo>
                                <a:lnTo>
                                  <a:pt x="5" y="14"/>
                                </a:lnTo>
                                <a:lnTo>
                                  <a:pt x="5" y="19"/>
                                </a:lnTo>
                                <a:lnTo>
                                  <a:pt x="43" y="19"/>
                                </a:lnTo>
                                <a:lnTo>
                                  <a:pt x="43" y="14"/>
                                </a:lnTo>
                                <a:lnTo>
                                  <a:pt x="48" y="14"/>
                                </a:lnTo>
                                <a:lnTo>
                                  <a:pt x="48" y="5"/>
                                </a:lnTo>
                                <a:lnTo>
                                  <a:pt x="43" y="5"/>
                                </a:lnTo>
                                <a:lnTo>
                                  <a:pt x="43" y="0"/>
                                </a:lnTo>
                                <a:lnTo>
                                  <a:pt x="38"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2076"/>
                        <wps:cNvSpPr>
                          <a:spLocks/>
                        </wps:cNvSpPr>
                        <wps:spPr bwMode="auto">
                          <a:xfrm>
                            <a:off x="723900" y="2537460"/>
                            <a:ext cx="30480" cy="12065"/>
                          </a:xfrm>
                          <a:custGeom>
                            <a:avLst/>
                            <a:gdLst>
                              <a:gd name="T0" fmla="*/ 10 w 48"/>
                              <a:gd name="T1" fmla="*/ 0 h 19"/>
                              <a:gd name="T2" fmla="*/ 5 w 48"/>
                              <a:gd name="T3" fmla="*/ 0 h 19"/>
                              <a:gd name="T4" fmla="*/ 5 w 48"/>
                              <a:gd name="T5" fmla="*/ 5 h 19"/>
                              <a:gd name="T6" fmla="*/ 0 w 48"/>
                              <a:gd name="T7" fmla="*/ 5 h 19"/>
                              <a:gd name="T8" fmla="*/ 0 w 48"/>
                              <a:gd name="T9" fmla="*/ 14 h 19"/>
                              <a:gd name="T10" fmla="*/ 5 w 48"/>
                              <a:gd name="T11" fmla="*/ 14 h 19"/>
                              <a:gd name="T12" fmla="*/ 5 w 48"/>
                              <a:gd name="T13" fmla="*/ 19 h 19"/>
                              <a:gd name="T14" fmla="*/ 44 w 48"/>
                              <a:gd name="T15" fmla="*/ 19 h 19"/>
                              <a:gd name="T16" fmla="*/ 44 w 48"/>
                              <a:gd name="T17" fmla="*/ 14 h 19"/>
                              <a:gd name="T18" fmla="*/ 48 w 48"/>
                              <a:gd name="T19" fmla="*/ 14 h 19"/>
                              <a:gd name="T20" fmla="*/ 48 w 48"/>
                              <a:gd name="T21" fmla="*/ 5 h 19"/>
                              <a:gd name="T22" fmla="*/ 44 w 48"/>
                              <a:gd name="T23" fmla="*/ 5 h 19"/>
                              <a:gd name="T24" fmla="*/ 44 w 48"/>
                              <a:gd name="T25" fmla="*/ 0 h 19"/>
                              <a:gd name="T26" fmla="*/ 39 w 48"/>
                              <a:gd name="T27" fmla="*/ 0 h 19"/>
                              <a:gd name="T28" fmla="*/ 10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10" y="0"/>
                                </a:moveTo>
                                <a:lnTo>
                                  <a:pt x="5" y="0"/>
                                </a:lnTo>
                                <a:lnTo>
                                  <a:pt x="5" y="5"/>
                                </a:lnTo>
                                <a:lnTo>
                                  <a:pt x="0" y="5"/>
                                </a:lnTo>
                                <a:lnTo>
                                  <a:pt x="0" y="14"/>
                                </a:lnTo>
                                <a:lnTo>
                                  <a:pt x="5" y="14"/>
                                </a:lnTo>
                                <a:lnTo>
                                  <a:pt x="5" y="19"/>
                                </a:lnTo>
                                <a:lnTo>
                                  <a:pt x="44" y="19"/>
                                </a:lnTo>
                                <a:lnTo>
                                  <a:pt x="44" y="14"/>
                                </a:lnTo>
                                <a:lnTo>
                                  <a:pt x="48" y="14"/>
                                </a:lnTo>
                                <a:lnTo>
                                  <a:pt x="48" y="5"/>
                                </a:lnTo>
                                <a:lnTo>
                                  <a:pt x="44" y="5"/>
                                </a:lnTo>
                                <a:lnTo>
                                  <a:pt x="44" y="0"/>
                                </a:lnTo>
                                <a:lnTo>
                                  <a:pt x="39"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2077"/>
                        <wps:cNvSpPr>
                          <a:spLocks/>
                        </wps:cNvSpPr>
                        <wps:spPr bwMode="auto">
                          <a:xfrm>
                            <a:off x="791210" y="2537460"/>
                            <a:ext cx="30480" cy="12065"/>
                          </a:xfrm>
                          <a:custGeom>
                            <a:avLst/>
                            <a:gdLst>
                              <a:gd name="T0" fmla="*/ 10 w 48"/>
                              <a:gd name="T1" fmla="*/ 0 h 19"/>
                              <a:gd name="T2" fmla="*/ 5 w 48"/>
                              <a:gd name="T3" fmla="*/ 0 h 19"/>
                              <a:gd name="T4" fmla="*/ 5 w 48"/>
                              <a:gd name="T5" fmla="*/ 5 h 19"/>
                              <a:gd name="T6" fmla="*/ 0 w 48"/>
                              <a:gd name="T7" fmla="*/ 5 h 19"/>
                              <a:gd name="T8" fmla="*/ 0 w 48"/>
                              <a:gd name="T9" fmla="*/ 14 h 19"/>
                              <a:gd name="T10" fmla="*/ 5 w 48"/>
                              <a:gd name="T11" fmla="*/ 14 h 19"/>
                              <a:gd name="T12" fmla="*/ 5 w 48"/>
                              <a:gd name="T13" fmla="*/ 19 h 19"/>
                              <a:gd name="T14" fmla="*/ 43 w 48"/>
                              <a:gd name="T15" fmla="*/ 19 h 19"/>
                              <a:gd name="T16" fmla="*/ 43 w 48"/>
                              <a:gd name="T17" fmla="*/ 14 h 19"/>
                              <a:gd name="T18" fmla="*/ 48 w 48"/>
                              <a:gd name="T19" fmla="*/ 14 h 19"/>
                              <a:gd name="T20" fmla="*/ 48 w 48"/>
                              <a:gd name="T21" fmla="*/ 5 h 19"/>
                              <a:gd name="T22" fmla="*/ 43 w 48"/>
                              <a:gd name="T23" fmla="*/ 5 h 19"/>
                              <a:gd name="T24" fmla="*/ 43 w 48"/>
                              <a:gd name="T25" fmla="*/ 0 h 19"/>
                              <a:gd name="T26" fmla="*/ 38 w 48"/>
                              <a:gd name="T27" fmla="*/ 0 h 19"/>
                              <a:gd name="T28" fmla="*/ 10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10" y="0"/>
                                </a:moveTo>
                                <a:lnTo>
                                  <a:pt x="5" y="0"/>
                                </a:lnTo>
                                <a:lnTo>
                                  <a:pt x="5" y="5"/>
                                </a:lnTo>
                                <a:lnTo>
                                  <a:pt x="0" y="5"/>
                                </a:lnTo>
                                <a:lnTo>
                                  <a:pt x="0" y="14"/>
                                </a:lnTo>
                                <a:lnTo>
                                  <a:pt x="5" y="14"/>
                                </a:lnTo>
                                <a:lnTo>
                                  <a:pt x="5" y="19"/>
                                </a:lnTo>
                                <a:lnTo>
                                  <a:pt x="43" y="19"/>
                                </a:lnTo>
                                <a:lnTo>
                                  <a:pt x="43" y="14"/>
                                </a:lnTo>
                                <a:lnTo>
                                  <a:pt x="48" y="14"/>
                                </a:lnTo>
                                <a:lnTo>
                                  <a:pt x="48" y="5"/>
                                </a:lnTo>
                                <a:lnTo>
                                  <a:pt x="43" y="5"/>
                                </a:lnTo>
                                <a:lnTo>
                                  <a:pt x="43" y="0"/>
                                </a:lnTo>
                                <a:lnTo>
                                  <a:pt x="38"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2078"/>
                        <wps:cNvSpPr>
                          <a:spLocks/>
                        </wps:cNvSpPr>
                        <wps:spPr bwMode="auto">
                          <a:xfrm>
                            <a:off x="858520" y="2537460"/>
                            <a:ext cx="30480" cy="12065"/>
                          </a:xfrm>
                          <a:custGeom>
                            <a:avLst/>
                            <a:gdLst>
                              <a:gd name="T0" fmla="*/ 9 w 48"/>
                              <a:gd name="T1" fmla="*/ 0 h 19"/>
                              <a:gd name="T2" fmla="*/ 4 w 48"/>
                              <a:gd name="T3" fmla="*/ 0 h 19"/>
                              <a:gd name="T4" fmla="*/ 4 w 48"/>
                              <a:gd name="T5" fmla="*/ 5 h 19"/>
                              <a:gd name="T6" fmla="*/ 0 w 48"/>
                              <a:gd name="T7" fmla="*/ 5 h 19"/>
                              <a:gd name="T8" fmla="*/ 0 w 48"/>
                              <a:gd name="T9" fmla="*/ 14 h 19"/>
                              <a:gd name="T10" fmla="*/ 4 w 48"/>
                              <a:gd name="T11" fmla="*/ 14 h 19"/>
                              <a:gd name="T12" fmla="*/ 4 w 48"/>
                              <a:gd name="T13" fmla="*/ 19 h 19"/>
                              <a:gd name="T14" fmla="*/ 43 w 48"/>
                              <a:gd name="T15" fmla="*/ 19 h 19"/>
                              <a:gd name="T16" fmla="*/ 43 w 48"/>
                              <a:gd name="T17" fmla="*/ 14 h 19"/>
                              <a:gd name="T18" fmla="*/ 48 w 48"/>
                              <a:gd name="T19" fmla="*/ 14 h 19"/>
                              <a:gd name="T20" fmla="*/ 48 w 48"/>
                              <a:gd name="T21" fmla="*/ 5 h 19"/>
                              <a:gd name="T22" fmla="*/ 43 w 48"/>
                              <a:gd name="T23" fmla="*/ 5 h 19"/>
                              <a:gd name="T24" fmla="*/ 43 w 48"/>
                              <a:gd name="T25" fmla="*/ 0 h 19"/>
                              <a:gd name="T26" fmla="*/ 38 w 48"/>
                              <a:gd name="T27" fmla="*/ 0 h 19"/>
                              <a:gd name="T28" fmla="*/ 9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9" y="0"/>
                                </a:moveTo>
                                <a:lnTo>
                                  <a:pt x="4" y="0"/>
                                </a:lnTo>
                                <a:lnTo>
                                  <a:pt x="4" y="5"/>
                                </a:lnTo>
                                <a:lnTo>
                                  <a:pt x="0" y="5"/>
                                </a:lnTo>
                                <a:lnTo>
                                  <a:pt x="0" y="14"/>
                                </a:lnTo>
                                <a:lnTo>
                                  <a:pt x="4" y="14"/>
                                </a:lnTo>
                                <a:lnTo>
                                  <a:pt x="4" y="19"/>
                                </a:lnTo>
                                <a:lnTo>
                                  <a:pt x="43" y="19"/>
                                </a:lnTo>
                                <a:lnTo>
                                  <a:pt x="43" y="14"/>
                                </a:lnTo>
                                <a:lnTo>
                                  <a:pt x="48" y="14"/>
                                </a:lnTo>
                                <a:lnTo>
                                  <a:pt x="48" y="5"/>
                                </a:lnTo>
                                <a:lnTo>
                                  <a:pt x="43" y="5"/>
                                </a:lnTo>
                                <a:lnTo>
                                  <a:pt x="43" y="0"/>
                                </a:lnTo>
                                <a:lnTo>
                                  <a:pt x="38"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 name="Freeform 2079"/>
                        <wps:cNvSpPr>
                          <a:spLocks/>
                        </wps:cNvSpPr>
                        <wps:spPr bwMode="auto">
                          <a:xfrm>
                            <a:off x="925195" y="2537460"/>
                            <a:ext cx="30480" cy="12065"/>
                          </a:xfrm>
                          <a:custGeom>
                            <a:avLst/>
                            <a:gdLst>
                              <a:gd name="T0" fmla="*/ 10 w 48"/>
                              <a:gd name="T1" fmla="*/ 0 h 19"/>
                              <a:gd name="T2" fmla="*/ 5 w 48"/>
                              <a:gd name="T3" fmla="*/ 0 h 19"/>
                              <a:gd name="T4" fmla="*/ 5 w 48"/>
                              <a:gd name="T5" fmla="*/ 5 h 19"/>
                              <a:gd name="T6" fmla="*/ 0 w 48"/>
                              <a:gd name="T7" fmla="*/ 5 h 19"/>
                              <a:gd name="T8" fmla="*/ 0 w 48"/>
                              <a:gd name="T9" fmla="*/ 14 h 19"/>
                              <a:gd name="T10" fmla="*/ 5 w 48"/>
                              <a:gd name="T11" fmla="*/ 14 h 19"/>
                              <a:gd name="T12" fmla="*/ 5 w 48"/>
                              <a:gd name="T13" fmla="*/ 19 h 19"/>
                              <a:gd name="T14" fmla="*/ 43 w 48"/>
                              <a:gd name="T15" fmla="*/ 19 h 19"/>
                              <a:gd name="T16" fmla="*/ 43 w 48"/>
                              <a:gd name="T17" fmla="*/ 14 h 19"/>
                              <a:gd name="T18" fmla="*/ 48 w 48"/>
                              <a:gd name="T19" fmla="*/ 14 h 19"/>
                              <a:gd name="T20" fmla="*/ 48 w 48"/>
                              <a:gd name="T21" fmla="*/ 5 h 19"/>
                              <a:gd name="T22" fmla="*/ 43 w 48"/>
                              <a:gd name="T23" fmla="*/ 5 h 19"/>
                              <a:gd name="T24" fmla="*/ 43 w 48"/>
                              <a:gd name="T25" fmla="*/ 0 h 19"/>
                              <a:gd name="T26" fmla="*/ 39 w 48"/>
                              <a:gd name="T27" fmla="*/ 0 h 19"/>
                              <a:gd name="T28" fmla="*/ 10 w 4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19">
                                <a:moveTo>
                                  <a:pt x="10" y="0"/>
                                </a:moveTo>
                                <a:lnTo>
                                  <a:pt x="5" y="0"/>
                                </a:lnTo>
                                <a:lnTo>
                                  <a:pt x="5" y="5"/>
                                </a:lnTo>
                                <a:lnTo>
                                  <a:pt x="0" y="5"/>
                                </a:lnTo>
                                <a:lnTo>
                                  <a:pt x="0" y="14"/>
                                </a:lnTo>
                                <a:lnTo>
                                  <a:pt x="5" y="14"/>
                                </a:lnTo>
                                <a:lnTo>
                                  <a:pt x="5" y="19"/>
                                </a:lnTo>
                                <a:lnTo>
                                  <a:pt x="43" y="19"/>
                                </a:lnTo>
                                <a:lnTo>
                                  <a:pt x="43" y="14"/>
                                </a:lnTo>
                                <a:lnTo>
                                  <a:pt x="48" y="14"/>
                                </a:lnTo>
                                <a:lnTo>
                                  <a:pt x="48" y="5"/>
                                </a:lnTo>
                                <a:lnTo>
                                  <a:pt x="43" y="5"/>
                                </a:lnTo>
                                <a:lnTo>
                                  <a:pt x="43" y="0"/>
                                </a:lnTo>
                                <a:lnTo>
                                  <a:pt x="39"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2080"/>
                        <wps:cNvSpPr>
                          <a:spLocks/>
                        </wps:cNvSpPr>
                        <wps:spPr bwMode="auto">
                          <a:xfrm>
                            <a:off x="992505" y="2537460"/>
                            <a:ext cx="17780" cy="12065"/>
                          </a:xfrm>
                          <a:custGeom>
                            <a:avLst/>
                            <a:gdLst>
                              <a:gd name="T0" fmla="*/ 9 w 28"/>
                              <a:gd name="T1" fmla="*/ 0 h 19"/>
                              <a:gd name="T2" fmla="*/ 4 w 28"/>
                              <a:gd name="T3" fmla="*/ 0 h 19"/>
                              <a:gd name="T4" fmla="*/ 4 w 28"/>
                              <a:gd name="T5" fmla="*/ 5 h 19"/>
                              <a:gd name="T6" fmla="*/ 0 w 28"/>
                              <a:gd name="T7" fmla="*/ 5 h 19"/>
                              <a:gd name="T8" fmla="*/ 0 w 28"/>
                              <a:gd name="T9" fmla="*/ 14 h 19"/>
                              <a:gd name="T10" fmla="*/ 4 w 28"/>
                              <a:gd name="T11" fmla="*/ 14 h 19"/>
                              <a:gd name="T12" fmla="*/ 4 w 28"/>
                              <a:gd name="T13" fmla="*/ 19 h 19"/>
                              <a:gd name="T14" fmla="*/ 24 w 28"/>
                              <a:gd name="T15" fmla="*/ 19 h 19"/>
                              <a:gd name="T16" fmla="*/ 24 w 28"/>
                              <a:gd name="T17" fmla="*/ 14 h 19"/>
                              <a:gd name="T18" fmla="*/ 28 w 28"/>
                              <a:gd name="T19" fmla="*/ 14 h 19"/>
                              <a:gd name="T20" fmla="*/ 28 w 28"/>
                              <a:gd name="T21" fmla="*/ 5 h 19"/>
                              <a:gd name="T22" fmla="*/ 24 w 28"/>
                              <a:gd name="T23" fmla="*/ 5 h 19"/>
                              <a:gd name="T24" fmla="*/ 24 w 28"/>
                              <a:gd name="T25" fmla="*/ 0 h 19"/>
                              <a:gd name="T26" fmla="*/ 19 w 28"/>
                              <a:gd name="T27" fmla="*/ 0 h 19"/>
                              <a:gd name="T28" fmla="*/ 9 w 28"/>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19">
                                <a:moveTo>
                                  <a:pt x="9" y="0"/>
                                </a:moveTo>
                                <a:lnTo>
                                  <a:pt x="4" y="0"/>
                                </a:lnTo>
                                <a:lnTo>
                                  <a:pt x="4" y="5"/>
                                </a:lnTo>
                                <a:lnTo>
                                  <a:pt x="0" y="5"/>
                                </a:lnTo>
                                <a:lnTo>
                                  <a:pt x="0" y="14"/>
                                </a:lnTo>
                                <a:lnTo>
                                  <a:pt x="4" y="14"/>
                                </a:lnTo>
                                <a:lnTo>
                                  <a:pt x="4" y="19"/>
                                </a:lnTo>
                                <a:lnTo>
                                  <a:pt x="24" y="19"/>
                                </a:lnTo>
                                <a:lnTo>
                                  <a:pt x="24" y="14"/>
                                </a:lnTo>
                                <a:lnTo>
                                  <a:pt x="28" y="14"/>
                                </a:lnTo>
                                <a:lnTo>
                                  <a:pt x="28" y="5"/>
                                </a:lnTo>
                                <a:lnTo>
                                  <a:pt x="24" y="5"/>
                                </a:lnTo>
                                <a:lnTo>
                                  <a:pt x="24" y="0"/>
                                </a:lnTo>
                                <a:lnTo>
                                  <a:pt x="1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2081"/>
                        <wps:cNvSpPr>
                          <a:spLocks/>
                        </wps:cNvSpPr>
                        <wps:spPr bwMode="auto">
                          <a:xfrm>
                            <a:off x="455930" y="2717165"/>
                            <a:ext cx="554355" cy="12065"/>
                          </a:xfrm>
                          <a:custGeom>
                            <a:avLst/>
                            <a:gdLst>
                              <a:gd name="T0" fmla="*/ 864 w 873"/>
                              <a:gd name="T1" fmla="*/ 19 h 19"/>
                              <a:gd name="T2" fmla="*/ 869 w 873"/>
                              <a:gd name="T3" fmla="*/ 19 h 19"/>
                              <a:gd name="T4" fmla="*/ 869 w 873"/>
                              <a:gd name="T5" fmla="*/ 14 h 19"/>
                              <a:gd name="T6" fmla="*/ 873 w 873"/>
                              <a:gd name="T7" fmla="*/ 14 h 19"/>
                              <a:gd name="T8" fmla="*/ 873 w 873"/>
                              <a:gd name="T9" fmla="*/ 5 h 19"/>
                              <a:gd name="T10" fmla="*/ 869 w 873"/>
                              <a:gd name="T11" fmla="*/ 5 h 19"/>
                              <a:gd name="T12" fmla="*/ 869 w 873"/>
                              <a:gd name="T13" fmla="*/ 0 h 19"/>
                              <a:gd name="T14" fmla="*/ 5 w 873"/>
                              <a:gd name="T15" fmla="*/ 0 h 19"/>
                              <a:gd name="T16" fmla="*/ 5 w 873"/>
                              <a:gd name="T17" fmla="*/ 5 h 19"/>
                              <a:gd name="T18" fmla="*/ 0 w 873"/>
                              <a:gd name="T19" fmla="*/ 5 h 19"/>
                              <a:gd name="T20" fmla="*/ 0 w 873"/>
                              <a:gd name="T21" fmla="*/ 14 h 19"/>
                              <a:gd name="T22" fmla="*/ 5 w 873"/>
                              <a:gd name="T23" fmla="*/ 14 h 19"/>
                              <a:gd name="T24" fmla="*/ 5 w 873"/>
                              <a:gd name="T25" fmla="*/ 19 h 19"/>
                              <a:gd name="T26" fmla="*/ 10 w 873"/>
                              <a:gd name="T27" fmla="*/ 19 h 19"/>
                              <a:gd name="T28" fmla="*/ 864 w 873"/>
                              <a:gd name="T2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3" h="19">
                                <a:moveTo>
                                  <a:pt x="864" y="19"/>
                                </a:moveTo>
                                <a:lnTo>
                                  <a:pt x="869" y="19"/>
                                </a:lnTo>
                                <a:lnTo>
                                  <a:pt x="869" y="14"/>
                                </a:lnTo>
                                <a:lnTo>
                                  <a:pt x="873" y="14"/>
                                </a:lnTo>
                                <a:lnTo>
                                  <a:pt x="873" y="5"/>
                                </a:lnTo>
                                <a:lnTo>
                                  <a:pt x="869" y="5"/>
                                </a:lnTo>
                                <a:lnTo>
                                  <a:pt x="869" y="0"/>
                                </a:lnTo>
                                <a:lnTo>
                                  <a:pt x="5" y="0"/>
                                </a:lnTo>
                                <a:lnTo>
                                  <a:pt x="5" y="5"/>
                                </a:lnTo>
                                <a:lnTo>
                                  <a:pt x="0" y="5"/>
                                </a:lnTo>
                                <a:lnTo>
                                  <a:pt x="0" y="14"/>
                                </a:lnTo>
                                <a:lnTo>
                                  <a:pt x="5" y="14"/>
                                </a:lnTo>
                                <a:lnTo>
                                  <a:pt x="5" y="19"/>
                                </a:lnTo>
                                <a:lnTo>
                                  <a:pt x="10" y="19"/>
                                </a:lnTo>
                                <a:lnTo>
                                  <a:pt x="86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2082"/>
                        <wps:cNvSpPr>
                          <a:spLocks/>
                        </wps:cNvSpPr>
                        <wps:spPr bwMode="auto">
                          <a:xfrm>
                            <a:off x="455930" y="2896870"/>
                            <a:ext cx="54610" cy="12700"/>
                          </a:xfrm>
                          <a:custGeom>
                            <a:avLst/>
                            <a:gdLst>
                              <a:gd name="T0" fmla="*/ 10 w 86"/>
                              <a:gd name="T1" fmla="*/ 0 h 20"/>
                              <a:gd name="T2" fmla="*/ 5 w 86"/>
                              <a:gd name="T3" fmla="*/ 0 h 20"/>
                              <a:gd name="T4" fmla="*/ 5 w 86"/>
                              <a:gd name="T5" fmla="*/ 5 h 20"/>
                              <a:gd name="T6" fmla="*/ 0 w 86"/>
                              <a:gd name="T7" fmla="*/ 5 h 20"/>
                              <a:gd name="T8" fmla="*/ 0 w 86"/>
                              <a:gd name="T9" fmla="*/ 15 h 20"/>
                              <a:gd name="T10" fmla="*/ 5 w 86"/>
                              <a:gd name="T11" fmla="*/ 15 h 20"/>
                              <a:gd name="T12" fmla="*/ 5 w 86"/>
                              <a:gd name="T13" fmla="*/ 20 h 20"/>
                              <a:gd name="T14" fmla="*/ 82 w 86"/>
                              <a:gd name="T15" fmla="*/ 20 h 20"/>
                              <a:gd name="T16" fmla="*/ 82 w 86"/>
                              <a:gd name="T17" fmla="*/ 15 h 20"/>
                              <a:gd name="T18" fmla="*/ 86 w 86"/>
                              <a:gd name="T19" fmla="*/ 15 h 20"/>
                              <a:gd name="T20" fmla="*/ 86 w 86"/>
                              <a:gd name="T21" fmla="*/ 5 h 20"/>
                              <a:gd name="T22" fmla="*/ 82 w 86"/>
                              <a:gd name="T23" fmla="*/ 5 h 20"/>
                              <a:gd name="T24" fmla="*/ 82 w 86"/>
                              <a:gd name="T25" fmla="*/ 0 h 20"/>
                              <a:gd name="T26" fmla="*/ 77 w 86"/>
                              <a:gd name="T27" fmla="*/ 0 h 20"/>
                              <a:gd name="T28" fmla="*/ 10 w 86"/>
                              <a:gd name="T2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20">
                                <a:moveTo>
                                  <a:pt x="10" y="0"/>
                                </a:moveTo>
                                <a:lnTo>
                                  <a:pt x="5" y="0"/>
                                </a:lnTo>
                                <a:lnTo>
                                  <a:pt x="5" y="5"/>
                                </a:lnTo>
                                <a:lnTo>
                                  <a:pt x="0" y="5"/>
                                </a:lnTo>
                                <a:lnTo>
                                  <a:pt x="0" y="15"/>
                                </a:lnTo>
                                <a:lnTo>
                                  <a:pt x="5" y="15"/>
                                </a:lnTo>
                                <a:lnTo>
                                  <a:pt x="5" y="20"/>
                                </a:lnTo>
                                <a:lnTo>
                                  <a:pt x="82" y="20"/>
                                </a:lnTo>
                                <a:lnTo>
                                  <a:pt x="82" y="15"/>
                                </a:lnTo>
                                <a:lnTo>
                                  <a:pt x="86" y="15"/>
                                </a:lnTo>
                                <a:lnTo>
                                  <a:pt x="86" y="5"/>
                                </a:lnTo>
                                <a:lnTo>
                                  <a:pt x="82" y="5"/>
                                </a:lnTo>
                                <a:lnTo>
                                  <a:pt x="82" y="0"/>
                                </a:lnTo>
                                <a:lnTo>
                                  <a:pt x="77"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2083"/>
                        <wps:cNvSpPr>
                          <a:spLocks/>
                        </wps:cNvSpPr>
                        <wps:spPr bwMode="auto">
                          <a:xfrm>
                            <a:off x="547370" y="2896870"/>
                            <a:ext cx="54610" cy="12700"/>
                          </a:xfrm>
                          <a:custGeom>
                            <a:avLst/>
                            <a:gdLst>
                              <a:gd name="T0" fmla="*/ 10 w 86"/>
                              <a:gd name="T1" fmla="*/ 0 h 20"/>
                              <a:gd name="T2" fmla="*/ 5 w 86"/>
                              <a:gd name="T3" fmla="*/ 0 h 20"/>
                              <a:gd name="T4" fmla="*/ 5 w 86"/>
                              <a:gd name="T5" fmla="*/ 5 h 20"/>
                              <a:gd name="T6" fmla="*/ 0 w 86"/>
                              <a:gd name="T7" fmla="*/ 5 h 20"/>
                              <a:gd name="T8" fmla="*/ 0 w 86"/>
                              <a:gd name="T9" fmla="*/ 15 h 20"/>
                              <a:gd name="T10" fmla="*/ 5 w 86"/>
                              <a:gd name="T11" fmla="*/ 15 h 20"/>
                              <a:gd name="T12" fmla="*/ 5 w 86"/>
                              <a:gd name="T13" fmla="*/ 20 h 20"/>
                              <a:gd name="T14" fmla="*/ 82 w 86"/>
                              <a:gd name="T15" fmla="*/ 20 h 20"/>
                              <a:gd name="T16" fmla="*/ 82 w 86"/>
                              <a:gd name="T17" fmla="*/ 15 h 20"/>
                              <a:gd name="T18" fmla="*/ 86 w 86"/>
                              <a:gd name="T19" fmla="*/ 15 h 20"/>
                              <a:gd name="T20" fmla="*/ 86 w 86"/>
                              <a:gd name="T21" fmla="*/ 5 h 20"/>
                              <a:gd name="T22" fmla="*/ 82 w 86"/>
                              <a:gd name="T23" fmla="*/ 5 h 20"/>
                              <a:gd name="T24" fmla="*/ 82 w 86"/>
                              <a:gd name="T25" fmla="*/ 0 h 20"/>
                              <a:gd name="T26" fmla="*/ 77 w 86"/>
                              <a:gd name="T27" fmla="*/ 0 h 20"/>
                              <a:gd name="T28" fmla="*/ 10 w 86"/>
                              <a:gd name="T2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20">
                                <a:moveTo>
                                  <a:pt x="10" y="0"/>
                                </a:moveTo>
                                <a:lnTo>
                                  <a:pt x="5" y="0"/>
                                </a:lnTo>
                                <a:lnTo>
                                  <a:pt x="5" y="5"/>
                                </a:lnTo>
                                <a:lnTo>
                                  <a:pt x="0" y="5"/>
                                </a:lnTo>
                                <a:lnTo>
                                  <a:pt x="0" y="15"/>
                                </a:lnTo>
                                <a:lnTo>
                                  <a:pt x="5" y="15"/>
                                </a:lnTo>
                                <a:lnTo>
                                  <a:pt x="5" y="20"/>
                                </a:lnTo>
                                <a:lnTo>
                                  <a:pt x="82" y="20"/>
                                </a:lnTo>
                                <a:lnTo>
                                  <a:pt x="82" y="15"/>
                                </a:lnTo>
                                <a:lnTo>
                                  <a:pt x="86" y="15"/>
                                </a:lnTo>
                                <a:lnTo>
                                  <a:pt x="86" y="5"/>
                                </a:lnTo>
                                <a:lnTo>
                                  <a:pt x="82" y="5"/>
                                </a:lnTo>
                                <a:lnTo>
                                  <a:pt x="82" y="0"/>
                                </a:lnTo>
                                <a:lnTo>
                                  <a:pt x="77"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2084"/>
                        <wps:cNvSpPr>
                          <a:spLocks/>
                        </wps:cNvSpPr>
                        <wps:spPr bwMode="auto">
                          <a:xfrm>
                            <a:off x="638810" y="2896870"/>
                            <a:ext cx="54610" cy="12700"/>
                          </a:xfrm>
                          <a:custGeom>
                            <a:avLst/>
                            <a:gdLst>
                              <a:gd name="T0" fmla="*/ 10 w 86"/>
                              <a:gd name="T1" fmla="*/ 0 h 20"/>
                              <a:gd name="T2" fmla="*/ 5 w 86"/>
                              <a:gd name="T3" fmla="*/ 0 h 20"/>
                              <a:gd name="T4" fmla="*/ 5 w 86"/>
                              <a:gd name="T5" fmla="*/ 5 h 20"/>
                              <a:gd name="T6" fmla="*/ 0 w 86"/>
                              <a:gd name="T7" fmla="*/ 5 h 20"/>
                              <a:gd name="T8" fmla="*/ 0 w 86"/>
                              <a:gd name="T9" fmla="*/ 15 h 20"/>
                              <a:gd name="T10" fmla="*/ 5 w 86"/>
                              <a:gd name="T11" fmla="*/ 15 h 20"/>
                              <a:gd name="T12" fmla="*/ 5 w 86"/>
                              <a:gd name="T13" fmla="*/ 20 h 20"/>
                              <a:gd name="T14" fmla="*/ 82 w 86"/>
                              <a:gd name="T15" fmla="*/ 20 h 20"/>
                              <a:gd name="T16" fmla="*/ 82 w 86"/>
                              <a:gd name="T17" fmla="*/ 15 h 20"/>
                              <a:gd name="T18" fmla="*/ 86 w 86"/>
                              <a:gd name="T19" fmla="*/ 15 h 20"/>
                              <a:gd name="T20" fmla="*/ 86 w 86"/>
                              <a:gd name="T21" fmla="*/ 5 h 20"/>
                              <a:gd name="T22" fmla="*/ 82 w 86"/>
                              <a:gd name="T23" fmla="*/ 5 h 20"/>
                              <a:gd name="T24" fmla="*/ 82 w 86"/>
                              <a:gd name="T25" fmla="*/ 0 h 20"/>
                              <a:gd name="T26" fmla="*/ 77 w 86"/>
                              <a:gd name="T27" fmla="*/ 0 h 20"/>
                              <a:gd name="T28" fmla="*/ 10 w 86"/>
                              <a:gd name="T2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20">
                                <a:moveTo>
                                  <a:pt x="10" y="0"/>
                                </a:moveTo>
                                <a:lnTo>
                                  <a:pt x="5" y="0"/>
                                </a:lnTo>
                                <a:lnTo>
                                  <a:pt x="5" y="5"/>
                                </a:lnTo>
                                <a:lnTo>
                                  <a:pt x="0" y="5"/>
                                </a:lnTo>
                                <a:lnTo>
                                  <a:pt x="0" y="15"/>
                                </a:lnTo>
                                <a:lnTo>
                                  <a:pt x="5" y="15"/>
                                </a:lnTo>
                                <a:lnTo>
                                  <a:pt x="5" y="20"/>
                                </a:lnTo>
                                <a:lnTo>
                                  <a:pt x="82" y="20"/>
                                </a:lnTo>
                                <a:lnTo>
                                  <a:pt x="82" y="15"/>
                                </a:lnTo>
                                <a:lnTo>
                                  <a:pt x="86" y="15"/>
                                </a:lnTo>
                                <a:lnTo>
                                  <a:pt x="86" y="5"/>
                                </a:lnTo>
                                <a:lnTo>
                                  <a:pt x="82" y="5"/>
                                </a:lnTo>
                                <a:lnTo>
                                  <a:pt x="82" y="0"/>
                                </a:lnTo>
                                <a:lnTo>
                                  <a:pt x="77"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2085"/>
                        <wps:cNvSpPr>
                          <a:spLocks/>
                        </wps:cNvSpPr>
                        <wps:spPr bwMode="auto">
                          <a:xfrm>
                            <a:off x="730250" y="2896870"/>
                            <a:ext cx="54610" cy="12700"/>
                          </a:xfrm>
                          <a:custGeom>
                            <a:avLst/>
                            <a:gdLst>
                              <a:gd name="T0" fmla="*/ 10 w 86"/>
                              <a:gd name="T1" fmla="*/ 0 h 20"/>
                              <a:gd name="T2" fmla="*/ 5 w 86"/>
                              <a:gd name="T3" fmla="*/ 0 h 20"/>
                              <a:gd name="T4" fmla="*/ 5 w 86"/>
                              <a:gd name="T5" fmla="*/ 5 h 20"/>
                              <a:gd name="T6" fmla="*/ 0 w 86"/>
                              <a:gd name="T7" fmla="*/ 5 h 20"/>
                              <a:gd name="T8" fmla="*/ 0 w 86"/>
                              <a:gd name="T9" fmla="*/ 15 h 20"/>
                              <a:gd name="T10" fmla="*/ 5 w 86"/>
                              <a:gd name="T11" fmla="*/ 15 h 20"/>
                              <a:gd name="T12" fmla="*/ 5 w 86"/>
                              <a:gd name="T13" fmla="*/ 20 h 20"/>
                              <a:gd name="T14" fmla="*/ 82 w 86"/>
                              <a:gd name="T15" fmla="*/ 20 h 20"/>
                              <a:gd name="T16" fmla="*/ 82 w 86"/>
                              <a:gd name="T17" fmla="*/ 15 h 20"/>
                              <a:gd name="T18" fmla="*/ 86 w 86"/>
                              <a:gd name="T19" fmla="*/ 15 h 20"/>
                              <a:gd name="T20" fmla="*/ 86 w 86"/>
                              <a:gd name="T21" fmla="*/ 5 h 20"/>
                              <a:gd name="T22" fmla="*/ 82 w 86"/>
                              <a:gd name="T23" fmla="*/ 5 h 20"/>
                              <a:gd name="T24" fmla="*/ 82 w 86"/>
                              <a:gd name="T25" fmla="*/ 0 h 20"/>
                              <a:gd name="T26" fmla="*/ 77 w 86"/>
                              <a:gd name="T27" fmla="*/ 0 h 20"/>
                              <a:gd name="T28" fmla="*/ 10 w 86"/>
                              <a:gd name="T2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20">
                                <a:moveTo>
                                  <a:pt x="10" y="0"/>
                                </a:moveTo>
                                <a:lnTo>
                                  <a:pt x="5" y="0"/>
                                </a:lnTo>
                                <a:lnTo>
                                  <a:pt x="5" y="5"/>
                                </a:lnTo>
                                <a:lnTo>
                                  <a:pt x="0" y="5"/>
                                </a:lnTo>
                                <a:lnTo>
                                  <a:pt x="0" y="15"/>
                                </a:lnTo>
                                <a:lnTo>
                                  <a:pt x="5" y="15"/>
                                </a:lnTo>
                                <a:lnTo>
                                  <a:pt x="5" y="20"/>
                                </a:lnTo>
                                <a:lnTo>
                                  <a:pt x="82" y="20"/>
                                </a:lnTo>
                                <a:lnTo>
                                  <a:pt x="82" y="15"/>
                                </a:lnTo>
                                <a:lnTo>
                                  <a:pt x="86" y="15"/>
                                </a:lnTo>
                                <a:lnTo>
                                  <a:pt x="86" y="5"/>
                                </a:lnTo>
                                <a:lnTo>
                                  <a:pt x="82" y="5"/>
                                </a:lnTo>
                                <a:lnTo>
                                  <a:pt x="82" y="0"/>
                                </a:lnTo>
                                <a:lnTo>
                                  <a:pt x="77"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2086"/>
                        <wps:cNvSpPr>
                          <a:spLocks/>
                        </wps:cNvSpPr>
                        <wps:spPr bwMode="auto">
                          <a:xfrm>
                            <a:off x="821690" y="2896870"/>
                            <a:ext cx="54610" cy="12700"/>
                          </a:xfrm>
                          <a:custGeom>
                            <a:avLst/>
                            <a:gdLst>
                              <a:gd name="T0" fmla="*/ 10 w 86"/>
                              <a:gd name="T1" fmla="*/ 0 h 20"/>
                              <a:gd name="T2" fmla="*/ 5 w 86"/>
                              <a:gd name="T3" fmla="*/ 0 h 20"/>
                              <a:gd name="T4" fmla="*/ 5 w 86"/>
                              <a:gd name="T5" fmla="*/ 5 h 20"/>
                              <a:gd name="T6" fmla="*/ 0 w 86"/>
                              <a:gd name="T7" fmla="*/ 5 h 20"/>
                              <a:gd name="T8" fmla="*/ 0 w 86"/>
                              <a:gd name="T9" fmla="*/ 15 h 20"/>
                              <a:gd name="T10" fmla="*/ 5 w 86"/>
                              <a:gd name="T11" fmla="*/ 15 h 20"/>
                              <a:gd name="T12" fmla="*/ 5 w 86"/>
                              <a:gd name="T13" fmla="*/ 20 h 20"/>
                              <a:gd name="T14" fmla="*/ 82 w 86"/>
                              <a:gd name="T15" fmla="*/ 20 h 20"/>
                              <a:gd name="T16" fmla="*/ 82 w 86"/>
                              <a:gd name="T17" fmla="*/ 15 h 20"/>
                              <a:gd name="T18" fmla="*/ 86 w 86"/>
                              <a:gd name="T19" fmla="*/ 15 h 20"/>
                              <a:gd name="T20" fmla="*/ 86 w 86"/>
                              <a:gd name="T21" fmla="*/ 5 h 20"/>
                              <a:gd name="T22" fmla="*/ 82 w 86"/>
                              <a:gd name="T23" fmla="*/ 5 h 20"/>
                              <a:gd name="T24" fmla="*/ 82 w 86"/>
                              <a:gd name="T25" fmla="*/ 0 h 20"/>
                              <a:gd name="T26" fmla="*/ 77 w 86"/>
                              <a:gd name="T27" fmla="*/ 0 h 20"/>
                              <a:gd name="T28" fmla="*/ 10 w 86"/>
                              <a:gd name="T2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20">
                                <a:moveTo>
                                  <a:pt x="10" y="0"/>
                                </a:moveTo>
                                <a:lnTo>
                                  <a:pt x="5" y="0"/>
                                </a:lnTo>
                                <a:lnTo>
                                  <a:pt x="5" y="5"/>
                                </a:lnTo>
                                <a:lnTo>
                                  <a:pt x="0" y="5"/>
                                </a:lnTo>
                                <a:lnTo>
                                  <a:pt x="0" y="15"/>
                                </a:lnTo>
                                <a:lnTo>
                                  <a:pt x="5" y="15"/>
                                </a:lnTo>
                                <a:lnTo>
                                  <a:pt x="5" y="20"/>
                                </a:lnTo>
                                <a:lnTo>
                                  <a:pt x="82" y="20"/>
                                </a:lnTo>
                                <a:lnTo>
                                  <a:pt x="82" y="15"/>
                                </a:lnTo>
                                <a:lnTo>
                                  <a:pt x="86" y="15"/>
                                </a:lnTo>
                                <a:lnTo>
                                  <a:pt x="86" y="5"/>
                                </a:lnTo>
                                <a:lnTo>
                                  <a:pt x="82" y="5"/>
                                </a:lnTo>
                                <a:lnTo>
                                  <a:pt x="82" y="0"/>
                                </a:lnTo>
                                <a:lnTo>
                                  <a:pt x="77"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2087"/>
                        <wps:cNvSpPr>
                          <a:spLocks/>
                        </wps:cNvSpPr>
                        <wps:spPr bwMode="auto">
                          <a:xfrm>
                            <a:off x="913130" y="2896870"/>
                            <a:ext cx="54610" cy="12700"/>
                          </a:xfrm>
                          <a:custGeom>
                            <a:avLst/>
                            <a:gdLst>
                              <a:gd name="T0" fmla="*/ 10 w 86"/>
                              <a:gd name="T1" fmla="*/ 0 h 20"/>
                              <a:gd name="T2" fmla="*/ 5 w 86"/>
                              <a:gd name="T3" fmla="*/ 0 h 20"/>
                              <a:gd name="T4" fmla="*/ 5 w 86"/>
                              <a:gd name="T5" fmla="*/ 5 h 20"/>
                              <a:gd name="T6" fmla="*/ 0 w 86"/>
                              <a:gd name="T7" fmla="*/ 5 h 20"/>
                              <a:gd name="T8" fmla="*/ 0 w 86"/>
                              <a:gd name="T9" fmla="*/ 15 h 20"/>
                              <a:gd name="T10" fmla="*/ 5 w 86"/>
                              <a:gd name="T11" fmla="*/ 15 h 20"/>
                              <a:gd name="T12" fmla="*/ 5 w 86"/>
                              <a:gd name="T13" fmla="*/ 20 h 20"/>
                              <a:gd name="T14" fmla="*/ 82 w 86"/>
                              <a:gd name="T15" fmla="*/ 20 h 20"/>
                              <a:gd name="T16" fmla="*/ 82 w 86"/>
                              <a:gd name="T17" fmla="*/ 15 h 20"/>
                              <a:gd name="T18" fmla="*/ 86 w 86"/>
                              <a:gd name="T19" fmla="*/ 15 h 20"/>
                              <a:gd name="T20" fmla="*/ 86 w 86"/>
                              <a:gd name="T21" fmla="*/ 5 h 20"/>
                              <a:gd name="T22" fmla="*/ 82 w 86"/>
                              <a:gd name="T23" fmla="*/ 5 h 20"/>
                              <a:gd name="T24" fmla="*/ 82 w 86"/>
                              <a:gd name="T25" fmla="*/ 0 h 20"/>
                              <a:gd name="T26" fmla="*/ 77 w 86"/>
                              <a:gd name="T27" fmla="*/ 0 h 20"/>
                              <a:gd name="T28" fmla="*/ 10 w 86"/>
                              <a:gd name="T2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20">
                                <a:moveTo>
                                  <a:pt x="10" y="0"/>
                                </a:moveTo>
                                <a:lnTo>
                                  <a:pt x="5" y="0"/>
                                </a:lnTo>
                                <a:lnTo>
                                  <a:pt x="5" y="5"/>
                                </a:lnTo>
                                <a:lnTo>
                                  <a:pt x="0" y="5"/>
                                </a:lnTo>
                                <a:lnTo>
                                  <a:pt x="0" y="15"/>
                                </a:lnTo>
                                <a:lnTo>
                                  <a:pt x="5" y="15"/>
                                </a:lnTo>
                                <a:lnTo>
                                  <a:pt x="5" y="20"/>
                                </a:lnTo>
                                <a:lnTo>
                                  <a:pt x="82" y="20"/>
                                </a:lnTo>
                                <a:lnTo>
                                  <a:pt x="82" y="15"/>
                                </a:lnTo>
                                <a:lnTo>
                                  <a:pt x="86" y="15"/>
                                </a:lnTo>
                                <a:lnTo>
                                  <a:pt x="86" y="5"/>
                                </a:lnTo>
                                <a:lnTo>
                                  <a:pt x="82" y="5"/>
                                </a:lnTo>
                                <a:lnTo>
                                  <a:pt x="82" y="0"/>
                                </a:lnTo>
                                <a:lnTo>
                                  <a:pt x="77"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Rectangle 2088"/>
                        <wps:cNvSpPr>
                          <a:spLocks noChangeArrowheads="1"/>
                        </wps:cNvSpPr>
                        <wps:spPr bwMode="auto">
                          <a:xfrm>
                            <a:off x="221615" y="0"/>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100</w:t>
                              </w:r>
                            </w:p>
                          </w:txbxContent>
                        </wps:txbx>
                        <wps:bodyPr rot="0" vert="horz" wrap="none" lIns="0" tIns="0" rIns="0" bIns="0" anchor="t" anchorCtr="0" upright="1">
                          <a:spAutoFit/>
                        </wps:bodyPr>
                      </wps:wsp>
                      <wps:wsp>
                        <wps:cNvPr id="2667" name="Rectangle 2089"/>
                        <wps:cNvSpPr>
                          <a:spLocks noChangeArrowheads="1"/>
                        </wps:cNvSpPr>
                        <wps:spPr bwMode="auto">
                          <a:xfrm>
                            <a:off x="276225" y="18034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90</w:t>
                              </w:r>
                            </w:p>
                          </w:txbxContent>
                        </wps:txbx>
                        <wps:bodyPr rot="0" vert="horz" wrap="none" lIns="0" tIns="0" rIns="0" bIns="0" anchor="t" anchorCtr="0" upright="1">
                          <a:spAutoFit/>
                        </wps:bodyPr>
                      </wps:wsp>
                      <wps:wsp>
                        <wps:cNvPr id="2668" name="Rectangle 2090"/>
                        <wps:cNvSpPr>
                          <a:spLocks noChangeArrowheads="1"/>
                        </wps:cNvSpPr>
                        <wps:spPr bwMode="auto">
                          <a:xfrm>
                            <a:off x="276225" y="36004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80</w:t>
                              </w:r>
                            </w:p>
                          </w:txbxContent>
                        </wps:txbx>
                        <wps:bodyPr rot="0" vert="horz" wrap="none" lIns="0" tIns="0" rIns="0" bIns="0" anchor="t" anchorCtr="0" upright="1">
                          <a:spAutoFit/>
                        </wps:bodyPr>
                      </wps:wsp>
                      <wps:wsp>
                        <wps:cNvPr id="2669" name="Rectangle 2091"/>
                        <wps:cNvSpPr>
                          <a:spLocks noChangeArrowheads="1"/>
                        </wps:cNvSpPr>
                        <wps:spPr bwMode="auto">
                          <a:xfrm>
                            <a:off x="276225" y="53975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70</w:t>
                              </w:r>
                            </w:p>
                          </w:txbxContent>
                        </wps:txbx>
                        <wps:bodyPr rot="0" vert="horz" wrap="none" lIns="0" tIns="0" rIns="0" bIns="0" anchor="t" anchorCtr="0" upright="1">
                          <a:spAutoFit/>
                        </wps:bodyPr>
                      </wps:wsp>
                      <wps:wsp>
                        <wps:cNvPr id="2670" name="Rectangle 2092"/>
                        <wps:cNvSpPr>
                          <a:spLocks noChangeArrowheads="1"/>
                        </wps:cNvSpPr>
                        <wps:spPr bwMode="auto">
                          <a:xfrm>
                            <a:off x="276225" y="72009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60</w:t>
                              </w:r>
                            </w:p>
                          </w:txbxContent>
                        </wps:txbx>
                        <wps:bodyPr rot="0" vert="horz" wrap="none" lIns="0" tIns="0" rIns="0" bIns="0" anchor="t" anchorCtr="0" upright="1">
                          <a:spAutoFit/>
                        </wps:bodyPr>
                      </wps:wsp>
                      <wps:wsp>
                        <wps:cNvPr id="2671" name="Rectangle 2093"/>
                        <wps:cNvSpPr>
                          <a:spLocks noChangeArrowheads="1"/>
                        </wps:cNvSpPr>
                        <wps:spPr bwMode="auto">
                          <a:xfrm>
                            <a:off x="276225" y="89979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50</w:t>
                              </w:r>
                            </w:p>
                          </w:txbxContent>
                        </wps:txbx>
                        <wps:bodyPr rot="0" vert="horz" wrap="none" lIns="0" tIns="0" rIns="0" bIns="0" anchor="t" anchorCtr="0" upright="1">
                          <a:spAutoFit/>
                        </wps:bodyPr>
                      </wps:wsp>
                      <wps:wsp>
                        <wps:cNvPr id="2672" name="Rectangle 2094"/>
                        <wps:cNvSpPr>
                          <a:spLocks noChangeArrowheads="1"/>
                        </wps:cNvSpPr>
                        <wps:spPr bwMode="auto">
                          <a:xfrm>
                            <a:off x="276225" y="10795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40</w:t>
                              </w:r>
                            </w:p>
                          </w:txbxContent>
                        </wps:txbx>
                        <wps:bodyPr rot="0" vert="horz" wrap="none" lIns="0" tIns="0" rIns="0" bIns="0" anchor="t" anchorCtr="0" upright="1">
                          <a:spAutoFit/>
                        </wps:bodyPr>
                      </wps:wsp>
                      <wps:wsp>
                        <wps:cNvPr id="2673" name="Rectangle 2095"/>
                        <wps:cNvSpPr>
                          <a:spLocks noChangeArrowheads="1"/>
                        </wps:cNvSpPr>
                        <wps:spPr bwMode="auto">
                          <a:xfrm>
                            <a:off x="276225" y="125984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30</w:t>
                              </w:r>
                            </w:p>
                          </w:txbxContent>
                        </wps:txbx>
                        <wps:bodyPr rot="0" vert="horz" wrap="none" lIns="0" tIns="0" rIns="0" bIns="0" anchor="t" anchorCtr="0" upright="1">
                          <a:spAutoFit/>
                        </wps:bodyPr>
                      </wps:wsp>
                      <wps:wsp>
                        <wps:cNvPr id="2674" name="Rectangle 2096"/>
                        <wps:cNvSpPr>
                          <a:spLocks noChangeArrowheads="1"/>
                        </wps:cNvSpPr>
                        <wps:spPr bwMode="auto">
                          <a:xfrm>
                            <a:off x="276225" y="143954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20</w:t>
                              </w:r>
                            </w:p>
                          </w:txbxContent>
                        </wps:txbx>
                        <wps:bodyPr rot="0" vert="horz" wrap="none" lIns="0" tIns="0" rIns="0" bIns="0" anchor="t" anchorCtr="0" upright="1">
                          <a:spAutoFit/>
                        </wps:bodyPr>
                      </wps:wsp>
                      <wps:wsp>
                        <wps:cNvPr id="2675" name="Rectangle 2097"/>
                        <wps:cNvSpPr>
                          <a:spLocks noChangeArrowheads="1"/>
                        </wps:cNvSpPr>
                        <wps:spPr bwMode="auto">
                          <a:xfrm>
                            <a:off x="276225" y="161925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10</w:t>
                              </w:r>
                            </w:p>
                          </w:txbxContent>
                        </wps:txbx>
                        <wps:bodyPr rot="0" vert="horz" wrap="none" lIns="0" tIns="0" rIns="0" bIns="0" anchor="t" anchorCtr="0" upright="1">
                          <a:spAutoFit/>
                        </wps:bodyPr>
                      </wps:wsp>
                      <wps:wsp>
                        <wps:cNvPr id="2676" name="Rectangle 2098"/>
                        <wps:cNvSpPr>
                          <a:spLocks noChangeArrowheads="1"/>
                        </wps:cNvSpPr>
                        <wps:spPr bwMode="auto">
                          <a:xfrm>
                            <a:off x="334010" y="179959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0</w:t>
                              </w:r>
                            </w:p>
                          </w:txbxContent>
                        </wps:txbx>
                        <wps:bodyPr rot="0" vert="horz" wrap="none" lIns="0" tIns="0" rIns="0" bIns="0" anchor="t" anchorCtr="0" upright="1">
                          <a:spAutoFit/>
                        </wps:bodyPr>
                      </wps:wsp>
                      <wps:wsp>
                        <wps:cNvPr id="2677" name="Rectangle 2099"/>
                        <wps:cNvSpPr>
                          <a:spLocks noChangeArrowheads="1"/>
                        </wps:cNvSpPr>
                        <wps:spPr bwMode="auto">
                          <a:xfrm>
                            <a:off x="434340" y="188785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0</w:t>
                              </w:r>
                            </w:p>
                          </w:txbxContent>
                        </wps:txbx>
                        <wps:bodyPr rot="0" vert="horz" wrap="none" lIns="0" tIns="0" rIns="0" bIns="0" anchor="t" anchorCtr="0" upright="1">
                          <a:spAutoFit/>
                        </wps:bodyPr>
                      </wps:wsp>
                      <wps:wsp>
                        <wps:cNvPr id="2678" name="Rectangle 2100"/>
                        <wps:cNvSpPr>
                          <a:spLocks noChangeArrowheads="1"/>
                        </wps:cNvSpPr>
                        <wps:spPr bwMode="auto">
                          <a:xfrm>
                            <a:off x="614680" y="188785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5</w:t>
                              </w:r>
                            </w:p>
                          </w:txbxContent>
                        </wps:txbx>
                        <wps:bodyPr rot="0" vert="horz" wrap="none" lIns="0" tIns="0" rIns="0" bIns="0" anchor="t" anchorCtr="0" upright="1">
                          <a:spAutoFit/>
                        </wps:bodyPr>
                      </wps:wsp>
                      <wps:wsp>
                        <wps:cNvPr id="2679" name="Rectangle 2101"/>
                        <wps:cNvSpPr>
                          <a:spLocks noChangeArrowheads="1"/>
                        </wps:cNvSpPr>
                        <wps:spPr bwMode="auto">
                          <a:xfrm>
                            <a:off x="76708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10</w:t>
                              </w:r>
                            </w:p>
                          </w:txbxContent>
                        </wps:txbx>
                        <wps:bodyPr rot="0" vert="horz" wrap="none" lIns="0" tIns="0" rIns="0" bIns="0" anchor="t" anchorCtr="0" upright="1">
                          <a:spAutoFit/>
                        </wps:bodyPr>
                      </wps:wsp>
                      <wps:wsp>
                        <wps:cNvPr id="2680" name="Rectangle 2102"/>
                        <wps:cNvSpPr>
                          <a:spLocks noChangeArrowheads="1"/>
                        </wps:cNvSpPr>
                        <wps:spPr bwMode="auto">
                          <a:xfrm>
                            <a:off x="946785"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15</w:t>
                              </w:r>
                            </w:p>
                          </w:txbxContent>
                        </wps:txbx>
                        <wps:bodyPr rot="0" vert="horz" wrap="none" lIns="0" tIns="0" rIns="0" bIns="0" anchor="t" anchorCtr="0" upright="1">
                          <a:spAutoFit/>
                        </wps:bodyPr>
                      </wps:wsp>
                      <wps:wsp>
                        <wps:cNvPr id="2681" name="Rectangle 2103"/>
                        <wps:cNvSpPr>
                          <a:spLocks noChangeArrowheads="1"/>
                        </wps:cNvSpPr>
                        <wps:spPr bwMode="auto">
                          <a:xfrm>
                            <a:off x="112649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20</w:t>
                              </w:r>
                            </w:p>
                          </w:txbxContent>
                        </wps:txbx>
                        <wps:bodyPr rot="0" vert="horz" wrap="none" lIns="0" tIns="0" rIns="0" bIns="0" anchor="t" anchorCtr="0" upright="1">
                          <a:spAutoFit/>
                        </wps:bodyPr>
                      </wps:wsp>
                      <wps:wsp>
                        <wps:cNvPr id="2682" name="Rectangle 2104"/>
                        <wps:cNvSpPr>
                          <a:spLocks noChangeArrowheads="1"/>
                        </wps:cNvSpPr>
                        <wps:spPr bwMode="auto">
                          <a:xfrm>
                            <a:off x="1306195"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25</w:t>
                              </w:r>
                            </w:p>
                          </w:txbxContent>
                        </wps:txbx>
                        <wps:bodyPr rot="0" vert="horz" wrap="none" lIns="0" tIns="0" rIns="0" bIns="0" anchor="t" anchorCtr="0" upright="1">
                          <a:spAutoFit/>
                        </wps:bodyPr>
                      </wps:wsp>
                      <wps:wsp>
                        <wps:cNvPr id="2683" name="Rectangle 2105"/>
                        <wps:cNvSpPr>
                          <a:spLocks noChangeArrowheads="1"/>
                        </wps:cNvSpPr>
                        <wps:spPr bwMode="auto">
                          <a:xfrm>
                            <a:off x="148590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30</w:t>
                              </w:r>
                            </w:p>
                          </w:txbxContent>
                        </wps:txbx>
                        <wps:bodyPr rot="0" vert="horz" wrap="none" lIns="0" tIns="0" rIns="0" bIns="0" anchor="t" anchorCtr="0" upright="1">
                          <a:spAutoFit/>
                        </wps:bodyPr>
                      </wps:wsp>
                      <wps:wsp>
                        <wps:cNvPr id="2684" name="Rectangle 2106"/>
                        <wps:cNvSpPr>
                          <a:spLocks noChangeArrowheads="1"/>
                        </wps:cNvSpPr>
                        <wps:spPr bwMode="auto">
                          <a:xfrm>
                            <a:off x="1665605"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35</w:t>
                              </w:r>
                            </w:p>
                          </w:txbxContent>
                        </wps:txbx>
                        <wps:bodyPr rot="0" vert="horz" wrap="none" lIns="0" tIns="0" rIns="0" bIns="0" anchor="t" anchorCtr="0" upright="1">
                          <a:spAutoFit/>
                        </wps:bodyPr>
                      </wps:wsp>
                      <wps:wsp>
                        <wps:cNvPr id="2685" name="Rectangle 2107"/>
                        <wps:cNvSpPr>
                          <a:spLocks noChangeArrowheads="1"/>
                        </wps:cNvSpPr>
                        <wps:spPr bwMode="auto">
                          <a:xfrm>
                            <a:off x="184531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40</w:t>
                              </w:r>
                            </w:p>
                          </w:txbxContent>
                        </wps:txbx>
                        <wps:bodyPr rot="0" vert="horz" wrap="none" lIns="0" tIns="0" rIns="0" bIns="0" anchor="t" anchorCtr="0" upright="1">
                          <a:spAutoFit/>
                        </wps:bodyPr>
                      </wps:wsp>
                      <wps:wsp>
                        <wps:cNvPr id="2686" name="Rectangle 2108"/>
                        <wps:cNvSpPr>
                          <a:spLocks noChangeArrowheads="1"/>
                        </wps:cNvSpPr>
                        <wps:spPr bwMode="auto">
                          <a:xfrm>
                            <a:off x="202565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45</w:t>
                              </w:r>
                            </w:p>
                          </w:txbxContent>
                        </wps:txbx>
                        <wps:bodyPr rot="0" vert="horz" wrap="none" lIns="0" tIns="0" rIns="0" bIns="0" anchor="t" anchorCtr="0" upright="1">
                          <a:spAutoFit/>
                        </wps:bodyPr>
                      </wps:wsp>
                      <wps:wsp>
                        <wps:cNvPr id="2687" name="Rectangle 2109"/>
                        <wps:cNvSpPr>
                          <a:spLocks noChangeArrowheads="1"/>
                        </wps:cNvSpPr>
                        <wps:spPr bwMode="auto">
                          <a:xfrm>
                            <a:off x="2205355"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50</w:t>
                              </w:r>
                            </w:p>
                          </w:txbxContent>
                        </wps:txbx>
                        <wps:bodyPr rot="0" vert="horz" wrap="none" lIns="0" tIns="0" rIns="0" bIns="0" anchor="t" anchorCtr="0" upright="1">
                          <a:spAutoFit/>
                        </wps:bodyPr>
                      </wps:wsp>
                      <wps:wsp>
                        <wps:cNvPr id="2688" name="Rectangle 2110"/>
                        <wps:cNvSpPr>
                          <a:spLocks noChangeArrowheads="1"/>
                        </wps:cNvSpPr>
                        <wps:spPr bwMode="auto">
                          <a:xfrm>
                            <a:off x="238506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55</w:t>
                              </w:r>
                            </w:p>
                          </w:txbxContent>
                        </wps:txbx>
                        <wps:bodyPr rot="0" vert="horz" wrap="none" lIns="0" tIns="0" rIns="0" bIns="0" anchor="t" anchorCtr="0" upright="1">
                          <a:spAutoFit/>
                        </wps:bodyPr>
                      </wps:wsp>
                      <wps:wsp>
                        <wps:cNvPr id="2689" name="Rectangle 2111"/>
                        <wps:cNvSpPr>
                          <a:spLocks noChangeArrowheads="1"/>
                        </wps:cNvSpPr>
                        <wps:spPr bwMode="auto">
                          <a:xfrm>
                            <a:off x="2564765"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60</w:t>
                              </w:r>
                            </w:p>
                          </w:txbxContent>
                        </wps:txbx>
                        <wps:bodyPr rot="0" vert="horz" wrap="none" lIns="0" tIns="0" rIns="0" bIns="0" anchor="t" anchorCtr="0" upright="1">
                          <a:spAutoFit/>
                        </wps:bodyPr>
                      </wps:wsp>
                      <wps:wsp>
                        <wps:cNvPr id="2690" name="Rectangle 2112"/>
                        <wps:cNvSpPr>
                          <a:spLocks noChangeArrowheads="1"/>
                        </wps:cNvSpPr>
                        <wps:spPr bwMode="auto">
                          <a:xfrm>
                            <a:off x="274447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65</w:t>
                              </w:r>
                            </w:p>
                          </w:txbxContent>
                        </wps:txbx>
                        <wps:bodyPr rot="0" vert="horz" wrap="none" lIns="0" tIns="0" rIns="0" bIns="0" anchor="t" anchorCtr="0" upright="1">
                          <a:spAutoFit/>
                        </wps:bodyPr>
                      </wps:wsp>
                      <wps:wsp>
                        <wps:cNvPr id="2691" name="Rectangle 2113"/>
                        <wps:cNvSpPr>
                          <a:spLocks noChangeArrowheads="1"/>
                        </wps:cNvSpPr>
                        <wps:spPr bwMode="auto">
                          <a:xfrm>
                            <a:off x="2924175"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70</w:t>
                              </w:r>
                            </w:p>
                          </w:txbxContent>
                        </wps:txbx>
                        <wps:bodyPr rot="0" vert="horz" wrap="none" lIns="0" tIns="0" rIns="0" bIns="0" anchor="t" anchorCtr="0" upright="1">
                          <a:spAutoFit/>
                        </wps:bodyPr>
                      </wps:wsp>
                      <wps:wsp>
                        <wps:cNvPr id="2692" name="Rectangle 2114"/>
                        <wps:cNvSpPr>
                          <a:spLocks noChangeArrowheads="1"/>
                        </wps:cNvSpPr>
                        <wps:spPr bwMode="auto">
                          <a:xfrm>
                            <a:off x="310388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75</w:t>
                              </w:r>
                            </w:p>
                          </w:txbxContent>
                        </wps:txbx>
                        <wps:bodyPr rot="0" vert="horz" wrap="none" lIns="0" tIns="0" rIns="0" bIns="0" anchor="t" anchorCtr="0" upright="1">
                          <a:spAutoFit/>
                        </wps:bodyPr>
                      </wps:wsp>
                      <wps:wsp>
                        <wps:cNvPr id="2693" name="Rectangle 2115"/>
                        <wps:cNvSpPr>
                          <a:spLocks noChangeArrowheads="1"/>
                        </wps:cNvSpPr>
                        <wps:spPr bwMode="auto">
                          <a:xfrm>
                            <a:off x="328676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80</w:t>
                              </w:r>
                            </w:p>
                          </w:txbxContent>
                        </wps:txbx>
                        <wps:bodyPr rot="0" vert="horz" wrap="none" lIns="0" tIns="0" rIns="0" bIns="0" anchor="t" anchorCtr="0" upright="1">
                          <a:spAutoFit/>
                        </wps:bodyPr>
                      </wps:wsp>
                      <wps:wsp>
                        <wps:cNvPr id="2694" name="Rectangle 2116"/>
                        <wps:cNvSpPr>
                          <a:spLocks noChangeArrowheads="1"/>
                        </wps:cNvSpPr>
                        <wps:spPr bwMode="auto">
                          <a:xfrm>
                            <a:off x="346710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85</w:t>
                              </w:r>
                            </w:p>
                          </w:txbxContent>
                        </wps:txbx>
                        <wps:bodyPr rot="0" vert="horz" wrap="none" lIns="0" tIns="0" rIns="0" bIns="0" anchor="t" anchorCtr="0" upright="1">
                          <a:spAutoFit/>
                        </wps:bodyPr>
                      </wps:wsp>
                      <wps:wsp>
                        <wps:cNvPr id="2695" name="Rectangle 2117"/>
                        <wps:cNvSpPr>
                          <a:spLocks noChangeArrowheads="1"/>
                        </wps:cNvSpPr>
                        <wps:spPr bwMode="auto">
                          <a:xfrm>
                            <a:off x="3646805"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90</w:t>
                              </w:r>
                            </w:p>
                          </w:txbxContent>
                        </wps:txbx>
                        <wps:bodyPr rot="0" vert="horz" wrap="none" lIns="0" tIns="0" rIns="0" bIns="0" anchor="t" anchorCtr="0" upright="1">
                          <a:spAutoFit/>
                        </wps:bodyPr>
                      </wps:wsp>
                      <wps:wsp>
                        <wps:cNvPr id="2696" name="Rectangle 2118"/>
                        <wps:cNvSpPr>
                          <a:spLocks noChangeArrowheads="1"/>
                        </wps:cNvSpPr>
                        <wps:spPr bwMode="auto">
                          <a:xfrm>
                            <a:off x="3826510" y="18878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r>
                                <w:rPr>
                                  <w:color w:val="000000"/>
                                  <w:sz w:val="18"/>
                                  <w:szCs w:val="18"/>
                                </w:rPr>
                                <w:t>95</w:t>
                              </w:r>
                            </w:p>
                          </w:txbxContent>
                        </wps:txbx>
                        <wps:bodyPr rot="0" vert="horz" wrap="none" lIns="0" tIns="0" rIns="0" bIns="0" anchor="t" anchorCtr="0" upright="1">
                          <a:spAutoFit/>
                        </wps:bodyPr>
                      </wps:wsp>
                      <wps:wsp>
                        <wps:cNvPr id="2697" name="Rectangle 2119"/>
                        <wps:cNvSpPr>
                          <a:spLocks noChangeArrowheads="1"/>
                        </wps:cNvSpPr>
                        <wps:spPr bwMode="auto">
                          <a:xfrm>
                            <a:off x="1609090" y="2123440"/>
                            <a:ext cx="10293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rPr>
                                  <w:lang w:eastAsia="zh-CN"/>
                                </w:rPr>
                              </w:pPr>
                              <w:r>
                                <w:rPr>
                                  <w:rFonts w:hint="eastAsia"/>
                                  <w:color w:val="000000"/>
                                  <w:sz w:val="18"/>
                                  <w:szCs w:val="18"/>
                                  <w:lang w:eastAsia="zh-CN"/>
                                </w:rPr>
                                <w:t>评分序列的平均评分</w:t>
                              </w:r>
                            </w:p>
                          </w:txbxContent>
                        </wps:txbx>
                        <wps:bodyPr rot="0" vert="horz" wrap="none" lIns="0" tIns="0" rIns="0" bIns="0" anchor="t" anchorCtr="0" upright="1">
                          <a:spAutoFit/>
                        </wps:bodyPr>
                      </wps:wsp>
                      <wps:wsp>
                        <wps:cNvPr id="2698" name="Rectangle 2120"/>
                        <wps:cNvSpPr>
                          <a:spLocks noChangeArrowheads="1"/>
                        </wps:cNvSpPr>
                        <wps:spPr bwMode="auto">
                          <a:xfrm>
                            <a:off x="1074420" y="2485390"/>
                            <a:ext cx="2292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rPr>
                                  <w:lang w:eastAsia="zh-CN"/>
                                </w:rPr>
                              </w:pPr>
                              <w:r>
                                <w:rPr>
                                  <w:rFonts w:hint="eastAsia"/>
                                  <w:color w:val="000000"/>
                                  <w:sz w:val="18"/>
                                  <w:szCs w:val="18"/>
                                  <w:lang w:eastAsia="zh-CN"/>
                                </w:rPr>
                                <w:t>严格</w:t>
                              </w:r>
                            </w:p>
                          </w:txbxContent>
                        </wps:txbx>
                        <wps:bodyPr rot="0" vert="horz" wrap="none" lIns="0" tIns="0" rIns="0" bIns="0" anchor="t" anchorCtr="0" upright="1">
                          <a:spAutoFit/>
                        </wps:bodyPr>
                      </wps:wsp>
                      <wps:wsp>
                        <wps:cNvPr id="2699" name="Rectangle 2121"/>
                        <wps:cNvSpPr>
                          <a:spLocks noChangeArrowheads="1"/>
                        </wps:cNvSpPr>
                        <wps:spPr bwMode="auto">
                          <a:xfrm>
                            <a:off x="1065530" y="2654300"/>
                            <a:ext cx="3435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rPr>
                                  <w:lang w:eastAsia="zh-CN"/>
                                </w:rPr>
                              </w:pPr>
                              <w:r>
                                <w:rPr>
                                  <w:rFonts w:hint="eastAsia"/>
                                  <w:color w:val="000000"/>
                                  <w:sz w:val="18"/>
                                  <w:szCs w:val="18"/>
                                  <w:lang w:eastAsia="zh-CN"/>
                                </w:rPr>
                                <w:t>无差错</w:t>
                              </w:r>
                            </w:p>
                          </w:txbxContent>
                        </wps:txbx>
                        <wps:bodyPr rot="0" vert="horz" wrap="none" lIns="0" tIns="0" rIns="0" bIns="0" anchor="t" anchorCtr="0" upright="1">
                          <a:spAutoFit/>
                        </wps:bodyPr>
                      </wps:wsp>
                      <wps:wsp>
                        <wps:cNvPr id="2700" name="Rectangle 2122"/>
                        <wps:cNvSpPr>
                          <a:spLocks noChangeArrowheads="1"/>
                        </wps:cNvSpPr>
                        <wps:spPr bwMode="auto">
                          <a:xfrm>
                            <a:off x="1062990" y="2826385"/>
                            <a:ext cx="2292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spacing w:before="0"/>
                                <w:rPr>
                                  <w:lang w:eastAsia="zh-CN"/>
                                </w:rPr>
                              </w:pPr>
                              <w:r>
                                <w:rPr>
                                  <w:rFonts w:hint="eastAsia"/>
                                  <w:color w:val="000000"/>
                                  <w:sz w:val="18"/>
                                  <w:szCs w:val="18"/>
                                  <w:lang w:eastAsia="zh-CN"/>
                                </w:rPr>
                                <w:t>典型</w:t>
                              </w:r>
                            </w:p>
                          </w:txbxContent>
                        </wps:txbx>
                        <wps:bodyPr rot="0" vert="horz" wrap="none" lIns="0" tIns="0" rIns="0" bIns="0" anchor="t" anchorCtr="0" upright="1">
                          <a:spAutoFit/>
                        </wps:bodyPr>
                      </wps:wsp>
                      <wps:wsp>
                        <wps:cNvPr id="2701" name="Rectangle 2123"/>
                        <wps:cNvSpPr>
                          <a:spLocks noChangeArrowheads="1"/>
                        </wps:cNvSpPr>
                        <wps:spPr bwMode="auto">
                          <a:xfrm rot="16200000">
                            <a:off x="-57150" y="925195"/>
                            <a:ext cx="34353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5754D9">
                              <w:pPr>
                                <w:rPr>
                                  <w:lang w:eastAsia="zh-CN"/>
                                </w:rPr>
                              </w:pPr>
                              <w:r>
                                <w:rPr>
                                  <w:rFonts w:hint="eastAsia"/>
                                  <w:color w:val="000000"/>
                                  <w:sz w:val="18"/>
                                  <w:szCs w:val="18"/>
                                  <w:lang w:eastAsia="zh-CN"/>
                                </w:rPr>
                                <w:t>百分比</w:t>
                              </w:r>
                            </w:p>
                          </w:txbxContent>
                        </wps:txbx>
                        <wps:bodyPr rot="0" vert="vert270" wrap="none" lIns="0" tIns="0" rIns="0" bIns="0" anchor="t" anchorCtr="0" upright="1">
                          <a:spAutoFit/>
                        </wps:bodyPr>
                      </wps:wsp>
                    </wpc:wpc>
                  </a:graphicData>
                </a:graphic>
              </wp:inline>
            </w:drawing>
          </mc:Choice>
          <mc:Fallback>
            <w:pict>
              <v:group id="Canvas 1865" o:spid="_x0000_s2241" editas="canvas" style="width:324pt;height:250.75pt;mso-position-horizontal-relative:char;mso-position-vertical-relative:line" coordsize="41148,3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">
                <v:shape id="_x0000_s2242" type="#_x0000_t75" style="position:absolute;width:41148;height:31845;visibility:visible;mso-wrap-style:square">
                  <v:fill o:detectmouseclick="t"/>
                  <v:path o:connecttype="none"/>
                </v:shape>
                <v:group id="Group 1867" o:spid="_x0000_s2243" style="position:absolute;left:4622;top:1060;width:35218;height:30200" coordorigin="720,1210" coordsize="5551,4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1868" o:spid="_x0000_s2244" style="position:absolute;left:720;top:1215;width:5394;height:2843;visibility:visible;mso-wrap-style:square;v-text-anchor:top" coordsize="5394,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lNsQA&#10;AADdAAAADwAAAGRycy9kb3ducmV2LnhtbESPQWvCQBSE7wX/w/KE3uomAa1EVxFRKRSEaLw/ss9s&#10;MPs2ZFdN/323IPQ4zMw3zHI92FY8qPeNYwXpJAFBXDndcK2gPO8/5iB8QNbYOiYFP+RhvRq9LTHX&#10;7skFPU6hFhHCPkcFJoQul9JXhiz6ieuIo3d1vcUQZV9L3eMzwm0rsySZSYsNxwWDHW0NVbfT3Sq4&#10;lIdQz74/i+KYNqYod52bX6dKvY+HzQJEoCH8h1/tL60gS7MM/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TbEAAAA3QAAAA8AAAAAAAAAAAAAAAAAmAIAAGRycy9k&#10;b3ducmV2LnhtbFBLBQYAAAAABAAEAPUAAACJAwAAAAA=&#10;" path="m,l,2843r5394,l5394,,,,5,10r5384,l5384,5r,2833l5389,2833,5,2833r4,5l9,5,5,10,,xe" fillcolor="black" stroked="f">
                    <v:path arrowok="t" o:connecttype="custom" o:connectlocs="0,0;0,2843;5394,2843;5394,0;0,0;5,10;5389,10;5384,5;5384,2838;5389,2833;5,2833;9,2838;9,5;5,10;0,0" o:connectangles="0,0,0,0,0,0,0,0,0,0,0,0,0,0,0"/>
                  </v:shape>
                  <v:line id="Line 1869" o:spid="_x0000_s2245" style="position:absolute;visibility:visible;mso-wrap-style:square" from="1008,1220" to="1009,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q2MYAAADdAAAADwAAAGRycy9kb3ducmV2LnhtbESPQWvCQBSE74L/YXmF3uomKWqauoqU&#10;FutNU4UeH9nXZDH7NmS3Gv99Vyh4HGbmG2axGmwrztR741hBOklAEFdOG64VHL4+nnIQPiBrbB2T&#10;git5WC3HowUW2l14T+cy1CJC2BeooAmhK6T0VUMW/cR1xNH7cb3FEGVfS93jJcJtK7MkmUmLhuNC&#10;gx29NVSdyl+rwOxmm+l2fnw5yvdNSL/zU27sQanHh2H9CiLQEO7h//anVpCl2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XatjGAAAA3QAAAA8AAAAAAAAA&#10;AAAAAAAAoQIAAGRycy9kb3ducmV2LnhtbFBLBQYAAAAABAAEAPkAAACUAwAAAAA=&#10;" strokeweight="0"/>
                  <v:line id="Line 1870" o:spid="_x0000_s2246" style="position:absolute;visibility:visible;mso-wrap-style:square" from="1291,1220" to="129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XN8UAAADdAAAADwAAAGRycy9kb3ducmV2LnhtbESPT2vCQBTE70K/w/IKvekmATVNXaUU&#10;i/XmX+jxkX1NFrNvQ3bV9Nu7guBxmJnfMLNFbxtxoc4bxwrSUQKCuHTacKXgsP8e5iB8QNbYOCYF&#10;/+RhMX8ZzLDQ7spbuuxCJSKEfYEK6hDaQkpf1mTRj1xLHL0/11kMUXaV1B1eI9w2MkuSibRoOC7U&#10;2NJXTeVpd7YKzGayGq+nx/ejXK5C+pufcmMPSr299p8fIAL14Rl+tH+0gizNx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JXN8UAAADdAAAADwAAAAAAAAAA&#10;AAAAAAChAgAAZHJzL2Rvd25yZXYueG1sUEsFBgAAAAAEAAQA+QAAAJMDAAAAAA==&#10;" strokeweight="0"/>
                  <v:line id="Line 1871" o:spid="_x0000_s2247" style="position:absolute;visibility:visible;mso-wrap-style:square" from="1579,1220" to="1580,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JQMUAAADdAAAADwAAAGRycy9kb3ducmV2LnhtbESPQWvCQBSE7wX/w/IEb3WTgGkaXUVK&#10;RXtrrYLHR/aZLGbfhuyq8d93C4Ueh5n5hlmsBtuKG/XeOFaQThMQxJXThmsFh+/NcwHCB2SNrWNS&#10;8CAPq+XoaYGldnf+ots+1CJC2JeooAmhK6X0VUMW/dR1xNE7u95iiLKvpe7xHuG2lVmS5NKi4bjQ&#10;YEdvDVWX/dUqMJ/5dvbxcnw9yvdtSE/FpTD2oNRkPKznIAIN4T/8195pBVma5f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DJQMUAAADdAAAADwAAAAAAAAAA&#10;AAAAAAChAgAAZHJzL2Rvd25yZXYueG1sUEsFBgAAAAAEAAQA+QAAAJMDAAAAAA==&#10;" strokeweight="0"/>
                  <v:line id="Line 1872" o:spid="_x0000_s2248" style="position:absolute;visibility:visible;mso-wrap-style:square" from="1862,1220" to="1863,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s28UAAADdAAAADwAAAGRycy9kb3ducmV2LnhtbESPT2vCQBTE7wW/w/KE3uomATVGVxGp&#10;2N7qP/D4yD6TxezbkN1q+u27hYLHYWZ+wyxWvW3EnTpvHCtIRwkI4tJpw5WC03H7loPwAVlj45gU&#10;/JCH1XLwssBCuwfv6X4IlYgQ9gUqqENoCyl9WZNFP3ItcfSurrMYouwqqTt8RLhtZJYkE2nRcFyo&#10;saVNTeXt8G0VmK/Jbvw5Pc/O8n0X0kt+y409KfU67NdzEIH68Az/tz+0gizN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xs28UAAADdAAAADwAAAAAAAAAA&#10;AAAAAAChAgAAZHJzL2Rvd25yZXYueG1sUEsFBgAAAAAEAAQA+QAAAJMDAAAAAA==&#10;" strokeweight="0"/>
                  <v:line id="Line 1873" o:spid="_x0000_s2249" style="position:absolute;visibility:visible;mso-wrap-style:square" from="2145,1220" to="2146,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4qcIAAADdAAAADwAAAGRycy9kb3ducmV2LnhtbERPy4rCMBTdD/gP4QruxrQFnVqNIuLg&#10;uBtf4PLSXNtgc1OajHb+3iwGZnk478Wqt414UOeNYwXpOAFBXDptuFJwPn2+5yB8QNbYOCYFv+Rh&#10;tRy8LbDQ7skHehxDJWII+wIV1CG0hZS+rMmiH7uWOHI311kMEXaV1B0+Y7htZJYkU2nRcGyosaVN&#10;TeX9+GMVmO/pbrL/uMwucrsL6TW/58aelRoN+/UcRKA+/Iv/3F9aQZZm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P4qcIAAADdAAAADwAAAAAAAAAAAAAA&#10;AAChAgAAZHJzL2Rvd25yZXYueG1sUEsFBgAAAAAEAAQA+QAAAJADAAAAAA==&#10;" strokeweight="0"/>
                  <v:line id="Line 1874" o:spid="_x0000_s2250" style="position:absolute;visibility:visible;mso-wrap-style:square" from="2428,1220" to="2429,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MsYAAADdAAAADwAAAGRycy9kb3ducmV2LnhtbESPzWrDMBCE74W+g9hCbo1sQ1LHtRJK&#10;SEl6a34MPS7W1haxVsZSE+ftq0Ihx2FmvmHK1Wg7caHBG8cK0mkCgrh22nCj4HR8f85B+ICssXNM&#10;Cm7kYbV8fCix0O7Ke7ocQiMihH2BCtoQ+kJKX7dk0U9dTxy9bzdYDFEOjdQDXiPcdjJLkrm0aDgu&#10;tNjTuqX6fPixCsznfDv7eKkWldxsQ/qVn3NjT0pNnsa3VxCBxnAP/7d3WkGWZgv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TLGAAAA3QAAAA8AAAAAAAAA&#10;AAAAAAAAoQIAAGRycy9kb3ducmV2LnhtbFBLBQYAAAAABAAEAPkAAACUAwAAAAA=&#10;" strokeweight="0"/>
                  <v:line id="Line 1875" o:spid="_x0000_s2251" style="position:absolute;visibility:visible;mso-wrap-style:square" from="2711,1220" to="271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icsIAAADdAAAADwAAAGRycy9kb3ducmV2LnhtbERPz2vCMBS+C/sfwht407SKruuMMobi&#10;vGmnsOOjeWuDzUtpotb/3hwGHj++34tVbxtxpc4bxwrScQKCuHTacKXg+LMZZSB8QNbYOCYFd/Kw&#10;Wr4MFphrd+MDXYtQiRjCPkcFdQhtLqUva7Lox64ljtyf6yyGCLtK6g5vMdw2cpIkc2nRcGyosaWv&#10;mspzcbEKzH6+ne3eTu8nud6G9Dc7Z8YelRq+9p8fIAL14Sn+d39rBZN0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xicsIAAADdAAAADwAAAAAAAAAAAAAA&#10;AAChAgAAZHJzL2Rvd25yZXYueG1sUEsFBgAAAAAEAAQA+QAAAJADAAAAAA==&#10;" strokeweight="0"/>
                  <v:line id="Line 1876" o:spid="_x0000_s2252" style="position:absolute;visibility:visible;mso-wrap-style:square" from="2995,1220" to="2996,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H6cUAAADdAAAADwAAAGRycy9kb3ducmV2LnhtbESPT2vCQBTE7wW/w/IEb3UTpRqjq0hp&#10;0d78Cx4f2WeymH0bsltNv71bKPQ4zMxvmMWqs7W4U+uNYwXpMAFBXDhtuFRwOn6+ZiB8QNZYOyYF&#10;P+Rhtey9LDDX7sF7uh9CKSKEfY4KqhCaXEpfVGTRD11DHL2ray2GKNtS6hYfEW5rOUqSibRoOC5U&#10;2NB7RcXt8G0VmN1k8/Y1Pc/O8mMT0kt2y4w9KTXod+s5iEBd+A//tbdawSg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DH6cUAAADdAAAADwAAAAAAAAAA&#10;AAAAAAChAgAAZHJzL2Rvd25yZXYueG1sUEsFBgAAAAAEAAQA+QAAAJMDAAAAAA==&#10;" strokeweight="0"/>
                  <v:line id="Line 1877" o:spid="_x0000_s2253" style="position:absolute;visibility:visible;mso-wrap-style:square" from="3278,1220" to="3279,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ZnsYAAADdAAAADwAAAGRycy9kb3ducmV2LnhtbESPQWvCQBSE74L/YXmF3uomKWqauoqU&#10;FutNU4UeH9nXZDH7NmS3Gv99Vyh4HGbmG2axGmwrztR741hBOklAEFdOG64VHL4+nnIQPiBrbB2T&#10;git5WC3HowUW2l14T+cy1CJC2BeooAmhK6T0VUMW/cR1xNH7cb3FEGVfS93jJcJtK7MkmUmLhuNC&#10;gx29NVSdyl+rwOxmm+l2fnw5yvdNSL/zU27sQanHh2H9CiLQEO7h//anVpClz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CWZ7GAAAA3QAAAA8AAAAAAAAA&#10;AAAAAAAAoQIAAGRycy9kb3ducmV2LnhtbFBLBQYAAAAABAAEAPkAAACUAwAAAAA=&#10;" strokeweight="0"/>
                  <v:line id="Line 1878" o:spid="_x0000_s2254" style="position:absolute;visibility:visible;mso-wrap-style:square" from="3561,1220" to="356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8BcYAAADdAAAADwAAAGRycy9kb3ducmV2LnhtbESPT2vCQBTE7wW/w/KE3nQTpRqjq4i0&#10;aG+tf8DjI/tMFrNvQ3ar6bd3C0KPw8z8hlmsOluLG7XeOFaQDhMQxIXThksFx8PHIAPhA7LG2jEp&#10;+CUPq2XvZYG5dnf+pts+lCJC2OeooAqhyaX0RUUW/dA1xNG7uNZiiLItpW7xHuG2lqMkmUiLhuNC&#10;hQ1tKiqu+x+rwHxNtm+f09PsJN+3IT1n18zYo1Kv/W49BxGoC//hZ3unFYzS8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AXGAAAA3QAAAA8AAAAAAAAA&#10;AAAAAAAAoQIAAGRycy9kb3ducmV2LnhtbFBLBQYAAAAABAAEAPkAAACUAwAAAAA=&#10;" strokeweight="0"/>
                  <v:line id="Line 1879" o:spid="_x0000_s2255" style="position:absolute;visibility:visible;mso-wrap-style:square" from="3844,1220" to="3845,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kccYAAADdAAAADwAAAGRycy9kb3ducmV2LnhtbESPQWvCQBSE70L/w/IKvekmtrUxuoqI&#10;xXprrYLHR/aZLGbfhuyq8d+7hYLHYWa+YabzztbiQq03jhWkgwQEceG04VLB7vezn4HwAVlj7ZgU&#10;3MjDfPbUm2Ku3ZV/6LINpYgQ9jkqqEJocil9UZFFP3ANcfSOrrUYomxLqVu8Rrit5TBJRtKi4bhQ&#10;YUPLiorT9mwVmO/R+n3zsR/v5Wod0kN2yozdKfXy3C0mIAJ14RH+b39pBcP09Q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nZHHGAAAA3QAAAA8AAAAAAAAA&#10;AAAAAAAAoQIAAGRycy9kb3ducmV2LnhtbFBLBQYAAAAABAAEAPkAAACUAwAAAAA=&#10;" strokeweight="0"/>
                  <v:line id="Line 1880" o:spid="_x0000_s2256" style="position:absolute;visibility:visible;mso-wrap-style:square" from="4127,1220" to="4128,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vB6sUAAADdAAAADwAAAGRycy9kb3ducmV2LnhtbESPQWvCQBSE7wX/w/IEb3UTizaNriJS&#10;0d7UKvT4yD6TxezbkF01/nu3UOhxmJlvmNmis7W4UeuNYwXpMAFBXDhtuFRw/F6/ZiB8QNZYOyYF&#10;D/KwmPdeZphrd+c93Q6hFBHCPkcFVQhNLqUvKrLoh64hjt7ZtRZDlG0pdYv3CLe1HCXJRFo0HBcq&#10;bGhVUXE5XK0Cs5tsxl/vp4+T/NyE9Ce7ZMYelRr0u+UURKAu/If/2lutYJS+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vB6sUAAADdAAAADwAAAAAAAAAA&#10;AAAAAAChAgAAZHJzL2Rvd25yZXYueG1sUEsFBgAAAAAEAAQA+QAAAJMDAAAAAA==&#10;" strokeweight="0"/>
                  <v:line id="Line 1881" o:spid="_x0000_s2257" style="position:absolute;visibility:visible;mso-wrap-style:square" from="4410,1220" to="441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lfncUAAADdAAAADwAAAGRycy9kb3ducmV2LnhtbESPQWvCQBSE74L/YXmF3nQTizFNXUXE&#10;YntTq9DjI/uaLGbfhuxW47/vFgSPw8x8w8yXvW3EhTpvHCtIxwkI4tJpw5WC49f7KAfhA7LGxjEp&#10;uJGH5WI4mGOh3ZX3dDmESkQI+wIV1CG0hZS+rMmiH7uWOHo/rrMYouwqqTu8Rrht5CRJMmnRcFyo&#10;saV1TeX58GsVmF22nX7OTq8nudmG9Ds/58YelXp+6ldvIAL14RG+tz+0gk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lfncUAAADdAAAADwAAAAAAAAAA&#10;AAAAAAChAgAAZHJzL2Rvd25yZXYueG1sUEsFBgAAAAAEAAQA+QAAAJMDAAAAAA==&#10;" strokeweight="0"/>
                  <v:line id="Line 1882" o:spid="_x0000_s2258" style="position:absolute;visibility:visible;mso-wrap-style:square" from="4693,1220" to="4694,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X6BsUAAADdAAAADwAAAGRycy9kb3ducmV2LnhtbESPQWvCQBSE74L/YXmF3nQTSzWNriJi&#10;0d7UKnh8ZF+TxezbkN1q+u/dguBxmJlvmNmis7W4UuuNYwXpMAFBXDhtuFRw/P4cZCB8QNZYOyYF&#10;f+RhMe/3Zphrd+M9XQ+hFBHCPkcFVQhNLqUvKrLoh64hjt6Pay2GKNtS6hZvEW5rOUqSsbRoOC5U&#10;2NCqouJy+LUKzG68ef+anD5Ocr0J6Tm7ZMYelXp96ZZTEIG68Aw/2lutYJS+Te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X6BsUAAADdAAAADwAAAAAAAAAA&#10;AAAAAAChAgAAZHJzL2Rvd25yZXYueG1sUEsFBgAAAAAEAAQA+QAAAJMDAAAAAA==&#10;" strokeweight="0"/>
                  <v:line id="Line 1883" o:spid="_x0000_s2259" style="position:absolute;visibility:visible;mso-wrap-style:square" from="4977,1220" to="4978,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udMIAAADdAAAADwAAAGRycy9kb3ducmV2LnhtbERPz2vCMBS+C/sfwht407SKruuMMobi&#10;vGmnsOOjeWuDzUtpotb/3hwGHj++34tVbxtxpc4bxwrScQKCuHTacKXg+LMZZSB8QNbYOCYFd/Kw&#10;Wr4MFphrd+MDXYtQiRjCPkcFdQhtLqUva7Lox64ljtyf6yyGCLtK6g5vMdw2cpIkc2nRcGyosaWv&#10;mspzcbEKzH6+ne3eTu8nud6G9Dc7Z8YelRq+9p8fIAL14Sn+d39rBZN0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pudMIAAADdAAAADwAAAAAAAAAAAAAA&#10;AAChAgAAZHJzL2Rvd25yZXYueG1sUEsFBgAAAAAEAAQA+QAAAJADAAAAAA==&#10;" strokeweight="0"/>
                  <v:line id="Line 1884" o:spid="_x0000_s2260" style="position:absolute;visibility:visible;mso-wrap-style:square" from="5260,1220" to="526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L78UAAADdAAAADwAAAGRycy9kb3ducmV2LnhtbESPQWvCQBSE74L/YXlCb7qJpTamriJi&#10;0d7UKvT4yD6TxezbkN1q+u/dguBxmJlvmNmis7W4UuuNYwXpKAFBXDhtuFRw/P4cZiB8QNZYOyYF&#10;f+RhMe/3Zphrd+M9XQ+hFBHCPkcFVQhNLqUvKrLoR64hjt7ZtRZDlG0pdYu3CLe1HCfJRFo0HBcq&#10;bGhVUXE5/FoFZjfZvH29n6Ynud6E9Ce7ZMYelXoZdMsPEIG68Aw/2lutYJy+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bL78UAAADdAAAADwAAAAAAAAAA&#10;AAAAAAChAgAAZHJzL2Rvd25yZXYueG1sUEsFBgAAAAAEAAQA+QAAAJMDAAAAAA==&#10;" strokeweight="0"/>
                  <v:line id="Line 1885" o:spid="_x0000_s2261" style="position:absolute;visibility:visible;mso-wrap-style:square" from="5543,1220" to="5544,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0lMUAAADdAAAADwAAAGRycy9kb3ducmV2LnhtbESPT2vCQBTE7wW/w/IEb3UTsRqjq0hp&#10;0d78Cx4f2WeymH0bsltNv71bKPQ4zMxvmMWqs7W4U+uNYwXpMAFBXDhtuFRwOn6+ZiB8QNZYOyYF&#10;P+Rhtey9LDDX7sF7uh9CKSKEfY4KqhCaXEpfVGTRD11DHL2ray2GKNtS6hYfEW5rOUqSibRoOC5U&#10;2NB7RcXt8G0VmN1k8/Y1Pc/O8mMT0kt2y4w9KTXod+s5iEBd+A//tbdawSg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a0lMUAAADdAAAADwAAAAAAAAAA&#10;AAAAAAChAgAAZHJzL2Rvd25yZXYueG1sUEsFBgAAAAAEAAQA+QAAAJMDAAAAAA==&#10;" strokeweight="0"/>
                  <v:line id="Line 1886" o:spid="_x0000_s2262" style="position:absolute;visibility:visible;mso-wrap-style:square" from="5826,1220" to="5827,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q48YAAADdAAAADwAAAGRycy9kb3ducmV2LnhtbESPQWvCQBSE74L/YXmF3uomoWqauoqU&#10;FutNU4UeH9nXZDH7NmS3Gv99Vyh4HGbmG2axGmwrztR741hBOklAEFdOG64VHL4+nnIQPiBrbB2T&#10;git5WC3HowUW2l14T+cy1CJC2BeooAmhK6T0VUMW/cR1xNH7cb3FEGVfS93jJcJtK7MkmUmLhuNC&#10;gx29NVSdyl+rwOxmm+l2fnw5yvdNSL/zU27sQanHh2H9CiLQEO7h//anVpClz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EKuPGAAAA3QAAAA8AAAAAAAAA&#10;AAAAAAAAoQIAAGRycy9kb3ducmV2LnhtbFBLBQYAAAAABAAEAPkAAACUAwAAAAA=&#10;" strokeweight="0"/>
                  <v:line id="Line 1887" o:spid="_x0000_s2263" style="position:absolute;visibility:visible;mso-wrap-style:square" from="725,1503" to="6109,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iPeMYAAADdAAAADwAAAGRycy9kb3ducmV2LnhtbESPQWvCQBSE70L/w/IKvekmtrUxuoqI&#10;xXprrYLHR/aZLGbfhuyq8d+7hYLHYWa+YabzztbiQq03jhWkgwQEceG04VLB7vezn4HwAVlj7ZgU&#10;3MjDfPbUm2Ku3ZV/6LINpYgQ9jkqqEJocil9UZFFP3ANcfSOrrUYomxLqVu8Rrit5TBJRtKi4bhQ&#10;YUPLiorT9mwVmO/R+n3zsR/v5Wod0kN2yozdKfXy3C0mIAJ14RH+b39pBcP07RX+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Ij3jGAAAA3QAAAA8AAAAAAAAA&#10;AAAAAAAAoQIAAGRycy9kb3ducmV2LnhtbFBLBQYAAAAABAAEAPkAAACUAwAAAAA=&#10;" strokeweight="0"/>
                  <v:line id="Line 1888" o:spid="_x0000_s2264" style="position:absolute;visibility:visible;mso-wrap-style:square" from="725,1786" to="6109,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XDMYAAADdAAAADwAAAGRycy9kb3ducmV2LnhtbESPT2vCQBTE7wW/w/KE3nQTsRqjq4i0&#10;aG+tf8DjI/tMFrNvQ3ar6bd3C0KPw8z8hlmsOluLG7XeOFaQDhMQxIXThksFx8PHIAPhA7LG2jEp&#10;+CUPq2XvZYG5dnf+pts+lCJC2OeooAqhyaX0RUUW/dA1xNG7uNZiiLItpW7xHuG2lqMkmUiLhuNC&#10;hQ1tKiqu+x+rwHxNtm+f09PsJN+3IT1n18zYo1Kv/W49BxGoC//hZ3unFYzS8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hFwzGAAAA3QAAAA8AAAAAAAAA&#10;AAAAAAAAoQIAAGRycy9kb3ducmV2LnhtbFBLBQYAAAAABAAEAPkAAACUAwAAAAA=&#10;" strokeweight="0"/>
                  <v:line id="Line 1889" o:spid="_x0000_s2265" style="position:absolute;visibility:visible;mso-wrap-style:square" from="725,2070" to="6109,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2yl8UAAADdAAAADwAAAGRycy9kb3ducmV2LnhtbESPQWvCQBSE7wX/w/IEb3UTqTaNriJS&#10;0d7UKvT4yD6TxezbkF01/nu3UOhxmJlvmNmis7W4UeuNYwXpMAFBXDhtuFRw/F6/ZiB8QNZYOyYF&#10;D/KwmPdeZphrd+c93Q6hFBHCPkcFVQhNLqUvKrLoh64hjt7ZtRZDlG0pdYv3CLe1HCXJRFo0HBcq&#10;bGhVUXE5XK0Cs5tsxl/vp4+T/NyE9Ce7ZMYelRr0u+UURKAu/If/2lutYJS+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2yl8UAAADdAAAADwAAAAAAAAAA&#10;AAAAAAChAgAAZHJzL2Rvd25yZXYueG1sUEsFBgAAAAAEAAQA+QAAAJMDAAAAAA==&#10;" strokeweight="0"/>
                  <v:line id="Line 1890" o:spid="_x0000_s2266" style="position:absolute;visibility:visible;mso-wrap-style:square" from="725,2353" to="6109,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8s4MUAAADdAAAADwAAAGRycy9kb3ducmV2LnhtbESPQWvCQBSE74L/YXmF3nQTqTFNXUXE&#10;YntTq9DjI/uaLGbfhuxW47/vFgSPw8x8w8yXvW3EhTpvHCtIxwkI4tJpw5WC49f7KAfhA7LGxjEp&#10;uJGH5WI4mGOh3ZX3dDmESkQI+wIV1CG0hZS+rMmiH7uWOHo/rrMYouwqqTu8Rrht5CRJMmnRcFyo&#10;saV1TeX58GsVmF22nX7OTq8nudmG9Ds/58YelXp+6ldvIAL14RG+tz+0gk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8s4MUAAADdAAAADwAAAAAAAAAA&#10;AAAAAAChAgAAZHJzL2Rvd25yZXYueG1sUEsFBgAAAAAEAAQA+QAAAJMDAAAAAA==&#10;" strokeweight="0"/>
                  <v:line id="Line 1891" o:spid="_x0000_s2267" style="position:absolute;visibility:visible;mso-wrap-style:square" from="725,2636" to="6109,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Je8UAAADdAAAADwAAAGRycy9kb3ducmV2LnhtbESPQWvCQBSE74L/YXmF3nQTaTWNriJi&#10;0d7UKnh8ZF+TxezbkN1q+u/dguBxmJlvmNmis7W4UuuNYwXpMAFBXDhtuFRw/P4cZCB8QNZYOyYF&#10;f+RhMe/3Zphrd+M9XQ+hFBHCPkcFVQhNLqUvKrLoh64hjt6Pay2GKNtS6hZvEW5rOUqSsbRoOC5U&#10;2NCqouJy+LUKzG68ef+anD5Ocr0J6Tm7ZMYelXp96ZZTEIG68Aw/2lutYJS+Te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OJe8UAAADdAAAADwAAAAAAAAAA&#10;AAAAAAChAgAAZHJzL2Rvd25yZXYueG1sUEsFBgAAAAAEAAQA+QAAAJMDAAAAAA==&#10;" strokeweight="0"/>
                  <v:line id="Line 1892" o:spid="_x0000_s2268" style="position:absolute;visibility:visible;mso-wrap-style:square" from="725,2920" to="6109,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dCcIAAADdAAAADwAAAGRycy9kb3ducmV2LnhtbERPz2vCMBS+C/sfwht407SiruuMMobi&#10;vGmnsOOjeWuDzUtpotb/3hwGHj++34tVbxtxpc4bxwrScQKCuHTacKXg+LMZZSB8QNbYOCYFd/Kw&#10;Wr4MFphrd+MDXYtQiRjCPkcFdQhtLqUva7Lox64ljtyf6yyGCLtK6g5vMdw2cpIkc2nRcGyosaWv&#10;mspzcbEKzH6+ne3eTu8nud6G9Dc7Z8YelRq+9p8fIAL14Sn+d39rBZN0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dCcIAAADdAAAADwAAAAAAAAAAAAAA&#10;AAChAgAAZHJzL2Rvd25yZXYueG1sUEsFBgAAAAAEAAQA+QAAAJADAAAAAA==&#10;" strokeweight="0"/>
                  <v:line id="Line 1893" o:spid="_x0000_s2269" style="position:absolute;visibility:visible;mso-wrap-style:square" from="725,3203" to="6109,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4ksUAAADdAAAADwAAAGRycy9kb3ducmV2LnhtbESPQWvCQBSE74L/YXlCb7qJtDamriJi&#10;0d7UKvT4yD6TxezbkN1q+u/dguBxmJlvmNmis7W4UuuNYwXpKAFBXDhtuFRw/P4cZiB8QNZYOyYF&#10;f+RhMe/3Zphrd+M9XQ+hFBHCPkcFVQhNLqUvKrLoR64hjt7ZtRZDlG0pdYu3CLe1HCfJRFo0HBcq&#10;bGhVUXE5/FoFZjfZvH29n6Ynud6E9Ce7ZMYelXoZdMsPEIG68Aw/2lutYJy+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4ksUAAADdAAAADwAAAAAAAAAA&#10;AAAAAAChAgAAZHJzL2Rvd25yZXYueG1sUEsFBgAAAAAEAAQA+QAAAJMDAAAAAA==&#10;" strokeweight="0"/>
                  <v:line id="Line 1894" o:spid="_x0000_s2270" style="position:absolute;visibility:visible;mso-wrap-style:square" from="725,3486" to="6109,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H0sEAAADdAAAADwAAAGRycy9kb3ducmV2LnhtbERPy4rCMBTdC/5DuMLsNK2gdqpRhsFB&#10;Z+cTZnlprm2wuSlN1Pr3k4Xg8nDei1Vna3Gn1hvHCtJRAoK4cNpwqeB0/BlmIHxA1lg7JgVP8rBa&#10;9nsLzLV78J7uh1CKGMI+RwVVCE0upS8qsuhHriGO3MW1FkOEbSl1i48Ybms5TpKptGg4NlTY0HdF&#10;xfVwswrMbrqZ/M7On2e53oT0L7tmxp6U+hh0X3MQgbrwFr/cW61gnE7i/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4fSwQAAAN0AAAAPAAAAAAAAAAAAAAAA&#10;AKECAABkcnMvZG93bnJldi54bWxQSwUGAAAAAAQABAD5AAAAjwMAAAAA&#10;" strokeweight="0"/>
                  <v:line id="Line 1895" o:spid="_x0000_s2271" style="position:absolute;visibility:visible;mso-wrap-style:square" from="725,3770" to="6109,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iScUAAADdAAAADwAAAGRycy9kb3ducmV2LnhtbESPT4vCMBTE7wt+h/AEb2taQbdWo4is&#10;uN7Wf+Dx0TzbYPNSmqx2v71ZWPA4zMxvmPmys7W4U+uNYwXpMAFBXDhtuFRwOm7eMxA+IGusHZOC&#10;X/KwXPTe5phr9+A93Q+hFBHCPkcFVQhNLqUvKrLoh64hjt7VtRZDlG0pdYuPCLe1HCXJRFo0HBcq&#10;bGhdUXE7/FgF5nuyHe8+ztOz/NyG9JLdMmNPSg363WoGIlAXXuH/9pdWMEr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iScUAAADdAAAADwAAAAAAAAAA&#10;AAAAAAChAgAAZHJzL2Rvd25yZXYueG1sUEsFBgAAAAAEAAQA+QAAAJMDAAAAAA==&#10;" strokeweight="0"/>
                  <v:rect id="Rectangle 1897" o:spid="_x0000_s2272" style="position:absolute;left:5395;top:5563;width:87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pb8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pb8YAAADdAAAADwAAAAAAAAAAAAAAAACYAgAAZHJz&#10;L2Rvd25yZXYueG1sUEsFBgAAAAAEAAQA9QAAAIsDAAAAAA==&#10;" filled="f" stroked="f">
                    <v:textbox inset="0,0,0,0">
                      <w:txbxContent>
                        <w:p w:rsidR="00CD1263" w:rsidRPr="00CD1263" w:rsidRDefault="00CD1263" w:rsidP="005754D9">
                          <w:pPr>
                            <w:spacing w:before="0"/>
                            <w:rPr>
                              <w:sz w:val="16"/>
                              <w:szCs w:val="16"/>
                            </w:rPr>
                          </w:pPr>
                          <w:r w:rsidRPr="00CD1263">
                            <w:rPr>
                              <w:rFonts w:hint="eastAsia"/>
                              <w:color w:val="000000"/>
                              <w:sz w:val="16"/>
                              <w:szCs w:val="16"/>
                              <w:lang w:eastAsia="zh-CN"/>
                            </w:rPr>
                            <w:t>BT.0</w:t>
                          </w:r>
                          <w:r w:rsidRPr="00CD1263">
                            <w:rPr>
                              <w:color w:val="000000"/>
                              <w:sz w:val="16"/>
                              <w:szCs w:val="16"/>
                            </w:rPr>
                            <w:t>500-12</w:t>
                          </w:r>
                        </w:p>
                      </w:txbxContent>
                    </v:textbox>
                  </v:rect>
                  <v:shape id="Freeform 1898" o:spid="_x0000_s2273" style="position:absolute;left:6071;top:2780;width:43;height:82;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jUMQA&#10;AADdAAAADwAAAGRycy9kb3ducmV2LnhtbESPT4vCMBTE7wv7HcJb8Lam/lmVahQVBA/CYq33R/Ns&#10;yzYv3SbW+u2NIHgcZuY3zGLVmUq01LjSsoJBPwJBnFldcq4gPe2+ZyCcR9ZYWSYFd3KwWn5+LDDW&#10;9sZHahOfiwBhF6OCwvs6ltJlBRl0fVsTB+9iG4M+yCaXusFbgJtKDqNoIg2WHBYKrGlbUPaXXI2C&#10;/w1l6eE4atcXI1O3K6fnXzNVqvfVrecgPHX+HX6191rBcPAz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I1DEAAAA3QAAAA8AAAAAAAAAAAAAAAAAmAIAAGRycy9k&#10;b3ducmV2LnhtbFBLBQYAAAAABAAEAPUAAACJAwAAAAA=&#10;" path="m24,77r5,5l38,82r5,-5l43,68,19,5,14,,5,,,5,,15,24,77xe" fillcolor="black" stroked="f">
                    <v:path arrowok="t" o:connecttype="custom" o:connectlocs="24,77;29,82;38,82;43,77;43,68;19,5;14,0;5,0;0,5;0,15;24,77" o:connectangles="0,0,0,0,0,0,0,0,0,0,0"/>
                  </v:shape>
                  <v:shape id="Freeform 1899" o:spid="_x0000_s2274" style="position:absolute;left:6023;top:2646;width:43;height:82;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Gy8UA&#10;AADdAAAADwAAAGRycy9kb3ducmV2LnhtbESPT2vCQBTE7wW/w/KE3urGiH+IrpIWAj0URJveH9ln&#10;Esy+jdk1Sb99tyB4HGbmN8zuMJpG9NS52rKC+SwCQVxYXXOpIP/O3jYgnEfW2FgmBb/k4LCfvOww&#10;0XbgE/VnX4oAYZeggsr7NpHSFRUZdDPbEgfvYjuDPsiulLrDIcBNI+MoWkmDNYeFClv6qKi4nu9G&#10;we2divzrtOjTi5G5y+r1z9GslXqdjukWhKfRP8OP9qdWEM+XS/h/E5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4bLxQAAAN0AAAAPAAAAAAAAAAAAAAAAAJgCAABkcnMv&#10;ZG93bnJldi54bWxQSwUGAAAAAAQABAD1AAAAigMAAAAA&#10;" path="m24,77r5,5l38,82r5,-5l43,67,19,5,14,,5,,,5r,9l24,77xe" fillcolor="black" stroked="f">
                    <v:path arrowok="t" o:connecttype="custom" o:connectlocs="24,77;29,82;38,82;43,77;43,67;19,5;14,0;5,0;0,5;0,14;24,77" o:connectangles="0,0,0,0,0,0,0,0,0,0,0"/>
                  </v:shape>
                  <v:shape id="Freeform 1900" o:spid="_x0000_s2275" style="position:absolute;left:5975;top:2507;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UsQA&#10;AADdAAAADwAAAGRycy9kb3ducmV2LnhtbESPT4vCMBTE7wt+h/AEb2vaiqtUo6iwoCfZKnh9NM/+&#10;sXkpTVbrtzfCwh6HmfkNs1z3phF36lxlWUE8jkAQ51ZXXCg4n74/5yCcR9bYWCYFT3KwXg0+lphq&#10;++Afume+EAHCLkUFpfdtKqXLSzLoxrYlDt7VdgZ9kF0hdYePADeNTKLoSxqsOCyU2NKupPyW/RoF&#10;bfWsz8drnR14ctjWt0szTTaxUqNhv1mA8NT7//Bfe68VJPF0Bu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slLEAAAA3QAAAA8AAAAAAAAAAAAAAAAAmAIAAGRycy9k&#10;b3ducmV2LnhtbFBLBQYAAAAABAAEAPUAAACJAwAAAAA=&#10;" path="m24,81r5,5l38,86r5,-5l43,72,19,4,14,,5,,,4,,14,24,81xe" fillcolor="black" stroked="f">
                    <v:path arrowok="t" o:connecttype="custom" o:connectlocs="24,81;29,86;38,86;43,81;43,72;19,4;14,0;5,0;0,4;0,14;24,81" o:connectangles="0,0,0,0,0,0,0,0,0,0,0"/>
                  </v:shape>
                  <v:shape id="Freeform 1901" o:spid="_x0000_s2276" style="position:absolute;left:5927;top:2372;width:38;height:82;visibility:visible;mso-wrap-style:square;v-text-anchor:top" coordsize="3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KBMAA&#10;AADdAAAADwAAAGRycy9kb3ducmV2LnhtbERPz2vCMBS+D/Y/hDfYbaYWJlKNIrKBt2FV2PGteTbF&#10;5qUkWY3/vTkIHj++38t1sr0YyYfOsYLppABB3DjdcavgePj+mIMIEVlj75gU3CjAevX6ssRKuyvv&#10;aaxjK3IIhwoVmBiHSsrQGLIYJm4gztzZeYsxQ99K7fGaw20vy6KYSYsd5waDA20NNZf63yr46g7H&#10;y08yf4xp5n/lWO5OtVXq/S1tFiAipfgUP9w7raCcfua5+U1+An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oKBMAAAADdAAAADwAAAAAAAAAAAAAAAACYAgAAZHJzL2Rvd25y&#10;ZXYueG1sUEsFBgAAAAAEAAQA9QAAAIUDAAAAAA==&#10;" path="m19,77r5,l24,82r9,l33,77r5,l38,67,19,5r-5,l14,,5,r,5l,5,,15,19,77xe" fillcolor="black" stroked="f">
                    <v:path arrowok="t" o:connecttype="custom" o:connectlocs="19,77;24,77;24,82;33,82;33,77;38,77;38,67;19,5;14,5;14,0;5,0;5,5;0,5;0,15;19,77" o:connectangles="0,0,0,0,0,0,0,0,0,0,0,0,0,0,0"/>
                  </v:shape>
                  <v:shape id="Freeform 1902" o:spid="_x0000_s2277" style="position:absolute;left:5874;top:2238;width:43;height:8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nqMYA&#10;AADdAAAADwAAAGRycy9kb3ducmV2LnhtbESPT2vCQBDF70K/wzKF3nSjtqLRVUppoQehGPXgbciO&#10;SWx2Ns1ONX57Vyj0+Hh/frzFqnO1OlMbKs8GhoMEFHHubcWFgd32oz8FFQTZYu2ZDFwpwGr50Ftg&#10;av2FN3TOpFBxhEOKBkqRJtU65CU5DAPfEEfv6FuHEmVbaNviJY67Wo+SZKIdVhwJJTb0VlL+nf26&#10;CPk5PPv9l7yfcD8Zj7P1xkvWGfP02L3OQQl18h/+a39aA6Phywzub+IT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nqMYAAADdAAAADwAAAAAAAAAAAAAAAACYAgAAZHJz&#10;L2Rvd25yZXYueG1sUEsFBgAAAAAEAAQA9QAAAIsDAAAAAA==&#10;" path="m24,77r5,4l38,81r5,-4l43,67,19,5,14,,5,,,5r,9l24,77xe" fillcolor="black" stroked="f">
                    <v:path arrowok="t" o:connecttype="custom" o:connectlocs="24,77;29,81;38,81;43,77;43,67;19,5;14,0;5,0;0,5;0,14;24,77" o:connectangles="0,0,0,0,0,0,0,0,0,0,0"/>
                  </v:shape>
                  <v:shape id="Freeform 1903" o:spid="_x0000_s2278" style="position:absolute;left:5826;top:2103;width:43;height:82;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v7r4A&#10;AADdAAAADwAAAGRycy9kb3ducmV2LnhtbERPvQrCMBDeBd8hnOCmqQoq1SgqCA6CqHU/mrMtNpfa&#10;xFrf3gyC48f3v1y3phQN1a6wrGA0jEAQp1YXnClIrvvBHITzyBpLy6TgQw7Wq25nibG2bz5Tc/GZ&#10;CCHsYlSQe1/FUro0J4NuaCviwN1tbdAHWGdS1/gO4aaU4yiaSoMFh4YcK9rllD4uL6PguaU0OZ4n&#10;zeZuZOL2xex2MjOl+r12swDhqfV/8c990ArGo2nYH96EJ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47+6+AAAA3QAAAA8AAAAAAAAAAAAAAAAAmAIAAGRycy9kb3ducmV2&#10;LnhtbFBLBQYAAAAABAAEAPUAAACDAwAAAAA=&#10;" path="m24,77r5,5l38,82r5,-5l43,67,19,5,14,,5,,,5,,15,24,77xe" fillcolor="black" stroked="f">
                    <v:path arrowok="t" o:connecttype="custom" o:connectlocs="24,77;29,82;38,82;43,77;43,67;19,5;14,0;5,0;0,5;0,15;24,77" o:connectangles="0,0,0,0,0,0,0,0,0,0,0"/>
                  </v:shape>
                  <v:shape id="Freeform 1904" o:spid="_x0000_s2279" style="position:absolute;left:5716;top:2031;width:81;height:39;visibility:visible;mso-wrap-style:square;v-text-anchor:top" coordsize="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tlccA&#10;AADdAAAADwAAAGRycy9kb3ducmV2LnhtbESP3WrCQBSE7wXfYTmF3kjdRFAkdRNKaEstFdQW8fKQ&#10;PfnB7NmQ3Wp8+25B8HKYmW+YVTaYVpypd41lBfE0AkFcWN1wpeDn++1pCcJ5ZI2tZVJwJQdZOh6t&#10;MNH2wjs6730lAoRdggpq77tESlfUZNBNbUccvNL2Bn2QfSV1j5cAN62cRdFCGmw4LNTYUV5Tcdr/&#10;GgXHfJPz62b9bj7116Scz6tledgq9fgwvDyD8DT4e/jW/tAKZvEihv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grZXHAAAA3QAAAA8AAAAAAAAAAAAAAAAAmAIAAGRy&#10;cy9kb3ducmV2LnhtbFBLBQYAAAAABAAEAPUAAACMAwAAAAA=&#10;" path="m67,39r9,l76,34r5,l81,24r-5,l76,19,14,,4,r,5l,5,,15r4,l4,19,67,39xe" fillcolor="black" stroked="f">
                    <v:path arrowok="t" o:connecttype="custom" o:connectlocs="67,39;76,39;76,34;81,34;81,24;76,24;76,19;14,0;4,0;4,5;0,5;0,15;4,15;4,19;67,39" o:connectangles="0,0,0,0,0,0,0,0,0,0,0,0,0,0,0"/>
                  </v:shape>
                  <v:shape id="Freeform 1905" o:spid="_x0000_s2280" style="position:absolute;left:5577;top:1993;width:81;height:3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Ab8YA&#10;AADdAAAADwAAAGRycy9kb3ducmV2LnhtbESPwWrDMBBE74X+g9hCbo1sH0JxooS0pTTk0JKkvS/W&#10;xpZrrYyk2M7fR4VCj8PMvGFWm8l2YiAfjGMF+TwDQVw5bbhW8HV6e3wCESKyxs4xKbhSgM36/m6F&#10;pXYjH2g4xlokCIcSFTQx9qWUoWrIYpi7njh5Z+ctxiR9LbXHMcFtJ4ssW0iLhtNCgz29NFT9HC9W&#10;gckH8zF+5t+X9uDbdvd+2j/7V6VmD9N2CSLSFP/Df+2dVlDkiwJ+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aAb8YAAADdAAAADwAAAAAAAAAAAAAAAACYAgAAZHJz&#10;L2Rvd25yZXYueG1sUEsFBgAAAAAEAAQA9QAAAIsDAAAAAA==&#10;" path="m67,38r9,l76,33r5,l81,24r-5,l76,19,14,,4,r,5l,5r,9l4,14r,5l67,38xe" fillcolor="black" stroked="f">
                    <v:path arrowok="t" o:connecttype="custom" o:connectlocs="67,38;76,38;76,33;81,33;81,24;76,24;76,19;14,0;4,0;4,5;0,5;0,14;4,14;4,19;67,38" o:connectangles="0,0,0,0,0,0,0,0,0,0,0,0,0,0,0"/>
                  </v:shape>
                  <v:shape id="Freeform 1906" o:spid="_x0000_s2281" style="position:absolute;left:5433;top:1959;width:86;height:34;visibility:visible;mso-wrap-style:square;v-text-anchor:top" coordsize="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fgsIA&#10;AADdAAAADwAAAGRycy9kb3ducmV2LnhtbESPQYvCMBSE78L+h/AEb5qqIFKNZRHFXnW3eH00b5vS&#10;5qXbRK3/frMgeBxm5htmmw22FXfqfe1YwXyWgCAuna65UvD9dZyuQfiArLF1TAqe5CHbfYy2mGr3&#10;4DPdL6ESEcI+RQUmhC6V0peGLPqZ64ij9+N6iyHKvpK6x0eE21YukmQlLdYcFwx2tDdUNpebVVAW&#10;RV50+WEwfM6vv6fGL41eKzUZD58bEIGG8A6/2rlWsJivlvD/Jj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B+CwgAAAN0AAAAPAAAAAAAAAAAAAAAAAJgCAABkcnMvZG93&#10;bnJldi54bWxQSwUGAAAAAAQABAD1AAAAhwMAAAAA&#10;" path="m76,34r5,l81,29r5,l86,19r-5,l81,15r-5,l9,,4,r,5l,5,,15r4,l4,19r5,l76,34xe" fillcolor="black" stroked="f">
                    <v:path arrowok="t" o:connecttype="custom" o:connectlocs="76,34;81,34;81,29;86,29;86,19;81,19;81,15;76,15;9,0;4,0;4,5;0,5;0,15;4,15;4,19;9,19;76,34" o:connectangles="0,0,0,0,0,0,0,0,0,0,0,0,0,0,0,0,0"/>
                  </v:shape>
                  <v:shape id="Freeform 1907" o:spid="_x0000_s2282" style="position:absolute;left:5293;top:1935;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V3skA&#10;AADdAAAADwAAAGRycy9kb3ducmV2LnhtbESPQUvDQBSE74X+h+UVehG7aVqKxG6LCNJaxNKoB2+v&#10;2WcSzL5Nd9c0+utdQehxmJlvmOW6N43oyPnasoLpJAFBXFhdc6ng9eXh+gaED8gaG8uk4Js8rFfD&#10;wRIzbc98oC4PpYgQ9hkqqEJoMyl9UZFBP7EtcfQ+rDMYonSl1A7PEW4amSbJQhqsOS5U2NJ9RcVn&#10;/mUUXP3sn+fdY3OsT5g+HfPd5t29zZQaj/q7WxCB+nAJ/7e3WkE6Xczh7018An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pV3skAAADdAAAADwAAAAAAAAAAAAAAAACYAgAA&#10;ZHJzL2Rvd25yZXYueG1sUEsFBgAAAAAEAAQA9QAAAI4DAAAAAA==&#10;" path="m77,29r5,l87,24r,-9l82,10r-5,l10,,5,,,5,,15r5,4l10,19,77,29xe" fillcolor="black" stroked="f">
                    <v:path arrowok="t" o:connecttype="custom" o:connectlocs="77,29;82,29;87,24;87,15;82,10;77,10;10,0;5,0;0,5;0,15;5,19;10,19;77,29" o:connectangles="0,0,0,0,0,0,0,0,0,0,0,0,0"/>
                  </v:shape>
                  <v:shape id="Freeform 1908" o:spid="_x0000_s2283" style="position:absolute;left:5149;top:1911;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wRckA&#10;AADdAAAADwAAAGRycy9kb3ducmV2LnhtbESPQUvDQBSE74X+h+UVvBS7abRFYrdFBNEWsRjtobfX&#10;7DMJZt/G3W0a/fVuQfA4zMw3zGLVm0Z05HxtWcF0koAgLqyuuVTw/vZweQPCB2SNjWVS8E0eVsvh&#10;YIGZtid+pS4PpYgQ9hkqqEJoMyl9UZFBP7EtcfQ+rDMYonSl1A5PEW4amSbJXBqsOS5U2NJ9RcVn&#10;fjQKxj/bl+tu3RzqL0yfD/nmce92V0pdjPq7WxCB+vAf/ms/aQXpdD6D85v4BO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EbwRckAAADdAAAADwAAAAAAAAAAAAAAAACYAgAA&#10;ZHJzL2Rvd25yZXYueG1sUEsFBgAAAAAEAAQA9QAAAI4DAAAAAA==&#10;" path="m77,29r5,l87,24r,-9l82,10r-5,l10,,5,,,5,,15r5,4l10,19,77,29xe" fillcolor="black" stroked="f">
                    <v:path arrowok="t" o:connecttype="custom" o:connectlocs="77,29;82,29;87,24;87,15;82,10;77,10;10,0;5,0;0,5;0,15;5,19;10,19;77,29" o:connectangles="0,0,0,0,0,0,0,0,0,0,0,0,0"/>
                  </v:shape>
                  <v:shape id="Freeform 1909" o:spid="_x0000_s2284" style="position:absolute;left:5010;top:1887;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uMskA&#10;AADdAAAADwAAAGRycy9kb3ducmV2LnhtbESPT0vDQBTE70K/w/IKXqTdNEqQtNsigvgHaTHVQ2+v&#10;2dckNPs27q5p9NO7BcHjMDO/YRarwbSiJ+cbywpm0wQEcWl1w5WC9+3D5BaED8gaW8uk4Js8rJaj&#10;iwXm2p74jfoiVCJC2OeooA6hy6X0ZU0G/dR2xNE7WGcwROkqqR2eIty0Mk2STBpsOC7U2NF9TeWx&#10;+DIKrn4265v+ud03n5i+7ouXx537uFbqcjzczUEEGsJ/+K/9pBWksyyD85v4BO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RuMskAAADdAAAADwAAAAAAAAAAAAAAAACYAgAA&#10;ZHJzL2Rvd25yZXYueG1sUEsFBgAAAAAEAAQA9QAAAI4DAAAAAA==&#10;" path="m77,29r5,l87,24r,-9l82,10r-5,l10,,5,,,5,,15r5,4l10,19,77,29xe" fillcolor="black" stroked="f">
                    <v:path arrowok="t" o:connecttype="custom" o:connectlocs="77,29;82,29;87,24;87,15;82,10;77,10;10,0;5,0;0,5;0,15;5,19;10,19;77,29" o:connectangles="0,0,0,0,0,0,0,0,0,0,0,0,0"/>
                  </v:shape>
                  <v:shape id="Freeform 1910" o:spid="_x0000_s2285" style="position:absolute;left:4866;top:1858;width:87;height:34;visibility:visible;mso-wrap-style:square;v-text-anchor:top" coordsize="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uM8YA&#10;AADdAAAADwAAAGRycy9kb3ducmV2LnhtbESPQWvCQBSE74L/YXmCF6kbPURJXcVKC4L0kNgf8Mi+&#10;bqLZt2l2Nem/7woFj8PMfMNsdoNtxJ06XztWsJgnIIhLp2s2Cr7OHy9rED4ga2wck4Jf8rDbjkcb&#10;zLTrOad7EYyIEPYZKqhCaDMpfVmRRT93LXH0vl1nMUTZGak77CPcNnKZJKm0WHNcqLClQ0XltbhZ&#10;BetLejDvrfnhz77pb7Nrfj695UpNJ8P+FUSgITzD/+2jVrBcpCt4vI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huM8YAAADdAAAADwAAAAAAAAAAAAAAAACYAgAAZHJz&#10;L2Rvd25yZXYueG1sUEsFBgAAAAAEAAQA9QAAAIsDAAAAAA==&#10;" path="m77,34r5,l82,29r5,l87,20r-5,l82,15r-5,l10,,5,r,5l,5,,15r5,l5,20r5,l77,34xe" fillcolor="black" stroked="f">
                    <v:path arrowok="t" o:connecttype="custom" o:connectlocs="77,34;82,34;82,29;87,29;87,20;82,20;82,15;77,15;10,0;5,0;5,5;0,5;0,15;5,15;5,20;10,20;77,34" o:connectangles="0,0,0,0,0,0,0,0,0,0,0,0,0,0,0,0,0"/>
                  </v:shape>
                  <v:shape id="Freeform 1911" o:spid="_x0000_s2286" style="position:absolute;left:4727;top:1834;width:86;height:29;visibility:visible;mso-wrap-style:square;v-text-anchor:top" coordsize="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C3cMA&#10;AADdAAAADwAAAGRycy9kb3ducmV2LnhtbERPy2oCMRTdF/yHcAV3NeMIUkajiCC23Uh9le5uk9uZ&#10;wcnNkERn/PtmUejycN6LVW8bcScfascKJuMMBLF2puZSwem4fX4BESKywcYxKXhQgNVy8LTAwriO&#10;P+h+iKVIIRwKVFDF2BZSBl2RxTB2LXHifpy3GBP0pTQeuxRuG5ln2UxarDk1VNjSpiJ9Pdysgnf9&#10;6OqLP3/Zt73Or99hupvuP5UaDfv1HESkPv6L/9yvRkE+maW5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RC3cMAAADdAAAADwAAAAAAAAAAAAAAAACYAgAAZHJzL2Rv&#10;d25yZXYueG1sUEsFBgAAAAAEAAQA9QAAAIgDAAAAAA==&#10;" path="m77,29r5,l86,24r,-9l82,10r-5,l10,,5,,,5,,15r5,5l10,20r67,9xe" fillcolor="black" stroked="f">
                    <v:path arrowok="t" o:connecttype="custom" o:connectlocs="77,29;82,29;86,24;86,15;82,10;77,10;10,0;5,0;0,5;0,15;5,20;10,20;77,29" o:connectangles="0,0,0,0,0,0,0,0,0,0,0,0,0"/>
                  </v:shape>
                  <v:shape id="Freeform 1912" o:spid="_x0000_s2287" style="position:absolute;left:4583;top:1810;width:86;height:29;visibility:visible;mso-wrap-style:square;v-text-anchor:top" coordsize="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nRscA&#10;AADdAAAADwAAAGRycy9kb3ducmV2LnhtbESPT2sCMRTE7wW/Q3hCb5p1BbFbo4hQ+ucita3S2zN5&#10;7i5uXpYkdddv3xSEHoeZ+Q2zWPW2ERfyoXasYDLOQBBrZ2ouFXx+PI3mIEJENtg4JgVXCrBaDu4W&#10;WBjX8TtddrEUCcKhQAVVjG0hZdAVWQxj1xIn7+S8xZikL6Xx2CW4bWSeZTNpsea0UGFLm4r0efdj&#10;Fbzpa1fv/de3fd3q/HwM0+fp9qDU/bBfP4KI1Mf/8K39YhTkk9kD/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o50bHAAAA3QAAAA8AAAAAAAAAAAAAAAAAmAIAAGRy&#10;cy9kb3ducmV2LnhtbFBLBQYAAAAABAAEAPUAAACMAwAAAAA=&#10;" path="m77,29r5,l86,24r,-9l82,10r-5,l10,,5,,,5,,15r5,5l10,20r67,9xe" fillcolor="black" stroked="f">
                    <v:path arrowok="t" o:connecttype="custom" o:connectlocs="77,29;82,29;86,24;86,15;82,10;77,10;10,0;5,0;0,5;0,15;5,20;10,20;77,29" o:connectangles="0,0,0,0,0,0,0,0,0,0,0,0,0"/>
                  </v:shape>
                  <v:shape id="Freeform 1913" o:spid="_x0000_s2288" style="position:absolute;left:4444;top:1786;width:86;height:29;visibility:visible;mso-wrap-style:square;v-text-anchor:top" coordsize="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YBsQA&#10;AADdAAAADwAAAGRycy9kb3ducmV2LnhtbERPy2oCMRTdF/yHcAV3NeMIrUyNIkKp7Ubqo6W7a3Kd&#10;GZzcDEnqjH/fLAouD+c9X/a2EVfyoXasYDLOQBBrZ2ouFRz2r48zECEiG2wck4IbBVguBg9zLIzr&#10;+JOuu1iKFMKhQAVVjG0hZdAVWQxj1xIn7uy8xZigL6Xx2KVw28g8y56kxZpTQ4UtrSvSl92vVfCh&#10;b1395Y8/9n2r88spTN+m22+lRsN+9QIiUh/v4n/3xijIJ89pf3q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2AbEAAAA3QAAAA8AAAAAAAAAAAAAAAAAmAIAAGRycy9k&#10;b3ducmV2LnhtbFBLBQYAAAAABAAEAPUAAACJAwAAAAA=&#10;" path="m77,29r5,l86,24r,-9l82,10r-5,l10,,5,,,5,,15r5,5l10,20r67,9xe" fillcolor="black" stroked="f">
                    <v:path arrowok="t" o:connecttype="custom" o:connectlocs="77,29;82,29;86,24;86,15;82,10;77,10;10,0;5,0;0,5;0,15;5,20;10,20;77,29" o:connectangles="0,0,0,0,0,0,0,0,0,0,0,0,0"/>
                  </v:shape>
                  <v:shape id="Freeform 1914" o:spid="_x0000_s2289" style="position:absolute;left:4305;top:1753;width:81;height:3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IxcYA&#10;AADdAAAADwAAAGRycy9kb3ducmV2LnhtbESPzU7DMBCE70i8g7WVuFHHPQBK61YUhKg4gPrDfRUv&#10;iUO8jmw3CW+PkZB6HM3MN5rVZnKdGChE61mDmhcgiCtvLNcaTseX2wcQMSEb7DyThh+KsFlfX62w&#10;NH7kPQ2HVIsM4ViihialvpQyVg05jHPfE2fvyweHKctQSxNwzHDXyUVR3EmHlvNCgz09NVR9H85O&#10;g1WDfR8/1Oe53Ye23b0e37bhWeub2fS4BJFoSpfwf3tnNCzUvYK/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2IxcYAAADdAAAADwAAAAAAAAAAAAAAAACYAgAAZHJz&#10;L2Rvd25yZXYueG1sUEsFBgAAAAAEAAQA9QAAAIsDAAAAAA==&#10;" path="m67,38r10,l77,33r4,l81,24r-4,l77,19,14,,5,r,5l,5r,9l5,14r,5l67,38xe" fillcolor="black" stroked="f">
                    <v:path arrowok="t" o:connecttype="custom" o:connectlocs="67,38;77,38;77,33;81,33;81,24;77,24;77,19;14,0;5,0;5,5;0,5;0,14;5,14;5,19;67,38" o:connectangles="0,0,0,0,0,0,0,0,0,0,0,0,0,0,0"/>
                  </v:shape>
                  <v:shape id="Freeform 1915" o:spid="_x0000_s2290" style="position:absolute;left:4161;top:1719;width:86;height:39;visibility:visible;mso-wrap-style:square;v-text-anchor:top" coordsize="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vjsUA&#10;AADdAAAADwAAAGRycy9kb3ducmV2LnhtbESPT4vCMBTE78J+h/CEvciaWsFKNcrqsuBJsHrw+LZ5&#10;/YPNS2midr+9EQSPw8z8hlmue9OIG3WutqxgMo5AEOdW11wqOB1/v+YgnEfW2FgmBf/kYL36GCwx&#10;1fbOB7plvhQBwi5FBZX3bSqlyysy6Ma2JQ5eYTuDPsiulLrDe4CbRsZRNJMGaw4LFba0rSi/ZFej&#10;YE8/5+R88An1eLqMom2xif8KpT6H/fcChKfev8Ov9k4riCfJF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2+OxQAAAN0AAAAPAAAAAAAAAAAAAAAAAJgCAABkcnMv&#10;ZG93bnJldi54bWxQSwUGAAAAAAQABAD1AAAAigMAAAAA&#10;" path="m72,39r9,l81,34r5,l86,24r-5,l81,19,14,,5,r,5l,5,,15r5,l5,19,72,39xe" fillcolor="black" stroked="f">
                    <v:path arrowok="t" o:connecttype="custom" o:connectlocs="72,39;81,39;81,34;86,34;86,24;81,24;81,19;14,0;5,0;5,5;0,5;0,15;5,15;5,19;72,39" o:connectangles="0,0,0,0,0,0,0,0,0,0,0,0,0,0,0"/>
                  </v:shape>
                  <v:shape id="Freeform 1916" o:spid="_x0000_s2291" style="position:absolute;left:4022;top:1700;width:86;height:24;visibility:visible;mso-wrap-style:square;v-text-anchor:top" coordsize="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m8YA&#10;AADdAAAADwAAAGRycy9kb3ducmV2LnhtbESPT2vCQBTE7wW/w/IEb3UTkVSiq4ggFLQH/yHeHrvP&#10;JJh9G7Jbk/bTdwuFHoeZ+Q2zWPW2Fk9qfeVYQTpOQBBrZyouFJxP29cZCB+QDdaOScEXeVgtBy8L&#10;zI3r+EDPYyhEhLDPUUEZQpNL6XVJFv3YNcTRu7vWYoiyLaRpsYtwW8tJkmTSYsVxocSGNiXpx/HT&#10;KugeZvdx+F7rPtPZ9e5v/tKle6VGw349BxGoD//hv/a7UTBJ36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fm8YAAADdAAAADwAAAAAAAAAAAAAAAACYAgAAZHJz&#10;L2Rvd25yZXYueG1sUEsFBgAAAAAEAAQA9QAAAIsDAAAAAA==&#10;" path="m76,24r5,l86,19r,-9l81,5r-5,l9,,4,,,5r,9l4,19r5,l76,24xe" fillcolor="black" stroked="f">
                    <v:path arrowok="t" o:connecttype="custom" o:connectlocs="76,24;81,24;86,19;86,10;81,5;76,5;9,0;4,0;0,5;0,14;4,19;9,19;76,24" o:connectangles="0,0,0,0,0,0,0,0,0,0,0,0,0"/>
                  </v:shape>
                  <v:shape id="Freeform 1917" o:spid="_x0000_s2292" style="position:absolute;left:3878;top:1681;width:86;height:29;visibility:visible;mso-wrap-style:square;v-text-anchor:top" coordsize="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7nscA&#10;AADdAAAADwAAAGRycy9kb3ducmV2LnhtbESPT0sDMRTE7wW/Q3iCtzbbLdWyNi0iiNpL6X+8PZPn&#10;7tLNy5LE7vbbG0HwOMzMb5j5sreNuJAPtWMF41EGglg7U3OpYL97Gc5AhIhssHFMCq4UYLm4Gcyx&#10;MK7jDV22sRQJwqFABVWMbSFl0BVZDCPXEifvy3mLMUlfSuOxS3DbyDzL7qXFmtNChS09V6TP22+r&#10;YKWvXX30hw/7vtb5+TNMXifrk1J3t/3TI4hIffwP/7XfjIJ8/DCF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8e57HAAAA3QAAAA8AAAAAAAAAAAAAAAAAmAIAAGRy&#10;cy9kb3ducmV2LnhtbFBLBQYAAAAABAAEAPUAAACMAwAAAAA=&#10;" path="m76,29r5,l86,24r,-10l81,9r-5,l9,,4,,,4,,14r4,5l9,19,76,29xe" fillcolor="black" stroked="f">
                    <v:path arrowok="t" o:connecttype="custom" o:connectlocs="76,29;81,29;86,24;86,14;81,9;76,9;9,0;4,0;0,4;0,14;4,19;9,19;76,29" o:connectangles="0,0,0,0,0,0,0,0,0,0,0,0,0"/>
                  </v:shape>
                  <v:shape id="Freeform 1918" o:spid="_x0000_s2293" style="position:absolute;left:3738;top:1652;width:82;height:38;visibility:visible;mso-wrap-style:square;v-text-anchor:top" coordsize="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KMUA&#10;AADdAAAADwAAAGRycy9kb3ducmV2LnhtbESP0YrCMBRE3wX/IVxh3zRVVLTbKCor+mRZ3Q+4NNe2&#10;tLkpTdTufr0RhH0cZuYMk6w7U4s7ta60rGA8ikAQZ1aXnCv4ueyHCxDOI2usLZOCX3KwXvV7Ccba&#10;Pvib7mefiwBhF6OCwvsmltJlBRl0I9sQB+9qW4M+yDaXusVHgJtaTqJoLg2WHBYKbGhXUFadb0bB&#10;9TBdpNvmxKe/vMrSMqX97Oum1Meg23yC8NT5//C7fdQKJtPlHF5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8MoxQAAAN0AAAAPAAAAAAAAAAAAAAAAAJgCAABkcnMv&#10;ZG93bnJldi54bWxQSwUGAAAAAAQABAD1AAAAigMAAAAA&#10;" path="m68,38r9,l77,33r5,l82,24r-5,l77,19,15,,5,r,5l,5r,9l5,14r,5l68,38xe" fillcolor="black" stroked="f">
                    <v:path arrowok="t" o:connecttype="custom" o:connectlocs="68,38;77,38;77,33;82,33;82,24;77,24;77,19;15,0;5,0;5,5;0,5;0,14;5,14;5,19;68,38" o:connectangles="0,0,0,0,0,0,0,0,0,0,0,0,0,0,0"/>
                  </v:shape>
                  <v:shape id="Freeform 1919" o:spid="_x0000_s2294" style="position:absolute;left:3595;top:1618;width:86;height:39;visibility:visible;mso-wrap-style:square;v-text-anchor:top" coordsize="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s88UA&#10;AADdAAAADwAAAGRycy9kb3ducmV2LnhtbESPS4vCQBCE78L+h6EX9iLrxCBmzTrKqgieBB8Hj22m&#10;88BMT8jMavz3jiB4LKrqK2o670wtrtS6yrKC4SACQZxZXXGh4HhYf/+AcB5ZY22ZFNzJwXz20Zti&#10;qu2Nd3Td+0IECLsUFZTeN6mULivJoBvYhjh4uW0N+iDbQuoWbwFuahlH0VgarDgslNjQsqTssv83&#10;Cra0OiWnnU+ow+OlHy3zRXzOlfr67P5+QXjq/Dv8am+0gng0S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izzxQAAAN0AAAAPAAAAAAAAAAAAAAAAAJgCAABkcnMv&#10;ZG93bnJldi54bWxQSwUGAAAAAAQABAD1AAAAigMAAAAA&#10;" path="m71,39r10,l81,34r5,l86,24r-5,l81,19,14,,4,r,5l,5,,15r4,l4,19,71,39xe" fillcolor="black" stroked="f">
                    <v:path arrowok="t" o:connecttype="custom" o:connectlocs="71,39;81,39;81,34;86,34;86,24;81,24;81,19;14,0;4,0;4,5;0,5;0,15;4,15;4,19;71,39" o:connectangles="0,0,0,0,0,0,0,0,0,0,0,0,0,0,0"/>
                  </v:shape>
                  <v:shape id="Freeform 1920" o:spid="_x0000_s2295" style="position:absolute;left:3455;top:1604;width:87;height:24;visibility:visible;mso-wrap-style:square;v-text-anchor:top" coordsize="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e8EA&#10;AADdAAAADwAAAGRycy9kb3ducmV2LnhtbERPTWsCMRC9F/wPYQRvNatIqatRNNTSSw/agtdhM24W&#10;N5NlJ9X13zeHQo+P973eDqFVN+qliWxgNi1AEVfRNVwb+P46PL+CkoTssI1MBh4ksN2MntZYunjn&#10;I91OqVY5hKVEAz6lrtRaKk8BZRo74sxdYh8wZdjX2vV4z+Gh1fOieNEBG84NHjuynqrr6ScY+Hxv&#10;gj2n+ijLjvbWepnZNzFmMh52K1CJhvQv/nN/OAPzxTLPzW/yE9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9HHvBAAAA3QAAAA8AAAAAAAAAAAAAAAAAmAIAAGRycy9kb3du&#10;cmV2LnhtbFBLBQYAAAAABAAEAPUAAACGAwAAAAA=&#10;" path="m77,24r5,l87,19,87,9,82,5r-5,l10,,5,,,5r,9l5,19r5,l77,24xe" fillcolor="black" stroked="f">
                    <v:path arrowok="t" o:connecttype="custom" o:connectlocs="77,24;82,24;87,19;87,9;82,5;77,5;10,0;5,0;0,5;0,14;5,19;10,19;77,24" o:connectangles="0,0,0,0,0,0,0,0,0,0,0,0,0"/>
                  </v:shape>
                  <v:shape id="Freeform 1921" o:spid="_x0000_s2296" style="position:absolute;left:3311;top:1599;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lxcQA&#10;AADdAAAADwAAAGRycy9kb3ducmV2LnhtbESPQWvCQBSE70L/w/IKvelGEU1SVxGl4E2MHjy+Zl+T&#10;0OzbsLsx6b/vFgoeh5n5htnsRtOKBznfWFYwnyUgiEurG64U3K4f0xSED8gaW8uk4Ic87LYvkw3m&#10;2g58oUcRKhEh7HNUUIfQ5VL6siaDfmY74uh9WWcwROkqqR0OEW5auUiSlTTYcFyosaNDTeV30RsF&#10;5ry09nRM930xd/J+aT77bFgr9fY67t9BBBrDM/zfPmkFi2WWwd+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ZcXEAAAA3QAAAA8AAAAAAAAAAAAAAAAAmAIAAGRycy9k&#10;b3ducmV2LnhtbFBLBQYAAAAABAAEAPUAAACJAwAAAAA=&#10;" path="m77,19r5,l82,14r5,l87,5r-5,l82,,5,r,5l,5r,9l5,14r,5l10,19r67,xe" fillcolor="black" stroked="f">
                    <v:path arrowok="t" o:connecttype="custom" o:connectlocs="77,19;82,19;82,14;87,14;87,5;82,5;82,0;5,0;5,5;0,5;0,14;5,14;5,19;10,19;77,19" o:connectangles="0,0,0,0,0,0,0,0,0,0,0,0,0,0,0"/>
                  </v:shape>
                  <v:shape id="Freeform 1922" o:spid="_x0000_s2297" style="position:absolute;left:3167;top:1580;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aZMYA&#10;AADdAAAADwAAAGRycy9kb3ducmV2LnhtbERPz0/CMBS+m/A/NM+Ei4HOqYRMCjEkRDFE44CDt8f6&#10;3BbW19HWMf3r6cHE45fv92zRm0Z05HxtWcHtOAFBXFhdc6lgt12NpiB8QNbYWCYFP+RhMR9czTDT&#10;9swf1OWhFDGEfYYKqhDaTEpfVGTQj21LHLkv6wyGCF0ptcNzDDeNTJNkIg3WHBsqbGlZUXHMv42C&#10;m9/3t/tu3RzqE6abQ/76/On2d0oNr/unRxCB+vAv/nO/aAXpQxL3x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EaZMYAAADdAAAADwAAAAAAAAAAAAAAAACYAgAAZHJz&#10;L2Rvd25yZXYueG1sUEsFBgAAAAAEAAQA9QAAAIsDAAAAAA==&#10;" path="m77,29r5,l87,24r,-10l82,9r-5,l10,,5,,,5r,9l5,19r5,l77,29xe" fillcolor="black" stroked="f">
                    <v:path arrowok="t" o:connecttype="custom" o:connectlocs="77,29;82,29;87,24;87,14;82,9;77,9;10,0;5,0;0,5;0,14;5,19;10,19;77,29" o:connectangles="0,0,0,0,0,0,0,0,0,0,0,0,0"/>
                  </v:shape>
                  <v:shape id="Freeform 1923" o:spid="_x0000_s2298" style="position:absolute;left:3028;top:1556;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8oA&#10;AADdAAAADwAAAGRycy9kb3ducmV2LnhtbESPT0vDQBTE7wW/w/IKvYjdNP5B0m6LCKUqxdKoh95e&#10;s69JMPs23V3T6Kd3BaHHYWZ+w8wWvWlER87XlhVMxgkI4sLqmksF72/Lq3sQPiBrbCyTgm/ysJhf&#10;DGaYaXviLXV5KEWEsM9QQRVCm0npi4oM+rFtiaN3sM5giNKVUjs8RbhpZJokd9JgzXGhwpYeKyo+&#10;8y+j4PJn83rTPTf7+ojpep+/rHbu41qp0bB/mIII1Idz+L/9pBWkt8kE/t7EJ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0tv//KAAAA3QAAAA8AAAAAAAAAAAAAAAAAmAIA&#10;AGRycy9kb3ducmV2LnhtbFBLBQYAAAAABAAEAPUAAACPAwAAAAA=&#10;" path="m77,29r5,l87,24r,-10l82,9r-5,l10,,5,,,5r,9l5,19r5,l77,29xe" fillcolor="black" stroked="f">
                    <v:path arrowok="t" o:connecttype="custom" o:connectlocs="77,29;82,29;87,24;87,14;82,9;77,9;10,0;5,0;0,5;0,14;5,19;10,19;77,29" o:connectangles="0,0,0,0,0,0,0,0,0,0,0,0,0"/>
                  </v:shape>
                  <v:shape id="Freeform 1924" o:spid="_x0000_s2299" style="position:absolute;left:2889;top:1517;width:82;height:39;visibility:visible;mso-wrap-style:square;v-text-anchor:top" coordsize="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FScUA&#10;AADdAAAADwAAAGRycy9kb3ducmV2LnhtbESPS4sCMRCE78L+h9ALexHNOOCDWaPIwsriQfABXptJ&#10;z4NNOuMk6vjvjSB4LKrqK2q+7KwRV2p97VjBaJiAIM6drrlUcDz8DmYgfEDWaByTgjt5WC4+enPM&#10;tLvxjq77UIoIYZ+hgiqEJpPS5xVZ9EPXEEevcK3FEGVbSt3iLcKtkWmSTKTFmuNChQ39VJT/7y9W&#10;wXqK0u9O9QTLTbE1Y7M9F6O+Ul+f3eobRKAuvMOv9p9WkI6T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QVJxQAAAN0AAAAPAAAAAAAAAAAAAAAAAJgCAABkcnMv&#10;ZG93bnJldi54bWxQSwUGAAAAAAQABAD1AAAAigMAAAAA&#10;" path="m67,39r10,l77,34r5,l82,24r-5,l77,20,14,,5,r,5l,5,,15r5,l5,20,67,39xe" fillcolor="black" stroked="f">
                    <v:path arrowok="t" o:connecttype="custom" o:connectlocs="67,39;77,39;77,34;82,34;82,24;77,24;77,20;14,0;5,0;5,5;0,5;0,15;5,15;5,20;67,39" o:connectangles="0,0,0,0,0,0,0,0,0,0,0,0,0,0,0"/>
                  </v:shape>
                  <v:shape id="Freeform 1925" o:spid="_x0000_s2300" style="position:absolute;left:2750;top:1474;width:86;height:39;visibility:visible;mso-wrap-style:square;v-text-anchor:top" coordsize="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w6sUA&#10;AADdAAAADwAAAGRycy9kb3ducmV2LnhtbESPT2sCMRTE70K/Q3iFXqQmrqhla5RqETwJbj14fN28&#10;/YObl2WT6vbbG0HwOMzMb5jFqreNuFDna8caxiMFgjh3puZSw/Fn+/4Bwgdkg41j0vBPHlbLl8EC&#10;U+OufKBLFkoRIexT1FCF0KZS+rwii37kWuLoFa6zGKLsSmk6vEa4bWSi1ExarDkuVNjSpqL8nP1Z&#10;DXv6Ps1PhzCnHo/nodoU6+S30Prttf/6BBGoD8/wo70zGpKpmsD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rDqxQAAAN0AAAAPAAAAAAAAAAAAAAAAAJgCAABkcnMv&#10;ZG93bnJldi54bWxQSwUGAAAAAAQABAD1AAAAigMAAAAA&#10;" path="m72,39r9,l81,34r5,l86,24r-5,l81,19,14,,5,r,5l,5,,15r5,l5,19,72,39xe" fillcolor="black" stroked="f">
                    <v:path arrowok="t" o:connecttype="custom" o:connectlocs="72,39;81,39;81,34;86,34;86,24;81,24;81,19;14,0;5,0;5,5;0,5;0,15;5,15;5,19;72,39" o:connectangles="0,0,0,0,0,0,0,0,0,0,0,0,0,0,0"/>
                  </v:shape>
                  <v:shape id="Freeform 1926" o:spid="_x0000_s2301" style="position:absolute;left:2611;top:1455;width:86;height:24;visibility:visible;mso-wrap-style:square;v-text-anchor:top" coordsize="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A/8cA&#10;AADdAAAADwAAAGRycy9kb3ducmV2LnhtbESPzWrDMBCE74G8g9hAb7Wc0JrgRg4hECi0PeSP0Nsi&#10;bWxja2UsNXb79FWhkOMwM98wq/VoW3Gj3teOFcyTFASxdqbmUsHpuHtcgvAB2WDrmBR8k4d1MZ2s&#10;MDdu4D3dDqEUEcI+RwVVCF0updcVWfSJ64ijd3W9xRBlX0rT4xDhtpWLNM2kxZrjQoUdbSvSzeHL&#10;Khga8/ax/9noMdPZ5eo//XmYvyv1MBs3LyACjeEe/m+/GgWL5/QJ/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iAP/HAAAA3QAAAA8AAAAAAAAAAAAAAAAAmAIAAGRy&#10;cy9kb3ducmV2LnhtbFBLBQYAAAAABAAEAPUAAACMAwAAAAA=&#10;" path="m76,24r5,l86,19r,-9l81,5r-5,l9,,4,,,5r,9l4,19r5,l76,24xe" fillcolor="black" stroked="f">
                    <v:path arrowok="t" o:connecttype="custom" o:connectlocs="76,24;81,24;86,19;86,10;81,5;76,5;9,0;4,0;0,5;0,14;4,19;9,19;76,24" o:connectangles="0,0,0,0,0,0,0,0,0,0,0,0,0"/>
                  </v:shape>
                  <v:shape id="Freeform 1927" o:spid="_x0000_s2302" style="position:absolute;left:2467;top:1450;width:86;height:19;visibility:visible;mso-wrap-style:square;v-text-anchor:top" coordsize="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TAMUA&#10;AADdAAAADwAAAGRycy9kb3ducmV2LnhtbESPUUsDMRCE3wX/Q1jBN5vrQUXPpkVOBEFQrP0By2Uv&#10;ObxszmTbnv56Iwg+DjPzDbPezmFUR0p5iGxguahAEXfRDuwM7N8fr25AZUG2OEYmA1+UYbs5P1tj&#10;Y+OJ3+i4E6cKhHODBrzI1GidO08B8yJOxMXrYwooRSanbcJTgYdR11V1rQMOXBY8TtR66j52h2Dg&#10;4G7d82e93Pft96uk/mVuH8Qbc3kx39+BEprlP/zXfrIG6lW1gt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JMAxQAAAN0AAAAPAAAAAAAAAAAAAAAAAJgCAABkcnMv&#10;ZG93bnJldi54bWxQSwUGAAAAAAQABAD1AAAAigMAAAAA&#10;" path="m77,19r4,l81,15r5,l86,5r-5,l81,,5,r,5l,5,,15r5,l5,19r4,l77,19xe" fillcolor="black" stroked="f">
                    <v:path arrowok="t" o:connecttype="custom" o:connectlocs="77,19;81,19;81,15;86,15;86,5;81,5;81,0;5,0;5,5;0,5;0,15;5,15;5,19;9,19;77,19" o:connectangles="0,0,0,0,0,0,0,0,0,0,0,0,0,0,0"/>
                  </v:shape>
                  <v:shape id="Freeform 1928" o:spid="_x0000_s2303" style="position:absolute;left:2323;top:1431;width:86;height:29;visibility:visible;mso-wrap-style:square;v-text-anchor:top" coordsize="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6jccA&#10;AADdAAAADwAAAGRycy9kb3ducmV2LnhtbESPQWsCMRSE70L/Q3iCt5p1RZGtUUpBtF6k1rb09pq8&#10;7i5uXpYkddd/3xQKHoeZ+YZZrnvbiAv5UDtWMBlnIIi1MzWXCk6vm/sFiBCRDTaOScGVAqxXd4Ml&#10;FsZ1/EKXYyxFgnAoUEEVY1tIGXRFFsPYtcTJ+3beYkzSl9J47BLcNjLPsrm0WHNaqLClp4r0+fhj&#10;Fez1tavf/dunfT7o/PwVptvp4UOp0bB/fAARqY+38H97ZxTks2w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nOo3HAAAA3QAAAA8AAAAAAAAAAAAAAAAAmAIAAGRy&#10;cy9kb3ducmV2LnhtbFBLBQYAAAAABAAEAPUAAACMAwAAAAA=&#10;" path="m77,29r4,l86,24r,-10l81,10r-4,l9,,5,,,5r,9l5,19r4,l77,29xe" fillcolor="black" stroked="f">
                    <v:path arrowok="t" o:connecttype="custom" o:connectlocs="77,29;81,29;86,24;86,14;81,10;77,10;9,0;5,0;0,5;0,14;5,19;9,19;77,29" o:connectangles="0,0,0,0,0,0,0,0,0,0,0,0,0"/>
                  </v:shape>
                  <v:shape id="Freeform 1929" o:spid="_x0000_s2304" style="position:absolute;left:2184;top:1402;width:86;height:34;visibility:visible;mso-wrap-style:square;v-text-anchor:top" coordsize="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QOMQA&#10;AADdAAAADwAAAGRycy9kb3ducmV2LnhtbESPQWvCQBSE70L/w/IKvZmNFtuQukopLeYabej1kX1m&#10;g9m3aXZr4r93BaHHYWa+YdbbyXbiTINvHStYJCkI4trplhsF34eveQbCB2SNnWNScCEP283DbI25&#10;diOXdN6HRkQI+xwVmBD6XEpfG7LoE9cTR+/oBoshyqGResAxwm0nl2n6Ii22HBcM9vRhqD7t/6yC&#10;uqqKqi8+J8Nl8fO7O/lnozOlnh6n9zcQgabwH763C61guUpf4fYmP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vUDjEAAAA3QAAAA8AAAAAAAAAAAAAAAAAmAIAAGRycy9k&#10;b3ducmV2LnhtbFBLBQYAAAAABAAEAPUAAACJAwAAAAA=&#10;" path="m76,34r5,l81,29r5,l86,19r-5,l81,15r-5,l9,,4,r,5l,5,,15r4,l4,19r5,l76,34xe" fillcolor="black" stroked="f">
                    <v:path arrowok="t" o:connecttype="custom" o:connectlocs="76,34;81,34;81,29;86,29;86,19;81,19;81,15;76,15;9,0;4,0;4,5;0,5;0,15;4,15;4,19;9,19;76,34" o:connectangles="0,0,0,0,0,0,0,0,0,0,0,0,0,0,0,0,0"/>
                  </v:shape>
                  <v:shape id="Freeform 1930" o:spid="_x0000_s2305" style="position:absolute;left:2040;top:1383;width:86;height:24;visibility:visible;mso-wrap-style:square;v-text-anchor:top" coordsize="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K+sMA&#10;AADdAAAADwAAAGRycy9kb3ducmV2LnhtbERPz2vCMBS+D/wfwhN2m2kLK6MapQjCQHfQKeLtkTzb&#10;0ualNJnt9tcvh8GOH9/v1WaynXjQ4BvHCtJFAoJYO9NwpeD8uXt5A+EDssHOMSn4Jg+b9exphYVx&#10;Ix/pcQqViCHsC1RQh9AXUnpdk0W/cD1x5O5usBgiHCppBhxjuO1kliS5tNhwbKixp21Nuj19WQVj&#10;a/Yfx59ST7nOr3d/85cxPSj1PJ/KJYhAU/gX/7nfjYLsNYl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8K+sMAAADdAAAADwAAAAAAAAAAAAAAAACYAgAAZHJzL2Rv&#10;d25yZXYueG1sUEsFBgAAAAAEAAQA9QAAAIgDAAAAAA==&#10;" path="m76,24r5,l86,19r,-9l81,5r-5,l9,,4,,,5r,9l4,19r5,l76,24xe" fillcolor="black" stroked="f">
                    <v:path arrowok="t" o:connecttype="custom" o:connectlocs="76,24;81,24;86,19;86,10;81,5;76,5;9,0;4,0;0,5;0,14;4,19;9,19;76,24" o:connectangles="0,0,0,0,0,0,0,0,0,0,0,0,0"/>
                  </v:shape>
                  <v:shape id="Freeform 1931" o:spid="_x0000_s2306" style="position:absolute;left:1896;top:1364;width:86;height:29;visibility:visible;mso-wrap-style:square;v-text-anchor:top" coordsize="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u/8cA&#10;AADdAAAADwAAAGRycy9kb3ducmV2LnhtbESPT2sCMRTE74V+h/AK3mrWlUq7GqUUSrUXqf1Hb8/k&#10;ubu4eVmS6K7f3ghCj8PM/IaZLXrbiCP5UDtWMBpmIIi1MzWXCr4+X+8fQYSIbLBxTApOFGAxv72Z&#10;YWFcxx903MRSJAiHAhVUMbaFlEFXZDEMXUucvJ3zFmOSvpTGY5fgtpF5lk2kxZrTQoUtvVSk95uD&#10;VfCuT13947//7Gqt8/02jN/G61+lBnf98xREpD7+h6/tpVGQP2RPcHmTno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4rv/HAAAA3QAAAA8AAAAAAAAAAAAAAAAAmAIAAGRy&#10;cy9kb3ducmV2LnhtbFBLBQYAAAAABAAEAPUAAACMAwAAAAA=&#10;" path="m76,29r5,l86,24r,-10l81,9r-5,l9,,4,,,5r,9l4,19r5,l76,29xe" fillcolor="black" stroked="f">
                    <v:path arrowok="t" o:connecttype="custom" o:connectlocs="76,29;81,29;86,24;86,14;81,9;76,9;9,0;4,0;0,5;0,14;4,19;9,19;76,29" o:connectangles="0,0,0,0,0,0,0,0,0,0,0,0,0"/>
                  </v:shape>
                  <v:shape id="Freeform 1932" o:spid="_x0000_s2307" style="position:absolute;left:1756;top:1330;width:82;height:39;visibility:visible;mso-wrap-style:square;v-text-anchor:top" coordsize="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eMMA&#10;AADdAAAADwAAAGRycy9kb3ducmV2LnhtbERPyWrDMBC9B/oPYgq9hES2wWlxooQSaCk5BOIUeh2s&#10;8UKlkWOptvv30aHQ4+Ptu8NsjRhp8J1jBek6AUFcOd1xo+Dz+rZ6AeEDskbjmBT8kofD/mGxw0K7&#10;iS80lqERMYR9gQraEPpCSl+1ZNGvXU8cudoNFkOEQyP1gFMMt0ZmSbKRFjuODS32dGyp+i5/rIL3&#10;Z5T+8tVtsDnVZ5Ob861Ol0o9Pc6vWxCB5vAv/nN/aAVZnsb98U1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oeMMAAADdAAAADwAAAAAAAAAAAAAAAACYAgAAZHJzL2Rv&#10;d25yZXYueG1sUEsFBgAAAAAEAAQA9QAAAIgDAAAAAA==&#10;" path="m68,39r9,l77,34r5,l82,24r-5,l77,19,15,,5,r,5l,5,,15r5,l5,19,68,39xe" fillcolor="black" stroked="f">
                    <v:path arrowok="t" o:connecttype="custom" o:connectlocs="68,39;77,39;77,34;82,34;82,24;77,24;77,19;15,0;5,0;5,5;0,5;0,15;5,15;5,19;68,39" o:connectangles="0,0,0,0,0,0,0,0,0,0,0,0,0,0,0"/>
                  </v:shape>
                  <v:shape id="Freeform 1933" o:spid="_x0000_s2308" style="position:absolute;left:1617;top:1292;width:82;height:38;visibility:visible;mso-wrap-style:square;v-text-anchor:top" coordsize="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Xm8YA&#10;AADdAAAADwAAAGRycy9kb3ducmV2LnhtbESPzWrDMBCE74W+g9hCb43sEIfgRg5tiWlPMfl5gMVa&#10;/xBrZSzFdvv0VaGQ4zAz3zDb3Ww6MdLgWssK4kUEgri0uuVaweWcv2xAOI+ssbNMCr7JwS57fNhi&#10;qu3ERxpPvhYBwi5FBY33fSqlKxsy6Ba2Jw5eZQeDPsihlnrAKcBNJ5dRtJYGWw4LDfb00VB5Pd2M&#10;gupztSne+wMffuprWbQF5cn+ptTz0/z2CsLT7O/h//aXVrBM4hj+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RXm8YAAADdAAAADwAAAAAAAAAAAAAAAACYAgAAZHJz&#10;L2Rvd25yZXYueG1sUEsFBgAAAAAEAAQA9QAAAIsDAAAAAA==&#10;" path="m67,38r10,l77,33r5,l82,24r-5,l77,19,15,,5,r,5l,5r,9l5,14r,5l67,38xe" fillcolor="black" stroked="f">
                    <v:path arrowok="t" o:connecttype="custom" o:connectlocs="67,38;77,38;77,33;82,33;82,24;77,24;77,19;15,0;5,0;5,5;0,5;0,14;5,14;5,19;67,38" o:connectangles="0,0,0,0,0,0,0,0,0,0,0,0,0,0,0"/>
                  </v:shape>
                  <v:shape id="Freeform 1934" o:spid="_x0000_s2309" style="position:absolute;left:1478;top:1258;width:82;height:34;visibility:visible;mso-wrap-style:square;v-text-anchor:top" coordsize="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dF8UA&#10;AADdAAAADwAAAGRycy9kb3ducmV2LnhtbESPX2vCMBTF3wd+h3CFvWlqYSKdUUQUhDGYVYS9XZpr&#10;U21uapNp9dMvA2GPh/Pnx5nOO1uLK7W+cqxgNExAEBdOV1wq2O/WgwkIH5A11o5JwZ08zGe9lylm&#10;2t14S9c8lCKOsM9QgQmhyaT0hSGLfuga4ugdXWsxRNmWUrd4i+O2lmmSjKXFiiPBYENLQ8U5/7ER&#10;8jEhs85PJ7fdXL4eq8P987vMlXrtd4t3EIG68B9+tjdaQfo2SuHvTX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V0XxQAAAN0AAAAPAAAAAAAAAAAAAAAAAJgCAABkcnMv&#10;ZG93bnJldi54bWxQSwUGAAAAAAQABAD1AAAAigMAAAAA&#10;" path="m72,34r5,l77,29r5,l82,19r-5,l77,15r-5,l10,,5,r,5l,5,,15r5,l5,19r5,l72,34xe" fillcolor="black" stroked="f">
                    <v:path arrowok="t" o:connecttype="custom" o:connectlocs="72,34;77,34;77,29;82,29;82,19;77,19;77,15;72,15;10,0;5,0;5,5;0,5;0,15;5,15;5,19;10,19;72,34" o:connectangles="0,0,0,0,0,0,0,0,0,0,0,0,0,0,0,0,0"/>
                  </v:shape>
                  <v:shape id="Freeform 1935" o:spid="_x0000_s2310" style="position:absolute;left:1334;top:1225;width:87;height:33;visibility:visible;mso-wrap-style:square;v-text-anchor:top" coordsize="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HgscA&#10;AADdAAAADwAAAGRycy9kb3ducmV2LnhtbESPQWvCQBSE7wX/w/IEb3UTtWJTNyIRIZdSYgvS22v2&#10;NQnNvo3ZVdN/3y0IHoeZ+YZZbwbTigv1rrGsIJ5GIIhLqxuuFHy87x9XIJxH1thaJgW/5GCTjh7W&#10;mGh75YIuB1+JAGGXoILa+y6R0pU1GXRT2xEH79v2Bn2QfSV1j9cAN62cRdFSGmw4LNTYUVZT+XM4&#10;GwXNc1HInf0qTp/56yLTb/mxy6xSk/GwfQHhafD38K2dawWzp3gO/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4B4LHAAAA3QAAAA8AAAAAAAAAAAAAAAAAmAIAAGRy&#10;cy9kb3ducmV2LnhtbFBLBQYAAAAABAAEAPUAAACMAwAAAAA=&#10;" path="m77,33r5,l82,28r5,l87,19r-5,l82,14r-5,l10,,5,r,4l,4,,14r5,l5,19r5,l77,33xe" fillcolor="black" stroked="f">
                    <v:path arrowok="t" o:connecttype="custom" o:connectlocs="77,33;82,33;82,28;87,28;87,19;82,19;82,14;77,14;10,0;5,0;5,4;0,4;0,14;5,14;5,19;10,19;77,33" o:connectangles="0,0,0,0,0,0,0,0,0,0,0,0,0,0,0,0,0"/>
                  </v:shape>
                  <v:shape id="Freeform 1936" o:spid="_x0000_s2311" style="position:absolute;left:1852;top:1210;width:4262;height:754;visibility:visible;mso-wrap-style:square;v-text-anchor:top" coordsize="426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T+sgA&#10;AADdAAAADwAAAGRycy9kb3ducmV2LnhtbESPQWvCQBSE74L/YXkFL6Ibgy0ldRUpDQhiQe3B3h7Z&#10;l2xq9m3Irib9991CocdhZr5hVpvBNuJOna8dK1jMExDEhdM1Vwo+zvnsGYQPyBobx6Tgmzxs1uPR&#10;CjPtej7S/RQqESHsM1RgQmgzKX1hyKKfu5Y4eqXrLIYou0rqDvsIt41Mk+RJWqw5Lhhs6dVQcT3d&#10;rII8PXwt33Jz3R/f+/NnOZWHy1AqNXkYti8gAg3hP/zX3mkF6eNiCb9v4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NP6yAAAAN0AAAAPAAAAAAAAAAAAAAAAAJgCAABk&#10;cnMvZG93bnJldi54bWxQSwUGAAAAAAQABAD1AAAAjQMAAAAA&#10;" path="m4252,754r5,l4257,749r5,l4262,740r-5,l4257,735r-5,l3969,668r5,l3691,586r-5,l3403,552r5,l3125,466r-5,l2837,399r-283,l1987,303,1421,197,1138,183,855,149r4,l576,67r-4,l288,15,10,,5,r,5l,5,,15r5,l5,19r5,l288,34,572,87r-5,l850,168r5,l1138,202r283,14l1987,322r567,96l2837,418r283,67l3115,485r283,87l3403,572r283,33l3681,605r283,82l3969,687r283,67xe" fillcolor="black" stroked="f">
                    <v:path arrowok="t" o:connecttype="custom" o:connectlocs="4252,754;4257,754;4257,749;4262,749;4262,740;4257,740;4257,735;4252,735;3969,668;3974,668;3691,586;3686,586;3403,552;3408,552;3125,466;3120,466;2837,399;2554,399;1987,303;1421,197;1138,183;855,149;859,149;576,67;572,67;288,15;10,0;5,0;5,5;0,5;0,15;5,15;5,19;10,19;288,34;572,87;567,87;850,168;855,168;1138,202;1421,216;1987,322;2554,418;2837,418;3120,485;3115,485;3398,572;3403,572;3686,605;3681,605;3964,687;3969,687;4252,754" o:connectangles="0,0,0,0,0,0,0,0,0,0,0,0,0,0,0,0,0,0,0,0,0,0,0,0,0,0,0,0,0,0,0,0,0,0,0,0,0,0,0,0,0,0,0,0,0,0,0,0,0,0,0,0,0"/>
                  </v:shape>
                  <v:shape id="Freeform 1937" o:spid="_x0000_s2312" style="position:absolute;left:6066;top:1244;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IVsUA&#10;AADdAAAADwAAAGRycy9kb3ducmV2LnhtbESP0YrCMBRE34X9h3AX9k1T3VVKNYqsCGUVweoHXJpr&#10;W2xuuk3U+vdGEHwcZuYMM1t0phZXal1lWcFwEIEgzq2uuFBwPKz7MQjnkTXWlknBnRws5h+9GSba&#10;3nhP18wXIkDYJaig9L5JpHR5SQbdwDbEwTvZ1qAPsi2kbvEW4KaWoyiaSIMVh4USG/otKT9nF6Pg&#10;e7Lcdru0Wm/uP/4vPWbufxXHSn19dsspCE+df4df7VQrGI2HY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YhWxQAAAN0AAAAPAAAAAAAAAAAAAAAAAJgCAABkcnMv&#10;ZG93bnJldi54bWxQSwUGAAAAAAQABAD1AAAAigMAAAAA&#10;" path="m38,19r5,l43,14r5,l48,5r-5,l43,,5,r,5l,5r,9l5,14r,5l10,19r28,xe" fillcolor="black" stroked="f">
                    <v:path arrowok="t" o:connecttype="custom" o:connectlocs="38,19;43,19;43,14;48,14;48,5;43,5;43,0;5,0;5,5;0,5;0,14;5,14;5,19;10,19;38,19" o:connectangles="0,0,0,0,0,0,0,0,0,0,0,0,0,0,0"/>
                  </v:shape>
                  <v:shape id="Freeform 1938" o:spid="_x0000_s2313" style="position:absolute;left:5960;top:1234;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6RMQA&#10;AADdAAAADwAAAGRycy9kb3ducmV2LnhtbESPUWvCQBCE3wv9D8cWfKsXBcVGTxGhoD5V7Q9Yc2su&#10;mNsLua2J/vpeoeDjMDPfMItV72t1ozZWgQ2Mhhko4iLYiksD36fP9xmoKMgW68Bk4E4RVsvXlwXm&#10;NnR8oNtRSpUgHHM04ESaXOtYOPIYh6EhTt4ltB4lybbUtsUuwX2tx1k21R4rTgsOG9o4Kq7HH2/g&#10;sXmc764pqwN/7Se7S7Ai3Ycxg7d+PQcl1Msz/N/eWgPjyWgKf2/SE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ekTEAAAA3QAAAA8AAAAAAAAAAAAAAAAAmAIAAGRycy9k&#10;b3ducmV2LnhtbFBLBQYAAAAABAAEAPUAAACJAwAAAAA=&#10;" path="m39,24r5,l48,19r,-9l44,5r-5,l10,,5,,,5,,15r5,4l10,19r29,5xe" fillcolor="black" stroked="f">
                    <v:path arrowok="t" o:connecttype="custom" o:connectlocs="39,24;44,24;48,19;48,10;44,5;39,5;10,0;5,0;0,5;0,15;5,19;10,19;39,24" o:connectangles="0,0,0,0,0,0,0,0,0,0,0,0,0"/>
                  </v:shape>
                  <v:shape id="Freeform 1939" o:spid="_x0000_s2314" style="position:absolute;left:5855;top:1229;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Bp8MA&#10;AADdAAAADwAAAGRycy9kb3ducmV2LnhtbESPW4vCMBSE34X9D+Es7Ito2uJl6RpFlAXfxNv7oTnb&#10;lG1OShO1/fdGEHwcZuYbZrHqbC1u1PrKsYJ0nIAgLpyuuFRwPv2OvkH4gKyxdkwKevKwWn4MFphr&#10;d+cD3Y6hFBHCPkcFJoQml9IXhiz6sWuIo/fnWoshyraUusV7hNtaZkkykxYrjgsGG9oYKv6PV6ug&#10;6c3psp8MnSnTvc9q7ott1yv19dmtf0AE6sI7/GrvtIJsms7h+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9Bp8MAAADdAAAADwAAAAAAAAAAAAAAAACYAgAAZHJzL2Rv&#10;d25yZXYueG1sUEsFBgAAAAAEAAQA9QAAAIgDAAAAAA==&#10;" path="m38,20r5,l43,15r5,l48,5r-5,l43,,5,r,5l,5,,15r5,l5,20r4,l38,20xe" fillcolor="black" stroked="f">
                    <v:path arrowok="t" o:connecttype="custom" o:connectlocs="38,20;43,20;43,15;48,15;48,5;43,5;43,0;5,0;5,5;0,5;0,15;5,15;5,20;9,20;38,20" o:connectangles="0,0,0,0,0,0,0,0,0,0,0,0,0,0,0"/>
                  </v:shape>
                  <v:shape id="Freeform 1940" o:spid="_x0000_s2315" style="position:absolute;left:5749;top:1225;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nyMIA&#10;AADdAAAADwAAAGRycy9kb3ducmV2LnhtbERPzYrCMBC+C/sOYRb2pqmultI1iqwIRUWw6wMMzdgW&#10;m0m3iVrf3hwEjx/f/3zZm0bcqHO1ZQXjUQSCuLC65lLB6W8zTEA4j6yxsUwKHuRgufgYzDHV9s5H&#10;uuW+FCGEXYoKKu/bVEpXVGTQjWxLHLiz7Qz6ALtS6g7vIdw0chJFsTRYc2iosKXfiopLfjUKvuPV&#10;vj9k9Wb3mPptdsrd/zpJlPr67Fc/IDz1/i1+uTOtYDIbh7nhTX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CfIwgAAAN0AAAAPAAAAAAAAAAAAAAAAAJgCAABkcnMvZG93&#10;bnJldi54bWxQSwUGAAAAAAQABAD1AAAAhwMAAAAA&#10;" path="m39,19r4,l43,14r5,l48,4r-5,l43,,5,r,4l,4,,14r5,l5,19r5,l39,19xe" fillcolor="black" stroked="f">
                    <v:path arrowok="t" o:connecttype="custom" o:connectlocs="39,19;43,19;43,14;48,14;48,4;43,4;43,0;5,0;5,4;0,4;0,14;5,14;5,19;10,19;39,19" o:connectangles="0,0,0,0,0,0,0,0,0,0,0,0,0,0,0"/>
                  </v:shape>
                  <v:shape id="Freeform 1941" o:spid="_x0000_s2316" style="position:absolute;left:5644;top:1225;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CU8YA&#10;AADdAAAADwAAAGRycy9kb3ducmV2LnhtbESP0WrCQBRE3wX/YblC3+pGrZKm2YgoQqilYPQDLtnb&#10;JDR7N2a3Gv++Wyj4OMzMGSZdD6YVV+pdY1nBbBqBIC6tbrhScD7tn2MQziNrbC2Tgjs5WGfjUYqJ&#10;tjc+0rXwlQgQdgkqqL3vEildWZNBN7UdcfC+bG/QB9lXUvd4C3DTynkUraTBhsNCjR1tayq/ix+j&#10;YLHafAyfebM/3F/8e34u3GUXx0o9TYbNGwhPg3+E/9u5VjBfzl7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SCU8YAAADdAAAADwAAAAAAAAAAAAAAAACYAgAAZHJz&#10;L2Rvd25yZXYueG1sUEsFBgAAAAAEAAQA9QAAAIsDAAAAAA==&#10;" path="m38,19r5,l43,14r5,l48,4r-5,l43,,5,r,4l,4,,14r5,l5,19r4,l38,19xe" fillcolor="black" stroked="f">
                    <v:path arrowok="t" o:connecttype="custom" o:connectlocs="38,19;43,19;43,14;48,14;48,4;43,4;43,0;5,0;5,4;0,4;0,14;5,14;5,19;9,19;38,19" o:connectangles="0,0,0,0,0,0,0,0,0,0,0,0,0,0,0"/>
                  </v:shape>
                  <v:shape id="Freeform 1942" o:spid="_x0000_s2317" style="position:absolute;left:5538;top:1225;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hc8IA&#10;AADdAAAADwAAAGRycy9kb3ducmV2LnhtbERPzYrCMBC+C/sOYRb2pqldlVKNIitCURG26wMMzdgW&#10;m0m3iVrf3hwEjx/f/2LVm0bcqHO1ZQXjUQSCuLC65lLB6W87TEA4j6yxsUwKHuRgtfwYLDDV9s6/&#10;dMt9KUIIuxQVVN63qZSuqMigG9mWOHBn2xn0AXal1B3eQ7hpZBxFM2mw5tBQYUs/FRWX/GoUfM/W&#10;h/6Y1dv9Y+J32Sl3/5skUerrs1/PQXjq/Vv8cmdaQTyNw/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uFzwgAAAN0AAAAPAAAAAAAAAAAAAAAAAJgCAABkcnMvZG93&#10;bnJldi54bWxQSwUGAAAAAAQABAD1AAAAhwMAAAAA&#10;" path="m39,19r4,l43,14r5,l48,4r-5,l43,,5,r,4l,4,,14r5,l5,19r5,l39,19xe" fillcolor="black" stroked="f">
                    <v:path arrowok="t" o:connecttype="custom" o:connectlocs="39,19;43,19;43,14;48,14;48,4;43,4;43,0;5,0;5,4;0,4;0,14;5,14;5,19;10,19;39,19" o:connectangles="0,0,0,0,0,0,0,0,0,0,0,0,0,0,0"/>
                  </v:shape>
                  <v:shape id="Freeform 1943" o:spid="_x0000_s2318" style="position:absolute;left:5433;top:122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E6MYA&#10;AADdAAAADwAAAGRycy9kb3ducmV2LnhtbESP0WrCQBRE34X+w3KFvunGWENIXUVahNCKYPQDLtnb&#10;JJi9m2ZXjX/fLQg+DjNzhlmuB9OKK/WusaxgNo1AEJdWN1wpOB23kxSE88gaW8uk4E4O1quX0RIz&#10;bW98oGvhKxEg7DJUUHvfZVK6siaDbmo74uD92N6gD7KvpO7xFuCmlXEUJdJgw2Ghxo4+airPxcUo&#10;mCeb3bDPm+33/c1/5afC/X6mqVKv42HzDsLT4J/hRzvXCuJFPI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5E6MYAAADdAAAADwAAAAAAAAAAAAAAAACYAgAAZHJz&#10;L2Rvd25yZXYueG1sUEsFBgAAAAAEAAQA9QAAAIsDAAAAAA==&#10;" path="m38,19r5,l43,14r5,l48,5r-5,l43,,4,r,5l,5r,9l4,14r,5l9,19r29,xe" fillcolor="black" stroked="f">
                    <v:path arrowok="t" o:connecttype="custom" o:connectlocs="38,19;43,19;43,14;48,14;48,5;43,5;43,0;4,0;4,5;0,5;0,14;4,14;4,19;9,19;38,19" o:connectangles="0,0,0,0,0,0,0,0,0,0,0,0,0,0,0"/>
                  </v:shape>
                  <v:shape id="Freeform 1944" o:spid="_x0000_s2319" style="position:absolute;left:5327;top:1215;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an8YA&#10;AADdAAAADwAAAGRycy9kb3ducmV2LnhtbESP0WrCQBRE3wv9h+UWfKubpq2EmI2IIgQtgtEPuGSv&#10;STB7N81uNf59Vyj0cZiZM0y2GE0nrjS41rKCt2kEgriyuuVawem4eU1AOI+ssbNMCu7kYJE/P2WY&#10;anvjA11LX4sAYZeigsb7PpXSVQ0ZdFPbEwfvbAeDPsihlnrAW4CbTsZRNJMGWw4LDfa0aqi6lD9G&#10;wfts+TXui3azu3/4bXEq3fc6SZSavIzLOQhPo/8P/7ULrSD+jGN4vA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an8YAAADdAAAADwAAAAAAAAAAAAAAAACYAgAAZHJz&#10;L2Rvd25yZXYueG1sUEsFBgAAAAAEAAQA9QAAAIsDAAAAAA==&#10;" path="m38,19r5,l43,14r5,l48,5r-5,l43,,5,r,5l,5r,9l5,14r,5l10,19r28,xe" fillcolor="black" stroked="f">
                    <v:path arrowok="t" o:connecttype="custom" o:connectlocs="38,19;43,19;43,14;48,14;48,5;43,5;43,0;5,0;5,5;0,5;0,14;5,14;5,19;10,19;38,19" o:connectangles="0,0,0,0,0,0,0,0,0,0,0,0,0,0,0"/>
                  </v:shape>
                  <v:shape id="Freeform 1945" o:spid="_x0000_s2320" style="position:absolute;left:5221;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BMYA&#10;AADdAAAADwAAAGRycy9kb3ducmV2LnhtbESP0WrCQBRE3wv9h+UW+lY3xjaENBsRixBaEYx+wCV7&#10;mwSzd2N2q/HvuwWhj8PMnGHy5WR6caHRdZYVzGcRCOLa6o4bBcfD5iUF4Tyyxt4yKbiRg2Xx+JBj&#10;pu2V93SpfCMChF2GClrvh0xKV7dk0M3sQBy8bzsa9EGOjdQjXgPc9DKOokQa7DgstDjQuqX6VP0Y&#10;BYtktZ12Zbf5ur36z/JYufNHmir1/DSt3kF4mvx/+N4utYL4LV7A35vw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B/BMYAAADdAAAADwAAAAAAAAAAAAAAAACYAgAAZHJz&#10;L2Rvd25yZXYueG1sUEsFBgAAAAAEAAQA9QAAAIsDAAAAAA==&#10;" path="m39,19r5,l44,15r4,l48,5r-4,l44,,5,r,5l,5,,15r5,l5,19r5,l39,19xe" fillcolor="black" stroked="f">
                    <v:path arrowok="t" o:connecttype="custom" o:connectlocs="39,19;44,19;44,15;48,15;48,5;44,5;44,0;5,0;5,5;0,5;0,15;5,15;5,19;10,19;39,19" o:connectangles="0,0,0,0,0,0,0,0,0,0,0,0,0,0,0"/>
                  </v:shape>
                  <v:shape id="Freeform 1946" o:spid="_x0000_s2321" style="position:absolute;left:5116;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ncMUA&#10;AADdAAAADwAAAGRycy9kb3ducmV2LnhtbESP0WrCQBRE3wv+w3IF3+rGaCVEVxGLEGwRjH7AJXtN&#10;gtm7MbvV+PduodDHYWbOMMt1bxpxp87VlhVMxhEI4sLqmksF59PuPQHhPLLGxjIpeJKD9WrwtsRU&#10;2wcf6Z77UgQIuxQVVN63qZSuqMigG9uWOHgX2xn0QXal1B0+Atw0Mo6iuTRYc1iosKVtRcU1/zEK&#10;pvPNd3/I6t3Xc+b32Tl3t88kUWo07DcLEJ56/x/+a2daQfwRz+D3TX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edwxQAAAN0AAAAPAAAAAAAAAAAAAAAAAJgCAABkcnMv&#10;ZG93bnJldi54bWxQSwUGAAAAAAQABAD1AAAAigMAAAAA&#10;" path="m38,19r5,l43,15r5,l48,5r-5,l43,,5,r,5l,5,,15r5,l5,19r4,l38,19xe" fillcolor="black" stroked="f">
                    <v:path arrowok="t" o:connecttype="custom" o:connectlocs="38,19;43,19;43,15;48,15;48,5;43,5;43,0;5,0;5,5;0,5;0,15;5,15;5,19;9,19;38,19" o:connectangles="0,0,0,0,0,0,0,0,0,0,0,0,0,0,0"/>
                  </v:shape>
                  <v:shape id="Freeform 1947" o:spid="_x0000_s2322" style="position:absolute;left:5010;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68YA&#10;AADdAAAADwAAAGRycy9kb3ducmV2LnhtbESP3WrCQBSE7wu+w3IE7+rG+EOIriIWIdgiGH2AQ/aY&#10;BLNnY3ar8e27hUIvh5n5hlltetOIB3WutqxgMo5AEBdW11wquJz37wkI55E1NpZJwYscbNaDtxWm&#10;2j75RI/clyJA2KWooPK+TaV0RUUG3di2xMG72s6gD7Irpe7wGeCmkXEULaTBmsNChS3tKipu+bdR&#10;MF1sv/pjVu8/XzN/yC65u38kiVKjYb9dgvDU+//wXzvTCuJ5PI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68YAAADdAAAADwAAAAAAAAAAAAAAAACYAgAAZHJz&#10;L2Rvd25yZXYueG1sUEsFBgAAAAAEAAQA9QAAAIsDAAAAAA==&#10;" path="m39,19r4,l43,15r5,l48,5r-5,l43,,5,r,5l,5,,15r5,l5,19r5,l39,19xe" fillcolor="black" stroked="f">
                    <v:path arrowok="t" o:connecttype="custom" o:connectlocs="39,19;43,19;43,15;48,15;48,5;43,5;43,0;5,0;5,5;0,5;0,15;5,15;5,19;10,19;39,19" o:connectangles="0,0,0,0,0,0,0,0,0,0,0,0,0,0,0"/>
                  </v:shape>
                  <v:shape id="Freeform 1948" o:spid="_x0000_s2323" style="position:absolute;left:4905;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cnMUA&#10;AADdAAAADwAAAGRycy9kb3ducmV2LnhtbESP0WrCQBRE3wv+w3IF3+rGaEOIriItQrCl0OgHXLLX&#10;JJi9G7Orxr93C4U+DjNzhlltBtOKG/WusaxgNo1AEJdWN1wpOB52rykI55E1tpZJwYMcbNajlxVm&#10;2t75h26Fr0SAsMtQQe19l0npypoMuqntiIN3sr1BH2RfSd3jPcBNK+MoSqTBhsNCjR2911Sei6tR&#10;ME+2X8N33uw+Hwu/z4+Fu3ykqVKT8bBdgvA0+P/wXzvXCuK3OIHf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9ycxQAAAN0AAAAPAAAAAAAAAAAAAAAAAJgCAABkcnMv&#10;ZG93bnJldi54bWxQSwUGAAAAAAQABAD1AAAAigMAAAAA&#10;" path="m38,19r5,l43,15r5,l48,5r-5,l43,,4,r,5l,5,,15r4,l4,19r5,l38,19xe" fillcolor="black" stroked="f">
                    <v:path arrowok="t" o:connecttype="custom" o:connectlocs="38,19;43,19;43,15;48,15;48,5;43,5;43,0;4,0;4,5;0,5;0,15;4,15;4,19;9,19;38,19" o:connectangles="0,0,0,0,0,0,0,0,0,0,0,0,0,0,0"/>
                  </v:shape>
                  <v:shape id="Freeform 1949" o:spid="_x0000_s2324" style="position:absolute;left:4799;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5B8YA&#10;AADdAAAADwAAAGRycy9kb3ducmV2LnhtbESP0WrCQBRE3wv9h+UWfKubpmpDdBWxCEFFMPUDLtlr&#10;Epq9G7Orxr93hUIfh5k5w8wWvWnElTpXW1bwMYxAEBdW11wqOP6s3xMQziNrbCyTgjs5WMxfX2aY&#10;anvjA11zX4oAYZeigsr7NpXSFRUZdEPbEgfvZDuDPsiulLrDW4CbRsZRNJEGaw4LFba0qqj4zS9G&#10;wedkuev3Wb3e3kd+kx1zd/5OEqUGb/1yCsJT7//Df+1MK4jH8Rc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t5B8YAAADdAAAADwAAAAAAAAAAAAAAAACYAgAAZHJz&#10;L2Rvd25yZXYueG1sUEsFBgAAAAAEAAQA9QAAAIsDAAAAAA==&#10;" path="m38,19r5,l43,15r5,l48,5r-5,l43,,5,r,5l,5,,15r5,l5,19r5,l38,19xe" fillcolor="black" stroked="f">
                    <v:path arrowok="t" o:connecttype="custom" o:connectlocs="38,19;43,19;43,15;48,15;48,5;43,5;43,0;5,0;5,5;0,5;0,15;5,15;5,19;10,19;38,19" o:connectangles="0,0,0,0,0,0,0,0,0,0,0,0,0,0,0"/>
                  </v:shape>
                  <v:shape id="Freeform 1950" o:spid="_x0000_s2325" style="position:absolute;left:4693;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tdcIA&#10;AADdAAAADwAAAGRycy9kb3ducmV2LnhtbERPzYrCMBC+C/sOYRb2pqldlVKNIitCURG26wMMzdgW&#10;m0m3iVrf3hwEjx/f/2LVm0bcqHO1ZQXjUQSCuLC65lLB6W87TEA4j6yxsUwKHuRgtfwYLDDV9s6/&#10;dMt9KUIIuxQVVN63qZSuqMigG9mWOHBn2xn0AXal1B3eQ7hpZBxFM2mw5tBQYUs/FRWX/GoUfM/W&#10;h/6Y1dv9Y+J32Sl3/5skUerrs1/PQXjq/Vv8cmdaQTyNw9z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O11wgAAAN0AAAAPAAAAAAAAAAAAAAAAAJgCAABkcnMvZG93&#10;bnJldi54bWxQSwUGAAAAAAQABAD1AAAAhwMAAAAA&#10;" path="m39,19r5,l44,15r4,l48,5r-4,l44,,5,r,5l,5,,15r5,l5,19r5,l39,19xe" fillcolor="black" stroked="f">
                    <v:path arrowok="t" o:connecttype="custom" o:connectlocs="39,19;44,19;44,15;48,15;48,5;44,5;44,0;5,0;5,5;0,5;0,15;5,15;5,19;10,19;39,19" o:connectangles="0,0,0,0,0,0,0,0,0,0,0,0,0,0,0"/>
                  </v:shape>
                  <v:shape id="Freeform 1951" o:spid="_x0000_s2326" style="position:absolute;left:4588;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I7sYA&#10;AADdAAAADwAAAGRycy9kb3ducmV2LnhtbESP0WrCQBRE3wv9h+UWfKubpippdBWxCEFFMPUDLtlr&#10;Epq9G7Orxr93hUIfh5k5w8wWvWnElTpXW1bwMYxAEBdW11wqOP6s3xMQziNrbCyTgjs5WMxfX2aY&#10;anvjA11zX4oAYZeigsr7NpXSFRUZdEPbEgfvZDuDPsiulLrDW4CbRsZRNJEGaw4LFba0qqj4zS9G&#10;wedkuev3Wb3e3kd+kx1zd/5OEqUGb/1yCsJT7//Df+1MK4jH8Rc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hI7sYAAADdAAAADwAAAAAAAAAAAAAAAACYAgAAZHJz&#10;L2Rvd25yZXYueG1sUEsFBgAAAAAEAAQA9QAAAIsDAAAAAA==&#10;" path="m38,19r5,l43,15r5,l48,5r-5,l43,,5,r,5l,5,,15r5,l5,19r5,l38,19xe" fillcolor="black" stroked="f">
                    <v:path arrowok="t" o:connecttype="custom" o:connectlocs="38,19;43,19;43,15;48,15;48,5;43,5;43,0;5,0;5,5;0,5;0,15;5,15;5,19;10,19;38,19" o:connectangles="0,0,0,0,0,0,0,0,0,0,0,0,0,0,0"/>
                  </v:shape>
                  <v:shape id="Freeform 1952" o:spid="_x0000_s2327" style="position:absolute;left:4482;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3rsMA&#10;AADdAAAADwAAAGRycy9kb3ducmV2LnhtbERP3WrCMBS+H/gO4Qi7m6m6SanGUjaEMsdg1Qc4NMe2&#10;2JzUJrPt25uLwS4/vv9dOppW3Kl3jWUFy0UEgri0uuFKwfl0eIlBOI+ssbVMCiZykO5nTztMtB34&#10;h+6Fr0QIYZeggtr7LpHSlTUZdAvbEQfuYnuDPsC+krrHIYSbVq6iaCMNNhwaauzovabyWvwaBetN&#10;9jV+583hOL36z/xcuNtHHCv1PB+zLQhPo/8X/7lzrWD1tg77w5vw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t3rsMAAADdAAAADwAAAAAAAAAAAAAAAACYAgAAZHJzL2Rv&#10;d25yZXYueG1sUEsFBgAAAAAEAAQA9QAAAIgDAAAAAA==&#10;" path="m39,19r5,l44,15r4,l48,5r-4,l44,,5,r,5l,5,,15r5,l5,19r5,l39,19xe" fillcolor="black" stroked="f">
                    <v:path arrowok="t" o:connecttype="custom" o:connectlocs="39,19;44,19;44,15;48,15;48,5;44,5;44,0;5,0;5,5;0,5;0,15;5,15;5,19;10,19;39,19" o:connectangles="0,0,0,0,0,0,0,0,0,0,0,0,0,0,0"/>
                  </v:shape>
                  <v:shape id="Freeform 1953" o:spid="_x0000_s2328" style="position:absolute;left:4377;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NcUA&#10;AADdAAAADwAAAGRycy9kb3ducmV2LnhtbESP3YrCMBSE7xd8h3AE79bUn5VSjSKKUHRZ2OoDHJpj&#10;W2xOahO1vr0RFvZymJlvmMWqM7W4U+sqywpGwwgEcW51xYWC03H3GYNwHlljbZkUPMnBatn7WGCi&#10;7YN/6Z75QgQIuwQVlN43iZQuL8mgG9qGOHhn2xr0QbaF1C0+AtzUchxFM2mw4rBQYkObkvJLdjMK&#10;JrP1d/eTVrvDc+r36Slz120cKzXod+s5CE+d/w//tVOtYPw1GcH7TX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9I1xQAAAN0AAAAPAAAAAAAAAAAAAAAAAJgCAABkcnMv&#10;ZG93bnJldi54bWxQSwUGAAAAAAQABAD1AAAAigMAAAAA&#10;" path="m38,19r5,l43,15r5,l48,5r-5,l43,,5,r,5l,5,,15r5,l5,19r4,l38,19xe" fillcolor="black" stroked="f">
                    <v:path arrowok="t" o:connecttype="custom" o:connectlocs="38,19;43,19;43,15;48,15;48,5;43,5;43,0;5,0;5,5;0,5;0,15;5,15;5,19;9,19;38,19" o:connectangles="0,0,0,0,0,0,0,0,0,0,0,0,0,0,0"/>
                  </v:shape>
                  <v:shape id="Freeform 1954" o:spid="_x0000_s2329" style="position:absolute;left:4271;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MQsYA&#10;AADdAAAADwAAAGRycy9kb3ducmV2LnhtbESP0WrCQBRE3wv9h+UW+lY3xjaENBsRixBaEYx+wCV7&#10;mwSzd2N2q/HvuwWhj8PMnGHy5WR6caHRdZYVzGcRCOLa6o4bBcfD5iUF4Tyyxt4yKbiRg2Xx+JBj&#10;pu2V93SpfCMChF2GClrvh0xKV7dk0M3sQBy8bzsa9EGOjdQjXgPc9DKOokQa7DgstDjQuqX6VP0Y&#10;BYtktZ12Zbf5ur36z/JYufNHmir1/DSt3kF4mvx/+N4utYL4bRHD35vw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VMQsYAAADdAAAADwAAAAAAAAAAAAAAAACYAgAAZHJz&#10;L2Rvd25yZXYueG1sUEsFBgAAAAAEAAQA9QAAAIsDAAAAAA==&#10;" path="m39,19r4,l43,15r5,l48,5r-5,l43,,5,r,5l,5,,15r5,l5,19r5,l39,19xe" fillcolor="black" stroked="f">
                    <v:path arrowok="t" o:connecttype="custom" o:connectlocs="39,19;43,19;43,15;48,15;48,5;43,5;43,0;5,0;5,5;0,5;0,15;5,15;5,19;10,19;39,19" o:connectangles="0,0,0,0,0,0,0,0,0,0,0,0,0,0,0"/>
                  </v:shape>
                  <v:shape id="Freeform 1955" o:spid="_x0000_s2330" style="position:absolute;left:4166;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p2cYA&#10;AADdAAAADwAAAGRycy9kb3ducmV2LnhtbESP0WrCQBRE3wv9h+UW+lY3mjaENBsRixBaEYx+wCV7&#10;mwSzd2N2q/HvuwWhj8PMnGHy5WR6caHRdZYVzGcRCOLa6o4bBcfD5iUF4Tyyxt4yKbiRg2Xx+JBj&#10;pu2V93SpfCMChF2GClrvh0xKV7dk0M3sQBy8bzsa9EGOjdQjXgPc9HIRRYk02HFYaHGgdUv1qfox&#10;CuJktZ12Zbf5ur36z/JYufNHmir1/DSt3kF4mvx/+N4utYLFWxzD35vw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np2cYAAADdAAAADwAAAAAAAAAAAAAAAACYAgAAZHJz&#10;L2Rvd25yZXYueG1sUEsFBgAAAAAEAAQA9QAAAIsDAAAAAA==&#10;" path="m38,19r5,l43,15r5,l48,5r-5,l43,,4,r,5l,5,,15r4,l4,19r5,l38,19xe" fillcolor="black" stroked="f">
                    <v:path arrowok="t" o:connecttype="custom" o:connectlocs="38,19;43,19;43,15;48,15;48,5;43,5;43,0;4,0;4,5;0,5;0,15;4,15;4,19;9,19;38,19" o:connectangles="0,0,0,0,0,0,0,0,0,0,0,0,0,0,0"/>
                  </v:shape>
                  <v:shape id="Freeform 1956" o:spid="_x0000_s2331" style="position:absolute;left:4060;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xrccA&#10;AADdAAAADwAAAGRycy9kb3ducmV2LnhtbESP3WqDQBSE7wt5h+UEctes+WkQ6yaEhIC0pVDrAxzc&#10;U5W6Z427UfP23UKhl8PMfMOkh8m0YqDeNZYVrJYRCOLS6oYrBcXn5TEG4TyyxtYyKbiTg8N+9pBi&#10;ou3IHzTkvhIBwi5BBbX3XSKlK2sy6Ja2Iw7el+0N+iD7SuoexwA3rVxH0U4abDgs1NjRqabyO78Z&#10;BZvd8W16z5rL633rX7Iid9dzHCu1mE/HZxCeJv8f/mtnWsH6abOF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ca3HAAAA3QAAAA8AAAAAAAAAAAAAAAAAmAIAAGRy&#10;cy9kb3ducmV2LnhtbFBLBQYAAAAABAAEAPUAAACMAwAAAAA=&#10;" path="m38,19r5,l43,15r5,l48,5r-5,l43,,5,r,5l,5,,15r5,l5,19r5,l38,19xe" fillcolor="black" stroked="f">
                    <v:path arrowok="t" o:connecttype="custom" o:connectlocs="38,19;43,19;43,15;48,15;48,5;43,5;43,0;5,0;5,5;0,5;0,15;5,15;5,19;10,19;38,19" o:connectangles="0,0,0,0,0,0,0,0,0,0,0,0,0,0,0"/>
                  </v:shape>
                  <v:shape id="Freeform 1957" o:spid="_x0000_s2332" style="position:absolute;left:3954;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UNsUA&#10;AADdAAAADwAAAGRycy9kb3ducmV2LnhtbESP3YrCMBSE74V9h3AW9k7T9Y9SjSK7CEVFsPoAh+bY&#10;FpuTbpPV+vZGELwcZuYbZr7sTC2u1LrKsoLvQQSCOLe64kLB6bjuxyCcR9ZYWyYFd3KwXHz05pho&#10;e+MDXTNfiABhl6CC0vsmkdLlJRl0A9sQB+9sW4M+yLaQusVbgJtaDqNoKg1WHBZKbOinpPyS/RsF&#10;o+lq1+3Tar29j/0mPWXu7zeOlfr67FYzEJ46/w6/2qlWMJyMJ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NQ2xQAAAN0AAAAPAAAAAAAAAAAAAAAAAJgCAABkcnMv&#10;ZG93bnJldi54bWxQSwUGAAAAAAQABAD1AAAAigMAAAAA&#10;" path="m39,19r5,l44,15r4,l48,5r-4,l44,,5,r,5l,5,,15r5,l5,19r5,l39,19xe" fillcolor="black" stroked="f">
                    <v:path arrowok="t" o:connecttype="custom" o:connectlocs="39,19;44,19;44,15;48,15;48,5;44,5;44,0;5,0;5,5;0,5;0,15;5,15;5,19;10,19;39,19" o:connectangles="0,0,0,0,0,0,0,0,0,0,0,0,0,0,0"/>
                  </v:shape>
                  <v:shape id="Freeform 1958" o:spid="_x0000_s2333" style="position:absolute;left:3849;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KQcYA&#10;AADdAAAADwAAAGRycy9kb3ducmV2LnhtbESP3WrCQBSE7wu+w3IE7+rGn4YQXUUsQrBFMPoAh+wx&#10;CWbPxuxW49u7hUIvh5n5hlmue9OIO3WutqxgMo5AEBdW11wqOJ927wkI55E1NpZJwZMcrFeDtyWm&#10;2j74SPfclyJA2KWooPK+TaV0RUUG3di2xMG72M6gD7Irpe7wEeCmkdMoiqXBmsNChS1tKyqu+Y9R&#10;MIs33/0hq3dfz7nfZ+fc3T6TRKnRsN8sQHjq/X/4r51pBdOPWQy/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5KQcYAAADdAAAADwAAAAAAAAAAAAAAAACYAgAAZHJz&#10;L2Rvd25yZXYueG1sUEsFBgAAAAAEAAQA9QAAAIsDAAAAAA==&#10;" path="m38,19r5,l43,15r5,l48,5r-5,l43,,5,r,5l,5,,15r5,l5,19r4,l38,19xe" fillcolor="black" stroked="f">
                    <v:path arrowok="t" o:connecttype="custom" o:connectlocs="38,19;43,19;43,15;48,15;48,5;43,5;43,0;5,0;5,5;0,5;0,15;5,15;5,19;9,19;38,19" o:connectangles="0,0,0,0,0,0,0,0,0,0,0,0,0,0,0"/>
                  </v:shape>
                  <v:shape id="Freeform 1959" o:spid="_x0000_s2334" style="position:absolute;left:3743;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v2sYA&#10;AADdAAAADwAAAGRycy9kb3ducmV2LnhtbESP3WrCQBSE74W+w3IK3tVN/WtIsxFpEYKK0NQHOGRP&#10;k9Ds2TS7anx7Vyh4OczMN0y6GkwrztS7xrKC10kEgri0uuFKwfF78xKDcB5ZY2uZFFzJwSp7GqWY&#10;aHvhLzoXvhIBwi5BBbX3XSKlK2sy6Ca2Iw7ej+0N+iD7SuoeLwFuWjmNoqU02HBYqLGjj5rK3+Jk&#10;FMyW6/1wyJvN7jr32/xYuL/POFZq/Dys30F4Gvwj/N/OtYLpYvYG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Lv2sYAAADdAAAADwAAAAAAAAAAAAAAAACYAgAAZHJz&#10;L2Rvd25yZXYueG1sUEsFBgAAAAAEAAQA9QAAAIsDAAAAAA==&#10;" path="m39,19r4,l43,15r5,l48,5r-5,l43,,5,r,5l,5,,15r5,l5,19r5,l39,19xe" fillcolor="black" stroked="f">
                    <v:path arrowok="t" o:connecttype="custom" o:connectlocs="39,19;43,19;43,15;48,15;48,5;43,5;43,0;5,0;5,5;0,5;0,15;5,15;5,19;10,19;39,19" o:connectangles="0,0,0,0,0,0,0,0,0,0,0,0,0,0,0"/>
                  </v:shape>
                  <v:shape id="Freeform 1960" o:spid="_x0000_s2335" style="position:absolute;left:3638;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7qMMA&#10;AADdAAAADwAAAGRycy9kb3ducmV2LnhtbERP3WrCMBS+H/gO4Qi7m6m6SanGUjaEMsdg1Qc4NMe2&#10;2JzUJrPt25uLwS4/vv9dOppW3Kl3jWUFy0UEgri0uuFKwfl0eIlBOI+ssbVMCiZykO5nTztMtB34&#10;h+6Fr0QIYZeggtr7LpHSlTUZdAvbEQfuYnuDPsC+krrHIYSbVq6iaCMNNhwaauzovabyWvwaBetN&#10;9jV+583hOL36z/xcuNtHHCv1PB+zLQhPo/8X/7lzrWD1tg5zw5vw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17qMMAAADdAAAADwAAAAAAAAAAAAAAAACYAgAAZHJzL2Rv&#10;d25yZXYueG1sUEsFBgAAAAAEAAQA9QAAAIgDAAAAAA==&#10;" path="m38,19r5,l43,15r5,l48,5r-5,l43,,4,r,5l,5,,15r4,l4,19r5,l38,19xe" fillcolor="black" stroked="f">
                    <v:path arrowok="t" o:connecttype="custom" o:connectlocs="38,19;43,19;43,15;48,15;48,5;43,5;43,0;4,0;4,5;0,5;0,15;4,15;4,19;9,19;38,19" o:connectangles="0,0,0,0,0,0,0,0,0,0,0,0,0,0,0"/>
                  </v:shape>
                  <v:shape id="Freeform 1961" o:spid="_x0000_s2336" style="position:absolute;left:3532;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M8YA&#10;AADdAAAADwAAAGRycy9kb3ducmV2LnhtbESP0WrCQBRE3wv+w3KFvulGbUOMriKKENpSMPoBl+w1&#10;CWbvxuxW4993C0Ifh5k5wyzXvWnEjTpXW1YwGUcgiAuray4VnI77UQLCeWSNjWVS8CAH69XgZYmp&#10;tnc+0C33pQgQdikqqLxvUyldUZFBN7YtcfDOtjPog+xKqTu8B7hp5DSKYmmw5rBQYUvbiopL/mMU&#10;zOLNV/+d1fvPx5v/yE65u+6SRKnXYb9ZgPDU+//ws51pBdP32R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eM8YAAADdAAAADwAAAAAAAAAAAAAAAACYAgAAZHJz&#10;L2Rvd25yZXYueG1sUEsFBgAAAAAEAAQA9QAAAIsDAAAAAA==&#10;" path="m39,19r4,l43,15r5,l48,5r-5,l43,,5,r,5l,5,,15r5,l5,19r5,l39,19xe" fillcolor="black" stroked="f">
                    <v:path arrowok="t" o:connecttype="custom" o:connectlocs="39,19;43,19;43,15;48,15;48,5;43,5;43,0;5,0;5,5;0,5;0,15;5,15;5,19;10,19;39,19" o:connectangles="0,0,0,0,0,0,0,0,0,0,0,0,0,0,0"/>
                  </v:shape>
                  <v:shape id="Freeform 1962" o:spid="_x0000_s2337" style="position:absolute;left:3427;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E08IA&#10;AADdAAAADwAAAGRycy9kb3ducmV2LnhtbERPy4rCMBTdD/gP4QruxtTHSKlGEUUoOghWP+DSXNti&#10;c1ObqPXvzWJglofzXqw6U4snta6yrGA0jEAQ51ZXXCi4nHffMQjnkTXWlknBmxyslr2vBSbavvhE&#10;z8wXIoSwS1BB6X2TSOnykgy6oW2IA3e1rUEfYFtI3eIrhJtajqNoJg1WHBpKbGhTUn7LHkbBZLb+&#10;7Y5ptTu8p36fXjJ338axUoN+t56D8NT5f/GfO9UKxj/TsD+8C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QTTwgAAAN0AAAAPAAAAAAAAAAAAAAAAAJgCAABkcnMvZG93&#10;bnJldi54bWxQSwUGAAAAAAQABAD1AAAAhwMAAAAA&#10;" path="m38,19r5,l43,15r5,l48,5r-5,l43,,4,r,5l,5,,15r4,l4,19r5,l38,19xe" fillcolor="black" stroked="f">
                    <v:path arrowok="t" o:connecttype="custom" o:connectlocs="38,19;43,19;43,15;48,15;48,5;43,5;43,0;4,0;4,5;0,5;0,15;4,15;4,19;9,19;38,19" o:connectangles="0,0,0,0,0,0,0,0,0,0,0,0,0,0,0"/>
                  </v:shape>
                  <v:shape id="Freeform 1963" o:spid="_x0000_s2338" style="position:absolute;left:3321;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SMUA&#10;AADdAAAADwAAAGRycy9kb3ducmV2LnhtbESP0YrCMBRE34X9h3AX9k1TXZVSjSIrQllFsPoBl+ba&#10;FpubbhO1/v1GEHwcZuYMM192phY3al1lWcFwEIEgzq2uuFBwOm76MQjnkTXWlknBgxwsFx+9OSba&#10;3vlAt8wXIkDYJaig9L5JpHR5SQbdwDbEwTvb1qAPsi2kbvEe4KaWoyiaSoMVh4USG/opKb9kV6Pg&#10;e7radfu02mwfY/+bnjL3t45jpb4+u9UMhKfOv8OvdqoVjCbjITzfh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aFIxQAAAN0AAAAPAAAAAAAAAAAAAAAAAJgCAABkcnMv&#10;ZG93bnJldi54bWxQSwUGAAAAAAQABAD1AAAAigMAAAAA&#10;" path="m38,19r5,l43,15r5,l48,5r-5,l43,,5,r,5l,5,,15r5,l5,19r5,l38,19xe" fillcolor="black" stroked="f">
                    <v:path arrowok="t" o:connecttype="custom" o:connectlocs="38,19;43,19;43,15;48,15;48,5;43,5;43,0;5,0;5,5;0,5;0,15;5,15;5,19;10,19;38,19" o:connectangles="0,0,0,0,0,0,0,0,0,0,0,0,0,0,0"/>
                  </v:shape>
                  <v:shape id="Freeform 1964" o:spid="_x0000_s2339" style="position:absolute;left:3215;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P8UA&#10;AADdAAAADwAAAGRycy9kb3ducmV2LnhtbESP0WrCQBRE3wv+w3IF3+rGaCVEVxGLEGwRjH7AJXtN&#10;gtm7MbvV+PduodDHYWbOMMt1bxpxp87VlhVMxhEI4sLqmksF59PuPQHhPLLGxjIpeJKD9WrwtsRU&#10;2wcf6Z77UgQIuxQVVN63qZSuqMigG9uWOHgX2xn0QXal1B0+Atw0Mo6iuTRYc1iosKVtRcU1/zEK&#10;pvPNd3/I6t3Xc+b32Tl3t88kUWo07DcLEJ56/x/+a2daQfwxi+H3TX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z8/xQAAAN0AAAAPAAAAAAAAAAAAAAAAAJgCAABkcnMv&#10;ZG93bnJldi54bWxQSwUGAAAAAAQABAD1AAAAigMAAAAA&#10;" path="m39,19r5,l44,15r4,l48,5r-4,l44,,5,r,5l,5,,15r5,l5,19r5,l39,19xe" fillcolor="black" stroked="f">
                    <v:path arrowok="t" o:connecttype="custom" o:connectlocs="39,19;44,19;44,15;48,15;48,5;44,5;44,0;5,0;5,5;0,5;0,15;5,15;5,19;10,19;39,19" o:connectangles="0,0,0,0,0,0,0,0,0,0,0,0,0,0,0"/>
                  </v:shape>
                  <v:shape id="Freeform 1965" o:spid="_x0000_s2340" style="position:absolute;left:3110;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pMcA&#10;AADdAAAADwAAAGRycy9kb3ducmV2LnhtbESP3WqDQBSE7wt5h+UEctes+WkQ6yaEhIC0pVDrAxzc&#10;U5W6Z427UfP23UKhl8PMfMOkh8m0YqDeNZYVrJYRCOLS6oYrBcXn5TEG4TyyxtYyKbiTg8N+9pBi&#10;ou3IHzTkvhIBwi5BBbX3XSKlK2sy6Ja2Iw7el+0N+iD7SuoexwA3rVxH0U4abDgs1NjRqabyO78Z&#10;BZvd8W16z5rL633rX7Iid9dzHCu1mE/HZxCeJv8f/mtnWsH6abu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vmqTHAAAA3QAAAA8AAAAAAAAAAAAAAAAAmAIAAGRy&#10;cy9kb3ducmV2LnhtbFBLBQYAAAAABAAEAPUAAACMAwAAAAA=&#10;" path="m38,19r5,l43,15r5,l48,5r-5,l43,,5,r,5l,5,,15r5,l5,19r4,l38,19xe" fillcolor="black" stroked="f">
                    <v:path arrowok="t" o:connecttype="custom" o:connectlocs="38,19;43,19;43,15;48,15;48,5;43,5;43,0;5,0;5,5;0,5;0,15;5,15;5,19;9,19;38,19" o:connectangles="0,0,0,0,0,0,0,0,0,0,0,0,0,0,0"/>
                  </v:shape>
                  <v:shape id="Freeform 1966" o:spid="_x0000_s2341" style="position:absolute;left:3004;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C0MUA&#10;AADdAAAADwAAAGRycy9kb3ducmV2LnhtbESP0WrCQBRE3wv+w3IF3+pGTSVEVxGLEGwRjH7AJXtN&#10;gtm7MbvV+PduodDHYWbOMMt1bxpxp87VlhVMxhEI4sLqmksF59PuPQHhPLLGxjIpeJKD9WrwtsRU&#10;2wcf6Z77UgQIuxQVVN63qZSuqMigG9uWOHgX2xn0QXal1B0+Atw0chpFc2mw5rBQYUvbiopr/mMU&#10;zOab7/6Q1buvZ+z32Tl3t88kUWo07DcLEJ56/x/+a2dawfQjjuH3TX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gLQxQAAAN0AAAAPAAAAAAAAAAAAAAAAAJgCAABkcnMv&#10;ZG93bnJldi54bWxQSwUGAAAAAAQABAD1AAAAigMAAAAA&#10;" path="m39,19r4,l43,15r5,l48,5r-5,l43,,5,r,5l,5,,15r5,l5,19r5,l39,19xe" fillcolor="black" stroked="f">
                    <v:path arrowok="t" o:connecttype="custom" o:connectlocs="39,19;43,19;43,15;48,15;48,5;43,5;43,0;5,0;5,5;0,5;0,15;5,15;5,19;10,19;39,19" o:connectangles="0,0,0,0,0,0,0,0,0,0,0,0,0,0,0"/>
                  </v:shape>
                  <v:shape id="Freeform 1967" o:spid="_x0000_s2342" style="position:absolute;left:2899;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S8YA&#10;AADdAAAADwAAAGRycy9kb3ducmV2LnhtbESP3WqDQBSE7wt5h+UEetes+UVsNiItAWlLoTYPcHBP&#10;VeqeNe4m6tt3A4FeDjPzDbNPR9OKK/WusaxguYhAEJdWN1wpOH0fn2IQziNrbC2TgokcpIfZwx4T&#10;bQf+omvhKxEg7BJUUHvfJVK6siaDbmE74uD92N6gD7KvpO5xCHDTylUU7aTBhsNCjR291FT+Fhej&#10;YL3LPsbPvDm+Txv/lp8Kd36NY6Ue52P2DMLT6P/D93auFay2my3c3oQnIA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qnS8YAAADdAAAADwAAAAAAAAAAAAAAAACYAgAAZHJz&#10;L2Rvd25yZXYueG1sUEsFBgAAAAAEAAQA9QAAAIsDAAAAAA==&#10;" path="m38,19r5,l43,15r5,l48,5r-5,l43,,4,r,5l,5,,15r4,l4,19r5,l38,19xe" fillcolor="black" stroked="f">
                    <v:path arrowok="t" o:connecttype="custom" o:connectlocs="38,19;43,19;43,15;48,15;48,5;43,5;43,0;4,0;4,5;0,5;0,15;4,15;4,19;9,19;38,19" o:connectangles="0,0,0,0,0,0,0,0,0,0,0,0,0,0,0"/>
                  </v:shape>
                  <v:shape id="Freeform 1968" o:spid="_x0000_s2343" style="position:absolute;left:2793;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5PMYA&#10;AADdAAAADwAAAGRycy9kb3ducmV2LnhtbESP0WrCQBRE3wv9h+UW+tZstDaE1E0QixBaEYx+wCV7&#10;mwSzd2N2q/HvuwWhj8PMnGGWxWR6caHRdZYVzKIYBHFtdceNguNh85KCcB5ZY2+ZFNzIQZE/Piwx&#10;0/bKe7pUvhEBwi5DBa33Qyalq1sy6CI7EAfv244GfZBjI/WI1wA3vZzHcSINdhwWWhxo3VJ9qn6M&#10;gtdktZ12Zbf5ui38Z3ms3PkjTZV6fppW7yA8Tf4/fG+XWsH8bZHA3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5PMYAAADdAAAADwAAAAAAAAAAAAAAAACYAgAAZHJz&#10;L2Rvd25yZXYueG1sUEsFBgAAAAAEAAQA9QAAAIsDAAAAAA==&#10;" path="m38,19r5,l43,15r5,l48,5r-5,l43,,5,r,5l,5,,15r5,l5,19r5,l38,19xe" fillcolor="black" stroked="f">
                    <v:path arrowok="t" o:connecttype="custom" o:connectlocs="38,19;43,19;43,15;48,15;48,5;43,5;43,0;5,0;5,5;0,5;0,15;5,15;5,19;10,19;38,19" o:connectangles="0,0,0,0,0,0,0,0,0,0,0,0,0,0,0"/>
                  </v:shape>
                  <v:shape id="Freeform 1969" o:spid="_x0000_s2344" style="position:absolute;left:2687;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cp8cA&#10;AADdAAAADwAAAGRycy9kb3ducmV2LnhtbESP0WrCQBRE34X+w3ILfaubWk1DzEakRQhaCo1+wCV7&#10;TYLZu2l2q/Hvu0LBx2FmzjDZajSdONPgWssKXqYRCOLK6pZrBYf95jkB4Tyyxs4yKbiSg1X+MMkw&#10;1fbC33QufS0ChF2KChrv+1RKVzVk0E1tTxy8ox0M+iCHWuoBLwFuOjmLolgabDksNNjTe0PVqfw1&#10;Cl7j9ef4VbSb3XXut8WhdD8fSaLU0+O4XoLwNPp7+L9daAWzxfwNbm/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UnKfHAAAA3QAAAA8AAAAAAAAAAAAAAAAAmAIAAGRy&#10;cy9kb3ducmV2LnhtbFBLBQYAAAAABAAEAPUAAACMAwAAAAA=&#10;" path="m39,19r5,l44,15r4,l48,5r-4,l44,,5,r,5l,5,,15r5,l5,19r5,l39,19xe" fillcolor="black" stroked="f">
                    <v:path arrowok="t" o:connecttype="custom" o:connectlocs="39,19;44,19;44,15;48,15;48,5;44,5;44,0;5,0;5,5;0,5;0,15;5,15;5,19;10,19;39,19" o:connectangles="0,0,0,0,0,0,0,0,0,0,0,0,0,0,0"/>
                  </v:shape>
                  <v:shape id="Freeform 1970" o:spid="_x0000_s2345" style="position:absolute;left:2582;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I1cIA&#10;AADdAAAADwAAAGRycy9kb3ducmV2LnhtbERPy4rCMBTdD/gP4QruxtTHSKlGEUUoOghWP+DSXNti&#10;c1ObqPXvzWJglofzXqw6U4snta6yrGA0jEAQ51ZXXCi4nHffMQjnkTXWlknBmxyslr2vBSbavvhE&#10;z8wXIoSwS1BB6X2TSOnykgy6oW2IA3e1rUEfYFtI3eIrhJtajqNoJg1WHBpKbGhTUn7LHkbBZLb+&#10;7Y5ptTu8p36fXjJ338axUoN+t56D8NT5f/GfO9UKxj/TMDe8C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wjVwgAAAN0AAAAPAAAAAAAAAAAAAAAAAJgCAABkcnMvZG93&#10;bnJldi54bWxQSwUGAAAAAAQABAD1AAAAhwMAAAAA&#10;" path="m38,19r5,l43,15r5,l48,5r-5,l43,,5,r,5l,5,,15r5,l5,19r4,l38,19xe" fillcolor="black" stroked="f">
                    <v:path arrowok="t" o:connecttype="custom" o:connectlocs="38,19;43,19;43,15;48,15;48,5;43,5;43,0;5,0;5,5;0,5;0,15;5,15;5,19;9,19;38,19" o:connectangles="0,0,0,0,0,0,0,0,0,0,0,0,0,0,0"/>
                  </v:shape>
                  <v:shape id="Freeform 1971" o:spid="_x0000_s2346" style="position:absolute;left:2476;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tTscA&#10;AADdAAAADwAAAGRycy9kb3ducmV2LnhtbESP0WrCQBRE3wv9h+UW+qabWhvSNBsRRQi2FIx+wCV7&#10;m4Rm76bZVePfu4LQx2FmzjDZYjSdONHgWssKXqYRCOLK6pZrBYf9ZpKAcB5ZY2eZFFzIwSJ/fMgw&#10;1fbMOzqVvhYBwi5FBY33fSqlqxoy6Ka2Jw7ejx0M+iCHWuoBzwFuOjmLolgabDksNNjTqqHqtzwa&#10;Ba/x8mv8LtrN52Xut8WhdH/rJFHq+WlcfoDwNPr/8L1daAWzt/k7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HrU7HAAAA3QAAAA8AAAAAAAAAAAAAAAAAmAIAAGRy&#10;cy9kb3ducmV2LnhtbFBLBQYAAAAABAAEAPUAAACMAwAAAAA=&#10;" path="m39,19r5,l44,15r4,l48,5r-4,l44,,5,r,5l,5,,15r5,l5,19r5,l39,19xe" fillcolor="black" stroked="f">
                    <v:path arrowok="t" o:connecttype="custom" o:connectlocs="39,19;44,19;44,15;48,15;48,5;44,5;44,0;5,0;5,5;0,5;0,15;5,15;5,19;10,19;39,19" o:connectangles="0,0,0,0,0,0,0,0,0,0,0,0,0,0,0"/>
                  </v:shape>
                  <v:shape id="Freeform 1972" o:spid="_x0000_s2347" style="position:absolute;left:2371;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SDsMA&#10;AADdAAAADwAAAGRycy9kb3ducmV2LnhtbERP3WqDMBS+L+wdwhnsro1zU8Q1LWVDkLUM5voAB3Oq&#10;UnPiTNbq2y8XhV5+fP/r7WR6caHRdZYVPK8iEMS11R03Co4/xTID4Tyyxt4yKZjJwXbzsFhjru2V&#10;v+lS+UaEEHY5Kmi9H3IpXd2SQbeyA3HgTnY06AMcG6lHvIZw08s4ilJpsOPQ0OJA7y3V5+rPKHhJ&#10;d4fpq+yK/fzqP8tj5X4/skypp8dp9wbC0+Tv4pu71AriJAn7w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SDsMAAADdAAAADwAAAAAAAAAAAAAAAACYAgAAZHJzL2Rv&#10;d25yZXYueG1sUEsFBgAAAAAEAAQA9QAAAIgDAAAAAA==&#10;" path="m38,19r5,l43,15r5,l48,5r-5,l43,,5,r,5l,5,,15r5,l5,19r4,l38,19xe" fillcolor="black" stroked="f">
                    <v:path arrowok="t" o:connecttype="custom" o:connectlocs="38,19;43,19;43,15;48,15;48,5;43,5;43,0;5,0;5,5;0,5;0,15;5,15;5,19;9,19;38,19" o:connectangles="0,0,0,0,0,0,0,0,0,0,0,0,0,0,0"/>
                  </v:shape>
                  <v:shape id="Freeform 1973" o:spid="_x0000_s2348" style="position:absolute;left:2265;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3lcUA&#10;AADdAAAADwAAAGRycy9kb3ducmV2LnhtbESP0YrCMBRE34X9h3AX9k1T3VVKNYqsCGUVweoHXJpr&#10;W2xuuk3U+vdGEHwcZuYMM1t0phZXal1lWcFwEIEgzq2uuFBwPKz7MQjnkTXWlknBnRws5h+9GSba&#10;3nhP18wXIkDYJaig9L5JpHR5SQbdwDbEwTvZ1qAPsi2kbvEW4KaWoyiaSIMVh4USG/otKT9nF6Pg&#10;e7Lcdru0Wm/uP/4vPWbufxXHSn19dsspCE+df4df7VQrGI3HQ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DeVxQAAAN0AAAAPAAAAAAAAAAAAAAAAAJgCAABkcnMv&#10;ZG93bnJldi54bWxQSwUGAAAAAAQABAD1AAAAigMAAAAA&#10;" path="m39,19r4,l43,15r5,l48,5r-5,l43,,5,r,5l,5,,15r5,l5,19r5,l39,19xe" fillcolor="black" stroked="f">
                    <v:path arrowok="t" o:connecttype="custom" o:connectlocs="39,19;43,19;43,15;48,15;48,5;43,5;43,0;5,0;5,5;0,5;0,15;5,15;5,19;10,19;39,19" o:connectangles="0,0,0,0,0,0,0,0,0,0,0,0,0,0,0"/>
                  </v:shape>
                  <v:shape id="Freeform 1974" o:spid="_x0000_s2349" style="position:absolute;left:2160;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p4sYA&#10;AADdAAAADwAAAGRycy9kb3ducmV2LnhtbESP3WrCQBSE7wu+w3IE7+rG+EOIriIWIdgiGH2AQ/aY&#10;BLNnY3ar8e27hUIvh5n5hlltetOIB3WutqxgMo5AEBdW11wquJz37wkI55E1NpZJwYscbNaDtxWm&#10;2j75RI/clyJA2KWooPK+TaV0RUUG3di2xMG72s6gD7Irpe7wGeCmkXEULaTBmsNChS3tKipu+bdR&#10;MF1sv/pjVu8/XzN/yC65u38kiVKjYb9dgvDU+//wXzvTCuL5PIb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p4sYAAADdAAAADwAAAAAAAAAAAAAAAACYAgAAZHJz&#10;L2Rvd25yZXYueG1sUEsFBgAAAAAEAAQA9QAAAIsDAAAAAA==&#10;" path="m38,19r5,l43,15r5,l48,5r-5,l43,,4,r,5l,5,,15r4,l4,19r5,l38,19xe" fillcolor="black" stroked="f">
                    <v:path arrowok="t" o:connecttype="custom" o:connectlocs="38,19;43,19;43,15;48,15;48,5;43,5;43,0;4,0;4,5;0,5;0,15;4,15;4,19;9,19;38,19" o:connectangles="0,0,0,0,0,0,0,0,0,0,0,0,0,0,0"/>
                  </v:shape>
                  <v:shape id="Freeform 1975" o:spid="_x0000_s2350" style="position:absolute;left:2054;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MecUA&#10;AADdAAAADwAAAGRycy9kb3ducmV2LnhtbESP3YrCMBSE74V9h3AW9k7T9Y9SjSK7CEVFsPoAh+bY&#10;FpuTbpPV+vZGELwcZuYbZr7sTC2u1LrKsoLvQQSCOLe64kLB6bjuxyCcR9ZYWyYFd3KwXHz05pho&#10;e+MDXTNfiABhl6CC0vsmkdLlJRl0A9sQB+9sW4M+yLaQusVbgJtaDqNoKg1WHBZKbOinpPyS/RsF&#10;o+lq1+3Tar29j/0mPWXu7zeOlfr67FYzEJ46/w6/2qlWMJxMR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gx5xQAAAN0AAAAPAAAAAAAAAAAAAAAAAJgCAABkcnMv&#10;ZG93bnJldi54bWxQSwUGAAAAAAQABAD1AAAAigMAAAAA&#10;" path="m38,19r5,l43,15r5,l48,5r-5,l43,,5,r,5l,5,,15r5,l5,19r5,l38,19xe" fillcolor="black" stroked="f">
                    <v:path arrowok="t" o:connecttype="custom" o:connectlocs="38,19;43,19;43,15;48,15;48,5;43,5;43,0;5,0;5,5;0,5;0,15;5,15;5,19;10,19;38,19" o:connectangles="0,0,0,0,0,0,0,0,0,0,0,0,0,0,0"/>
                  </v:shape>
                  <v:shape id="Freeform 1976" o:spid="_x0000_s2351" style="position:absolute;left:1948;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DcYA&#10;AADdAAAADwAAAGRycy9kb3ducmV2LnhtbESP3WqDQBSE7wt5h+UEetes+UVsNiItAWlLoTYPcHBP&#10;VeqeNe4m6tt3A4FeDjPzDbNPR9OKK/WusaxguYhAEJdWN1wpOH0fn2IQziNrbC2TgokcpIfZwx4T&#10;bQf+omvhKxEg7BJUUHvfJVK6siaDbmE74uD92N6gD7KvpO5xCHDTylUU7aTBhsNCjR291FT+Fhej&#10;YL3LPsbPvDm+Txv/lp8Kd36NY6Ue52P2DMLT6P/D93auFay22w3c3oQnIA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UDcYAAADdAAAADwAAAAAAAAAAAAAAAACYAgAAZHJz&#10;L2Rvd25yZXYueG1sUEsFBgAAAAAEAAQA9QAAAIsDAAAAAA==&#10;" path="m39,19r5,l44,15r4,l48,5r-4,l44,,5,r,5l,5,,15r5,l5,19r5,l39,19xe" fillcolor="black" stroked="f">
                    <v:path arrowok="t" o:connecttype="custom" o:connectlocs="39,19;44,19;44,15;48,15;48,5;44,5;44,0;5,0;5,5;0,5;0,15;5,15;5,19;10,19;39,19" o:connectangles="0,0,0,0,0,0,0,0,0,0,0,0,0,0,0"/>
                  </v:shape>
                  <v:shape id="Freeform 1977" o:spid="_x0000_s2352" style="position:absolute;left:1843;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xlsYA&#10;AADdAAAADwAAAGRycy9kb3ducmV2LnhtbESP3WrCQBSE7wu+w3IE7+rGn0iIriIWIdgiGH2AQ/aY&#10;BLNnY3ar8e27hUIvh5n5hlltetOIB3WutqxgMo5AEBdW11wquJz37wkI55E1NpZJwYscbNaDtxWm&#10;2j75RI/clyJA2KWooPK+TaV0RUUG3di2xMG72s6gD7Irpe7wGeCmkdMoWkiDNYeFClvaVVTc8m+j&#10;YLbYfvXHrN5/vub+kF1yd/9IEqVGw367BOGp9//hv3amFUzjOIb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MxlsYAAADdAAAADwAAAAAAAAAAAAAAAACYAgAAZHJz&#10;L2Rvd25yZXYueG1sUEsFBgAAAAAEAAQA9QAAAIsDAAAAAA==&#10;" path="m38,19r5,l43,15r5,l48,5r-5,l43,,5,r,5l,5,,15r5,l5,19r4,l38,19xe" fillcolor="black" stroked="f">
                    <v:path arrowok="t" o:connecttype="custom" o:connectlocs="38,19;43,19;43,15;48,15;48,5;43,5;43,0;5,0;5,5;0,5;0,15;5,15;5,19;9,19;38,19" o:connectangles="0,0,0,0,0,0,0,0,0,0,0,0,0,0,0"/>
                  </v:shape>
                  <v:shape id="Freeform 1978" o:spid="_x0000_s2353" style="position:absolute;left:1737;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v4cUA&#10;AADdAAAADwAAAGRycy9kb3ducmV2LnhtbESP3WrCQBSE7wu+w3IE7+rGvxCiq4hFCLYIRh/gkD0m&#10;wezZmN1qfPtuodDLYWa+YVab3jTiQZ2rLSuYjCMQxIXVNZcKLuf9ewLCeWSNjWVS8CIHm/XgbYWp&#10;tk8+0SP3pQgQdikqqLxvUyldUZFBN7YtcfCutjPog+xKqTt8Brhp5DSKYmmw5rBQYUu7iopb/m0U&#10;zOLtV3/M6v3na+4P2SV3948kUWo07LdLEJ56/x/+a2dawXSxiO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a/hxQAAAN0AAAAPAAAAAAAAAAAAAAAAAJgCAABkcnMv&#10;ZG93bnJldi54bWxQSwUGAAAAAAQABAD1AAAAigMAAAAA&#10;" path="m39,19r4,l43,15r5,l48,5r-5,l43,,5,r,5l,5,,15r5,l5,19r5,l39,19xe" fillcolor="black" stroked="f">
                    <v:path arrowok="t" o:connecttype="custom" o:connectlocs="39,19;43,19;43,15;48,15;48,5;43,5;43,0;5,0;5,5;0,5;0,15;5,15;5,19;10,19;39,19" o:connectangles="0,0,0,0,0,0,0,0,0,0,0,0,0,0,0"/>
                  </v:shape>
                  <v:shape id="Freeform 1979" o:spid="_x0000_s2354" style="position:absolute;left:1632;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KesUA&#10;AADdAAAADwAAAGRycy9kb3ducmV2LnhtbESP0WrCQBRE3wX/YbmCb7pRq4bUVaRFCFUEUz/gkr1N&#10;QrN3Y3ar8e+7guDjMDNnmNWmM7W4Uusqywom4wgEcW51xYWC8/duFINwHlljbZkU3MnBZt3vrTDR&#10;9sYnuma+EAHCLkEFpfdNIqXLSzLoxrYhDt6PbQ36INtC6hZvAW5qOY2ihTRYcVgosaGPkvLf7M8o&#10;mC22h+6YVrv9/c1/pefMXT7jWKnhoNu+g/DU+Vf42U61gul8voTH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p6xQAAAN0AAAAPAAAAAAAAAAAAAAAAAJgCAABkcnMv&#10;ZG93bnJldi54bWxQSwUGAAAAAAQABAD1AAAAigMAAAAA&#10;" path="m38,19r5,l43,15r5,l48,5r-5,l43,,4,r,5l,5,,15r4,l4,19r5,l38,19xe" fillcolor="black" stroked="f">
                    <v:path arrowok="t" o:connecttype="custom" o:connectlocs="38,19;43,19;43,15;48,15;48,5;43,5;43,0;4,0;4,5;0,5;0,15;4,15;4,19;9,19;38,19" o:connectangles="0,0,0,0,0,0,0,0,0,0,0,0,0,0,0"/>
                  </v:shape>
                  <v:shape id="Freeform 1980" o:spid="_x0000_s2355" style="position:absolute;left:1526;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eCMMA&#10;AADdAAAADwAAAGRycy9kb3ducmV2LnhtbERP3WqDMBS+L+wdwhnsro1zU8Q1LWVDkLUM5voAB3Oq&#10;UnPiTNbq2y8XhV5+fP/r7WR6caHRdZYVPK8iEMS11R03Co4/xTID4Tyyxt4yKZjJwXbzsFhjru2V&#10;v+lS+UaEEHY5Kmi9H3IpXd2SQbeyA3HgTnY06AMcG6lHvIZw08s4ilJpsOPQ0OJA7y3V5+rPKHhJ&#10;d4fpq+yK/fzqP8tj5X4/skypp8dp9wbC0+Tv4pu71AriJAlzw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KeCMMAAADdAAAADwAAAAAAAAAAAAAAAACYAgAAZHJzL2Rv&#10;d25yZXYueG1sUEsFBgAAAAAEAAQA9QAAAIgDAAAAAA==&#10;" path="m38,19r5,l43,15r5,l48,5r-5,l43,,5,r,5l,5,,15r5,l5,19r5,l38,19xe" fillcolor="black" stroked="f">
                    <v:path arrowok="t" o:connecttype="custom" o:connectlocs="38,19;43,19;43,15;48,15;48,5;43,5;43,0;5,0;5,5;0,5;0,15;5,15;5,19;10,19;38,19" o:connectangles="0,0,0,0,0,0,0,0,0,0,0,0,0,0,0"/>
                  </v:shape>
                  <v:shape id="Freeform 1981" o:spid="_x0000_s2356" style="position:absolute;left:1421;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7k8cA&#10;AADdAAAADwAAAGRycy9kb3ducmV2LnhtbESP0WrCQBRE34X+w3ILfdNNbQ1pmo2IIoRaCkY/4JK9&#10;TUKzd9PsVuPfdwXBx2FmzjDZcjSdONHgWssKnmcRCOLK6pZrBcfDdpqAcB5ZY2eZFFzIwTJ/mGSY&#10;anvmPZ1KX4sAYZeigsb7PpXSVQ0ZdDPbEwfv2w4GfZBDLfWA5wA3nZxHUSwNthwWGuxp3VD1U/4Z&#10;BS/x6nP8Ktrt7vLqP4pj6X43SaLU0+O4egfhafT38K1daAXzxeIN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eO5PHAAAA3QAAAA8AAAAAAAAAAAAAAAAAmAIAAGRy&#10;cy9kb3ducmV2LnhtbFBLBQYAAAAABAAEAPUAAACMAwAAAAA=&#10;" path="m38,19r5,l43,15r5,l48,5r-5,l43,,4,r,5l,5,,15r4,l4,19r5,l38,19xe" fillcolor="black" stroked="f">
                    <v:path arrowok="t" o:connecttype="custom" o:connectlocs="38,19;43,19;43,15;48,15;48,5;43,5;43,0;4,0;4,5;0,5;0,15;4,15;4,19;9,19;38,19" o:connectangles="0,0,0,0,0,0,0,0,0,0,0,0,0,0,0"/>
                  </v:shape>
                  <v:shape id="Freeform 1982" o:spid="_x0000_s2357" style="position:absolute;left:1315;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Ys8IA&#10;AADdAAAADwAAAGRycy9kb3ducmV2LnhtbERPzYrCMBC+L/gOYQRva6rullKNIi5CWRfB6gMMzdgW&#10;m0ltslrf3hwEjx/f/2LVm0bcqHO1ZQWTcQSCuLC65lLB6bj9TEA4j6yxsUwKHuRgtRx8LDDV9s4H&#10;uuW+FCGEXYoKKu/bVEpXVGTQjW1LHLiz7Qz6ALtS6g7vIdw0chpFsTRYc2iosKVNRcUl/zcKZvH6&#10;r99n9Xb3+PK/2Sl3158kUWo07NdzEJ56/xa/3JlWMP2Ow/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izwgAAAN0AAAAPAAAAAAAAAAAAAAAAAJgCAABkcnMvZG93&#10;bnJldi54bWxQSwUGAAAAAAQABAD1AAAAhwMAAAAA&#10;" path="m38,19r5,l43,15r5,l48,5r-5,l43,,5,r,5l,5,,15r5,l5,19r5,l38,19xe" fillcolor="black" stroked="f">
                    <v:path arrowok="t" o:connecttype="custom" o:connectlocs="38,19;43,19;43,15;48,15;48,5;43,5;43,0;5,0;5,5;0,5;0,15;5,15;5,19;10,19;38,19" o:connectangles="0,0,0,0,0,0,0,0,0,0,0,0,0,0,0"/>
                  </v:shape>
                  <v:shape id="Freeform 1983" o:spid="_x0000_s2358" style="position:absolute;left:1209;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9KMUA&#10;AADdAAAADwAAAGRycy9kb3ducmV2LnhtbESP0WrCQBRE3wv+w3KFvtWN2oYQXUUUIdQiGP2AS/aa&#10;BLN3Y3bV+PddodDHYWbOMPNlbxpxp87VlhWMRxEI4sLqmksFp+P2IwHhPLLGxjIpeJKD5WLwNsdU&#10;2wcf6J77UgQIuxQVVN63qZSuqMigG9mWOHhn2xn0QXal1B0+Atw0chJFsTRYc1iosKV1RcUlvxkF&#10;03j10++zert7fvrv7JS76yZJlHof9qsZCE+9/w//tTOtYPIVj+H1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P0oxQAAAN0AAAAPAAAAAAAAAAAAAAAAAJgCAABkcnMv&#10;ZG93bnJldi54bWxQSwUGAAAAAAQABAD1AAAAigMAAAAA&#10;" path="m39,19r5,l44,15r4,l48,5r-4,l44,,5,r,5l,5,,15r5,l5,19r5,l39,19xe" fillcolor="black" stroked="f">
                    <v:path arrowok="t" o:connecttype="custom" o:connectlocs="39,19;44,19;44,15;48,15;48,5;44,5;44,0;5,0;5,5;0,5;0,15;5,15;5,19;10,19;39,19" o:connectangles="0,0,0,0,0,0,0,0,0,0,0,0,0,0,0"/>
                  </v:shape>
                  <v:shape id="Freeform 1984" o:spid="_x0000_s2359" style="position:absolute;left:1104;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jX8UA&#10;AADdAAAADwAAAGRycy9kb3ducmV2LnhtbESP0WrCQBRE3wv+w3IF3+rGaEOIriItQrCl0OgHXLLX&#10;JJi9G7Orxr93C4U+DjNzhlltBtOKG/WusaxgNo1AEJdWN1wpOB52rykI55E1tpZJwYMcbNajlxVm&#10;2t75h26Fr0SAsMtQQe19l0npypoMuqntiIN3sr1BH2RfSd3jPcBNK+MoSqTBhsNCjR2911Sei6tR&#10;ME+2X8N33uw+Hwu/z4+Fu3ykqVKT8bBdgvA0+P/wXzvXCuK3JIbf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mNfxQAAAN0AAAAPAAAAAAAAAAAAAAAAAJgCAABkcnMv&#10;ZG93bnJldi54bWxQSwUGAAAAAAQABAD1AAAAigMAAAAA&#10;" path="m38,19r5,l43,15r5,l48,5r-5,l43,,5,r,5l,5,,15r5,l5,19r4,l38,19xe" fillcolor="black" stroked="f">
                    <v:path arrowok="t" o:connecttype="custom" o:connectlocs="38,19;43,19;43,15;48,15;48,5;43,5;43,0;5,0;5,5;0,5;0,15;5,15;5,19;9,19;38,19" o:connectangles="0,0,0,0,0,0,0,0,0,0,0,0,0,0,0"/>
                  </v:shape>
                  <v:shape id="Freeform 1985" o:spid="_x0000_s2360" style="position:absolute;left:998;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GxMYA&#10;AADdAAAADwAAAGRycy9kb3ducmV2LnhtbESP3WrCQBSE7wu+w3IE7+rGn4YQXUUsQrBFMPoAh+wx&#10;CWbPxuxW49u7hUIvh5n5hlmue9OIO3WutqxgMo5AEBdW11wqOJ927wkI55E1NpZJwZMcrFeDtyWm&#10;2j74SPfclyJA2KWooPK+TaV0RUUG3di2xMG72M6gD7Irpe7wEeCmkdMoiqXBmsNChS1tKyqu+Y9R&#10;MIs33/0hq3dfz7nfZ+fc3T6TRKnRsN8sQHjq/X/4r51pBdOPeAa/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rGxMYAAADdAAAADwAAAAAAAAAAAAAAAACYAgAAZHJz&#10;L2Rvd25yZXYueG1sUEsFBgAAAAAEAAQA9QAAAIsDAAAAAA==&#10;" path="m39,19r4,l43,15r5,l48,5r-5,l43,,5,r,5l,5,,15r5,l5,19r5,l39,19xe" fillcolor="black" stroked="f">
                    <v:path arrowok="t" o:connecttype="custom" o:connectlocs="39,19;43,19;43,15;48,15;48,5;43,5;43,0;5,0;5,5;0,5;0,15;5,15;5,19;10,19;39,19" o:connectangles="0,0,0,0,0,0,0,0,0,0,0,0,0,0,0"/>
                  </v:shape>
                  <v:shape id="Freeform 1986" o:spid="_x0000_s2361" style="position:absolute;left:893;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esMYA&#10;AADdAAAADwAAAGRycy9kb3ducmV2LnhtbESP0WrCQBRE3wv9h+UW+tZstDaE1E0QixBaEYx+wCV7&#10;mwSzd2N2q/HvuwWhj8PMnGGWxWR6caHRdZYVzKIYBHFtdceNguNh85KCcB5ZY2+ZFNzIQZE/Piwx&#10;0/bKe7pUvhEBwi5DBa33Qyalq1sy6CI7EAfv244GfZBjI/WI1wA3vZzHcSINdhwWWhxo3VJ9qn6M&#10;gtdktZ12Zbf5ui38Z3ms3PkjTZV6fppW7yA8Tf4/fG+XWsH8LVnA3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NesMYAAADdAAAADwAAAAAAAAAAAAAAAACYAgAAZHJz&#10;L2Rvd25yZXYueG1sUEsFBgAAAAAEAAQA9QAAAIsDAAAAAA==&#10;" path="m38,19r5,l43,15r5,l48,5r-5,l43,,4,r,5l,5,,15r4,l4,19r5,l38,19xe" fillcolor="black" stroked="f">
                    <v:path arrowok="t" o:connecttype="custom" o:connectlocs="38,19;43,19;43,15;48,15;48,5;43,5;43,0;4,0;4,5;0,5;0,15;4,15;4,19;9,19;38,19" o:connectangles="0,0,0,0,0,0,0,0,0,0,0,0,0,0,0"/>
                  </v:shape>
                  <v:shape id="Freeform 1987" o:spid="_x0000_s2362" style="position:absolute;left:787;top:121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K8UA&#10;AADdAAAADwAAAGRycy9kb3ducmV2LnhtbESP3WrCQBSE7wu+w3IE7+rGvxCiq4hFCLYIRh/gkD0m&#10;wezZmN1qfPtuodDLYWa+YVab3jTiQZ2rLSuYjCMQxIXVNZcKLuf9ewLCeWSNjWVS8CIHm/XgbYWp&#10;tk8+0SP3pQgQdikqqLxvUyldUZFBN7YtcfCutjPog+xKqTt8Brhp5DSKYmmw5rBQYUu7iopb/m0U&#10;zOLtV3/M6v3na+4P2SV3948kUWo07LdLEJ56/x/+a2dawXQRL+D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srxQAAAN0AAAAPAAAAAAAAAAAAAAAAAJgCAABkcnMv&#10;ZG93bnJldi54bWxQSwUGAAAAAAQABAD1AAAAigMAAAAA&#10;" path="m38,19r5,l43,15r5,l48,5r-5,l43,,5,r,5l,5,,15r5,l5,19r5,l38,19xe" fillcolor="black" stroked="f">
                    <v:path arrowok="t" o:connecttype="custom" o:connectlocs="38,19;43,19;43,15;48,15;48,5;43,5;43,0;5,0;5,5;0,5;0,15;5,15;5,19;10,19;38,19" o:connectangles="0,0,0,0,0,0,0,0,0,0,0,0,0,0,0"/>
                  </v:shape>
                  <v:shape id="Freeform 1988" o:spid="_x0000_s2363" style="position:absolute;left:6085;top:1229;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jbsQA&#10;AADdAAAADwAAAGRycy9kb3ducmV2LnhtbESPQWsCMRSE7wX/Q3hCbzWrbVdZNysiCJ4KtVavj81z&#10;s7h5WTZR479vCoUeh5n5hilX0XbiRoNvHSuYTjIQxLXTLTcKDl/blwUIH5A1do5JwYM8rKrRU4mF&#10;dnf+pNs+NCJB2BeowITQF1L62pBFP3E9cfLObrAYkhwaqQe8J7jt5CzLcmmx5bRgsKeNofqyv1oF&#10;UkbzsTie5lcd4muzObit/n5T6nkc10sQgWL4D/+1d1rB7D3P4fdNe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27EAAAA3QAAAA8AAAAAAAAAAAAAAAAAmAIAAGRycy9k&#10;b3ducmV2LnhtbFBLBQYAAAAABAAEAPUAAACJAwAAAAA=&#10;" path="m19,10r5,l24,,,,,10r5,l19,10xe" fillcolor="black" stroked="f">
                    <v:path arrowok="t" o:connecttype="custom" o:connectlocs="19,10;24,10;24,0;0,0;0,10;5,10;19,10" o:connectangles="0,0,0,0,0,0,0"/>
                  </v:shape>
                  <v:shape id="Freeform 1989" o:spid="_x0000_s2364" style="position:absolute;left:6032;top:1225;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de8cA&#10;AADdAAAADwAAAGRycy9kb3ducmV2LnhtbESPT2vCQBTE7wW/w/KEXoputDRKdJUQKLRqD/4Br8/s&#10;MwnNvk2zW43f3hUKPQ4z8xtmvuxMLS7UusqygtEwAkGcW11xoeCwfx9MQTiPrLG2TApu5GC56D3N&#10;MdH2ylu67HwhAoRdggpK75tESpeXZNANbUMcvLNtDfog20LqFq8Bbmo5jqJYGqw4LJTYUFZS/r37&#10;NQrWWbw5fX6N0qPHdLV5ea1+yGZKPfe7dAbCU+f/w3/tD61g/BZP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AnXvHAAAA3QAAAA8AAAAAAAAAAAAAAAAAmAIAAGRy&#10;cy9kb3ducmV2LnhtbFBLBQYAAAAABAAEAPUAAACMAwAAAAA=&#10;" path="m20,9r4,l24,,,,,9r5,l20,9xe" fillcolor="black" stroked="f">
                    <v:path arrowok="t" o:connecttype="custom" o:connectlocs="20,9;24,9;24,0;0,0;0,9;5,9;20,9" o:connectangles="0,0,0,0,0,0,0"/>
                  </v:shape>
                  <v:shape id="Freeform 1990" o:spid="_x0000_s2365" style="position:absolute;left:5980;top:1225;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JCcQA&#10;AADdAAAADwAAAGRycy9kb3ducmV2LnhtbERPy2rCQBTdC/2H4RbcSJ2oNJTUSQiBgvWxaCq4vc3c&#10;JqGZO2lmqvHvOwvB5eG819loOnGmwbWWFSzmEQjiyuqWawXHz7enFxDOI2vsLJOCKznI0ofJGhNt&#10;L/xB59LXIoSwS1BB432fSOmqhgy6ue2JA/dtB4M+wKGWesBLCDedXEZRLA22HBoa7KloqPop/4yC&#10;XRHvv94Pi/zkMd/uZ6v2l2yh1PRxzF9BeBr9XXxzb7SC5XMc5oY34Qn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CQnEAAAA3QAAAA8AAAAAAAAAAAAAAAAAmAIAAGRycy9k&#10;b3ducmV2LnhtbFBLBQYAAAAABAAEAPUAAACJAwAAAAA=&#10;" path="m19,9r5,l24,,,,,9r4,l19,9xe" fillcolor="black" stroked="f">
                    <v:path arrowok="t" o:connecttype="custom" o:connectlocs="19,9;24,9;24,0;0,0;0,9;4,9;19,9" o:connectangles="0,0,0,0,0,0,0"/>
                  </v:shape>
                  <v:shape id="Freeform 1991" o:spid="_x0000_s2366" style="position:absolute;left:5927;top:1220;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skscA&#10;AADdAAAADwAAAGRycy9kb3ducmV2LnhtbESPT2vCQBTE7wW/w/KEXoputDRodJUQKLRqD/4Br8/s&#10;MwnNvk2zW43f3hUKPQ4z8xtmvuxMLS7UusqygtEwAkGcW11xoeCwfx9MQDiPrLG2TApu5GC56D3N&#10;MdH2ylu67HwhAoRdggpK75tESpeXZNANbUMcvLNtDfog20LqFq8Bbmo5jqJYGqw4LJTYUFZS/r37&#10;NQrWWbw5fX6N0qPHdLV5ea1+yGZKPfe7dAbCU+f/w3/tD61g/BZP4f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TrJLHAAAA3QAAAA8AAAAAAAAAAAAAAAAAmAIAAGRy&#10;cy9kb3ducmV2LnhtbFBLBQYAAAAABAAEAPUAAACMAwAAAAA=&#10;" path="m19,9r5,l24,,,,,9r5,l19,9xe" fillcolor="black" stroked="f">
                    <v:path arrowok="t" o:connecttype="custom" o:connectlocs="19,9;24,9;24,0;0,0;0,9;5,9;19,9" o:connectangles="0,0,0,0,0,0,0"/>
                  </v:shape>
                  <v:shape id="Freeform 1992" o:spid="_x0000_s2367" style="position:absolute;left:5874;top:1220;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T0sQA&#10;AADdAAAADwAAAGRycy9kb3ducmV2LnhtbERPy2rCQBTdF/yH4Qpuik60VCU6SggUtNWFD3B7zVyT&#10;YOZOmhk1/r2zKHR5OO/5sjWVuFPjSssKhoMIBHFmdcm5guPhqz8F4TyyxsoyKXiSg+Wi8zbHWNsH&#10;7+i+97kIIexiVFB4X8dSuqwgg25ga+LAXWxj0AfY5FI3+AjhppKjKBpLgyWHhgJrSgvKrvubUfCT&#10;jjfn9XaYnDwm35v3j/KXbKpUr9smMxCeWv8v/nOvtILR5yTsD2/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wk9LEAAAA3QAAAA8AAAAAAAAAAAAAAAAAmAIAAGRycy9k&#10;b3ducmV2LnhtbFBLBQYAAAAABAAEAPUAAACJAwAAAAA=&#10;" path="m19,9r5,l24,,,,,9r5,l19,9xe" fillcolor="black" stroked="f">
                    <v:path arrowok="t" o:connecttype="custom" o:connectlocs="19,9;24,9;24,0;0,0;0,9;5,9;19,9" o:connectangles="0,0,0,0,0,0,0"/>
                  </v:shape>
                  <v:shape id="Freeform 1993" o:spid="_x0000_s2368" style="position:absolute;left:5821;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tx8UA&#10;AADdAAAADwAAAGRycy9kb3ducmV2LnhtbESPQWvCQBSE70L/w/IK3nRjrFVSVymBQE9C1bbXR/Y1&#10;G5p9G7Kr2f57t1DwOMzMN8x2H20nrjT41rGCxTwDQVw73XKj4HyqZhsQPiBr7ByTgl/ysN89TLZY&#10;aDfyO12PoREJwr5ABSaEvpDS14Ys+rnriZP37QaLIcmhkXrAMcFtJ/Mse5YWW04LBnsqDdU/x4tV&#10;IGU0h83n1/qiQ1w25dlV+uNJqeljfH0BESiGe/i//aYV5Kv1Av7epCc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i3HxQAAAN0AAAAPAAAAAAAAAAAAAAAAAJgCAABkcnMv&#10;ZG93bnJldi54bWxQSwUGAAAAAAQABAD1AAAAigMAAAAA&#10;" path="m19,10r5,l24,,,,,10r5,l19,10xe" fillcolor="black" stroked="f">
                    <v:path arrowok="t" o:connecttype="custom" o:connectlocs="19,10;24,10;24,0;0,0;0,10;5,10;19,10" o:connectangles="0,0,0,0,0,0,0"/>
                  </v:shape>
                  <v:shape id="Freeform 1994" o:spid="_x0000_s2369" style="position:absolute;left:5768;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zsMUA&#10;AADdAAAADwAAAGRycy9kb3ducmV2LnhtbESPQWvCQBSE7wX/w/KE3urGtFVJ3QQRBE+FarTXR/Y1&#10;G5p9G7Krrv++Wyj0OMzMN8y6irYXVxp951jBfJaBIG6c7rhVUB93TysQPiBr7B2Tgjt5qMrJwxoL&#10;7W78QddDaEWCsC9QgQlhKKT0jSGLfuYG4uR9udFiSHJspR7xluC2l3mWLaTFjtOCwYG2hprvw8Uq&#10;kDKa99X5c3nRIT6329rt9OlFqcdp3LyBCBTDf/ivvdcK8tdlDr9v0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LOwxQAAAN0AAAAPAAAAAAAAAAAAAAAAAJgCAABkcnMv&#10;ZG93bnJldi54bWxQSwUGAAAAAAQABAD1AAAAigMAAAAA&#10;" path="m20,10r4,l24,,,,,10r5,l20,10xe" fillcolor="black" stroked="f">
                    <v:path arrowok="t" o:connecttype="custom" o:connectlocs="20,10;24,10;24,0;0,0;0,10;5,10;20,10" o:connectangles="0,0,0,0,0,0,0"/>
                  </v:shape>
                  <v:shape id="Freeform 1995" o:spid="_x0000_s2370" style="position:absolute;left:5716;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WK8UA&#10;AADdAAAADwAAAGRycy9kb3ducmV2LnhtbESPzWrDMBCE74W8g9hAb42cnzbBjWxKwJBToUnaXhdr&#10;a5lYK2MpjvL2VaDQ4zAz3zDbMtpOjDT41rGC+SwDQVw73XKj4HSsnjYgfEDW2DkmBTfyUBaThy3m&#10;2l35g8ZDaESCsM9RgQmhz6X0tSGLfuZ64uT9uMFiSHJopB7wmuC2k4sse5EWW04LBnvaGarPh4tV&#10;IGU075uv7/VFh7hsdidX6c+VUo/T+PYKIlAM/+G/9l4rWDyvl3B/k5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BYrxQAAAN0AAAAPAAAAAAAAAAAAAAAAAJgCAABkcnMv&#10;ZG93bnJldi54bWxQSwUGAAAAAAQABAD1AAAAigMAAAAA&#10;" path="m19,10r5,l24,,,,,10r4,l19,10xe" fillcolor="black" stroked="f">
                    <v:path arrowok="t" o:connecttype="custom" o:connectlocs="19,10;24,10;24,0;0,0;0,10;4,10;19,10" o:connectangles="0,0,0,0,0,0,0"/>
                  </v:shape>
                  <v:shape id="Freeform 1996" o:spid="_x0000_s2371" style="position:absolute;left:5663;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OX8UA&#10;AADdAAAADwAAAGRycy9kb3ducmV2LnhtbESPzWrDMBCE74W8g9hAbo3cNI2NazmUQCCnQvPTXhdr&#10;a5laK2MpifL2UaHQ4zAz3zDVOtpeXGj0nWMFT/MMBHHjdMetguNh+1iA8AFZY++YFNzIw7qePFRY&#10;anflD7rsQysShH2JCkwIQymlbwxZ9HM3ECfv240WQ5JjK/WI1wS3vVxk2Upa7DgtGBxoY6j52Z+t&#10;AimjeS8+v/KzDvG53RzdVp+WSs2m8e0VRKAY/sN/7Z1WsHjJl/D7Jj0BW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Y5fxQAAAN0AAAAPAAAAAAAAAAAAAAAAAJgCAABkcnMv&#10;ZG93bnJldi54bWxQSwUGAAAAAAQABAD1AAAAigMAAAAA&#10;" path="m19,10r5,l24,,,,,10r5,l19,10xe" fillcolor="black" stroked="f">
                    <v:path arrowok="t" o:connecttype="custom" o:connectlocs="19,10;24,10;24,0;0,0;0,10;5,10;19,10" o:connectangles="0,0,0,0,0,0,0"/>
                  </v:shape>
                  <v:shape id="Freeform 1997" o:spid="_x0000_s2372" style="position:absolute;left:5610;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rxMMA&#10;AADdAAAADwAAAGRycy9kb3ducmV2LnhtbESPS4sCMRCE78L+h9ALe9OMr1VGo4gg7EnwsXptJu1k&#10;cNIZJlGz/34jCB6LqvqKmi+jrcWdWl85VtDvZSCIC6crLhUcD5vuFIQPyBprx6TgjzwsFx+dOeba&#10;PXhH930oRYKwz1GBCaHJpfSFIYu+5xri5F1cazEk2ZZSt/hIcFvLQZZ9S4sVpwWDDa0NFdf9zSqQ&#10;Mprt9HSe3HSIw3J9dBv9O1Lq6zOuZiACxfAOv9o/WsFgPBnD801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rxMMAAADdAAAADwAAAAAAAAAAAAAAAACYAgAAZHJzL2Rv&#10;d25yZXYueG1sUEsFBgAAAAAEAAQA9QAAAIgDAAAAAA==&#10;" path="m19,10r5,l24,,,,,10r5,l19,10xe" fillcolor="black" stroked="f">
                    <v:path arrowok="t" o:connecttype="custom" o:connectlocs="19,10;24,10;24,0;0,0;0,10;5,10;19,10" o:connectangles="0,0,0,0,0,0,0"/>
                  </v:shape>
                  <v:shape id="Freeform 1998" o:spid="_x0000_s2373" style="position:absolute;left:5557;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1s8MA&#10;AADdAAAADwAAAGRycy9kb3ducmV2LnhtbESPS4sCMRCE78L+h9AL3jSzvhmNsgjCngQfu16bSTsZ&#10;nHSGSdTsvzeC4LGoqq+oxSraWtyo9ZVjBV/9DARx4XTFpYLjYdObgfABWWPtmBT8k4fV8qOzwFy7&#10;O+/otg+lSBD2OSowITS5lL4wZNH3XUOcvLNrLYYk21LqFu8Jbms5yLKJtFhxWjDY0NpQcdlfrQIp&#10;o9nO/k7Tqw5xWK6PbqN/R0p1P+P3HESgGN7hV/tHKxiMpxN4vk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e1s8MAAADdAAAADwAAAAAAAAAAAAAAAACYAgAAZHJzL2Rv&#10;d25yZXYueG1sUEsFBgAAAAAEAAQA9QAAAIgDAAAAAA==&#10;" path="m20,10r4,l24,,,,,10r5,l20,10xe" fillcolor="black" stroked="f">
                    <v:path arrowok="t" o:connecttype="custom" o:connectlocs="20,10;24,10;24,0;0,0;0,10;5,10;20,10" o:connectangles="0,0,0,0,0,0,0"/>
                  </v:shape>
                  <v:shape id="Freeform 1999" o:spid="_x0000_s2374" style="position:absolute;left:5505;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KMUA&#10;AADdAAAADwAAAGRycy9kb3ducmV2LnhtbESPS2vDMBCE74X8B7GB3ho56cPBsRxCIJBToWke18Xa&#10;WCbWylhKovz7qlDocZiZb5hyGW0nbjT41rGC6SQDQVw73XKjYP+9eZmD8AFZY+eYFDzIw7IaPZVY&#10;aHfnL7rtQiMShH2BCkwIfSGlrw1Z9BPXEyfv7AaLIcmhkXrAe4LbTs6y7ENabDktGOxpbai+7K5W&#10;gZTRfM6Pp/yqQ3xt1nu30Yc3pZ7HcbUAESiG//Bfe6sVzN7zHH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xAoxQAAAN0AAAAPAAAAAAAAAAAAAAAAAJgCAABkcnMv&#10;ZG93bnJldi54bWxQSwUGAAAAAAQABAD1AAAAigMAAAAA&#10;" path="m19,10r5,l24,,,,,10r4,l19,10xe" fillcolor="black" stroked="f">
                    <v:path arrowok="t" o:connecttype="custom" o:connectlocs="19,10;24,10;24,0;0,0;0,10;4,10;19,10" o:connectangles="0,0,0,0,0,0,0"/>
                  </v:shape>
                  <v:shape id="Freeform 2000" o:spid="_x0000_s2375" style="position:absolute;left:5452;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EWsIA&#10;AADdAAAADwAAAGRycy9kb3ducmV2LnhtbERPW2vCMBR+H+w/hDPwbaZ2TqUaZRQKPgnzsr0emmNT&#10;bE5KE23275eHwR4/vvtmF20nHjT41rGC2TQDQVw73XKj4HyqXlcgfEDW2DkmBT/kYbd9ftpgod3I&#10;n/Q4hkakEPYFKjAh9IWUvjZk0U9dT5y4qxsshgSHRuoBxxRuO5ln2UJabDk1GOypNFTfjnerQMpo&#10;Dquv7+Vdh/jWlGdX6ctcqclL/FiDCBTDv/jPvdcK8vdl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RawgAAAN0AAAAPAAAAAAAAAAAAAAAAAJgCAABkcnMvZG93&#10;bnJldi54bWxQSwUGAAAAAAQABAD1AAAAhwMAAAAA&#10;" path="m19,10r5,l24,,,,,10r5,l19,10xe" fillcolor="black" stroked="f">
                    <v:path arrowok="t" o:connecttype="custom" o:connectlocs="19,10;24,10;24,0;0,0;0,10;5,10;19,10" o:connectangles="0,0,0,0,0,0,0"/>
                  </v:shape>
                  <v:shape id="Freeform 2001" o:spid="_x0000_s2376" style="position:absolute;left:5399;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hwcMA&#10;AADdAAAADwAAAGRycy9kb3ducmV2LnhtbESPW2sCMRSE3wv9D+EUfKtZrdetUYog+FTw/nrYnG4W&#10;NyfLJmr8940g+DjMzDfMbBFtLa7U+sqxgl43A0FcOF1xqWC/W31OQPiArLF2TAru5GExf3+bYa7d&#10;jTd03YZSJAj7HBWYEJpcSl8Ysui7riFO3p9rLYYk21LqFm8JbmvZz7KRtFhxWjDY0NJQcd5erAIp&#10;o/mdHE/jiw7xq1zu3UofBkp1PuLPN4hAMbzCz/ZaK+gPx1N4vE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ghwcMAAADdAAAADwAAAAAAAAAAAAAAAACYAgAAZHJzL2Rv&#10;d25yZXYueG1sUEsFBgAAAAAEAAQA9QAAAIgDAAAAAA==&#10;" path="m19,10r5,l24,,,,,10r5,l19,10xe" fillcolor="black" stroked="f">
                    <v:path arrowok="t" o:connecttype="custom" o:connectlocs="19,10;24,10;24,0;0,0;0,10;5,10;19,10" o:connectangles="0,0,0,0,0,0,0"/>
                  </v:shape>
                  <v:shape id="Freeform 2002" o:spid="_x0000_s2377" style="position:absolute;left:5346;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4e8IA&#10;AADdAAAADwAAAGRycy9kb3ducmV2LnhtbERPz2vCMBS+D/wfwhO8zVTnZumMMgoFT8Kcm9dH89YU&#10;m5fSpDX775fDYMeP7/fuEG0nJhp861jBapmBIK6dbrlRcPmoHnMQPiBr7ByTgh/ycNjPHnZYaHfn&#10;d5rOoREphH2BCkwIfSGlrw1Z9EvXEyfu2w0WQ4JDI/WA9xRuO7nOshdpseXUYLCn0lB9O49WgZTR&#10;nPKv63bUIT415cVV+nOj1GIe315BBIrhX/znPmoF6+c87U9v0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7wgAAAN0AAAAPAAAAAAAAAAAAAAAAAJgCAABkcnMvZG93&#10;bnJldi54bWxQSwUGAAAAAAQABAD1AAAAhwMAAAAA&#10;" path="m19,10r5,l24,,,,,10r5,l19,10xe" fillcolor="black" stroked="f">
                    <v:path arrowok="t" o:connecttype="custom" o:connectlocs="19,10;24,10;24,0;0,0;0,10;5,10;19,10" o:connectangles="0,0,0,0,0,0,0"/>
                  </v:shape>
                  <v:shape id="Freeform 2003" o:spid="_x0000_s2378" style="position:absolute;left:5293;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d4MUA&#10;AADdAAAADwAAAGRycy9kb3ducmV2LnhtbESPS2vDMBCE74X8B7GB3hrZ6SPGiRxCIJBToWke18Xa&#10;WCbWylhKovz7qlDocZiZb5jFMtpO3GjwrWMF+SQDQVw73XKjYP+9eSlA+ICssXNMCh7kYVmNnhZY&#10;anfnL7rtQiMShH2JCkwIfSmlrw1Z9BPXEyfv7AaLIcmhkXrAe4LbTk6z7ENabDktGOxpbai+7K5W&#10;gZTRfBbH0+yqQ3xt1nu30Yc3pZ7HcTUHESiG//Bfe6sVTN+LHH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13gxQAAAN0AAAAPAAAAAAAAAAAAAAAAAJgCAABkcnMv&#10;ZG93bnJldi54bWxQSwUGAAAAAAQABAD1AAAAigMAAAAA&#10;" path="m20,10r4,l24,,,,,10r5,l20,10xe" fillcolor="black" stroked="f">
                    <v:path arrowok="t" o:connecttype="custom" o:connectlocs="20,10;24,10;24,0;0,0;0,10;5,10;20,10" o:connectangles="0,0,0,0,0,0,0"/>
                  </v:shape>
                  <v:shape id="Freeform 2004" o:spid="_x0000_s2379" style="position:absolute;left:5241;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Dl8QA&#10;AADdAAAADwAAAGRycy9kb3ducmV2LnhtbESPzWrDMBCE74W+g9hAb40cN02NazmUQKCnQv6a62Jt&#10;LFNrZSwlUd++CgR6HGbmG6ZaRtuLC42+c6xgNs1AEDdOd9wq2O/WzwUIH5A19o5JwS95WNaPDxWW&#10;2l15Q5dtaEWCsC9RgQlhKKX0jSGLfuoG4uSd3GgxJDm2Uo94TXDbyzzLFtJix2nB4EArQ83P9mwV&#10;SBnNV/F9fDvrEF/a1d6t9WGu1NMkfryDCBTDf/je/tQK8tcih9ub9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w5fEAAAA3QAAAA8AAAAAAAAAAAAAAAAAmAIAAGRycy9k&#10;b3ducmV2LnhtbFBLBQYAAAAABAAEAPUAAACJAwAAAAA=&#10;" path="m19,10r5,l24,,,,,10r4,l19,10xe" fillcolor="black" stroked="f">
                    <v:path arrowok="t" o:connecttype="custom" o:connectlocs="19,10;24,10;24,0;0,0;0,10;4,10;19,10" o:connectangles="0,0,0,0,0,0,0"/>
                  </v:shape>
                  <v:shape id="Freeform 2005" o:spid="_x0000_s2380" style="position:absolute;left:5188;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mDMQA&#10;AADdAAAADwAAAGRycy9kb3ducmV2LnhtbESPQWsCMRSE7wX/Q3iCt5qtVrtsjSKC4Emorvb62Lxu&#10;lm5elk3U+O9NoeBxmJlvmMUq2lZcqfeNYwVv4wwEceV0w7WC8rh9zUH4gKyxdUwK7uRhtRy8LLDQ&#10;7sZfdD2EWiQI+wIVmBC6QkpfGbLox64jTt6P6y2GJPta6h5vCW5bOcmyubTYcFow2NHGUPV7uFgF&#10;Ukazz8/fHxcd4rTelG6rT+9KjYZx/QkiUAzP8H97pxVMZvkU/t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ZgzEAAAA3QAAAA8AAAAAAAAAAAAAAAAAmAIAAGRycy9k&#10;b3ducmV2LnhtbFBLBQYAAAAABAAEAPUAAACJAwAAAAA=&#10;" path="m19,10r5,l24,,,,,10r5,l19,10xe" fillcolor="black" stroked="f">
                    <v:path arrowok="t" o:connecttype="custom" o:connectlocs="19,10;24,10;24,0;0,0;0,10;5,10;19,10" o:connectangles="0,0,0,0,0,0,0"/>
                  </v:shape>
                  <v:shape id="Freeform 2006" o:spid="_x0000_s2381" style="position:absolute;left:5135;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eMQA&#10;AADdAAAADwAAAGRycy9kb3ducmV2LnhtbESPQWsCMRSE74L/ITzBm2ZrtV1Ws0sRBE+FWtteH5vn&#10;ZunmZdlEjf/eFAoeh5n5htlU0XbiQoNvHSt4mmcgiGunW24UHD93sxyED8gaO8ek4EYeqnI82mCh&#10;3ZU/6HIIjUgQ9gUqMCH0hZS+NmTRz11PnLyTGyyGJIdG6gGvCW47uciyF2mx5bRgsKetofr3cLYK&#10;pIzmPf/+eT3rEJ+b7dHt9NdSqekkvq1BBIrhEf5v77WCxSpfwt+b9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njEAAAA3QAAAA8AAAAAAAAAAAAAAAAAmAIAAGRycy9k&#10;b3ducmV2LnhtbFBLBQYAAAAABAAEAPUAAACJAwAAAAA=&#10;" path="m19,10r5,l24,,,,,10r5,l19,10xe" fillcolor="black" stroked="f">
                    <v:path arrowok="t" o:connecttype="custom" o:connectlocs="19,10;24,10;24,0;0,0;0,10;5,10;19,10" o:connectangles="0,0,0,0,0,0,0"/>
                  </v:shape>
                  <v:shape id="Freeform 2007" o:spid="_x0000_s2382" style="position:absolute;left:5082;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b48QA&#10;AADdAAAADwAAAGRycy9kb3ducmV2LnhtbESPQWsCMRSE74L/ITzBm2Zrq11Ws0sRBE+Fqm2vj81z&#10;s3Tzsmyixn9vCoUeh5n5htlU0XbiSoNvHSt4mmcgiGunW24UnI67WQ7CB2SNnWNScCcPVTkebbDQ&#10;7sYfdD2ERiQI+wIVmBD6QkpfG7Lo564nTt7ZDRZDkkMj9YC3BLedXGTZSlpsOS0Y7GlrqP45XKwC&#10;KaN5z7++Xy86xOdme3I7/fmi1HQS39YgAsXwH/5r77WCxTJfwu+b9ARk+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W+PEAAAA3QAAAA8AAAAAAAAAAAAAAAAAmAIAAGRycy9k&#10;b3ducmV2LnhtbFBLBQYAAAAABAAEAPUAAACJAwAAAAA=&#10;" path="m19,10r5,l24,,,,,10r5,l19,10xe" fillcolor="black" stroked="f">
                    <v:path arrowok="t" o:connecttype="custom" o:connectlocs="19,10;24,10;24,0;0,0;0,10;5,10;19,10" o:connectangles="0,0,0,0,0,0,0"/>
                  </v:shape>
                  <v:shape id="Freeform 2008" o:spid="_x0000_s2383" style="position:absolute;left:5029;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FlMQA&#10;AADdAAAADwAAAGRycy9kb3ducmV2LnhtbESPS2vDMBCE74H+B7GF3BK5ebjGjRJKINBTIK/2ulhb&#10;y9RaGUtJ1H8fBQI5DjPzDbNYRduKC/W+cazgbZyBIK6cbrhWcDxsRgUIH5A1to5JwT95WC1fBgss&#10;tbvyji77UIsEYV+iAhNCV0rpK0MW/dh1xMn7db3FkGRfS93jNcFtKydZlkuLDacFgx2tDVV/+7NV&#10;IGU02+L75/2sQ5zW66Pb6NNMqeFr/PwAESiGZ/jR/tIKJvMih/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xZTEAAAA3QAAAA8AAAAAAAAAAAAAAAAAmAIAAGRycy9k&#10;b3ducmV2LnhtbFBLBQYAAAAABAAEAPUAAACJAwAAAAA=&#10;" path="m20,10r4,l24,,,,,10r5,l20,10xe" fillcolor="black" stroked="f">
                    <v:path arrowok="t" o:connecttype="custom" o:connectlocs="20,10;24,10;24,0;0,0;0,10;5,10;20,10" o:connectangles="0,0,0,0,0,0,0"/>
                  </v:shape>
                  <v:shape id="Freeform 2009" o:spid="_x0000_s2384" style="position:absolute;left:4977;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gD8QA&#10;AADdAAAADwAAAGRycy9kb3ducmV2LnhtbESPT2sCMRTE70K/Q3gFb5qtf5etUYog9CSo2/b62Lxu&#10;lm5elk3U9NsbQfA4zMxvmNUm2lZcqPeNYwVv4wwEceV0w7WC8rQb5SB8QNbYOiYF/+Rhs34ZrLDQ&#10;7soHuhxDLRKEfYEKTAhdIaWvDFn0Y9cRJ+/X9RZDkn0tdY/XBLetnGTZQlpsOC0Y7GhrqPo7nq0C&#10;KaPZ598/y7MOcVpvS7fTXzOlhq/x4x1EoBie4Uf7UyuYzPMl3N+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YA/EAAAA3QAAAA8AAAAAAAAAAAAAAAAAmAIAAGRycy9k&#10;b3ducmV2LnhtbFBLBQYAAAAABAAEAPUAAACJAwAAAAA=&#10;" path="m19,10r5,l24,,,,,10r4,l19,10xe" fillcolor="black" stroked="f">
                    <v:path arrowok="t" o:connecttype="custom" o:connectlocs="19,10;24,10;24,0;0,0;0,10;4,10;19,10" o:connectangles="0,0,0,0,0,0,0"/>
                  </v:shape>
                  <v:shape id="Freeform 2010" o:spid="_x0000_s2385" style="position:absolute;left:4924;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fcIA&#10;AADdAAAADwAAAGRycy9kb3ducmV2LnhtbERPz2vCMBS+D/wfwhO8zVTnZumMMgoFT8Kcm9dH89YU&#10;m5fSpDX775fDYMeP7/fuEG0nJhp861jBapmBIK6dbrlRcPmoHnMQPiBr7ByTgh/ycNjPHnZYaHfn&#10;d5rOoREphH2BCkwIfSGlrw1Z9EvXEyfu2w0WQ4JDI/WA9xRuO7nOshdpseXUYLCn0lB9O49WgZTR&#10;nPKv63bUIT415cVV+nOj1GIe315BBIrhX/znPmoF6+c8zU1v0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R9wgAAAN0AAAAPAAAAAAAAAAAAAAAAAJgCAABkcnMvZG93&#10;bnJldi54bWxQSwUGAAAAAAQABAD1AAAAhwMAAAAA&#10;" path="m19,10r5,l24,,,,,10r5,l19,10xe" fillcolor="black" stroked="f">
                    <v:path arrowok="t" o:connecttype="custom" o:connectlocs="19,10;24,10;24,0;0,0;0,10;5,10;19,10" o:connectangles="0,0,0,0,0,0,0"/>
                  </v:shape>
                  <v:shape id="Freeform 2011" o:spid="_x0000_s2386" style="position:absolute;left:4871;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R5sUA&#10;AADdAAAADwAAAGRycy9kb3ducmV2LnhtbESPQWsCMRSE74L/ITyhN83WVrtdNytFEHoStNpeH5vn&#10;ZunmZdlETf+9KRR6HGbmG6ZcR9uJKw2+dazgcZaBIK6dbrlRcPzYTnMQPiBr7ByTgh/ysK7GoxIL&#10;7W68p+shNCJB2BeowITQF1L62pBFP3M9cfLObrAYkhwaqQe8Jbjt5DzLltJiy2nBYE8bQ/X34WIV&#10;SBnNLv/8ernoEJ+azdFt9elZqYdJfFuBCBTDf/iv/a4VzBf5K/y+SU9AV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VHmxQAAAN0AAAAPAAAAAAAAAAAAAAAAAJgCAABkcnMv&#10;ZG93bnJldi54bWxQSwUGAAAAAAQABAD1AAAAigMAAAAA&#10;" path="m19,10r5,l24,,,,,10r5,l19,10xe" fillcolor="black" stroked="f">
                    <v:path arrowok="t" o:connecttype="custom" o:connectlocs="19,10;24,10;24,0;0,0;0,10;5,10;19,10" o:connectangles="0,0,0,0,0,0,0"/>
                  </v:shape>
                  <v:shape id="Freeform 2012" o:spid="_x0000_s2387" style="position:absolute;left:4818;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upsIA&#10;AADdAAAADwAAAGRycy9kb3ducmV2LnhtbERPW2vCMBR+F/YfwhnsTdO5uWlnlFEQ9iR42Xw9NGdN&#10;WXNSmrTN/r15EHz8+O7rbbSNGKjztWMFz7MMBHHpdM2VgvNpN12C8AFZY+OYFPyTh+3mYbLGXLuR&#10;DzQcQyVSCPscFZgQ2lxKXxqy6GeuJU7cr+sshgS7SuoOxxRuGznPsjdpsebUYLClwlD5d+ytAimj&#10;2S9/Lu+9DvGlKs5up79flXp6jJ8fIALFcBff3F9awXyxSvvTm/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m6mwgAAAN0AAAAPAAAAAAAAAAAAAAAAAJgCAABkcnMvZG93&#10;bnJldi54bWxQSwUGAAAAAAQABAD1AAAAhwMAAAAA&#10;" path="m19,10r5,l24,,,,,10r5,l19,10xe" fillcolor="black" stroked="f">
                    <v:path arrowok="t" o:connecttype="custom" o:connectlocs="19,10;24,10;24,0;0,0;0,10;5,10;19,10" o:connectangles="0,0,0,0,0,0,0"/>
                  </v:shape>
                  <v:shape id="Freeform 2013" o:spid="_x0000_s2388" style="position:absolute;left:4765;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LPcUA&#10;AADdAAAADwAAAGRycy9kb3ducmV2LnhtbESPT2sCMRTE74LfITyhN82u/afrRimC0JNQu22vj81z&#10;s7h5WTZR029vCgWPw8z8hik30XbiQoNvHSvIZxkI4trplhsF1eduugDhA7LGzjEp+CUPm/V4VGKh&#10;3ZU/6HIIjUgQ9gUqMCH0hZS+NmTRz1xPnLyjGyyGJIdG6gGvCW47Oc+yF2mx5bRgsKetofp0OFsF&#10;UkazX3z/vJ51iI/NtnI7/fWk1MMkvq1ABIrhHv5vv2sF8+dlDn9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ss9xQAAAN0AAAAPAAAAAAAAAAAAAAAAAJgCAABkcnMv&#10;ZG93bnJldi54bWxQSwUGAAAAAAQABAD1AAAAigMAAAAA&#10;" path="m20,10r4,l24,,,,,10r5,l20,10xe" fillcolor="black" stroked="f">
                    <v:path arrowok="t" o:connecttype="custom" o:connectlocs="20,10;24,10;24,0;0,0;0,10;5,10;20,10" o:connectangles="0,0,0,0,0,0,0"/>
                  </v:shape>
                  <v:shape id="Freeform 2014" o:spid="_x0000_s2389" style="position:absolute;left:4713;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VSsQA&#10;AADdAAAADwAAAGRycy9kb3ducmV2LnhtbESPQWsCMRSE74X+h/AK3mrW1VbdGkUEwVOhavX62Lxu&#10;FjcvyyZq/PeNIHgcZuYbZraIthEX6nztWMGgn4EgLp2uuVKw363fJyB8QNbYOCYFN/KwmL++zLDQ&#10;7so/dNmGSiQI+wIVmBDaQkpfGrLo+64lTt6f6yyGJLtK6g6vCW4bmWfZp7RYc1ow2NLKUHnanq0C&#10;KaP5nhyO47MOcVit9m6tf0dK9d7i8gtEoBie4Ud7oxXkH9Mc7m/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VUrEAAAA3QAAAA8AAAAAAAAAAAAAAAAAmAIAAGRycy9k&#10;b3ducmV2LnhtbFBLBQYAAAAABAAEAPUAAACJAwAAAAA=&#10;" path="m19,10r5,l24,,,,,10r4,l19,10xe" fillcolor="black" stroked="f">
                    <v:path arrowok="t" o:connecttype="custom" o:connectlocs="19,10;24,10;24,0;0,0;0,10;4,10;19,10" o:connectangles="0,0,0,0,0,0,0"/>
                  </v:shape>
                  <v:shape id="Freeform 2015" o:spid="_x0000_s2390" style="position:absolute;left:4660;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w0cQA&#10;AADdAAAADwAAAGRycy9kb3ducmV2LnhtbESPT2sCMRTE7wW/Q3iCt5r1T62uRhFB8CRUbXt9bJ6b&#10;xc3Lsokav70pFDwOM/MbZrGKthY3an3lWMGgn4EgLpyuuFRwOm7fpyB8QNZYOyYFD/KwWnbeFphr&#10;d+cvuh1CKRKEfY4KTAhNLqUvDFn0fdcQJ+/sWoshybaUusV7gttaDrNsIi1WnBYMNrQxVFwOV6tA&#10;ymj205/fz6sOcVRuTm6rv8dK9bpxPQcRKIZX+L+90wqGH7MR/L1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8NHEAAAA3QAAAA8AAAAAAAAAAAAAAAAAmAIAAGRycy9k&#10;b3ducmV2LnhtbFBLBQYAAAAABAAEAPUAAACJAwAAAAA=&#10;" path="m19,10r5,l24,,,,,10r5,l19,10xe" fillcolor="black" stroked="f">
                    <v:path arrowok="t" o:connecttype="custom" o:connectlocs="19,10;24,10;24,0;0,0;0,10;5,10;19,10" o:connectangles="0,0,0,0,0,0,0"/>
                  </v:shape>
                  <v:shape id="Freeform 2016" o:spid="_x0000_s2391" style="position:absolute;left:4607;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opcUA&#10;AADdAAAADwAAAGRycy9kb3ducmV2LnhtbESPS2vDMBCE74X+B7GB3Bo5jzaJYyWUQKCnQtM8rou1&#10;sUyslbEUR/33VaGQ4zAz3zDFJtpG9NT52rGC8SgDQVw6XXOl4PC9e1mA8AFZY+OYFPyQh836+anA&#10;XLs7f1G/D5VIEPY5KjAhtLmUvjRk0Y9cS5y8i+sshiS7SuoO7wluGznJsjdpsea0YLClraHyur9Z&#10;BVJG87k4nec3HeK02h7cTh9nSg0H8X0FIlAMj/B/+0MrmLwuZ/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WilxQAAAN0AAAAPAAAAAAAAAAAAAAAAAJgCAABkcnMv&#10;ZG93bnJldi54bWxQSwUGAAAAAAQABAD1AAAAigMAAAAA&#10;" path="m19,10r5,l24,,,,,10r5,l19,10xe" fillcolor="black" stroked="f">
                    <v:path arrowok="t" o:connecttype="custom" o:connectlocs="19,10;24,10;24,0;0,0;0,10;5,10;19,10" o:connectangles="0,0,0,0,0,0,0"/>
                  </v:shape>
                  <v:shape id="Freeform 2017" o:spid="_x0000_s2392" style="position:absolute;left:4554;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NPsUA&#10;AADdAAAADwAAAGRycy9kb3ducmV2LnhtbESPT2sCMRTE7wW/Q3hCbzWrrVXXjSKC0FOh1j/Xx+a5&#10;Wdy8LJu4pt++KRQ8DjPzG6ZYR9uInjpfO1YwHmUgiEuna64UHL53L3MQPiBrbByTgh/ysF4NngrM&#10;tbvzF/X7UIkEYZ+jAhNCm0vpS0MW/ci1xMm7uM5iSLKrpO7wnuC2kZMse5cWa04LBlvaGiqv+5tV&#10;IGU0n/PTeXbTIb5W24Pb6eObUs/DuFmCCBTDI/zf/tAKJtPF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c0+xQAAAN0AAAAPAAAAAAAAAAAAAAAAAJgCAABkcnMv&#10;ZG93bnJldi54bWxQSwUGAAAAAAQABAD1AAAAigMAAAAA&#10;" path="m20,10r4,l24,,,,,10r5,l20,10xe" fillcolor="black" stroked="f">
                    <v:path arrowok="t" o:connecttype="custom" o:connectlocs="20,10;24,10;24,0;0,0;0,10;5,10;20,10" o:connectangles="0,0,0,0,0,0,0"/>
                  </v:shape>
                  <v:shape id="Freeform 2018" o:spid="_x0000_s2393" style="position:absolute;left:4502;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TScMA&#10;AADdAAAADwAAAGRycy9kb3ducmV2LnhtbESPW2sCMRSE3wv9D+EUfKtZrdetUYog+FTw/nrYnG4W&#10;NyfLJmr8940g+DjMzDfMbBFtLa7U+sqxgl43A0FcOF1xqWC/W31OQPiArLF2TAru5GExf3+bYa7d&#10;jTd03YZSJAj7HBWYEJpcSl8Ysui7riFO3p9rLYYk21LqFm8JbmvZz7KRtFhxWjDY0NJQcd5erAIp&#10;o/mdHE/jiw7xq1zu3UofBkp1PuLPN4hAMbzCz/ZaK+gPpyN4vE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TScMAAADdAAAADwAAAAAAAAAAAAAAAACYAgAAZHJzL2Rv&#10;d25yZXYueG1sUEsFBgAAAAAEAAQA9QAAAIgDAAAAAA==&#10;" path="m19,10r5,l24,,,,,10r4,l19,10xe" fillcolor="black" stroked="f">
                    <v:path arrowok="t" o:connecttype="custom" o:connectlocs="19,10;24,10;24,0;0,0;0,10;4,10;19,10" o:connectangles="0,0,0,0,0,0,0"/>
                  </v:shape>
                  <v:shape id="Freeform 2019" o:spid="_x0000_s2394" style="position:absolute;left:4449;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20sMA&#10;AADdAAAADwAAAGRycy9kb3ducmV2LnhtbESPW2sCMRSE3wv9D+EUfKtZrdetUYog+FTw/nrYnG4W&#10;NyfLJmr8940g+DjMzDfMbBFtLa7U+sqxgl43A0FcOF1xqWC/W31OQPiArLF2TAru5GExf3+bYa7d&#10;jTd03YZSJAj7HBWYEJpcSl8Ysui7riFO3p9rLYYk21LqFm8JbmvZz7KRtFhxWjDY0NJQcd5erAIp&#10;o/mdHE/jiw7xq1zu3UofBkp1PuLPN4hAMbzCz/ZaK+gPp2N4vE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f20sMAAADdAAAADwAAAAAAAAAAAAAAAACYAgAAZHJzL2Rv&#10;d25yZXYueG1sUEsFBgAAAAAEAAQA9QAAAIgDAAAAAA==&#10;" path="m19,10r5,l24,,,,,10r5,l19,10xe" fillcolor="black" stroked="f">
                    <v:path arrowok="t" o:connecttype="custom" o:connectlocs="19,10;24,10;24,0;0,0;0,10;5,10;19,10" o:connectangles="0,0,0,0,0,0,0"/>
                  </v:shape>
                  <v:shape id="Freeform 2020" o:spid="_x0000_s2395" style="position:absolute;left:4396;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ioMIA&#10;AADdAAAADwAAAGRycy9kb3ducmV2LnhtbERPW2vCMBR+F/YfwhnsTdO5uWlnlFEQ9iR42Xw9NGdN&#10;WXNSmrTN/r15EHz8+O7rbbSNGKjztWMFz7MMBHHpdM2VgvNpN12C8AFZY+OYFPyTh+3mYbLGXLuR&#10;DzQcQyVSCPscFZgQ2lxKXxqy6GeuJU7cr+sshgS7SuoOxxRuGznPsjdpsebUYLClwlD5d+ytAimj&#10;2S9/Lu+9DvGlKs5up79flXp6jJ8fIALFcBff3F9awXyxSnPTm/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GKgwgAAAN0AAAAPAAAAAAAAAAAAAAAAAJgCAABkcnMvZG93&#10;bnJldi54bWxQSwUGAAAAAAQABAD1AAAAhwMAAAAA&#10;" path="m19,10r5,l24,,,,,10r5,l19,10xe" fillcolor="black" stroked="f">
                    <v:path arrowok="t" o:connecttype="custom" o:connectlocs="19,10;24,10;24,0;0,0;0,10;5,10;19,10" o:connectangles="0,0,0,0,0,0,0"/>
                  </v:shape>
                  <v:shape id="Freeform 2021" o:spid="_x0000_s2396" style="position:absolute;left:4343;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HO8MA&#10;AADdAAAADwAAAGRycy9kb3ducmV2LnhtbESPW2sCMRSE3wv9D+EUfKtZrdetUYog+FTw/nrYnG4W&#10;NyfLJmr8940g+DjMzDfMbBFtLa7U+sqxgl43A0FcOF1xqWC/W31OQPiArLF2TAru5GExf3+bYa7d&#10;jTd03YZSJAj7HBWYEJpcSl8Ysui7riFO3p9rLYYk21LqFm8JbmvZz7KRtFhxWjDY0NJQcd5erAIp&#10;o/mdHE/jiw7xq1zu3UofBkp1PuLPN4hAMbzCz/ZaK+gPp1N4vE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HO8MAAADdAAAADwAAAAAAAAAAAAAAAACYAgAAZHJzL2Rv&#10;d25yZXYueG1sUEsFBgAAAAAEAAQA9QAAAIgDAAAAAA==&#10;" path="m19,10r5,l24,,,,,10r5,l19,10xe" fillcolor="black" stroked="f">
                    <v:path arrowok="t" o:connecttype="custom" o:connectlocs="19,10;24,10;24,0;0,0;0,10;5,10;19,10" o:connectangles="0,0,0,0,0,0,0"/>
                  </v:shape>
                  <v:shape id="Freeform 2022" o:spid="_x0000_s2397" style="position:absolute;left:4290;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GaXcAA&#10;AADdAAAADwAAAGRycy9kb3ducmV2LnhtbERPy4rCMBTdC/MP4Q7MTlOdQaWaFhEEV4Kvme2luTbF&#10;5qY0UePfm8WAy8N5L8toW3Gn3jeOFYxHGQjiyumGawWn42Y4B+EDssbWMSl4koey+BgsMdfuwXu6&#10;H0ItUgj7HBWYELpcSl8ZsuhHriNO3MX1FkOCfS11j48Ubls5ybKptNhwajDY0dpQdT3crAIpo9nN&#10;f/9mNx3id70+uY0+/yj19RlXCxCBYniL/91brWAyzdL+9CY9AV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GaXcAAAADdAAAADwAAAAAAAAAAAAAAAACYAgAAZHJzL2Rvd25y&#10;ZXYueG1sUEsFBgAAAAAEAAQA9QAAAIUDAAAAAA==&#10;" path="m20,10r4,l24,,,,,10r5,l20,10xe" fillcolor="black" stroked="f">
                    <v:path arrowok="t" o:connecttype="custom" o:connectlocs="20,10;24,10;24,0;0,0;0,10;5,10;20,10" o:connectangles="0,0,0,0,0,0,0"/>
                  </v:shape>
                  <v:shape id="Freeform 2023" o:spid="_x0000_s2398" style="position:absolute;left:4238;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xsMA&#10;AADdAAAADwAAAGRycy9kb3ducmV2LnhtbESPT4vCMBTE78J+h/AW9qapf1CpRlkEwZOg1t3ro3k2&#10;ZZuX0kTNfnsjCB6HmfkNs1xH24gbdb52rGA4yEAQl07XXCkoTtv+HIQPyBobx6TgnzysVx+9Jeba&#10;3flAt2OoRIKwz1GBCaHNpfSlIYt+4Fri5F1cZzEk2VVSd3hPcNvIUZZNpcWa04LBljaGyr/j1SqQ&#10;Mpr9/Od3dtUhjqtN4bb6PFHq6zN+L0AEiuEdfrV3WsFomg3h+SY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0/xsMAAADdAAAADwAAAAAAAAAAAAAAAACYAgAAZHJzL2Rv&#10;d25yZXYueG1sUEsFBgAAAAAEAAQA9QAAAIgDAAAAAA==&#10;" path="m19,10r5,l24,,,,,10r4,l19,10xe" fillcolor="black" stroked="f">
                    <v:path arrowok="t" o:connecttype="custom" o:connectlocs="19,10;24,10;24,0;0,0;0,10;4,10;19,10" o:connectangles="0,0,0,0,0,0,0"/>
                  </v:shape>
                  <v:shape id="Freeform 2024" o:spid="_x0000_s2399" style="position:absolute;left:4185;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scMA&#10;AADdAAAADwAAAGRycy9kb3ducmV2LnhtbESPT4vCMBTE78J+h/AW9qbpVnGlGmURBE+C/9bro3k2&#10;xealNFGz394IgsdhZn7DzBbRNuJGna8dK/geZCCIS6drrhQc9qv+BIQPyBobx6Tgnzws5h+9GRba&#10;3XlLt12oRIKwL1CBCaEtpPSlIYt+4Fri5J1dZzEk2VVSd3hPcNvIPMvG0mLNacFgS0tD5WV3tQqk&#10;jGYz+Tv9XHWIw2p5cCt9HCn19Rl/pyACxfAOv9prrSAfZzk836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hscMAAADdAAAADwAAAAAAAAAAAAAAAACYAgAAZHJzL2Rv&#10;d25yZXYueG1sUEsFBgAAAAAEAAQA9QAAAIgDAAAAAA==&#10;" path="m19,10r5,l24,,,,,10r5,l19,10xe" fillcolor="black" stroked="f">
                    <v:path arrowok="t" o:connecttype="custom" o:connectlocs="19,10;24,10;24,0;0,0;0,10;5,10;19,10" o:connectangles="0,0,0,0,0,0,0"/>
                  </v:shape>
                  <v:shape id="Freeform 2025" o:spid="_x0000_s2400" style="position:absolute;left:4132;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EKsQA&#10;AADdAAAADwAAAGRycy9kb3ducmV2LnhtbESPQWvCQBSE7wX/w/KE3pqNpliJriKC4KlQa/X6yD6z&#10;wezbkN2Y7b/vFgo9DjPzDbPeRtuKB/W+caxgluUgiCunG64VnD8PL0sQPiBrbB2Tgm/ysN1MntZY&#10;ajfyBz1OoRYJwr5EBSaErpTSV4Ys+sx1xMm7ud5iSLKvpe5xTHDbynmeL6TFhtOCwY72hqr7abAK&#10;pIzmfXm5vg06xKLen91Bf70q9TyNuxWIQDH8h//aR61gvsgL+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BCrEAAAA3QAAAA8AAAAAAAAAAAAAAAAAmAIAAGRycy9k&#10;b3ducmV2LnhtbFBLBQYAAAAABAAEAPUAAACJAwAAAAA=&#10;" path="m19,10r5,l24,,,,,10r5,l19,10xe" fillcolor="black" stroked="f">
                    <v:path arrowok="t" o:connecttype="custom" o:connectlocs="19,10;24,10;24,0;0,0;0,10;5,10;19,10" o:connectangles="0,0,0,0,0,0,0"/>
                  </v:shape>
                  <v:shape id="Freeform 2026" o:spid="_x0000_s2401" style="position:absolute;left:4079;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cXsMA&#10;AADdAAAADwAAAGRycy9kb3ducmV2LnhtbESPQYvCMBSE78L+h/AWvGm6KirVKIsg7ElQ6+710Tyb&#10;ss1LaaLGf28EweMwM98wy3W0jbhS52vHCr6GGQji0umaKwXFcTuYg/ABWWPjmBTcycN69dFbYq7d&#10;jfd0PYRKJAj7HBWYENpcSl8asuiHriVO3tl1FkOSXSV1h7cEt40cZdlUWqw5LRhsaWOo/D9crAIp&#10;o9nNf/9mFx3iuNoUbqtPE6X6n/F7ASJQDO/wq/2jFYym2QSeb9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cXsMAAADdAAAADwAAAAAAAAAAAAAAAACYAgAAZHJzL2Rv&#10;d25yZXYueG1sUEsFBgAAAAAEAAQA9QAAAIgDAAAAAA==&#10;" path="m19,10r5,l24,,,,,10r5,l19,10xe" fillcolor="black" stroked="f">
                    <v:path arrowok="t" o:connecttype="custom" o:connectlocs="19,10;24,10;24,0;0,0;0,10;5,10;19,10" o:connectangles="0,0,0,0,0,0,0"/>
                  </v:shape>
                  <v:shape id="Freeform 2027" o:spid="_x0000_s2402" style="position:absolute;left:4026;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5xcMA&#10;AADdAAAADwAAAGRycy9kb3ducmV2LnhtbESPS4sCMRCE78L+h9AL3jSzuj4YjbIIwp4E39dm0k4G&#10;J51hEjX7782C4LGoqq+o+TLaWtyp9ZVjBV/9DARx4XTFpYLDft2bgvABWWPtmBT8kYfl4qMzx1y7&#10;B2/pvgulSBD2OSowITS5lL4wZNH3XUOcvItrLYYk21LqFh8Jbms5yLKxtFhxWjDY0MpQcd3drAIp&#10;o9lMT+fJTYc4LFcHt9bHb6W6n/FnBiJQDO/wq/2rFQzG2Qj+36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Y5xcMAAADdAAAADwAAAAAAAAAAAAAAAACYAgAAZHJzL2Rv&#10;d25yZXYueG1sUEsFBgAAAAAEAAQA9QAAAIgDAAAAAA==&#10;" path="m20,10r4,l24,,,,,10r5,l20,10xe" fillcolor="black" stroked="f">
                    <v:path arrowok="t" o:connecttype="custom" o:connectlocs="20,10;24,10;24,0;0,0;0,10;5,10;20,10" o:connectangles="0,0,0,0,0,0,0"/>
                  </v:shape>
                  <v:shape id="Freeform 2028" o:spid="_x0000_s2403" style="position:absolute;left:3974;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nssMA&#10;AADdAAAADwAAAGRycy9kb3ducmV2LnhtbESPT4vCMBTE78J+h/AW9qbpqnSlGmURBE+C/9bro3k2&#10;xealNFGz394IgsdhZn7DzBbRNuJGna8dK/geZCCIS6drrhQc9qv+BIQPyBobx6Tgnzws5h+9GRba&#10;3XlLt12oRIKwL1CBCaEtpPSlIYt+4Fri5J1dZzEk2VVSd3hPcNvIYZbl0mLNacFgS0tD5WV3tQqk&#10;jGYz+Tv9XHWIo2p5cCt9HCv19Rl/pyACxfAOv9prrWCYZzk836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SnssMAAADdAAAADwAAAAAAAAAAAAAAAACYAgAAZHJzL2Rv&#10;d25yZXYueG1sUEsFBgAAAAAEAAQA9QAAAIgDAAAAAA==&#10;" path="m19,10r5,l24,,,,,10r4,l19,10xe" fillcolor="black" stroked="f">
                    <v:path arrowok="t" o:connecttype="custom" o:connectlocs="19,10;24,10;24,0;0,0;0,10;4,10;19,10" o:connectangles="0,0,0,0,0,0,0"/>
                  </v:shape>
                  <v:shape id="Freeform 2029" o:spid="_x0000_s2404" style="position:absolute;left:3921;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CKcMA&#10;AADdAAAADwAAAGRycy9kb3ducmV2LnhtbESPQYvCMBSE78L+h/AW9qbpqqh0jbIIgidBre710Tyb&#10;YvNSmqjZf28EweMwM98w82W0jbhR52vHCr4HGQji0umaKwXFYd2fgfABWWPjmBT8k4fl4qM3x1y7&#10;O+/otg+VSBD2OSowIbS5lL40ZNEPXEucvLPrLIYku0rqDu8Jbhs5zLKJtFhzWjDY0spQedlfrQIp&#10;o9nOTn/Tqw5xVK0Kt9bHsVJfn/H3B0SgGN7hV3ujFQwn2RSe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gCKcMAAADdAAAADwAAAAAAAAAAAAAAAACYAgAAZHJzL2Rv&#10;d25yZXYueG1sUEsFBgAAAAAEAAQA9QAAAIgDAAAAAA==&#10;" path="m19,10r5,l24,,,,,10r5,l19,10xe" fillcolor="black" stroked="f">
                    <v:path arrowok="t" o:connecttype="custom" o:connectlocs="19,10;24,10;24,0;0,0;0,10;5,10;19,10" o:connectangles="0,0,0,0,0,0,0"/>
                  </v:shape>
                  <v:shape id="Freeform 2030" o:spid="_x0000_s2405" style="position:absolute;left:3868;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WW8AA&#10;AADdAAAADwAAAGRycy9kb3ducmV2LnhtbERPy4rCMBTdC/MP4Q7MTlOdQaWaFhEEV4Kvme2luTbF&#10;5qY0UePfm8WAy8N5L8toW3Gn3jeOFYxHGQjiyumGawWn42Y4B+EDssbWMSl4koey+BgsMdfuwXu6&#10;H0ItUgj7HBWYELpcSl8ZsuhHriNO3MX1FkOCfS11j48Ubls5ybKptNhwajDY0dpQdT3crAIpo9nN&#10;f/9mNx3id70+uY0+/yj19RlXCxCBYniL/91brWAyzdLc9CY9AV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eWW8AAAADdAAAADwAAAAAAAAAAAAAAAACYAgAAZHJzL2Rvd25y&#10;ZXYueG1sUEsFBgAAAAAEAAQA9QAAAIUDAAAAAA==&#10;" path="m19,10r5,l24,,,,,10r5,l19,10xe" fillcolor="black" stroked="f">
                    <v:path arrowok="t" o:connecttype="custom" o:connectlocs="19,10;24,10;24,0;0,0;0,10;5,10;19,10" o:connectangles="0,0,0,0,0,0,0"/>
                  </v:shape>
                  <v:shape id="Freeform 2031" o:spid="_x0000_s2406" style="position:absolute;left:3815;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wMUA&#10;AADdAAAADwAAAGRycy9kb3ducmV2LnhtbESPQWvCQBSE7wX/w/IEb3VTLammriKC4KnQ1NbrI/ua&#10;Dc2+DdlNXP+9Wyj0OMzMN8xmF20rRup941jB0zwDQVw53XCt4PxxfFyB8AFZY+uYFNzIw247edhg&#10;od2V32ksQy0ShH2BCkwIXSGlrwxZ9HPXESfv2/UWQ5J9LXWP1wS3rVxkWS4tNpwWDHZ0MFT9lINV&#10;IGU0b6uvy8ugQ1zWh7M76s9npWbTuH8FESiG//Bf+6QVLPJsDb9v0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zPAxQAAAN0AAAAPAAAAAAAAAAAAAAAAAJgCAABkcnMv&#10;ZG93bnJldi54bWxQSwUGAAAAAAQABAD1AAAAigMAAAAA&#10;" path="m19,10r5,l24,,,,,10r5,l19,10xe" fillcolor="black" stroked="f">
                    <v:path arrowok="t" o:connecttype="custom" o:connectlocs="19,10;24,10;24,0;0,0;0,10;5,10;19,10" o:connectangles="0,0,0,0,0,0,0"/>
                  </v:shape>
                  <v:shape id="Freeform 2032" o:spid="_x0000_s2407" style="position:absolute;left:3762;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MgMAA&#10;AADdAAAADwAAAGRycy9kb3ducmV2LnhtbERPy4rCMBTdC/MP4Q7MTlMdcaQ2lUEQZiX4GreX5toU&#10;m5vSRI1/bxaCy8N5F8toW3Gj3jeOFYxHGQjiyumGawWH/Xo4B+EDssbWMSl4kIdl+TEoMNfuzlu6&#10;7UItUgj7HBWYELpcSl8ZsuhHriNO3Nn1FkOCfS11j/cUbls5ybKZtNhwajDY0cpQddldrQIpo9nM&#10;/08/Vx3id706uLU+TpX6+oy/CxCBYniLX+4/rWAyG6f96U16ArJ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gMgMAAAADdAAAADwAAAAAAAAAAAAAAAACYAgAAZHJzL2Rvd25y&#10;ZXYueG1sUEsFBgAAAAAEAAQA9QAAAIUDAAAAAA==&#10;" path="m20,10r4,l24,,,,,10r5,l20,10xe" fillcolor="black" stroked="f">
                    <v:path arrowok="t" o:connecttype="custom" o:connectlocs="20,10;24,10;24,0;0,0;0,10;5,10;20,10" o:connectangles="0,0,0,0,0,0,0"/>
                  </v:shape>
                  <v:shape id="Freeform 2033" o:spid="_x0000_s2408" style="position:absolute;left:3710;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pG8QA&#10;AADdAAAADwAAAGRycy9kb3ducmV2LnhtbESPwWrDMBBE74X8g9hCbo1st6TBjWJCINBToGmaXBdr&#10;a5laK2MptvL3UaHQ4zAzb5h1FW0nRhp861hBvshAENdOt9woOH3un1YgfEDW2DkmBTfyUG1mD2ss&#10;tZv4g8ZjaESCsC9RgQmhL6X0tSGLfuF64uR9u8FiSHJopB5wSnDbySLLltJiy2nBYE87Q/XP8WoV&#10;SBnNYXW+vF51iM/N7uT2+utFqflj3L6BCBTDf/iv/a4VFMs8h9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0qRvEAAAA3QAAAA8AAAAAAAAAAAAAAAAAmAIAAGRycy9k&#10;b3ducmV2LnhtbFBLBQYAAAAABAAEAPUAAACJAwAAAAA=&#10;" path="m19,10r5,l24,,,,,10r4,l19,10xe" fillcolor="black" stroked="f">
                    <v:path arrowok="t" o:connecttype="custom" o:connectlocs="19,10;24,10;24,0;0,0;0,10;4,10;19,10" o:connectangles="0,0,0,0,0,0,0"/>
                  </v:shape>
                  <v:shape id="Freeform 2034" o:spid="_x0000_s2409" style="position:absolute;left:3657;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3bMQA&#10;AADdAAAADwAAAGRycy9kb3ducmV2LnhtbESPwWrDMBBE74H+g9hCb4lsJyTBjWKKwZBTIWnSXhdr&#10;a5laK2Mpifr3VaHQ4zAzb5hdFe0gbjT53rGCfJGBIG6d7rlTcH5r5lsQPiBrHByTgm/yUO0fZjss&#10;tbvzkW6n0IkEYV+iAhPCWErpW0MW/cKNxMn7dJPFkOTUST3hPcHtIIssW0uLPacFgyPVhtqv09Uq&#10;kDKa1+37x+aqQ1x29dk1+rJS6ukxvjyDCBTDf/ivfdAKinVe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N2zEAAAA3QAAAA8AAAAAAAAAAAAAAAAAmAIAAGRycy9k&#10;b3ducmV2LnhtbFBLBQYAAAAABAAEAPUAAACJAwAAAAA=&#10;" path="m19,10r5,l24,,,,,10r5,l19,10xe" fillcolor="black" stroked="f">
                    <v:path arrowok="t" o:connecttype="custom" o:connectlocs="19,10;24,10;24,0;0,0;0,10;5,10;19,10" o:connectangles="0,0,0,0,0,0,0"/>
                  </v:shape>
                  <v:shape id="Freeform 2035" o:spid="_x0000_s2410" style="position:absolute;left:3604;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S98MA&#10;AADdAAAADwAAAGRycy9kb3ducmV2LnhtbESPzYoCMRCE7wu+Q2jB25pRF5XRKCIInoR1/bk2k3Yy&#10;OOkMk6jx7Y0g7LGoqq+o+TLaWtyp9ZVjBYN+BoK4cLriUsHhb/M9BeEDssbaMSl4koflovM1x1y7&#10;B//SfR9KkSDsc1RgQmhyKX1hyKLvu4Y4eRfXWgxJtqXULT4S3NZymGVjabHitGCwobWh4rq/WQVS&#10;RrObns6Tmw5xVK4PbqOPP0r1unE1AxEohv/wp73VCobjwQjeb9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qS98MAAADdAAAADwAAAAAAAAAAAAAAAACYAgAAZHJzL2Rv&#10;d25yZXYueG1sUEsFBgAAAAAEAAQA9QAAAIgDAAAAAA==&#10;" path="m19,10r5,l24,,,,,10r5,l19,10xe" fillcolor="black" stroked="f">
                    <v:path arrowok="t" o:connecttype="custom" o:connectlocs="19,10;24,10;24,0;0,0;0,10;5,10;19,10" o:connectangles="0,0,0,0,0,0,0"/>
                  </v:shape>
                  <v:shape id="Freeform 2036" o:spid="_x0000_s2411" style="position:absolute;left:3551;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Kg8QA&#10;AADdAAAADwAAAGRycy9kb3ducmV2LnhtbESPQWvCQBSE7wX/w/KE3pqNqaikrkEEwZNQq/b6yL5m&#10;Q7NvQ3aj67/vFgo9DjPzDbOuou3EjQbfOlYwy3IQxLXTLTcKzh/7lxUIH5A1do5JwYM8VJvJ0xpL&#10;7e78TrdTaESCsC9RgQmhL6X0tSGLPnM9cfK+3GAxJDk0Ug94T3DbySLPF9Jiy2nBYE87Q/X3abQK&#10;pIzmuLp+Lkcd4muzO7u9vsyVep7G7RuIQDH8h//aB62gWMzm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DCoPEAAAA3QAAAA8AAAAAAAAAAAAAAAAAmAIAAGRycy9k&#10;b3ducmV2LnhtbFBLBQYAAAAABAAEAPUAAACJAwAAAAA=&#10;" path="m20,10r4,l24,,,,,10r5,l20,10xe" fillcolor="black" stroked="f">
                    <v:path arrowok="t" o:connecttype="custom" o:connectlocs="20,10;24,10;24,0;0,0;0,10;5,10;20,10" o:connectangles="0,0,0,0,0,0,0"/>
                  </v:shape>
                  <v:shape id="Freeform 2037" o:spid="_x0000_s2412" style="position:absolute;left:3499;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GMUA&#10;AADdAAAADwAAAGRycy9kb3ducmV2LnhtbESPzWrDMBCE74W8g9hAb40ct02DGyUEgyGnQvPX62Jt&#10;LRNrZSwlVt6+KhR6HGbmG2a1ibYTNxp861jBfJaBIK6dbrlRcDxUT0sQPiBr7ByTgjt52KwnDyss&#10;tBv5k2770IgEYV+gAhNCX0jpa0MW/cz1xMn7doPFkOTQSD3gmOC2k3mWLaTFltOCwZ5KQ/Vlf7UK&#10;pIzmY3n+ervqEJ+b8ugqfXpR6nEat+8gAsXwH/5r77SCfDF/hd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68YxQAAAN0AAAAPAAAAAAAAAAAAAAAAAJgCAABkcnMv&#10;ZG93bnJldi54bWxQSwUGAAAAAAQABAD1AAAAigMAAAAA&#10;" path="m19,10r5,l24,,,,,10r4,l19,10xe" fillcolor="black" stroked="f">
                    <v:path arrowok="t" o:connecttype="custom" o:connectlocs="19,10;24,10;24,0;0,0;0,10;4,10;19,10" o:connectangles="0,0,0,0,0,0,0"/>
                  </v:shape>
                  <v:shape id="Freeform 2038" o:spid="_x0000_s2413" style="position:absolute;left:3446;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xb8QA&#10;AADdAAAADwAAAGRycy9kb3ducmV2LnhtbESPzWrDMBCE74W8g9hCbo1stzjBjWKCIdBToWl+rou1&#10;tUytlbGURHn7qlDocZiZb5h1He0grjT53rGCfJGBIG6d7rlTcPjcPa1A+ICscXBMCu7kod7MHtZY&#10;aXfjD7ruQycShH2FCkwIYyWlbw1Z9As3Eifvy00WQ5JTJ/WEtwS3gyyyrJQWe04LBkdqDLXf+4tV&#10;IGU076vTeXnRIT53zcHt9PFFqflj3L6CCBTDf/iv/aYVFGVewu+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MW/EAAAA3QAAAA8AAAAAAAAAAAAAAAAAmAIAAGRycy9k&#10;b3ducmV2LnhtbFBLBQYAAAAABAAEAPUAAACJAwAAAAA=&#10;" path="m19,10r5,l24,,,,,10r5,l19,10xe" fillcolor="black" stroked="f">
                    <v:path arrowok="t" o:connecttype="custom" o:connectlocs="19,10;24,10;24,0;0,0;0,10;5,10;19,10" o:connectangles="0,0,0,0,0,0,0"/>
                  </v:shape>
                  <v:shape id="Freeform 2039" o:spid="_x0000_s2414" style="position:absolute;left:3393;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9MMA&#10;AADdAAAADwAAAGRycy9kb3ducmV2LnhtbESPT4vCMBTE78J+h/CEvWnqH1SqURZB8LSg1t3ro3k2&#10;xealNFGz334jCB6HmfkNs9pE24g7db52rGA0zEAQl07XXCkoTrvBAoQPyBobx6Tgjzxs1h+9Feba&#10;PfhA92OoRIKwz1GBCaHNpfSlIYt+6Fri5F1cZzEk2VVSd/hIcNvIcZbNpMWa04LBlraGyuvxZhVI&#10;Gc334ud3ftMhTqpt4Xb6PFXqsx+/liACxfAOv9p7rWA8G83h+S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U9MMAAADdAAAADwAAAAAAAAAAAAAAAACYAgAAZHJzL2Rv&#10;d25yZXYueG1sUEsFBgAAAAAEAAQA9QAAAIgDAAAAAA==&#10;" path="m19,10r5,l24,,,,,10r5,l19,10xe" fillcolor="black" stroked="f">
                    <v:path arrowok="t" o:connecttype="custom" o:connectlocs="19,10;24,10;24,0;0,0;0,10;5,10;19,10" o:connectangles="0,0,0,0,0,0,0"/>
                  </v:shape>
                  <v:shape id="Freeform 2040" o:spid="_x0000_s2415" style="position:absolute;left:3340;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AhsAA&#10;AADdAAAADwAAAGRycy9kb3ducmV2LnhtbERPy4rCMBTdC/MP4Q7MTlMdcaQ2lUEQZiX4GreX5toU&#10;m5vSRI1/bxaCy8N5F8toW3Gj3jeOFYxHGQjiyumGawWH/Xo4B+EDssbWMSl4kIdl+TEoMNfuzlu6&#10;7UItUgj7HBWYELpcSl8ZsuhHriNO3Nn1FkOCfS11j/cUbls5ybKZtNhwajDY0cpQddldrQIpo9nM&#10;/08/Vx3id706uLU+TpX6+oy/CxCBYniLX+4/rWAyG6e56U16ArJ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4AhsAAAADdAAAADwAAAAAAAAAAAAAAAACYAgAAZHJzL2Rvd25y&#10;ZXYueG1sUEsFBgAAAAAEAAQA9QAAAIUDAAAAAA==&#10;" path="m19,10r5,l24,,,,,10r5,l19,10xe" fillcolor="black" stroked="f">
                    <v:path arrowok="t" o:connecttype="custom" o:connectlocs="19,10;24,10;24,0;0,0;0,10;5,10;19,10" o:connectangles="0,0,0,0,0,0,0"/>
                  </v:shape>
                  <v:shape id="Freeform 2041" o:spid="_x0000_s2416" style="position:absolute;left:3287;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KlHcMA&#10;AADdAAAADwAAAGRycy9kb3ducmV2LnhtbESPzYoCMRCE78K+Q+gFb5rRFVdHoyyC4EnwZ/XaTNrJ&#10;4KQzTKJm334jCB6LqvqKmi+jrcWdWl85VjDoZyCIC6crLhUcD+veBIQPyBprx6TgjzwsFx+dOeba&#10;PXhH930oRYKwz1GBCaHJpfSFIYu+7xri5F1cazEk2ZZSt/hIcFvLYZaNpcWK04LBhlaGiuv+ZhVI&#10;Gc12cjp/33SIX+Xq6Nb6d6RU9zP+zEAEiuEdfrU3WsFwPJjC801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KlHcMAAADdAAAADwAAAAAAAAAAAAAAAACYAgAAZHJzL2Rv&#10;d25yZXYueG1sUEsFBgAAAAAEAAQA9QAAAIgDAAAAAA==&#10;" path="m20,10r4,l24,,,,,10r5,l20,10xe" fillcolor="black" stroked="f">
                    <v:path arrowok="t" o:connecttype="custom" o:connectlocs="20,10;24,10;24,0;0,0;0,10;5,10;20,10" o:connectangles="0,0,0,0,0,0,0"/>
                  </v:shape>
                  <v:shape id="Freeform 2042" o:spid="_x0000_s2417" style="position:absolute;left:3235;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GPcAA&#10;AADdAAAADwAAAGRycy9kb3ducmV2LnhtbERPTYvCMBC9C/sfwix403SrqFSjLIKwJ0Gtu9ehGZuy&#10;zaQ0UeO/NwfB4+N9rzbRtuJGvW8cK/gaZyCIK6cbrhWUp91oAcIHZI2tY1LwIA+b9cdghYV2dz7Q&#10;7RhqkULYF6jAhNAVUvrKkEU/dh1x4i6utxgS7Gupe7yncNvKPMtm0mLDqcFgR1tD1f/xahVIGc1+&#10;8fs3v+oQJ/W2dDt9nio1/IzfSxCBYniLX+4frSCf5Wl/epOe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TGPcAAAADdAAAADwAAAAAAAAAAAAAAAACYAgAAZHJzL2Rvd25y&#10;ZXYueG1sUEsFBgAAAAAEAAQA9QAAAIUDAAAAAA==&#10;" path="m19,10r5,l24,,,,,10r4,l19,10xe" fillcolor="black" stroked="f">
                    <v:path arrowok="t" o:connecttype="custom" o:connectlocs="19,10;24,10;24,0;0,0;0,10;4,10;19,10" o:connectangles="0,0,0,0,0,0,0"/>
                  </v:shape>
                  <v:shape id="Freeform 2043" o:spid="_x0000_s2418" style="position:absolute;left:3182;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jpsQA&#10;AADdAAAADwAAAGRycy9kb3ducmV2LnhtbESPwWrDMBBE74H+g9hCb4lsJyTBjWKKwZBTIWnSXhdr&#10;a5laK2Mpifr3VaHQ4zAzb5hdFe0gbjT53rGCfJGBIG6d7rlTcH5r5lsQPiBrHByTgm/yUO0fZjss&#10;tbvzkW6n0IkEYV+iAhPCWErpW0MW/cKNxMn7dJPFkOTUST3hPcHtIIssW0uLPacFgyPVhtqv09Uq&#10;kDKa1+37x+aqQ1x29dk1+rJS6ukxvjyDCBTDf/ivfdAKinWR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Y6bEAAAA3QAAAA8AAAAAAAAAAAAAAAAAmAIAAGRycy9k&#10;b3ducmV2LnhtbFBLBQYAAAAABAAEAPUAAACJAwAAAAA=&#10;" path="m19,10r5,l24,,,,,10r5,l19,10xe" fillcolor="black" stroked="f">
                    <v:path arrowok="t" o:connecttype="custom" o:connectlocs="19,10;24,10;24,0;0,0;0,10;5,10;19,10" o:connectangles="0,0,0,0,0,0,0"/>
                  </v:shape>
                  <v:shape id="Freeform 2044" o:spid="_x0000_s2419" style="position:absolute;left:3129;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90cQA&#10;AADdAAAADwAAAGRycy9kb3ducmV2LnhtbESPwWrDMBBE74X8g9hAbo0ctyTBjWKCIdBToW6SXhdr&#10;a5laK2MpsfL3VaHQ4zAzb5hdGW0vbjT6zrGC1TIDQdw43XGr4PRxfNyC8AFZY++YFNzJQ7mfPeyw&#10;0G7id7rVoRUJwr5ABSaEoZDSN4Ys+qUbiJP35UaLIcmxlXrEKcFtL/MsW0uLHacFgwNVhprv+moV&#10;SBnN2/byubnqEJ/a6uSO+vys1GIeDy8gAsXwH/5rv2oF+TrP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dHEAAAA3QAAAA8AAAAAAAAAAAAAAAAAmAIAAGRycy9k&#10;b3ducmV2LnhtbFBLBQYAAAAABAAEAPUAAACJAwAAAAA=&#10;" path="m19,10r5,l24,,,,,10r5,l19,10xe" fillcolor="black" stroked="f">
                    <v:path arrowok="t" o:connecttype="custom" o:connectlocs="19,10;24,10;24,0;0,0;0,10;5,10;19,10" o:connectangles="0,0,0,0,0,0,0"/>
                  </v:shape>
                  <v:shape id="Freeform 2045" o:spid="_x0000_s2420" style="position:absolute;left:3076;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YSsMA&#10;AADdAAAADwAAAGRycy9kb3ducmV2LnhtbESPQYvCMBSE7wv+h/AEb2tqXVypRhFB8CSs6+r10Tyb&#10;YvNSmqjx3xtB2OMwM98w82W0jbhR52vHCkbDDARx6XTNlYLD7+ZzCsIHZI2NY1LwIA/LRe9jjoV2&#10;d/6h2z5UIkHYF6jAhNAWUvrSkEU/dC1x8s6usxiS7CqpO7wnuG1knmUTabHmtGCwpbWh8rK/WgVS&#10;RrObHk/fVx3iuFof3Eb/fSk16MfVDESgGP7D7/ZWK8gn+Rheb9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YSsMAAADdAAAADwAAAAAAAAAAAAAAAACYAgAAZHJzL2Rv&#10;d25yZXYueG1sUEsFBgAAAAAEAAQA9QAAAIgDAAAAAA==&#10;" path="m19,10r5,l24,,,,,10r5,l19,10xe" fillcolor="black" stroked="f">
                    <v:path arrowok="t" o:connecttype="custom" o:connectlocs="19,10;24,10;24,0;0,0;0,10;5,10;19,10" o:connectangles="0,0,0,0,0,0,0"/>
                  </v:shape>
                  <v:shape id="Freeform 2046" o:spid="_x0000_s2421" style="position:absolute;left:3023;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sMA&#10;AADdAAAADwAAAGRycy9kb3ducmV2LnhtbESPQYvCMBSE7wv+h/AEb2tqFVeqUUQQPAnrunp9NM+m&#10;2LyUJmr89xtB2OMwM98wi1W0jbhT52vHCkbDDARx6XTNlYLjz/ZzBsIHZI2NY1LwJA+rZe9jgYV2&#10;D/6m+yFUIkHYF6jAhNAWUvrSkEU/dC1x8i6usxiS7CqpO3wkuG1knmVTabHmtGCwpY2h8nq4WQVS&#10;RrOfnc5fNx3iuNoc3Vb/TpQa9ON6DiJQDP/hd3unFeTTfAKv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sMAAADdAAAADwAAAAAAAAAAAAAAAACYAgAAZHJzL2Rv&#10;d25yZXYueG1sUEsFBgAAAAAEAAQA9QAAAIgDAAAAAA==&#10;" path="m20,10r4,l24,,,,,10r5,l20,10xe" fillcolor="black" stroked="f">
                    <v:path arrowok="t" o:connecttype="custom" o:connectlocs="20,10;24,10;24,0;0,0;0,10;5,10;20,10" o:connectangles="0,0,0,0,0,0,0"/>
                  </v:shape>
                  <v:shape id="Freeform 2047" o:spid="_x0000_s2422" style="position:absolute;left:2971;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lpcQA&#10;AADdAAAADwAAAGRycy9kb3ducmV2LnhtbESPzWrDMBCE74W8g9hAb40ct3WCG9mEQCCnQvPX62Jt&#10;LVNrZSwlUd6+KhR6HGbmG2ZVR9uLK42+c6xgPstAEDdOd9wqOB62T0sQPiBr7B2Tgjt5qKvJwwpL&#10;7W78Qdd9aEWCsC9RgQlhKKX0jSGLfuYG4uR9udFiSHJspR7xluC2l3mWFdJix2nB4EAbQ833/mIV&#10;SBnN+/L8ubjoEJ/bzdFt9elFqcdpXL+BCBTDf/ivvdMK8iJ/hd836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ZaXEAAAA3QAAAA8AAAAAAAAAAAAAAAAAmAIAAGRycy9k&#10;b3ducmV2LnhtbFBLBQYAAAAABAAEAPUAAACJAwAAAAA=&#10;" path="m19,10r5,l24,,,,,10r4,l19,10xe" fillcolor="black" stroked="f">
                    <v:path arrowok="t" o:connecttype="custom" o:connectlocs="19,10;24,10;24,0;0,0;0,10;4,10;19,10" o:connectangles="0,0,0,0,0,0,0"/>
                  </v:shape>
                  <v:shape id="Freeform 2048" o:spid="_x0000_s2423" style="position:absolute;left:2918;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70sQA&#10;AADdAAAADwAAAGRycy9kb3ducmV2LnhtbESPT2sCMRTE7wW/Q3iCt5p1W1ZZjSKC0JNQ65/rY/Pc&#10;LG5elk3U+O1NodDjMDO/YRaraFtxp943jhVMxhkI4srphmsFh5/t+wyED8gaW8ek4EkeVsvB2wJL&#10;7R78Tfd9qEWCsC9RgQmhK6X0lSGLfuw64uRdXG8xJNnXUvf4SHDbyjzLCmmx4bRgsKONoeq6v1kF&#10;Ukazm53O05sO8aPeHNxWHz+VGg3jeg4iUAz/4b/2l1aQF3kBv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9LEAAAA3QAAAA8AAAAAAAAAAAAAAAAAmAIAAGRycy9k&#10;b3ducmV2LnhtbFBLBQYAAAAABAAEAPUAAACJAwAAAAA=&#10;" path="m19,10r5,l24,,,,,10r5,l19,10xe" fillcolor="black" stroked="f">
                    <v:path arrowok="t" o:connecttype="custom" o:connectlocs="19,10;24,10;24,0;0,0;0,10;5,10;19,10" o:connectangles="0,0,0,0,0,0,0"/>
                  </v:shape>
                  <v:shape id="Freeform 2049" o:spid="_x0000_s2424" style="position:absolute;left:2865;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eScIA&#10;AADdAAAADwAAAGRycy9kb3ducmV2LnhtbESPT4vCMBTE78J+h/AW9qbpVlGpRlkEwdOC/6+P5tkU&#10;m5fSRM1++40geBxm5jfMfBltI+7U+dqxgu9BBoK4dLrmSsFhv+5PQfiArLFxTAr+yMNy8dGbY6Hd&#10;g7d034VKJAj7AhWYENpCSl8asugHriVO3sV1FkOSXSV1h48Et43Ms2wsLdacFgy2tDJUXnc3q0DK&#10;aH6np/PkpkMcVquDW+vjSKmvz/gzAxEohnf41d5oBfk4n8DzTX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V5JwgAAAN0AAAAPAAAAAAAAAAAAAAAAAJgCAABkcnMvZG93&#10;bnJldi54bWxQSwUGAAAAAAQABAD1AAAAhwMAAAAA&#10;" path="m19,10r5,l24,,,,,10r5,l19,10xe" fillcolor="black" stroked="f">
                    <v:path arrowok="t" o:connecttype="custom" o:connectlocs="19,10;24,10;24,0;0,0;0,10;5,10;19,10" o:connectangles="0,0,0,0,0,0,0"/>
                  </v:shape>
                  <v:shape id="Freeform 2050" o:spid="_x0000_s2425" style="position:absolute;left:2812;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KO8AA&#10;AADdAAAADwAAAGRycy9kb3ducmV2LnhtbERPTYvCMBC9C/sfwix403SrqFSjLIKwJ0Gtu9ehGZuy&#10;zaQ0UeO/NwfB4+N9rzbRtuJGvW8cK/gaZyCIK6cbrhWUp91oAcIHZI2tY1LwIA+b9cdghYV2dz7Q&#10;7RhqkULYF6jAhNAVUvrKkEU/dh1x4i6utxgS7Gupe7yncNvKPMtm0mLDqcFgR1tD1f/xahVIGc1+&#10;8fs3v+oQJ/W2dDt9nio1/IzfSxCBYniLX+4frSCf5WluepOe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LKO8AAAADdAAAADwAAAAAAAAAAAAAAAACYAgAAZHJzL2Rvd25y&#10;ZXYueG1sUEsFBgAAAAAEAAQA9QAAAIUDAAAAAA==&#10;" path="m19,10r5,l24,,,,,10r5,l19,10xe" fillcolor="black" stroked="f">
                    <v:path arrowok="t" o:connecttype="custom" o:connectlocs="19,10;24,10;24,0;0,0;0,10;5,10;19,10" o:connectangles="0,0,0,0,0,0,0"/>
                  </v:shape>
                  <v:shape id="Freeform 2051" o:spid="_x0000_s2426" style="position:absolute;left:2759;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voMQA&#10;AADdAAAADwAAAGRycy9kb3ducmV2LnhtbESPQWsCMRSE7wX/Q3iCt5rttlhdjVIEwVOhdtXrY/Pc&#10;LN28LJuo8d+bguBxmJlvmMUq2lZcqPeNYwVv4wwEceV0w7WC8nfzOgXhA7LG1jEpuJGH1XLwssBC&#10;uyv/0GUXapEg7AtUYELoCil9ZciiH7uOOHkn11sMSfa11D1eE9y2Ms+yibTYcFow2NHaUPW3O1sF&#10;UkbzPT0cP886xPd6XbqN3n8oNRrGrzmIQDE8w4/2VivIJ/kM/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ub6DEAAAA3QAAAA8AAAAAAAAAAAAAAAAAmAIAAGRycy9k&#10;b3ducmV2LnhtbFBLBQYAAAAABAAEAPUAAACJAwAAAAA=&#10;" path="m20,10r4,l24,,,,,10r5,l20,10xe" fillcolor="black" stroked="f">
                    <v:path arrowok="t" o:connecttype="custom" o:connectlocs="20,10;24,10;24,0;0,0;0,10;5,10;20,10" o:connectangles="0,0,0,0,0,0,0"/>
                  </v:shape>
                  <v:shape id="Freeform 2052" o:spid="_x0000_s2427" style="position:absolute;left:2707;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Q4L4A&#10;AADdAAAADwAAAGRycy9kb3ducmV2LnhtbERPy4rCMBTdD/gP4QqzG1MfqFSjiCDMSvC9vTTXptjc&#10;lCZq/HuzEFweznu+jLYWD2p95VhBv5eBIC6crrhUcDxs/qYgfEDWWDsmBS/ysFx0fuaYa/fkHT32&#10;oRQphH2OCkwITS6lLwxZ9D3XECfu6lqLIcG2lLrFZwq3tRxk2VharDg1GGxobai47e9WgZTRbKfn&#10;y+SuQxyW66Pb6NNIqd9uXM1ABIrhK/64/7WCwXiY9qc36Qn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NUOC+AAAA3QAAAA8AAAAAAAAAAAAAAAAAmAIAAGRycy9kb3ducmV2&#10;LnhtbFBLBQYAAAAABAAEAPUAAACDAwAAAAA=&#10;" path="m19,10r5,l24,,,,,10r4,l19,10xe" fillcolor="black" stroked="f">
                    <v:path arrowok="t" o:connecttype="custom" o:connectlocs="19,10;24,10;24,0;0,0;0,10;4,10;19,10" o:connectangles="0,0,0,0,0,0,0"/>
                  </v:shape>
                  <v:shape id="Freeform 2053" o:spid="_x0000_s2428" style="position:absolute;left:2654;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1e8MA&#10;AADdAAAADwAAAGRycy9kb3ducmV2LnhtbESPzYoCMRCE7wu+Q2jB25pRF5XRKCIInoR1/bk2k3Yy&#10;OOkMk6jx7Y0g7LGoqq+o+TLaWtyp9ZVjBYN+BoK4cLriUsHhb/M9BeEDssbaMSl4koflovM1x1y7&#10;B//SfR9KkSDsc1RgQmhyKX1hyKLvu4Y4eRfXWgxJtqXULT4S3NZymGVjabHitGCwobWh4rq/WQVS&#10;RrObns6Tmw5xVK4PbqOPP0r1unE1AxEohv/wp73VCobj0QDeb9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H1e8MAAADdAAAADwAAAAAAAAAAAAAAAACYAgAAZHJzL2Rv&#10;d25yZXYueG1sUEsFBgAAAAAEAAQA9QAAAIgDAAAAAA==&#10;" path="m19,10r5,l24,,,,,10r5,l19,10xe" fillcolor="black" stroked="f">
                    <v:path arrowok="t" o:connecttype="custom" o:connectlocs="19,10;24,10;24,0;0,0;0,10;5,10;19,10" o:connectangles="0,0,0,0,0,0,0"/>
                  </v:shape>
                  <v:shape id="Freeform 2054" o:spid="_x0000_s2429" style="position:absolute;left:2601;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rDMMA&#10;AADdAAAADwAAAGRycy9kb3ducmV2LnhtbESPQYvCMBSE7wv+h/AEb2tqXVypRhFB8CSs6+r10Tyb&#10;YvNSmqjx3xtB2OMwM98w82W0jbhR52vHCkbDDARx6XTNlYLD7+ZzCsIHZI2NY1LwIA/LRe9jjoV2&#10;d/6h2z5UIkHYF6jAhNAWUvrSkEU/dC1x8s6usxiS7CqpO7wnuG1knmUTabHmtGCwpbWh8rK/WgVS&#10;RrObHk/fVx3iuFof3Eb/fSk16MfVDESgGP7D7/ZWK8gn4xxeb9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rDMMAAADdAAAADwAAAAAAAAAAAAAAAACYAgAAZHJzL2Rv&#10;d25yZXYueG1sUEsFBgAAAAAEAAQA9QAAAIgDAAAAAA==&#10;" path="m19,10r5,l24,,,,,10r5,l19,10xe" fillcolor="black" stroked="f">
                    <v:path arrowok="t" o:connecttype="custom" o:connectlocs="19,10;24,10;24,0;0,0;0,10;5,10;19,10" o:connectangles="0,0,0,0,0,0,0"/>
                  </v:shape>
                  <v:shape id="Freeform 2055" o:spid="_x0000_s2430" style="position:absolute;left:2548;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l8MA&#10;AADdAAAADwAAAGRycy9kb3ducmV2LnhtbESPQYvCMBSE7wv+h/AEb2uqXVypRhFB8CSs6+r10Tyb&#10;YvNSmqjx3xtB2OMwM98w82W0jbhR52vHCkbDDARx6XTNlYLD7+ZzCsIHZI2NY1LwIA/LRe9jjoV2&#10;d/6h2z5UIkHYF6jAhNAWUvrSkEU/dC1x8s6usxiS7CqpO7wnuG3kOMsm0mLNacFgS2tD5WV/tQqk&#10;jGY3PZ6+rzrEvFof3Eb/fSk16MfVDESgGP7D7/ZWKxhP8hxeb9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Ol8MAAADdAAAADwAAAAAAAAAAAAAAAACYAgAAZHJzL2Rv&#10;d25yZXYueG1sUEsFBgAAAAAEAAQA9QAAAIgDAAAAAA==&#10;" path="m20,10r4,l24,,,,,10r5,l20,10xe" fillcolor="black" stroked="f">
                    <v:path arrowok="t" o:connecttype="custom" o:connectlocs="20,10;24,10;24,0;0,0;0,10;5,10;20,10" o:connectangles="0,0,0,0,0,0,0"/>
                  </v:shape>
                  <v:shape id="Freeform 2056" o:spid="_x0000_s2431" style="position:absolute;left:2496;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W48QA&#10;AADdAAAADwAAAGRycy9kb3ducmV2LnhtbESPQWvCQBSE7wX/w/KE3pqNUVRSV5GA0JNQq/b6yL5m&#10;Q7NvQ3aj67/vFgo9DjPzDbPZRduJGw2+daxgluUgiGunW24UnD8OL2sQPiBr7ByTggd52G0nTxss&#10;tbvzO91OoREJwr5EBSaEvpTS14Ys+sz1xMn7coPFkOTQSD3gPcFtJ4s8X0qLLacFgz1Vhurv02gV&#10;SBnNcX39XI06xHlTnd1BXxZKPU/j/hVEoBj+w3/tN62gWM4X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2VuPEAAAA3QAAAA8AAAAAAAAAAAAAAAAAmAIAAGRycy9k&#10;b3ducmV2LnhtbFBLBQYAAAAABAAEAPUAAACJAwAAAAA=&#10;" path="m19,10r5,l24,,,,,10r4,l19,10xe" fillcolor="black" stroked="f">
                    <v:path arrowok="t" o:connecttype="custom" o:connectlocs="19,10;24,10;24,0;0,0;0,10;4,10;19,10" o:connectangles="0,0,0,0,0,0,0"/>
                  </v:shape>
                  <v:shape id="Freeform 2057" o:spid="_x0000_s2432" style="position:absolute;left:2443;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zeMUA&#10;AADdAAAADwAAAGRycy9kb3ducmV2LnhtbESPzWrDMBCE74W8g9hAb7Wcn6bBjRJKwJBToUnaXhdr&#10;a5lYK2PJjvL2VaDQ4zAz3zCbXbStGKn3jWMFsywHQVw53XCt4Hwqn9YgfEDW2DomBTfysNtOHjZY&#10;aHflDxqPoRYJwr5ABSaErpDSV4Ys+sx1xMn7cb3FkGRfS93jNcFtK+d5vpIWG04LBjvaG6oux8Eq&#10;kDKa9/XX98ugQ1zU+7Mr9edSqcdpfHsFESiG//Bf+6AVzFeLZ7i/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vN4xQAAAN0AAAAPAAAAAAAAAAAAAAAAAJgCAABkcnMv&#10;ZG93bnJldi54bWxQSwUGAAAAAAQABAD1AAAAigMAAAAA&#10;" path="m19,10r5,l24,,,,,10r5,l19,10xe" fillcolor="black" stroked="f">
                    <v:path arrowok="t" o:connecttype="custom" o:connectlocs="19,10;24,10;24,0;0,0;0,10;5,10;19,10" o:connectangles="0,0,0,0,0,0,0"/>
                  </v:shape>
                  <v:shape id="Freeform 2058" o:spid="_x0000_s2433" style="position:absolute;left:2390;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tD8MA&#10;AADdAAAADwAAAGRycy9kb3ducmV2LnhtbESPS4sCMRCE78L+h9ALe9OMD0YZjbIIwp4EX7vXZtJO&#10;BiedYRI1+++NIHgsquorarGKthE36nztWMFwkIEgLp2uuVJwPGz6MxA+IGtsHJOCf/KwWn70Flho&#10;d+cd3fahEgnCvkAFJoS2kNKXhiz6gWuJk3d2ncWQZFdJ3eE9wW0jR1mWS4s1pwWDLa0NlZf91SqQ&#10;Mprt7PdvetUhjqv10W30aaLU12f8noMIFMM7/Gr/aAWjfJzD80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htD8MAAADdAAAADwAAAAAAAAAAAAAAAACYAgAAZHJzL2Rv&#10;d25yZXYueG1sUEsFBgAAAAAEAAQA9QAAAIgDAAAAAA==&#10;" path="m19,10r5,l24,,,,,10r5,l19,10xe" fillcolor="black" stroked="f">
                    <v:path arrowok="t" o:connecttype="custom" o:connectlocs="19,10;24,10;24,0;0,0;0,10;5,10;19,10" o:connectangles="0,0,0,0,0,0,0"/>
                  </v:shape>
                  <v:shape id="Freeform 2059" o:spid="_x0000_s2434" style="position:absolute;left:2337;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IlMMA&#10;AADdAAAADwAAAGRycy9kb3ducmV2LnhtbESPzYoCMRCE7wu+Q2jB25pRF5XRKCIInoR1/bk2k3Yy&#10;OOkMk6jx7Y0g7LGoqq+o+TLaWtyp9ZVjBYN+BoK4cLriUsHhb/M9BeEDssbaMSl4koflovM1x1y7&#10;B//SfR9KkSDsc1RgQmhyKX1hyKLvu4Y4eRfXWgxJtqXULT4S3NZymGVjabHitGCwobWh4rq/WQVS&#10;RrObns6Tmw5xVK4PbqOPP0r1unE1AxEohv/wp73VCobj0QTeb9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TIlMMAAADdAAAADwAAAAAAAAAAAAAAAACYAgAAZHJzL2Rv&#10;d25yZXYueG1sUEsFBgAAAAAEAAQA9QAAAIgDAAAAAA==&#10;" path="m19,10r5,l24,,,,,10r5,l19,10xe" fillcolor="black" stroked="f">
                    <v:path arrowok="t" o:connecttype="custom" o:connectlocs="19,10;24,10;24,0;0,0;0,10;5,10;19,10" o:connectangles="0,0,0,0,0,0,0"/>
                  </v:shape>
                  <v:shape id="Freeform 2060" o:spid="_x0000_s2435" style="position:absolute;left:2284;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c5r4A&#10;AADdAAAADwAAAGRycy9kb3ducmV2LnhtbERPy4rCMBTdD/gP4QqzG1MfqFSjiCDMSvC9vTTXptjc&#10;lCZq/HuzEFweznu+jLYWD2p95VhBv5eBIC6crrhUcDxs/qYgfEDWWDsmBS/ysFx0fuaYa/fkHT32&#10;oRQphH2OCkwITS6lLwxZ9D3XECfu6lqLIcG2lLrFZwq3tRxk2VharDg1GGxobai47e9WgZTRbKfn&#10;y+SuQxyW66Pb6NNIqd9uXM1ABIrhK/64/7WCwXiY5qY36Qn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7XOa+AAAA3QAAAA8AAAAAAAAAAAAAAAAAmAIAAGRycy9kb3ducmV2&#10;LnhtbFBLBQYAAAAABAAEAPUAAACDAwAAAAA=&#10;" path="m20,10r4,l24,,,,,10r5,l20,10xe" fillcolor="black" stroked="f">
                    <v:path arrowok="t" o:connecttype="custom" o:connectlocs="20,10;24,10;24,0;0,0;0,10;5,10;20,10" o:connectangles="0,0,0,0,0,0,0"/>
                  </v:shape>
                  <v:shape id="Freeform 2061" o:spid="_x0000_s2436" style="position:absolute;left:2232;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5fcMA&#10;AADdAAAADwAAAGRycy9kb3ducmV2LnhtbESPzYoCMRCE78K+Q2jBm2bUxdXRKIsgeFrwZ/XaTNrJ&#10;4KQzTKJm334jCB6LqvqKWqyircWdWl85VjAcZCCIC6crLhUcD5v+FIQPyBprx6Tgjzyslh+dBeba&#10;PXhH930oRYKwz1GBCaHJpfSFIYt+4Bri5F1cazEk2ZZSt/hIcFvLUZZNpMWK04LBhtaGiuv+ZhVI&#10;Gc3P9HT+uukQx+X66Db691OpXjd+z0EEiuEdfrW3WsFoMp7B80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5fcMAAADdAAAADwAAAAAAAAAAAAAAAACYAgAAZHJzL2Rv&#10;d25yZXYueG1sUEsFBgAAAAAEAAQA9QAAAIgDAAAAAA==&#10;" path="m19,10r5,l24,,,,,10r4,l19,10xe" fillcolor="black" stroked="f">
                    <v:path arrowok="t" o:connecttype="custom" o:connectlocs="19,10;24,10;24,0;0,0;0,10;4,10;19,10" o:connectangles="0,0,0,0,0,0,0"/>
                  </v:shape>
                  <v:shape id="Freeform 2062" o:spid="_x0000_s2437" style="position:absolute;left:2179;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jnb4A&#10;AADdAAAADwAAAGRycy9kb3ducmV2LnhtbERPy4rCMBTdD/gP4QruxlRHVKpRRBBmJfjeXpprU2xu&#10;ShM1/r1ZCC4P5z1fRluLB7W+cqxg0M9AEBdOV1wqOB42v1MQPiBrrB2Tghd5WC46P3PMtXvyjh77&#10;UIoUwj5HBSaEJpfSF4Ys+r5riBN3da3FkGBbSt3iM4XbWg6zbCwtVpwaDDa0NlTc9nerQMpottPz&#10;ZXLXIf6V66Pb6NNIqV43rmYgAsXwFX/c/1rBcDxK+9Ob9AT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LI52+AAAA3QAAAA8AAAAAAAAAAAAAAAAAmAIAAGRycy9kb3ducmV2&#10;LnhtbFBLBQYAAAAABAAEAPUAAACDAwAAAAA=&#10;" path="m19,10r5,l24,,,,,10r5,l19,10xe" fillcolor="black" stroked="f">
                    <v:path arrowok="t" o:connecttype="custom" o:connectlocs="19,10;24,10;24,0;0,0;0,10;5,10;19,10" o:connectangles="0,0,0,0,0,0,0"/>
                  </v:shape>
                  <v:shape id="Freeform 2063" o:spid="_x0000_s2438" style="position:absolute;left:2126;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GBsQA&#10;AADdAAAADwAAAGRycy9kb3ducmV2LnhtbESPQWvCQBSE7wX/w/KE3pqNqaikrkEEwZNQq/b6yL5m&#10;Q7NvQ3aj67/vFgo9DjPzDbOuou3EjQbfOlYwy3IQxLXTLTcKzh/7lxUIH5A1do5JwYM8VJvJ0xpL&#10;7e78TrdTaESCsC9RgQmhL6X0tSGLPnM9cfK+3GAxJDk0Ug94T3DbySLPF9Jiy2nBYE87Q/X3abQK&#10;pIzmuLp+Lkcd4muzO7u9vsyVep7G7RuIQDH8h//aB62gWMxn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hgbEAAAA3QAAAA8AAAAAAAAAAAAAAAAAmAIAAGRycy9k&#10;b3ducmV2LnhtbFBLBQYAAAAABAAEAPUAAACJAwAAAAA=&#10;" path="m19,10r5,l24,,,,,10r5,l19,10xe" fillcolor="black" stroked="f">
                    <v:path arrowok="t" o:connecttype="custom" o:connectlocs="19,10;24,10;24,0;0,0;0,10;5,10;19,10" o:connectangles="0,0,0,0,0,0,0"/>
                  </v:shape>
                  <v:shape id="Freeform 2064" o:spid="_x0000_s2439" style="position:absolute;left:2073;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ccMA&#10;AADdAAAADwAAAGRycy9kb3ducmV2LnhtbESPQYvCMBSE7wv+h/AEb2tqFVeqUUQQPAnrunp9NM+m&#10;2LyUJmr89xtB2OMwM98wi1W0jbhT52vHCkbDDARx6XTNlYLjz/ZzBsIHZI2NY1LwJA+rZe9jgYV2&#10;D/6m+yFUIkHYF6jAhNAWUvrSkEU/dC1x8i6usxiS7CqpO3wkuG1knmVTabHmtGCwpY2h8nq4WQVS&#10;RrOfnc5fNx3iuNoc3Vb/TpQa9ON6DiJQDP/hd3unFeTTSQ6v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ccMAAADdAAAADwAAAAAAAAAAAAAAAACYAgAAZHJzL2Rv&#10;d25yZXYueG1sUEsFBgAAAAAEAAQA9QAAAIgDAAAAAA==&#10;" path="m19,10r5,l24,,,,,10r5,l19,10xe" fillcolor="black" stroked="f">
                    <v:path arrowok="t" o:connecttype="custom" o:connectlocs="19,10;24,10;24,0;0,0;0,10;5,10;19,10" o:connectangles="0,0,0,0,0,0,0"/>
                  </v:shape>
                  <v:shape id="Freeform 2065" o:spid="_x0000_s2440" style="position:absolute;left:2020;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96sQA&#10;AADdAAAADwAAAGRycy9kb3ducmV2LnhtbESPQWvCQBSE7wX/w/KE3pqNUVRSV5GA0JNQq/b6yL5m&#10;Q7NvQ3aj67/vFgo9DjPzDbPZRduJGw2+daxgluUgiGunW24UnD8OL2sQPiBr7ByTggd52G0nTxss&#10;tbvzO91OoREJwr5EBSaEvpTS14Ys+sz1xMn7coPFkOTQSD3gPcFtJ4s8X0qLLacFgz1Vhurv02gV&#10;SBnNcX39XI06xHlTnd1BXxZKPU/j/hVEoBj+w3/tN62gWC7m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verEAAAA3QAAAA8AAAAAAAAAAAAAAAAAmAIAAGRycy9k&#10;b3ducmV2LnhtbFBLBQYAAAAABAAEAPUAAACJAwAAAAA=&#10;" path="m20,10r4,l24,,,,,10r5,l20,10xe" fillcolor="black" stroked="f">
                    <v:path arrowok="t" o:connecttype="custom" o:connectlocs="20,10;24,10;24,0;0,0;0,10;5,10;20,10" o:connectangles="0,0,0,0,0,0,0"/>
                  </v:shape>
                  <v:shape id="Freeform 2066" o:spid="_x0000_s2441" style="position:absolute;left:1968;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lnsQA&#10;AADdAAAADwAAAGRycy9kb3ducmV2LnhtbESPwWrDMBBE74X8g9hAb43c1LjBjRKCwZBToG6aXBdr&#10;a5laK2MpifL3VaHQ4zAzb5j1NtpBXGnyvWMFz4sMBHHrdM+dguNH/bQC4QOyxsExKbiTh+1m9rDG&#10;Ursbv9O1CZ1IEPYlKjAhjKWUvjVk0S/cSJy8LzdZDElOndQT3hLcDnKZZYW02HNaMDhSZaj9bi5W&#10;gZTRHFan8+tFh/jSVUdX689cqcd53L2BCBTDf/ivvdcKlkWew++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wJZ7EAAAA3QAAAA8AAAAAAAAAAAAAAAAAmAIAAGRycy9k&#10;b3ducmV2LnhtbFBLBQYAAAAABAAEAPUAAACJAwAAAAA=&#10;" path="m19,10r5,l24,,,,,10r4,l19,10xe" fillcolor="black" stroked="f">
                    <v:path arrowok="t" o:connecttype="custom" o:connectlocs="19,10;24,10;24,0;0,0;0,10;4,10;19,10" o:connectangles="0,0,0,0,0,0,0"/>
                  </v:shape>
                  <v:shape id="Freeform 2067" o:spid="_x0000_s2442" style="position:absolute;left:1915;top:1215;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ABcQA&#10;AADdAAAADwAAAGRycy9kb3ducmV2LnhtbESPzWrDMBCE74W8g9hAb7XcNE2MazmUQKCnQvN7Xayt&#10;ZWqtjKUkyttHhUKPw8x8w1SraHtxodF3jhU8ZzkI4sbpjlsF+93mqQDhA7LG3jEpuJGHVT15qLDU&#10;7spfdNmGViQI+xIVmBCGUkrfGLLoMzcQJ+/bjRZDkmMr9YjXBLe9nOX5QlrsOC0YHGhtqPnZnq0C&#10;KaP5LI6n5VmH+NKu926jD3OlHqfx/Q1EoBj+w3/tD61gtpi/wu+b9ARk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8gAXEAAAA3QAAAA8AAAAAAAAAAAAAAAAAmAIAAGRycy9k&#10;b3ducmV2LnhtbFBLBQYAAAAABAAEAPUAAACJAwAAAAA=&#10;" path="m19,10r5,l24,,,,,10r5,l19,10xe" fillcolor="black" stroked="f">
                    <v:path arrowok="t" o:connecttype="custom" o:connectlocs="19,10;24,10;24,0;0,0;0,10;5,10;19,10" o:connectangles="0,0,0,0,0,0,0"/>
                  </v:shape>
                </v:group>
                <v:shape id="Freeform 2068" o:spid="_x0000_s2443" style="position:absolute;left:11442;top:1143;width:153;height:63;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ecsQA&#10;AADdAAAADwAAAGRycy9kb3ducmV2LnhtbESPwWrDMBBE74X8g9hAb43c1LjBjRKCwZBToG6aXBdr&#10;a5laK2MpifL3VaHQ4zAzb5j1NtpBXGnyvWMFz4sMBHHrdM+dguNH/bQC4QOyxsExKbiTh+1m9rDG&#10;Ursbv9O1CZ1IEPYlKjAhjKWUvjVk0S/cSJy8LzdZDElOndQT3hLcDnKZZYW02HNaMDhSZaj9bi5W&#10;gZTRHFan8+tFh/jSVUdX689cqcd53L2BCBTDf/ivvdcKlkVewO+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HnLEAAAA3QAAAA8AAAAAAAAAAAAAAAAAmAIAAGRycy9k&#10;b3ducmV2LnhtbFBLBQYAAAAABAAEAPUAAACJAwAAAAA=&#10;" path="m19,10r5,l24,,,,,10r4,l19,10xe" fillcolor="black" stroked="f">
                  <v:path arrowok="t" o:connecttype="custom" o:connectlocs="12065,6350;15240,6350;15240,0;0,0;0,6350;2540,6350;12065,6350" o:connectangles="0,0,0,0,0,0,0"/>
                </v:shape>
                <v:shape id="Freeform 2069" o:spid="_x0000_s2444" style="position:absolute;left:10299;top:1143;width:153;height:63;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76cUA&#10;AADdAAAADwAAAGRycy9kb3ducmV2LnhtbESPwWrDMBBE74H+g9hCb4mc1CTBiRJKINBToa7TXhdr&#10;Y5lYK2Mptvr3VaHQ4zAzb5j9MdpOjDT41rGC5SIDQVw73XKjoPo4z7cgfEDW2DkmBd/k4Xh4mO2x&#10;0G7idxrL0IgEYV+gAhNCX0jpa0MW/cL1xMm7usFiSHJopB5wSnDbyVWWraXFltOCwZ5OhupbebcK&#10;pIzmbfv5tbnrEJ+bU+XO+pIr9fQYX3YgAsXwH/5rv2oFq3W+gd836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rvpxQAAAN0AAAAPAAAAAAAAAAAAAAAAAJgCAABkcnMv&#10;ZG93bnJldi54bWxQSwUGAAAAAAQABAD1AAAAigMAAAAA&#10;" path="m19,10r5,l24,,,,,10r5,l19,10xe" fillcolor="black" stroked="f">
                  <v:path arrowok="t" o:connecttype="custom" o:connectlocs="12065,6350;15240,6350;15240,0;0,0;0,6350;3175,6350;12065,6350" o:connectangles="0,0,0,0,0,0,0"/>
                </v:shape>
                <v:shape id="Freeform 2070" o:spid="_x0000_s2445" style="position:absolute;left:10299;top:1143;width:153;height:63;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vm74A&#10;AADdAAAADwAAAGRycy9kb3ducmV2LnhtbERPy4rCMBTdD/gP4QruxlRHVKpRRBBmJfjeXpprU2xu&#10;ShM1/r1ZCC4P5z1fRluLB7W+cqxg0M9AEBdOV1wqOB42v1MQPiBrrB2Tghd5WC46P3PMtXvyjh77&#10;UIoUwj5HBSaEJpfSF4Ys+r5riBN3da3FkGBbSt3iM4XbWg6zbCwtVpwaDDa0NlTc9nerQMpottPz&#10;ZXLXIf6V66Pb6NNIqV43rmYgAsXwFX/c/1rBcDxKc9Ob9AT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9L5u+AAAA3QAAAA8AAAAAAAAAAAAAAAAAmAIAAGRycy9kb3ducmV2&#10;LnhtbFBLBQYAAAAABAAEAPUAAACDAwAAAAA=&#10;" path="m19,10r5,l24,,,,,10r5,l19,10xe" fillcolor="black" stroked="f">
                  <v:path arrowok="t" o:connecttype="custom" o:connectlocs="12065,6350;15240,6350;15240,0;0,0;0,6350;3175,6350;12065,6350" o:connectangles="0,0,0,0,0,0,0"/>
                </v:shape>
                <v:shape id="Freeform 2071" o:spid="_x0000_s2446" style="position:absolute;left:4591;top:1041;width:34283;height:121;visibility:visible;mso-wrap-style:square;v-text-anchor:top" coordsize="53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ssYA&#10;AADdAAAADwAAAGRycy9kb3ducmV2LnhtbESPQWvCQBSE70L/w/IKvemmqZWYukoRbZSearXn1+xr&#10;Esy+Dburpv/eFQo9DjPzDTNb9KYVZ3K+sazgcZSAIC6tbrhSsP9cDzMQPiBrbC2Tgl/ysJjfDWaY&#10;a3vhDzrvQiUihH2OCuoQulxKX9Zk0I9sRxy9H+sMhihdJbXDS4SbVqZJMpEGG44LNXa0rKk87k5G&#10;wcF9bcd4fCqeOXubfm+yIn1fFUo93PevLyAC9eE//NfeaAXpZDyF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6ssYAAADdAAAADwAAAAAAAAAAAAAAAACYAgAAZHJz&#10;L2Rvd25yZXYueG1sUEsFBgAAAAAEAAQA9QAAAIsDAAAAAA==&#10;" path="m5389,19r5,l5394,15r5,l5399,5r-5,l5394,,5,r,5l,5,,15r5,l5,19r5,l5389,19xe" fillcolor="black" stroked="f">
                  <v:path arrowok="t" o:connecttype="custom" o:connectlocs="3422015,12065;3425190,12065;3425190,9525;3428365,9525;3428365,3175;3425190,3175;3425190,0;3175,0;3175,3175;0,3175;0,9525;3175,9525;3175,12065;6350,12065;3422015,12065" o:connectangles="0,0,0,0,0,0,0,0,0,0,0,0,0,0,0"/>
                </v:shape>
                <v:shape id="Freeform 2072" o:spid="_x0000_s2447" style="position:absolute;left:4559;top:25374;width:305;height:121;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zcsIA&#10;AADdAAAADwAAAGRycy9kb3ducmV2LnhtbERPzYrCMBC+L/gOYQRva6rullKNIi5CWRfB6gMMzdgW&#10;m0ltslrf3hwEjx/f/2LVm0bcqHO1ZQWTcQSCuLC65lLB6bj9TEA4j6yxsUwKHuRgtRx8LDDV9s4H&#10;uuW+FCGEXYoKKu/bVEpXVGTQjW1LHLiz7Qz6ALtS6g7vIdw0chpFsTRYc2iosKVNRcUl/zcKZvH6&#10;r99n9Xb3+PK/2Sl3158kUWo07NdzEJ56/xa/3JlWMI2/w/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fNywgAAAN0AAAAPAAAAAAAAAAAAAAAAAJgCAABkcnMvZG93&#10;bnJldi54bWxQSwUGAAAAAAQABAD1AAAAhwMAAAAA&#10;" path="m10,l5,r,5l,5r,9l5,14r,5l43,19r,-5l48,14r,-9l43,5,43,,38,,10,xe" fillcolor="black" stroked="f">
                  <v:path arrowok="t" o:connecttype="custom" o:connectlocs="6350,0;3175,0;3175,3175;0,3175;0,8890;3175,8890;3175,12065;27305,12065;27305,8890;30480,8890;30480,3175;27305,3175;27305,0;24130,0;6350,0" o:connectangles="0,0,0,0,0,0,0,0,0,0,0,0,0,0,0"/>
                </v:shape>
                <v:shape id="Freeform 2073" o:spid="_x0000_s2448" style="position:absolute;left:5232;top:25374;width:305;height:121;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W6cUA&#10;AADdAAAADwAAAGRycy9kb3ducmV2LnhtbESP0WrCQBRE3wv+w3KFvtWN2oYQXUUUIdQiGP2AS/aa&#10;BLN3Y3bV+PddodDHYWbOMPNlbxpxp87VlhWMRxEI4sLqmksFp+P2IwHhPLLGxjIpeJKD5WLwNsdU&#10;2wcf6J77UgQIuxQVVN63qZSuqMigG9mWOHhn2xn0QXal1B0+Atw0chJFsTRYc1iosKV1RcUlvxkF&#10;03j10++zert7fvrv7JS76yZJlHof9qsZCE+9/w//tTOtYBJ/jeH1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VbpxQAAAN0AAAAPAAAAAAAAAAAAAAAAAJgCAABkcnMv&#10;ZG93bnJldi54bWxQSwUGAAAAAAQABAD1AAAAigMAAAAA&#10;" path="m9,l4,r,5l,5r,9l4,14r,5l43,19r,-5l48,14r,-9l43,5,43,,38,,9,xe" fillcolor="black" stroked="f">
                  <v:path arrowok="t" o:connecttype="custom" o:connectlocs="5715,0;2540,0;2540,3175;0,3175;0,8890;2540,8890;2540,12065;27305,12065;27305,8890;30480,8890;30480,3175;27305,3175;27305,0;24130,0;5715,0" o:connectangles="0,0,0,0,0,0,0,0,0,0,0,0,0,0,0"/>
                </v:shape>
                <v:shape id="Freeform 2074" o:spid="_x0000_s2449" style="position:absolute;left:5899;top:25374;width:304;height:121;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nsUA&#10;AADdAAAADwAAAGRycy9kb3ducmV2LnhtbESP0WrCQBRE3wv+w3IF3+rGaEOIriItQrCl0OgHXLLX&#10;JJi9G7Orxr93C4U+DjNzhlltBtOKG/WusaxgNo1AEJdWN1wpOB52rykI55E1tpZJwYMcbNajlxVm&#10;2t75h26Fr0SAsMtQQe19l0npypoMuqntiIN3sr1BH2RfSd3jPcBNK+MoSqTBhsNCjR2911Sei6tR&#10;ME+2X8N33uw+Hwu/z4+Fu3ykqVKT8bBdgvA0+P/wXzvXCuLkLYbf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8iexQAAAN0AAAAPAAAAAAAAAAAAAAAAAJgCAABkcnMv&#10;ZG93bnJldi54bWxQSwUGAAAAAAQABAD1AAAAigMAAAAA&#10;" path="m10,l5,r,5l,5r,9l5,14r,5l43,19r,-5l48,14r,-9l43,5,43,,39,,10,xe" fillcolor="black" stroked="f">
                  <v:path arrowok="t" o:connecttype="custom" o:connectlocs="6350,0;3175,0;3175,3175;0,3175;0,8890;3175,8890;3175,12065;27305,12065;27305,8890;30480,8890;30480,3175;27305,3175;27305,0;24765,0;6350,0" o:connectangles="0,0,0,0,0,0,0,0,0,0,0,0,0,0,0"/>
                </v:shape>
                <v:shape id="Freeform 2075" o:spid="_x0000_s2450" style="position:absolute;left:6572;top:25374;width:305;height:121;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tBcYA&#10;AADdAAAADwAAAGRycy9kb3ducmV2LnhtbESP3WrCQBSE7wu+w3IE7+rGn4YQXUUsQrBFMPoAh+wx&#10;CWbPxuxW49u7hUIvh5n5hlmue9OIO3WutqxgMo5AEBdW11wqOJ927wkI55E1NpZJwZMcrFeDtyWm&#10;2j74SPfclyJA2KWooPK+TaV0RUUG3di2xMG72M6gD7Irpe7wEeCmkdMoiqXBmsNChS1tKyqu+Y9R&#10;MIs33/0hq3dfz7nfZ+fc3T6TRKnRsN8sQHjq/X/4r51pBdP4Ywa/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NtBcYAAADdAAAADwAAAAAAAAAAAAAAAACYAgAAZHJz&#10;L2Rvd25yZXYueG1sUEsFBgAAAAAEAAQA9QAAAIsDAAAAAA==&#10;" path="m9,l5,r,5l,5r,9l5,14r,5l43,19r,-5l48,14r,-9l43,5,43,,38,,9,xe" fillcolor="black" stroked="f">
                  <v:path arrowok="t" o:connecttype="custom" o:connectlocs="5715,0;3175,0;3175,3175;0,3175;0,8890;3175,8890;3175,12065;27305,12065;27305,8890;30480,8890;30480,3175;27305,3175;27305,0;24130,0;5715,0" o:connectangles="0,0,0,0,0,0,0,0,0,0,0,0,0,0,0"/>
                </v:shape>
                <v:shape id="Freeform 2076" o:spid="_x0000_s2451" style="position:absolute;left:7239;top:25374;width:304;height:121;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1ccYA&#10;AADdAAAADwAAAGRycy9kb3ducmV2LnhtbESP0WrCQBRE3wv9h+UW+tZstDaE1E0QixBaEYx+wCV7&#10;mwSzd2N2q/HvuwWhj8PMnGGWxWR6caHRdZYVzKIYBHFtdceNguNh85KCcB5ZY2+ZFNzIQZE/Piwx&#10;0/bKe7pUvhEBwi5DBa33Qyalq1sy6CI7EAfv244GfZBjI/WI1wA3vZzHcSINdhwWWhxo3VJ9qn6M&#10;gtdktZ12Zbf5ui38Z3ms3PkjTZV6fppW7yA8Tf4/fG+XWsE8eVvA3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r1ccYAAADdAAAADwAAAAAAAAAAAAAAAACYAgAAZHJz&#10;L2Rvd25yZXYueG1sUEsFBgAAAAAEAAQA9QAAAIsDAAAAAA==&#10;" path="m10,l5,r,5l,5r,9l5,14r,5l44,19r,-5l48,14r,-9l44,5,44,,39,,10,xe" fillcolor="black" stroked="f">
                  <v:path arrowok="t" o:connecttype="custom" o:connectlocs="6350,0;3175,0;3175,3175;0,3175;0,8890;3175,8890;3175,12065;27940,12065;27940,8890;30480,8890;30480,3175;27940,3175;27940,0;24765,0;6350,0" o:connectangles="0,0,0,0,0,0,0,0,0,0,0,0,0,0,0"/>
                </v:shape>
                <v:shape id="Freeform 2077" o:spid="_x0000_s2452" style="position:absolute;left:7912;top:25374;width:304;height:121;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Q6sUA&#10;AADdAAAADwAAAGRycy9kb3ducmV2LnhtbESP3WrCQBSE7wu+w3IE7+rGvxCiq4hFCLYIRh/gkD0m&#10;wezZmN1qfPtuodDLYWa+YVab3jTiQZ2rLSuYjCMQxIXVNZcKLuf9ewLCeWSNjWVS8CIHm/XgbYWp&#10;tk8+0SP3pQgQdikqqLxvUyldUZFBN7YtcfCutjPog+xKqTt8Brhp5DSKYmmw5rBQYUu7iopb/m0U&#10;zOLtV3/M6v3na+4P2SV3948kUWo07LdLEJ56/x/+a2dawTReLOD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lDqxQAAAN0AAAAPAAAAAAAAAAAAAAAAAJgCAABkcnMv&#10;ZG93bnJldi54bWxQSwUGAAAAAAQABAD1AAAAigMAAAAA&#10;" path="m10,l5,r,5l,5r,9l5,14r,5l43,19r,-5l48,14r,-9l43,5,43,,38,,10,xe" fillcolor="black" stroked="f">
                  <v:path arrowok="t" o:connecttype="custom" o:connectlocs="6350,0;3175,0;3175,3175;0,3175;0,8890;3175,8890;3175,12065;27305,12065;27305,8890;30480,8890;30480,3175;27305,3175;27305,0;24130,0;6350,0" o:connectangles="0,0,0,0,0,0,0,0,0,0,0,0,0,0,0"/>
                </v:shape>
                <v:shape id="Freeform 2078" o:spid="_x0000_s2453" style="position:absolute;left:8585;top:25374;width:305;height:121;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OncYA&#10;AADdAAAADwAAAGRycy9kb3ducmV2LnhtbESP3WrCQBSE7wu+w3KE3tWNPw0hugnSIoS2FBp9gEP2&#10;mASzZ2N21fj2bqHQy2FmvmE2+Wg6caXBtZYVzGcRCOLK6pZrBYf97iUB4Tyyxs4yKbiTgzybPG0w&#10;1fbGP3QtfS0ChF2KChrv+1RKVzVk0M1sTxy8ox0M+iCHWuoBbwFuOrmIolgabDksNNjTW0PVqbwY&#10;Bct4+zV+F+3u877yH8WhdOf3JFHqeTpu1yA8jf4//NcutIJF/BrD75vwBG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OncYAAADdAAAADwAAAAAAAAAAAAAAAACYAgAAZHJz&#10;L2Rvd25yZXYueG1sUEsFBgAAAAAEAAQA9QAAAIsDAAAAAA==&#10;" path="m9,l4,r,5l,5r,9l4,14r,5l43,19r,-5l48,14r,-9l43,5,43,,38,,9,xe" fillcolor="black" stroked="f">
                  <v:path arrowok="t" o:connecttype="custom" o:connectlocs="5715,0;2540,0;2540,3175;0,3175;0,8890;2540,8890;2540,12065;27305,12065;27305,8890;30480,8890;30480,3175;27305,3175;27305,0;24130,0;5715,0" o:connectangles="0,0,0,0,0,0,0,0,0,0,0,0,0,0,0"/>
                </v:shape>
                <v:shape id="Freeform 2079" o:spid="_x0000_s2454" style="position:absolute;left:9251;top:25374;width:305;height:121;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rBsYA&#10;AADdAAAADwAAAGRycy9kb3ducmV2LnhtbESP0WrCQBRE34X+w3ILfdNNbZuGmI2IRQitCKZ+wCV7&#10;TUKzd2N2q/HvuwXBx2FmzjDZcjSdONPgWssKnmcRCOLK6pZrBYfvzTQB4Tyyxs4yKbiSg2X+MMkw&#10;1fbCezqXvhYBwi5FBY33fSqlqxoy6Ga2Jw7e0Q4GfZBDLfWAlwA3nZxHUSwNthwWGuxp3VD1U/4a&#10;BS/xajvuinbzdX31n8WhdKePJFHq6XFcLUB4Gv09fGsXWsE8fnuH/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hrBsYAAADdAAAADwAAAAAAAAAAAAAAAACYAgAAZHJz&#10;L2Rvd25yZXYueG1sUEsFBgAAAAAEAAQA9QAAAIsDAAAAAA==&#10;" path="m10,l5,r,5l,5r,9l5,14r,5l43,19r,-5l48,14r,-9l43,5,43,,39,,10,xe" fillcolor="black" stroked="f">
                  <v:path arrowok="t" o:connecttype="custom" o:connectlocs="6350,0;3175,0;3175,3175;0,3175;0,8890;3175,8890;3175,12065;27305,12065;27305,8890;30480,8890;30480,3175;27305,3175;27305,0;24765,0;6350,0" o:connectangles="0,0,0,0,0,0,0,0,0,0,0,0,0,0,0"/>
                </v:shape>
                <v:shape id="Freeform 2080" o:spid="_x0000_s2455" style="position:absolute;left:9925;top:25374;width:177;height:121;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3N8EA&#10;AADdAAAADwAAAGRycy9kb3ducmV2LnhtbERPy4rCMBTdD/gP4QpuBk1bZkSrUVQQ1J0P6PbSXNti&#10;c1ObqPXvJwthlofzni87U4snta6yrCAeRSCIc6srLhRcztvhBITzyBpry6TgTQ6Wi97XHFNtX3yk&#10;58kXIoSwS1FB6X2TSunykgy6kW2IA3e1rUEfYFtI3eIrhJtaJlE0lgYrDg0lNrQpKb+dHkbBNInX&#10;8X3zc6RDZ/a77DvLDldWatDvVjMQnjr/L/64d1pBMv4Nc8Ob8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LNzfBAAAA3QAAAA8AAAAAAAAAAAAAAAAAmAIAAGRycy9kb3du&#10;cmV2LnhtbFBLBQYAAAAABAAEAPUAAACGAwAAAAA=&#10;" path="m9,l4,r,5l,5r,9l4,14r,5l24,19r,-5l28,14r,-9l24,5,24,,19,,9,xe" fillcolor="black" stroked="f">
                  <v:path arrowok="t" o:connecttype="custom" o:connectlocs="5715,0;2540,0;2540,3175;0,3175;0,8890;2540,8890;2540,12065;15240,12065;15240,8890;17780,8890;17780,3175;15240,3175;15240,0;12065,0;5715,0" o:connectangles="0,0,0,0,0,0,0,0,0,0,0,0,0,0,0"/>
                </v:shape>
                <v:shape id="Freeform 2081" o:spid="_x0000_s2456" style="position:absolute;left:4559;top:27171;width:5543;height:121;visibility:visible;mso-wrap-style:square;v-text-anchor:top" coordsize="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LF8IA&#10;AADdAAAADwAAAGRycy9kb3ducmV2LnhtbESPX2vCMBTF3wW/Q7iCb5quqNuqUYYg+Kpu7PXaXJu6&#10;5qZroq3f3giCj4fz58dZrDpbiSs1vnSs4G2cgCDOnS65UPB92Iw+QPiArLFyTApu5GG17PcWmGnX&#10;8o6u+1CIOMI+QwUmhDqT0ueGLPqxq4mjd3KNxRBlU0jdYBvHbSXTJJlJiyVHgsGa1obyv/3FRoj5&#10;P59l5Samff9dp3Q4lunPUanhoPuagwjUhVf42d5qBels+gmP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UsXwgAAAN0AAAAPAAAAAAAAAAAAAAAAAJgCAABkcnMvZG93&#10;bnJldi54bWxQSwUGAAAAAAQABAD1AAAAhwMAAAAA&#10;" path="m864,19r5,l869,14r4,l873,5r-4,l869,,5,r,5l,5r,9l5,14r,5l10,19r854,xe" fillcolor="black" stroked="f">
                  <v:path arrowok="t" o:connecttype="custom" o:connectlocs="548640,12065;551815,12065;551815,8890;554355,8890;554355,3175;551815,3175;551815,0;3175,0;3175,3175;0,3175;0,8890;3175,8890;3175,12065;6350,12065;548640,12065" o:connectangles="0,0,0,0,0,0,0,0,0,0,0,0,0,0,0"/>
                </v:shape>
                <v:shape id="Freeform 2082" o:spid="_x0000_s2457" style="position:absolute;left:4559;top:28968;width:546;height:127;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yisMA&#10;AADdAAAADwAAAGRycy9kb3ducmV2LnhtbERPTYvCMBC9C/6HMIIX0VTBIl3TIqKgUISty+JxaGbb&#10;YjMpTdTuv98chD0+3vc2G0wrntS7xrKC5SICQVxa3XCl4Ot6nG9AOI+ssbVMCn7JQZaOR1tMtH3x&#10;Jz0LX4kQwi5BBbX3XSKlK2sy6Ba2Iw7cj+0N+gD7SuoeXyHctHIVRbE02HBoqLGjfU3lvXgYBfJb&#10;z875kB8el0N0O67X+W5/2ig1nQy7DxCeBv8vfrtPWsEqjsP+8CY8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vyisMAAADdAAAADwAAAAAAAAAAAAAAAACYAgAAZHJzL2Rv&#10;d25yZXYueG1sUEsFBgAAAAAEAAQA9QAAAIgDAAAAAA==&#10;" path="m10,l5,r,5l,5,,15r5,l5,20r77,l82,15r4,l86,5r-4,l82,,77,,10,xe" fillcolor="black" stroked="f">
                  <v:path arrowok="t" o:connecttype="custom" o:connectlocs="6350,0;3175,0;3175,3175;0,3175;0,9525;3175,9525;3175,12700;52070,12700;52070,9525;54610,9525;54610,3175;52070,3175;52070,0;48895,0;6350,0" o:connectangles="0,0,0,0,0,0,0,0,0,0,0,0,0,0,0"/>
                </v:shape>
                <v:shape id="Freeform 2083" o:spid="_x0000_s2458" style="position:absolute;left:5473;top:28968;width:546;height:127;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XEccA&#10;AADdAAAADwAAAGRycy9kb3ducmV2LnhtbESPQWuDQBSE74H+h+UVegl1TSASrGsIIQELUkhSSo8P&#10;91Wl7ltxV2P/fbdQyHGYmW+YbDebTkw0uNayglUUgyCurG65VvB+PT1vQTiPrLGzTAp+yMEuf1hk&#10;mGp74zNNF1+LAGGXooLG+z6V0lUNGXSR7YmD92UHgz7IoZZ6wFuAm06u4ziRBlsOCw32dGio+r6M&#10;RoH80MvXci6P49sx/jxtNuX+UGyVenqc9y8gPM3+Hv5vF1rBOklW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XVxHHAAAA3QAAAA8AAAAAAAAAAAAAAAAAmAIAAGRy&#10;cy9kb3ducmV2LnhtbFBLBQYAAAAABAAEAPUAAACMAwAAAAA=&#10;" path="m10,l5,r,5l,5,,15r5,l5,20r77,l82,15r4,l86,5r-4,l82,,77,,10,xe" fillcolor="black" stroked="f">
                  <v:path arrowok="t" o:connecttype="custom" o:connectlocs="6350,0;3175,0;3175,3175;0,3175;0,9525;3175,9525;3175,12700;52070,12700;52070,9525;54610,9525;54610,3175;52070,3175;52070,0;48895,0;6350,0" o:connectangles="0,0,0,0,0,0,0,0,0,0,0,0,0,0,0"/>
                </v:shape>
                <v:shape id="Freeform 2084" o:spid="_x0000_s2459" style="position:absolute;left:6388;top:28968;width:546;height:127;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JZscA&#10;AADdAAAADwAAAGRycy9kb3ducmV2LnhtbESPQWuDQBSE74X+h+UVeil1rRARm00IIQELEqgJpceH&#10;+6pS9624G2P/fTYQ6HGYmW+Y5Xo2vZhodJ1lBW9RDIK4trrjRsHpuH/NQDiPrLG3TAr+yMF69fiw&#10;xFzbC3/SVPlGBAi7HBW03g+5lK5uyaCL7EAcvB87GvRBjo3UI14C3PQyieNUGuw4LLQ40Lal+rc6&#10;GwXyS798lHO5Ox928fd+sSg32yJT6vlp3ryD8DT7//C9XWgFSZom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FyWbHAAAA3QAAAA8AAAAAAAAAAAAAAAAAmAIAAGRy&#10;cy9kb3ducmV2LnhtbFBLBQYAAAAABAAEAPUAAACMAwAAAAA=&#10;" path="m10,l5,r,5l,5,,15r5,l5,20r77,l82,15r4,l86,5r-4,l82,,77,,10,xe" fillcolor="black" stroked="f">
                  <v:path arrowok="t" o:connecttype="custom" o:connectlocs="6350,0;3175,0;3175,3175;0,3175;0,9525;3175,9525;3175,12700;52070,12700;52070,9525;54610,9525;54610,3175;52070,3175;52070,0;48895,0;6350,0" o:connectangles="0,0,0,0,0,0,0,0,0,0,0,0,0,0,0"/>
                </v:shape>
                <v:shape id="Freeform 2085" o:spid="_x0000_s2460" style="position:absolute;left:7302;top:28968;width:546;height:127;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s/ccA&#10;AADdAAAADwAAAGRycy9kb3ducmV2LnhtbESPQWvCQBSE7wX/w/KEXkqz0WIIqauIGLAQCmopPT6y&#10;r0kw+zZkN5r+e1coeBxm5htmuR5NKy7Uu8ayglkUgyAurW64UvB1yl9TEM4ja2wtk4I/crBeTZ6W&#10;mGl75QNdjr4SAcIuQwW1910mpStrMugi2xEH79f2Bn2QfSV1j9cAN62cx3EiDTYcFmrsaFtTeT4O&#10;RoH81i8fxVjshs9d/JMvFsVmu0+Vep6Om3cQnkb/CP+391rBPEne4P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bP3HAAAA3QAAAA8AAAAAAAAAAAAAAAAAmAIAAGRy&#10;cy9kb3ducmV2LnhtbFBLBQYAAAAABAAEAPUAAACMAwAAAAA=&#10;" path="m10,l5,r,5l,5,,15r5,l5,20r77,l82,15r4,l86,5r-4,l82,,77,,10,xe" fillcolor="black" stroked="f">
                  <v:path arrowok="t" o:connecttype="custom" o:connectlocs="6350,0;3175,0;3175,3175;0,3175;0,9525;3175,9525;3175,12700;52070,12700;52070,9525;54610,9525;54610,3175;52070,3175;52070,0;48895,0;6350,0" o:connectangles="0,0,0,0,0,0,0,0,0,0,0,0,0,0,0"/>
                </v:shape>
                <v:shape id="Freeform 2086" o:spid="_x0000_s2461" style="position:absolute;left:8216;top:28968;width:547;height:127;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0iccA&#10;AADdAAAADwAAAGRycy9kb3ducmV2LnhtbESPQWvCQBSE7wX/w/KEXkqzUWoIqauIGLAQCmopPT6y&#10;r0kw+zZkN5r+e1coeBxm5htmuR5NKy7Uu8ayglkUgyAurW64UvB1yl9TEM4ja2wtk4I/crBeTZ6W&#10;mGl75QNdjr4SAcIuQwW1910mpStrMugi2xEH79f2Bn2QfSV1j9cAN62cx3EiDTYcFmrsaFtTeT4O&#10;RoH81i8fxVjshs9d/JMvFsVmu0+Vep6Om3cQnkb/CP+391rBPEne4P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9InHAAAA3QAAAA8AAAAAAAAAAAAAAAAAmAIAAGRy&#10;cy9kb3ducmV2LnhtbFBLBQYAAAAABAAEAPUAAACMAwAAAAA=&#10;" path="m10,l5,r,5l,5,,15r5,l5,20r77,l82,15r4,l86,5r-4,l82,,77,,10,xe" fillcolor="black" stroked="f">
                  <v:path arrowok="t" o:connecttype="custom" o:connectlocs="6350,0;3175,0;3175,3175;0,3175;0,9525;3175,9525;3175,12700;52070,12700;52070,9525;54610,9525;54610,3175;52070,3175;52070,0;48895,0;6350,0" o:connectangles="0,0,0,0,0,0,0,0,0,0,0,0,0,0,0"/>
                </v:shape>
                <v:shape id="Freeform 2087" o:spid="_x0000_s2462" style="position:absolute;left:9131;top:28968;width:546;height:127;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REsUA&#10;AADdAAAADwAAAGRycy9kb3ducmV2LnhtbESPQYvCMBSE74L/ITzBi2iq0CJdo4goKBRhVWSPj+Zt&#10;W7Z5KU3U+u+NIOxxmJlvmMWqM7W4U+sqywqmkwgEcW51xYWCy3k3noNwHlljbZkUPMnBatnvLTDV&#10;9sHfdD/5QgQIuxQVlN43qZQuL8mgm9iGOHi/tjXog2wLqVt8BLip5SyKEmmw4rBQYkObkvK/080o&#10;kFc9OmRdtr0dt9HPLo6z9WY/V2o46NZfIDx1/j/8ae+1glmSxPB+E5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FESxQAAAN0AAAAPAAAAAAAAAAAAAAAAAJgCAABkcnMv&#10;ZG93bnJldi54bWxQSwUGAAAAAAQABAD1AAAAigMAAAAA&#10;" path="m10,l5,r,5l,5,,15r5,l5,20r77,l82,15r4,l86,5r-4,l82,,77,,10,xe" fillcolor="black" stroked="f">
                  <v:path arrowok="t" o:connecttype="custom" o:connectlocs="6350,0;3175,0;3175,3175;0,3175;0,9525;3175,9525;3175,12700;52070,12700;52070,9525;54610,9525;54610,3175;52070,3175;52070,0;48895,0;6350,0" o:connectangles="0,0,0,0,0,0,0,0,0,0,0,0,0,0,0"/>
                </v:shape>
                <v:rect id="Rectangle 2088" o:spid="_x0000_s2463" style="position:absolute;left:2216;width:172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bZ8IA&#10;AADdAAAADwAAAGRycy9kb3ducmV2LnhtbESP3YrCMBSE7xd8h3AWvFvT7UWRapRlQXDFG6sPcGhO&#10;fzA5KUm03bc3guDlMDPfMOvtZI24kw+9YwXfiwwEce10z62Cy3n3tQQRIrJG45gU/FOA7Wb2scZS&#10;u5FPdK9iKxKEQ4kKuhiHUspQd2QxLNxAnLzGeYsxSd9K7XFMcGtknmWFtNhzWuhwoN+O6mt1swrk&#10;udqNy8r4zB3y5mj+9qeGnFLzz+lnBSLSFN/hV3uvFeRFUcD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dtnwgAAAN0AAAAPAAAAAAAAAAAAAAAAAJgCAABkcnMvZG93&#10;bnJldi54bWxQSwUGAAAAAAQABAD1AAAAhwMAAAAA&#10;" filled="f" stroked="f">
                  <v:textbox style="mso-fit-shape-to-text:t" inset="0,0,0,0">
                    <w:txbxContent>
                      <w:p w:rsidR="00CD1263" w:rsidRDefault="00CD1263" w:rsidP="005754D9">
                        <w:r>
                          <w:rPr>
                            <w:color w:val="000000"/>
                            <w:sz w:val="18"/>
                            <w:szCs w:val="18"/>
                          </w:rPr>
                          <w:t>100</w:t>
                        </w:r>
                      </w:p>
                    </w:txbxContent>
                  </v:textbox>
                </v:rect>
                <v:rect id="Rectangle 2089" o:spid="_x0000_s2464" style="position:absolute;left:2762;top:1803;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MMA&#10;AADdAAAADwAAAGRycy9kb3ducmV2LnhtbESP3WoCMRSE74W+QzgF7zTbvVhlaxQRBFu8cfUBDpuz&#10;PzQ5WZLU3b59IwheDjPzDbPZTdaIO/nQO1bwscxAENdO99wquF2PizWIEJE1Gsek4I8C7LZvsw2W&#10;2o18oXsVW5EgHEpU0MU4lFKGuiOLYekG4uQ1zluMSfpWao9jglsj8ywrpMWe00KHAx06qn+qX6tA&#10;XqvjuK6Mz9x33pzN1+nSkFNq/j7tP0FEmuIr/GyftIK8KFb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l+/MMAAADdAAAADwAAAAAAAAAAAAAAAACYAgAAZHJzL2Rv&#10;d25yZXYueG1sUEsFBgAAAAAEAAQA9QAAAIgDAAAAAA==&#10;" filled="f" stroked="f">
                  <v:textbox style="mso-fit-shape-to-text:t" inset="0,0,0,0">
                    <w:txbxContent>
                      <w:p w:rsidR="00CD1263" w:rsidRDefault="00CD1263" w:rsidP="005754D9">
                        <w:r>
                          <w:rPr>
                            <w:color w:val="000000"/>
                            <w:sz w:val="18"/>
                            <w:szCs w:val="18"/>
                          </w:rPr>
                          <w:t>90</w:t>
                        </w:r>
                      </w:p>
                    </w:txbxContent>
                  </v:textbox>
                </v:rect>
                <v:rect id="Rectangle 2090" o:spid="_x0000_s2465" style="position:absolute;left:2762;top:3600;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qjr8A&#10;AADdAAAADwAAAGRycy9kb3ducmV2LnhtbERPy4rCMBTdD/gP4QruxnS6KFKNIgOCDm6sfsCluX1g&#10;clOSaDt/bxaCy8N5b3aTNeJJPvSOFfwsMxDEtdM9twpu18P3CkSIyBqNY1LwTwF229nXBkvtRr7Q&#10;s4qtSCEcSlTQxTiUUoa6I4th6QbixDXOW4wJ+lZqj2MKt0bmWVZIiz2nhg4H+u2ovlcPq0Beq8O4&#10;qozP3F/enM3peGnIKbWYT/s1iEhT/Ijf7qNWkBdF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uqOvwAAAN0AAAAPAAAAAAAAAAAAAAAAAJgCAABkcnMvZG93bnJl&#10;di54bWxQSwUGAAAAAAQABAD1AAAAhAMAAAAA&#10;" filled="f" stroked="f">
                  <v:textbox style="mso-fit-shape-to-text:t" inset="0,0,0,0">
                    <w:txbxContent>
                      <w:p w:rsidR="00CD1263" w:rsidRDefault="00CD1263" w:rsidP="005754D9">
                        <w:r>
                          <w:rPr>
                            <w:color w:val="000000"/>
                            <w:sz w:val="18"/>
                            <w:szCs w:val="18"/>
                          </w:rPr>
                          <w:t>80</w:t>
                        </w:r>
                      </w:p>
                    </w:txbxContent>
                  </v:textbox>
                </v:rect>
                <v:rect id="Rectangle 2091" o:spid="_x0000_s2466" style="position:absolute;left:2762;top:5397;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PFcMA&#10;AADdAAAADwAAAGRycy9kb3ducmV2LnhtbESP3WoCMRSE7wt9h3AK3tVs92LRrVFEELR44+oDHDZn&#10;f2hysiSpu759IwheDjPzDbPaTNaIG/nQO1bwNc9AENdO99wquF72nwsQISJrNI5JwZ0CbNbvbyss&#10;tRv5TLcqtiJBOJSooItxKKUMdUcWw9wNxMlrnLcYk/St1B7HBLdG5llWSIs9p4UOB9p1VP9Wf1aB&#10;vFT7cVEZn7mfvDmZ4+HckFNq9jFtv0FEmuIr/GwftIK8KJ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PFcMAAADdAAAADwAAAAAAAAAAAAAAAACYAgAAZHJzL2Rv&#10;d25yZXYueG1sUEsFBgAAAAAEAAQA9QAAAIgDAAAAAA==&#10;" filled="f" stroked="f">
                  <v:textbox style="mso-fit-shape-to-text:t" inset="0,0,0,0">
                    <w:txbxContent>
                      <w:p w:rsidR="00CD1263" w:rsidRDefault="00CD1263" w:rsidP="005754D9">
                        <w:r>
                          <w:rPr>
                            <w:color w:val="000000"/>
                            <w:sz w:val="18"/>
                            <w:szCs w:val="18"/>
                          </w:rPr>
                          <w:t>70</w:t>
                        </w:r>
                      </w:p>
                    </w:txbxContent>
                  </v:textbox>
                </v:rect>
                <v:rect id="Rectangle 2092" o:spid="_x0000_s2467" style="position:absolute;left:2762;top:7200;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wVcAA&#10;AADdAAAADwAAAGRycy9kb3ducmV2LnhtbERPy4rCMBTdD8w/hDvgbprahUrHKCIIKrOxzgdcmtsH&#10;Jjclibb+vVkMuDyc93o7WSMe5EPvWME8y0EQ10733Cr4ux6+VyBCRNZoHJOCJwXYbj4/1lhqN/KF&#10;HlVsRQrhUKKCLsahlDLUHVkMmRuIE9c4bzEm6FupPY4p3BpZ5PlCWuw5NXQ40L6j+lbdrQJ5rQ7j&#10;qjI+d+ei+TWn46Uhp9Tsa9r9gIg0xbf4333UCorFM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wVcAAAADdAAAADwAAAAAAAAAAAAAAAACYAgAAZHJzL2Rvd25y&#10;ZXYueG1sUEsFBgAAAAAEAAQA9QAAAIUDAAAAAA==&#10;" filled="f" stroked="f">
                  <v:textbox style="mso-fit-shape-to-text:t" inset="0,0,0,0">
                    <w:txbxContent>
                      <w:p w:rsidR="00CD1263" w:rsidRDefault="00CD1263" w:rsidP="005754D9">
                        <w:r>
                          <w:rPr>
                            <w:color w:val="000000"/>
                            <w:sz w:val="18"/>
                            <w:szCs w:val="18"/>
                          </w:rPr>
                          <w:t>60</w:t>
                        </w:r>
                      </w:p>
                    </w:txbxContent>
                  </v:textbox>
                </v:rect>
                <v:rect id="Rectangle 2093" o:spid="_x0000_s2468" style="position:absolute;left:2762;top:8997;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VzsMA&#10;AADdAAAADwAAAGRycy9kb3ducmV2LnhtbESPzYoCMRCE7wu+Q2jB25pxDq7M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VzsMAAADdAAAADwAAAAAAAAAAAAAAAACYAgAAZHJzL2Rv&#10;d25yZXYueG1sUEsFBgAAAAAEAAQA9QAAAIgDAAAAAA==&#10;" filled="f" stroked="f">
                  <v:textbox style="mso-fit-shape-to-text:t" inset="0,0,0,0">
                    <w:txbxContent>
                      <w:p w:rsidR="00CD1263" w:rsidRDefault="00CD1263" w:rsidP="005754D9">
                        <w:r>
                          <w:rPr>
                            <w:color w:val="000000"/>
                            <w:sz w:val="18"/>
                            <w:szCs w:val="18"/>
                          </w:rPr>
                          <w:t>50</w:t>
                        </w:r>
                      </w:p>
                    </w:txbxContent>
                  </v:textbox>
                </v:rect>
                <v:rect id="Rectangle 2094" o:spid="_x0000_s2469" style="position:absolute;left:2762;top:10795;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LucIA&#10;AADdAAAADwAAAGRycy9kb3ducmV2LnhtbESPzYoCMRCE78K+Q2hhb5pxDq6MRhFBcMWLow/QTHp+&#10;MOkMSdaZfXuzIOyxqKqvqM1utEY8yYfOsYLFPANBXDndcaPgfjvOViBCRNZoHJOCXwqw235MNlho&#10;N/CVnmVsRIJwKFBBG2NfSBmqliyGueuJk1c7bzEm6RupPQ4Jbo3Ms2wpLXacFlrs6dBS9Sh/rAJ5&#10;K4/DqjQ+c+e8vpjv07Ump9TndNyvQUQa43/43T5pBfnyK4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0u5wgAAAN0AAAAPAAAAAAAAAAAAAAAAAJgCAABkcnMvZG93&#10;bnJldi54bWxQSwUGAAAAAAQABAD1AAAAhwMAAAAA&#10;" filled="f" stroked="f">
                  <v:textbox style="mso-fit-shape-to-text:t" inset="0,0,0,0">
                    <w:txbxContent>
                      <w:p w:rsidR="00CD1263" w:rsidRDefault="00CD1263" w:rsidP="005754D9">
                        <w:r>
                          <w:rPr>
                            <w:color w:val="000000"/>
                            <w:sz w:val="18"/>
                            <w:szCs w:val="18"/>
                          </w:rPr>
                          <w:t>40</w:t>
                        </w:r>
                      </w:p>
                    </w:txbxContent>
                  </v:textbox>
                </v:rect>
                <v:rect id="Rectangle 2095" o:spid="_x0000_s2470" style="position:absolute;left:2762;top:12598;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uIsMA&#10;AADdAAAADwAAAGRycy9kb3ducmV2LnhtbESP3WoCMRSE7wXfIRyhd5p1Cy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vuIsMAAADdAAAADwAAAAAAAAAAAAAAAACYAgAAZHJzL2Rv&#10;d25yZXYueG1sUEsFBgAAAAAEAAQA9QAAAIgDAAAAAA==&#10;" filled="f" stroked="f">
                  <v:textbox style="mso-fit-shape-to-text:t" inset="0,0,0,0">
                    <w:txbxContent>
                      <w:p w:rsidR="00CD1263" w:rsidRDefault="00CD1263" w:rsidP="005754D9">
                        <w:r>
                          <w:rPr>
                            <w:color w:val="000000"/>
                            <w:sz w:val="18"/>
                            <w:szCs w:val="18"/>
                          </w:rPr>
                          <w:t>30</w:t>
                        </w:r>
                      </w:p>
                    </w:txbxContent>
                  </v:textbox>
                </v:rect>
                <v:rect id="Rectangle 2096" o:spid="_x0000_s2471" style="position:absolute;left:2762;top:14395;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2VsMA&#10;AADdAAAADwAAAGRycy9kb3ducmV2LnhtbESP3WoCMRSE7wXfIRyhd5p1K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2VsMAAADdAAAADwAAAAAAAAAAAAAAAACYAgAAZHJzL2Rv&#10;d25yZXYueG1sUEsFBgAAAAAEAAQA9QAAAIgDAAAAAA==&#10;" filled="f" stroked="f">
                  <v:textbox style="mso-fit-shape-to-text:t" inset="0,0,0,0">
                    <w:txbxContent>
                      <w:p w:rsidR="00CD1263" w:rsidRDefault="00CD1263" w:rsidP="005754D9">
                        <w:r>
                          <w:rPr>
                            <w:color w:val="000000"/>
                            <w:sz w:val="18"/>
                            <w:szCs w:val="18"/>
                          </w:rPr>
                          <w:t>20</w:t>
                        </w:r>
                      </w:p>
                    </w:txbxContent>
                  </v:textbox>
                </v:rect>
                <v:rect id="Rectangle 2097" o:spid="_x0000_s2472" style="position:absolute;left:2762;top:16192;width:11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TzcMA&#10;AADdAAAADwAAAGRycy9kb3ducmV2LnhtbESP3WoCMRSE7wXfIRyhd5p1o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7TzcMAAADdAAAADwAAAAAAAAAAAAAAAACYAgAAZHJzL2Rv&#10;d25yZXYueG1sUEsFBgAAAAAEAAQA9QAAAIgDAAAAAA==&#10;" filled="f" stroked="f">
                  <v:textbox style="mso-fit-shape-to-text:t" inset="0,0,0,0">
                    <w:txbxContent>
                      <w:p w:rsidR="00CD1263" w:rsidRDefault="00CD1263" w:rsidP="005754D9">
                        <w:r>
                          <w:rPr>
                            <w:color w:val="000000"/>
                            <w:sz w:val="18"/>
                            <w:szCs w:val="18"/>
                          </w:rPr>
                          <w:t>10</w:t>
                        </w:r>
                      </w:p>
                    </w:txbxContent>
                  </v:textbox>
                </v:rect>
                <v:rect id="Rectangle 2098" o:spid="_x0000_s2473" style="position:absolute;left:3340;top:17995;width:57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NusMA&#10;AADdAAAADwAAAGRycy9kb3ducmV2LnhtbESP3WoCMRSE74W+QzgF7zTbvVhlaxQRBFu8cfUBDpuz&#10;PzQ5WZLU3b59IwheDjPzDbPZTdaIO/nQO1bwscxAENdO99wquF2PizWIEJE1Gsek4I8C7LZvsw2W&#10;2o18oXsVW5EgHEpU0MU4lFKGuiOLYekG4uQ1zluMSfpWao9jglsj8ywrpMWe00KHAx06qn+qX6tA&#10;XqvjuK6Mz9x33pzN1+nSkFNq/j7tP0FEmuIr/GyftIK8WBX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NusMAAADdAAAADwAAAAAAAAAAAAAAAACYAgAAZHJzL2Rv&#10;d25yZXYueG1sUEsFBgAAAAAEAAQA9QAAAIgDAAAAAA==&#10;" filled="f" stroked="f">
                  <v:textbox style="mso-fit-shape-to-text:t" inset="0,0,0,0">
                    <w:txbxContent>
                      <w:p w:rsidR="00CD1263" w:rsidRDefault="00CD1263" w:rsidP="005754D9">
                        <w:r>
                          <w:rPr>
                            <w:color w:val="000000"/>
                            <w:sz w:val="18"/>
                            <w:szCs w:val="18"/>
                          </w:rPr>
                          <w:t>0</w:t>
                        </w:r>
                      </w:p>
                    </w:txbxContent>
                  </v:textbox>
                </v:rect>
                <v:rect id="Rectangle 2099" o:spid="_x0000_s2474" style="position:absolute;left:4343;top:18878;width:57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oIcMA&#10;AADdAAAADwAAAGRycy9kb3ducmV2LnhtbESPzYoCMRCE78K+Q+iFvWnGOajMGkUEQRcvjvsAzaTn&#10;B5POkERnfHsjLOyxqKqvqPV2tEY8yIfOsYL5LANBXDndcaPg93qYrkCEiKzROCYFTwqw3XxM1lho&#10;N/CFHmVsRIJwKFBBG2NfSBmqliyGmeuJk1c7bzEm6RupPQ4Jbo3Ms2whLXacFlrsad9SdSvvVoG8&#10;lodhVRqfuZ+8PpvT8VKTU+rrc9x9g4g0xv/wX/uoFeSL5R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DoIcMAAADdAAAADwAAAAAAAAAAAAAAAACYAgAAZHJzL2Rv&#10;d25yZXYueG1sUEsFBgAAAAAEAAQA9QAAAIgDAAAAAA==&#10;" filled="f" stroked="f">
                  <v:textbox style="mso-fit-shape-to-text:t" inset="0,0,0,0">
                    <w:txbxContent>
                      <w:p w:rsidR="00CD1263" w:rsidRDefault="00CD1263" w:rsidP="005754D9">
                        <w:r>
                          <w:rPr>
                            <w:color w:val="000000"/>
                            <w:sz w:val="18"/>
                            <w:szCs w:val="18"/>
                          </w:rPr>
                          <w:t>0</w:t>
                        </w:r>
                      </w:p>
                    </w:txbxContent>
                  </v:textbox>
                </v:rect>
                <v:rect id="Rectangle 2100" o:spid="_x0000_s2475" style="position:absolute;left:6146;top:18878;width:57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8U8AA&#10;AADdAAAADwAAAGRycy9kb3ducmV2LnhtbERPy4rCMBTdD8w/hDvgbprahUrHKCIIKrOxzgdcmtsH&#10;Jjclibb+vVkMuDyc93o7WSMe5EPvWME8y0EQ10733Cr4ux6+VyBCRNZoHJOCJwXYbj4/1lhqN/KF&#10;HlVsRQrhUKKCLsahlDLUHVkMmRuIE9c4bzEm6FupPY4p3BpZ5PlCWuw5NXQ40L6j+lbdrQJ5rQ7j&#10;qjI+d+ei+TWn46Uhp9Tsa9r9gIg0xbf4333UCorFMs1N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98U8AAAADdAAAADwAAAAAAAAAAAAAAAACYAgAAZHJzL2Rvd25y&#10;ZXYueG1sUEsFBgAAAAAEAAQA9QAAAIUDAAAAAA==&#10;" filled="f" stroked="f">
                  <v:textbox style="mso-fit-shape-to-text:t" inset="0,0,0,0">
                    <w:txbxContent>
                      <w:p w:rsidR="00CD1263" w:rsidRDefault="00CD1263" w:rsidP="005754D9">
                        <w:r>
                          <w:rPr>
                            <w:color w:val="000000"/>
                            <w:sz w:val="18"/>
                            <w:szCs w:val="18"/>
                          </w:rPr>
                          <w:t>5</w:t>
                        </w:r>
                      </w:p>
                    </w:txbxContent>
                  </v:textbox>
                </v:rect>
                <v:rect id="Rectangle 2101" o:spid="_x0000_s2476" style="position:absolute;left:7670;top:18878;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ZyMMA&#10;AADdAAAADwAAAGRycy9kb3ducmV2LnhtbESP3WoCMRSE7wXfIRzBO812L6zdGqUIghZvXPsAh83Z&#10;H5qcLEl017c3BaGXw8x8w2x2ozXiTj50jhW8LTMQxJXTHTcKfq6HxRpEiMgajWNS8KAAu+10ssFC&#10;u4EvdC9jIxKEQ4EK2hj7QspQtWQxLF1PnLzaeYsxSd9I7XFIcGtknmUrabHjtNBiT/uWqt/yZhXI&#10;a3kY1qXxmfvO67M5HS81OaXms/HrE0SkMf6HX+2jVpCv3j/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ZyMMAAADdAAAADwAAAAAAAAAAAAAAAACYAgAAZHJzL2Rv&#10;d25yZXYueG1sUEsFBgAAAAAEAAQA9QAAAIgDAAAAAA==&#10;" filled="f" stroked="f">
                  <v:textbox style="mso-fit-shape-to-text:t" inset="0,0,0,0">
                    <w:txbxContent>
                      <w:p w:rsidR="00CD1263" w:rsidRDefault="00CD1263" w:rsidP="005754D9">
                        <w:r>
                          <w:rPr>
                            <w:color w:val="000000"/>
                            <w:sz w:val="18"/>
                            <w:szCs w:val="18"/>
                          </w:rPr>
                          <w:t>10</w:t>
                        </w:r>
                      </w:p>
                    </w:txbxContent>
                  </v:textbox>
                </v:rect>
                <v:rect id="Rectangle 2102" o:spid="_x0000_s2477" style="position:absolute;left:9467;top:18878;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Acr8A&#10;AADdAAAADwAAAGRycy9kb3ducmV2LnhtbERPy4rCMBTdD/gP4QqzG9PpQko1igwIKm6sfsCluX1g&#10;clOSaOvfm8WAy8N5r7eTNeJJPvSOFfwuMhDEtdM9twpu1/1PASJEZI3GMSl4UYDtZva1xlK7kS/0&#10;rGIrUgiHEhV0MQ6llKHuyGJYuIE4cY3zFmOCvpXa45jCrZF5li2lxZ5TQ4cD/XVU36uHVSCv1X4s&#10;KuMzd8qbszkeLg05pb7n024FItIUP+J/90EryJdF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PAByvwAAAN0AAAAPAAAAAAAAAAAAAAAAAJgCAABkcnMvZG93bnJl&#10;di54bWxQSwUGAAAAAAQABAD1AAAAhAMAAAAA&#10;" filled="f" stroked="f">
                  <v:textbox style="mso-fit-shape-to-text:t" inset="0,0,0,0">
                    <w:txbxContent>
                      <w:p w:rsidR="00CD1263" w:rsidRDefault="00CD1263" w:rsidP="005754D9">
                        <w:r>
                          <w:rPr>
                            <w:color w:val="000000"/>
                            <w:sz w:val="18"/>
                            <w:szCs w:val="18"/>
                          </w:rPr>
                          <w:t>15</w:t>
                        </w:r>
                      </w:p>
                    </w:txbxContent>
                  </v:textbox>
                </v:rect>
                <v:rect id="Rectangle 2103" o:spid="_x0000_s2478" style="position:absolute;left:11264;top:18878;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l6cIA&#10;AADdAAAADwAAAGRycy9kb3ducmV2LnhtbESP3YrCMBSE7wXfIZwF7zS1F1KqUZYFQRdvrD7AoTn9&#10;YZOTkkRb336zsODlMDPfMLvDZI14kg+9YwXrVQaCuHa651bB/XZcFiBCRNZoHJOCFwU47OezHZba&#10;jXylZxVbkSAcSlTQxTiUUoa6I4th5Qbi5DXOW4xJ+lZqj2OCWyPzLNtIiz2nhQ4H+uqo/qkeVoG8&#10;VcexqIzP3HfeXMz5dG3IKbX4mD63ICJN8R3+b5+0gnxT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KXpwgAAAN0AAAAPAAAAAAAAAAAAAAAAAJgCAABkcnMvZG93&#10;bnJldi54bWxQSwUGAAAAAAQABAD1AAAAhwMAAAAA&#10;" filled="f" stroked="f">
                  <v:textbox style="mso-fit-shape-to-text:t" inset="0,0,0,0">
                    <w:txbxContent>
                      <w:p w:rsidR="00CD1263" w:rsidRDefault="00CD1263" w:rsidP="005754D9">
                        <w:r>
                          <w:rPr>
                            <w:color w:val="000000"/>
                            <w:sz w:val="18"/>
                            <w:szCs w:val="18"/>
                          </w:rPr>
                          <w:t>20</w:t>
                        </w:r>
                      </w:p>
                    </w:txbxContent>
                  </v:textbox>
                </v:rect>
                <v:rect id="Rectangle 2104" o:spid="_x0000_s2479" style="position:absolute;left:13061;top:18878;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nsIA&#10;AADdAAAADwAAAGRycy9kb3ducmV2LnhtbESP3YrCMBSE7wXfIZwF7zTdXkjpGmVZEFS8se4DHJrT&#10;HzY5KUm09e2NIOzlMDPfMJvdZI24kw+9YwWfqwwEce10z62C3+t+WYAIEVmjcUwKHhRgt53PNlhq&#10;N/KF7lVsRYJwKFFBF+NQShnqjiyGlRuIk9c4bzEm6VupPY4Jbo3Ms2wtLfacFjoc6Kej+q+6WQXy&#10;Wu3HojI+c6e8OZvj4dKQU2rxMX1/gYg0xf/wu33QCvJ1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uewgAAAN0AAAAPAAAAAAAAAAAAAAAAAJgCAABkcnMvZG93&#10;bnJldi54bWxQSwUGAAAAAAQABAD1AAAAhwMAAAAA&#10;" filled="f" stroked="f">
                  <v:textbox style="mso-fit-shape-to-text:t" inset="0,0,0,0">
                    <w:txbxContent>
                      <w:p w:rsidR="00CD1263" w:rsidRDefault="00CD1263" w:rsidP="005754D9">
                        <w:r>
                          <w:rPr>
                            <w:color w:val="000000"/>
                            <w:sz w:val="18"/>
                            <w:szCs w:val="18"/>
                          </w:rPr>
                          <w:t>25</w:t>
                        </w:r>
                      </w:p>
                    </w:txbxContent>
                  </v:textbox>
                </v:rect>
                <v:rect id="Rectangle 2105" o:spid="_x0000_s2480" style="position:absolute;left:14859;top:1887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eBcMA&#10;AADdAAAADwAAAGRycy9kb3ducmV2LnhtbESP3WoCMRSE74W+QzgF7zTbF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eBcMAAADdAAAADwAAAAAAAAAAAAAAAACYAgAAZHJzL2Rv&#10;d25yZXYueG1sUEsFBgAAAAAEAAQA9QAAAIgDAAAAAA==&#10;" filled="f" stroked="f">
                  <v:textbox style="mso-fit-shape-to-text:t" inset="0,0,0,0">
                    <w:txbxContent>
                      <w:p w:rsidR="00CD1263" w:rsidRDefault="00CD1263" w:rsidP="005754D9">
                        <w:r>
                          <w:rPr>
                            <w:color w:val="000000"/>
                            <w:sz w:val="18"/>
                            <w:szCs w:val="18"/>
                          </w:rPr>
                          <w:t>30</w:t>
                        </w:r>
                      </w:p>
                    </w:txbxContent>
                  </v:textbox>
                </v:rect>
                <v:rect id="Rectangle 2106" o:spid="_x0000_s2481" style="position:absolute;left:16656;top:1887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GccMA&#10;AADdAAAADwAAAGRycy9kb3ducmV2LnhtbESP3WoCMRSE74W+QzgF7zTbR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GccMAAADdAAAADwAAAAAAAAAAAAAAAACYAgAAZHJzL2Rv&#10;d25yZXYueG1sUEsFBgAAAAAEAAQA9QAAAIgDAAAAAA==&#10;" filled="f" stroked="f">
                  <v:textbox style="mso-fit-shape-to-text:t" inset="0,0,0,0">
                    <w:txbxContent>
                      <w:p w:rsidR="00CD1263" w:rsidRDefault="00CD1263" w:rsidP="005754D9">
                        <w:r>
                          <w:rPr>
                            <w:color w:val="000000"/>
                            <w:sz w:val="18"/>
                            <w:szCs w:val="18"/>
                          </w:rPr>
                          <w:t>35</w:t>
                        </w:r>
                      </w:p>
                    </w:txbxContent>
                  </v:textbox>
                </v:rect>
                <v:rect id="Rectangle 2107" o:spid="_x0000_s2482" style="position:absolute;left:18453;top:1887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6sMA&#10;AADdAAAADwAAAGRycy9kb3ducmV2LnhtbESP3WoCMRSE74W+QzgF7zTbBWX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j6sMAAADdAAAADwAAAAAAAAAAAAAAAACYAgAAZHJzL2Rv&#10;d25yZXYueG1sUEsFBgAAAAAEAAQA9QAAAIgDAAAAAA==&#10;" filled="f" stroked="f">
                  <v:textbox style="mso-fit-shape-to-text:t" inset="0,0,0,0">
                    <w:txbxContent>
                      <w:p w:rsidR="00CD1263" w:rsidRDefault="00CD1263" w:rsidP="005754D9">
                        <w:r>
                          <w:rPr>
                            <w:color w:val="000000"/>
                            <w:sz w:val="18"/>
                            <w:szCs w:val="18"/>
                          </w:rPr>
                          <w:t>40</w:t>
                        </w:r>
                      </w:p>
                    </w:txbxContent>
                  </v:textbox>
                </v:rect>
                <v:rect id="Rectangle 2108" o:spid="_x0000_s2483" style="position:absolute;left:20256;top:1887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9ncMA&#10;AADdAAAADwAAAGRycy9kb3ducmV2LnhtbESPzWrDMBCE74G+g9hCbolcH4xxo4QQCCQllzh5gMVa&#10;/1BpZSQ1dt6+KhRyHGbmG2azm60RD/JhcKzgY52BIG6cHrhTcL8dVyWIEJE1Gsek4EkBdtu3xQYr&#10;7Sa+0qOOnUgQDhUq6GMcKylD05PFsHYjcfJa5y3GJH0ntccpwa2ReZYV0uLAaaHHkQ49Nd/1j1Ug&#10;b/VxKmvjM/eVtxdzPl1bckot3+f9J4hIc3yF/9snrSAvyg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9ncMAAADdAAAADwAAAAAAAAAAAAAAAACYAgAAZHJzL2Rv&#10;d25yZXYueG1sUEsFBgAAAAAEAAQA9QAAAIgDAAAAAA==&#10;" filled="f" stroked="f">
                  <v:textbox style="mso-fit-shape-to-text:t" inset="0,0,0,0">
                    <w:txbxContent>
                      <w:p w:rsidR="00CD1263" w:rsidRDefault="00CD1263" w:rsidP="005754D9">
                        <w:r>
                          <w:rPr>
                            <w:color w:val="000000"/>
                            <w:sz w:val="18"/>
                            <w:szCs w:val="18"/>
                          </w:rPr>
                          <w:t>45</w:t>
                        </w:r>
                      </w:p>
                    </w:txbxContent>
                  </v:textbox>
                </v:rect>
                <v:rect id="Rectangle 2109" o:spid="_x0000_s2484" style="position:absolute;left:22053;top:1887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YBsMA&#10;AADdAAAADwAAAGRycy9kb3ducmV2LnhtbESP3WoCMRSE74W+QzhC7zTrXuiyNYoIgpXeuPoAh83Z&#10;H5qcLEnqbt/eFApeDjPzDbPdT9aIB/nQO1awWmYgiGune24V3G+nRQEiRGSNxjEp+KUA+93bbIul&#10;diNf6VHFViQIhxIVdDEOpZSh7shiWLqBOHmN8xZjkr6V2uOY4NbIPMvW0mLPaaHDgY4d1d/Vj1Ug&#10;b9VpLCrjM3fJmy/zeb425JR6n0+HDxCRpvgK/7fPWkG+Lj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WYBsMAAADdAAAADwAAAAAAAAAAAAAAAACYAgAAZHJzL2Rv&#10;d25yZXYueG1sUEsFBgAAAAAEAAQA9QAAAIgDAAAAAA==&#10;" filled="f" stroked="f">
                  <v:textbox style="mso-fit-shape-to-text:t" inset="0,0,0,0">
                    <w:txbxContent>
                      <w:p w:rsidR="00CD1263" w:rsidRDefault="00CD1263" w:rsidP="005754D9">
                        <w:r>
                          <w:rPr>
                            <w:color w:val="000000"/>
                            <w:sz w:val="18"/>
                            <w:szCs w:val="18"/>
                          </w:rPr>
                          <w:t>50</w:t>
                        </w:r>
                      </w:p>
                    </w:txbxContent>
                  </v:textbox>
                </v:rect>
                <v:rect id="Rectangle 2110" o:spid="_x0000_s2485" style="position:absolute;left:23850;top:1887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MdL8A&#10;AADdAAAADwAAAGRycy9kb3ducmV2LnhtbERPy4rCMBTdD/gP4QqzG9PpQko1igwIKm6sfsCluX1g&#10;clOSaOvfm8WAy8N5r7eTNeJJPvSOFfwuMhDEtdM9twpu1/1PASJEZI3GMSl4UYDtZva1xlK7kS/0&#10;rGIrUgiHEhV0MQ6llKHuyGJYuIE4cY3zFmOCvpXa45jCrZF5li2lxZ5TQ4cD/XVU36uHVSCv1X4s&#10;KuMzd8qbszkeLg05pb7n024FItIUP+J/90EryJdF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Sgx0vwAAAN0AAAAPAAAAAAAAAAAAAAAAAJgCAABkcnMvZG93bnJl&#10;di54bWxQSwUGAAAAAAQABAD1AAAAhAMAAAAA&#10;" filled="f" stroked="f">
                  <v:textbox style="mso-fit-shape-to-text:t" inset="0,0,0,0">
                    <w:txbxContent>
                      <w:p w:rsidR="00CD1263" w:rsidRDefault="00CD1263" w:rsidP="005754D9">
                        <w:r>
                          <w:rPr>
                            <w:color w:val="000000"/>
                            <w:sz w:val="18"/>
                            <w:szCs w:val="18"/>
                          </w:rPr>
                          <w:t>55</w:t>
                        </w:r>
                      </w:p>
                    </w:txbxContent>
                  </v:textbox>
                </v:rect>
                <v:rect id="Rectangle 2111" o:spid="_x0000_s2486" style="position:absolute;left:25647;top:18878;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p78MA&#10;AADdAAAADwAAAGRycy9kb3ducmV2LnhtbESP3WoCMRSE74W+QzhC7zTrXsi6NYoIgpXeuPoAh83Z&#10;H5qcLEnqbt/eFApeDjPzDbPdT9aIB/nQO1awWmYgiGune24V3G+nRQEiRGSNxjEp+KUA+93bbIul&#10;diNf6VHFViQIhxIVdDEOpZSh7shiWLqBOHmN8xZjkr6V2uOY4NbIPMvW0mLPaaHDgY4d1d/Vj1Ug&#10;b9VpLCrjM3fJmy/zeb425JR6n0+HDxCRpvgK/7fPWkG+Lj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ap78MAAADdAAAADwAAAAAAAAAAAAAAAACYAgAAZHJzL2Rv&#10;d25yZXYueG1sUEsFBgAAAAAEAAQA9QAAAIgDAAAAAA==&#10;" filled="f" stroked="f">
                  <v:textbox style="mso-fit-shape-to-text:t" inset="0,0,0,0">
                    <w:txbxContent>
                      <w:p w:rsidR="00CD1263" w:rsidRDefault="00CD1263" w:rsidP="005754D9">
                        <w:r>
                          <w:rPr>
                            <w:color w:val="000000"/>
                            <w:sz w:val="18"/>
                            <w:szCs w:val="18"/>
                          </w:rPr>
                          <w:t>60</w:t>
                        </w:r>
                      </w:p>
                    </w:txbxContent>
                  </v:textbox>
                </v:rect>
                <v:rect id="Rectangle 2112" o:spid="_x0000_s2487" style="position:absolute;left:27444;top:18878;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Wr78A&#10;AADdAAAADwAAAGRycy9kb3ducmV2LnhtbERPy4rCMBTdC/5DuMLsNLULcapRRBB0cGP1Ay7N7QOT&#10;m5JE2/n7yUKY5eG8t/vRGvEmHzrHCpaLDARx5XTHjYLH/TRfgwgRWaNxTAp+KcB+N51ssdBu4Bu9&#10;y9iIFMKhQAVtjH0hZahashgWridOXO28xZigb6T2OKRwa2SeZStpsePU0GJPx5aqZ/myCuS9PA3r&#10;0vjM/eT11VzOt5qcUl+z8bABEWmM/+KP+6wV5KvvtD+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5ZavvwAAAN0AAAAPAAAAAAAAAAAAAAAAAJgCAABkcnMvZG93bnJl&#10;di54bWxQSwUGAAAAAAQABAD1AAAAhAMAAAAA&#10;" filled="f" stroked="f">
                  <v:textbox style="mso-fit-shape-to-text:t" inset="0,0,0,0">
                    <w:txbxContent>
                      <w:p w:rsidR="00CD1263" w:rsidRDefault="00CD1263" w:rsidP="005754D9">
                        <w:r>
                          <w:rPr>
                            <w:color w:val="000000"/>
                            <w:sz w:val="18"/>
                            <w:szCs w:val="18"/>
                          </w:rPr>
                          <w:t>65</w:t>
                        </w:r>
                      </w:p>
                    </w:txbxContent>
                  </v:textbox>
                </v:rect>
                <v:rect id="Rectangle 2113" o:spid="_x0000_s2488" style="position:absolute;left:29241;top:18878;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zNMMA&#10;AADdAAAADwAAAGRycy9kb3ducmV2LnhtbESPzYoCMRCE7wu+Q2jB25pxDuLO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zNMMAAADdAAAADwAAAAAAAAAAAAAAAACYAgAAZHJzL2Rv&#10;d25yZXYueG1sUEsFBgAAAAAEAAQA9QAAAIgDAAAAAA==&#10;" filled="f" stroked="f">
                  <v:textbox style="mso-fit-shape-to-text:t" inset="0,0,0,0">
                    <w:txbxContent>
                      <w:p w:rsidR="00CD1263" w:rsidRDefault="00CD1263" w:rsidP="005754D9">
                        <w:r>
                          <w:rPr>
                            <w:color w:val="000000"/>
                            <w:sz w:val="18"/>
                            <w:szCs w:val="18"/>
                          </w:rPr>
                          <w:t>70</w:t>
                        </w:r>
                      </w:p>
                    </w:txbxContent>
                  </v:textbox>
                </v:rect>
                <v:rect id="Rectangle 2114" o:spid="_x0000_s2489" style="position:absolute;left:31038;top:18878;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tQ8IA&#10;AADdAAAADwAAAGRycy9kb3ducmV2LnhtbESPzYoCMRCE7wv7DqGFva0Z5yDuaBQRBBUvjj5AM+n5&#10;waQzJFlnfHuzIOyxqKqvqNVmtEY8yIfOsYLZNANBXDndcaPgdt1/L0CEiKzROCYFTwqwWX9+rLDQ&#10;buALPcrYiAThUKCCNsa+kDJULVkMU9cTJ6923mJM0jdSexwS3BqZZ9lcWuw4LbTY066l6l7+WgXy&#10;Wu6HRWl85k55fTbHw6Ump9TXZNwuQUQa43/43T5oBfn8J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61DwgAAAN0AAAAPAAAAAAAAAAAAAAAAAJgCAABkcnMvZG93&#10;bnJldi54bWxQSwUGAAAAAAQABAD1AAAAhwMAAAAA&#10;" filled="f" stroked="f">
                  <v:textbox style="mso-fit-shape-to-text:t" inset="0,0,0,0">
                    <w:txbxContent>
                      <w:p w:rsidR="00CD1263" w:rsidRDefault="00CD1263" w:rsidP="005754D9">
                        <w:r>
                          <w:rPr>
                            <w:color w:val="000000"/>
                            <w:sz w:val="18"/>
                            <w:szCs w:val="18"/>
                          </w:rPr>
                          <w:t>75</w:t>
                        </w:r>
                      </w:p>
                    </w:txbxContent>
                  </v:textbox>
                </v:rect>
                <v:rect id="Rectangle 2115" o:spid="_x0000_s2490" style="position:absolute;left:32867;top:1887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I2MMA&#10;AADdAAAADwAAAGRycy9kb3ducmV2LnhtbESP3WoCMRSE7wXfIRzBO812BdGtUYog2OKNqw9w2Jz9&#10;ocnJkkR3+/ZNoeDlMDPfMLvDaI14kg+dYwVvywwEceV0x42C++202IAIEVmjcUwKfijAYT+d7LDQ&#10;buArPcvYiAThUKCCNsa+kDJULVkMS9cTJ6923mJM0jdSexwS3BqZZ9laWuw4LbTY07Gl6rt8WAXy&#10;Vp6GTWl85r7y+mI+z9eanFLz2fjxDiLSGF/h//ZZK8jX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I2MMAAADdAAAADwAAAAAAAAAAAAAAAACYAgAAZHJzL2Rv&#10;d25yZXYueG1sUEsFBgAAAAAEAAQA9QAAAIgDAAAAAA==&#10;" filled="f" stroked="f">
                  <v:textbox style="mso-fit-shape-to-text:t" inset="0,0,0,0">
                    <w:txbxContent>
                      <w:p w:rsidR="00CD1263" w:rsidRDefault="00CD1263" w:rsidP="005754D9">
                        <w:r>
                          <w:rPr>
                            <w:color w:val="000000"/>
                            <w:sz w:val="18"/>
                            <w:szCs w:val="18"/>
                          </w:rPr>
                          <w:t>80</w:t>
                        </w:r>
                      </w:p>
                    </w:txbxContent>
                  </v:textbox>
                </v:rect>
                <v:rect id="Rectangle 2116" o:spid="_x0000_s2491" style="position:absolute;left:34671;top:1887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QrMMA&#10;AADdAAAADwAAAGRycy9kb3ducmV2LnhtbESP3WoCMRSE7wXfIRzBO812EdGtUYog2OKNqw9w2Jz9&#10;ocnJkkR3+/ZNoeDlMDPfMLvDaI14kg+dYwVvywwEceV0x42C++202IAIEVmjcUwKfijAYT+d7LDQ&#10;buArPcvYiAThUKCCNsa+kDJULVkMS9cTJ6923mJM0jdSexwS3BqZZ9laWuw4LbTY07Gl6rt8WAXy&#10;Vp6GTWl85r7y+mI+z9eanFLz2fjxDiLSGF/h//ZZK8jX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6QrMMAAADdAAAADwAAAAAAAAAAAAAAAACYAgAAZHJzL2Rv&#10;d25yZXYueG1sUEsFBgAAAAAEAAQA9QAAAIgDAAAAAA==&#10;" filled="f" stroked="f">
                  <v:textbox style="mso-fit-shape-to-text:t" inset="0,0,0,0">
                    <w:txbxContent>
                      <w:p w:rsidR="00CD1263" w:rsidRDefault="00CD1263" w:rsidP="005754D9">
                        <w:r>
                          <w:rPr>
                            <w:color w:val="000000"/>
                            <w:sz w:val="18"/>
                            <w:szCs w:val="18"/>
                          </w:rPr>
                          <w:t>85</w:t>
                        </w:r>
                      </w:p>
                    </w:txbxContent>
                  </v:textbox>
                </v:rect>
                <v:rect id="Rectangle 2117" o:spid="_x0000_s2492" style="position:absolute;left:36468;top:1887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1N8MA&#10;AADdAAAADwAAAGRycy9kb3ducmV2LnhtbESP3WoCMRSE7wXfIRzBO812QdGtUYog2OKNqw9w2Jz9&#10;ocnJkkR3+/ZNoeDlMDPfMLvDaI14kg+dYwVvywwEceV0x42C++202IAIEVmjcUwKfijAYT+d7LDQ&#10;buArPcvYiAThUKCCNsa+kDJULVkMS9cTJ6923mJM0jdSexwS3BqZZ9laWuw4LbTY07Gl6rt8WAXy&#10;Vp6GTWl85r7y+mI+z9eanFLz2fjxDiLSGF/h//ZZK8jX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I1N8MAAADdAAAADwAAAAAAAAAAAAAAAACYAgAAZHJzL2Rv&#10;d25yZXYueG1sUEsFBgAAAAAEAAQA9QAAAIgDAAAAAA==&#10;" filled="f" stroked="f">
                  <v:textbox style="mso-fit-shape-to-text:t" inset="0,0,0,0">
                    <w:txbxContent>
                      <w:p w:rsidR="00CD1263" w:rsidRDefault="00CD1263" w:rsidP="005754D9">
                        <w:r>
                          <w:rPr>
                            <w:color w:val="000000"/>
                            <w:sz w:val="18"/>
                            <w:szCs w:val="18"/>
                          </w:rPr>
                          <w:t>90</w:t>
                        </w:r>
                      </w:p>
                    </w:txbxContent>
                  </v:textbox>
                </v:rect>
                <v:rect id="Rectangle 2118" o:spid="_x0000_s2493" style="position:absolute;left:38265;top:1887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rQMMA&#10;AADdAAAADwAAAGRycy9kb3ducmV2LnhtbESP3WoCMRSE7wt9h3AK3tVs92LRrVFEELR44+oDHDZn&#10;f2hysiSpu759IwheDjPzDbPaTNaIG/nQO1bwNc9AENdO99wquF72nwsQISJrNI5JwZ0CbNbvbyss&#10;tRv5TLcqtiJBOJSooItxKKUMdUcWw9wNxMlrnLcYk/St1B7HBLdG5llWSIs9p4UOB9p1VP9Wf1aB&#10;vFT7cVEZn7mfvDmZ4+HckFNq9jFtv0FEmuIr/GwftIK8WB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rQMMAAADdAAAADwAAAAAAAAAAAAAAAACYAgAAZHJzL2Rv&#10;d25yZXYueG1sUEsFBgAAAAAEAAQA9QAAAIgDAAAAAA==&#10;" filled="f" stroked="f">
                  <v:textbox style="mso-fit-shape-to-text:t" inset="0,0,0,0">
                    <w:txbxContent>
                      <w:p w:rsidR="00CD1263" w:rsidRDefault="00CD1263" w:rsidP="005754D9">
                        <w:r>
                          <w:rPr>
                            <w:color w:val="000000"/>
                            <w:sz w:val="18"/>
                            <w:szCs w:val="18"/>
                          </w:rPr>
                          <w:t>95</w:t>
                        </w:r>
                      </w:p>
                    </w:txbxContent>
                  </v:textbox>
                </v:rect>
                <v:rect id="Rectangle 2119" o:spid="_x0000_s2494" style="position:absolute;left:16090;top:21234;width:1029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O28MA&#10;AADdAAAADwAAAGRycy9kb3ducmV2LnhtbESP3WoCMRSE7wXfIRzBO812L6zdGqUIghZvXPsAh83Z&#10;H5qcLEl017c3BaGXw8x8w2x2ozXiTj50jhW8LTMQxJXTHTcKfq6HxRpEiMgajWNS8KAAu+10ssFC&#10;u4EvdC9jIxKEQ4EK2hj7QspQtWQxLF1PnLzaeYsxSd9I7XFIcGtknmUrabHjtNBiT/uWqt/yZhXI&#10;a3kY1qXxmfvO67M5HS81OaXms/HrE0SkMf6HX+2jVpCvPt7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O28MAAADdAAAADwAAAAAAAAAAAAAAAACYAgAAZHJzL2Rv&#10;d25yZXYueG1sUEsFBgAAAAAEAAQA9QAAAIgDAAAAAA==&#10;" filled="f" stroked="f">
                  <v:textbox style="mso-fit-shape-to-text:t" inset="0,0,0,0">
                    <w:txbxContent>
                      <w:p w:rsidR="00CD1263" w:rsidRDefault="00CD1263" w:rsidP="005754D9">
                        <w:pPr>
                          <w:spacing w:before="0"/>
                          <w:rPr>
                            <w:lang w:eastAsia="zh-CN"/>
                          </w:rPr>
                        </w:pPr>
                        <w:r>
                          <w:rPr>
                            <w:rFonts w:hint="eastAsia"/>
                            <w:color w:val="000000"/>
                            <w:sz w:val="18"/>
                            <w:szCs w:val="18"/>
                            <w:lang w:eastAsia="zh-CN"/>
                          </w:rPr>
                          <w:t>评分序列的平均评分</w:t>
                        </w:r>
                      </w:p>
                    </w:txbxContent>
                  </v:textbox>
                </v:rect>
                <v:rect id="Rectangle 2120" o:spid="_x0000_s2495" style="position:absolute;left:10744;top:24853;width:229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aqb8A&#10;AADdAAAADwAAAGRycy9kb3ducmV2LnhtbERPy4rCMBTdC/5DuMLsNLULcapRRBB0cGP1Ay7N7QOT&#10;m5JE2/n7yUKY5eG8t/vRGvEmHzrHCpaLDARx5XTHjYLH/TRfgwgRWaNxTAp+KcB+N51ssdBu4Bu9&#10;y9iIFMKhQAVtjH0hZahashgWridOXO28xZigb6T2OKRwa2SeZStpsePU0GJPx5aqZ/myCuS9PA3r&#10;0vjM/eT11VzOt5qcUl+z8bABEWmM/+KP+6wV5KvvNDe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k5qpvwAAAN0AAAAPAAAAAAAAAAAAAAAAAJgCAABkcnMvZG93bnJl&#10;di54bWxQSwUGAAAAAAQABAD1AAAAhAMAAAAA&#10;" filled="f" stroked="f">
                  <v:textbox style="mso-fit-shape-to-text:t" inset="0,0,0,0">
                    <w:txbxContent>
                      <w:p w:rsidR="00CD1263" w:rsidRDefault="00CD1263" w:rsidP="005754D9">
                        <w:pPr>
                          <w:spacing w:before="0"/>
                          <w:rPr>
                            <w:lang w:eastAsia="zh-CN"/>
                          </w:rPr>
                        </w:pPr>
                        <w:r>
                          <w:rPr>
                            <w:rFonts w:hint="eastAsia"/>
                            <w:color w:val="000000"/>
                            <w:sz w:val="18"/>
                            <w:szCs w:val="18"/>
                            <w:lang w:eastAsia="zh-CN"/>
                          </w:rPr>
                          <w:t>严格</w:t>
                        </w:r>
                      </w:p>
                    </w:txbxContent>
                  </v:textbox>
                </v:rect>
                <v:rect id="Rectangle 2121" o:spid="_x0000_s2496" style="position:absolute;left:10655;top:26543;width:3435;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MsMA&#10;AADdAAAADwAAAGRycy9kb3ducmV2LnhtbESPzYoCMRCE78K+Q+iFvWnGOYjOGkUEQRcvjvsAzaTn&#10;B5POkERnfHsjLOyxqKqvqPV2tEY8yIfOsYL5LANBXDndcaPg93qYLkGEiKzROCYFTwqw3XxM1lho&#10;N/CFHmVsRIJwKFBBG2NfSBmqliyGmeuJk1c7bzEm6RupPQ4Jbo3Ms2whLXacFlrsad9SdSvvVoG8&#10;lodhWRqfuZ+8PpvT8VKTU+rrc9x9g4g0xv/wX/uoFeSL1Qr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8/MsMAAADdAAAADwAAAAAAAAAAAAAAAACYAgAAZHJzL2Rv&#10;d25yZXYueG1sUEsFBgAAAAAEAAQA9QAAAIgDAAAAAA==&#10;" filled="f" stroked="f">
                  <v:textbox style="mso-fit-shape-to-text:t" inset="0,0,0,0">
                    <w:txbxContent>
                      <w:p w:rsidR="00CD1263" w:rsidRDefault="00CD1263" w:rsidP="005754D9">
                        <w:pPr>
                          <w:spacing w:before="0"/>
                          <w:rPr>
                            <w:lang w:eastAsia="zh-CN"/>
                          </w:rPr>
                        </w:pPr>
                        <w:r>
                          <w:rPr>
                            <w:rFonts w:hint="eastAsia"/>
                            <w:color w:val="000000"/>
                            <w:sz w:val="18"/>
                            <w:szCs w:val="18"/>
                            <w:lang w:eastAsia="zh-CN"/>
                          </w:rPr>
                          <w:t>无差错</w:t>
                        </w:r>
                      </w:p>
                    </w:txbxContent>
                  </v:textbox>
                </v:rect>
                <v:rect id="Rectangle 2122" o:spid="_x0000_s2497" style="position:absolute;left:10629;top:28263;width:229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Mtb8A&#10;AADdAAAADwAAAGRycy9kb3ducmV2LnhtbERPy2oCMRTdC/2HcAvuNOksVKZGEUGwxY2jH3CZ3HnQ&#10;5GZIUmf6981CcHk47+1+clY8KMTes4aPpQJBXHvTc6vhfjstNiBiQjZoPZOGP4qw373NtlgaP/KV&#10;HlVqRQ7hWKKGLqWhlDLWHTmMSz8QZ67xwWHKMLTSBBxzuLOyUGolHfacGzoc6NhR/VP9Og3yVp3G&#10;TWWD8t9Fc7Ff52tDXuv5+3T4BJFoSi/x0302Goq1y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Dgy1vwAAAN0AAAAPAAAAAAAAAAAAAAAAAJgCAABkcnMvZG93bnJl&#10;di54bWxQSwUGAAAAAAQABAD1AAAAhAMAAAAA&#10;" filled="f" stroked="f">
                  <v:textbox style="mso-fit-shape-to-text:t" inset="0,0,0,0">
                    <w:txbxContent>
                      <w:p w:rsidR="00CD1263" w:rsidRDefault="00CD1263" w:rsidP="005754D9">
                        <w:pPr>
                          <w:spacing w:before="0"/>
                          <w:rPr>
                            <w:lang w:eastAsia="zh-CN"/>
                          </w:rPr>
                        </w:pPr>
                        <w:r>
                          <w:rPr>
                            <w:rFonts w:hint="eastAsia"/>
                            <w:color w:val="000000"/>
                            <w:sz w:val="18"/>
                            <w:szCs w:val="18"/>
                            <w:lang w:eastAsia="zh-CN"/>
                          </w:rPr>
                          <w:t>典型</w:t>
                        </w:r>
                      </w:p>
                    </w:txbxContent>
                  </v:textbox>
                </v:rect>
                <v:rect id="Rectangle 2123" o:spid="_x0000_s2498" style="position:absolute;left:-572;top:9252;width:3435;height:22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jccA&#10;AADdAAAADwAAAGRycy9kb3ducmV2LnhtbESPT2vCQBTE74LfYXlCb7pRtJboKulf9GajFHp7ZJ9J&#10;aPZtml1j7Kd3hYLHYWZ+wyzXnalES40rLSsYjyIQxJnVJecKDvv34RMI55E1VpZJwYUcrFf93hJj&#10;bc/8SW3qcxEg7GJUUHhfx1K6rCCDbmRr4uAdbWPQB9nkUjd4DnBTyUkUPUqDJYeFAmt6KSj7SU9G&#10;gW0/dtP29P1V/r2+2d/pJdnOnhOlHgZdsgDhqfP38H97oxVM5tEY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G/43HAAAA3QAAAA8AAAAAAAAAAAAAAAAAmAIAAGRy&#10;cy9kb3ducmV2LnhtbFBLBQYAAAAABAAEAPUAAACMAwAAAAA=&#10;" filled="f" stroked="f">
                  <v:textbox style="layout-flow:vertical;mso-layout-flow-alt:bottom-to-top;mso-fit-shape-to-text:t" inset="0,0,0,0">
                    <w:txbxContent>
                      <w:p w:rsidR="00CD1263" w:rsidRDefault="00CD1263" w:rsidP="005754D9">
                        <w:pPr>
                          <w:rPr>
                            <w:lang w:eastAsia="zh-CN"/>
                          </w:rPr>
                        </w:pPr>
                        <w:r>
                          <w:rPr>
                            <w:rFonts w:hint="eastAsia"/>
                            <w:color w:val="000000"/>
                            <w:sz w:val="18"/>
                            <w:szCs w:val="18"/>
                            <w:lang w:eastAsia="zh-CN"/>
                          </w:rPr>
                          <w:t>百分比</w:t>
                        </w:r>
                      </w:p>
                    </w:txbxContent>
                  </v:textbox>
                </v:rect>
                <w10:anchorlock/>
              </v:group>
            </w:pict>
          </mc:Fallback>
        </mc:AlternateContent>
      </w:r>
    </w:p>
    <w:p w:rsidR="00524756" w:rsidRPr="00106A5D" w:rsidRDefault="00524756" w:rsidP="00524756">
      <w:pPr>
        <w:pStyle w:val="Heading2"/>
        <w:rPr>
          <w:lang w:eastAsia="zh-CN"/>
        </w:rPr>
      </w:pPr>
      <w:r w:rsidRPr="00106A5D">
        <w:rPr>
          <w:lang w:eastAsia="zh-CN"/>
        </w:rPr>
        <w:br w:type="page"/>
        <w:t>6.5</w:t>
      </w:r>
      <w:r w:rsidRPr="00106A5D">
        <w:rPr>
          <w:lang w:eastAsia="zh-CN"/>
        </w:rPr>
        <w:tab/>
      </w:r>
      <w:r w:rsidR="00106A5D">
        <w:rPr>
          <w:rFonts w:hint="eastAsia"/>
          <w:lang w:val="en-GB" w:eastAsia="zh-CN"/>
        </w:rPr>
        <w:t>备注</w:t>
      </w:r>
    </w:p>
    <w:p w:rsidR="00524756" w:rsidRPr="00106A5D" w:rsidRDefault="00106A5D" w:rsidP="00106A5D">
      <w:pPr>
        <w:ind w:firstLineChars="200" w:firstLine="480"/>
        <w:rPr>
          <w:lang w:eastAsia="zh-CN"/>
        </w:rPr>
      </w:pPr>
      <w:r w:rsidRPr="00106A5D">
        <w:rPr>
          <w:lang w:eastAsia="zh-CN"/>
        </w:rPr>
        <w:t>ITU</w:t>
      </w:r>
      <w:r w:rsidRPr="00106A5D">
        <w:rPr>
          <w:lang w:eastAsia="zh-CN"/>
        </w:rPr>
        <w:noBreakHyphen/>
        <w:t>R BT.1082</w:t>
      </w:r>
      <w:r>
        <w:rPr>
          <w:rFonts w:hint="eastAsia"/>
          <w:lang w:eastAsia="zh-CN"/>
        </w:rPr>
        <w:t>报告对</w:t>
      </w:r>
      <w:r>
        <w:rPr>
          <w:rFonts w:hint="eastAsia"/>
          <w:lang w:val="en-GB" w:eastAsia="zh-CN"/>
        </w:rPr>
        <w:t>多维</w:t>
      </w:r>
      <w:r w:rsidR="005948B4">
        <w:rPr>
          <w:rFonts w:hint="eastAsia"/>
          <w:lang w:val="en-GB" w:eastAsia="zh-CN"/>
        </w:rPr>
        <w:t>标度</w:t>
      </w:r>
      <w:r>
        <w:rPr>
          <w:rFonts w:hint="eastAsia"/>
          <w:lang w:val="en-GB" w:eastAsia="zh-CN"/>
        </w:rPr>
        <w:t>法和多元法</w:t>
      </w:r>
      <w:r>
        <w:rPr>
          <w:rFonts w:hint="eastAsia"/>
          <w:lang w:eastAsia="zh-CN"/>
        </w:rPr>
        <w:t>等</w:t>
      </w:r>
      <w:r>
        <w:rPr>
          <w:rFonts w:hint="eastAsia"/>
          <w:lang w:val="en-GB" w:eastAsia="zh-CN"/>
        </w:rPr>
        <w:t>其他技术</w:t>
      </w:r>
      <w:r w:rsidR="001A0C84">
        <w:rPr>
          <w:rFonts w:hint="eastAsia"/>
          <w:lang w:val="en-GB" w:eastAsia="zh-CN"/>
        </w:rPr>
        <w:t>做</w:t>
      </w:r>
      <w:r>
        <w:rPr>
          <w:rFonts w:hint="eastAsia"/>
          <w:lang w:val="en-GB" w:eastAsia="zh-CN"/>
        </w:rPr>
        <w:t>了说明</w:t>
      </w:r>
      <w:r w:rsidRPr="00106A5D">
        <w:rPr>
          <w:rFonts w:hint="eastAsia"/>
          <w:lang w:eastAsia="zh-CN"/>
        </w:rPr>
        <w:t>，</w:t>
      </w:r>
      <w:r>
        <w:rPr>
          <w:rFonts w:hint="eastAsia"/>
          <w:lang w:eastAsia="zh-CN"/>
        </w:rPr>
        <w:t>这些技术还有待进一步研究。</w:t>
      </w:r>
    </w:p>
    <w:p w:rsidR="00524756" w:rsidRDefault="000674E5" w:rsidP="00106A5D">
      <w:pPr>
        <w:ind w:firstLineChars="200" w:firstLine="480"/>
        <w:rPr>
          <w:lang w:val="en-GB" w:eastAsia="zh-CN"/>
        </w:rPr>
      </w:pPr>
      <w:r>
        <w:rPr>
          <w:rFonts w:hint="eastAsia"/>
          <w:lang w:val="en-GB" w:eastAsia="zh-CN"/>
        </w:rPr>
        <w:t>至今所描述的所有方法都有其优势和限制</w:t>
      </w:r>
      <w:r w:rsidRPr="000674E5">
        <w:rPr>
          <w:rFonts w:hint="eastAsia"/>
          <w:lang w:eastAsia="zh-CN"/>
        </w:rPr>
        <w:t>，</w:t>
      </w:r>
      <w:r>
        <w:rPr>
          <w:rFonts w:hint="eastAsia"/>
          <w:lang w:val="en-GB" w:eastAsia="zh-CN"/>
        </w:rPr>
        <w:t>目前不可能从中明确推荐一种。因此，研究人员仍可自行选择最适合其所处环境的方法。</w:t>
      </w:r>
    </w:p>
    <w:p w:rsidR="00524756" w:rsidRDefault="000674E5" w:rsidP="00106A5D">
      <w:pPr>
        <w:ind w:firstLineChars="200" w:firstLine="480"/>
        <w:rPr>
          <w:lang w:val="en-GB" w:eastAsia="zh-CN"/>
        </w:rPr>
      </w:pPr>
      <w:r>
        <w:rPr>
          <w:rFonts w:hint="eastAsia"/>
          <w:lang w:val="en-GB" w:eastAsia="zh-CN"/>
        </w:rPr>
        <w:t>各种各样方法的限制表明，</w:t>
      </w:r>
      <w:r w:rsidR="00096C59">
        <w:rPr>
          <w:rFonts w:hint="eastAsia"/>
          <w:lang w:val="en-GB" w:eastAsia="zh-CN"/>
        </w:rPr>
        <w:t>单单</w:t>
      </w:r>
      <w:r>
        <w:rPr>
          <w:rFonts w:hint="eastAsia"/>
          <w:lang w:val="en-GB" w:eastAsia="zh-CN"/>
        </w:rPr>
        <w:t>特别重视某一种方法是不明智的。</w:t>
      </w:r>
      <w:r w:rsidR="00096C59">
        <w:rPr>
          <w:rFonts w:hint="eastAsia"/>
          <w:lang w:val="en-GB" w:eastAsia="zh-CN"/>
        </w:rPr>
        <w:t>因此，考虑更“完备的”方法可能比较合适，比如要么使用几种方法，要么使用多维方法</w:t>
      </w:r>
      <w:r w:rsidR="00975FC0">
        <w:rPr>
          <w:rFonts w:hint="eastAsia"/>
          <w:lang w:val="en-GB" w:eastAsia="zh-CN"/>
        </w:rPr>
        <w:t>。</w:t>
      </w:r>
    </w:p>
    <w:p w:rsidR="00612D0C" w:rsidRDefault="00612D0C" w:rsidP="00612D0C">
      <w:pPr>
        <w:rPr>
          <w:lang w:val="en-GB" w:eastAsia="zh-CN"/>
        </w:rPr>
      </w:pPr>
    </w:p>
    <w:p w:rsidR="00612D0C" w:rsidRDefault="00612D0C" w:rsidP="00612D0C">
      <w:pPr>
        <w:rPr>
          <w:lang w:val="en-GB" w:eastAsia="zh-CN"/>
        </w:rPr>
      </w:pPr>
    </w:p>
    <w:p w:rsidR="00524756" w:rsidRDefault="00FD1CF4" w:rsidP="00F34DEE">
      <w:pPr>
        <w:pStyle w:val="AppendixNoTitle"/>
        <w:rPr>
          <w:lang w:val="en-GB" w:eastAsia="zh-CN"/>
        </w:rPr>
      </w:pPr>
      <w:r>
        <w:rPr>
          <w:rFonts w:hint="eastAsia"/>
          <w:lang w:val="en-GB" w:eastAsia="zh-CN"/>
        </w:rPr>
        <w:t>附件</w:t>
      </w:r>
      <w:r w:rsidR="00524756" w:rsidRPr="00D029B7">
        <w:rPr>
          <w:lang w:val="en-GB" w:eastAsia="zh-CN"/>
        </w:rPr>
        <w:t>1</w:t>
      </w:r>
      <w:r>
        <w:rPr>
          <w:rFonts w:hint="eastAsia"/>
          <w:lang w:val="en-GB" w:eastAsia="zh-CN"/>
        </w:rPr>
        <w:t>的</w:t>
      </w:r>
      <w:r w:rsidR="00524756" w:rsidRPr="00D029B7">
        <w:rPr>
          <w:lang w:val="en-GB" w:eastAsia="zh-CN"/>
        </w:rPr>
        <w:br/>
      </w:r>
      <w:r>
        <w:rPr>
          <w:rFonts w:hint="eastAsia"/>
          <w:lang w:val="en-GB" w:eastAsia="zh-CN"/>
        </w:rPr>
        <w:t>附录</w:t>
      </w:r>
      <w:r w:rsidR="00524756" w:rsidRPr="00D029B7">
        <w:rPr>
          <w:lang w:val="en-GB" w:eastAsia="zh-CN"/>
        </w:rPr>
        <w:t>1</w:t>
      </w:r>
      <w:r w:rsidR="00F34DEE">
        <w:rPr>
          <w:lang w:val="en-GB" w:eastAsia="zh-CN"/>
        </w:rPr>
        <w:br/>
      </w:r>
      <w:r w:rsidR="00F34DEE">
        <w:rPr>
          <w:lang w:val="en-GB" w:eastAsia="zh-CN"/>
        </w:rPr>
        <w:br/>
      </w:r>
      <w:r w:rsidR="00970AEE">
        <w:rPr>
          <w:rFonts w:hint="eastAsia"/>
          <w:lang w:val="en-GB" w:eastAsia="zh-CN"/>
        </w:rPr>
        <w:t>图像内容</w:t>
      </w:r>
      <w:r w:rsidR="00B7567B">
        <w:rPr>
          <w:rFonts w:hint="eastAsia"/>
          <w:lang w:val="en-GB" w:eastAsia="zh-CN"/>
        </w:rPr>
        <w:t>降质</w:t>
      </w:r>
      <w:r w:rsidR="00970AEE">
        <w:rPr>
          <w:rFonts w:hint="eastAsia"/>
          <w:lang w:val="en-GB" w:eastAsia="zh-CN"/>
        </w:rPr>
        <w:t>特性</w:t>
      </w:r>
    </w:p>
    <w:p w:rsidR="00524756" w:rsidRDefault="00524756" w:rsidP="00524756">
      <w:pPr>
        <w:pStyle w:val="Heading1"/>
        <w:rPr>
          <w:lang w:val="en-GB" w:eastAsia="zh-CN"/>
        </w:rPr>
      </w:pPr>
      <w:r>
        <w:rPr>
          <w:lang w:val="en-GB" w:eastAsia="zh-CN"/>
        </w:rPr>
        <w:t>1</w:t>
      </w:r>
      <w:r>
        <w:rPr>
          <w:lang w:val="en-GB" w:eastAsia="zh-CN"/>
        </w:rPr>
        <w:tab/>
      </w:r>
      <w:r w:rsidR="00970AEE">
        <w:rPr>
          <w:rFonts w:hint="eastAsia"/>
          <w:lang w:val="en-GB" w:eastAsia="zh-CN"/>
        </w:rPr>
        <w:t>引言</w:t>
      </w:r>
    </w:p>
    <w:p w:rsidR="00524756" w:rsidRDefault="00FA3AE6" w:rsidP="00FA3AE6">
      <w:pPr>
        <w:ind w:firstLineChars="200" w:firstLine="480"/>
        <w:rPr>
          <w:lang w:val="en-GB" w:eastAsia="zh-CN"/>
        </w:rPr>
      </w:pPr>
      <w:r>
        <w:rPr>
          <w:rFonts w:hint="eastAsia"/>
          <w:lang w:val="en-GB" w:eastAsia="zh-CN"/>
        </w:rPr>
        <w:t>某一系统在投入使用之后，可能会</w:t>
      </w:r>
      <w:r w:rsidR="00360A83">
        <w:rPr>
          <w:rFonts w:hint="eastAsia"/>
          <w:lang w:val="en-GB" w:eastAsia="zh-CN"/>
        </w:rPr>
        <w:t>处理</w:t>
      </w:r>
      <w:r>
        <w:rPr>
          <w:rFonts w:hint="eastAsia"/>
          <w:lang w:val="en-GB" w:eastAsia="zh-CN"/>
        </w:rPr>
        <w:t>范围</w:t>
      </w:r>
      <w:r w:rsidR="00360A83">
        <w:rPr>
          <w:rFonts w:hint="eastAsia"/>
          <w:lang w:val="en-GB" w:eastAsia="zh-CN"/>
        </w:rPr>
        <w:t>广泛</w:t>
      </w:r>
      <w:r>
        <w:rPr>
          <w:rFonts w:hint="eastAsia"/>
          <w:lang w:val="en-GB" w:eastAsia="zh-CN"/>
        </w:rPr>
        <w:t>的节目素材</w:t>
      </w:r>
      <w:r w:rsidR="00360A83">
        <w:rPr>
          <w:rFonts w:hint="eastAsia"/>
          <w:lang w:val="en-GB" w:eastAsia="zh-CN"/>
        </w:rPr>
        <w:t>，其中一些</w:t>
      </w:r>
      <w:r w:rsidR="00A91ECF">
        <w:rPr>
          <w:rFonts w:hint="eastAsia"/>
          <w:lang w:val="en-GB" w:eastAsia="zh-CN"/>
        </w:rPr>
        <w:t>如果不降低质量，就不适用</w:t>
      </w:r>
      <w:r w:rsidR="00360A83">
        <w:rPr>
          <w:rFonts w:hint="eastAsia"/>
          <w:lang w:val="en-GB" w:eastAsia="zh-CN"/>
        </w:rPr>
        <w:t>。</w:t>
      </w:r>
      <w:r w:rsidR="002741C6">
        <w:rPr>
          <w:rFonts w:hint="eastAsia"/>
          <w:lang w:val="en-GB" w:eastAsia="zh-CN"/>
        </w:rPr>
        <w:t>在考虑系统的适用性时，必须既了解</w:t>
      </w:r>
      <w:r w:rsidR="009A5BBC">
        <w:rPr>
          <w:rFonts w:hint="eastAsia"/>
          <w:lang w:val="en-GB" w:eastAsia="zh-CN"/>
        </w:rPr>
        <w:t>对</w:t>
      </w:r>
      <w:r w:rsidR="00D94C42">
        <w:rPr>
          <w:rFonts w:hint="eastAsia"/>
          <w:lang w:val="en-GB" w:eastAsia="zh-CN"/>
        </w:rPr>
        <w:t>于</w:t>
      </w:r>
      <w:r w:rsidR="009A5BBC">
        <w:rPr>
          <w:rFonts w:hint="eastAsia"/>
          <w:lang w:val="en-GB" w:eastAsia="zh-CN"/>
        </w:rPr>
        <w:t>系统</w:t>
      </w:r>
      <w:r w:rsidR="00D94C42">
        <w:rPr>
          <w:rFonts w:hint="eastAsia"/>
          <w:lang w:val="en-GB" w:eastAsia="zh-CN"/>
        </w:rPr>
        <w:t>来说较严格</w:t>
      </w:r>
      <w:r w:rsidR="009A5BBC">
        <w:rPr>
          <w:rFonts w:hint="eastAsia"/>
          <w:lang w:val="en-GB" w:eastAsia="zh-CN"/>
        </w:rPr>
        <w:t>的节目素材的保护，又了解此时预计出现的质量的降低。其实对</w:t>
      </w:r>
      <w:r w:rsidR="00192E38">
        <w:rPr>
          <w:rFonts w:hint="eastAsia"/>
          <w:lang w:val="en-GB" w:eastAsia="zh-CN"/>
        </w:rPr>
        <w:t>正在考虑</w:t>
      </w:r>
      <w:r w:rsidR="009A5BBC">
        <w:rPr>
          <w:rFonts w:hint="eastAsia"/>
          <w:lang w:val="en-GB" w:eastAsia="zh-CN"/>
        </w:rPr>
        <w:t>的系统而言，需要了解的是某种图像内容</w:t>
      </w:r>
      <w:r w:rsidR="00B7567B">
        <w:rPr>
          <w:rFonts w:hint="eastAsia"/>
          <w:lang w:val="en-GB" w:eastAsia="zh-CN"/>
        </w:rPr>
        <w:t>降质</w:t>
      </w:r>
      <w:r w:rsidR="00192E38">
        <w:rPr>
          <w:rFonts w:hint="eastAsia"/>
          <w:lang w:val="en-GB" w:eastAsia="zh-CN"/>
        </w:rPr>
        <w:t>特性。</w:t>
      </w:r>
    </w:p>
    <w:p w:rsidR="00524756" w:rsidRDefault="0042343E" w:rsidP="00192E38">
      <w:pPr>
        <w:ind w:firstLineChars="200" w:firstLine="480"/>
        <w:rPr>
          <w:lang w:val="en-GB" w:eastAsia="zh-CN"/>
        </w:rPr>
      </w:pPr>
      <w:r>
        <w:rPr>
          <w:rFonts w:hint="eastAsia"/>
          <w:lang w:val="en-GB" w:eastAsia="zh-CN"/>
        </w:rPr>
        <w:t>某些系统的性能可能不是随着素材越来越严格而均匀降低的，</w:t>
      </w:r>
      <w:r w:rsidR="00192E38">
        <w:rPr>
          <w:rFonts w:hint="eastAsia"/>
          <w:lang w:val="en-GB" w:eastAsia="zh-CN"/>
        </w:rPr>
        <w:t>这种</w:t>
      </w:r>
      <w:r w:rsidR="00B7567B">
        <w:rPr>
          <w:rFonts w:hint="eastAsia"/>
          <w:lang w:val="en-GB" w:eastAsia="zh-CN"/>
        </w:rPr>
        <w:t>降质</w:t>
      </w:r>
      <w:r w:rsidR="00192E38">
        <w:rPr>
          <w:rFonts w:hint="eastAsia"/>
          <w:lang w:val="en-GB" w:eastAsia="zh-CN"/>
        </w:rPr>
        <w:t>特性</w:t>
      </w:r>
      <w:r>
        <w:rPr>
          <w:rFonts w:hint="eastAsia"/>
          <w:lang w:val="en-GB" w:eastAsia="zh-CN"/>
        </w:rPr>
        <w:t>对此类系统尤为重要。例如，某些数字和自适应系统对于很大范围的节目素材都能维持较高的质量，但超出这个范围，性能就降低了。</w:t>
      </w:r>
    </w:p>
    <w:p w:rsidR="00524756" w:rsidRDefault="00524756" w:rsidP="00524756">
      <w:pPr>
        <w:pStyle w:val="Heading1"/>
        <w:rPr>
          <w:lang w:val="en-GB" w:eastAsia="zh-CN"/>
        </w:rPr>
      </w:pPr>
      <w:r>
        <w:rPr>
          <w:lang w:val="en-GB" w:eastAsia="zh-CN"/>
        </w:rPr>
        <w:t>2</w:t>
      </w:r>
      <w:r>
        <w:rPr>
          <w:lang w:val="en-GB" w:eastAsia="zh-CN"/>
        </w:rPr>
        <w:tab/>
      </w:r>
      <w:r w:rsidR="00B7567B">
        <w:rPr>
          <w:rFonts w:hint="eastAsia"/>
          <w:lang w:val="en-GB" w:eastAsia="zh-CN"/>
        </w:rPr>
        <w:t>降质</w:t>
      </w:r>
      <w:r w:rsidR="00914735">
        <w:rPr>
          <w:rFonts w:hint="eastAsia"/>
          <w:lang w:val="en-GB" w:eastAsia="zh-CN"/>
        </w:rPr>
        <w:t>特性的导出</w:t>
      </w:r>
    </w:p>
    <w:p w:rsidR="00524756" w:rsidRDefault="00914735" w:rsidP="00914735">
      <w:pPr>
        <w:ind w:firstLineChars="200" w:firstLine="480"/>
        <w:rPr>
          <w:lang w:val="en-GB" w:eastAsia="zh-CN"/>
        </w:rPr>
      </w:pPr>
      <w:r>
        <w:rPr>
          <w:rFonts w:hint="eastAsia"/>
          <w:lang w:val="en-GB" w:eastAsia="zh-CN"/>
        </w:rPr>
        <w:t>从概念上讲，图像内容</w:t>
      </w:r>
      <w:r w:rsidR="00B7567B">
        <w:rPr>
          <w:rFonts w:hint="eastAsia"/>
          <w:lang w:val="en-GB" w:eastAsia="zh-CN"/>
        </w:rPr>
        <w:t>降质</w:t>
      </w:r>
      <w:r>
        <w:rPr>
          <w:rFonts w:hint="eastAsia"/>
          <w:lang w:val="en-GB" w:eastAsia="zh-CN"/>
        </w:rPr>
        <w:t>特性确定了在系统达到特定质量水平</w:t>
      </w:r>
      <w:r w:rsidR="00686B6B">
        <w:rPr>
          <w:rFonts w:hint="eastAsia"/>
          <w:lang w:val="en-GB" w:eastAsia="zh-CN"/>
        </w:rPr>
        <w:t>的较长的时间内</w:t>
      </w:r>
      <w:r>
        <w:rPr>
          <w:rFonts w:hint="eastAsia"/>
          <w:lang w:val="en-GB" w:eastAsia="zh-CN"/>
        </w:rPr>
        <w:t>可能出现的节目素材的比例。</w:t>
      </w:r>
      <w:r w:rsidR="00644CE9">
        <w:rPr>
          <w:rFonts w:hint="eastAsia"/>
          <w:lang w:val="en-GB" w:eastAsia="zh-CN"/>
        </w:rPr>
        <w:t>图</w:t>
      </w:r>
      <w:r w:rsidR="00644CE9">
        <w:rPr>
          <w:rFonts w:hint="eastAsia"/>
          <w:lang w:val="en-GB" w:eastAsia="zh-CN"/>
        </w:rPr>
        <w:t>3</w:t>
      </w:r>
      <w:r w:rsidR="00644CE9">
        <w:rPr>
          <w:rFonts w:hint="eastAsia"/>
          <w:lang w:val="en-GB" w:eastAsia="zh-CN"/>
        </w:rPr>
        <w:t>对此</w:t>
      </w:r>
      <w:r w:rsidR="00A8386C">
        <w:rPr>
          <w:rFonts w:hint="eastAsia"/>
          <w:lang w:val="en-GB" w:eastAsia="zh-CN"/>
        </w:rPr>
        <w:t>做了图示</w:t>
      </w:r>
      <w:r w:rsidR="00644CE9">
        <w:rPr>
          <w:rFonts w:hint="eastAsia"/>
          <w:lang w:val="en-GB" w:eastAsia="zh-CN"/>
        </w:rPr>
        <w:t>。</w:t>
      </w:r>
    </w:p>
    <w:p w:rsidR="00524756" w:rsidRDefault="00507BFC" w:rsidP="00507BFC">
      <w:pPr>
        <w:ind w:firstLineChars="200" w:firstLine="480"/>
        <w:rPr>
          <w:lang w:val="en-GB" w:eastAsia="zh-CN"/>
        </w:rPr>
      </w:pPr>
      <w:r>
        <w:rPr>
          <w:rFonts w:hint="eastAsia"/>
          <w:lang w:val="en-GB" w:eastAsia="zh-CN"/>
        </w:rPr>
        <w:t>图像内容</w:t>
      </w:r>
      <w:r w:rsidR="00B7567B">
        <w:rPr>
          <w:rFonts w:hint="eastAsia"/>
          <w:lang w:val="en-GB" w:eastAsia="zh-CN"/>
        </w:rPr>
        <w:t>降质</w:t>
      </w:r>
      <w:r>
        <w:rPr>
          <w:rFonts w:hint="eastAsia"/>
          <w:lang w:val="en-GB" w:eastAsia="zh-CN"/>
        </w:rPr>
        <w:t>特性可用四个步骤导出：</w:t>
      </w:r>
    </w:p>
    <w:p w:rsidR="00524756" w:rsidRDefault="00524756" w:rsidP="00524756">
      <w:pPr>
        <w:pStyle w:val="enumlev1"/>
        <w:rPr>
          <w:lang w:val="en-GB" w:eastAsia="zh-CN"/>
        </w:rPr>
      </w:pPr>
      <w:r>
        <w:rPr>
          <w:lang w:val="en-GB" w:eastAsia="zh-CN"/>
        </w:rPr>
        <w:t>–</w:t>
      </w:r>
      <w:r>
        <w:rPr>
          <w:lang w:val="en-GB" w:eastAsia="zh-CN"/>
        </w:rPr>
        <w:tab/>
      </w:r>
      <w:r w:rsidR="00507BFC" w:rsidRPr="00AD76C7">
        <w:rPr>
          <w:rFonts w:ascii="STKaiti" w:eastAsia="STKaiti" w:hAnsi="STKaiti" w:hint="eastAsia"/>
          <w:lang w:val="en-GB" w:eastAsia="zh-CN"/>
        </w:rPr>
        <w:t>步骤</w:t>
      </w:r>
      <w:r>
        <w:rPr>
          <w:i/>
          <w:lang w:val="en-GB" w:eastAsia="zh-CN"/>
        </w:rPr>
        <w:t>1</w:t>
      </w:r>
      <w:r w:rsidR="00AD76C7">
        <w:rPr>
          <w:rFonts w:hint="eastAsia"/>
          <w:iCs/>
          <w:lang w:val="en-GB" w:eastAsia="zh-CN"/>
        </w:rPr>
        <w:t>：</w:t>
      </w:r>
      <w:r w:rsidR="00AE120D">
        <w:rPr>
          <w:rFonts w:hint="eastAsia"/>
          <w:iCs/>
          <w:lang w:val="en-GB" w:eastAsia="zh-CN"/>
        </w:rPr>
        <w:t>确定</w:t>
      </w:r>
      <w:r w:rsidR="00627536">
        <w:rPr>
          <w:rFonts w:hint="eastAsia"/>
          <w:iCs/>
          <w:lang w:val="en-GB" w:eastAsia="zh-CN"/>
        </w:rPr>
        <w:t>能</w:t>
      </w:r>
      <w:r w:rsidR="00CF1226">
        <w:rPr>
          <w:rFonts w:hint="eastAsia"/>
          <w:iCs/>
          <w:lang w:val="en-GB" w:eastAsia="zh-CN"/>
        </w:rPr>
        <w:t>排定</w:t>
      </w:r>
      <w:r w:rsidR="00627536">
        <w:rPr>
          <w:rFonts w:hint="eastAsia"/>
          <w:iCs/>
          <w:lang w:val="en-GB" w:eastAsia="zh-CN"/>
        </w:rPr>
        <w:t>若干图像序列</w:t>
      </w:r>
      <w:r w:rsidR="00CF1226">
        <w:rPr>
          <w:rFonts w:hint="eastAsia"/>
          <w:iCs/>
          <w:lang w:val="en-GB" w:eastAsia="zh-CN"/>
        </w:rPr>
        <w:t>的</w:t>
      </w:r>
      <w:r w:rsidR="00627536">
        <w:rPr>
          <w:rFonts w:hint="eastAsia"/>
          <w:iCs/>
          <w:lang w:val="en-GB" w:eastAsia="zh-CN"/>
        </w:rPr>
        <w:t>等级</w:t>
      </w:r>
      <w:r w:rsidR="00CF1226">
        <w:rPr>
          <w:rFonts w:hint="eastAsia"/>
          <w:iCs/>
          <w:lang w:val="en-GB" w:eastAsia="zh-CN"/>
        </w:rPr>
        <w:t>顺序</w:t>
      </w:r>
      <w:r w:rsidR="00627536">
        <w:rPr>
          <w:rFonts w:hint="eastAsia"/>
          <w:iCs/>
          <w:lang w:val="en-GB" w:eastAsia="zh-CN"/>
        </w:rPr>
        <w:t>的</w:t>
      </w:r>
      <w:r w:rsidR="007F25B9">
        <w:rPr>
          <w:rFonts w:hint="eastAsia"/>
          <w:iCs/>
          <w:lang w:val="en-GB" w:eastAsia="zh-CN"/>
        </w:rPr>
        <w:t>“临界</w:t>
      </w:r>
      <w:r w:rsidR="001F5490">
        <w:rPr>
          <w:rFonts w:hint="eastAsia"/>
          <w:iCs/>
          <w:lang w:val="en-GB" w:eastAsia="zh-CN"/>
        </w:rPr>
        <w:t>性</w:t>
      </w:r>
      <w:r w:rsidR="007F25B9">
        <w:rPr>
          <w:rFonts w:hint="eastAsia"/>
          <w:iCs/>
          <w:lang w:val="en-GB" w:eastAsia="zh-CN"/>
        </w:rPr>
        <w:t>”</w:t>
      </w:r>
      <w:r w:rsidR="00AE120D">
        <w:rPr>
          <w:rFonts w:hint="eastAsia"/>
          <w:iCs/>
          <w:lang w:val="en-GB" w:eastAsia="zh-CN"/>
        </w:rPr>
        <w:t>算法尺度</w:t>
      </w:r>
      <w:r w:rsidR="00627536">
        <w:rPr>
          <w:rFonts w:hint="eastAsia"/>
          <w:iCs/>
          <w:lang w:val="en-GB" w:eastAsia="zh-CN"/>
        </w:rPr>
        <w:t>，这些序列</w:t>
      </w:r>
      <w:r w:rsidR="00CF1226">
        <w:rPr>
          <w:rFonts w:hint="eastAsia"/>
          <w:iCs/>
          <w:lang w:val="en-GB" w:eastAsia="zh-CN"/>
        </w:rPr>
        <w:t>经过相关系统或系统</w:t>
      </w:r>
      <w:r w:rsidR="0084624A">
        <w:rPr>
          <w:rFonts w:hint="eastAsia"/>
          <w:iCs/>
          <w:lang w:val="en-GB" w:eastAsia="zh-CN"/>
        </w:rPr>
        <w:t>类别</w:t>
      </w:r>
      <w:r w:rsidR="00CF1226">
        <w:rPr>
          <w:rFonts w:hint="eastAsia"/>
          <w:iCs/>
          <w:lang w:val="en-GB" w:eastAsia="zh-CN"/>
        </w:rPr>
        <w:t>后产生了失真，算法尺度确定的等级顺序相当于观察人完成任务后得到的顺序。</w:t>
      </w:r>
      <w:r w:rsidR="007F25B9">
        <w:rPr>
          <w:rFonts w:hint="eastAsia"/>
          <w:lang w:val="en-GB" w:eastAsia="zh-CN"/>
        </w:rPr>
        <w:t>这一临界</w:t>
      </w:r>
      <w:r w:rsidR="001F5490">
        <w:rPr>
          <w:rFonts w:hint="eastAsia"/>
          <w:lang w:val="en-GB" w:eastAsia="zh-CN"/>
        </w:rPr>
        <w:t>性</w:t>
      </w:r>
      <w:r w:rsidR="007F25B9">
        <w:rPr>
          <w:rFonts w:hint="eastAsia"/>
          <w:lang w:val="en-GB" w:eastAsia="zh-CN"/>
        </w:rPr>
        <w:t>尺度可能涉及视觉</w:t>
      </w:r>
      <w:r w:rsidR="00AD5E9F">
        <w:rPr>
          <w:rFonts w:hint="eastAsia"/>
          <w:lang w:val="en-GB" w:eastAsia="zh-CN"/>
        </w:rPr>
        <w:t>建</w:t>
      </w:r>
      <w:r w:rsidR="007F25B9">
        <w:rPr>
          <w:rFonts w:hint="eastAsia"/>
          <w:lang w:val="en-GB" w:eastAsia="zh-CN"/>
        </w:rPr>
        <w:t>模的若干方面。</w:t>
      </w:r>
    </w:p>
    <w:p w:rsidR="00524756" w:rsidRDefault="00524756" w:rsidP="00524756">
      <w:pPr>
        <w:pStyle w:val="enumlev1"/>
        <w:rPr>
          <w:lang w:val="en-GB" w:eastAsia="zh-CN"/>
        </w:rPr>
      </w:pPr>
      <w:r>
        <w:rPr>
          <w:lang w:val="en-GB" w:eastAsia="zh-CN"/>
        </w:rPr>
        <w:t>–</w:t>
      </w:r>
      <w:r>
        <w:rPr>
          <w:i/>
          <w:lang w:val="en-GB" w:eastAsia="zh-CN"/>
        </w:rPr>
        <w:tab/>
      </w:r>
      <w:r w:rsidR="00507BFC" w:rsidRPr="00AD76C7">
        <w:rPr>
          <w:rFonts w:ascii="STKaiti" w:eastAsia="STKaiti" w:hAnsi="STKaiti" w:hint="eastAsia"/>
          <w:lang w:val="en-GB" w:eastAsia="zh-CN"/>
        </w:rPr>
        <w:t>步骤</w:t>
      </w:r>
      <w:r>
        <w:rPr>
          <w:i/>
          <w:lang w:val="en-GB" w:eastAsia="zh-CN"/>
        </w:rPr>
        <w:t>2</w:t>
      </w:r>
      <w:r w:rsidR="00AD76C7">
        <w:rPr>
          <w:rFonts w:hint="eastAsia"/>
          <w:lang w:val="en-GB" w:eastAsia="zh-CN"/>
        </w:rPr>
        <w:t>：</w:t>
      </w:r>
      <w:r w:rsidR="007F25B9">
        <w:rPr>
          <w:rFonts w:hint="eastAsia"/>
          <w:lang w:val="en-GB" w:eastAsia="zh-CN"/>
        </w:rPr>
        <w:t>将</w:t>
      </w:r>
      <w:r w:rsidR="001F5490">
        <w:rPr>
          <w:rFonts w:ascii="TimesNewRoman" w:hAnsi="TimesNewRoman" w:cs="TimesNewRoman" w:hint="eastAsia"/>
          <w:szCs w:val="24"/>
          <w:lang w:val="en-US" w:eastAsia="zh-CN"/>
        </w:rPr>
        <w:t>临界性</w:t>
      </w:r>
      <w:r w:rsidR="007F25B9">
        <w:rPr>
          <w:rFonts w:ascii="TimesNewRoman" w:hAnsi="TimesNewRoman" w:cs="TimesNewRoman" w:hint="eastAsia"/>
          <w:szCs w:val="24"/>
          <w:lang w:val="en-US" w:eastAsia="zh-CN"/>
        </w:rPr>
        <w:t>尺度用于从典型电视节目中抽取的大量样本，导出可用于估算节目素材出现概率的某种分布</w:t>
      </w:r>
      <w:r w:rsidR="002A226D">
        <w:rPr>
          <w:rFonts w:ascii="TimesNewRoman" w:hAnsi="TimesNewRoman" w:cs="TimesNewRoman" w:hint="eastAsia"/>
          <w:szCs w:val="24"/>
          <w:lang w:val="en-US" w:eastAsia="zh-CN"/>
        </w:rPr>
        <w:t>，这些节目素材体现了所考虑的系统或</w:t>
      </w:r>
      <w:r w:rsidR="00B6159D">
        <w:rPr>
          <w:rFonts w:ascii="TimesNewRoman" w:hAnsi="TimesNewRoman" w:cs="TimesNewRoman" w:hint="eastAsia"/>
          <w:szCs w:val="24"/>
          <w:lang w:val="en-US" w:eastAsia="zh-CN"/>
        </w:rPr>
        <w:t>系统</w:t>
      </w:r>
      <w:r w:rsidR="0084624A">
        <w:rPr>
          <w:rFonts w:ascii="TimesNewRoman" w:hAnsi="TimesNewRoman" w:cs="TimesNewRoman" w:hint="eastAsia"/>
          <w:szCs w:val="24"/>
          <w:lang w:val="en-US" w:eastAsia="zh-CN"/>
        </w:rPr>
        <w:t>类别</w:t>
      </w:r>
      <w:r w:rsidR="00B6159D">
        <w:rPr>
          <w:rFonts w:ascii="TimesNewRoman" w:hAnsi="TimesNewRoman" w:cs="TimesNewRoman" w:hint="eastAsia"/>
          <w:szCs w:val="24"/>
          <w:lang w:val="en-US" w:eastAsia="zh-CN"/>
        </w:rPr>
        <w:t>不同</w:t>
      </w:r>
      <w:r w:rsidR="001F5490">
        <w:rPr>
          <w:rFonts w:ascii="TimesNewRoman" w:hAnsi="TimesNewRoman" w:cs="TimesNewRoman" w:hint="eastAsia"/>
          <w:szCs w:val="24"/>
          <w:lang w:val="en-US" w:eastAsia="zh-CN"/>
        </w:rPr>
        <w:t>水平</w:t>
      </w:r>
      <w:r w:rsidR="00B6159D">
        <w:rPr>
          <w:rFonts w:ascii="TimesNewRoman" w:hAnsi="TimesNewRoman" w:cs="TimesNewRoman" w:hint="eastAsia"/>
          <w:szCs w:val="24"/>
          <w:lang w:val="en-US" w:eastAsia="zh-CN"/>
        </w:rPr>
        <w:t>的临界</w:t>
      </w:r>
      <w:r w:rsidR="001F5490">
        <w:rPr>
          <w:rFonts w:ascii="TimesNewRoman" w:hAnsi="TimesNewRoman" w:cs="TimesNewRoman" w:hint="eastAsia"/>
          <w:szCs w:val="24"/>
          <w:lang w:val="en-US" w:eastAsia="zh-CN"/>
        </w:rPr>
        <w:t>性</w:t>
      </w:r>
      <w:r w:rsidR="00B6159D">
        <w:rPr>
          <w:rFonts w:hint="eastAsia"/>
          <w:lang w:val="en-GB" w:eastAsia="zh-CN"/>
        </w:rPr>
        <w:t>。图</w:t>
      </w:r>
      <w:r w:rsidR="00B6159D">
        <w:rPr>
          <w:rFonts w:hint="eastAsia"/>
          <w:lang w:val="en-GB" w:eastAsia="zh-CN"/>
        </w:rPr>
        <w:t>14</w:t>
      </w:r>
      <w:r w:rsidR="00B6159D">
        <w:rPr>
          <w:rFonts w:hint="eastAsia"/>
          <w:lang w:val="en-GB" w:eastAsia="zh-CN"/>
        </w:rPr>
        <w:t>给出了这种分布的一个示例。</w:t>
      </w:r>
    </w:p>
    <w:p w:rsidR="00524756" w:rsidRDefault="00524756" w:rsidP="00F34DEE">
      <w:pPr>
        <w:pStyle w:val="enumlev1"/>
        <w:rPr>
          <w:lang w:val="en-GB" w:eastAsia="zh-CN"/>
        </w:rPr>
      </w:pPr>
      <w:r>
        <w:rPr>
          <w:lang w:val="en-GB" w:eastAsia="zh-CN"/>
        </w:rPr>
        <w:br w:type="page"/>
        <w:t>–</w:t>
      </w:r>
      <w:r>
        <w:rPr>
          <w:lang w:val="en-GB" w:eastAsia="zh-CN"/>
        </w:rPr>
        <w:tab/>
      </w:r>
      <w:r w:rsidR="00507BFC" w:rsidRPr="00AD76C7">
        <w:rPr>
          <w:rFonts w:ascii="STKaiti" w:eastAsia="STKaiti" w:hAnsi="STKaiti" w:hint="eastAsia"/>
          <w:lang w:val="en-GB" w:eastAsia="zh-CN"/>
        </w:rPr>
        <w:t>步骤</w:t>
      </w:r>
      <w:r>
        <w:rPr>
          <w:i/>
          <w:lang w:val="en-GB" w:eastAsia="zh-CN"/>
        </w:rPr>
        <w:t>3</w:t>
      </w:r>
      <w:r w:rsidR="00AD76C7">
        <w:rPr>
          <w:rFonts w:hint="eastAsia"/>
          <w:lang w:val="en-GB" w:eastAsia="zh-CN"/>
        </w:rPr>
        <w:t>：</w:t>
      </w:r>
      <w:r w:rsidR="00D3062F">
        <w:rPr>
          <w:rFonts w:hint="eastAsia"/>
          <w:lang w:val="en-GB" w:eastAsia="zh-CN"/>
        </w:rPr>
        <w:t>采用经验方法导出在节目素材的</w:t>
      </w:r>
      <w:r w:rsidR="001F5490">
        <w:rPr>
          <w:rFonts w:hint="eastAsia"/>
          <w:lang w:val="en-GB" w:eastAsia="zh-CN"/>
        </w:rPr>
        <w:t>临界性不断提高</w:t>
      </w:r>
      <w:r w:rsidR="00D3062F">
        <w:rPr>
          <w:rFonts w:hint="eastAsia"/>
          <w:lang w:val="en-GB" w:eastAsia="zh-CN"/>
        </w:rPr>
        <w:t>的情况下系统维持其质量的能力。在实践中，这就要求</w:t>
      </w:r>
      <w:r w:rsidR="00C77E79">
        <w:rPr>
          <w:rFonts w:hint="eastAsia"/>
          <w:lang w:val="en-GB" w:eastAsia="zh-CN"/>
        </w:rPr>
        <w:t>对系统能得到的质量进行</w:t>
      </w:r>
      <w:r w:rsidR="00C77E79">
        <w:rPr>
          <w:lang w:val="en-GB" w:eastAsia="zh-CN"/>
        </w:rPr>
        <w:t>主观评价</w:t>
      </w:r>
      <w:r w:rsidR="00C77E79">
        <w:rPr>
          <w:rFonts w:hint="eastAsia"/>
          <w:lang w:val="en-GB" w:eastAsia="zh-CN"/>
        </w:rPr>
        <w:t>，</w:t>
      </w:r>
      <w:r w:rsidR="000344D3">
        <w:rPr>
          <w:rFonts w:hint="eastAsia"/>
          <w:lang w:val="en-GB" w:eastAsia="zh-CN"/>
        </w:rPr>
        <w:t>采用</w:t>
      </w:r>
      <w:r w:rsidR="00C77E79">
        <w:rPr>
          <w:rFonts w:hint="eastAsia"/>
          <w:lang w:val="en-GB" w:eastAsia="zh-CN"/>
        </w:rPr>
        <w:t>的节目素材是为抽取</w:t>
      </w:r>
      <w:r w:rsidR="000344D3">
        <w:rPr>
          <w:rFonts w:hint="eastAsia"/>
          <w:lang w:val="en-GB" w:eastAsia="zh-CN"/>
        </w:rPr>
        <w:t>步骤</w:t>
      </w:r>
      <w:r w:rsidR="000344D3">
        <w:rPr>
          <w:rFonts w:hint="eastAsia"/>
          <w:lang w:val="en-GB" w:eastAsia="zh-CN"/>
        </w:rPr>
        <w:t>2</w:t>
      </w:r>
      <w:r w:rsidR="000344D3">
        <w:rPr>
          <w:rFonts w:hint="eastAsia"/>
          <w:lang w:val="en-GB" w:eastAsia="zh-CN"/>
        </w:rPr>
        <w:t>确定</w:t>
      </w:r>
      <w:r w:rsidR="00EB14D5">
        <w:rPr>
          <w:rFonts w:hint="eastAsia"/>
          <w:lang w:val="en-GB" w:eastAsia="zh-CN"/>
        </w:rPr>
        <w:t>的临界</w:t>
      </w:r>
      <w:r w:rsidR="001F5490">
        <w:rPr>
          <w:rFonts w:hint="eastAsia"/>
          <w:lang w:val="en-GB" w:eastAsia="zh-CN"/>
        </w:rPr>
        <w:t>性</w:t>
      </w:r>
      <w:r w:rsidR="00EB14D5">
        <w:rPr>
          <w:rFonts w:hint="eastAsia"/>
          <w:lang w:val="en-GB" w:eastAsia="zh-CN"/>
        </w:rPr>
        <w:t>范围</w:t>
      </w:r>
      <w:r w:rsidR="00C77E79">
        <w:rPr>
          <w:rFonts w:hint="eastAsia"/>
          <w:lang w:val="en-GB" w:eastAsia="zh-CN"/>
        </w:rPr>
        <w:t>的样本而选定的。由此得出一个函数，将系统能得到的质量与节目素材的</w:t>
      </w:r>
      <w:r w:rsidR="001F5490">
        <w:rPr>
          <w:rFonts w:hint="eastAsia"/>
          <w:lang w:val="en-GB" w:eastAsia="zh-CN"/>
        </w:rPr>
        <w:t>临界性</w:t>
      </w:r>
      <w:r w:rsidR="00C77E79">
        <w:rPr>
          <w:rFonts w:hint="eastAsia"/>
          <w:lang w:val="en-GB" w:eastAsia="zh-CN"/>
        </w:rPr>
        <w:t>关联起来。图</w:t>
      </w:r>
      <w:r w:rsidR="00C77E79">
        <w:rPr>
          <w:rFonts w:hint="eastAsia"/>
          <w:lang w:val="en-GB" w:eastAsia="zh-CN"/>
        </w:rPr>
        <w:t>15</w:t>
      </w:r>
      <w:r w:rsidR="00C77E79">
        <w:rPr>
          <w:rFonts w:hint="eastAsia"/>
          <w:lang w:val="en-GB" w:eastAsia="zh-CN"/>
        </w:rPr>
        <w:t>示出了这种函数的一个例子。</w:t>
      </w:r>
    </w:p>
    <w:p w:rsidR="00524756" w:rsidRDefault="00524756" w:rsidP="00524756">
      <w:pPr>
        <w:pStyle w:val="enumlev1"/>
        <w:rPr>
          <w:lang w:val="en-GB" w:eastAsia="zh-CN"/>
        </w:rPr>
      </w:pPr>
      <w:r>
        <w:rPr>
          <w:lang w:val="en-GB" w:eastAsia="zh-CN"/>
        </w:rPr>
        <w:t>–</w:t>
      </w:r>
      <w:r>
        <w:rPr>
          <w:lang w:val="en-GB" w:eastAsia="zh-CN"/>
        </w:rPr>
        <w:tab/>
      </w:r>
      <w:r w:rsidR="00507BFC" w:rsidRPr="00AD76C7">
        <w:rPr>
          <w:rFonts w:ascii="STKaiti" w:eastAsia="STKaiti" w:hAnsi="STKaiti" w:hint="eastAsia"/>
          <w:lang w:val="en-GB" w:eastAsia="zh-CN"/>
        </w:rPr>
        <w:t>步骤</w:t>
      </w:r>
      <w:r>
        <w:rPr>
          <w:i/>
          <w:lang w:val="en-GB" w:eastAsia="zh-CN"/>
        </w:rPr>
        <w:t>4</w:t>
      </w:r>
      <w:r w:rsidR="00AD76C7">
        <w:rPr>
          <w:rFonts w:hint="eastAsia"/>
          <w:lang w:val="en-GB" w:eastAsia="zh-CN"/>
        </w:rPr>
        <w:t>：</w:t>
      </w:r>
      <w:r w:rsidR="00C77E79">
        <w:rPr>
          <w:rFonts w:hint="eastAsia"/>
          <w:lang w:val="en-GB" w:eastAsia="zh-CN"/>
        </w:rPr>
        <w:t>综合步骤</w:t>
      </w:r>
      <w:r w:rsidR="00C77E79">
        <w:rPr>
          <w:rFonts w:hint="eastAsia"/>
          <w:lang w:val="en-GB" w:eastAsia="zh-CN"/>
        </w:rPr>
        <w:t>2</w:t>
      </w:r>
      <w:r w:rsidR="00C77E79">
        <w:rPr>
          <w:rFonts w:hint="eastAsia"/>
          <w:lang w:val="en-GB" w:eastAsia="zh-CN"/>
        </w:rPr>
        <w:t>和步骤</w:t>
      </w:r>
      <w:r w:rsidR="00C77E79">
        <w:rPr>
          <w:rFonts w:hint="eastAsia"/>
          <w:lang w:val="en-GB" w:eastAsia="zh-CN"/>
        </w:rPr>
        <w:t>3</w:t>
      </w:r>
      <w:r w:rsidR="00C77E79">
        <w:rPr>
          <w:rFonts w:hint="eastAsia"/>
          <w:lang w:val="en-GB" w:eastAsia="zh-CN"/>
        </w:rPr>
        <w:t>得出的信息，以便导出具有图</w:t>
      </w:r>
      <w:r w:rsidR="00C77E79">
        <w:rPr>
          <w:rFonts w:hint="eastAsia"/>
          <w:lang w:val="en-GB" w:eastAsia="zh-CN"/>
        </w:rPr>
        <w:t>13</w:t>
      </w:r>
      <w:r w:rsidR="00C77E79">
        <w:rPr>
          <w:rFonts w:hint="eastAsia"/>
          <w:lang w:val="en-GB" w:eastAsia="zh-CN"/>
        </w:rPr>
        <w:t>所示形式的图像内容</w:t>
      </w:r>
      <w:r w:rsidR="00B7567B">
        <w:rPr>
          <w:rFonts w:hint="eastAsia"/>
          <w:lang w:val="en-GB" w:eastAsia="zh-CN"/>
        </w:rPr>
        <w:t>降质</w:t>
      </w:r>
      <w:r w:rsidR="00C77E79">
        <w:rPr>
          <w:rFonts w:hint="eastAsia"/>
          <w:lang w:val="en-GB" w:eastAsia="zh-CN"/>
        </w:rPr>
        <w:t>特性。</w:t>
      </w:r>
    </w:p>
    <w:p w:rsidR="00524756" w:rsidRDefault="00AB0D0D" w:rsidP="00AB0D0D">
      <w:pPr>
        <w:pStyle w:val="FigureNo"/>
        <w:spacing w:after="0"/>
        <w:rPr>
          <w:lang w:eastAsia="zh-CN"/>
        </w:rPr>
      </w:pPr>
      <w:r>
        <w:rPr>
          <w:rFonts w:hint="eastAsia"/>
          <w:lang w:eastAsia="zh-CN"/>
        </w:rPr>
        <w:t>图</w:t>
      </w:r>
      <w:r>
        <w:rPr>
          <w:rFonts w:hint="eastAsia"/>
          <w:lang w:eastAsia="zh-CN"/>
        </w:rPr>
        <w:t>13</w:t>
      </w:r>
    </w:p>
    <w:p w:rsidR="00AB0D0D" w:rsidRDefault="00AB0D0D" w:rsidP="00AB0D0D">
      <w:pPr>
        <w:pStyle w:val="Figuretitle"/>
        <w:spacing w:before="120" w:after="0"/>
        <w:rPr>
          <w:lang w:eastAsia="zh-CN"/>
        </w:rPr>
      </w:pPr>
      <w:r>
        <w:rPr>
          <w:rFonts w:hint="eastAsia"/>
          <w:lang w:eastAsia="zh-CN"/>
        </w:rPr>
        <w:t>图像内容降质特性示例的图形表示</w:t>
      </w:r>
    </w:p>
    <w:p w:rsidR="00AB0D0D" w:rsidRDefault="00DF63BF" w:rsidP="00AB0D0D">
      <w:pPr>
        <w:pStyle w:val="FigureNo"/>
        <w:spacing w:before="360"/>
      </w:pPr>
      <w:r>
        <w:rPr>
          <w:noProof/>
          <w:lang w:val="en-US" w:eastAsia="zh-CN"/>
        </w:rPr>
        <mc:AlternateContent>
          <mc:Choice Requires="wpc">
            <w:drawing>
              <wp:inline distT="0" distB="0" distL="0" distR="0" wp14:anchorId="09D516E5" wp14:editId="4EDBFEEC">
                <wp:extent cx="3200400" cy="1993900"/>
                <wp:effectExtent l="666750" t="0" r="0" b="6350"/>
                <wp:docPr id="2124" name="Canvas 2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0" name="Freeform 2126"/>
                        <wps:cNvSpPr>
                          <a:spLocks/>
                        </wps:cNvSpPr>
                        <wps:spPr bwMode="auto">
                          <a:xfrm>
                            <a:off x="419100" y="0"/>
                            <a:ext cx="2523490" cy="1445260"/>
                          </a:xfrm>
                          <a:custGeom>
                            <a:avLst/>
                            <a:gdLst>
                              <a:gd name="T0" fmla="*/ 0 w 3974"/>
                              <a:gd name="T1" fmla="*/ 0 h 2276"/>
                              <a:gd name="T2" fmla="*/ 0 w 3974"/>
                              <a:gd name="T3" fmla="*/ 2276 h 2276"/>
                              <a:gd name="T4" fmla="*/ 3974 w 3974"/>
                              <a:gd name="T5" fmla="*/ 2276 h 2276"/>
                              <a:gd name="T6" fmla="*/ 3974 w 3974"/>
                              <a:gd name="T7" fmla="*/ 0 h 2276"/>
                              <a:gd name="T8" fmla="*/ 0 w 3974"/>
                              <a:gd name="T9" fmla="*/ 0 h 2276"/>
                              <a:gd name="T10" fmla="*/ 5 w 3974"/>
                              <a:gd name="T11" fmla="*/ 10 h 2276"/>
                              <a:gd name="T12" fmla="*/ 3970 w 3974"/>
                              <a:gd name="T13" fmla="*/ 10 h 2276"/>
                              <a:gd name="T14" fmla="*/ 3965 w 3974"/>
                              <a:gd name="T15" fmla="*/ 5 h 2276"/>
                              <a:gd name="T16" fmla="*/ 3965 w 3974"/>
                              <a:gd name="T17" fmla="*/ 2271 h 2276"/>
                              <a:gd name="T18" fmla="*/ 3970 w 3974"/>
                              <a:gd name="T19" fmla="*/ 2266 h 2276"/>
                              <a:gd name="T20" fmla="*/ 5 w 3974"/>
                              <a:gd name="T21" fmla="*/ 2266 h 2276"/>
                              <a:gd name="T22" fmla="*/ 9 w 3974"/>
                              <a:gd name="T23" fmla="*/ 2271 h 2276"/>
                              <a:gd name="T24" fmla="*/ 9 w 3974"/>
                              <a:gd name="T25" fmla="*/ 5 h 2276"/>
                              <a:gd name="T26" fmla="*/ 5 w 3974"/>
                              <a:gd name="T27" fmla="*/ 10 h 2276"/>
                              <a:gd name="T28" fmla="*/ 0 w 3974"/>
                              <a:gd name="T29"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74" h="2276">
                                <a:moveTo>
                                  <a:pt x="0" y="0"/>
                                </a:moveTo>
                                <a:lnTo>
                                  <a:pt x="0" y="2276"/>
                                </a:lnTo>
                                <a:lnTo>
                                  <a:pt x="3974" y="2276"/>
                                </a:lnTo>
                                <a:lnTo>
                                  <a:pt x="3974" y="0"/>
                                </a:lnTo>
                                <a:lnTo>
                                  <a:pt x="0" y="0"/>
                                </a:lnTo>
                                <a:lnTo>
                                  <a:pt x="5" y="10"/>
                                </a:lnTo>
                                <a:lnTo>
                                  <a:pt x="3970" y="10"/>
                                </a:lnTo>
                                <a:lnTo>
                                  <a:pt x="3965" y="5"/>
                                </a:lnTo>
                                <a:lnTo>
                                  <a:pt x="3965" y="2271"/>
                                </a:lnTo>
                                <a:lnTo>
                                  <a:pt x="3970" y="2266"/>
                                </a:lnTo>
                                <a:lnTo>
                                  <a:pt x="5" y="2266"/>
                                </a:lnTo>
                                <a:lnTo>
                                  <a:pt x="9" y="2271"/>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Line 2127"/>
                        <wps:cNvCnPr/>
                        <wps:spPr bwMode="auto">
                          <a:xfrm>
                            <a:off x="422275" y="182880"/>
                            <a:ext cx="73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128"/>
                        <wps:cNvCnPr/>
                        <wps:spPr bwMode="auto">
                          <a:xfrm>
                            <a:off x="422275" y="1091565"/>
                            <a:ext cx="73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129"/>
                        <wps:cNvCnPr/>
                        <wps:spPr bwMode="auto">
                          <a:xfrm>
                            <a:off x="2604770" y="1369060"/>
                            <a:ext cx="635" cy="73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130"/>
                        <wps:cNvCnPr/>
                        <wps:spPr bwMode="auto">
                          <a:xfrm>
                            <a:off x="906145" y="1369060"/>
                            <a:ext cx="635" cy="73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Freeform 2131"/>
                        <wps:cNvSpPr>
                          <a:spLocks/>
                        </wps:cNvSpPr>
                        <wps:spPr bwMode="auto">
                          <a:xfrm>
                            <a:off x="857250" y="194945"/>
                            <a:ext cx="1765935" cy="1091565"/>
                          </a:xfrm>
                          <a:custGeom>
                            <a:avLst/>
                            <a:gdLst>
                              <a:gd name="T0" fmla="*/ 739 w 2781"/>
                              <a:gd name="T1" fmla="*/ 34 h 1719"/>
                              <a:gd name="T2" fmla="*/ 916 w 2781"/>
                              <a:gd name="T3" fmla="*/ 39 h 1719"/>
                              <a:gd name="T4" fmla="*/ 974 w 2781"/>
                              <a:gd name="T5" fmla="*/ 48 h 1719"/>
                              <a:gd name="T6" fmla="*/ 1050 w 2781"/>
                              <a:gd name="T7" fmla="*/ 53 h 1719"/>
                              <a:gd name="T8" fmla="*/ 1127 w 2781"/>
                              <a:gd name="T9" fmla="*/ 68 h 1719"/>
                              <a:gd name="T10" fmla="*/ 1184 w 2781"/>
                              <a:gd name="T11" fmla="*/ 72 h 1719"/>
                              <a:gd name="T12" fmla="*/ 1247 w 2781"/>
                              <a:gd name="T13" fmla="*/ 82 h 1719"/>
                              <a:gd name="T14" fmla="*/ 1343 w 2781"/>
                              <a:gd name="T15" fmla="*/ 101 h 1719"/>
                              <a:gd name="T16" fmla="*/ 1443 w 2781"/>
                              <a:gd name="T17" fmla="*/ 120 h 1719"/>
                              <a:gd name="T18" fmla="*/ 1525 w 2781"/>
                              <a:gd name="T19" fmla="*/ 144 h 1719"/>
                              <a:gd name="T20" fmla="*/ 1626 w 2781"/>
                              <a:gd name="T21" fmla="*/ 188 h 1719"/>
                              <a:gd name="T22" fmla="*/ 1721 w 2781"/>
                              <a:gd name="T23" fmla="*/ 231 h 1719"/>
                              <a:gd name="T24" fmla="*/ 1832 w 2781"/>
                              <a:gd name="T25" fmla="*/ 298 h 1719"/>
                              <a:gd name="T26" fmla="*/ 1894 w 2781"/>
                              <a:gd name="T27" fmla="*/ 341 h 1719"/>
                              <a:gd name="T28" fmla="*/ 2009 w 2781"/>
                              <a:gd name="T29" fmla="*/ 433 h 1719"/>
                              <a:gd name="T30" fmla="*/ 2100 w 2781"/>
                              <a:gd name="T31" fmla="*/ 514 h 1719"/>
                              <a:gd name="T32" fmla="*/ 2139 w 2781"/>
                              <a:gd name="T33" fmla="*/ 548 h 1719"/>
                              <a:gd name="T34" fmla="*/ 2278 w 2781"/>
                              <a:gd name="T35" fmla="*/ 692 h 1719"/>
                              <a:gd name="T36" fmla="*/ 2311 w 2781"/>
                              <a:gd name="T37" fmla="*/ 735 h 1719"/>
                              <a:gd name="T38" fmla="*/ 2350 w 2781"/>
                              <a:gd name="T39" fmla="*/ 783 h 1719"/>
                              <a:gd name="T40" fmla="*/ 2383 w 2781"/>
                              <a:gd name="T41" fmla="*/ 826 h 1719"/>
                              <a:gd name="T42" fmla="*/ 2421 w 2781"/>
                              <a:gd name="T43" fmla="*/ 874 h 1719"/>
                              <a:gd name="T44" fmla="*/ 2460 w 2781"/>
                              <a:gd name="T45" fmla="*/ 937 h 1719"/>
                              <a:gd name="T46" fmla="*/ 2484 w 2781"/>
                              <a:gd name="T47" fmla="*/ 970 h 1719"/>
                              <a:gd name="T48" fmla="*/ 2517 w 2781"/>
                              <a:gd name="T49" fmla="*/ 1033 h 1719"/>
                              <a:gd name="T50" fmla="*/ 2551 w 2781"/>
                              <a:gd name="T51" fmla="*/ 1090 h 1719"/>
                              <a:gd name="T52" fmla="*/ 2642 w 2781"/>
                              <a:gd name="T53" fmla="*/ 1302 h 1719"/>
                              <a:gd name="T54" fmla="*/ 2671 w 2781"/>
                              <a:gd name="T55" fmla="*/ 1383 h 1719"/>
                              <a:gd name="T56" fmla="*/ 2695 w 2781"/>
                              <a:gd name="T57" fmla="*/ 1460 h 1719"/>
                              <a:gd name="T58" fmla="*/ 2723 w 2781"/>
                              <a:gd name="T59" fmla="*/ 1575 h 1719"/>
                              <a:gd name="T60" fmla="*/ 2752 w 2781"/>
                              <a:gd name="T61" fmla="*/ 1719 h 1719"/>
                              <a:gd name="T62" fmla="*/ 2767 w 2781"/>
                              <a:gd name="T63" fmla="*/ 1652 h 1719"/>
                              <a:gd name="T64" fmla="*/ 2733 w 2781"/>
                              <a:gd name="T65" fmla="*/ 1479 h 1719"/>
                              <a:gd name="T66" fmla="*/ 2709 w 2781"/>
                              <a:gd name="T67" fmla="*/ 1398 h 1719"/>
                              <a:gd name="T68" fmla="*/ 2680 w 2781"/>
                              <a:gd name="T69" fmla="*/ 1321 h 1719"/>
                              <a:gd name="T70" fmla="*/ 2589 w 2781"/>
                              <a:gd name="T71" fmla="*/ 1105 h 1719"/>
                              <a:gd name="T72" fmla="*/ 2556 w 2781"/>
                              <a:gd name="T73" fmla="*/ 1038 h 1719"/>
                              <a:gd name="T74" fmla="*/ 2522 w 2781"/>
                              <a:gd name="T75" fmla="*/ 975 h 1719"/>
                              <a:gd name="T76" fmla="*/ 2484 w 2781"/>
                              <a:gd name="T77" fmla="*/ 917 h 1719"/>
                              <a:gd name="T78" fmla="*/ 2469 w 2781"/>
                              <a:gd name="T79" fmla="*/ 898 h 1719"/>
                              <a:gd name="T80" fmla="*/ 2417 w 2781"/>
                              <a:gd name="T81" fmla="*/ 821 h 1719"/>
                              <a:gd name="T82" fmla="*/ 2378 w 2781"/>
                              <a:gd name="T83" fmla="*/ 778 h 1719"/>
                              <a:gd name="T84" fmla="*/ 2345 w 2781"/>
                              <a:gd name="T85" fmla="*/ 735 h 1719"/>
                              <a:gd name="T86" fmla="*/ 2306 w 2781"/>
                              <a:gd name="T87" fmla="*/ 687 h 1719"/>
                              <a:gd name="T88" fmla="*/ 2234 w 2781"/>
                              <a:gd name="T89" fmla="*/ 605 h 1719"/>
                              <a:gd name="T90" fmla="*/ 2134 w 2781"/>
                              <a:gd name="T91" fmla="*/ 505 h 1719"/>
                              <a:gd name="T92" fmla="*/ 2067 w 2781"/>
                              <a:gd name="T93" fmla="*/ 442 h 1719"/>
                              <a:gd name="T94" fmla="*/ 1937 w 2781"/>
                              <a:gd name="T95" fmla="*/ 337 h 1719"/>
                              <a:gd name="T96" fmla="*/ 1870 w 2781"/>
                              <a:gd name="T97" fmla="*/ 293 h 1719"/>
                              <a:gd name="T98" fmla="*/ 1808 w 2781"/>
                              <a:gd name="T99" fmla="*/ 250 h 1719"/>
                              <a:gd name="T100" fmla="*/ 1683 w 2781"/>
                              <a:gd name="T101" fmla="*/ 178 h 1719"/>
                              <a:gd name="T102" fmla="*/ 1582 w 2781"/>
                              <a:gd name="T103" fmla="*/ 135 h 1719"/>
                              <a:gd name="T104" fmla="*/ 1482 w 2781"/>
                              <a:gd name="T105" fmla="*/ 101 h 1719"/>
                              <a:gd name="T106" fmla="*/ 1400 w 2781"/>
                              <a:gd name="T107" fmla="*/ 82 h 1719"/>
                              <a:gd name="T108" fmla="*/ 1333 w 2781"/>
                              <a:gd name="T109" fmla="*/ 68 h 1719"/>
                              <a:gd name="T110" fmla="*/ 1247 w 2781"/>
                              <a:gd name="T111" fmla="*/ 53 h 1719"/>
                              <a:gd name="T112" fmla="*/ 1184 w 2781"/>
                              <a:gd name="T113" fmla="*/ 44 h 1719"/>
                              <a:gd name="T114" fmla="*/ 1127 w 2781"/>
                              <a:gd name="T115" fmla="*/ 39 h 1719"/>
                              <a:gd name="T116" fmla="*/ 1050 w 2781"/>
                              <a:gd name="T117" fmla="*/ 24 h 1719"/>
                              <a:gd name="T118" fmla="*/ 974 w 2781"/>
                              <a:gd name="T119" fmla="*/ 20 h 1719"/>
                              <a:gd name="T120" fmla="*/ 916 w 2781"/>
                              <a:gd name="T121" fmla="*/ 10 h 1719"/>
                              <a:gd name="T122" fmla="*/ 743 w 2781"/>
                              <a:gd name="T123" fmla="*/ 5 h 1719"/>
                              <a:gd name="T124" fmla="*/ 0 w 2781"/>
                              <a:gd name="T125" fmla="*/ 0 h 1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781" h="1719">
                                <a:moveTo>
                                  <a:pt x="0" y="29"/>
                                </a:moveTo>
                                <a:lnTo>
                                  <a:pt x="729" y="29"/>
                                </a:lnTo>
                                <a:lnTo>
                                  <a:pt x="739" y="34"/>
                                </a:lnTo>
                                <a:lnTo>
                                  <a:pt x="839" y="34"/>
                                </a:lnTo>
                                <a:lnTo>
                                  <a:pt x="858" y="39"/>
                                </a:lnTo>
                                <a:lnTo>
                                  <a:pt x="916" y="39"/>
                                </a:lnTo>
                                <a:lnTo>
                                  <a:pt x="935" y="44"/>
                                </a:lnTo>
                                <a:lnTo>
                                  <a:pt x="954" y="44"/>
                                </a:lnTo>
                                <a:lnTo>
                                  <a:pt x="974" y="48"/>
                                </a:lnTo>
                                <a:lnTo>
                                  <a:pt x="1012" y="48"/>
                                </a:lnTo>
                                <a:lnTo>
                                  <a:pt x="1031" y="53"/>
                                </a:lnTo>
                                <a:lnTo>
                                  <a:pt x="1050" y="53"/>
                                </a:lnTo>
                                <a:lnTo>
                                  <a:pt x="1069" y="58"/>
                                </a:lnTo>
                                <a:lnTo>
                                  <a:pt x="1089" y="58"/>
                                </a:lnTo>
                                <a:lnTo>
                                  <a:pt x="1127" y="68"/>
                                </a:lnTo>
                                <a:lnTo>
                                  <a:pt x="1146" y="68"/>
                                </a:lnTo>
                                <a:lnTo>
                                  <a:pt x="1165" y="72"/>
                                </a:lnTo>
                                <a:lnTo>
                                  <a:pt x="1184" y="72"/>
                                </a:lnTo>
                                <a:lnTo>
                                  <a:pt x="1204" y="77"/>
                                </a:lnTo>
                                <a:lnTo>
                                  <a:pt x="1228" y="82"/>
                                </a:lnTo>
                                <a:lnTo>
                                  <a:pt x="1247" y="82"/>
                                </a:lnTo>
                                <a:lnTo>
                                  <a:pt x="1285" y="92"/>
                                </a:lnTo>
                                <a:lnTo>
                                  <a:pt x="1304" y="92"/>
                                </a:lnTo>
                                <a:lnTo>
                                  <a:pt x="1343" y="101"/>
                                </a:lnTo>
                                <a:lnTo>
                                  <a:pt x="1391" y="111"/>
                                </a:lnTo>
                                <a:lnTo>
                                  <a:pt x="1419" y="116"/>
                                </a:lnTo>
                                <a:lnTo>
                                  <a:pt x="1443" y="120"/>
                                </a:lnTo>
                                <a:lnTo>
                                  <a:pt x="1472" y="130"/>
                                </a:lnTo>
                                <a:lnTo>
                                  <a:pt x="1496" y="135"/>
                                </a:lnTo>
                                <a:lnTo>
                                  <a:pt x="1525" y="144"/>
                                </a:lnTo>
                                <a:lnTo>
                                  <a:pt x="1573" y="164"/>
                                </a:lnTo>
                                <a:lnTo>
                                  <a:pt x="1602" y="173"/>
                                </a:lnTo>
                                <a:lnTo>
                                  <a:pt x="1626" y="188"/>
                                </a:lnTo>
                                <a:lnTo>
                                  <a:pt x="1674" y="207"/>
                                </a:lnTo>
                                <a:lnTo>
                                  <a:pt x="1697" y="221"/>
                                </a:lnTo>
                                <a:lnTo>
                                  <a:pt x="1721" y="231"/>
                                </a:lnTo>
                                <a:lnTo>
                                  <a:pt x="1789" y="269"/>
                                </a:lnTo>
                                <a:lnTo>
                                  <a:pt x="1808" y="284"/>
                                </a:lnTo>
                                <a:lnTo>
                                  <a:pt x="1832" y="298"/>
                                </a:lnTo>
                                <a:lnTo>
                                  <a:pt x="1851" y="313"/>
                                </a:lnTo>
                                <a:lnTo>
                                  <a:pt x="1875" y="327"/>
                                </a:lnTo>
                                <a:lnTo>
                                  <a:pt x="1894" y="341"/>
                                </a:lnTo>
                                <a:lnTo>
                                  <a:pt x="1918" y="356"/>
                                </a:lnTo>
                                <a:lnTo>
                                  <a:pt x="1995" y="413"/>
                                </a:lnTo>
                                <a:lnTo>
                                  <a:pt x="2009" y="433"/>
                                </a:lnTo>
                                <a:lnTo>
                                  <a:pt x="2047" y="461"/>
                                </a:lnTo>
                                <a:lnTo>
                                  <a:pt x="2081" y="495"/>
                                </a:lnTo>
                                <a:lnTo>
                                  <a:pt x="2100" y="514"/>
                                </a:lnTo>
                                <a:lnTo>
                                  <a:pt x="2115" y="524"/>
                                </a:lnTo>
                                <a:lnTo>
                                  <a:pt x="2124" y="538"/>
                                </a:lnTo>
                                <a:lnTo>
                                  <a:pt x="2139" y="548"/>
                                </a:lnTo>
                                <a:lnTo>
                                  <a:pt x="2215" y="625"/>
                                </a:lnTo>
                                <a:lnTo>
                                  <a:pt x="2225" y="639"/>
                                </a:lnTo>
                                <a:lnTo>
                                  <a:pt x="2278" y="692"/>
                                </a:lnTo>
                                <a:lnTo>
                                  <a:pt x="2287" y="706"/>
                                </a:lnTo>
                                <a:lnTo>
                                  <a:pt x="2302" y="721"/>
                                </a:lnTo>
                                <a:lnTo>
                                  <a:pt x="2311" y="735"/>
                                </a:lnTo>
                                <a:lnTo>
                                  <a:pt x="2326" y="754"/>
                                </a:lnTo>
                                <a:lnTo>
                                  <a:pt x="2335" y="769"/>
                                </a:lnTo>
                                <a:lnTo>
                                  <a:pt x="2350" y="783"/>
                                </a:lnTo>
                                <a:lnTo>
                                  <a:pt x="2359" y="797"/>
                                </a:lnTo>
                                <a:lnTo>
                                  <a:pt x="2374" y="812"/>
                                </a:lnTo>
                                <a:lnTo>
                                  <a:pt x="2383" y="826"/>
                                </a:lnTo>
                                <a:lnTo>
                                  <a:pt x="2397" y="841"/>
                                </a:lnTo>
                                <a:lnTo>
                                  <a:pt x="2407" y="860"/>
                                </a:lnTo>
                                <a:lnTo>
                                  <a:pt x="2421" y="874"/>
                                </a:lnTo>
                                <a:lnTo>
                                  <a:pt x="2450" y="917"/>
                                </a:lnTo>
                                <a:lnTo>
                                  <a:pt x="2465" y="937"/>
                                </a:lnTo>
                                <a:lnTo>
                                  <a:pt x="2460" y="937"/>
                                </a:lnTo>
                                <a:lnTo>
                                  <a:pt x="2465" y="937"/>
                                </a:lnTo>
                                <a:lnTo>
                                  <a:pt x="2474" y="951"/>
                                </a:lnTo>
                                <a:lnTo>
                                  <a:pt x="2484" y="970"/>
                                </a:lnTo>
                                <a:lnTo>
                                  <a:pt x="2493" y="985"/>
                                </a:lnTo>
                                <a:lnTo>
                                  <a:pt x="2503" y="1009"/>
                                </a:lnTo>
                                <a:lnTo>
                                  <a:pt x="2517" y="1033"/>
                                </a:lnTo>
                                <a:lnTo>
                                  <a:pt x="2527" y="1047"/>
                                </a:lnTo>
                                <a:lnTo>
                                  <a:pt x="2541" y="1071"/>
                                </a:lnTo>
                                <a:lnTo>
                                  <a:pt x="2551" y="1090"/>
                                </a:lnTo>
                                <a:lnTo>
                                  <a:pt x="2560" y="1114"/>
                                </a:lnTo>
                                <a:lnTo>
                                  <a:pt x="2575" y="1134"/>
                                </a:lnTo>
                                <a:lnTo>
                                  <a:pt x="2642" y="1302"/>
                                </a:lnTo>
                                <a:lnTo>
                                  <a:pt x="2652" y="1330"/>
                                </a:lnTo>
                                <a:lnTo>
                                  <a:pt x="2661" y="1354"/>
                                </a:lnTo>
                                <a:lnTo>
                                  <a:pt x="2671" y="1383"/>
                                </a:lnTo>
                                <a:lnTo>
                                  <a:pt x="2680" y="1407"/>
                                </a:lnTo>
                                <a:lnTo>
                                  <a:pt x="2685" y="1436"/>
                                </a:lnTo>
                                <a:lnTo>
                                  <a:pt x="2695" y="1460"/>
                                </a:lnTo>
                                <a:lnTo>
                                  <a:pt x="2704" y="1489"/>
                                </a:lnTo>
                                <a:lnTo>
                                  <a:pt x="2714" y="1546"/>
                                </a:lnTo>
                                <a:lnTo>
                                  <a:pt x="2723" y="1575"/>
                                </a:lnTo>
                                <a:lnTo>
                                  <a:pt x="2738" y="1662"/>
                                </a:lnTo>
                                <a:lnTo>
                                  <a:pt x="2747" y="1690"/>
                                </a:lnTo>
                                <a:lnTo>
                                  <a:pt x="2752" y="1719"/>
                                </a:lnTo>
                                <a:lnTo>
                                  <a:pt x="2781" y="1719"/>
                                </a:lnTo>
                                <a:lnTo>
                                  <a:pt x="2776" y="1681"/>
                                </a:lnTo>
                                <a:lnTo>
                                  <a:pt x="2767" y="1652"/>
                                </a:lnTo>
                                <a:lnTo>
                                  <a:pt x="2752" y="1566"/>
                                </a:lnTo>
                                <a:lnTo>
                                  <a:pt x="2743" y="1537"/>
                                </a:lnTo>
                                <a:lnTo>
                                  <a:pt x="2733" y="1479"/>
                                </a:lnTo>
                                <a:lnTo>
                                  <a:pt x="2723" y="1450"/>
                                </a:lnTo>
                                <a:lnTo>
                                  <a:pt x="2714" y="1426"/>
                                </a:lnTo>
                                <a:lnTo>
                                  <a:pt x="2709" y="1398"/>
                                </a:lnTo>
                                <a:lnTo>
                                  <a:pt x="2700" y="1374"/>
                                </a:lnTo>
                                <a:lnTo>
                                  <a:pt x="2690" y="1345"/>
                                </a:lnTo>
                                <a:lnTo>
                                  <a:pt x="2680" y="1321"/>
                                </a:lnTo>
                                <a:lnTo>
                                  <a:pt x="2671" y="1292"/>
                                </a:lnTo>
                                <a:lnTo>
                                  <a:pt x="2604" y="1124"/>
                                </a:lnTo>
                                <a:lnTo>
                                  <a:pt x="2589" y="1105"/>
                                </a:lnTo>
                                <a:lnTo>
                                  <a:pt x="2580" y="1081"/>
                                </a:lnTo>
                                <a:lnTo>
                                  <a:pt x="2570" y="1062"/>
                                </a:lnTo>
                                <a:lnTo>
                                  <a:pt x="2556" y="1038"/>
                                </a:lnTo>
                                <a:lnTo>
                                  <a:pt x="2546" y="1013"/>
                                </a:lnTo>
                                <a:lnTo>
                                  <a:pt x="2532" y="999"/>
                                </a:lnTo>
                                <a:lnTo>
                                  <a:pt x="2522" y="975"/>
                                </a:lnTo>
                                <a:lnTo>
                                  <a:pt x="2513" y="951"/>
                                </a:lnTo>
                                <a:lnTo>
                                  <a:pt x="2493" y="932"/>
                                </a:lnTo>
                                <a:lnTo>
                                  <a:pt x="2484" y="917"/>
                                </a:lnTo>
                                <a:lnTo>
                                  <a:pt x="2489" y="917"/>
                                </a:lnTo>
                                <a:lnTo>
                                  <a:pt x="2484" y="917"/>
                                </a:lnTo>
                                <a:lnTo>
                                  <a:pt x="2469" y="898"/>
                                </a:lnTo>
                                <a:lnTo>
                                  <a:pt x="2441" y="855"/>
                                </a:lnTo>
                                <a:lnTo>
                                  <a:pt x="2426" y="841"/>
                                </a:lnTo>
                                <a:lnTo>
                                  <a:pt x="2417" y="821"/>
                                </a:lnTo>
                                <a:lnTo>
                                  <a:pt x="2402" y="807"/>
                                </a:lnTo>
                                <a:lnTo>
                                  <a:pt x="2393" y="793"/>
                                </a:lnTo>
                                <a:lnTo>
                                  <a:pt x="2378" y="778"/>
                                </a:lnTo>
                                <a:lnTo>
                                  <a:pt x="2369" y="764"/>
                                </a:lnTo>
                                <a:lnTo>
                                  <a:pt x="2354" y="749"/>
                                </a:lnTo>
                                <a:lnTo>
                                  <a:pt x="2345" y="735"/>
                                </a:lnTo>
                                <a:lnTo>
                                  <a:pt x="2330" y="716"/>
                                </a:lnTo>
                                <a:lnTo>
                                  <a:pt x="2321" y="701"/>
                                </a:lnTo>
                                <a:lnTo>
                                  <a:pt x="2306" y="687"/>
                                </a:lnTo>
                                <a:lnTo>
                                  <a:pt x="2297" y="673"/>
                                </a:lnTo>
                                <a:lnTo>
                                  <a:pt x="2244" y="620"/>
                                </a:lnTo>
                                <a:lnTo>
                                  <a:pt x="2234" y="605"/>
                                </a:lnTo>
                                <a:lnTo>
                                  <a:pt x="2158" y="529"/>
                                </a:lnTo>
                                <a:lnTo>
                                  <a:pt x="2143" y="519"/>
                                </a:lnTo>
                                <a:lnTo>
                                  <a:pt x="2134" y="505"/>
                                </a:lnTo>
                                <a:lnTo>
                                  <a:pt x="2119" y="495"/>
                                </a:lnTo>
                                <a:lnTo>
                                  <a:pt x="2100" y="476"/>
                                </a:lnTo>
                                <a:lnTo>
                                  <a:pt x="2067" y="442"/>
                                </a:lnTo>
                                <a:lnTo>
                                  <a:pt x="2028" y="413"/>
                                </a:lnTo>
                                <a:lnTo>
                                  <a:pt x="2014" y="394"/>
                                </a:lnTo>
                                <a:lnTo>
                                  <a:pt x="1937" y="337"/>
                                </a:lnTo>
                                <a:lnTo>
                                  <a:pt x="1913" y="322"/>
                                </a:lnTo>
                                <a:lnTo>
                                  <a:pt x="1894" y="308"/>
                                </a:lnTo>
                                <a:lnTo>
                                  <a:pt x="1870" y="293"/>
                                </a:lnTo>
                                <a:lnTo>
                                  <a:pt x="1851" y="279"/>
                                </a:lnTo>
                                <a:lnTo>
                                  <a:pt x="1827" y="264"/>
                                </a:lnTo>
                                <a:lnTo>
                                  <a:pt x="1808" y="250"/>
                                </a:lnTo>
                                <a:lnTo>
                                  <a:pt x="1731" y="202"/>
                                </a:lnTo>
                                <a:lnTo>
                                  <a:pt x="1707" y="192"/>
                                </a:lnTo>
                                <a:lnTo>
                                  <a:pt x="1683" y="178"/>
                                </a:lnTo>
                                <a:lnTo>
                                  <a:pt x="1635" y="159"/>
                                </a:lnTo>
                                <a:lnTo>
                                  <a:pt x="1611" y="144"/>
                                </a:lnTo>
                                <a:lnTo>
                                  <a:pt x="1582" y="135"/>
                                </a:lnTo>
                                <a:lnTo>
                                  <a:pt x="1534" y="116"/>
                                </a:lnTo>
                                <a:lnTo>
                                  <a:pt x="1506" y="106"/>
                                </a:lnTo>
                                <a:lnTo>
                                  <a:pt x="1482" y="101"/>
                                </a:lnTo>
                                <a:lnTo>
                                  <a:pt x="1453" y="92"/>
                                </a:lnTo>
                                <a:lnTo>
                                  <a:pt x="1429" y="87"/>
                                </a:lnTo>
                                <a:lnTo>
                                  <a:pt x="1400" y="82"/>
                                </a:lnTo>
                                <a:lnTo>
                                  <a:pt x="1376" y="77"/>
                                </a:lnTo>
                                <a:lnTo>
                                  <a:pt x="1352" y="72"/>
                                </a:lnTo>
                                <a:lnTo>
                                  <a:pt x="1333" y="68"/>
                                </a:lnTo>
                                <a:lnTo>
                                  <a:pt x="1304" y="63"/>
                                </a:lnTo>
                                <a:lnTo>
                                  <a:pt x="1285" y="63"/>
                                </a:lnTo>
                                <a:lnTo>
                                  <a:pt x="1247" y="53"/>
                                </a:lnTo>
                                <a:lnTo>
                                  <a:pt x="1228" y="53"/>
                                </a:lnTo>
                                <a:lnTo>
                                  <a:pt x="1213" y="48"/>
                                </a:lnTo>
                                <a:lnTo>
                                  <a:pt x="1184" y="44"/>
                                </a:lnTo>
                                <a:lnTo>
                                  <a:pt x="1165" y="44"/>
                                </a:lnTo>
                                <a:lnTo>
                                  <a:pt x="1146" y="39"/>
                                </a:lnTo>
                                <a:lnTo>
                                  <a:pt x="1127" y="39"/>
                                </a:lnTo>
                                <a:lnTo>
                                  <a:pt x="1089" y="29"/>
                                </a:lnTo>
                                <a:lnTo>
                                  <a:pt x="1069" y="29"/>
                                </a:lnTo>
                                <a:lnTo>
                                  <a:pt x="1050" y="24"/>
                                </a:lnTo>
                                <a:lnTo>
                                  <a:pt x="1031" y="24"/>
                                </a:lnTo>
                                <a:lnTo>
                                  <a:pt x="1012" y="20"/>
                                </a:lnTo>
                                <a:lnTo>
                                  <a:pt x="974" y="20"/>
                                </a:lnTo>
                                <a:lnTo>
                                  <a:pt x="954" y="15"/>
                                </a:lnTo>
                                <a:lnTo>
                                  <a:pt x="935" y="15"/>
                                </a:lnTo>
                                <a:lnTo>
                                  <a:pt x="916" y="10"/>
                                </a:lnTo>
                                <a:lnTo>
                                  <a:pt x="858" y="10"/>
                                </a:lnTo>
                                <a:lnTo>
                                  <a:pt x="839" y="5"/>
                                </a:lnTo>
                                <a:lnTo>
                                  <a:pt x="743" y="5"/>
                                </a:lnTo>
                                <a:lnTo>
                                  <a:pt x="748" y="5"/>
                                </a:lnTo>
                                <a:lnTo>
                                  <a:pt x="729" y="0"/>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Rectangle 2133"/>
                        <wps:cNvSpPr>
                          <a:spLocks noChangeArrowheads="1"/>
                        </wps:cNvSpPr>
                        <wps:spPr bwMode="auto">
                          <a:xfrm>
                            <a:off x="2547619" y="1859915"/>
                            <a:ext cx="49403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CD1263" w:rsidRDefault="00953BE9" w:rsidP="00AB0D0D">
                              <w:pPr>
                                <w:spacing w:before="0"/>
                                <w:rPr>
                                  <w:sz w:val="16"/>
                                  <w:szCs w:val="16"/>
                                  <w:shd w:val="pct15" w:color="auto" w:fill="FFFFFF"/>
                                </w:rPr>
                              </w:pPr>
                              <w:r w:rsidRPr="00CD1263">
                                <w:rPr>
                                  <w:rFonts w:hint="eastAsia"/>
                                  <w:color w:val="000000"/>
                                  <w:sz w:val="16"/>
                                  <w:szCs w:val="16"/>
                                  <w:lang w:eastAsia="zh-CN"/>
                                </w:rPr>
                                <w:t>BT.0</w:t>
                              </w:r>
                              <w:r w:rsidRPr="00CD1263">
                                <w:rPr>
                                  <w:color w:val="000000"/>
                                  <w:sz w:val="16"/>
                                  <w:szCs w:val="16"/>
                                </w:rPr>
                                <w:t>500-13</w:t>
                              </w:r>
                            </w:p>
                          </w:txbxContent>
                        </wps:txbx>
                        <wps:bodyPr rot="0" vert="horz" wrap="none" lIns="0" tIns="0" rIns="0" bIns="0" anchor="t" anchorCtr="0" upright="1">
                          <a:noAutofit/>
                        </wps:bodyPr>
                      </wps:wsp>
                      <wps:wsp>
                        <wps:cNvPr id="2115" name="Rectangle 2134"/>
                        <wps:cNvSpPr>
                          <a:spLocks noChangeArrowheads="1"/>
                        </wps:cNvSpPr>
                        <wps:spPr bwMode="auto">
                          <a:xfrm>
                            <a:off x="261620" y="113665"/>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高</w:t>
                              </w:r>
                            </w:p>
                          </w:txbxContent>
                        </wps:txbx>
                        <wps:bodyPr rot="0" vert="horz" wrap="none" lIns="0" tIns="0" rIns="0" bIns="0" anchor="t" anchorCtr="0" upright="1">
                          <a:spAutoFit/>
                        </wps:bodyPr>
                      </wps:wsp>
                      <wps:wsp>
                        <wps:cNvPr id="2116" name="Rectangle 2135"/>
                        <wps:cNvSpPr>
                          <a:spLocks noChangeArrowheads="1"/>
                        </wps:cNvSpPr>
                        <wps:spPr bwMode="auto">
                          <a:xfrm>
                            <a:off x="276860" y="1024255"/>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低</w:t>
                              </w:r>
                            </w:p>
                          </w:txbxContent>
                        </wps:txbx>
                        <wps:bodyPr rot="0" vert="horz" wrap="none" lIns="0" tIns="0" rIns="0" bIns="0" anchor="t" anchorCtr="0" upright="1">
                          <a:spAutoFit/>
                        </wps:bodyPr>
                      </wps:wsp>
                      <wps:wsp>
                        <wps:cNvPr id="2117" name="Rectangle 2136"/>
                        <wps:cNvSpPr>
                          <a:spLocks noChangeArrowheads="1"/>
                        </wps:cNvSpPr>
                        <wps:spPr bwMode="auto">
                          <a:xfrm>
                            <a:off x="837565" y="1473200"/>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高</w:t>
                              </w:r>
                            </w:p>
                          </w:txbxContent>
                        </wps:txbx>
                        <wps:bodyPr rot="0" vert="horz" wrap="none" lIns="0" tIns="0" rIns="0" bIns="0" anchor="t" anchorCtr="0" upright="1">
                          <a:spAutoFit/>
                        </wps:bodyPr>
                      </wps:wsp>
                      <wps:wsp>
                        <wps:cNvPr id="2118" name="Rectangle 2137"/>
                        <wps:cNvSpPr>
                          <a:spLocks noChangeArrowheads="1"/>
                        </wps:cNvSpPr>
                        <wps:spPr bwMode="auto">
                          <a:xfrm>
                            <a:off x="2547620" y="1452245"/>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低</w:t>
                              </w:r>
                            </w:p>
                          </w:txbxContent>
                        </wps:txbx>
                        <wps:bodyPr rot="0" vert="horz" wrap="none" lIns="0" tIns="0" rIns="0" bIns="0" anchor="t" anchorCtr="0" upright="1">
                          <a:spAutoFit/>
                        </wps:bodyPr>
                      </wps:wsp>
                      <wps:wsp>
                        <wps:cNvPr id="2119" name="Rectangle 2138"/>
                        <wps:cNvSpPr>
                          <a:spLocks noChangeArrowheads="1"/>
                        </wps:cNvSpPr>
                        <wps:spPr bwMode="auto">
                          <a:xfrm>
                            <a:off x="1347470" y="1643380"/>
                            <a:ext cx="4578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图像质量</w:t>
                              </w:r>
                            </w:p>
                          </w:txbxContent>
                        </wps:txbx>
                        <wps:bodyPr rot="0" vert="horz" wrap="none" lIns="0" tIns="0" rIns="0" bIns="0" anchor="t" anchorCtr="0" upright="1">
                          <a:spAutoFit/>
                        </wps:bodyPr>
                      </wps:wsp>
                      <wps:wsp>
                        <wps:cNvPr id="2120" name="Rectangle 2139"/>
                        <wps:cNvSpPr>
                          <a:spLocks noChangeArrowheads="1"/>
                        </wps:cNvSpPr>
                        <wps:spPr bwMode="auto">
                          <a:xfrm rot="16200000">
                            <a:off x="-655320" y="656590"/>
                            <a:ext cx="14751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概率</w:t>
                              </w:r>
                              <w:r>
                                <w:rPr>
                                  <w:rFonts w:hint="eastAsia"/>
                                  <w:color w:val="000000"/>
                                  <w:sz w:val="18"/>
                                  <w:szCs w:val="18"/>
                                  <w:lang w:eastAsia="zh-CN"/>
                                </w:rPr>
                                <w:t>(</w:t>
                              </w:r>
                              <w:r>
                                <w:rPr>
                                  <w:rFonts w:hint="eastAsia"/>
                                  <w:color w:val="000000"/>
                                  <w:sz w:val="18"/>
                                  <w:szCs w:val="18"/>
                                  <w:lang w:eastAsia="zh-CN"/>
                                </w:rPr>
                                <w:t>即典型节目素材的比例</w:t>
                              </w:r>
                              <w:r>
                                <w:rPr>
                                  <w:rFonts w:hint="eastAsia"/>
                                  <w:color w:val="000000"/>
                                  <w:sz w:val="18"/>
                                  <w:szCs w:val="18"/>
                                  <w:lang w:eastAsia="zh-CN"/>
                                </w:rPr>
                                <w:t>)</w:t>
                              </w:r>
                            </w:p>
                          </w:txbxContent>
                        </wps:txbx>
                        <wps:bodyPr rot="0" vert="vert270" wrap="square" lIns="0" tIns="0" rIns="0" bIns="0" anchor="t" anchorCtr="0" upright="1">
                          <a:noAutofit/>
                        </wps:bodyPr>
                      </wps:wsp>
                    </wpc:wpc>
                  </a:graphicData>
                </a:graphic>
              </wp:inline>
            </w:drawing>
          </mc:Choice>
          <mc:Fallback>
            <w:pict>
              <v:group id="Canvas 2124" o:spid="_x0000_s2499" editas="canvas" style="width:252pt;height:157pt;mso-position-horizontal-relative:char;mso-position-vertical-relative:line" coordsize="32004,1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">
                <v:shape id="_x0000_s2500" type="#_x0000_t75" style="position:absolute;width:32004;height:19939;visibility:visible;mso-wrap-style:square">
                  <v:fill o:detectmouseclick="t"/>
                  <v:path o:connecttype="none"/>
                </v:shape>
                <v:shape id="Freeform 2126" o:spid="_x0000_s2501" style="position:absolute;left:4191;width:25234;height:14452;visibility:visible;mso-wrap-style:square;v-text-anchor:top" coordsize="3974,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M8MQA&#10;AADdAAAADwAAAGRycy9kb3ducmV2LnhtbERPTWvCQBC9F/oflil4qxvFSo2uUiqCBUGqpdTbkJ0m&#10;sdnZkB1j9Ne7B6HHx/ueLTpXqZaaUHo2MOgnoIgzb0vODXztV8+voIIgW6w8k4ELBVjMHx9mmFp/&#10;5k9qd5KrGMIhRQOFSJ1qHbKCHIa+r4kj9+sbhxJhk2vb4DmGu0oPk2SsHZYcGwqs6b2g7G93cgYO&#10;m+NgKx/740vZLi/XH5wwfosxvafubQpKqJN/8d29tgaGo0ncH9/EJ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PDEAAAA3QAAAA8AAAAAAAAAAAAAAAAAmAIAAGRycy9k&#10;b3ducmV2LnhtbFBLBQYAAAAABAAEAPUAAACJAwAAAAA=&#10;" path="m,l,2276r3974,l3974,,,,5,10r3965,l3965,5r,2266l3970,2266,5,2266r4,5l9,5,5,10,,xe" fillcolor="black" stroked="f">
                  <v:path arrowok="t" o:connecttype="custom" o:connectlocs="0,0;0,1445260;2523490,1445260;2523490,0;0,0;3175,6350;2520950,6350;2517775,3175;2517775,1442085;2520950,1438910;3175,1438910;5715,1442085;5715,3175;3175,6350;0,0" o:connectangles="0,0,0,0,0,0,0,0,0,0,0,0,0,0,0"/>
                </v:shape>
                <v:line id="Line 2127" o:spid="_x0000_s2502" style="position:absolute;visibility:visible;mso-wrap-style:square" from="4222,1828" to="4953,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7V8UAAADdAAAADwAAAGRycy9kb3ducmV2LnhtbESPQWvCQBSE74L/YXlCb7qJtDamriJi&#10;0d7UKvT4yD6TxezbkN1q+u/dguBxmJlvmNmis7W4UuuNYwXpKAFBXDhtuFRw/P4cZiB8QNZYOyYF&#10;f+RhMe/3Zphrd+M9XQ+hFBHCPkcFVQhNLqUvKrLoR64hjt7ZtRZDlG0pdYu3CLe1HCfJRFo0HBcq&#10;bGhVUXE5/FoFZjfZvH29n6Ynud6E9Ce7ZMYelXoZdMsPEIG68Aw/2lutYPw6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g7V8UAAADdAAAADwAAAAAAAAAA&#10;AAAAAAChAgAAZHJzL2Rvd25yZXYueG1sUEsFBgAAAAAEAAQA+QAAAJMDAAAAAA==&#10;" strokeweight="0"/>
                <v:line id="Line 2128" o:spid="_x0000_s2503" style="position:absolute;visibility:visible;mso-wrap-style:square" from="4222,10915" to="4953,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qlIMYAAADdAAAADwAAAGRycy9kb3ducmV2LnhtbESPT2vCQBTE7wW/w/IEb3VjsBqjq0ip&#10;aG+tf8DjI/tMFrNvQ3bV9Nu7hUKPw8z8hlmsOluLO7XeOFYwGiYgiAunDZcKjofNawbCB2SNtWNS&#10;8EMeVsveywJz7R78Tfd9KEWEsM9RQRVCk0vpi4os+qFriKN3ca3FEGVbSt3iI8JtLdMkmUiLhuNC&#10;hQ29V1Rc9zerwHxNtm+f09PsJD+2YXTOrpmxR6UG/W49BxGoC//hv/ZOK0jH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pSDGAAAA3QAAAA8AAAAAAAAA&#10;AAAAAAAAoQIAAGRycy9kb3ducmV2LnhtbFBLBQYAAAAABAAEAPkAAACUAwAAAAA=&#10;" strokeweight="0"/>
                <v:line id="Line 2129" o:spid="_x0000_s2504" style="position:absolute;visibility:visible;mso-wrap-style:square" from="26047,13690" to="26054,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YAu8cAAADdAAAADwAAAGRycy9kb3ducmV2LnhtbESPT2vCQBTE74LfYXlCb7rRtjZJs4qI&#10;xXpr/QMeH9nXZDH7NmRXTb99t1DocZiZ3zDFsreNuFHnjWMF00kCgrh02nCl4Hh4G6cgfEDW2Dgm&#10;Bd/kYbkYDgrMtbvzJ932oRIRwj5HBXUIbS6lL2uy6CeuJY7el+sshii7SuoO7xFuGzlLkrm0aDgu&#10;1NjSuqbysr9aBeZjvn3evZyyk9xsw/ScXlJjj0o9jPrVK4hAffgP/7XftYLZU/Y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xgC7xwAAAN0AAAAPAAAAAAAA&#10;AAAAAAAAAKECAABkcnMvZG93bnJldi54bWxQSwUGAAAAAAQABAD5AAAAlQMAAAAA&#10;" strokeweight="0"/>
                <v:line id="Line 2130" o:spid="_x0000_s2505" style="position:absolute;visibility:visible;mso-wrap-style:square" from="9061,13690" to="9067,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M9VMUAAADdAAAADwAAAGRycy9kb3ducmV2LnhtbESPT4vCMBTE7wv7HcJb8Kapom6tRhFR&#10;3L25/gGPj+bZBpuX0kSt336zIOxxmJnfMLNFaytxp8Ybxwr6vQQEce604ULB8bDppiB8QNZYOSYF&#10;T/KwmL+/zTDT7sE/dN+HQkQI+wwVlCHUmZQ+L8mi77maOHoX11gMUTaF1A0+ItxWcpAkY2nRcFwo&#10;saZVSfl1f7MKzG68HX1/niYnud6G/jm9psYelep8tMspiEBt+A+/2l9awWA4Gc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M9VMUAAADdAAAADwAAAAAAAAAA&#10;AAAAAAChAgAAZHJzL2Rvd25yZXYueG1sUEsFBgAAAAAEAAQA+QAAAJMDAAAAAA==&#10;" strokeweight="0"/>
                <v:shape id="Freeform 2131" o:spid="_x0000_s2506" style="position:absolute;left:8572;top:1949;width:17659;height:10916;visibility:visible;mso-wrap-style:square;v-text-anchor:top" coordsize="2781,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R3cUA&#10;AADdAAAADwAAAGRycy9kb3ducmV2LnhtbESPQWvCQBSE74X+h+UVequb5FAkdZUiCNVLTfTg8ZF9&#10;zYZm34bdrYn++q4geBxm5htmsZpsL87kQ+dYQT7LQBA3TnfcKjgeNm9zECEia+wdk4ILBVgtn58W&#10;WGo3ckXnOrYiQTiUqMDEOJRShsaQxTBzA3Hyfpy3GJP0rdQexwS3vSyy7F1a7DgtGBxobaj5rf+s&#10;guvpuh/j5tTK9XaL38ZXu7qolHp9mT4/QESa4iN8b39pBUWeF3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NHdxQAAAN0AAAAPAAAAAAAAAAAAAAAAAJgCAABkcnMv&#10;ZG93bnJldi54bWxQSwUGAAAAAAQABAD1AAAAigMAAAAA&#10;" path="m,29r729,l739,34r100,l858,39r58,l935,44r19,l974,48r38,l1031,53r19,l1069,58r20,l1127,68r19,l1165,72r19,l1204,77r24,5l1247,82r38,10l1304,92r39,9l1391,111r28,5l1443,120r29,10l1496,135r29,9l1573,164r29,9l1626,188r48,19l1697,221r24,10l1789,269r19,15l1832,298r19,15l1875,327r19,14l1918,356r77,57l2009,433r38,28l2081,495r19,19l2115,524r9,14l2139,548r76,77l2225,639r53,53l2287,706r15,15l2311,735r15,19l2335,769r15,14l2359,797r15,15l2383,826r14,15l2407,860r14,14l2450,917r15,20l2460,937r5,l2474,951r10,19l2493,985r10,24l2517,1033r10,14l2541,1071r10,19l2560,1114r15,20l2642,1302r10,28l2661,1354r10,29l2680,1407r5,29l2695,1460r9,29l2714,1546r9,29l2738,1662r9,28l2752,1719r29,l2776,1681r-9,-29l2752,1566r-9,-29l2733,1479r-10,-29l2714,1426r-5,-28l2700,1374r-10,-29l2680,1321r-9,-29l2604,1124r-15,-19l2580,1081r-10,-19l2556,1038r-10,-25l2532,999r-10,-24l2513,951r-20,-19l2484,917r5,l2484,917r-15,-19l2441,855r-15,-14l2417,821r-15,-14l2393,793r-15,-15l2369,764r-15,-15l2345,735r-15,-19l2321,701r-15,-14l2297,673r-53,-53l2234,605r-76,-76l2143,519r-9,-14l2119,495r-19,-19l2067,442r-39,-29l2014,394r-77,-57l1913,322r-19,-14l1870,293r-19,-14l1827,264r-19,-14l1731,202r-24,-10l1683,178r-48,-19l1611,144r-29,-9l1534,116r-28,-10l1482,101r-29,-9l1429,87r-29,-5l1376,77r-24,-5l1333,68r-29,-5l1285,63,1247,53r-19,l1213,48r-29,-4l1165,44r-19,-5l1127,39,1089,29r-20,l1050,24r-19,l1012,20r-38,l954,15r-19,l916,10r-58,l839,5r-96,l748,5,729,,,,,29xe" fillcolor="black" stroked="f">
                  <v:path arrowok="t" o:connecttype="custom" o:connectlocs="469265,21590;581660,24765;618490,30480;666750,33655;715645,43180;751840,45720;791845,52070;852805,64135;916305,76200;968375,91440;1032510,119380;1092835,146685;1163320,189230;1202690,216535;1275715,274955;1333500,326390;1358265,347980;1446530,439420;1467485,466725;1492250,497205;1513205,524510;1537335,554990;1562100,594995;1577340,615950;1598295,655955;1619885,692150;1677670,826770;1696085,878205;1711325,927100;1729105,1000125;1747520,1091565;1757045,1049020;1735455,939165;1720215,887730;1701800,838835;1644015,701675;1623060,659130;1601470,619125;1577340,582295;1567815,570230;1534795,521335;1510030,494030;1489075,466725;1464310,436245;1418590,384175;1355090,320675;1312545,280670;1229995,213995;1187450,186055;1148080,158750;1068705,113030;1004570,85725;941070,64135;889000,52070;846455,43180;791845,33655;751840,27940;715645,24765;666750,15240;618490,12700;581660,6350;471805,3175;0,0" o:connectangles="0,0,0,0,0,0,0,0,0,0,0,0,0,0,0,0,0,0,0,0,0,0,0,0,0,0,0,0,0,0,0,0,0,0,0,0,0,0,0,0,0,0,0,0,0,0,0,0,0,0,0,0,0,0,0,0,0,0,0,0,0,0,0"/>
                </v:shape>
                <v:rect id="Rectangle 2133" o:spid="_x0000_s2507" style="position:absolute;left:25476;top:18599;width:4940;height:1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HYMQA&#10;AADdAAAADwAAAGRycy9kb3ducmV2LnhtbESP0WoCMRRE34X+Q7gF3zQbEalbo2ihWAQftP2Ay+Z2&#10;s7q5WZOo2783hUIfh5k5wyxWvWvFjUJsPGtQ4wIEceVNw7WGr8/30QuImJANtp5Jww9FWC2fBgss&#10;jb/zgW7HVIsM4ViiBptSV0oZK0sO49h3xNn79sFhyjLU0gS8Z7hr5aQoZtJhw3nBYkdvlqrz8eo0&#10;0GZ7mJ/W0e5lUFHtd7P5dHvRevjcr19BJOrTf/iv/WE0TJSawu+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x2DEAAAA3QAAAA8AAAAAAAAAAAAAAAAAmAIAAGRycy9k&#10;b3ducmV2LnhtbFBLBQYAAAAABAAEAPUAAACJAwAAAAA=&#10;" filled="f" stroked="f">
                  <v:textbox inset="0,0,0,0">
                    <w:txbxContent>
                      <w:p w:rsidR="00CD1263" w:rsidRPr="00CD1263" w:rsidRDefault="00CD1263" w:rsidP="00AB0D0D">
                        <w:pPr>
                          <w:spacing w:before="0"/>
                          <w:rPr>
                            <w:sz w:val="16"/>
                            <w:szCs w:val="16"/>
                            <w:shd w:val="pct15" w:color="auto" w:fill="FFFFFF"/>
                          </w:rPr>
                        </w:pPr>
                        <w:r w:rsidRPr="00CD1263">
                          <w:rPr>
                            <w:rFonts w:hint="eastAsia"/>
                            <w:color w:val="000000"/>
                            <w:sz w:val="16"/>
                            <w:szCs w:val="16"/>
                            <w:lang w:eastAsia="zh-CN"/>
                          </w:rPr>
                          <w:t>BT.0</w:t>
                        </w:r>
                        <w:r w:rsidRPr="00CD1263">
                          <w:rPr>
                            <w:color w:val="000000"/>
                            <w:sz w:val="16"/>
                            <w:szCs w:val="16"/>
                          </w:rPr>
                          <w:t>500-13</w:t>
                        </w:r>
                      </w:p>
                    </w:txbxContent>
                  </v:textbox>
                </v:rect>
                <v:rect id="Rectangle 2134" o:spid="_x0000_s2508" style="position:absolute;left:2616;top:1136;width:11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7CMMA&#10;AADdAAAADwAAAGRycy9kb3ducmV2LnhtbESPzWrDMBCE74G+g9hCb7FsQ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7CMMAAADdAAAADwAAAAAAAAAAAAAAAACYAgAAZHJzL2Rv&#10;d25yZXYueG1sUEsFBgAAAAAEAAQA9QAAAIg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高</w:t>
                        </w:r>
                      </w:p>
                    </w:txbxContent>
                  </v:textbox>
                </v:rect>
                <v:rect id="Rectangle 2135" o:spid="_x0000_s2509" style="position:absolute;left:2768;top:10242;width:11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lf8IA&#10;AADdAAAADwAAAGRycy9kb3ducmV2LnhtbESP3YrCMBSE7wXfIZwF7zRtL0SqUZYFQRdvrD7AoTn9&#10;YZOTkkRb336zsODlMDPfMLvDZI14kg+9YwX5KgNBXDvdc6vgfjsuNyBCRNZoHJOCFwU47OezHZba&#10;jXylZxVbkSAcSlTQxTiUUoa6I4th5Qbi5DXOW4xJ+lZqj2OCWyOLLFtLiz2nhQ4H+uqo/qkeVoG8&#10;VcdxUxmfue+iuZjz6dqQU2rxMX1uQUSa4jv83z5pBUWer+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WV/wgAAAN0AAAAPAAAAAAAAAAAAAAAAAJgCAABkcnMvZG93&#10;bnJldi54bWxQSwUGAAAAAAQABAD1AAAAhwM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低</w:t>
                        </w:r>
                      </w:p>
                    </w:txbxContent>
                  </v:textbox>
                </v:rect>
                <v:rect id="Rectangle 2136" o:spid="_x0000_s2510" style="position:absolute;left:8375;top:14732;width:1150;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A5MMA&#10;AADdAAAADwAAAGRycy9kb3ducmV2LnhtbESPzWrDMBCE74G+g9hCb7FsH5LgRgkhEEhDL3HyAIu1&#10;/qHSykhq7L59VSjkOMzMN8x2P1sjHuTD4FhBkeUgiBunB+4U3G+n5QZEiMgajWNS8EMB9ruXxRYr&#10;7Sa+0qOOnUgQDhUq6GMcKylD05PFkLmROHmt8xZjkr6T2uOU4NbIMs9X0uLAaaHHkY49NV/1t1Ug&#10;b/Vp2tTG5+5Stp/m43xtySn19jof3kFEmuMz/N8+awVlUazh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XA5MMAAADdAAAADwAAAAAAAAAAAAAAAACYAgAAZHJzL2Rv&#10;d25yZXYueG1sUEsFBgAAAAAEAAQA9QAAAIg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高</w:t>
                        </w:r>
                      </w:p>
                    </w:txbxContent>
                  </v:textbox>
                </v:rect>
                <v:rect id="Rectangle 2137" o:spid="_x0000_s2511" style="position:absolute;left:25476;top:14522;width:11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Ulr8A&#10;AADdAAAADwAAAGRycy9kb3ducmV2LnhtbERPy4rCMBTdC/MP4Qqzs2m7EKlGGQRBxY11PuDS3D6Y&#10;5KYkGVv/3iwGZnk4791htkY8yYfBsYIiy0EQN04P3Cn4fpxWGxAhIms0jknBiwIc9h+LHVbaTXyn&#10;Zx07kUI4VKigj3GspAxNTxZD5kbixLXOW4wJ+k5qj1MKt0aWeb6WFgdODT2OdOyp+al/rQL5qE/T&#10;pjY+d9eyvZnL+d6SU+pzOX9tQUSa47/4z33WCsqiSHP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lSWvwAAAN0AAAAPAAAAAAAAAAAAAAAAAJgCAABkcnMvZG93bnJl&#10;di54bWxQSwUGAAAAAAQABAD1AAAAhAM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低</w:t>
                        </w:r>
                      </w:p>
                    </w:txbxContent>
                  </v:textbox>
                </v:rect>
                <v:rect id="Rectangle 2138" o:spid="_x0000_s2512" style="position:absolute;left:13474;top:16433;width:457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xDcMA&#10;AADdAAAADwAAAGRycy9kb3ducmV2LnhtbESPzWrDMBCE74G+g9hCb7FsH0LiRgkhEEhDL3HyAIu1&#10;/qHSykhq7L59VSjkOMzMN8x2P1sjHuTD4FhBkeUgiBunB+4U3G+n5RpEiMgajWNS8EMB9ruXxRYr&#10;7Sa+0qOOnUgQDhUq6GMcKylD05PFkLmROHmt8xZjkr6T2uOU4NbIMs9X0uLAaaHHkY49NV/1t1Ug&#10;b/VpWtfG5+5Stp/m43xtySn19jof3kFEmuMz/N8+awVlUW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bxDcMAAADdAAAADwAAAAAAAAAAAAAAAACYAgAAZHJzL2Rv&#10;d25yZXYueG1sUEsFBgAAAAAEAAQA9QAAAIg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图像质量</w:t>
                        </w:r>
                      </w:p>
                    </w:txbxContent>
                  </v:textbox>
                </v:rect>
                <v:rect id="Rectangle 2139" o:spid="_x0000_s2513" style="position:absolute;left:-6554;top:6566;width:14751;height:16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E8AA&#10;AADdAAAADwAAAGRycy9kb3ducmV2LnhtbERPy4rCMBTdC/5DuII7Ta3DINUoIiqiIPhYuLw017bY&#10;3NQmavv3k4Uwy8N5zxaNKcWbaldYVjAaRiCIU6sLzhRcL5vBBITzyBpLy6SgJQeLebczw0TbD5/o&#10;ffaZCCHsElSQe18lUro0J4NuaCviwN1tbdAHWGdS1/gJ4aaUcRT9SoMFh4YcK1rllD7OL6PAmZ/j&#10;5Flu13zUB8RmvNrf2lapfq9ZTkF4avy/+OveaQXxKA77w5vw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tE8AAAADdAAAADwAAAAAAAAAAAAAAAACYAgAAZHJzL2Rvd25y&#10;ZXYueG1sUEsFBgAAAAAEAAQA9QAAAIUDAAAAAA==&#10;" filled="f" stroked="f">
                  <v:textbox style="layout-flow:vertical;mso-layout-flow-alt:bottom-to-top" inset="0,0,0,0">
                    <w:txbxContent>
                      <w:p w:rsidR="00CD1263" w:rsidRDefault="00CD1263" w:rsidP="00AB0D0D">
                        <w:pPr>
                          <w:spacing w:before="0"/>
                          <w:rPr>
                            <w:lang w:eastAsia="zh-CN"/>
                          </w:rPr>
                        </w:pPr>
                        <w:r>
                          <w:rPr>
                            <w:rFonts w:hint="eastAsia"/>
                            <w:color w:val="000000"/>
                            <w:sz w:val="18"/>
                            <w:szCs w:val="18"/>
                            <w:lang w:eastAsia="zh-CN"/>
                          </w:rPr>
                          <w:t>概率</w:t>
                        </w:r>
                        <w:r>
                          <w:rPr>
                            <w:rFonts w:hint="eastAsia"/>
                            <w:color w:val="000000"/>
                            <w:sz w:val="18"/>
                            <w:szCs w:val="18"/>
                            <w:lang w:eastAsia="zh-CN"/>
                          </w:rPr>
                          <w:t>(</w:t>
                        </w:r>
                        <w:r>
                          <w:rPr>
                            <w:rFonts w:hint="eastAsia"/>
                            <w:color w:val="000000"/>
                            <w:sz w:val="18"/>
                            <w:szCs w:val="18"/>
                            <w:lang w:eastAsia="zh-CN"/>
                          </w:rPr>
                          <w:t>即典型节目素材的比例</w:t>
                        </w:r>
                        <w:r>
                          <w:rPr>
                            <w:rFonts w:hint="eastAsia"/>
                            <w:color w:val="000000"/>
                            <w:sz w:val="18"/>
                            <w:szCs w:val="18"/>
                            <w:lang w:eastAsia="zh-CN"/>
                          </w:rPr>
                          <w:t>)</w:t>
                        </w:r>
                      </w:p>
                    </w:txbxContent>
                  </v:textbox>
                </v:rect>
                <w10:anchorlock/>
              </v:group>
            </w:pict>
          </mc:Fallback>
        </mc:AlternateContent>
      </w:r>
    </w:p>
    <w:p w:rsidR="00AB0D0D" w:rsidRDefault="00AB0D0D" w:rsidP="00AB0D0D">
      <w:pPr>
        <w:pStyle w:val="Figure"/>
        <w:rPr>
          <w:lang w:eastAsia="zh-CN"/>
        </w:rPr>
      </w:pPr>
    </w:p>
    <w:p w:rsidR="00EA77AF" w:rsidRDefault="00EA77AF" w:rsidP="00EA77AF">
      <w:pPr>
        <w:rPr>
          <w:lang w:eastAsia="zh-CN"/>
        </w:rPr>
      </w:pPr>
    </w:p>
    <w:p w:rsidR="00EA77AF" w:rsidRDefault="00EA77AF" w:rsidP="00EA77AF">
      <w:pPr>
        <w:rPr>
          <w:lang w:eastAsia="zh-CN"/>
        </w:rPr>
      </w:pPr>
    </w:p>
    <w:p w:rsidR="00524756" w:rsidRPr="00AB0D0D" w:rsidRDefault="00AB0D0D" w:rsidP="00AB0D0D">
      <w:pPr>
        <w:pStyle w:val="FigureNo"/>
        <w:spacing w:after="0"/>
        <w:rPr>
          <w:lang w:eastAsia="zh-CN"/>
        </w:rPr>
      </w:pPr>
      <w:r w:rsidRPr="00AB0D0D">
        <w:rPr>
          <w:rFonts w:hint="eastAsia"/>
          <w:lang w:eastAsia="zh-CN"/>
        </w:rPr>
        <w:t>图</w:t>
      </w:r>
      <w:r w:rsidRPr="00AB0D0D">
        <w:rPr>
          <w:rFonts w:hint="eastAsia"/>
          <w:lang w:eastAsia="zh-CN"/>
        </w:rPr>
        <w:t>14</w:t>
      </w:r>
    </w:p>
    <w:p w:rsidR="00612D0C" w:rsidRPr="00AB0D0D" w:rsidRDefault="00AB0D0D" w:rsidP="00AB0D0D">
      <w:pPr>
        <w:pStyle w:val="Figuretitle"/>
        <w:spacing w:before="120" w:after="0"/>
        <w:rPr>
          <w:lang w:eastAsia="zh-CN"/>
        </w:rPr>
      </w:pPr>
      <w:r w:rsidRPr="00AB0D0D">
        <w:rPr>
          <w:rFonts w:hint="eastAsia"/>
          <w:lang w:eastAsia="zh-CN"/>
        </w:rPr>
        <w:t>不同临界性水平的素材出现的概率</w:t>
      </w:r>
    </w:p>
    <w:p w:rsidR="00AB0D0D" w:rsidRDefault="00DF63BF" w:rsidP="00AB0D0D">
      <w:pPr>
        <w:pStyle w:val="FigureNo"/>
        <w:spacing w:before="360"/>
      </w:pPr>
      <w:r>
        <w:rPr>
          <w:noProof/>
          <w:lang w:val="en-US" w:eastAsia="zh-CN"/>
        </w:rPr>
        <mc:AlternateContent>
          <mc:Choice Requires="wpc">
            <w:drawing>
              <wp:inline distT="0" distB="0" distL="0" distR="0" wp14:anchorId="68CF7242" wp14:editId="795F3599">
                <wp:extent cx="3200400" cy="2049145"/>
                <wp:effectExtent l="666750" t="0" r="0" b="0"/>
                <wp:docPr id="2140" name="Canvas 2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76" name="Freeform 2142"/>
                        <wps:cNvSpPr>
                          <a:spLocks/>
                        </wps:cNvSpPr>
                        <wps:spPr bwMode="auto">
                          <a:xfrm>
                            <a:off x="831215" y="191770"/>
                            <a:ext cx="1673860" cy="1022350"/>
                          </a:xfrm>
                          <a:custGeom>
                            <a:avLst/>
                            <a:gdLst>
                              <a:gd name="T0" fmla="*/ 2531 w 2636"/>
                              <a:gd name="T1" fmla="*/ 1567 h 1610"/>
                              <a:gd name="T2" fmla="*/ 2420 w 2636"/>
                              <a:gd name="T3" fmla="*/ 1553 h 1610"/>
                              <a:gd name="T4" fmla="*/ 2290 w 2636"/>
                              <a:gd name="T5" fmla="*/ 1534 h 1610"/>
                              <a:gd name="T6" fmla="*/ 2170 w 2636"/>
                              <a:gd name="T7" fmla="*/ 1514 h 1610"/>
                              <a:gd name="T8" fmla="*/ 2041 w 2636"/>
                              <a:gd name="T9" fmla="*/ 1486 h 1610"/>
                              <a:gd name="T10" fmla="*/ 1935 w 2636"/>
                              <a:gd name="T11" fmla="*/ 1467 h 1610"/>
                              <a:gd name="T12" fmla="*/ 1810 w 2636"/>
                              <a:gd name="T13" fmla="*/ 1433 h 1610"/>
                              <a:gd name="T14" fmla="*/ 1676 w 2636"/>
                              <a:gd name="T15" fmla="*/ 1390 h 1610"/>
                              <a:gd name="T16" fmla="*/ 1565 w 2636"/>
                              <a:gd name="T17" fmla="*/ 1356 h 1610"/>
                              <a:gd name="T18" fmla="*/ 1431 w 2636"/>
                              <a:gd name="T19" fmla="*/ 1313 h 1610"/>
                              <a:gd name="T20" fmla="*/ 1296 w 2636"/>
                              <a:gd name="T21" fmla="*/ 1265 h 1610"/>
                              <a:gd name="T22" fmla="*/ 1191 w 2636"/>
                              <a:gd name="T23" fmla="*/ 1222 h 1610"/>
                              <a:gd name="T24" fmla="*/ 1090 w 2636"/>
                              <a:gd name="T25" fmla="*/ 1174 h 1610"/>
                              <a:gd name="T26" fmla="*/ 994 w 2636"/>
                              <a:gd name="T27" fmla="*/ 1126 h 1610"/>
                              <a:gd name="T28" fmla="*/ 936 w 2636"/>
                              <a:gd name="T29" fmla="*/ 1093 h 1610"/>
                              <a:gd name="T30" fmla="*/ 811 w 2636"/>
                              <a:gd name="T31" fmla="*/ 1011 h 1610"/>
                              <a:gd name="T32" fmla="*/ 725 w 2636"/>
                              <a:gd name="T33" fmla="*/ 949 h 1610"/>
                              <a:gd name="T34" fmla="*/ 643 w 2636"/>
                              <a:gd name="T35" fmla="*/ 882 h 1610"/>
                              <a:gd name="T36" fmla="*/ 542 w 2636"/>
                              <a:gd name="T37" fmla="*/ 791 h 1610"/>
                              <a:gd name="T38" fmla="*/ 432 w 2636"/>
                              <a:gd name="T39" fmla="*/ 690 h 1610"/>
                              <a:gd name="T40" fmla="*/ 369 w 2636"/>
                              <a:gd name="T41" fmla="*/ 623 h 1610"/>
                              <a:gd name="T42" fmla="*/ 316 w 2636"/>
                              <a:gd name="T43" fmla="*/ 556 h 1610"/>
                              <a:gd name="T44" fmla="*/ 268 w 2636"/>
                              <a:gd name="T45" fmla="*/ 489 h 1610"/>
                              <a:gd name="T46" fmla="*/ 220 w 2636"/>
                              <a:gd name="T47" fmla="*/ 417 h 1610"/>
                              <a:gd name="T48" fmla="*/ 172 w 2636"/>
                              <a:gd name="T49" fmla="*/ 340 h 1610"/>
                              <a:gd name="T50" fmla="*/ 100 w 2636"/>
                              <a:gd name="T51" fmla="*/ 206 h 1610"/>
                              <a:gd name="T52" fmla="*/ 67 w 2636"/>
                              <a:gd name="T53" fmla="*/ 125 h 1610"/>
                              <a:gd name="T54" fmla="*/ 38 w 2636"/>
                              <a:gd name="T55" fmla="*/ 38 h 1610"/>
                              <a:gd name="T56" fmla="*/ 19 w 2636"/>
                              <a:gd name="T57" fmla="*/ 72 h 1610"/>
                              <a:gd name="T58" fmla="*/ 48 w 2636"/>
                              <a:gd name="T59" fmla="*/ 153 h 1610"/>
                              <a:gd name="T60" fmla="*/ 81 w 2636"/>
                              <a:gd name="T61" fmla="*/ 240 h 1610"/>
                              <a:gd name="T62" fmla="*/ 158 w 2636"/>
                              <a:gd name="T63" fmla="*/ 379 h 1610"/>
                              <a:gd name="T64" fmla="*/ 206 w 2636"/>
                              <a:gd name="T65" fmla="*/ 455 h 1610"/>
                              <a:gd name="T66" fmla="*/ 259 w 2636"/>
                              <a:gd name="T67" fmla="*/ 527 h 1610"/>
                              <a:gd name="T68" fmla="*/ 312 w 2636"/>
                              <a:gd name="T69" fmla="*/ 594 h 1610"/>
                              <a:gd name="T70" fmla="*/ 365 w 2636"/>
                              <a:gd name="T71" fmla="*/ 657 h 1610"/>
                              <a:gd name="T72" fmla="*/ 446 w 2636"/>
                              <a:gd name="T73" fmla="*/ 743 h 1610"/>
                              <a:gd name="T74" fmla="*/ 561 w 2636"/>
                              <a:gd name="T75" fmla="*/ 848 h 1610"/>
                              <a:gd name="T76" fmla="*/ 643 w 2636"/>
                              <a:gd name="T77" fmla="*/ 915 h 1610"/>
                              <a:gd name="T78" fmla="*/ 730 w 2636"/>
                              <a:gd name="T79" fmla="*/ 982 h 1610"/>
                              <a:gd name="T80" fmla="*/ 816 w 2636"/>
                              <a:gd name="T81" fmla="*/ 1045 h 1610"/>
                              <a:gd name="T82" fmla="*/ 941 w 2636"/>
                              <a:gd name="T83" fmla="*/ 1131 h 1610"/>
                              <a:gd name="T84" fmla="*/ 1008 w 2636"/>
                              <a:gd name="T85" fmla="*/ 1169 h 1610"/>
                              <a:gd name="T86" fmla="*/ 1104 w 2636"/>
                              <a:gd name="T87" fmla="*/ 1217 h 1610"/>
                              <a:gd name="T88" fmla="*/ 1210 w 2636"/>
                              <a:gd name="T89" fmla="*/ 1260 h 1610"/>
                              <a:gd name="T90" fmla="*/ 1311 w 2636"/>
                              <a:gd name="T91" fmla="*/ 1304 h 1610"/>
                              <a:gd name="T92" fmla="*/ 1445 w 2636"/>
                              <a:gd name="T93" fmla="*/ 1352 h 1610"/>
                              <a:gd name="T94" fmla="*/ 1584 w 2636"/>
                              <a:gd name="T95" fmla="*/ 1395 h 1610"/>
                              <a:gd name="T96" fmla="*/ 1690 w 2636"/>
                              <a:gd name="T97" fmla="*/ 1428 h 1610"/>
                              <a:gd name="T98" fmla="*/ 1849 w 2636"/>
                              <a:gd name="T99" fmla="*/ 1471 h 1610"/>
                              <a:gd name="T100" fmla="*/ 1954 w 2636"/>
                              <a:gd name="T101" fmla="*/ 1500 h 1610"/>
                              <a:gd name="T102" fmla="*/ 2055 w 2636"/>
                              <a:gd name="T103" fmla="*/ 1524 h 1610"/>
                              <a:gd name="T104" fmla="*/ 2209 w 2636"/>
                              <a:gd name="T105" fmla="*/ 1553 h 1610"/>
                              <a:gd name="T106" fmla="*/ 2314 w 2636"/>
                              <a:gd name="T107" fmla="*/ 1567 h 1610"/>
                              <a:gd name="T108" fmla="*/ 2444 w 2636"/>
                              <a:gd name="T109" fmla="*/ 1586 h 1610"/>
                              <a:gd name="T110" fmla="*/ 2555 w 2636"/>
                              <a:gd name="T111" fmla="*/ 1601 h 1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36" h="1610">
                                <a:moveTo>
                                  <a:pt x="2636" y="1582"/>
                                </a:moveTo>
                                <a:lnTo>
                                  <a:pt x="2579" y="1572"/>
                                </a:lnTo>
                                <a:lnTo>
                                  <a:pt x="2555" y="1572"/>
                                </a:lnTo>
                                <a:lnTo>
                                  <a:pt x="2531" y="1567"/>
                                </a:lnTo>
                                <a:lnTo>
                                  <a:pt x="2502" y="1562"/>
                                </a:lnTo>
                                <a:lnTo>
                                  <a:pt x="2473" y="1562"/>
                                </a:lnTo>
                                <a:lnTo>
                                  <a:pt x="2454" y="1558"/>
                                </a:lnTo>
                                <a:lnTo>
                                  <a:pt x="2420" y="1553"/>
                                </a:lnTo>
                                <a:lnTo>
                                  <a:pt x="2396" y="1553"/>
                                </a:lnTo>
                                <a:lnTo>
                                  <a:pt x="2372" y="1548"/>
                                </a:lnTo>
                                <a:lnTo>
                                  <a:pt x="2324" y="1538"/>
                                </a:lnTo>
                                <a:lnTo>
                                  <a:pt x="2290" y="1534"/>
                                </a:lnTo>
                                <a:lnTo>
                                  <a:pt x="2266" y="1534"/>
                                </a:lnTo>
                                <a:lnTo>
                                  <a:pt x="2247" y="1529"/>
                                </a:lnTo>
                                <a:lnTo>
                                  <a:pt x="2218" y="1524"/>
                                </a:lnTo>
                                <a:lnTo>
                                  <a:pt x="2170" y="1514"/>
                                </a:lnTo>
                                <a:lnTo>
                                  <a:pt x="2142" y="1510"/>
                                </a:lnTo>
                                <a:lnTo>
                                  <a:pt x="2094" y="1500"/>
                                </a:lnTo>
                                <a:lnTo>
                                  <a:pt x="2065" y="1495"/>
                                </a:lnTo>
                                <a:lnTo>
                                  <a:pt x="2041" y="1486"/>
                                </a:lnTo>
                                <a:lnTo>
                                  <a:pt x="2017" y="1481"/>
                                </a:lnTo>
                                <a:lnTo>
                                  <a:pt x="1988" y="1476"/>
                                </a:lnTo>
                                <a:lnTo>
                                  <a:pt x="1964" y="1471"/>
                                </a:lnTo>
                                <a:lnTo>
                                  <a:pt x="1935" y="1467"/>
                                </a:lnTo>
                                <a:lnTo>
                                  <a:pt x="1911" y="1457"/>
                                </a:lnTo>
                                <a:lnTo>
                                  <a:pt x="1887" y="1452"/>
                                </a:lnTo>
                                <a:lnTo>
                                  <a:pt x="1858" y="1443"/>
                                </a:lnTo>
                                <a:lnTo>
                                  <a:pt x="1810" y="1433"/>
                                </a:lnTo>
                                <a:lnTo>
                                  <a:pt x="1753" y="1414"/>
                                </a:lnTo>
                                <a:lnTo>
                                  <a:pt x="1729" y="1409"/>
                                </a:lnTo>
                                <a:lnTo>
                                  <a:pt x="1700" y="1399"/>
                                </a:lnTo>
                                <a:lnTo>
                                  <a:pt x="1676" y="1390"/>
                                </a:lnTo>
                                <a:lnTo>
                                  <a:pt x="1647" y="1385"/>
                                </a:lnTo>
                                <a:lnTo>
                                  <a:pt x="1618" y="1375"/>
                                </a:lnTo>
                                <a:lnTo>
                                  <a:pt x="1594" y="1366"/>
                                </a:lnTo>
                                <a:lnTo>
                                  <a:pt x="1565" y="1356"/>
                                </a:lnTo>
                                <a:lnTo>
                                  <a:pt x="1536" y="1352"/>
                                </a:lnTo>
                                <a:lnTo>
                                  <a:pt x="1512" y="1342"/>
                                </a:lnTo>
                                <a:lnTo>
                                  <a:pt x="1455" y="1323"/>
                                </a:lnTo>
                                <a:lnTo>
                                  <a:pt x="1431" y="1313"/>
                                </a:lnTo>
                                <a:lnTo>
                                  <a:pt x="1402" y="1304"/>
                                </a:lnTo>
                                <a:lnTo>
                                  <a:pt x="1378" y="1294"/>
                                </a:lnTo>
                                <a:lnTo>
                                  <a:pt x="1320" y="1275"/>
                                </a:lnTo>
                                <a:lnTo>
                                  <a:pt x="1296" y="1265"/>
                                </a:lnTo>
                                <a:lnTo>
                                  <a:pt x="1267" y="1256"/>
                                </a:lnTo>
                                <a:lnTo>
                                  <a:pt x="1243" y="1241"/>
                                </a:lnTo>
                                <a:lnTo>
                                  <a:pt x="1219" y="1232"/>
                                </a:lnTo>
                                <a:lnTo>
                                  <a:pt x="1191" y="1222"/>
                                </a:lnTo>
                                <a:lnTo>
                                  <a:pt x="1167" y="1213"/>
                                </a:lnTo>
                                <a:lnTo>
                                  <a:pt x="1143" y="1198"/>
                                </a:lnTo>
                                <a:lnTo>
                                  <a:pt x="1114" y="1189"/>
                                </a:lnTo>
                                <a:lnTo>
                                  <a:pt x="1090" y="1174"/>
                                </a:lnTo>
                                <a:lnTo>
                                  <a:pt x="1066" y="1165"/>
                                </a:lnTo>
                                <a:lnTo>
                                  <a:pt x="1042" y="1150"/>
                                </a:lnTo>
                                <a:lnTo>
                                  <a:pt x="1018" y="1141"/>
                                </a:lnTo>
                                <a:lnTo>
                                  <a:pt x="994" y="1126"/>
                                </a:lnTo>
                                <a:lnTo>
                                  <a:pt x="974" y="1117"/>
                                </a:lnTo>
                                <a:lnTo>
                                  <a:pt x="979" y="1117"/>
                                </a:lnTo>
                                <a:lnTo>
                                  <a:pt x="950" y="1102"/>
                                </a:lnTo>
                                <a:lnTo>
                                  <a:pt x="936" y="1093"/>
                                </a:lnTo>
                                <a:lnTo>
                                  <a:pt x="898" y="1069"/>
                                </a:lnTo>
                                <a:lnTo>
                                  <a:pt x="874" y="1054"/>
                                </a:lnTo>
                                <a:lnTo>
                                  <a:pt x="835" y="1026"/>
                                </a:lnTo>
                                <a:lnTo>
                                  <a:pt x="811" y="1011"/>
                                </a:lnTo>
                                <a:lnTo>
                                  <a:pt x="792" y="997"/>
                                </a:lnTo>
                                <a:lnTo>
                                  <a:pt x="768" y="982"/>
                                </a:lnTo>
                                <a:lnTo>
                                  <a:pt x="749" y="963"/>
                                </a:lnTo>
                                <a:lnTo>
                                  <a:pt x="725" y="949"/>
                                </a:lnTo>
                                <a:lnTo>
                                  <a:pt x="706" y="930"/>
                                </a:lnTo>
                                <a:lnTo>
                                  <a:pt x="686" y="915"/>
                                </a:lnTo>
                                <a:lnTo>
                                  <a:pt x="662" y="896"/>
                                </a:lnTo>
                                <a:lnTo>
                                  <a:pt x="643" y="882"/>
                                </a:lnTo>
                                <a:lnTo>
                                  <a:pt x="619" y="863"/>
                                </a:lnTo>
                                <a:lnTo>
                                  <a:pt x="600" y="843"/>
                                </a:lnTo>
                                <a:lnTo>
                                  <a:pt x="581" y="829"/>
                                </a:lnTo>
                                <a:lnTo>
                                  <a:pt x="542" y="791"/>
                                </a:lnTo>
                                <a:lnTo>
                                  <a:pt x="523" y="776"/>
                                </a:lnTo>
                                <a:lnTo>
                                  <a:pt x="485" y="738"/>
                                </a:lnTo>
                                <a:lnTo>
                                  <a:pt x="465" y="724"/>
                                </a:lnTo>
                                <a:lnTo>
                                  <a:pt x="432" y="690"/>
                                </a:lnTo>
                                <a:lnTo>
                                  <a:pt x="417" y="671"/>
                                </a:lnTo>
                                <a:lnTo>
                                  <a:pt x="398" y="657"/>
                                </a:lnTo>
                                <a:lnTo>
                                  <a:pt x="384" y="637"/>
                                </a:lnTo>
                                <a:lnTo>
                                  <a:pt x="369" y="623"/>
                                </a:lnTo>
                                <a:lnTo>
                                  <a:pt x="360" y="609"/>
                                </a:lnTo>
                                <a:lnTo>
                                  <a:pt x="345" y="589"/>
                                </a:lnTo>
                                <a:lnTo>
                                  <a:pt x="331" y="575"/>
                                </a:lnTo>
                                <a:lnTo>
                                  <a:pt x="316" y="556"/>
                                </a:lnTo>
                                <a:lnTo>
                                  <a:pt x="302" y="542"/>
                                </a:lnTo>
                                <a:lnTo>
                                  <a:pt x="292" y="522"/>
                                </a:lnTo>
                                <a:lnTo>
                                  <a:pt x="278" y="508"/>
                                </a:lnTo>
                                <a:lnTo>
                                  <a:pt x="268" y="489"/>
                                </a:lnTo>
                                <a:lnTo>
                                  <a:pt x="254" y="470"/>
                                </a:lnTo>
                                <a:lnTo>
                                  <a:pt x="240" y="455"/>
                                </a:lnTo>
                                <a:lnTo>
                                  <a:pt x="235" y="436"/>
                                </a:lnTo>
                                <a:lnTo>
                                  <a:pt x="220" y="417"/>
                                </a:lnTo>
                                <a:lnTo>
                                  <a:pt x="211" y="398"/>
                                </a:lnTo>
                                <a:lnTo>
                                  <a:pt x="196" y="379"/>
                                </a:lnTo>
                                <a:lnTo>
                                  <a:pt x="187" y="359"/>
                                </a:lnTo>
                                <a:lnTo>
                                  <a:pt x="172" y="340"/>
                                </a:lnTo>
                                <a:lnTo>
                                  <a:pt x="134" y="264"/>
                                </a:lnTo>
                                <a:lnTo>
                                  <a:pt x="120" y="244"/>
                                </a:lnTo>
                                <a:lnTo>
                                  <a:pt x="110" y="230"/>
                                </a:lnTo>
                                <a:lnTo>
                                  <a:pt x="100" y="206"/>
                                </a:lnTo>
                                <a:lnTo>
                                  <a:pt x="96" y="187"/>
                                </a:lnTo>
                                <a:lnTo>
                                  <a:pt x="86" y="168"/>
                                </a:lnTo>
                                <a:lnTo>
                                  <a:pt x="76" y="144"/>
                                </a:lnTo>
                                <a:lnTo>
                                  <a:pt x="67" y="125"/>
                                </a:lnTo>
                                <a:lnTo>
                                  <a:pt x="62" y="105"/>
                                </a:lnTo>
                                <a:lnTo>
                                  <a:pt x="52" y="81"/>
                                </a:lnTo>
                                <a:lnTo>
                                  <a:pt x="48" y="62"/>
                                </a:lnTo>
                                <a:lnTo>
                                  <a:pt x="38" y="38"/>
                                </a:lnTo>
                                <a:lnTo>
                                  <a:pt x="28" y="0"/>
                                </a:lnTo>
                                <a:lnTo>
                                  <a:pt x="0" y="10"/>
                                </a:lnTo>
                                <a:lnTo>
                                  <a:pt x="9" y="48"/>
                                </a:lnTo>
                                <a:lnTo>
                                  <a:pt x="19" y="72"/>
                                </a:lnTo>
                                <a:lnTo>
                                  <a:pt x="24" y="91"/>
                                </a:lnTo>
                                <a:lnTo>
                                  <a:pt x="33" y="115"/>
                                </a:lnTo>
                                <a:lnTo>
                                  <a:pt x="38" y="134"/>
                                </a:lnTo>
                                <a:lnTo>
                                  <a:pt x="48" y="153"/>
                                </a:lnTo>
                                <a:lnTo>
                                  <a:pt x="57" y="177"/>
                                </a:lnTo>
                                <a:lnTo>
                                  <a:pt x="67" y="196"/>
                                </a:lnTo>
                                <a:lnTo>
                                  <a:pt x="72" y="216"/>
                                </a:lnTo>
                                <a:lnTo>
                                  <a:pt x="81" y="240"/>
                                </a:lnTo>
                                <a:lnTo>
                                  <a:pt x="91" y="264"/>
                                </a:lnTo>
                                <a:lnTo>
                                  <a:pt x="105" y="283"/>
                                </a:lnTo>
                                <a:lnTo>
                                  <a:pt x="144" y="359"/>
                                </a:lnTo>
                                <a:lnTo>
                                  <a:pt x="158" y="379"/>
                                </a:lnTo>
                                <a:lnTo>
                                  <a:pt x="168" y="398"/>
                                </a:lnTo>
                                <a:lnTo>
                                  <a:pt x="182" y="417"/>
                                </a:lnTo>
                                <a:lnTo>
                                  <a:pt x="192" y="436"/>
                                </a:lnTo>
                                <a:lnTo>
                                  <a:pt x="206" y="455"/>
                                </a:lnTo>
                                <a:lnTo>
                                  <a:pt x="220" y="474"/>
                                </a:lnTo>
                                <a:lnTo>
                                  <a:pt x="235" y="489"/>
                                </a:lnTo>
                                <a:lnTo>
                                  <a:pt x="240" y="508"/>
                                </a:lnTo>
                                <a:lnTo>
                                  <a:pt x="259" y="527"/>
                                </a:lnTo>
                                <a:lnTo>
                                  <a:pt x="273" y="542"/>
                                </a:lnTo>
                                <a:lnTo>
                                  <a:pt x="283" y="561"/>
                                </a:lnTo>
                                <a:lnTo>
                                  <a:pt x="297" y="575"/>
                                </a:lnTo>
                                <a:lnTo>
                                  <a:pt x="312" y="594"/>
                                </a:lnTo>
                                <a:lnTo>
                                  <a:pt x="326" y="609"/>
                                </a:lnTo>
                                <a:lnTo>
                                  <a:pt x="341" y="628"/>
                                </a:lnTo>
                                <a:lnTo>
                                  <a:pt x="350" y="642"/>
                                </a:lnTo>
                                <a:lnTo>
                                  <a:pt x="365" y="657"/>
                                </a:lnTo>
                                <a:lnTo>
                                  <a:pt x="379" y="676"/>
                                </a:lnTo>
                                <a:lnTo>
                                  <a:pt x="398" y="690"/>
                                </a:lnTo>
                                <a:lnTo>
                                  <a:pt x="413" y="709"/>
                                </a:lnTo>
                                <a:lnTo>
                                  <a:pt x="446" y="743"/>
                                </a:lnTo>
                                <a:lnTo>
                                  <a:pt x="465" y="757"/>
                                </a:lnTo>
                                <a:lnTo>
                                  <a:pt x="504" y="796"/>
                                </a:lnTo>
                                <a:lnTo>
                                  <a:pt x="523" y="810"/>
                                </a:lnTo>
                                <a:lnTo>
                                  <a:pt x="561" y="848"/>
                                </a:lnTo>
                                <a:lnTo>
                                  <a:pt x="581" y="863"/>
                                </a:lnTo>
                                <a:lnTo>
                                  <a:pt x="600" y="882"/>
                                </a:lnTo>
                                <a:lnTo>
                                  <a:pt x="624" y="901"/>
                                </a:lnTo>
                                <a:lnTo>
                                  <a:pt x="643" y="915"/>
                                </a:lnTo>
                                <a:lnTo>
                                  <a:pt x="667" y="935"/>
                                </a:lnTo>
                                <a:lnTo>
                                  <a:pt x="686" y="949"/>
                                </a:lnTo>
                                <a:lnTo>
                                  <a:pt x="706" y="968"/>
                                </a:lnTo>
                                <a:lnTo>
                                  <a:pt x="730" y="982"/>
                                </a:lnTo>
                                <a:lnTo>
                                  <a:pt x="749" y="1002"/>
                                </a:lnTo>
                                <a:lnTo>
                                  <a:pt x="773" y="1016"/>
                                </a:lnTo>
                                <a:lnTo>
                                  <a:pt x="792" y="1030"/>
                                </a:lnTo>
                                <a:lnTo>
                                  <a:pt x="816" y="1045"/>
                                </a:lnTo>
                                <a:lnTo>
                                  <a:pt x="854" y="1074"/>
                                </a:lnTo>
                                <a:lnTo>
                                  <a:pt x="878" y="1088"/>
                                </a:lnTo>
                                <a:lnTo>
                                  <a:pt x="917" y="1121"/>
                                </a:lnTo>
                                <a:lnTo>
                                  <a:pt x="941" y="1131"/>
                                </a:lnTo>
                                <a:lnTo>
                                  <a:pt x="960" y="1145"/>
                                </a:lnTo>
                                <a:lnTo>
                                  <a:pt x="965" y="1145"/>
                                </a:lnTo>
                                <a:lnTo>
                                  <a:pt x="984" y="1155"/>
                                </a:lnTo>
                                <a:lnTo>
                                  <a:pt x="1008" y="1169"/>
                                </a:lnTo>
                                <a:lnTo>
                                  <a:pt x="1032" y="1179"/>
                                </a:lnTo>
                                <a:lnTo>
                                  <a:pt x="1056" y="1193"/>
                                </a:lnTo>
                                <a:lnTo>
                                  <a:pt x="1080" y="1203"/>
                                </a:lnTo>
                                <a:lnTo>
                                  <a:pt x="1104" y="1217"/>
                                </a:lnTo>
                                <a:lnTo>
                                  <a:pt x="1133" y="1227"/>
                                </a:lnTo>
                                <a:lnTo>
                                  <a:pt x="1157" y="1241"/>
                                </a:lnTo>
                                <a:lnTo>
                                  <a:pt x="1181" y="1251"/>
                                </a:lnTo>
                                <a:lnTo>
                                  <a:pt x="1210" y="1260"/>
                                </a:lnTo>
                                <a:lnTo>
                                  <a:pt x="1234" y="1270"/>
                                </a:lnTo>
                                <a:lnTo>
                                  <a:pt x="1258" y="1284"/>
                                </a:lnTo>
                                <a:lnTo>
                                  <a:pt x="1287" y="1294"/>
                                </a:lnTo>
                                <a:lnTo>
                                  <a:pt x="1311" y="1304"/>
                                </a:lnTo>
                                <a:lnTo>
                                  <a:pt x="1368" y="1323"/>
                                </a:lnTo>
                                <a:lnTo>
                                  <a:pt x="1392" y="1332"/>
                                </a:lnTo>
                                <a:lnTo>
                                  <a:pt x="1421" y="1342"/>
                                </a:lnTo>
                                <a:lnTo>
                                  <a:pt x="1445" y="1352"/>
                                </a:lnTo>
                                <a:lnTo>
                                  <a:pt x="1503" y="1371"/>
                                </a:lnTo>
                                <a:lnTo>
                                  <a:pt x="1527" y="1380"/>
                                </a:lnTo>
                                <a:lnTo>
                                  <a:pt x="1556" y="1385"/>
                                </a:lnTo>
                                <a:lnTo>
                                  <a:pt x="1584" y="1395"/>
                                </a:lnTo>
                                <a:lnTo>
                                  <a:pt x="1608" y="1404"/>
                                </a:lnTo>
                                <a:lnTo>
                                  <a:pt x="1637" y="1414"/>
                                </a:lnTo>
                                <a:lnTo>
                                  <a:pt x="1666" y="1419"/>
                                </a:lnTo>
                                <a:lnTo>
                                  <a:pt x="1690" y="1428"/>
                                </a:lnTo>
                                <a:lnTo>
                                  <a:pt x="1719" y="1438"/>
                                </a:lnTo>
                                <a:lnTo>
                                  <a:pt x="1743" y="1443"/>
                                </a:lnTo>
                                <a:lnTo>
                                  <a:pt x="1801" y="1462"/>
                                </a:lnTo>
                                <a:lnTo>
                                  <a:pt x="1849" y="1471"/>
                                </a:lnTo>
                                <a:lnTo>
                                  <a:pt x="1877" y="1481"/>
                                </a:lnTo>
                                <a:lnTo>
                                  <a:pt x="1901" y="1486"/>
                                </a:lnTo>
                                <a:lnTo>
                                  <a:pt x="1925" y="1495"/>
                                </a:lnTo>
                                <a:lnTo>
                                  <a:pt x="1954" y="1500"/>
                                </a:lnTo>
                                <a:lnTo>
                                  <a:pt x="1978" y="1505"/>
                                </a:lnTo>
                                <a:lnTo>
                                  <a:pt x="2007" y="1510"/>
                                </a:lnTo>
                                <a:lnTo>
                                  <a:pt x="2031" y="1514"/>
                                </a:lnTo>
                                <a:lnTo>
                                  <a:pt x="2055" y="1524"/>
                                </a:lnTo>
                                <a:lnTo>
                                  <a:pt x="2084" y="1529"/>
                                </a:lnTo>
                                <a:lnTo>
                                  <a:pt x="2132" y="1538"/>
                                </a:lnTo>
                                <a:lnTo>
                                  <a:pt x="2161" y="1543"/>
                                </a:lnTo>
                                <a:lnTo>
                                  <a:pt x="2209" y="1553"/>
                                </a:lnTo>
                                <a:lnTo>
                                  <a:pt x="2238" y="1558"/>
                                </a:lnTo>
                                <a:lnTo>
                                  <a:pt x="2266" y="1562"/>
                                </a:lnTo>
                                <a:lnTo>
                                  <a:pt x="2290" y="1562"/>
                                </a:lnTo>
                                <a:lnTo>
                                  <a:pt x="2314" y="1567"/>
                                </a:lnTo>
                                <a:lnTo>
                                  <a:pt x="2362" y="1577"/>
                                </a:lnTo>
                                <a:lnTo>
                                  <a:pt x="2396" y="1582"/>
                                </a:lnTo>
                                <a:lnTo>
                                  <a:pt x="2420" y="1582"/>
                                </a:lnTo>
                                <a:lnTo>
                                  <a:pt x="2444" y="1586"/>
                                </a:lnTo>
                                <a:lnTo>
                                  <a:pt x="2473" y="1591"/>
                                </a:lnTo>
                                <a:lnTo>
                                  <a:pt x="2502" y="1591"/>
                                </a:lnTo>
                                <a:lnTo>
                                  <a:pt x="2521" y="1596"/>
                                </a:lnTo>
                                <a:lnTo>
                                  <a:pt x="2555" y="1601"/>
                                </a:lnTo>
                                <a:lnTo>
                                  <a:pt x="2579" y="1601"/>
                                </a:lnTo>
                                <a:lnTo>
                                  <a:pt x="2636" y="1610"/>
                                </a:lnTo>
                                <a:lnTo>
                                  <a:pt x="2636" y="15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2143"/>
                        <wps:cNvSpPr>
                          <a:spLocks/>
                        </wps:cNvSpPr>
                        <wps:spPr bwMode="auto">
                          <a:xfrm>
                            <a:off x="391795" y="0"/>
                            <a:ext cx="2525395" cy="1445895"/>
                          </a:xfrm>
                          <a:custGeom>
                            <a:avLst/>
                            <a:gdLst>
                              <a:gd name="T0" fmla="*/ 0 w 3977"/>
                              <a:gd name="T1" fmla="*/ 0 h 2277"/>
                              <a:gd name="T2" fmla="*/ 0 w 3977"/>
                              <a:gd name="T3" fmla="*/ 2277 h 2277"/>
                              <a:gd name="T4" fmla="*/ 3977 w 3977"/>
                              <a:gd name="T5" fmla="*/ 2277 h 2277"/>
                              <a:gd name="T6" fmla="*/ 3977 w 3977"/>
                              <a:gd name="T7" fmla="*/ 0 h 2277"/>
                              <a:gd name="T8" fmla="*/ 0 w 3977"/>
                              <a:gd name="T9" fmla="*/ 0 h 2277"/>
                              <a:gd name="T10" fmla="*/ 5 w 3977"/>
                              <a:gd name="T11" fmla="*/ 10 h 2277"/>
                              <a:gd name="T12" fmla="*/ 3972 w 3977"/>
                              <a:gd name="T13" fmla="*/ 10 h 2277"/>
                              <a:gd name="T14" fmla="*/ 3967 w 3977"/>
                              <a:gd name="T15" fmla="*/ 5 h 2277"/>
                              <a:gd name="T16" fmla="*/ 3967 w 3977"/>
                              <a:gd name="T17" fmla="*/ 2272 h 2277"/>
                              <a:gd name="T18" fmla="*/ 3972 w 3977"/>
                              <a:gd name="T19" fmla="*/ 2267 h 2277"/>
                              <a:gd name="T20" fmla="*/ 5 w 3977"/>
                              <a:gd name="T21" fmla="*/ 2267 h 2277"/>
                              <a:gd name="T22" fmla="*/ 10 w 3977"/>
                              <a:gd name="T23" fmla="*/ 2272 h 2277"/>
                              <a:gd name="T24" fmla="*/ 10 w 3977"/>
                              <a:gd name="T25" fmla="*/ 5 h 2277"/>
                              <a:gd name="T26" fmla="*/ 5 w 3977"/>
                              <a:gd name="T27" fmla="*/ 10 h 2277"/>
                              <a:gd name="T28" fmla="*/ 0 w 3977"/>
                              <a:gd name="T29" fmla="*/ 0 h 2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77" h="2277">
                                <a:moveTo>
                                  <a:pt x="0" y="0"/>
                                </a:moveTo>
                                <a:lnTo>
                                  <a:pt x="0" y="2277"/>
                                </a:lnTo>
                                <a:lnTo>
                                  <a:pt x="3977" y="2277"/>
                                </a:lnTo>
                                <a:lnTo>
                                  <a:pt x="3977" y="0"/>
                                </a:lnTo>
                                <a:lnTo>
                                  <a:pt x="0" y="0"/>
                                </a:lnTo>
                                <a:lnTo>
                                  <a:pt x="5" y="10"/>
                                </a:lnTo>
                                <a:lnTo>
                                  <a:pt x="3972" y="10"/>
                                </a:lnTo>
                                <a:lnTo>
                                  <a:pt x="3967" y="5"/>
                                </a:lnTo>
                                <a:lnTo>
                                  <a:pt x="3967" y="2272"/>
                                </a:lnTo>
                                <a:lnTo>
                                  <a:pt x="3972" y="2267"/>
                                </a:lnTo>
                                <a:lnTo>
                                  <a:pt x="5" y="2267"/>
                                </a:lnTo>
                                <a:lnTo>
                                  <a:pt x="10" y="2272"/>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Line 2144"/>
                        <wps:cNvCnPr/>
                        <wps:spPr bwMode="auto">
                          <a:xfrm>
                            <a:off x="394970" y="182880"/>
                            <a:ext cx="6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145"/>
                        <wps:cNvCnPr/>
                        <wps:spPr bwMode="auto">
                          <a:xfrm>
                            <a:off x="394970" y="1263015"/>
                            <a:ext cx="6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146"/>
                        <wps:cNvCnPr/>
                        <wps:spPr bwMode="auto">
                          <a:xfrm flipV="1">
                            <a:off x="916305" y="1369695"/>
                            <a:ext cx="635" cy="73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147"/>
                        <wps:cNvCnPr/>
                        <wps:spPr bwMode="auto">
                          <a:xfrm flipV="1">
                            <a:off x="2511425" y="1369695"/>
                            <a:ext cx="635" cy="73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Rectangle 2149"/>
                        <wps:cNvSpPr>
                          <a:spLocks noChangeArrowheads="1"/>
                        </wps:cNvSpPr>
                        <wps:spPr bwMode="auto">
                          <a:xfrm>
                            <a:off x="2569210" y="1838960"/>
                            <a:ext cx="49403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CD1263" w:rsidRDefault="00953BE9" w:rsidP="00AB0D0D">
                              <w:pPr>
                                <w:spacing w:before="0"/>
                                <w:rPr>
                                  <w:color w:val="000000"/>
                                  <w:sz w:val="16"/>
                                  <w:szCs w:val="16"/>
                                  <w:lang w:eastAsia="zh-CN"/>
                                </w:rPr>
                              </w:pPr>
                              <w:r w:rsidRPr="00CD1263">
                                <w:rPr>
                                  <w:rFonts w:hint="eastAsia"/>
                                  <w:color w:val="000000"/>
                                  <w:sz w:val="16"/>
                                  <w:szCs w:val="16"/>
                                  <w:lang w:eastAsia="zh-CN"/>
                                </w:rPr>
                                <w:t>BT.0</w:t>
                              </w:r>
                              <w:r w:rsidRPr="00CD1263">
                                <w:rPr>
                                  <w:color w:val="000000"/>
                                  <w:sz w:val="16"/>
                                  <w:szCs w:val="16"/>
                                  <w:lang w:eastAsia="zh-CN"/>
                                </w:rPr>
                                <w:t>500-14</w:t>
                              </w:r>
                            </w:p>
                          </w:txbxContent>
                        </wps:txbx>
                        <wps:bodyPr rot="0" vert="horz" wrap="none" lIns="0" tIns="0" rIns="0" bIns="0" anchor="t" anchorCtr="0" upright="1">
                          <a:noAutofit/>
                        </wps:bodyPr>
                      </wps:wsp>
                      <wps:wsp>
                        <wps:cNvPr id="2484" name="Rectangle 2150"/>
                        <wps:cNvSpPr>
                          <a:spLocks noChangeArrowheads="1"/>
                        </wps:cNvSpPr>
                        <wps:spPr bwMode="auto">
                          <a:xfrm rot="16200000">
                            <a:off x="-666750" y="666750"/>
                            <a:ext cx="1483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概率</w:t>
                              </w:r>
                              <w:r>
                                <w:rPr>
                                  <w:rFonts w:hint="eastAsia"/>
                                  <w:color w:val="000000"/>
                                  <w:sz w:val="18"/>
                                  <w:szCs w:val="18"/>
                                  <w:lang w:eastAsia="zh-CN"/>
                                </w:rPr>
                                <w:t>(</w:t>
                              </w:r>
                              <w:r>
                                <w:rPr>
                                  <w:rFonts w:hint="eastAsia"/>
                                  <w:color w:val="000000"/>
                                  <w:sz w:val="18"/>
                                  <w:szCs w:val="18"/>
                                  <w:lang w:eastAsia="zh-CN"/>
                                </w:rPr>
                                <w:t>即典型节目素材的比例</w:t>
                              </w:r>
                              <w:r>
                                <w:rPr>
                                  <w:rFonts w:hint="eastAsia"/>
                                  <w:color w:val="000000"/>
                                  <w:sz w:val="18"/>
                                  <w:szCs w:val="18"/>
                                  <w:lang w:eastAsia="zh-CN"/>
                                </w:rPr>
                                <w:t>)</w:t>
                              </w:r>
                            </w:p>
                            <w:p w:rsidR="00953BE9" w:rsidRPr="00A2625E" w:rsidRDefault="00953BE9" w:rsidP="00AB0D0D">
                              <w:pPr>
                                <w:rPr>
                                  <w:lang w:eastAsia="zh-CN"/>
                                </w:rPr>
                              </w:pPr>
                            </w:p>
                          </w:txbxContent>
                        </wps:txbx>
                        <wps:bodyPr rot="0" vert="vert270" wrap="square" lIns="0" tIns="0" rIns="0" bIns="0" anchor="t" anchorCtr="0" upright="1">
                          <a:noAutofit/>
                        </wps:bodyPr>
                      </wps:wsp>
                      <wps:wsp>
                        <wps:cNvPr id="2485" name="Rectangle 2151"/>
                        <wps:cNvSpPr>
                          <a:spLocks noChangeArrowheads="1"/>
                        </wps:cNvSpPr>
                        <wps:spPr bwMode="auto">
                          <a:xfrm>
                            <a:off x="244475" y="1184275"/>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高</w:t>
                              </w:r>
                            </w:p>
                          </w:txbxContent>
                        </wps:txbx>
                        <wps:bodyPr rot="0" vert="horz" wrap="none" lIns="0" tIns="0" rIns="0" bIns="0" anchor="t" anchorCtr="0" upright="1">
                          <a:spAutoFit/>
                        </wps:bodyPr>
                      </wps:wsp>
                      <wps:wsp>
                        <wps:cNvPr id="2486" name="Rectangle 2152"/>
                        <wps:cNvSpPr>
                          <a:spLocks noChangeArrowheads="1"/>
                        </wps:cNvSpPr>
                        <wps:spPr bwMode="auto">
                          <a:xfrm>
                            <a:off x="242570" y="106680"/>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低</w:t>
                              </w:r>
                            </w:p>
                          </w:txbxContent>
                        </wps:txbx>
                        <wps:bodyPr rot="0" vert="horz" wrap="none" lIns="0" tIns="0" rIns="0" bIns="0" anchor="t" anchorCtr="0" upright="1">
                          <a:spAutoFit/>
                        </wps:bodyPr>
                      </wps:wsp>
                      <wps:wsp>
                        <wps:cNvPr id="2487" name="Rectangle 2153"/>
                        <wps:cNvSpPr>
                          <a:spLocks noChangeArrowheads="1"/>
                        </wps:cNvSpPr>
                        <wps:spPr bwMode="auto">
                          <a:xfrm>
                            <a:off x="871220" y="1464310"/>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高</w:t>
                              </w:r>
                            </w:p>
                          </w:txbxContent>
                        </wps:txbx>
                        <wps:bodyPr rot="0" vert="horz" wrap="none" lIns="0" tIns="0" rIns="0" bIns="0" anchor="t" anchorCtr="0" upright="1">
                          <a:spAutoFit/>
                        </wps:bodyPr>
                      </wps:wsp>
                      <wps:wsp>
                        <wps:cNvPr id="2488" name="Rectangle 2154"/>
                        <wps:cNvSpPr>
                          <a:spLocks noChangeArrowheads="1"/>
                        </wps:cNvSpPr>
                        <wps:spPr bwMode="auto">
                          <a:xfrm>
                            <a:off x="1236345" y="1682750"/>
                            <a:ext cx="5721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临界性指数</w:t>
                              </w:r>
                            </w:p>
                          </w:txbxContent>
                        </wps:txbx>
                        <wps:bodyPr rot="0" vert="horz" wrap="none" lIns="0" tIns="0" rIns="0" bIns="0" anchor="t" anchorCtr="0" upright="1">
                          <a:spAutoFit/>
                        </wps:bodyPr>
                      </wps:wsp>
                      <wps:wsp>
                        <wps:cNvPr id="2489" name="Rectangle 2155"/>
                        <wps:cNvSpPr>
                          <a:spLocks noChangeArrowheads="1"/>
                        </wps:cNvSpPr>
                        <wps:spPr bwMode="auto">
                          <a:xfrm>
                            <a:off x="2454275" y="1464310"/>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低</w:t>
                              </w:r>
                            </w:p>
                          </w:txbxContent>
                        </wps:txbx>
                        <wps:bodyPr rot="0" vert="horz" wrap="none" lIns="0" tIns="0" rIns="0" bIns="0" anchor="t" anchorCtr="0" upright="1">
                          <a:spAutoFit/>
                        </wps:bodyPr>
                      </wps:wsp>
                    </wpc:wpc>
                  </a:graphicData>
                </a:graphic>
              </wp:inline>
            </w:drawing>
          </mc:Choice>
          <mc:Fallback>
            <w:pict>
              <v:group id="Canvas 2140" o:spid="_x0000_s2514" editas="canvas" style="width:252pt;height:161.35pt;mso-position-horizontal-relative:char;mso-position-vertical-relative:line" coordsize="32004,2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">
                <v:shape id="_x0000_s2515" type="#_x0000_t75" style="position:absolute;width:32004;height:20491;visibility:visible;mso-wrap-style:square">
                  <v:fill o:detectmouseclick="t"/>
                  <v:path o:connecttype="none"/>
                </v:shape>
                <v:shape id="Freeform 2142" o:spid="_x0000_s2516" style="position:absolute;left:8312;top:1917;width:16738;height:10224;visibility:visible;mso-wrap-style:square;v-text-anchor:top" coordsize="263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58YA&#10;AADdAAAADwAAAGRycy9kb3ducmV2LnhtbESPQWsCMRSE70L/Q3gFL6JZRVRWoxSl4qEetEWvj81z&#10;s3Tzst1Ed+2vN4WCx2FmvmEWq9aW4ka1LxwrGA4SEMSZ0wXnCr4+3/szED4gaywdk4I7eVgtXzoL&#10;TLVr+EC3Y8hFhLBPUYEJoUql9Jkhi37gKuLoXVxtMURZ51LX2ES4LeUoSSbSYsFxwWBFa0PZ9/Fq&#10;FeROm+bU22x/zsl488sf+9692ivVfW3f5iACteEZ/m/vtILReDqBv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058YAAADdAAAADwAAAAAAAAAAAAAAAACYAgAAZHJz&#10;L2Rvd25yZXYueG1sUEsFBgAAAAAEAAQA9QAAAIsDAAAAAA==&#10;" path="m2636,1582r-57,-10l2555,1572r-24,-5l2502,1562r-29,l2454,1558r-34,-5l2396,1553r-24,-5l2324,1538r-34,-4l2266,1534r-19,-5l2218,1524r-48,-10l2142,1510r-48,-10l2065,1495r-24,-9l2017,1481r-29,-5l1964,1471r-29,-4l1911,1457r-24,-5l1858,1443r-48,-10l1753,1414r-24,-5l1700,1399r-24,-9l1647,1385r-29,-10l1594,1366r-29,-10l1536,1352r-24,-10l1455,1323r-24,-10l1402,1304r-24,-10l1320,1275r-24,-10l1267,1256r-24,-15l1219,1232r-28,-10l1167,1213r-24,-15l1114,1189r-24,-15l1066,1165r-24,-15l1018,1141r-24,-15l974,1117r5,l950,1102r-14,-9l898,1069r-24,-15l835,1026r-24,-15l792,997,768,982,749,963,725,949,706,930,686,915,662,896,643,882,619,863,600,843,581,829,542,791,523,776,485,738,465,724,432,690,417,671,398,657,384,637,369,623r-9,-14l345,589,331,575,316,556,302,542,292,522,278,508,268,489,254,470,240,455r-5,-19l220,417r-9,-19l196,379r-9,-20l172,340,134,264,120,244,110,230,100,206,96,187,86,168,76,144,67,125,62,105,52,81,48,62,38,38,28,,,10,9,48,19,72r5,19l33,115r5,19l48,153r9,24l67,196r5,20l81,240r10,24l105,283r39,76l158,379r10,19l182,417r10,19l206,455r14,19l235,489r5,19l259,527r14,15l283,561r14,14l312,594r14,15l341,628r9,14l365,657r14,19l398,690r15,19l446,743r19,14l504,796r19,14l561,848r20,15l600,882r24,19l643,915r24,20l686,949r20,19l730,982r19,20l773,1016r19,14l816,1045r38,29l878,1088r39,33l941,1131r19,14l965,1145r19,10l1008,1169r24,10l1056,1193r24,10l1104,1217r29,10l1157,1241r24,10l1210,1260r24,10l1258,1284r29,10l1311,1304r57,19l1392,1332r29,10l1445,1352r58,19l1527,1380r29,5l1584,1395r24,9l1637,1414r29,5l1690,1428r29,10l1743,1443r58,19l1849,1471r28,10l1901,1486r24,9l1954,1500r24,5l2007,1510r24,4l2055,1524r29,5l2132,1538r29,5l2209,1553r29,5l2266,1562r24,l2314,1567r48,10l2396,1582r24,l2444,1586r29,5l2502,1591r19,5l2555,1601r24,l2636,1610r,-28xe" fillcolor="black" stroked="f">
                  <v:path arrowok="t" o:connecttype="custom" o:connectlocs="1607185,995045;1536700,986155;1454150,974090;1377950,961390;1296035,943610;1228725,931545;1149350,909955;1064260,882650;993775,861060;908685,833755;822960,803275;756285,775970;692150,745490;631190,715010;594360,694055;514985,641985;460375,602615;408305,560070;344170,502285;274320,438150;234315,395605;200660,353060;170180,310515;139700,264795;109220,215900;63500,130810;42545,79375;24130,24130;12065,45720;30480,97155;51435,152400;100330,240665;130810,288925;164465,334645;198120,377190;231775,417195;283210,471805;356235,538480;408305,581025;463550,623570;518160,663575;597535,718185;640080,742315;701040,772795;768350,800100;832485,828040;917575,858520;1005840,885825;1073150,906780;1174115,934085;1240790,952500;1304925,967740;1402715,986155;1469390,995045;1551940,1007110;1622425,1016635" o:connectangles="0,0,0,0,0,0,0,0,0,0,0,0,0,0,0,0,0,0,0,0,0,0,0,0,0,0,0,0,0,0,0,0,0,0,0,0,0,0,0,0,0,0,0,0,0,0,0,0,0,0,0,0,0,0,0,0"/>
                </v:shape>
                <v:shape id="Freeform 2143" o:spid="_x0000_s2517" style="position:absolute;left:3917;width:25254;height:14458;visibility:visible;mso-wrap-style:square;v-text-anchor:top" coordsize="3977,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sYA&#10;AADdAAAADwAAAGRycy9kb3ducmV2LnhtbESPT2vCQBTE7wW/w/KE3upGkZpEV5FCUXoyRvT6yL4m&#10;odm3Ibv502/fLRR6HGbmN8zuMJlGDNS52rKC5SICQVxYXXOp4Ja/v8QgnEfW2FgmBd/k4LCfPe0w&#10;1XbkjIarL0WAsEtRQeV9m0rpiooMuoVtiYP3aTuDPsiulLrDMcBNI1dR9CoN1hwWKmzpraLi69ob&#10;Baf80UdlLj+Sex9nl8tdZ+c2Uep5Ph23IDxN/j/81z5rBav1ZgO/b8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JsYAAADdAAAADwAAAAAAAAAAAAAAAACYAgAAZHJz&#10;L2Rvd25yZXYueG1sUEsFBgAAAAAEAAQA9QAAAIsDAAAAAA==&#10;" path="m,l,2277r3977,l3977,,,,5,10r3967,l3967,5r,2267l3972,2267,5,2267r5,5l10,5,5,10,,xe" fillcolor="black" stroked="f">
                  <v:path arrowok="t" o:connecttype="custom" o:connectlocs="0,0;0,1445895;2525395,1445895;2525395,0;0,0;3175,6350;2522220,6350;2519045,3175;2519045,1442720;2522220,1439545;3175,1439545;6350,1442720;6350,3175;3175,6350;0,0" o:connectangles="0,0,0,0,0,0,0,0,0,0,0,0,0,0,0"/>
                </v:shape>
                <v:line id="Line 2144" o:spid="_x0000_s2518" style="position:absolute;visibility:visible;mso-wrap-style:square" from="3949,1828" to="4648,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50MMMAAADdAAAADwAAAGRycy9kb3ducmV2LnhtbERPz2vCMBS+D/Y/hDfwNlNlaq2mMsak&#10;2805BY+P5tmGNi+libb775fDYMeP7/d2N9pW3Kn3xrGC2TQBQVw6bbhScPreP6cgfEDW2DomBT/k&#10;YZc/Pmwx027gL7ofQyViCPsMFdQhdJmUvqzJop+6jjhyV9dbDBH2ldQ9DjHctnKeJEtp0XBsqLGj&#10;t5rK5nizCsxhWSw+V+f1Wb4XYXZJm9TYk1KTp/F1AyLQGP7Ff+4PrWD+sop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udDDDAAAA3QAAAA8AAAAAAAAAAAAA&#10;AAAAoQIAAGRycy9kb3ducmV2LnhtbFBLBQYAAAAABAAEAPkAAACRAwAAAAA=&#10;" strokeweight="0"/>
                <v:line id="Line 2145" o:spid="_x0000_s2519" style="position:absolute;visibility:visible;mso-wrap-style:square" from="3949,12630" to="4648,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Rq8YAAADdAAAADwAAAGRycy9kb3ducmV2LnhtbESPT2vCQBTE7wW/w/KE3upGaTWJWUVK&#10;i/bmX/D4yD6TxezbkN1q+u3dQqHHYWZ+wxTL3jbiRp03jhWMRwkI4tJpw5WC4+HzJQXhA7LGxjEp&#10;+CEPy8XgqcBcuzvv6LYPlYgQ9jkqqENocyl9WZNFP3ItcfQurrMYouwqqTu8R7ht5CRJptKi4bhQ&#10;Y0vvNZXX/bdVYLbT9dvX7JSd5Mc6jM/pNTX2qNTzsF/NQQTqw3/4r73RCiavs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i0avGAAAA3QAAAA8AAAAAAAAA&#10;AAAAAAAAoQIAAGRycy9kb3ducmV2LnhtbFBLBQYAAAAABAAEAPkAAACUAwAAAAA=&#10;" strokeweight="0"/>
                <v:line id="Line 2146" o:spid="_x0000_s2520" style="position:absolute;flip:y;visibility:visible;mso-wrap-style:square" from="9163,13696" to="9169,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VsQAAADdAAAADwAAAGRycy9kb3ducmV2LnhtbERPTWsCMRC9F/ofwhR6q9mK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9WxAAAAN0AAAAPAAAAAAAAAAAA&#10;AAAAAKECAABkcnMvZG93bnJldi54bWxQSwUGAAAAAAQABAD5AAAAkgMAAAAA&#10;" strokeweight="0"/>
                <v:line id="Line 2147" o:spid="_x0000_s2521" style="position:absolute;flip:y;visibility:visible;mso-wrap-style:square" from="25114,13696" to="25120,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rect id="Rectangle 2149" o:spid="_x0000_s2522" style="position:absolute;left:25692;top:18389;width:4940;height:1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pF8UA&#10;AADdAAAADwAAAGRycy9kb3ducmV2LnhtbESP0WoCMRRE3wv+Q7hC32p2rYiuRlGhWAo+aP2Ay+a6&#10;Wd3crEmq279vBKGPw8ycYebLzjbiRj7UjhXkgwwEcel0zZWC4/fH2wREiMgaG8ek4JcCLBe9lzkW&#10;2t15T7dDrESCcChQgYmxLaQMpSGLYeBa4uSdnLcYk/SV1B7vCW4bOcyysbRYc1ow2NLGUHk5/FgF&#10;tN7up+dVMDvp85DvvsbT0faq1Gu/W81AROrif/jZ/tQKhqPJOz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GkXxQAAAN0AAAAPAAAAAAAAAAAAAAAAAJgCAABkcnMv&#10;ZG93bnJldi54bWxQSwUGAAAAAAQABAD1AAAAigMAAAAA&#10;" filled="f" stroked="f">
                  <v:textbox inset="0,0,0,0">
                    <w:txbxContent>
                      <w:p w:rsidR="00CD1263" w:rsidRPr="00CD1263" w:rsidRDefault="00CD1263" w:rsidP="00AB0D0D">
                        <w:pPr>
                          <w:spacing w:before="0"/>
                          <w:rPr>
                            <w:color w:val="000000"/>
                            <w:sz w:val="16"/>
                            <w:szCs w:val="16"/>
                            <w:lang w:eastAsia="zh-CN"/>
                          </w:rPr>
                        </w:pPr>
                        <w:r w:rsidRPr="00CD1263">
                          <w:rPr>
                            <w:rFonts w:hint="eastAsia"/>
                            <w:color w:val="000000"/>
                            <w:sz w:val="16"/>
                            <w:szCs w:val="16"/>
                            <w:lang w:eastAsia="zh-CN"/>
                          </w:rPr>
                          <w:t>BT.0</w:t>
                        </w:r>
                        <w:r w:rsidRPr="00CD1263">
                          <w:rPr>
                            <w:color w:val="000000"/>
                            <w:sz w:val="16"/>
                            <w:szCs w:val="16"/>
                            <w:lang w:eastAsia="zh-CN"/>
                          </w:rPr>
                          <w:t>500-14</w:t>
                        </w:r>
                      </w:p>
                    </w:txbxContent>
                  </v:textbox>
                </v:rect>
                <v:rect id="Rectangle 2150" o:spid="_x0000_s2523" style="position:absolute;left:-6668;top:6668;width:14833;height:14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XrsYA&#10;AADdAAAADwAAAGRycy9kb3ducmV2LnhtbESPQWvCQBSE70L/w/IKvZmNNkiIriJiS2kh0LQHj4/s&#10;Mwlm38bs1iT/vlsQehxm5htmsxtNK27Uu8aygkUUgyAurW64UvD99TJPQTiPrLG1TAomcrDbPsw2&#10;mGk78CfdCl+JAGGXoYLa+y6T0pU1GXSR7YiDd7a9QR9kX0nd4xDgppXLOF5Jgw2HhRo7OtRUXoof&#10;o8CZJE+v7euRc/2BOD4f3k/TpNTT47hfg/A0+v/wvf2mFSyTNIG/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xXrsYAAADdAAAADwAAAAAAAAAAAAAAAACYAgAAZHJz&#10;L2Rvd25yZXYueG1sUEsFBgAAAAAEAAQA9QAAAIsDAAAAAA==&#10;" filled="f" stroked="f">
                  <v:textbox style="layout-flow:vertical;mso-layout-flow-alt:bottom-to-top" inset="0,0,0,0">
                    <w:txbxContent>
                      <w:p w:rsidR="00CD1263" w:rsidRDefault="00CD1263" w:rsidP="00AB0D0D">
                        <w:pPr>
                          <w:spacing w:before="0"/>
                          <w:rPr>
                            <w:lang w:eastAsia="zh-CN"/>
                          </w:rPr>
                        </w:pPr>
                        <w:r>
                          <w:rPr>
                            <w:rFonts w:hint="eastAsia"/>
                            <w:color w:val="000000"/>
                            <w:sz w:val="18"/>
                            <w:szCs w:val="18"/>
                            <w:lang w:eastAsia="zh-CN"/>
                          </w:rPr>
                          <w:t>概率</w:t>
                        </w:r>
                        <w:r>
                          <w:rPr>
                            <w:rFonts w:hint="eastAsia"/>
                            <w:color w:val="000000"/>
                            <w:sz w:val="18"/>
                            <w:szCs w:val="18"/>
                            <w:lang w:eastAsia="zh-CN"/>
                          </w:rPr>
                          <w:t>(</w:t>
                        </w:r>
                        <w:r>
                          <w:rPr>
                            <w:rFonts w:hint="eastAsia"/>
                            <w:color w:val="000000"/>
                            <w:sz w:val="18"/>
                            <w:szCs w:val="18"/>
                            <w:lang w:eastAsia="zh-CN"/>
                          </w:rPr>
                          <w:t>即典型节目素材的比例</w:t>
                        </w:r>
                        <w:r>
                          <w:rPr>
                            <w:rFonts w:hint="eastAsia"/>
                            <w:color w:val="000000"/>
                            <w:sz w:val="18"/>
                            <w:szCs w:val="18"/>
                            <w:lang w:eastAsia="zh-CN"/>
                          </w:rPr>
                          <w:t>)</w:t>
                        </w:r>
                      </w:p>
                      <w:p w:rsidR="00CD1263" w:rsidRPr="00A2625E" w:rsidRDefault="00CD1263" w:rsidP="00AB0D0D">
                        <w:pPr>
                          <w:rPr>
                            <w:lang w:eastAsia="zh-CN"/>
                          </w:rPr>
                        </w:pPr>
                      </w:p>
                    </w:txbxContent>
                  </v:textbox>
                </v:rect>
                <v:rect id="Rectangle 2151" o:spid="_x0000_s2524" style="position:absolute;left:2444;top:11842;width:11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C8MA&#10;AADdAAAADwAAAGRycy9kb3ducmV2LnhtbESP3WoCMRSE7wu+QzhC72rWpZZ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NC8MAAADdAAAADwAAAAAAAAAAAAAAAACYAgAAZHJzL2Rv&#10;d25yZXYueG1sUEsFBgAAAAAEAAQA9QAAAIg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高</w:t>
                        </w:r>
                      </w:p>
                    </w:txbxContent>
                  </v:textbox>
                </v:rect>
                <v:rect id="Rectangle 2152" o:spid="_x0000_s2525" style="position:absolute;left:2425;top:1066;width:11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TfMMA&#10;AADdAAAADwAAAGRycy9kb3ducmV2LnhtbESP3WoCMRSE74W+QzgF7zTbR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1TfMMAAADdAAAADwAAAAAAAAAAAAAAAACYAgAAZHJzL2Rv&#10;d25yZXYueG1sUEsFBgAAAAAEAAQA9QAAAIg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低</w:t>
                        </w:r>
                      </w:p>
                    </w:txbxContent>
                  </v:textbox>
                </v:rect>
                <v:rect id="Rectangle 2153" o:spid="_x0000_s2526" style="position:absolute;left:8712;top:14643;width:11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高</w:t>
                        </w:r>
                      </w:p>
                    </w:txbxContent>
                  </v:textbox>
                </v:rect>
                <v:rect id="Rectangle 2154" o:spid="_x0000_s2527" style="position:absolute;left:12363;top:16827;width:572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临界性指数</w:t>
                        </w:r>
                      </w:p>
                    </w:txbxContent>
                  </v:textbox>
                </v:rect>
                <v:rect id="Rectangle 2155" o:spid="_x0000_s2528" style="position:absolute;left:24542;top:14643;width:11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低</w:t>
                        </w:r>
                      </w:p>
                    </w:txbxContent>
                  </v:textbox>
                </v:rect>
                <w10:anchorlock/>
              </v:group>
            </w:pict>
          </mc:Fallback>
        </mc:AlternateContent>
      </w:r>
    </w:p>
    <w:p w:rsidR="00524756" w:rsidRPr="00CD1263" w:rsidRDefault="00524756" w:rsidP="00CD1263">
      <w:pPr>
        <w:spacing w:before="0"/>
        <w:rPr>
          <w:color w:val="000000"/>
          <w:sz w:val="16"/>
          <w:szCs w:val="16"/>
          <w:lang w:eastAsia="zh-CN"/>
        </w:rPr>
      </w:pPr>
    </w:p>
    <w:p w:rsidR="00524756" w:rsidRPr="00AB0D0D" w:rsidRDefault="00AB0D0D" w:rsidP="00AB0D0D">
      <w:pPr>
        <w:pStyle w:val="FigureNo"/>
        <w:spacing w:after="0"/>
        <w:rPr>
          <w:lang w:eastAsia="zh-CN"/>
        </w:rPr>
      </w:pPr>
      <w:r w:rsidRPr="00AB0D0D">
        <w:rPr>
          <w:rFonts w:hint="eastAsia"/>
          <w:lang w:eastAsia="zh-CN"/>
        </w:rPr>
        <w:t>图</w:t>
      </w:r>
      <w:r w:rsidRPr="00AB0D0D">
        <w:rPr>
          <w:rFonts w:hint="eastAsia"/>
          <w:lang w:eastAsia="zh-CN"/>
        </w:rPr>
        <w:t>15</w:t>
      </w:r>
    </w:p>
    <w:p w:rsidR="00AB0D0D" w:rsidRPr="00AB0D0D" w:rsidRDefault="00AB0D0D" w:rsidP="00AB0D0D">
      <w:pPr>
        <w:pStyle w:val="Figuretitle"/>
        <w:spacing w:before="120" w:after="0"/>
        <w:rPr>
          <w:lang w:eastAsia="zh-CN"/>
        </w:rPr>
      </w:pPr>
      <w:r w:rsidRPr="00AB0D0D">
        <w:rPr>
          <w:rFonts w:hint="eastAsia"/>
          <w:lang w:eastAsia="zh-CN"/>
        </w:rPr>
        <w:t>将质量与节目素材的临界性关联起来的函数示例</w:t>
      </w:r>
    </w:p>
    <w:p w:rsidR="00AB0D0D" w:rsidRDefault="00DF63BF" w:rsidP="00AB0D0D">
      <w:pPr>
        <w:pStyle w:val="FigureNo"/>
        <w:spacing w:before="360"/>
        <w:rPr>
          <w:lang w:val="en-GB"/>
        </w:rPr>
      </w:pPr>
      <w:r>
        <w:rPr>
          <w:noProof/>
          <w:lang w:val="en-US" w:eastAsia="zh-CN"/>
        </w:rPr>
        <mc:AlternateContent>
          <mc:Choice Requires="wpc">
            <w:drawing>
              <wp:inline distT="0" distB="0" distL="0" distR="0" wp14:anchorId="549836CD" wp14:editId="6E7B38DA">
                <wp:extent cx="3352800" cy="1962150"/>
                <wp:effectExtent l="38100" t="0" r="0" b="0"/>
                <wp:docPr id="2156" name="Canvas 2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8" name="Freeform 2158"/>
                        <wps:cNvSpPr>
                          <a:spLocks/>
                        </wps:cNvSpPr>
                        <wps:spPr bwMode="auto">
                          <a:xfrm>
                            <a:off x="387985" y="0"/>
                            <a:ext cx="2527935" cy="1448435"/>
                          </a:xfrm>
                          <a:custGeom>
                            <a:avLst/>
                            <a:gdLst>
                              <a:gd name="T0" fmla="*/ 0 w 3981"/>
                              <a:gd name="T1" fmla="*/ 0 h 2281"/>
                              <a:gd name="T2" fmla="*/ 0 w 3981"/>
                              <a:gd name="T3" fmla="*/ 2281 h 2281"/>
                              <a:gd name="T4" fmla="*/ 3981 w 3981"/>
                              <a:gd name="T5" fmla="*/ 2281 h 2281"/>
                              <a:gd name="T6" fmla="*/ 3981 w 3981"/>
                              <a:gd name="T7" fmla="*/ 0 h 2281"/>
                              <a:gd name="T8" fmla="*/ 0 w 3981"/>
                              <a:gd name="T9" fmla="*/ 0 h 2281"/>
                              <a:gd name="T10" fmla="*/ 5 w 3981"/>
                              <a:gd name="T11" fmla="*/ 10 h 2281"/>
                              <a:gd name="T12" fmla="*/ 3976 w 3981"/>
                              <a:gd name="T13" fmla="*/ 10 h 2281"/>
                              <a:gd name="T14" fmla="*/ 3971 w 3981"/>
                              <a:gd name="T15" fmla="*/ 5 h 2281"/>
                              <a:gd name="T16" fmla="*/ 3971 w 3981"/>
                              <a:gd name="T17" fmla="*/ 2277 h 2281"/>
                              <a:gd name="T18" fmla="*/ 3976 w 3981"/>
                              <a:gd name="T19" fmla="*/ 2272 h 2281"/>
                              <a:gd name="T20" fmla="*/ 5 w 3981"/>
                              <a:gd name="T21" fmla="*/ 2272 h 2281"/>
                              <a:gd name="T22" fmla="*/ 9 w 3981"/>
                              <a:gd name="T23" fmla="*/ 2277 h 2281"/>
                              <a:gd name="T24" fmla="*/ 9 w 3981"/>
                              <a:gd name="T25" fmla="*/ 5 h 2281"/>
                              <a:gd name="T26" fmla="*/ 5 w 3981"/>
                              <a:gd name="T27" fmla="*/ 10 h 2281"/>
                              <a:gd name="T28" fmla="*/ 0 w 3981"/>
                              <a:gd name="T29" fmla="*/ 0 h 2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81" h="2281">
                                <a:moveTo>
                                  <a:pt x="0" y="0"/>
                                </a:moveTo>
                                <a:lnTo>
                                  <a:pt x="0" y="2281"/>
                                </a:lnTo>
                                <a:lnTo>
                                  <a:pt x="3981" y="2281"/>
                                </a:lnTo>
                                <a:lnTo>
                                  <a:pt x="3981" y="0"/>
                                </a:lnTo>
                                <a:lnTo>
                                  <a:pt x="0" y="0"/>
                                </a:lnTo>
                                <a:lnTo>
                                  <a:pt x="5" y="10"/>
                                </a:lnTo>
                                <a:lnTo>
                                  <a:pt x="3976" y="10"/>
                                </a:lnTo>
                                <a:lnTo>
                                  <a:pt x="3971" y="5"/>
                                </a:lnTo>
                                <a:lnTo>
                                  <a:pt x="3971" y="2277"/>
                                </a:lnTo>
                                <a:lnTo>
                                  <a:pt x="3976" y="2272"/>
                                </a:lnTo>
                                <a:lnTo>
                                  <a:pt x="5" y="2272"/>
                                </a:lnTo>
                                <a:lnTo>
                                  <a:pt x="9" y="2277"/>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Line 2159"/>
                        <wps:cNvCnPr/>
                        <wps:spPr bwMode="auto">
                          <a:xfrm flipV="1">
                            <a:off x="750570" y="1372235"/>
                            <a:ext cx="635" cy="736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160"/>
                        <wps:cNvCnPr/>
                        <wps:spPr bwMode="auto">
                          <a:xfrm flipV="1">
                            <a:off x="2559050" y="1372235"/>
                            <a:ext cx="635" cy="736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161"/>
                        <wps:cNvCnPr/>
                        <wps:spPr bwMode="auto">
                          <a:xfrm>
                            <a:off x="391160" y="363220"/>
                            <a:ext cx="73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62"/>
                        <wps:cNvCnPr/>
                        <wps:spPr bwMode="auto">
                          <a:xfrm>
                            <a:off x="391160" y="1089025"/>
                            <a:ext cx="730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Freeform 2163"/>
                        <wps:cNvSpPr>
                          <a:spLocks/>
                        </wps:cNvSpPr>
                        <wps:spPr bwMode="auto">
                          <a:xfrm>
                            <a:off x="747395" y="356870"/>
                            <a:ext cx="1778000" cy="805180"/>
                          </a:xfrm>
                          <a:custGeom>
                            <a:avLst/>
                            <a:gdLst>
                              <a:gd name="T0" fmla="*/ 327 w 2800"/>
                              <a:gd name="T1" fmla="*/ 29 h 1268"/>
                              <a:gd name="T2" fmla="*/ 553 w 2800"/>
                              <a:gd name="T3" fmla="*/ 39 h 1268"/>
                              <a:gd name="T4" fmla="*/ 701 w 2800"/>
                              <a:gd name="T5" fmla="*/ 48 h 1268"/>
                              <a:gd name="T6" fmla="*/ 812 w 2800"/>
                              <a:gd name="T7" fmla="*/ 58 h 1268"/>
                              <a:gd name="T8" fmla="*/ 903 w 2800"/>
                              <a:gd name="T9" fmla="*/ 67 h 1268"/>
                              <a:gd name="T10" fmla="*/ 1018 w 2800"/>
                              <a:gd name="T11" fmla="*/ 82 h 1268"/>
                              <a:gd name="T12" fmla="*/ 1124 w 2800"/>
                              <a:gd name="T13" fmla="*/ 101 h 1268"/>
                              <a:gd name="T14" fmla="*/ 1259 w 2800"/>
                              <a:gd name="T15" fmla="*/ 125 h 1268"/>
                              <a:gd name="T16" fmla="*/ 1345 w 2800"/>
                              <a:gd name="T17" fmla="*/ 149 h 1268"/>
                              <a:gd name="T18" fmla="*/ 1431 w 2800"/>
                              <a:gd name="T19" fmla="*/ 178 h 1268"/>
                              <a:gd name="T20" fmla="*/ 1518 w 2800"/>
                              <a:gd name="T21" fmla="*/ 207 h 1268"/>
                              <a:gd name="T22" fmla="*/ 1623 w 2800"/>
                              <a:gd name="T23" fmla="*/ 250 h 1268"/>
                              <a:gd name="T24" fmla="*/ 1748 w 2800"/>
                              <a:gd name="T25" fmla="*/ 312 h 1268"/>
                              <a:gd name="T26" fmla="*/ 1873 w 2800"/>
                              <a:gd name="T27" fmla="*/ 380 h 1268"/>
                              <a:gd name="T28" fmla="*/ 2027 w 2800"/>
                              <a:gd name="T29" fmla="*/ 471 h 1268"/>
                              <a:gd name="T30" fmla="*/ 2142 w 2800"/>
                              <a:gd name="T31" fmla="*/ 562 h 1268"/>
                              <a:gd name="T32" fmla="*/ 2209 w 2800"/>
                              <a:gd name="T33" fmla="*/ 615 h 1268"/>
                              <a:gd name="T34" fmla="*/ 2320 w 2800"/>
                              <a:gd name="T35" fmla="*/ 725 h 1268"/>
                              <a:gd name="T36" fmla="*/ 2411 w 2800"/>
                              <a:gd name="T37" fmla="*/ 826 h 1268"/>
                              <a:gd name="T38" fmla="*/ 2517 w 2800"/>
                              <a:gd name="T39" fmla="*/ 941 h 1268"/>
                              <a:gd name="T40" fmla="*/ 2565 w 2800"/>
                              <a:gd name="T41" fmla="*/ 999 h 1268"/>
                              <a:gd name="T42" fmla="*/ 2622 w 2800"/>
                              <a:gd name="T43" fmla="*/ 1066 h 1268"/>
                              <a:gd name="T44" fmla="*/ 2699 w 2800"/>
                              <a:gd name="T45" fmla="*/ 1158 h 1268"/>
                              <a:gd name="T46" fmla="*/ 2781 w 2800"/>
                              <a:gd name="T47" fmla="*/ 1268 h 1268"/>
                              <a:gd name="T48" fmla="*/ 2747 w 2800"/>
                              <a:gd name="T49" fmla="*/ 1182 h 1268"/>
                              <a:gd name="T50" fmla="*/ 2651 w 2800"/>
                              <a:gd name="T51" fmla="*/ 1062 h 1268"/>
                              <a:gd name="T52" fmla="*/ 2593 w 2800"/>
                              <a:gd name="T53" fmla="*/ 994 h 1268"/>
                              <a:gd name="T54" fmla="*/ 2545 w 2800"/>
                              <a:gd name="T55" fmla="*/ 937 h 1268"/>
                              <a:gd name="T56" fmla="*/ 2440 w 2800"/>
                              <a:gd name="T57" fmla="*/ 821 h 1268"/>
                              <a:gd name="T58" fmla="*/ 2349 w 2800"/>
                              <a:gd name="T59" fmla="*/ 721 h 1268"/>
                              <a:gd name="T60" fmla="*/ 2301 w 2800"/>
                              <a:gd name="T61" fmla="*/ 668 h 1268"/>
                              <a:gd name="T62" fmla="*/ 2180 w 2800"/>
                              <a:gd name="T63" fmla="*/ 557 h 1268"/>
                              <a:gd name="T64" fmla="*/ 2065 w 2800"/>
                              <a:gd name="T65" fmla="*/ 471 h 1268"/>
                              <a:gd name="T66" fmla="*/ 1921 w 2800"/>
                              <a:gd name="T67" fmla="*/ 370 h 1268"/>
                              <a:gd name="T68" fmla="*/ 1835 w 2800"/>
                              <a:gd name="T69" fmla="*/ 322 h 1268"/>
                              <a:gd name="T70" fmla="*/ 1671 w 2800"/>
                              <a:gd name="T71" fmla="*/ 240 h 1268"/>
                              <a:gd name="T72" fmla="*/ 1566 w 2800"/>
                              <a:gd name="T73" fmla="*/ 197 h 1268"/>
                              <a:gd name="T74" fmla="*/ 1460 w 2800"/>
                              <a:gd name="T75" fmla="*/ 154 h 1268"/>
                              <a:gd name="T76" fmla="*/ 1374 w 2800"/>
                              <a:gd name="T77" fmla="*/ 130 h 1268"/>
                              <a:gd name="T78" fmla="*/ 1287 w 2800"/>
                              <a:gd name="T79" fmla="*/ 101 h 1268"/>
                              <a:gd name="T80" fmla="*/ 1196 w 2800"/>
                              <a:gd name="T81" fmla="*/ 82 h 1268"/>
                              <a:gd name="T82" fmla="*/ 1114 w 2800"/>
                              <a:gd name="T83" fmla="*/ 67 h 1268"/>
                              <a:gd name="T84" fmla="*/ 1018 w 2800"/>
                              <a:gd name="T85" fmla="*/ 53 h 1268"/>
                              <a:gd name="T86" fmla="*/ 903 w 2800"/>
                              <a:gd name="T87" fmla="*/ 39 h 1268"/>
                              <a:gd name="T88" fmla="*/ 812 w 2800"/>
                              <a:gd name="T89" fmla="*/ 29 h 1268"/>
                              <a:gd name="T90" fmla="*/ 701 w 2800"/>
                              <a:gd name="T91" fmla="*/ 19 h 1268"/>
                              <a:gd name="T92" fmla="*/ 553 w 2800"/>
                              <a:gd name="T93" fmla="*/ 10 h 1268"/>
                              <a:gd name="T94" fmla="*/ 341 w 2800"/>
                              <a:gd name="T95" fmla="*/ 5 h 1268"/>
                              <a:gd name="T96" fmla="*/ 5 w 2800"/>
                              <a:gd name="T97" fmla="*/ 5 h 1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00" h="1268">
                                <a:moveTo>
                                  <a:pt x="5" y="34"/>
                                </a:moveTo>
                                <a:lnTo>
                                  <a:pt x="10" y="34"/>
                                </a:lnTo>
                                <a:lnTo>
                                  <a:pt x="20" y="29"/>
                                </a:lnTo>
                                <a:lnTo>
                                  <a:pt x="327" y="29"/>
                                </a:lnTo>
                                <a:lnTo>
                                  <a:pt x="341" y="34"/>
                                </a:lnTo>
                                <a:lnTo>
                                  <a:pt x="461" y="34"/>
                                </a:lnTo>
                                <a:lnTo>
                                  <a:pt x="476" y="39"/>
                                </a:lnTo>
                                <a:lnTo>
                                  <a:pt x="553" y="39"/>
                                </a:lnTo>
                                <a:lnTo>
                                  <a:pt x="577" y="43"/>
                                </a:lnTo>
                                <a:lnTo>
                                  <a:pt x="639" y="43"/>
                                </a:lnTo>
                                <a:lnTo>
                                  <a:pt x="658" y="48"/>
                                </a:lnTo>
                                <a:lnTo>
                                  <a:pt x="701" y="48"/>
                                </a:lnTo>
                                <a:lnTo>
                                  <a:pt x="721" y="53"/>
                                </a:lnTo>
                                <a:lnTo>
                                  <a:pt x="745" y="53"/>
                                </a:lnTo>
                                <a:lnTo>
                                  <a:pt x="769" y="58"/>
                                </a:lnTo>
                                <a:lnTo>
                                  <a:pt x="812" y="58"/>
                                </a:lnTo>
                                <a:lnTo>
                                  <a:pt x="836" y="63"/>
                                </a:lnTo>
                                <a:lnTo>
                                  <a:pt x="855" y="63"/>
                                </a:lnTo>
                                <a:lnTo>
                                  <a:pt x="879" y="67"/>
                                </a:lnTo>
                                <a:lnTo>
                                  <a:pt x="903" y="67"/>
                                </a:lnTo>
                                <a:lnTo>
                                  <a:pt x="927" y="72"/>
                                </a:lnTo>
                                <a:lnTo>
                                  <a:pt x="946" y="72"/>
                                </a:lnTo>
                                <a:lnTo>
                                  <a:pt x="994" y="82"/>
                                </a:lnTo>
                                <a:lnTo>
                                  <a:pt x="1018" y="82"/>
                                </a:lnTo>
                                <a:lnTo>
                                  <a:pt x="1033" y="87"/>
                                </a:lnTo>
                                <a:lnTo>
                                  <a:pt x="1062" y="91"/>
                                </a:lnTo>
                                <a:lnTo>
                                  <a:pt x="1086" y="91"/>
                                </a:lnTo>
                                <a:lnTo>
                                  <a:pt x="1124" y="101"/>
                                </a:lnTo>
                                <a:lnTo>
                                  <a:pt x="1172" y="111"/>
                                </a:lnTo>
                                <a:lnTo>
                                  <a:pt x="1196" y="111"/>
                                </a:lnTo>
                                <a:lnTo>
                                  <a:pt x="1235" y="120"/>
                                </a:lnTo>
                                <a:lnTo>
                                  <a:pt x="1259" y="125"/>
                                </a:lnTo>
                                <a:lnTo>
                                  <a:pt x="1278" y="130"/>
                                </a:lnTo>
                                <a:lnTo>
                                  <a:pt x="1302" y="139"/>
                                </a:lnTo>
                                <a:lnTo>
                                  <a:pt x="1321" y="144"/>
                                </a:lnTo>
                                <a:lnTo>
                                  <a:pt x="1345" y="149"/>
                                </a:lnTo>
                                <a:lnTo>
                                  <a:pt x="1364" y="159"/>
                                </a:lnTo>
                                <a:lnTo>
                                  <a:pt x="1388" y="163"/>
                                </a:lnTo>
                                <a:lnTo>
                                  <a:pt x="1407" y="168"/>
                                </a:lnTo>
                                <a:lnTo>
                                  <a:pt x="1431" y="178"/>
                                </a:lnTo>
                                <a:lnTo>
                                  <a:pt x="1451" y="183"/>
                                </a:lnTo>
                                <a:lnTo>
                                  <a:pt x="1475" y="192"/>
                                </a:lnTo>
                                <a:lnTo>
                                  <a:pt x="1494" y="202"/>
                                </a:lnTo>
                                <a:lnTo>
                                  <a:pt x="1518" y="207"/>
                                </a:lnTo>
                                <a:lnTo>
                                  <a:pt x="1556" y="226"/>
                                </a:lnTo>
                                <a:lnTo>
                                  <a:pt x="1580" y="236"/>
                                </a:lnTo>
                                <a:lnTo>
                                  <a:pt x="1599" y="245"/>
                                </a:lnTo>
                                <a:lnTo>
                                  <a:pt x="1623" y="250"/>
                                </a:lnTo>
                                <a:lnTo>
                                  <a:pt x="1662" y="269"/>
                                </a:lnTo>
                                <a:lnTo>
                                  <a:pt x="1686" y="279"/>
                                </a:lnTo>
                                <a:lnTo>
                                  <a:pt x="1724" y="298"/>
                                </a:lnTo>
                                <a:lnTo>
                                  <a:pt x="1748" y="312"/>
                                </a:lnTo>
                                <a:lnTo>
                                  <a:pt x="1825" y="351"/>
                                </a:lnTo>
                                <a:lnTo>
                                  <a:pt x="1844" y="365"/>
                                </a:lnTo>
                                <a:lnTo>
                                  <a:pt x="1849" y="365"/>
                                </a:lnTo>
                                <a:lnTo>
                                  <a:pt x="1873" y="380"/>
                                </a:lnTo>
                                <a:lnTo>
                                  <a:pt x="1902" y="399"/>
                                </a:lnTo>
                                <a:lnTo>
                                  <a:pt x="1926" y="413"/>
                                </a:lnTo>
                                <a:lnTo>
                                  <a:pt x="1955" y="432"/>
                                </a:lnTo>
                                <a:lnTo>
                                  <a:pt x="2027" y="471"/>
                                </a:lnTo>
                                <a:lnTo>
                                  <a:pt x="2046" y="490"/>
                                </a:lnTo>
                                <a:lnTo>
                                  <a:pt x="2070" y="504"/>
                                </a:lnTo>
                                <a:lnTo>
                                  <a:pt x="2128" y="548"/>
                                </a:lnTo>
                                <a:lnTo>
                                  <a:pt x="2142" y="562"/>
                                </a:lnTo>
                                <a:lnTo>
                                  <a:pt x="2161" y="576"/>
                                </a:lnTo>
                                <a:lnTo>
                                  <a:pt x="2176" y="591"/>
                                </a:lnTo>
                                <a:lnTo>
                                  <a:pt x="2195" y="605"/>
                                </a:lnTo>
                                <a:lnTo>
                                  <a:pt x="2209" y="615"/>
                                </a:lnTo>
                                <a:lnTo>
                                  <a:pt x="2281" y="687"/>
                                </a:lnTo>
                                <a:lnTo>
                                  <a:pt x="2291" y="701"/>
                                </a:lnTo>
                                <a:lnTo>
                                  <a:pt x="2305" y="711"/>
                                </a:lnTo>
                                <a:lnTo>
                                  <a:pt x="2320" y="725"/>
                                </a:lnTo>
                                <a:lnTo>
                                  <a:pt x="2329" y="740"/>
                                </a:lnTo>
                                <a:lnTo>
                                  <a:pt x="2358" y="769"/>
                                </a:lnTo>
                                <a:lnTo>
                                  <a:pt x="2368" y="783"/>
                                </a:lnTo>
                                <a:lnTo>
                                  <a:pt x="2411" y="826"/>
                                </a:lnTo>
                                <a:lnTo>
                                  <a:pt x="2421" y="841"/>
                                </a:lnTo>
                                <a:lnTo>
                                  <a:pt x="2478" y="898"/>
                                </a:lnTo>
                                <a:lnTo>
                                  <a:pt x="2488" y="913"/>
                                </a:lnTo>
                                <a:lnTo>
                                  <a:pt x="2517" y="941"/>
                                </a:lnTo>
                                <a:lnTo>
                                  <a:pt x="2526" y="956"/>
                                </a:lnTo>
                                <a:lnTo>
                                  <a:pt x="2541" y="970"/>
                                </a:lnTo>
                                <a:lnTo>
                                  <a:pt x="2550" y="985"/>
                                </a:lnTo>
                                <a:lnTo>
                                  <a:pt x="2565" y="999"/>
                                </a:lnTo>
                                <a:lnTo>
                                  <a:pt x="2574" y="1013"/>
                                </a:lnTo>
                                <a:lnTo>
                                  <a:pt x="2589" y="1023"/>
                                </a:lnTo>
                                <a:lnTo>
                                  <a:pt x="2608" y="1052"/>
                                </a:lnTo>
                                <a:lnTo>
                                  <a:pt x="2622" y="1066"/>
                                </a:lnTo>
                                <a:lnTo>
                                  <a:pt x="2632" y="1081"/>
                                </a:lnTo>
                                <a:lnTo>
                                  <a:pt x="2656" y="1105"/>
                                </a:lnTo>
                                <a:lnTo>
                                  <a:pt x="2675" y="1134"/>
                                </a:lnTo>
                                <a:lnTo>
                                  <a:pt x="2699" y="1158"/>
                                </a:lnTo>
                                <a:lnTo>
                                  <a:pt x="2728" y="1201"/>
                                </a:lnTo>
                                <a:lnTo>
                                  <a:pt x="2738" y="1210"/>
                                </a:lnTo>
                                <a:lnTo>
                                  <a:pt x="2766" y="1254"/>
                                </a:lnTo>
                                <a:lnTo>
                                  <a:pt x="2781" y="1268"/>
                                </a:lnTo>
                                <a:lnTo>
                                  <a:pt x="2800" y="1249"/>
                                </a:lnTo>
                                <a:lnTo>
                                  <a:pt x="2786" y="1234"/>
                                </a:lnTo>
                                <a:lnTo>
                                  <a:pt x="2757" y="1191"/>
                                </a:lnTo>
                                <a:lnTo>
                                  <a:pt x="2747" y="1182"/>
                                </a:lnTo>
                                <a:lnTo>
                                  <a:pt x="2718" y="1138"/>
                                </a:lnTo>
                                <a:lnTo>
                                  <a:pt x="2694" y="1114"/>
                                </a:lnTo>
                                <a:lnTo>
                                  <a:pt x="2675" y="1086"/>
                                </a:lnTo>
                                <a:lnTo>
                                  <a:pt x="2651" y="1062"/>
                                </a:lnTo>
                                <a:lnTo>
                                  <a:pt x="2641" y="1047"/>
                                </a:lnTo>
                                <a:lnTo>
                                  <a:pt x="2627" y="1033"/>
                                </a:lnTo>
                                <a:lnTo>
                                  <a:pt x="2608" y="1004"/>
                                </a:lnTo>
                                <a:lnTo>
                                  <a:pt x="2593" y="994"/>
                                </a:lnTo>
                                <a:lnTo>
                                  <a:pt x="2584" y="980"/>
                                </a:lnTo>
                                <a:lnTo>
                                  <a:pt x="2569" y="965"/>
                                </a:lnTo>
                                <a:lnTo>
                                  <a:pt x="2560" y="951"/>
                                </a:lnTo>
                                <a:lnTo>
                                  <a:pt x="2545" y="937"/>
                                </a:lnTo>
                                <a:lnTo>
                                  <a:pt x="2536" y="922"/>
                                </a:lnTo>
                                <a:lnTo>
                                  <a:pt x="2507" y="893"/>
                                </a:lnTo>
                                <a:lnTo>
                                  <a:pt x="2497" y="879"/>
                                </a:lnTo>
                                <a:lnTo>
                                  <a:pt x="2440" y="821"/>
                                </a:lnTo>
                                <a:lnTo>
                                  <a:pt x="2430" y="807"/>
                                </a:lnTo>
                                <a:lnTo>
                                  <a:pt x="2387" y="764"/>
                                </a:lnTo>
                                <a:lnTo>
                                  <a:pt x="2377" y="749"/>
                                </a:lnTo>
                                <a:lnTo>
                                  <a:pt x="2349" y="721"/>
                                </a:lnTo>
                                <a:lnTo>
                                  <a:pt x="2339" y="706"/>
                                </a:lnTo>
                                <a:lnTo>
                                  <a:pt x="2325" y="692"/>
                                </a:lnTo>
                                <a:lnTo>
                                  <a:pt x="2310" y="682"/>
                                </a:lnTo>
                                <a:lnTo>
                                  <a:pt x="2301" y="668"/>
                                </a:lnTo>
                                <a:lnTo>
                                  <a:pt x="2229" y="596"/>
                                </a:lnTo>
                                <a:lnTo>
                                  <a:pt x="2214" y="586"/>
                                </a:lnTo>
                                <a:lnTo>
                                  <a:pt x="2195" y="572"/>
                                </a:lnTo>
                                <a:lnTo>
                                  <a:pt x="2180" y="557"/>
                                </a:lnTo>
                                <a:lnTo>
                                  <a:pt x="2161" y="543"/>
                                </a:lnTo>
                                <a:lnTo>
                                  <a:pt x="2147" y="528"/>
                                </a:lnTo>
                                <a:lnTo>
                                  <a:pt x="2089" y="485"/>
                                </a:lnTo>
                                <a:lnTo>
                                  <a:pt x="2065" y="471"/>
                                </a:lnTo>
                                <a:lnTo>
                                  <a:pt x="2046" y="452"/>
                                </a:lnTo>
                                <a:lnTo>
                                  <a:pt x="1974" y="404"/>
                                </a:lnTo>
                                <a:lnTo>
                                  <a:pt x="1945" y="384"/>
                                </a:lnTo>
                                <a:lnTo>
                                  <a:pt x="1921" y="370"/>
                                </a:lnTo>
                                <a:lnTo>
                                  <a:pt x="1892" y="351"/>
                                </a:lnTo>
                                <a:lnTo>
                                  <a:pt x="1859" y="336"/>
                                </a:lnTo>
                                <a:lnTo>
                                  <a:pt x="1864" y="336"/>
                                </a:lnTo>
                                <a:lnTo>
                                  <a:pt x="1835" y="322"/>
                                </a:lnTo>
                                <a:lnTo>
                                  <a:pt x="1758" y="284"/>
                                </a:lnTo>
                                <a:lnTo>
                                  <a:pt x="1734" y="269"/>
                                </a:lnTo>
                                <a:lnTo>
                                  <a:pt x="1695" y="250"/>
                                </a:lnTo>
                                <a:lnTo>
                                  <a:pt x="1671" y="240"/>
                                </a:lnTo>
                                <a:lnTo>
                                  <a:pt x="1633" y="221"/>
                                </a:lnTo>
                                <a:lnTo>
                                  <a:pt x="1609" y="216"/>
                                </a:lnTo>
                                <a:lnTo>
                                  <a:pt x="1590" y="207"/>
                                </a:lnTo>
                                <a:lnTo>
                                  <a:pt x="1566" y="197"/>
                                </a:lnTo>
                                <a:lnTo>
                                  <a:pt x="1527" y="178"/>
                                </a:lnTo>
                                <a:lnTo>
                                  <a:pt x="1503" y="173"/>
                                </a:lnTo>
                                <a:lnTo>
                                  <a:pt x="1484" y="163"/>
                                </a:lnTo>
                                <a:lnTo>
                                  <a:pt x="1460" y="154"/>
                                </a:lnTo>
                                <a:lnTo>
                                  <a:pt x="1441" y="149"/>
                                </a:lnTo>
                                <a:lnTo>
                                  <a:pt x="1417" y="139"/>
                                </a:lnTo>
                                <a:lnTo>
                                  <a:pt x="1398" y="135"/>
                                </a:lnTo>
                                <a:lnTo>
                                  <a:pt x="1374" y="130"/>
                                </a:lnTo>
                                <a:lnTo>
                                  <a:pt x="1355" y="120"/>
                                </a:lnTo>
                                <a:lnTo>
                                  <a:pt x="1331" y="115"/>
                                </a:lnTo>
                                <a:lnTo>
                                  <a:pt x="1311" y="111"/>
                                </a:lnTo>
                                <a:lnTo>
                                  <a:pt x="1287" y="101"/>
                                </a:lnTo>
                                <a:lnTo>
                                  <a:pt x="1268" y="96"/>
                                </a:lnTo>
                                <a:lnTo>
                                  <a:pt x="1244" y="91"/>
                                </a:lnTo>
                                <a:lnTo>
                                  <a:pt x="1225" y="87"/>
                                </a:lnTo>
                                <a:lnTo>
                                  <a:pt x="1196" y="82"/>
                                </a:lnTo>
                                <a:lnTo>
                                  <a:pt x="1177" y="82"/>
                                </a:lnTo>
                                <a:lnTo>
                                  <a:pt x="1182" y="82"/>
                                </a:lnTo>
                                <a:lnTo>
                                  <a:pt x="1134" y="72"/>
                                </a:lnTo>
                                <a:lnTo>
                                  <a:pt x="1114" y="67"/>
                                </a:lnTo>
                                <a:lnTo>
                                  <a:pt x="1086" y="63"/>
                                </a:lnTo>
                                <a:lnTo>
                                  <a:pt x="1062" y="63"/>
                                </a:lnTo>
                                <a:lnTo>
                                  <a:pt x="1042" y="58"/>
                                </a:lnTo>
                                <a:lnTo>
                                  <a:pt x="1018" y="53"/>
                                </a:lnTo>
                                <a:lnTo>
                                  <a:pt x="994" y="53"/>
                                </a:lnTo>
                                <a:lnTo>
                                  <a:pt x="946" y="43"/>
                                </a:lnTo>
                                <a:lnTo>
                                  <a:pt x="927" y="43"/>
                                </a:lnTo>
                                <a:lnTo>
                                  <a:pt x="903" y="39"/>
                                </a:lnTo>
                                <a:lnTo>
                                  <a:pt x="879" y="39"/>
                                </a:lnTo>
                                <a:lnTo>
                                  <a:pt x="855" y="34"/>
                                </a:lnTo>
                                <a:lnTo>
                                  <a:pt x="836" y="34"/>
                                </a:lnTo>
                                <a:lnTo>
                                  <a:pt x="812" y="29"/>
                                </a:lnTo>
                                <a:lnTo>
                                  <a:pt x="769" y="29"/>
                                </a:lnTo>
                                <a:lnTo>
                                  <a:pt x="745" y="24"/>
                                </a:lnTo>
                                <a:lnTo>
                                  <a:pt x="721" y="24"/>
                                </a:lnTo>
                                <a:lnTo>
                                  <a:pt x="701" y="19"/>
                                </a:lnTo>
                                <a:lnTo>
                                  <a:pt x="658" y="19"/>
                                </a:lnTo>
                                <a:lnTo>
                                  <a:pt x="639" y="15"/>
                                </a:lnTo>
                                <a:lnTo>
                                  <a:pt x="577" y="15"/>
                                </a:lnTo>
                                <a:lnTo>
                                  <a:pt x="553" y="10"/>
                                </a:lnTo>
                                <a:lnTo>
                                  <a:pt x="481" y="10"/>
                                </a:lnTo>
                                <a:lnTo>
                                  <a:pt x="485" y="10"/>
                                </a:lnTo>
                                <a:lnTo>
                                  <a:pt x="461" y="5"/>
                                </a:lnTo>
                                <a:lnTo>
                                  <a:pt x="341" y="5"/>
                                </a:lnTo>
                                <a:lnTo>
                                  <a:pt x="327" y="0"/>
                                </a:lnTo>
                                <a:lnTo>
                                  <a:pt x="20" y="0"/>
                                </a:lnTo>
                                <a:lnTo>
                                  <a:pt x="0" y="5"/>
                                </a:lnTo>
                                <a:lnTo>
                                  <a:pt x="5" y="5"/>
                                </a:lnTo>
                                <a:lnTo>
                                  <a:pt x="5"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Rectangle 2165"/>
                        <wps:cNvSpPr>
                          <a:spLocks noChangeArrowheads="1"/>
                        </wps:cNvSpPr>
                        <wps:spPr bwMode="auto">
                          <a:xfrm>
                            <a:off x="2444750" y="1828165"/>
                            <a:ext cx="4940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596F00" w:rsidRDefault="00953BE9" w:rsidP="00AB0D0D">
                              <w:pPr>
                                <w:spacing w:before="0"/>
                                <w:rPr>
                                  <w:sz w:val="16"/>
                                  <w:szCs w:val="16"/>
                                  <w:shd w:val="pct15" w:color="auto" w:fill="FFFFFF"/>
                                </w:rPr>
                              </w:pPr>
                              <w:r w:rsidRPr="00596F00">
                                <w:rPr>
                                  <w:rFonts w:hint="eastAsia"/>
                                  <w:color w:val="000000"/>
                                  <w:sz w:val="16"/>
                                  <w:szCs w:val="16"/>
                                  <w:lang w:eastAsia="zh-CN"/>
                                </w:rPr>
                                <w:t>BT.0</w:t>
                              </w:r>
                              <w:r w:rsidRPr="00596F00">
                                <w:rPr>
                                  <w:color w:val="000000"/>
                                  <w:sz w:val="16"/>
                                  <w:szCs w:val="16"/>
                                </w:rPr>
                                <w:t>500-15</w:t>
                              </w:r>
                            </w:p>
                          </w:txbxContent>
                        </wps:txbx>
                        <wps:bodyPr rot="0" vert="horz" wrap="none" lIns="0" tIns="0" rIns="0" bIns="0" anchor="t" anchorCtr="0" upright="1">
                          <a:noAutofit/>
                        </wps:bodyPr>
                      </wps:wsp>
                      <wps:wsp>
                        <wps:cNvPr id="2470" name="Rectangle 2166"/>
                        <wps:cNvSpPr>
                          <a:spLocks noChangeArrowheads="1"/>
                        </wps:cNvSpPr>
                        <wps:spPr bwMode="auto">
                          <a:xfrm>
                            <a:off x="1229360" y="1610360"/>
                            <a:ext cx="5721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临界性指数</w:t>
                              </w:r>
                            </w:p>
                          </w:txbxContent>
                        </wps:txbx>
                        <wps:bodyPr rot="0" vert="horz" wrap="none" lIns="0" tIns="0" rIns="0" bIns="0" anchor="t" anchorCtr="0" upright="1">
                          <a:spAutoFit/>
                        </wps:bodyPr>
                      </wps:wsp>
                      <wps:wsp>
                        <wps:cNvPr id="2471" name="Rectangle 2167"/>
                        <wps:cNvSpPr>
                          <a:spLocks noChangeArrowheads="1"/>
                        </wps:cNvSpPr>
                        <wps:spPr bwMode="auto">
                          <a:xfrm rot="16200000">
                            <a:off x="-38100" y="666115"/>
                            <a:ext cx="229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质量</w:t>
                              </w:r>
                            </w:p>
                          </w:txbxContent>
                        </wps:txbx>
                        <wps:bodyPr rot="0" vert="vert270" wrap="none" lIns="0" tIns="0" rIns="0" bIns="0" anchor="t" anchorCtr="0" upright="1">
                          <a:spAutoFit/>
                        </wps:bodyPr>
                      </wps:wsp>
                      <wps:wsp>
                        <wps:cNvPr id="2472" name="Rectangle 2168"/>
                        <wps:cNvSpPr>
                          <a:spLocks noChangeArrowheads="1"/>
                        </wps:cNvSpPr>
                        <wps:spPr bwMode="auto">
                          <a:xfrm>
                            <a:off x="2505075" y="1473200"/>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高</w:t>
                              </w:r>
                            </w:p>
                          </w:txbxContent>
                        </wps:txbx>
                        <wps:bodyPr rot="0" vert="horz" wrap="none" lIns="0" tIns="0" rIns="0" bIns="0" anchor="t" anchorCtr="0" upright="1">
                          <a:spAutoFit/>
                        </wps:bodyPr>
                      </wps:wsp>
                      <wps:wsp>
                        <wps:cNvPr id="2473" name="Rectangle 2169"/>
                        <wps:cNvSpPr>
                          <a:spLocks noChangeArrowheads="1"/>
                        </wps:cNvSpPr>
                        <wps:spPr bwMode="auto">
                          <a:xfrm>
                            <a:off x="229870" y="1007745"/>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低</w:t>
                              </w:r>
                            </w:p>
                          </w:txbxContent>
                        </wps:txbx>
                        <wps:bodyPr rot="0" vert="horz" wrap="none" lIns="0" tIns="0" rIns="0" bIns="0" anchor="t" anchorCtr="0" upright="1">
                          <a:spAutoFit/>
                        </wps:bodyPr>
                      </wps:wsp>
                      <wps:wsp>
                        <wps:cNvPr id="2474" name="Rectangle 2170"/>
                        <wps:cNvSpPr>
                          <a:spLocks noChangeArrowheads="1"/>
                        </wps:cNvSpPr>
                        <wps:spPr bwMode="auto">
                          <a:xfrm>
                            <a:off x="228600" y="297815"/>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高</w:t>
                              </w:r>
                            </w:p>
                          </w:txbxContent>
                        </wps:txbx>
                        <wps:bodyPr rot="0" vert="horz" wrap="none" lIns="0" tIns="0" rIns="0" bIns="0" anchor="t" anchorCtr="0" upright="1">
                          <a:spAutoFit/>
                        </wps:bodyPr>
                      </wps:wsp>
                      <wps:wsp>
                        <wps:cNvPr id="2475" name="Rectangle 2171"/>
                        <wps:cNvSpPr>
                          <a:spLocks noChangeArrowheads="1"/>
                        </wps:cNvSpPr>
                        <wps:spPr bwMode="auto">
                          <a:xfrm>
                            <a:off x="690880" y="1471295"/>
                            <a:ext cx="114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B0D0D">
                              <w:pPr>
                                <w:spacing w:before="0"/>
                                <w:rPr>
                                  <w:lang w:eastAsia="zh-CN"/>
                                </w:rPr>
                              </w:pPr>
                              <w:r>
                                <w:rPr>
                                  <w:rFonts w:hint="eastAsia"/>
                                  <w:color w:val="000000"/>
                                  <w:sz w:val="18"/>
                                  <w:szCs w:val="18"/>
                                  <w:lang w:eastAsia="zh-CN"/>
                                </w:rPr>
                                <w:t>低</w:t>
                              </w:r>
                            </w:p>
                          </w:txbxContent>
                        </wps:txbx>
                        <wps:bodyPr rot="0" vert="horz" wrap="none" lIns="0" tIns="0" rIns="0" bIns="0" anchor="t" anchorCtr="0" upright="1">
                          <a:spAutoFit/>
                        </wps:bodyPr>
                      </wps:wsp>
                    </wpc:wpc>
                  </a:graphicData>
                </a:graphic>
              </wp:inline>
            </w:drawing>
          </mc:Choice>
          <mc:Fallback>
            <w:pict>
              <v:group id="Canvas 2156" o:spid="_x0000_s2529" editas="canvas" style="width:264pt;height:154.5pt;mso-position-horizontal-relative:char;mso-position-vertical-relative:line" coordsize="33528,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">
                <v:shape id="_x0000_s2530" type="#_x0000_t75" style="position:absolute;width:33528;height:19621;visibility:visible;mso-wrap-style:square">
                  <v:fill o:detectmouseclick="t"/>
                  <v:path o:connecttype="none"/>
                </v:shape>
                <v:shape id="Freeform 2158" o:spid="_x0000_s2531" style="position:absolute;left:3879;width:25280;height:14484;visibility:visible;mso-wrap-style:square;v-text-anchor:top" coordsize="398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RMb0A&#10;AADcAAAADwAAAGRycy9kb3ducmV2LnhtbERPyw7BQBTdS/zD5ErsmHpEKENECFvFwu6mc7WNzp2m&#10;MyhfbxYSy5PzXqwaU4on1a6wrGDQj0AQp1YXnCk4n3a9KQjnkTWWlknBmxyslu3WAmNtX3ykZ+Iz&#10;EULYxagg976KpXRpTgZd31bEgbvZ2qAPsM6krvEVwk0ph1E0kQYLDg05VrTJKb0nD6NgHJmk5Ot5&#10;S/azOZpq/55dpolS3U6znoPw1Pi/+Oc+aAWjQVgb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qVRMb0AAADcAAAADwAAAAAAAAAAAAAAAACYAgAAZHJzL2Rvd25yZXYu&#10;eG1sUEsFBgAAAAAEAAQA9QAAAIIDAAAAAA==&#10;" path="m,l,2281r3981,l3981,,,,5,10r3971,l3971,5r,2272l3976,2272,5,2272r4,5l9,5,5,10,,xe" fillcolor="black" stroked="f">
                  <v:path arrowok="t" o:connecttype="custom" o:connectlocs="0,0;0,1448435;2527935,1448435;2527935,0;0,0;3175,6350;2524760,6350;2521585,3175;2521585,1445895;2524760,1442720;3175,1442720;5715,1445895;5715,3175;3175,6350;0,0" o:connectangles="0,0,0,0,0,0,0,0,0,0,0,0,0,0,0"/>
                </v:shape>
                <v:line id="Line 2159" o:spid="_x0000_s2532" style="position:absolute;flip:y;visibility:visible;mso-wrap-style:square" from="7505,13722" to="7512,1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c5MYAAADcAAAADwAAAGRycy9kb3ducmV2LnhtbESPQWsCMRSE7wX/Q3gFbzWrhdpujSJK&#10;pQi2aOuht+fmdXdx87Ik0Y3/3giFHoeZ+YaZzKJpxJmcry0rGA4yEMSF1TWXCr6/3h6eQfiArLGx&#10;TAou5GE27d1NMNe24y2dd6EUCcI+RwVVCG0upS8qMugHtiVO3q91BkOSrpTaYZfgppGjLHuSBmtO&#10;CxW2tKioOO5ORsH2Y8wHtzrFYzx0m8+ffbneL+dK9e/j/BVEoBj+w3/td63gcf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FHOTGAAAA3AAAAA8AAAAAAAAA&#10;AAAAAAAAoQIAAGRycy9kb3ducmV2LnhtbFBLBQYAAAAABAAEAPkAAACUAwAAAAA=&#10;" strokeweight="0"/>
                <v:line id="Line 2160" o:spid="_x0000_s2533" style="position:absolute;flip:y;visibility:visible;mso-wrap-style:square" from="25590,13722" to="25596,1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r8cAAADdAAAADwAAAGRycy9kb3ducmV2LnhtbESPQWsCMRSE74X+h/AK3mq2I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p+vxwAAAN0AAAAPAAAAAAAA&#10;AAAAAAAAAKECAABkcnMvZG93bnJldi54bWxQSwUGAAAAAAQABAD5AAAAlQMAAAAA&#10;" strokeweight="0"/>
                <v:line id="Line 2161" o:spid="_x0000_s2534" style="position:absolute;visibility:visible;mso-wrap-style:square" from="3911,3632" to="464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Nc8UAAADdAAAADwAAAGRycy9kb3ducmV2LnhtbESPQWvCQBSE7wX/w/IEb3Wj1DSNriJS&#10;0d7UKvT4yD6TxezbkF01/nu3UOhxmJlvmNmis7W4UeuNYwWjYQKCuHDacKng+L1+zUD4gKyxdkwK&#10;HuRhMe+9zDDX7s57uh1CKSKEfY4KqhCaXEpfVGTRD11DHL2zay2GKNtS6hbvEW5rOU6SVFo0HBcq&#10;bGhVUXE5XK0Cs0s3k6/308dJfm7C6Ce7ZMYelRr0u+UURKAu/If/2lutYPyWT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ZNc8UAAADdAAAADwAAAAAAAAAA&#10;AAAAAAChAgAAZHJzL2Rvd25yZXYueG1sUEsFBgAAAAAEAAQA+QAAAJMDAAAAAA==&#10;" strokeweight="0"/>
                <v:line id="Line 2162" o:spid="_x0000_s2535" style="position:absolute;visibility:visible;mso-wrap-style:square" from="3911,10890" to="4641,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TBMUAAADdAAAADwAAAGRycy9kb3ducmV2LnhtbESPT2vCQBTE7wW/w/IEb3Wj2Bijq0hp&#10;0d78Cx4f2WeymH0bsltNv71bKPQ4zMxvmMWqs7W4U+uNYwWjYQKCuHDacKngdPx8zUD4gKyxdkwK&#10;fsjDatl7WWCu3YP3dD+EUkQI+xwVVCE0uZS+qMiiH7qGOHpX11oMUbal1C0+ItzWcpwkqbRoOC5U&#10;2NB7RcXt8G0VmF26efuanmdn+bEJo0t2y4w9KTXod+s5iEBd+A//tbdawXiS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TTBMUAAADdAAAADwAAAAAAAAAA&#10;AAAAAAChAgAAZHJzL2Rvd25yZXYueG1sUEsFBgAAAAAEAAQA+QAAAJMDAAAAAA==&#10;" strokeweight="0"/>
                <v:shape id="Freeform 2163" o:spid="_x0000_s2536" style="position:absolute;left:7473;top:3568;width:17780;height:8052;visibility:visible;mso-wrap-style:square;v-text-anchor:top" coordsize="280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mKscA&#10;AADdAAAADwAAAGRycy9kb3ducmV2LnhtbESPT2vCQBTE7wW/w/KE3ppNpPVPzEbUtuhBKNVCr4/s&#10;Mwlm34bsNqbfvlsQPA4z8xsmWw2mET11rrasIIliEMSF1TWXCr5O709zEM4ja2wsk4JfcrDKRw8Z&#10;ptpe+ZP6oy9FgLBLUUHlfZtK6YqKDLrItsTBO9vOoA+yK6Xu8BrgppGTOJ5KgzWHhQpb2lZUXI4/&#10;RoGVycIml/Xs8NpsXj6w39Wnt2+lHsfDegnC0+Dv4Vt7rxVMnqcz+H8Tn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opirHAAAA3QAAAA8AAAAAAAAAAAAAAAAAmAIAAGRy&#10;cy9kb3ducmV2LnhtbFBLBQYAAAAABAAEAPUAAACMAwAAAAA=&#10;" path="m5,34r5,l20,29r307,l341,34r120,l476,39r77,l577,43r62,l658,48r43,l721,53r24,l769,58r43,l836,63r19,l879,67r24,l927,72r19,l994,82r24,l1033,87r29,4l1086,91r38,10l1172,111r24,l1235,120r24,5l1278,130r24,9l1321,144r24,5l1364,159r24,4l1407,168r24,10l1451,183r24,9l1494,202r24,5l1556,226r24,10l1599,245r24,5l1662,269r24,10l1724,298r24,14l1825,351r19,14l1849,365r24,15l1902,399r24,14l1955,432r72,39l2046,490r24,14l2128,548r14,14l2161,576r15,15l2195,605r14,10l2281,687r10,14l2305,711r15,14l2329,740r29,29l2368,783r43,43l2421,841r57,57l2488,913r29,28l2526,956r15,14l2550,985r15,14l2574,1013r15,10l2608,1052r14,14l2632,1081r24,24l2675,1134r24,24l2728,1201r10,9l2766,1254r15,14l2800,1249r-14,-15l2757,1191r-10,-9l2718,1138r-24,-24l2675,1086r-24,-24l2641,1047r-14,-14l2608,1004r-15,-10l2584,980r-15,-15l2560,951r-15,-14l2536,922r-29,-29l2497,879r-57,-58l2430,807r-43,-43l2377,749r-28,-28l2339,706r-14,-14l2310,682r-9,-14l2229,596r-15,-10l2195,572r-15,-15l2161,543r-14,-15l2089,485r-24,-14l2046,452r-72,-48l1945,384r-24,-14l1892,351r-33,-15l1864,336r-29,-14l1758,284r-24,-15l1695,250r-24,-10l1633,221r-24,-5l1590,207r-24,-10l1527,178r-24,-5l1484,163r-24,-9l1441,149r-24,-10l1398,135r-24,-5l1355,120r-24,-5l1311,111r-24,-10l1268,96r-24,-5l1225,87r-29,-5l1177,82r5,l1134,72r-20,-5l1086,63r-24,l1042,58r-24,-5l994,53,946,43r-19,l903,39r-24,l855,34r-19,l812,29r-43,l745,24r-24,l701,19r-43,l639,15r-62,l553,10r-72,l485,10,461,5,341,5,327,,20,,,5r5,l5,34xe" fillcolor="black" stroked="f">
                  <v:path arrowok="t" o:connecttype="custom" o:connectlocs="207645,18415;351155,24765;445135,30480;515620,36830;573405,42545;646430,52070;713740,64135;799465,79375;854075,94615;908685,113030;963930,131445;1030605,158750;1109980,198120;1189355,241300;1287145,299085;1360170,356870;1402715,390525;1473200,460375;1530985,524510;1598295,597535;1628775,634365;1664970,676910;1713865,735330;1765935,805180;1744345,750570;1683385,674370;1646555,631190;1616075,594995;1549400,521335;1491615,457835;1461135,424180;1384300,353695;1311275,299085;1219835,234950;1165225,204470;1061085,152400;994410,125095;927100,97790;872490,82550;817245,64135;759460,52070;707390,42545;646430,33655;573405,24765;515620,18415;445135,12065;351155,6350;216535,3175;3175,3175" o:connectangles="0,0,0,0,0,0,0,0,0,0,0,0,0,0,0,0,0,0,0,0,0,0,0,0,0,0,0,0,0,0,0,0,0,0,0,0,0,0,0,0,0,0,0,0,0,0,0,0,0"/>
                </v:shape>
                <v:rect id="Rectangle 2165" o:spid="_x0000_s2537" style="position:absolute;left:24447;top:18281;width:4940;height:1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4B8UA&#10;AADdAAAADwAAAGRycy9kb3ducmV2LnhtbESP3WoCMRSE74W+QziF3ml2RZbuahQriKXghT8PcNgc&#10;N6ubk22S6vbtm0Khl8PMfMMsVoPtxJ18aB0ryCcZCOLa6ZYbBefTdvwKIkRkjZ1jUvBNAVbLp9EC&#10;K+0efKD7MTYiQThUqMDE2FdShtqQxTBxPXHyLs5bjEn6RmqPjwS3nZxmWSEttpwWDPa0MVTfjl9W&#10;Ab3tDuV1Hcxe+jzk+4+inO0+lXp5HtZzEJGG+B/+a79rBdNZUc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LgHxQAAAN0AAAAPAAAAAAAAAAAAAAAAAJgCAABkcnMv&#10;ZG93bnJldi54bWxQSwUGAAAAAAQABAD1AAAAigMAAAAA&#10;" filled="f" stroked="f">
                  <v:textbox inset="0,0,0,0">
                    <w:txbxContent>
                      <w:p w:rsidR="00CD1263" w:rsidRPr="00596F00" w:rsidRDefault="00CD1263" w:rsidP="00AB0D0D">
                        <w:pPr>
                          <w:spacing w:before="0"/>
                          <w:rPr>
                            <w:sz w:val="16"/>
                            <w:szCs w:val="16"/>
                            <w:shd w:val="pct15" w:color="auto" w:fill="FFFFFF"/>
                          </w:rPr>
                        </w:pPr>
                        <w:r w:rsidRPr="00596F00">
                          <w:rPr>
                            <w:rFonts w:hint="eastAsia"/>
                            <w:color w:val="000000"/>
                            <w:sz w:val="16"/>
                            <w:szCs w:val="16"/>
                            <w:lang w:eastAsia="zh-CN"/>
                          </w:rPr>
                          <w:t>BT.0</w:t>
                        </w:r>
                        <w:r w:rsidRPr="00596F00">
                          <w:rPr>
                            <w:color w:val="000000"/>
                            <w:sz w:val="16"/>
                            <w:szCs w:val="16"/>
                          </w:rPr>
                          <w:t>500-15</w:t>
                        </w:r>
                      </w:p>
                    </w:txbxContent>
                  </v:textbox>
                </v:rect>
                <v:rect id="Rectangle 2166" o:spid="_x0000_s2538" style="position:absolute;left:12293;top:16103;width:572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临界性指数</w:t>
                        </w:r>
                      </w:p>
                    </w:txbxContent>
                  </v:textbox>
                </v:rect>
                <v:rect id="Rectangle 2167" o:spid="_x0000_s2539" style="position:absolute;left:-381;top:6661;width:2292;height:153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tjMgA&#10;AADdAAAADwAAAGRycy9kb3ducmV2LnhtbESPW2vCQBSE3wX/w3KEvulGSVuJrhJ7EftWLxT6dsge&#10;k2D2bJpdY/TXd4VCH4eZ+YaZLztTiZYaV1pWMB5FIIgzq0vOFRz278MpCOeRNVaWScGVHCwX/d4c&#10;E20vvKV253MRIOwSVFB4XydSuqwgg25ka+LgHW1j0AfZ5FI3eAlwU8lJFD1JgyWHhQJreikoO+3O&#10;RoFt159xe/7+Km+vb/YnvqYfj6tUqYdBl85AeOr8f/ivvdEKJvHzGO5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e2MyAAAAN0AAAAPAAAAAAAAAAAAAAAAAJgCAABk&#10;cnMvZG93bnJldi54bWxQSwUGAAAAAAQABAD1AAAAjQMAAAAA&#10;" filled="f" stroked="f">
                  <v:textbox style="layout-flow:vertical;mso-layout-flow-alt:bottom-to-top;mso-fit-shape-to-text:t" inset="0,0,0,0">
                    <w:txbxContent>
                      <w:p w:rsidR="00CD1263" w:rsidRDefault="00CD1263" w:rsidP="00AB0D0D">
                        <w:pPr>
                          <w:spacing w:before="0"/>
                          <w:rPr>
                            <w:lang w:eastAsia="zh-CN"/>
                          </w:rPr>
                        </w:pPr>
                        <w:r>
                          <w:rPr>
                            <w:rFonts w:hint="eastAsia"/>
                            <w:color w:val="000000"/>
                            <w:sz w:val="18"/>
                            <w:szCs w:val="18"/>
                            <w:lang w:eastAsia="zh-CN"/>
                          </w:rPr>
                          <w:t>质量</w:t>
                        </w:r>
                      </w:p>
                    </w:txbxContent>
                  </v:textbox>
                </v:rect>
                <v:rect id="Rectangle 2168" o:spid="_x0000_s2540" style="position:absolute;left:25050;top:14732;width:1150;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lWMMA&#10;AADdAAAADwAAAGRycy9kb3ducmV2LnhtbESP3WoCMRSE7wXfIRzBO826SC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lWMMAAADdAAAADwAAAAAAAAAAAAAAAACYAgAAZHJzL2Rv&#10;d25yZXYueG1sUEsFBgAAAAAEAAQA9QAAAIg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高</w:t>
                        </w:r>
                      </w:p>
                    </w:txbxContent>
                  </v:textbox>
                </v:rect>
                <v:rect id="Rectangle 2169" o:spid="_x0000_s2541" style="position:absolute;left:2298;top:10077;width:11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w8MA&#10;AADdAAAADwAAAGRycy9kb3ducmV2LnhtbESP3WoCMRSE7wu+QziCdzXrK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w8MAAADdAAAADwAAAAAAAAAAAAAAAACYAgAAZHJzL2Rv&#10;d25yZXYueG1sUEsFBgAAAAAEAAQA9QAAAIg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低</w:t>
                        </w:r>
                      </w:p>
                    </w:txbxContent>
                  </v:textbox>
                </v:rect>
                <v:rect id="Rectangle 2170" o:spid="_x0000_s2542" style="position:absolute;left:2286;top:2978;width:11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Yt8MA&#10;AADdAAAADwAAAGRycy9kb3ducmV2LnhtbESP3WoCMRSE7wXfIRyhd5p1E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Yt8MAAADdAAAADwAAAAAAAAAAAAAAAACYAgAAZHJzL2Rv&#10;d25yZXYueG1sUEsFBgAAAAAEAAQA9QAAAIg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高</w:t>
                        </w:r>
                      </w:p>
                    </w:txbxContent>
                  </v:textbox>
                </v:rect>
                <v:rect id="Rectangle 2171" o:spid="_x0000_s2543" style="position:absolute;left:6908;top:14712;width:115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9LMMA&#10;AADdAAAADwAAAGRycy9kb3ducmV2LnhtbESP3WoCMRSE7wu+QziCdzXro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9LMMAAADdAAAADwAAAAAAAAAAAAAAAACYAgAAZHJzL2Rv&#10;d25yZXYueG1sUEsFBgAAAAAEAAQA9QAAAIgDAAAAAA==&#10;" filled="f" stroked="f">
                  <v:textbox style="mso-fit-shape-to-text:t" inset="0,0,0,0">
                    <w:txbxContent>
                      <w:p w:rsidR="00CD1263" w:rsidRDefault="00CD1263" w:rsidP="00AB0D0D">
                        <w:pPr>
                          <w:spacing w:before="0"/>
                          <w:rPr>
                            <w:lang w:eastAsia="zh-CN"/>
                          </w:rPr>
                        </w:pPr>
                        <w:r>
                          <w:rPr>
                            <w:rFonts w:hint="eastAsia"/>
                            <w:color w:val="000000"/>
                            <w:sz w:val="18"/>
                            <w:szCs w:val="18"/>
                            <w:lang w:eastAsia="zh-CN"/>
                          </w:rPr>
                          <w:t>低</w:t>
                        </w:r>
                      </w:p>
                    </w:txbxContent>
                  </v:textbox>
                </v:rect>
                <w10:anchorlock/>
              </v:group>
            </w:pict>
          </mc:Fallback>
        </mc:AlternateContent>
      </w:r>
    </w:p>
    <w:p w:rsidR="00AB0D0D" w:rsidRPr="00AB0D0D" w:rsidRDefault="00AB0D0D" w:rsidP="00AB0D0D">
      <w:pPr>
        <w:pStyle w:val="Figure"/>
        <w:rPr>
          <w:lang w:val="en-GB" w:eastAsia="zh-CN"/>
        </w:rPr>
      </w:pPr>
    </w:p>
    <w:p w:rsidR="00943FA6" w:rsidRDefault="00943FA6" w:rsidP="00F34DEE">
      <w:pPr>
        <w:rPr>
          <w:lang w:val="en-GB"/>
        </w:rPr>
      </w:pPr>
    </w:p>
    <w:p w:rsidR="00524756" w:rsidRDefault="00524756" w:rsidP="00524756">
      <w:pPr>
        <w:pStyle w:val="Heading1"/>
        <w:rPr>
          <w:lang w:val="en-GB" w:eastAsia="zh-CN"/>
        </w:rPr>
      </w:pPr>
      <w:r>
        <w:rPr>
          <w:lang w:val="en-GB" w:eastAsia="zh-CN"/>
        </w:rPr>
        <w:t>3</w:t>
      </w:r>
      <w:r>
        <w:rPr>
          <w:lang w:val="en-GB" w:eastAsia="zh-CN"/>
        </w:rPr>
        <w:tab/>
      </w:r>
      <w:r w:rsidR="00B7567B">
        <w:rPr>
          <w:rFonts w:hint="eastAsia"/>
          <w:lang w:val="en-GB" w:eastAsia="zh-CN"/>
        </w:rPr>
        <w:t>降质</w:t>
      </w:r>
      <w:r w:rsidR="006C09CF">
        <w:rPr>
          <w:rFonts w:hint="eastAsia"/>
          <w:lang w:val="en-GB" w:eastAsia="zh-CN"/>
        </w:rPr>
        <w:t>特性的使用</w:t>
      </w:r>
    </w:p>
    <w:p w:rsidR="00524756" w:rsidRDefault="00B7567B" w:rsidP="006C09CF">
      <w:pPr>
        <w:ind w:firstLineChars="200" w:firstLine="480"/>
        <w:rPr>
          <w:lang w:val="en-GB" w:eastAsia="zh-CN"/>
        </w:rPr>
      </w:pPr>
      <w:r>
        <w:rPr>
          <w:rFonts w:hint="eastAsia"/>
          <w:lang w:val="en-GB" w:eastAsia="zh-CN"/>
        </w:rPr>
        <w:t>降质</w:t>
      </w:r>
      <w:r w:rsidR="001E27B7">
        <w:rPr>
          <w:rFonts w:hint="eastAsia"/>
          <w:lang w:val="en-GB" w:eastAsia="zh-CN"/>
        </w:rPr>
        <w:t>特性是</w:t>
      </w:r>
      <w:r w:rsidR="0042585A">
        <w:rPr>
          <w:rFonts w:hint="eastAsia"/>
          <w:lang w:val="en-GB" w:eastAsia="zh-CN"/>
        </w:rPr>
        <w:t>研究</w:t>
      </w:r>
      <w:r w:rsidR="001E27B7">
        <w:rPr>
          <w:rFonts w:hint="eastAsia"/>
          <w:lang w:val="en-GB" w:eastAsia="zh-CN"/>
        </w:rPr>
        <w:t>系统适用性的一个重要工具，可用于全面了解在可能遇到的节目素材范围内有望达到的性能。</w:t>
      </w:r>
      <w:r>
        <w:rPr>
          <w:rFonts w:hint="eastAsia"/>
          <w:lang w:val="en-GB" w:eastAsia="zh-CN"/>
        </w:rPr>
        <w:t>降质</w:t>
      </w:r>
      <w:r w:rsidR="001E27B7">
        <w:rPr>
          <w:rFonts w:hint="eastAsia"/>
          <w:lang w:val="en-GB" w:eastAsia="zh-CN"/>
        </w:rPr>
        <w:t>特性可用于</w:t>
      </w:r>
      <w:r w:rsidR="00A7643B">
        <w:rPr>
          <w:rFonts w:hint="eastAsia"/>
          <w:lang w:val="en-GB" w:eastAsia="zh-CN"/>
        </w:rPr>
        <w:t>以</w:t>
      </w:r>
      <w:r w:rsidR="001E27B7">
        <w:rPr>
          <w:rFonts w:hint="eastAsia"/>
          <w:lang w:val="en-GB" w:eastAsia="zh-CN"/>
        </w:rPr>
        <w:t>下</w:t>
      </w:r>
      <w:r w:rsidR="001E27B7">
        <w:rPr>
          <w:rFonts w:hint="eastAsia"/>
          <w:lang w:val="en-GB" w:eastAsia="zh-CN"/>
        </w:rPr>
        <w:t>3</w:t>
      </w:r>
      <w:r w:rsidR="001E27B7">
        <w:rPr>
          <w:rFonts w:hint="eastAsia"/>
          <w:lang w:val="en-GB" w:eastAsia="zh-CN"/>
        </w:rPr>
        <w:t>个方面：</w:t>
      </w:r>
    </w:p>
    <w:p w:rsidR="00524756" w:rsidRDefault="00524756" w:rsidP="003955F6">
      <w:pPr>
        <w:pStyle w:val="enumlev1"/>
        <w:rPr>
          <w:lang w:val="en-GB" w:eastAsia="zh-CN"/>
        </w:rPr>
      </w:pPr>
      <w:r>
        <w:rPr>
          <w:lang w:val="en-GB" w:eastAsia="zh-CN"/>
        </w:rPr>
        <w:t>–</w:t>
      </w:r>
      <w:r>
        <w:rPr>
          <w:lang w:val="en-GB" w:eastAsia="zh-CN"/>
        </w:rPr>
        <w:tab/>
      </w:r>
      <w:r w:rsidR="001E27B7">
        <w:rPr>
          <w:rFonts w:hint="eastAsia"/>
          <w:lang w:val="en-GB" w:eastAsia="zh-CN"/>
        </w:rPr>
        <w:t>在系统设计阶段</w:t>
      </w:r>
      <w:r w:rsidR="0042585A">
        <w:rPr>
          <w:rFonts w:hint="eastAsia"/>
          <w:lang w:val="en-GB" w:eastAsia="zh-CN"/>
        </w:rPr>
        <w:t>可用于优化参数</w:t>
      </w:r>
      <w:r w:rsidR="00952001">
        <w:rPr>
          <w:rFonts w:hint="eastAsia"/>
          <w:lang w:val="en-GB" w:eastAsia="zh-CN"/>
        </w:rPr>
        <w:t>（</w:t>
      </w:r>
      <w:r w:rsidR="0042585A">
        <w:rPr>
          <w:rFonts w:hint="eastAsia"/>
          <w:lang w:val="en-GB" w:eastAsia="zh-CN"/>
        </w:rPr>
        <w:t>例如图像源的分辨率、比特率、带宽</w:t>
      </w:r>
      <w:r w:rsidR="003955F6">
        <w:rPr>
          <w:rFonts w:hint="eastAsia"/>
          <w:lang w:val="en-GB" w:eastAsia="zh-CN"/>
        </w:rPr>
        <w:t>）</w:t>
      </w:r>
      <w:r w:rsidR="0042585A">
        <w:rPr>
          <w:rFonts w:hint="eastAsia"/>
          <w:lang w:val="en-GB" w:eastAsia="zh-CN"/>
        </w:rPr>
        <w:t>，使之更符合服务需求；</w:t>
      </w:r>
    </w:p>
    <w:p w:rsidR="00524756" w:rsidRDefault="00524756" w:rsidP="003955F6">
      <w:pPr>
        <w:pStyle w:val="enumlev1"/>
        <w:rPr>
          <w:lang w:val="en-GB" w:eastAsia="zh-CN"/>
        </w:rPr>
      </w:pPr>
      <w:r>
        <w:rPr>
          <w:lang w:val="en-GB" w:eastAsia="zh-CN"/>
        </w:rPr>
        <w:t>–</w:t>
      </w:r>
      <w:r>
        <w:rPr>
          <w:lang w:val="en-GB" w:eastAsia="zh-CN"/>
        </w:rPr>
        <w:tab/>
      </w:r>
      <w:r w:rsidR="0042585A">
        <w:rPr>
          <w:rFonts w:hint="eastAsia"/>
          <w:lang w:val="en-GB" w:eastAsia="zh-CN"/>
        </w:rPr>
        <w:t>用于研究单一系统的适用性</w:t>
      </w:r>
      <w:r w:rsidR="00952001">
        <w:rPr>
          <w:rFonts w:hint="eastAsia"/>
          <w:lang w:val="en-GB" w:eastAsia="zh-CN"/>
        </w:rPr>
        <w:t>（</w:t>
      </w:r>
      <w:r w:rsidR="0042585A">
        <w:rPr>
          <w:rFonts w:hint="eastAsia"/>
          <w:lang w:val="en-GB" w:eastAsia="zh-CN"/>
        </w:rPr>
        <w:t>例如预测运行期间</w:t>
      </w:r>
      <w:r w:rsidR="00B7567B">
        <w:rPr>
          <w:rFonts w:hint="eastAsia"/>
          <w:lang w:val="en-GB" w:eastAsia="zh-CN"/>
        </w:rPr>
        <w:t>降质</w:t>
      </w:r>
      <w:r w:rsidR="0042585A">
        <w:rPr>
          <w:rFonts w:hint="eastAsia"/>
          <w:lang w:val="en-GB" w:eastAsia="zh-CN"/>
        </w:rPr>
        <w:t>的出现与否和严重程度</w:t>
      </w:r>
      <w:r w:rsidR="003955F6">
        <w:rPr>
          <w:rFonts w:hint="eastAsia"/>
          <w:lang w:val="en-GB" w:eastAsia="zh-CN"/>
        </w:rPr>
        <w:t>）</w:t>
      </w:r>
      <w:r w:rsidR="0042585A">
        <w:rPr>
          <w:rFonts w:hint="eastAsia"/>
          <w:lang w:val="en-GB" w:eastAsia="zh-CN"/>
        </w:rPr>
        <w:t>；</w:t>
      </w:r>
    </w:p>
    <w:p w:rsidR="00524756" w:rsidRDefault="00524756" w:rsidP="000E0064">
      <w:pPr>
        <w:pStyle w:val="enumlev1"/>
        <w:rPr>
          <w:lang w:val="en-GB" w:eastAsia="zh-CN"/>
        </w:rPr>
      </w:pPr>
      <w:r>
        <w:rPr>
          <w:lang w:val="en-GB" w:eastAsia="zh-CN"/>
        </w:rPr>
        <w:t>–</w:t>
      </w:r>
      <w:r>
        <w:rPr>
          <w:lang w:val="en-GB" w:eastAsia="zh-CN"/>
        </w:rPr>
        <w:tab/>
      </w:r>
      <w:r w:rsidR="00A7643B">
        <w:rPr>
          <w:rFonts w:hint="eastAsia"/>
          <w:lang w:val="en-GB" w:eastAsia="zh-CN"/>
        </w:rPr>
        <w:t>用于评价替代系统的相对适用性</w:t>
      </w:r>
      <w:r w:rsidR="00952001">
        <w:rPr>
          <w:rFonts w:hint="eastAsia"/>
          <w:lang w:val="en-GB" w:eastAsia="zh-CN"/>
        </w:rPr>
        <w:t>（</w:t>
      </w:r>
      <w:r w:rsidR="00A7643B">
        <w:rPr>
          <w:rFonts w:hint="eastAsia"/>
          <w:lang w:val="en-GB" w:eastAsia="zh-CN"/>
        </w:rPr>
        <w:t>例如比较</w:t>
      </w:r>
      <w:r w:rsidR="00B7567B">
        <w:rPr>
          <w:rFonts w:hint="eastAsia"/>
          <w:lang w:val="en-GB" w:eastAsia="zh-CN"/>
        </w:rPr>
        <w:t>降质</w:t>
      </w:r>
      <w:r w:rsidR="00A7643B">
        <w:rPr>
          <w:rFonts w:hint="eastAsia"/>
          <w:lang w:val="en-GB" w:eastAsia="zh-CN"/>
        </w:rPr>
        <w:t>特性</w:t>
      </w:r>
      <w:r w:rsidR="00C1414A">
        <w:rPr>
          <w:rFonts w:hint="eastAsia"/>
          <w:lang w:val="en-GB" w:eastAsia="zh-CN"/>
        </w:rPr>
        <w:t>以</w:t>
      </w:r>
      <w:r w:rsidR="00A7643B">
        <w:rPr>
          <w:rFonts w:hint="eastAsia"/>
          <w:lang w:val="en-GB" w:eastAsia="zh-CN"/>
        </w:rPr>
        <w:t>确定</w:t>
      </w:r>
      <w:r w:rsidR="00C1414A">
        <w:rPr>
          <w:rFonts w:hint="eastAsia"/>
          <w:lang w:val="en-GB" w:eastAsia="zh-CN"/>
        </w:rPr>
        <w:t>哪个系统更适用</w:t>
      </w:r>
      <w:r w:rsidR="000E0064">
        <w:rPr>
          <w:rFonts w:hint="eastAsia"/>
          <w:lang w:val="en-GB" w:eastAsia="zh-CN"/>
        </w:rPr>
        <w:t>）</w:t>
      </w:r>
      <w:r w:rsidR="00573273">
        <w:rPr>
          <w:rFonts w:hint="eastAsia"/>
          <w:lang w:val="en-GB" w:eastAsia="zh-CN"/>
        </w:rPr>
        <w:t>。应注意，虽然类型相似</w:t>
      </w:r>
      <w:r w:rsidR="00C1414A">
        <w:rPr>
          <w:rFonts w:hint="eastAsia"/>
          <w:lang w:val="en-GB" w:eastAsia="zh-CN"/>
        </w:rPr>
        <w:t>的替代系统可能使用相同的临界</w:t>
      </w:r>
      <w:r w:rsidR="001F5490">
        <w:rPr>
          <w:rFonts w:hint="eastAsia"/>
          <w:lang w:val="en-GB" w:eastAsia="zh-CN"/>
        </w:rPr>
        <w:t>性</w:t>
      </w:r>
      <w:r w:rsidR="00C1414A">
        <w:rPr>
          <w:rFonts w:hint="eastAsia"/>
          <w:lang w:val="en-GB" w:eastAsia="zh-CN"/>
        </w:rPr>
        <w:t>指数，但类型不同的系统却有可能使用不同的临界</w:t>
      </w:r>
      <w:r w:rsidR="001F5490">
        <w:rPr>
          <w:rFonts w:hint="eastAsia"/>
          <w:lang w:val="en-GB" w:eastAsia="zh-CN"/>
        </w:rPr>
        <w:t>性</w:t>
      </w:r>
      <w:r w:rsidR="00C1414A">
        <w:rPr>
          <w:rFonts w:hint="eastAsia"/>
          <w:lang w:val="en-GB" w:eastAsia="zh-CN"/>
        </w:rPr>
        <w:t>指数。不过，</w:t>
      </w:r>
      <w:r w:rsidR="00B7567B">
        <w:rPr>
          <w:rFonts w:hint="eastAsia"/>
          <w:lang w:val="en-GB" w:eastAsia="zh-CN"/>
        </w:rPr>
        <w:t>降质</w:t>
      </w:r>
      <w:r w:rsidR="00C1414A">
        <w:rPr>
          <w:rFonts w:hint="eastAsia"/>
          <w:lang w:val="en-GB" w:eastAsia="zh-CN"/>
        </w:rPr>
        <w:t>特性表示的只是实践中所见的不同质量等级的概率，</w:t>
      </w:r>
      <w:r w:rsidR="00F65F98">
        <w:rPr>
          <w:rFonts w:hint="eastAsia"/>
          <w:lang w:val="en-GB" w:eastAsia="zh-CN"/>
        </w:rPr>
        <w:t>即便是从系统特定的不同临界</w:t>
      </w:r>
      <w:r w:rsidR="001F5490">
        <w:rPr>
          <w:rFonts w:hint="eastAsia"/>
          <w:lang w:val="en-GB" w:eastAsia="zh-CN"/>
        </w:rPr>
        <w:t>性</w:t>
      </w:r>
      <w:r w:rsidR="00F65F98">
        <w:rPr>
          <w:rFonts w:hint="eastAsia"/>
          <w:lang w:val="en-GB" w:eastAsia="zh-CN"/>
        </w:rPr>
        <w:t>指数导出的特性，也可以直接加以比较。</w:t>
      </w:r>
    </w:p>
    <w:p w:rsidR="00524756" w:rsidRDefault="00F65F98" w:rsidP="00F65F98">
      <w:pPr>
        <w:ind w:firstLineChars="200" w:firstLine="480"/>
        <w:rPr>
          <w:lang w:val="en-GB" w:eastAsia="zh-CN"/>
        </w:rPr>
      </w:pPr>
      <w:r>
        <w:rPr>
          <w:rFonts w:hint="eastAsia"/>
          <w:lang w:val="en-GB" w:eastAsia="zh-CN"/>
        </w:rPr>
        <w:t>本建议书所述的方法</w:t>
      </w:r>
      <w:r w:rsidR="00420769">
        <w:rPr>
          <w:rFonts w:hint="eastAsia"/>
          <w:lang w:val="en-GB" w:eastAsia="zh-CN"/>
        </w:rPr>
        <w:t>尽管</w:t>
      </w:r>
      <w:r>
        <w:rPr>
          <w:rFonts w:hint="eastAsia"/>
          <w:lang w:val="en-GB" w:eastAsia="zh-CN"/>
        </w:rPr>
        <w:t>提供了衡量某个系统图像内容</w:t>
      </w:r>
      <w:r w:rsidR="00B7567B">
        <w:rPr>
          <w:rFonts w:hint="eastAsia"/>
          <w:lang w:val="en-GB" w:eastAsia="zh-CN"/>
        </w:rPr>
        <w:t>降质</w:t>
      </w:r>
      <w:r>
        <w:rPr>
          <w:rFonts w:hint="eastAsia"/>
          <w:lang w:val="en-GB" w:eastAsia="zh-CN"/>
        </w:rPr>
        <w:t>特性的手段，</w:t>
      </w:r>
      <w:r w:rsidR="00420769">
        <w:rPr>
          <w:rFonts w:hint="eastAsia"/>
          <w:lang w:val="en-GB" w:eastAsia="zh-CN"/>
        </w:rPr>
        <w:t>但仍无法全面预测电视观众对系统的可接受性。为了获得这一信息，可能有必要让一些</w:t>
      </w:r>
      <w:r w:rsidR="00A67A2C">
        <w:rPr>
          <w:rFonts w:hint="eastAsia"/>
          <w:lang w:val="en-GB" w:eastAsia="zh-CN"/>
        </w:rPr>
        <w:t>观察者</w:t>
      </w:r>
      <w:r w:rsidR="00420769">
        <w:rPr>
          <w:rFonts w:hint="eastAsia"/>
          <w:lang w:val="en-GB" w:eastAsia="zh-CN"/>
        </w:rPr>
        <w:t>观看由所研究的系统编码的节目，并考察其评论。</w:t>
      </w:r>
    </w:p>
    <w:p w:rsidR="00524756" w:rsidRDefault="00420769" w:rsidP="00420769">
      <w:pPr>
        <w:ind w:firstLineChars="200" w:firstLine="480"/>
        <w:rPr>
          <w:lang w:val="en-GB" w:eastAsia="zh-CN"/>
        </w:rPr>
      </w:pPr>
      <w:r>
        <w:rPr>
          <w:lang w:val="en-GB" w:eastAsia="zh-CN"/>
        </w:rPr>
        <w:t>ITU</w:t>
      </w:r>
      <w:r>
        <w:rPr>
          <w:lang w:val="en-GB" w:eastAsia="zh-CN"/>
        </w:rPr>
        <w:noBreakHyphen/>
        <w:t>R BT.1129</w:t>
      </w:r>
      <w:r>
        <w:rPr>
          <w:rFonts w:hint="eastAsia"/>
          <w:lang w:val="en-GB" w:eastAsia="zh-CN"/>
        </w:rPr>
        <w:t>建议书的附件</w:t>
      </w:r>
      <w:r>
        <w:rPr>
          <w:rFonts w:hint="eastAsia"/>
          <w:lang w:val="en-GB" w:eastAsia="zh-CN"/>
        </w:rPr>
        <w:t>1</w:t>
      </w:r>
      <w:r>
        <w:rPr>
          <w:rFonts w:hint="eastAsia"/>
          <w:lang w:val="en-GB" w:eastAsia="zh-CN"/>
        </w:rPr>
        <w:t>介绍了一个节目内容</w:t>
      </w:r>
      <w:r w:rsidR="00B7567B">
        <w:rPr>
          <w:rFonts w:hint="eastAsia"/>
          <w:lang w:val="en-GB" w:eastAsia="zh-CN"/>
        </w:rPr>
        <w:t>降质</w:t>
      </w:r>
      <w:r>
        <w:rPr>
          <w:rFonts w:hint="eastAsia"/>
          <w:lang w:val="en-GB" w:eastAsia="zh-CN"/>
        </w:rPr>
        <w:t>特性的例子。</w:t>
      </w:r>
    </w:p>
    <w:p w:rsidR="00524756" w:rsidRDefault="00524756" w:rsidP="00524756">
      <w:pPr>
        <w:rPr>
          <w:lang w:val="en-GB" w:eastAsia="zh-CN"/>
        </w:rPr>
      </w:pPr>
    </w:p>
    <w:p w:rsidR="00524756" w:rsidRDefault="00275BD9" w:rsidP="00F34DEE">
      <w:pPr>
        <w:pStyle w:val="AppendixNoTitle"/>
        <w:rPr>
          <w:lang w:val="en-GB" w:eastAsia="zh-CN"/>
        </w:rPr>
      </w:pPr>
      <w:r>
        <w:rPr>
          <w:rFonts w:hint="eastAsia"/>
          <w:lang w:val="en-US" w:eastAsia="zh-CN"/>
        </w:rPr>
        <w:t>附件</w:t>
      </w:r>
      <w:r>
        <w:rPr>
          <w:rFonts w:hint="eastAsia"/>
          <w:lang w:val="en-US" w:eastAsia="zh-CN"/>
        </w:rPr>
        <w:t>1</w:t>
      </w:r>
      <w:r>
        <w:rPr>
          <w:rFonts w:hint="eastAsia"/>
          <w:lang w:val="en-US" w:eastAsia="zh-CN"/>
        </w:rPr>
        <w:t>的</w:t>
      </w:r>
      <w:r w:rsidR="00524756" w:rsidRPr="00D029B7">
        <w:rPr>
          <w:lang w:val="en-US" w:eastAsia="zh-CN"/>
        </w:rPr>
        <w:br/>
      </w:r>
      <w:r>
        <w:rPr>
          <w:rFonts w:hint="eastAsia"/>
          <w:lang w:val="en-US" w:eastAsia="zh-CN"/>
        </w:rPr>
        <w:t>附录</w:t>
      </w:r>
      <w:r>
        <w:rPr>
          <w:rFonts w:hint="eastAsia"/>
          <w:lang w:val="en-US" w:eastAsia="zh-CN"/>
        </w:rPr>
        <w:t>2</w:t>
      </w:r>
      <w:r w:rsidR="00F34DEE">
        <w:rPr>
          <w:lang w:val="en-US" w:eastAsia="zh-CN"/>
        </w:rPr>
        <w:br/>
      </w:r>
      <w:r w:rsidR="00F34DEE">
        <w:rPr>
          <w:lang w:val="en-US" w:eastAsia="zh-CN"/>
        </w:rPr>
        <w:br/>
      </w:r>
      <w:r w:rsidR="004157B2">
        <w:rPr>
          <w:rFonts w:hint="eastAsia"/>
          <w:lang w:val="en-US" w:eastAsia="zh-CN"/>
        </w:rPr>
        <w:t>确定节目内容和传输条件的</w:t>
      </w:r>
      <w:r w:rsidR="004157B2">
        <w:rPr>
          <w:lang w:val="en-US" w:eastAsia="zh-CN"/>
        </w:rPr>
        <w:br/>
      </w:r>
      <w:r w:rsidR="004157B2">
        <w:rPr>
          <w:rFonts w:hint="eastAsia"/>
          <w:lang w:val="en-US" w:eastAsia="zh-CN"/>
        </w:rPr>
        <w:t>复合</w:t>
      </w:r>
      <w:r w:rsidR="00B7567B">
        <w:rPr>
          <w:rFonts w:hint="eastAsia"/>
          <w:lang w:val="en-US" w:eastAsia="zh-CN"/>
        </w:rPr>
        <w:t>降质</w:t>
      </w:r>
      <w:r w:rsidR="004157B2">
        <w:rPr>
          <w:rFonts w:hint="eastAsia"/>
          <w:lang w:val="en-US" w:eastAsia="zh-CN"/>
        </w:rPr>
        <w:t>特性的方法</w:t>
      </w:r>
    </w:p>
    <w:p w:rsidR="00524756" w:rsidRDefault="00524756" w:rsidP="00524756">
      <w:pPr>
        <w:pStyle w:val="Heading1"/>
        <w:rPr>
          <w:lang w:val="en-GB" w:eastAsia="zh-CN"/>
        </w:rPr>
      </w:pPr>
      <w:r>
        <w:rPr>
          <w:lang w:val="en-GB" w:eastAsia="zh-CN"/>
        </w:rPr>
        <w:t>1</w:t>
      </w:r>
      <w:r>
        <w:rPr>
          <w:lang w:val="en-GB" w:eastAsia="zh-CN"/>
        </w:rPr>
        <w:tab/>
      </w:r>
      <w:r w:rsidR="004157B2">
        <w:rPr>
          <w:rFonts w:hint="eastAsia"/>
          <w:lang w:val="en-GB" w:eastAsia="zh-CN"/>
        </w:rPr>
        <w:t>引言</w:t>
      </w:r>
    </w:p>
    <w:p w:rsidR="00524756" w:rsidRDefault="004157B2" w:rsidP="004157B2">
      <w:pPr>
        <w:ind w:firstLineChars="200" w:firstLine="480"/>
        <w:rPr>
          <w:lang w:val="en-GB" w:eastAsia="zh-CN"/>
        </w:rPr>
      </w:pPr>
      <w:r>
        <w:rPr>
          <w:lang w:val="en-GB" w:eastAsia="zh-CN"/>
        </w:rPr>
        <w:t>复合</w:t>
      </w:r>
      <w:r w:rsidR="00B7567B">
        <w:rPr>
          <w:lang w:val="en-GB" w:eastAsia="zh-CN"/>
        </w:rPr>
        <w:t>降质</w:t>
      </w:r>
      <w:r>
        <w:rPr>
          <w:lang w:val="en-GB" w:eastAsia="zh-CN"/>
        </w:rPr>
        <w:t>特性</w:t>
      </w:r>
      <w:r w:rsidR="00D9560E">
        <w:rPr>
          <w:rFonts w:hint="eastAsia"/>
          <w:lang w:val="en-GB" w:eastAsia="zh-CN"/>
        </w:rPr>
        <w:t>以既明确考虑节目内容又明确考虑传输条件的方式将感知的图像质量与实践中的出现概率联系起来。</w:t>
      </w:r>
    </w:p>
    <w:p w:rsidR="00524756" w:rsidRDefault="00D9560E" w:rsidP="00D9560E">
      <w:pPr>
        <w:ind w:firstLineChars="200" w:firstLine="480"/>
        <w:rPr>
          <w:lang w:val="en-GB" w:eastAsia="zh-CN"/>
        </w:rPr>
      </w:pPr>
      <w:r>
        <w:rPr>
          <w:rFonts w:hint="eastAsia"/>
          <w:lang w:val="en-GB" w:eastAsia="zh-CN"/>
        </w:rPr>
        <w:t>原则上讲，这种特性可从</w:t>
      </w:r>
      <w:r w:rsidR="00A4266E">
        <w:rPr>
          <w:rFonts w:hint="eastAsia"/>
          <w:lang w:val="en-GB" w:eastAsia="zh-CN"/>
        </w:rPr>
        <w:t>观察次数、测试次数和接收</w:t>
      </w:r>
      <w:r w:rsidR="005142A9">
        <w:rPr>
          <w:rFonts w:hint="eastAsia"/>
          <w:lang w:val="en-GB" w:eastAsia="zh-CN"/>
        </w:rPr>
        <w:t>点足够多的</w:t>
      </w:r>
      <w:r>
        <w:rPr>
          <w:rFonts w:hint="eastAsia"/>
          <w:lang w:val="en-GB" w:eastAsia="zh-CN"/>
        </w:rPr>
        <w:t>主观研究中</w:t>
      </w:r>
      <w:r w:rsidR="005142A9">
        <w:rPr>
          <w:rFonts w:hint="eastAsia"/>
          <w:lang w:val="en-GB" w:eastAsia="zh-CN"/>
        </w:rPr>
        <w:t>导</w:t>
      </w:r>
      <w:r>
        <w:rPr>
          <w:rFonts w:hint="eastAsia"/>
          <w:lang w:val="en-GB" w:eastAsia="zh-CN"/>
        </w:rPr>
        <w:t>出</w:t>
      </w:r>
      <w:r w:rsidR="005142A9">
        <w:rPr>
          <w:rFonts w:hint="eastAsia"/>
          <w:lang w:val="en-GB" w:eastAsia="zh-CN"/>
        </w:rPr>
        <w:t>，</w:t>
      </w:r>
      <w:r w:rsidR="00B453D5">
        <w:rPr>
          <w:rFonts w:hint="eastAsia"/>
          <w:lang w:val="en-GB" w:eastAsia="zh-CN"/>
        </w:rPr>
        <w:t>以</w:t>
      </w:r>
      <w:r w:rsidR="005142A9">
        <w:rPr>
          <w:rFonts w:hint="eastAsia"/>
          <w:lang w:val="en-GB" w:eastAsia="zh-CN"/>
        </w:rPr>
        <w:t>形成</w:t>
      </w:r>
      <w:r w:rsidR="00B453D5">
        <w:rPr>
          <w:rFonts w:hint="eastAsia"/>
          <w:lang w:val="en-GB" w:eastAsia="zh-CN"/>
        </w:rPr>
        <w:t>一个代表可能的节目内容和传输条件流行程度的样本。但在实践中，这类实验可能不太实用。</w:t>
      </w:r>
    </w:p>
    <w:p w:rsidR="00524756" w:rsidRDefault="00B453D5" w:rsidP="00B453D5">
      <w:pPr>
        <w:ind w:firstLineChars="200" w:firstLine="480"/>
        <w:rPr>
          <w:lang w:val="en-GB" w:eastAsia="zh-CN"/>
        </w:rPr>
      </w:pPr>
      <w:r>
        <w:rPr>
          <w:rFonts w:hint="eastAsia"/>
          <w:lang w:val="en-GB" w:eastAsia="zh-CN"/>
        </w:rPr>
        <w:t>本附录</w:t>
      </w:r>
      <w:r w:rsidR="00481AEC">
        <w:rPr>
          <w:rFonts w:hint="eastAsia"/>
          <w:lang w:val="en-GB" w:eastAsia="zh-CN"/>
        </w:rPr>
        <w:t>描述一种更易实现的用于确定</w:t>
      </w:r>
      <w:r w:rsidR="00481AEC">
        <w:rPr>
          <w:lang w:val="en-GB" w:eastAsia="zh-CN"/>
        </w:rPr>
        <w:t>复合</w:t>
      </w:r>
      <w:r w:rsidR="00B7567B">
        <w:rPr>
          <w:lang w:val="en-GB" w:eastAsia="zh-CN"/>
        </w:rPr>
        <w:t>降质</w:t>
      </w:r>
      <w:r w:rsidR="00481AEC">
        <w:rPr>
          <w:lang w:val="en-GB" w:eastAsia="zh-CN"/>
        </w:rPr>
        <w:t>特性</w:t>
      </w:r>
      <w:r w:rsidR="00481AEC">
        <w:rPr>
          <w:rFonts w:hint="eastAsia"/>
          <w:lang w:val="en-GB" w:eastAsia="zh-CN"/>
        </w:rPr>
        <w:t>的替代程序。这种方法分为</w:t>
      </w:r>
      <w:r w:rsidR="00481AEC">
        <w:rPr>
          <w:rFonts w:hint="eastAsia"/>
          <w:lang w:val="en-GB" w:eastAsia="zh-CN"/>
        </w:rPr>
        <w:t>3</w:t>
      </w:r>
      <w:r w:rsidR="00481AEC">
        <w:rPr>
          <w:rFonts w:hint="eastAsia"/>
          <w:lang w:val="en-GB" w:eastAsia="zh-CN"/>
        </w:rPr>
        <w:t>个阶段：</w:t>
      </w:r>
    </w:p>
    <w:p w:rsidR="00524756" w:rsidRPr="006079D3" w:rsidRDefault="00524756" w:rsidP="00524756">
      <w:pPr>
        <w:pStyle w:val="enumlev1"/>
        <w:rPr>
          <w:lang w:val="en-US" w:eastAsia="zh-CN"/>
        </w:rPr>
      </w:pPr>
      <w:r w:rsidRPr="006079D3">
        <w:rPr>
          <w:lang w:val="en-US" w:eastAsia="zh-CN"/>
        </w:rPr>
        <w:t>–</w:t>
      </w:r>
      <w:r w:rsidRPr="006079D3">
        <w:rPr>
          <w:lang w:val="en-US" w:eastAsia="zh-CN"/>
        </w:rPr>
        <w:tab/>
      </w:r>
      <w:r w:rsidR="00481AEC">
        <w:rPr>
          <w:rFonts w:hint="eastAsia"/>
          <w:lang w:val="en-US" w:eastAsia="zh-CN"/>
        </w:rPr>
        <w:t>节目内容分析，</w:t>
      </w:r>
    </w:p>
    <w:p w:rsidR="00524756" w:rsidRDefault="00524756" w:rsidP="00524756">
      <w:pPr>
        <w:pStyle w:val="enumlev1"/>
        <w:rPr>
          <w:lang w:val="en-GB" w:eastAsia="zh-CN"/>
        </w:rPr>
      </w:pPr>
      <w:r>
        <w:rPr>
          <w:lang w:val="en-GB" w:eastAsia="zh-CN"/>
        </w:rPr>
        <w:t>–</w:t>
      </w:r>
      <w:r>
        <w:rPr>
          <w:lang w:val="en-GB" w:eastAsia="zh-CN"/>
        </w:rPr>
        <w:tab/>
      </w:r>
      <w:r w:rsidR="00481AEC">
        <w:rPr>
          <w:rFonts w:hint="eastAsia"/>
          <w:lang w:val="en-GB" w:eastAsia="zh-CN"/>
        </w:rPr>
        <w:t>传输频道分析，</w:t>
      </w:r>
    </w:p>
    <w:p w:rsidR="00524756" w:rsidRDefault="00524756" w:rsidP="00524756">
      <w:pPr>
        <w:pStyle w:val="enumlev1"/>
        <w:rPr>
          <w:lang w:val="en-GB" w:eastAsia="zh-CN"/>
        </w:rPr>
      </w:pPr>
      <w:r>
        <w:rPr>
          <w:lang w:val="en-GB" w:eastAsia="zh-CN"/>
        </w:rPr>
        <w:t>–</w:t>
      </w:r>
      <w:r>
        <w:rPr>
          <w:lang w:val="en-GB" w:eastAsia="zh-CN"/>
        </w:rPr>
        <w:tab/>
      </w:r>
      <w:r w:rsidR="00481AEC">
        <w:rPr>
          <w:rFonts w:hint="eastAsia"/>
          <w:lang w:val="en-GB" w:eastAsia="zh-CN"/>
        </w:rPr>
        <w:t>导出</w:t>
      </w:r>
      <w:r w:rsidR="004157B2">
        <w:rPr>
          <w:lang w:val="en-GB" w:eastAsia="zh-CN"/>
        </w:rPr>
        <w:t>复合</w:t>
      </w:r>
      <w:r w:rsidR="00B7567B">
        <w:rPr>
          <w:lang w:val="en-GB" w:eastAsia="zh-CN"/>
        </w:rPr>
        <w:t>降质</w:t>
      </w:r>
      <w:r w:rsidR="004157B2">
        <w:rPr>
          <w:lang w:val="en-GB" w:eastAsia="zh-CN"/>
        </w:rPr>
        <w:t>特性</w:t>
      </w:r>
      <w:r w:rsidR="00481AEC">
        <w:rPr>
          <w:rFonts w:hint="eastAsia"/>
          <w:lang w:val="en-GB" w:eastAsia="zh-CN"/>
        </w:rPr>
        <w:t>。</w:t>
      </w:r>
    </w:p>
    <w:p w:rsidR="00524756" w:rsidRDefault="00524756" w:rsidP="00524756">
      <w:pPr>
        <w:pStyle w:val="Heading1"/>
        <w:rPr>
          <w:lang w:val="en-GB" w:eastAsia="zh-CN"/>
        </w:rPr>
      </w:pPr>
      <w:r>
        <w:rPr>
          <w:lang w:val="en-GB" w:eastAsia="zh-CN"/>
        </w:rPr>
        <w:t>2</w:t>
      </w:r>
      <w:r>
        <w:rPr>
          <w:lang w:val="en-GB" w:eastAsia="zh-CN"/>
        </w:rPr>
        <w:tab/>
      </w:r>
      <w:r w:rsidR="00B563F8">
        <w:rPr>
          <w:rFonts w:hint="eastAsia"/>
          <w:lang w:val="en-US" w:eastAsia="zh-CN"/>
        </w:rPr>
        <w:t>节目内容分析</w:t>
      </w:r>
    </w:p>
    <w:p w:rsidR="00524756" w:rsidRDefault="00B563F8" w:rsidP="00B563F8">
      <w:pPr>
        <w:ind w:firstLineChars="200" w:firstLine="480"/>
        <w:rPr>
          <w:lang w:val="en-GB" w:eastAsia="zh-CN"/>
        </w:rPr>
      </w:pPr>
      <w:r>
        <w:rPr>
          <w:rFonts w:hint="eastAsia"/>
          <w:lang w:val="en-GB" w:eastAsia="zh-CN"/>
        </w:rPr>
        <w:t>这一阶段包括两个操作。首先导出适于衡量节目内容的尺度，然后估计</w:t>
      </w:r>
      <w:r w:rsidR="00203A89">
        <w:rPr>
          <w:rFonts w:hint="eastAsia"/>
          <w:lang w:val="en-GB" w:eastAsia="zh-CN"/>
        </w:rPr>
        <w:t>该尺度的各数值在实践中出现的概率。</w:t>
      </w:r>
    </w:p>
    <w:p w:rsidR="00524756" w:rsidRDefault="00554D89" w:rsidP="000E0064">
      <w:pPr>
        <w:ind w:firstLineChars="200" w:firstLine="480"/>
        <w:rPr>
          <w:lang w:val="en-GB" w:eastAsia="zh-CN"/>
        </w:rPr>
      </w:pPr>
      <w:r>
        <w:rPr>
          <w:rFonts w:hint="eastAsia"/>
          <w:lang w:val="en-GB" w:eastAsia="zh-CN"/>
        </w:rPr>
        <w:t>节目内容尺度是</w:t>
      </w:r>
      <w:r w:rsidR="00AF2380">
        <w:rPr>
          <w:rFonts w:hint="eastAsia"/>
          <w:lang w:val="en-GB" w:eastAsia="zh-CN"/>
        </w:rPr>
        <w:t>个统计指标</w:t>
      </w:r>
      <w:r>
        <w:rPr>
          <w:rFonts w:hint="eastAsia"/>
          <w:lang w:val="en-GB" w:eastAsia="zh-CN"/>
        </w:rPr>
        <w:t>，</w:t>
      </w:r>
      <w:r w:rsidR="00C47A1F">
        <w:rPr>
          <w:rFonts w:hint="eastAsia"/>
          <w:lang w:val="en-GB" w:eastAsia="zh-CN"/>
        </w:rPr>
        <w:t>用于捕捉</w:t>
      </w:r>
      <w:r w:rsidR="00167A74">
        <w:rPr>
          <w:rFonts w:hint="eastAsia"/>
          <w:lang w:val="en-GB" w:eastAsia="zh-CN"/>
        </w:rPr>
        <w:t>节目内容的各个方面，这些方面强调的是待测系统以能感</w:t>
      </w:r>
      <w:r w:rsidR="00637506">
        <w:rPr>
          <w:rFonts w:hint="eastAsia"/>
          <w:lang w:val="en-GB" w:eastAsia="zh-CN"/>
        </w:rPr>
        <w:t>知</w:t>
      </w:r>
      <w:r w:rsidR="00167A74">
        <w:rPr>
          <w:rFonts w:hint="eastAsia"/>
          <w:lang w:val="en-GB" w:eastAsia="zh-CN"/>
        </w:rPr>
        <w:t>的方式忠实再现节目素材的能力。显然，这种尺度若以适当的感知模型为基础将是有益的。但是没有这种模型，</w:t>
      </w:r>
      <w:r w:rsidR="00942829">
        <w:rPr>
          <w:rFonts w:hint="eastAsia"/>
          <w:lang w:val="en-GB" w:eastAsia="zh-CN"/>
        </w:rPr>
        <w:t>某种尺度若能在某一方面捕捉到</w:t>
      </w:r>
      <w:r w:rsidR="00167A74">
        <w:rPr>
          <w:rFonts w:hint="eastAsia"/>
          <w:lang w:val="en-GB" w:eastAsia="zh-CN"/>
        </w:rPr>
        <w:t>视频帧</w:t>
      </w:r>
      <w:r w:rsidR="00167A74">
        <w:rPr>
          <w:rFonts w:hint="eastAsia"/>
          <w:lang w:val="en-GB" w:eastAsia="zh-CN"/>
        </w:rPr>
        <w:t>/</w:t>
      </w:r>
      <w:r w:rsidR="00167A74">
        <w:rPr>
          <w:rFonts w:hint="eastAsia"/>
          <w:lang w:val="en-GB" w:eastAsia="zh-CN"/>
        </w:rPr>
        <w:t>场内</w:t>
      </w:r>
      <w:r w:rsidR="00942829">
        <w:rPr>
          <w:rFonts w:hint="eastAsia"/>
          <w:lang w:val="en-GB" w:eastAsia="zh-CN"/>
        </w:rPr>
        <w:t>部</w:t>
      </w:r>
      <w:r w:rsidR="00167A74">
        <w:rPr>
          <w:rFonts w:hint="eastAsia"/>
          <w:lang w:val="en-GB" w:eastAsia="zh-CN"/>
        </w:rPr>
        <w:t>或之间</w:t>
      </w:r>
      <w:r w:rsidR="00942829">
        <w:rPr>
          <w:rFonts w:hint="eastAsia"/>
          <w:lang w:val="en-GB" w:eastAsia="zh-CN"/>
        </w:rPr>
        <w:t>存在</w:t>
      </w:r>
      <w:r w:rsidR="00167A74">
        <w:rPr>
          <w:rFonts w:hint="eastAsia"/>
          <w:lang w:val="en-GB" w:eastAsia="zh-CN"/>
        </w:rPr>
        <w:t>的</w:t>
      </w:r>
      <w:r w:rsidR="00942829">
        <w:rPr>
          <w:rFonts w:hint="eastAsia"/>
          <w:lang w:val="en-GB" w:eastAsia="zh-CN"/>
        </w:rPr>
        <w:t>空间多样性的程度，也就足够了，条件是这一尺度与感知的图像质量之间存在大致的单调关系。对于采用完全不同的</w:t>
      </w:r>
      <w:r w:rsidR="00B33FFC">
        <w:rPr>
          <w:rFonts w:hint="eastAsia"/>
          <w:lang w:val="en-GB" w:eastAsia="zh-CN"/>
        </w:rPr>
        <w:t>图像显示</w:t>
      </w:r>
      <w:r w:rsidR="00942829">
        <w:rPr>
          <w:rFonts w:hint="eastAsia"/>
          <w:lang w:val="en-GB" w:eastAsia="zh-CN"/>
        </w:rPr>
        <w:t>方式的系统</w:t>
      </w:r>
      <w:r w:rsidR="00952001">
        <w:rPr>
          <w:rFonts w:hint="eastAsia"/>
          <w:lang w:val="en-GB" w:eastAsia="zh-CN"/>
        </w:rPr>
        <w:t>（</w:t>
      </w:r>
      <w:r w:rsidR="00942829">
        <w:rPr>
          <w:rFonts w:hint="eastAsia"/>
          <w:lang w:val="en-GB" w:eastAsia="zh-CN"/>
        </w:rPr>
        <w:t>或系统类别</w:t>
      </w:r>
      <w:r w:rsidR="000E0064">
        <w:rPr>
          <w:rFonts w:hint="eastAsia"/>
          <w:lang w:val="en-GB" w:eastAsia="zh-CN"/>
        </w:rPr>
        <w:t>）</w:t>
      </w:r>
      <w:r w:rsidR="00942829">
        <w:rPr>
          <w:rFonts w:hint="eastAsia"/>
          <w:lang w:val="en-GB" w:eastAsia="zh-CN"/>
        </w:rPr>
        <w:t>，可能有必要采用不同尺度。</w:t>
      </w:r>
    </w:p>
    <w:p w:rsidR="00524756" w:rsidRDefault="00942829" w:rsidP="00942829">
      <w:pPr>
        <w:ind w:firstLineChars="200" w:firstLine="480"/>
        <w:rPr>
          <w:lang w:val="en-GB" w:eastAsia="zh-CN"/>
        </w:rPr>
      </w:pPr>
      <w:r>
        <w:rPr>
          <w:rFonts w:hint="eastAsia"/>
          <w:lang w:val="en-GB" w:eastAsia="zh-CN"/>
        </w:rPr>
        <w:t>一旦选定了</w:t>
      </w:r>
      <w:r w:rsidR="00AF2380">
        <w:rPr>
          <w:rFonts w:hint="eastAsia"/>
          <w:lang w:val="en-GB" w:eastAsia="zh-CN"/>
        </w:rPr>
        <w:t>合适的尺度，就有必要估计</w:t>
      </w:r>
      <w:r w:rsidR="00E35FA5">
        <w:rPr>
          <w:rFonts w:hint="eastAsia"/>
          <w:lang w:val="en-GB" w:eastAsia="zh-CN"/>
        </w:rPr>
        <w:t>这一统计指标各数值出现的</w:t>
      </w:r>
      <w:r w:rsidR="00AF2380">
        <w:rPr>
          <w:rFonts w:hint="eastAsia"/>
          <w:lang w:val="en-GB" w:eastAsia="zh-CN"/>
        </w:rPr>
        <w:t>概率</w:t>
      </w:r>
      <w:r w:rsidR="00E35FA5">
        <w:rPr>
          <w:rFonts w:hint="eastAsia"/>
          <w:lang w:val="en-GB" w:eastAsia="zh-CN"/>
        </w:rPr>
        <w:t>。要做到这一点，可采用下述两种方式中的一种：</w:t>
      </w:r>
    </w:p>
    <w:p w:rsidR="00524756" w:rsidRDefault="00524756" w:rsidP="00524756">
      <w:pPr>
        <w:pStyle w:val="enumlev1"/>
        <w:rPr>
          <w:lang w:val="en-GB" w:eastAsia="zh-CN"/>
        </w:rPr>
      </w:pPr>
      <w:r>
        <w:rPr>
          <w:lang w:val="en-GB" w:eastAsia="zh-CN"/>
        </w:rPr>
        <w:t>–</w:t>
      </w:r>
      <w:r>
        <w:rPr>
          <w:lang w:val="en-GB" w:eastAsia="zh-CN"/>
        </w:rPr>
        <w:tab/>
      </w:r>
      <w:r w:rsidR="00E35FA5">
        <w:rPr>
          <w:rFonts w:hint="eastAsia"/>
          <w:lang w:val="en-GB" w:eastAsia="zh-CN"/>
        </w:rPr>
        <w:t>采用经验程序，</w:t>
      </w:r>
      <w:r w:rsidR="00C1676F">
        <w:rPr>
          <w:rFonts w:hint="eastAsia"/>
          <w:lang w:val="en-GB" w:eastAsia="zh-CN"/>
        </w:rPr>
        <w:t>对分辨率、帧速率和图像宽高比都适合待测系统的演播室格式的</w:t>
      </w:r>
      <w:r w:rsidR="00C1676F">
        <w:rPr>
          <w:rFonts w:hint="eastAsia"/>
          <w:lang w:val="en-GB" w:eastAsia="zh-CN"/>
        </w:rPr>
        <w:t>10 s</w:t>
      </w:r>
      <w:r w:rsidR="00C1676F">
        <w:rPr>
          <w:rFonts w:hint="eastAsia"/>
          <w:lang w:val="en-GB" w:eastAsia="zh-CN"/>
        </w:rPr>
        <w:t>节目段，随机抽取约</w:t>
      </w:r>
      <w:r w:rsidR="00C1676F">
        <w:rPr>
          <w:rFonts w:hint="eastAsia"/>
          <w:lang w:val="en-GB" w:eastAsia="zh-CN"/>
        </w:rPr>
        <w:t>200</w:t>
      </w:r>
      <w:r w:rsidR="00C1676F">
        <w:rPr>
          <w:rFonts w:hint="eastAsia"/>
          <w:lang w:val="en-GB" w:eastAsia="zh-CN"/>
        </w:rPr>
        <w:t>段进行分析。对这一样本的分析可得出统计指标各数值的相对出现频次，作为实践中出现概率的估计值；或者</w:t>
      </w:r>
    </w:p>
    <w:p w:rsidR="00524756" w:rsidRDefault="00524756" w:rsidP="003955F6">
      <w:pPr>
        <w:pStyle w:val="enumlev1"/>
        <w:rPr>
          <w:lang w:val="en-GB" w:eastAsia="zh-CN"/>
        </w:rPr>
      </w:pPr>
      <w:r>
        <w:rPr>
          <w:lang w:val="en-GB" w:eastAsia="zh-CN"/>
        </w:rPr>
        <w:t>–</w:t>
      </w:r>
      <w:r>
        <w:rPr>
          <w:lang w:val="en-GB" w:eastAsia="zh-CN"/>
        </w:rPr>
        <w:tab/>
      </w:r>
      <w:r w:rsidR="00E35FA5">
        <w:rPr>
          <w:rFonts w:hint="eastAsia"/>
          <w:lang w:val="en-GB" w:eastAsia="zh-CN"/>
        </w:rPr>
        <w:t>采用理论方法，</w:t>
      </w:r>
      <w:r w:rsidR="004F11CC">
        <w:rPr>
          <w:rFonts w:hint="eastAsia"/>
          <w:lang w:val="en-GB" w:eastAsia="zh-CN"/>
        </w:rPr>
        <w:t>用一个理论模型来估计出现概率。应注意，尽管优先选用经验方法，但在一些特定情况下</w:t>
      </w:r>
      <w:r w:rsidR="00952001">
        <w:rPr>
          <w:rFonts w:hint="eastAsia"/>
          <w:lang w:val="en-GB" w:eastAsia="zh-CN"/>
        </w:rPr>
        <w:t>（</w:t>
      </w:r>
      <w:r w:rsidR="004F11CC">
        <w:rPr>
          <w:rFonts w:hint="eastAsia"/>
          <w:lang w:val="en-GB" w:eastAsia="zh-CN"/>
        </w:rPr>
        <w:t>例如随着新的制作技术的出现，关于节目内容的信息不足</w:t>
      </w:r>
      <w:r w:rsidR="003955F6">
        <w:rPr>
          <w:rFonts w:hint="eastAsia"/>
          <w:lang w:val="en-GB" w:eastAsia="zh-CN"/>
        </w:rPr>
        <w:t>）</w:t>
      </w:r>
      <w:r w:rsidR="004F11CC">
        <w:rPr>
          <w:rFonts w:hint="eastAsia"/>
          <w:lang w:val="en-GB" w:eastAsia="zh-CN"/>
        </w:rPr>
        <w:t>可能有必要采用理论方法。</w:t>
      </w:r>
    </w:p>
    <w:p w:rsidR="00524756" w:rsidRDefault="00FC15CA" w:rsidP="000E0064">
      <w:pPr>
        <w:ind w:firstLineChars="200" w:firstLine="480"/>
        <w:rPr>
          <w:lang w:val="en-GB" w:eastAsia="zh-CN"/>
        </w:rPr>
      </w:pPr>
      <w:r>
        <w:rPr>
          <w:rFonts w:hint="eastAsia"/>
          <w:lang w:val="en-GB" w:eastAsia="zh-CN"/>
        </w:rPr>
        <w:t>上述分析</w:t>
      </w:r>
      <w:r w:rsidR="00A839E2">
        <w:rPr>
          <w:rFonts w:hint="eastAsia"/>
          <w:lang w:val="en-GB" w:eastAsia="zh-CN"/>
        </w:rPr>
        <w:t>可</w:t>
      </w:r>
      <w:r>
        <w:rPr>
          <w:rFonts w:hint="eastAsia"/>
          <w:lang w:val="en-GB" w:eastAsia="zh-CN"/>
        </w:rPr>
        <w:t>形成</w:t>
      </w:r>
      <w:r w:rsidR="00A839E2">
        <w:rPr>
          <w:rFonts w:hint="eastAsia"/>
          <w:lang w:val="en-GB" w:eastAsia="zh-CN"/>
        </w:rPr>
        <w:t>内容统计指标各数值的一个</w:t>
      </w:r>
      <w:r>
        <w:rPr>
          <w:rFonts w:hint="eastAsia"/>
          <w:lang w:val="en-GB" w:eastAsia="zh-CN"/>
        </w:rPr>
        <w:t>概率分布</w:t>
      </w:r>
      <w:r w:rsidR="00952001">
        <w:rPr>
          <w:rFonts w:hint="eastAsia"/>
          <w:lang w:val="en-GB" w:eastAsia="zh-CN"/>
        </w:rPr>
        <w:t>（</w:t>
      </w:r>
      <w:r w:rsidR="00A839E2">
        <w:rPr>
          <w:rFonts w:hint="eastAsia"/>
          <w:lang w:val="en-GB" w:eastAsia="zh-CN"/>
        </w:rPr>
        <w:t>也见附件</w:t>
      </w:r>
      <w:r w:rsidR="00A839E2">
        <w:rPr>
          <w:rFonts w:hint="eastAsia"/>
          <w:lang w:val="en-GB" w:eastAsia="zh-CN"/>
        </w:rPr>
        <w:t>1</w:t>
      </w:r>
      <w:r w:rsidR="00A839E2">
        <w:rPr>
          <w:rFonts w:hint="eastAsia"/>
          <w:lang w:val="en-GB" w:eastAsia="zh-CN"/>
        </w:rPr>
        <w:t>的附录</w:t>
      </w:r>
      <w:r w:rsidR="00A839E2">
        <w:rPr>
          <w:rFonts w:hint="eastAsia"/>
          <w:lang w:val="en-GB" w:eastAsia="zh-CN"/>
        </w:rPr>
        <w:t>1</w:t>
      </w:r>
      <w:r w:rsidR="000E0064">
        <w:rPr>
          <w:rFonts w:hint="eastAsia"/>
          <w:lang w:val="en-GB" w:eastAsia="zh-CN"/>
        </w:rPr>
        <w:t>）</w:t>
      </w:r>
      <w:r w:rsidR="00A839E2">
        <w:rPr>
          <w:rFonts w:hint="eastAsia"/>
          <w:lang w:val="en-GB" w:eastAsia="zh-CN"/>
        </w:rPr>
        <w:t>。将这一概率分布与传输条件分析的结果相结合，为替代程序的最后阶段做好准备。</w:t>
      </w:r>
    </w:p>
    <w:p w:rsidR="00524756" w:rsidRDefault="00524756" w:rsidP="00524756">
      <w:pPr>
        <w:pStyle w:val="Heading1"/>
        <w:rPr>
          <w:lang w:val="en-GB" w:eastAsia="zh-CN"/>
        </w:rPr>
      </w:pPr>
      <w:r>
        <w:rPr>
          <w:lang w:val="en-GB" w:eastAsia="zh-CN"/>
        </w:rPr>
        <w:t>3</w:t>
      </w:r>
      <w:r>
        <w:rPr>
          <w:lang w:val="en-GB" w:eastAsia="zh-CN"/>
        </w:rPr>
        <w:tab/>
      </w:r>
      <w:r w:rsidR="00791E67">
        <w:rPr>
          <w:rFonts w:hint="eastAsia"/>
          <w:lang w:val="en-GB" w:eastAsia="zh-CN"/>
        </w:rPr>
        <w:t>传输频道分析</w:t>
      </w:r>
    </w:p>
    <w:p w:rsidR="00524756" w:rsidRDefault="00850DC5" w:rsidP="00850DC5">
      <w:pPr>
        <w:ind w:firstLineChars="200" w:firstLine="480"/>
        <w:rPr>
          <w:lang w:val="en-GB" w:eastAsia="zh-CN"/>
        </w:rPr>
      </w:pPr>
      <w:r>
        <w:rPr>
          <w:rFonts w:hint="eastAsia"/>
          <w:lang w:val="en-GB" w:eastAsia="zh-CN"/>
        </w:rPr>
        <w:t>这一阶段也包括两个操作。首先导出适于衡量传输频道性能的尺度，然后估计该尺度的各数值在实践中出现的概率。</w:t>
      </w:r>
    </w:p>
    <w:p w:rsidR="00524756" w:rsidRDefault="00850DC5" w:rsidP="000E0064">
      <w:pPr>
        <w:ind w:firstLineChars="200" w:firstLine="480"/>
        <w:rPr>
          <w:lang w:val="en-GB" w:eastAsia="zh-CN"/>
        </w:rPr>
      </w:pPr>
      <w:r>
        <w:rPr>
          <w:rFonts w:hint="eastAsia"/>
          <w:lang w:val="en-GB" w:eastAsia="zh-CN"/>
        </w:rPr>
        <w:t>传输频道尺度是个统计指标，用于捕捉</w:t>
      </w:r>
      <w:r w:rsidR="005A4AF0">
        <w:rPr>
          <w:rFonts w:hint="eastAsia"/>
          <w:lang w:val="en-GB" w:eastAsia="zh-CN"/>
        </w:rPr>
        <w:t>频道性能</w:t>
      </w:r>
      <w:r>
        <w:rPr>
          <w:rFonts w:hint="eastAsia"/>
          <w:lang w:val="en-GB" w:eastAsia="zh-CN"/>
        </w:rPr>
        <w:t>的各个方面，这些方面</w:t>
      </w:r>
      <w:r w:rsidR="00637506">
        <w:rPr>
          <w:rFonts w:hint="eastAsia"/>
          <w:lang w:val="en-GB" w:eastAsia="zh-CN"/>
        </w:rPr>
        <w:t>影响</w:t>
      </w:r>
      <w:r>
        <w:rPr>
          <w:rFonts w:hint="eastAsia"/>
          <w:lang w:val="en-GB" w:eastAsia="zh-CN"/>
        </w:rPr>
        <w:t>的是待测系统以能感</w:t>
      </w:r>
      <w:r w:rsidR="00637506">
        <w:rPr>
          <w:rFonts w:hint="eastAsia"/>
          <w:lang w:val="en-GB" w:eastAsia="zh-CN"/>
        </w:rPr>
        <w:t>知</w:t>
      </w:r>
      <w:r>
        <w:rPr>
          <w:rFonts w:hint="eastAsia"/>
          <w:lang w:val="en-GB" w:eastAsia="zh-CN"/>
        </w:rPr>
        <w:t>的方式忠实再现</w:t>
      </w:r>
      <w:r w:rsidR="00637506">
        <w:rPr>
          <w:rFonts w:hint="eastAsia"/>
          <w:lang w:val="en-GB" w:eastAsia="zh-CN"/>
        </w:rPr>
        <w:t>源</w:t>
      </w:r>
      <w:r>
        <w:rPr>
          <w:rFonts w:hint="eastAsia"/>
          <w:lang w:val="en-GB" w:eastAsia="zh-CN"/>
        </w:rPr>
        <w:t>素材的能力。显然，这种尺度若以适当的感知模型为基础将是有益的。但是没有这种模型，某种尺度若能在某一方面捕捉到</w:t>
      </w:r>
      <w:r w:rsidR="00B33FFC">
        <w:rPr>
          <w:rFonts w:hint="eastAsia"/>
          <w:lang w:val="en-GB" w:eastAsia="zh-CN"/>
        </w:rPr>
        <w:t>频道产生的制约</w:t>
      </w:r>
      <w:r>
        <w:rPr>
          <w:rFonts w:hint="eastAsia"/>
          <w:lang w:val="en-GB" w:eastAsia="zh-CN"/>
        </w:rPr>
        <w:t>，也就足够了，条件是这一尺度与感知的图像质量之间存在大致的单调关系。对于采用完全不同的</w:t>
      </w:r>
      <w:r w:rsidR="00B33FFC">
        <w:rPr>
          <w:rFonts w:hint="eastAsia"/>
          <w:lang w:val="en-GB" w:eastAsia="zh-CN"/>
        </w:rPr>
        <w:t>图像编码</w:t>
      </w:r>
      <w:r>
        <w:rPr>
          <w:rFonts w:hint="eastAsia"/>
          <w:lang w:val="en-GB" w:eastAsia="zh-CN"/>
        </w:rPr>
        <w:t>方式的系统</w:t>
      </w:r>
      <w:r w:rsidR="00952001">
        <w:rPr>
          <w:rFonts w:hint="eastAsia"/>
          <w:lang w:val="en-GB" w:eastAsia="zh-CN"/>
        </w:rPr>
        <w:t>（</w:t>
      </w:r>
      <w:r>
        <w:rPr>
          <w:rFonts w:hint="eastAsia"/>
          <w:lang w:val="en-GB" w:eastAsia="zh-CN"/>
        </w:rPr>
        <w:t>或系统类别</w:t>
      </w:r>
      <w:r w:rsidR="000E0064">
        <w:rPr>
          <w:rFonts w:hint="eastAsia"/>
          <w:lang w:val="en-GB" w:eastAsia="zh-CN"/>
        </w:rPr>
        <w:t>）</w:t>
      </w:r>
      <w:r>
        <w:rPr>
          <w:rFonts w:hint="eastAsia"/>
          <w:lang w:val="en-GB" w:eastAsia="zh-CN"/>
        </w:rPr>
        <w:t>，可能有必要采用不同尺度</w:t>
      </w:r>
      <w:r w:rsidR="00EF081C">
        <w:rPr>
          <w:rFonts w:hint="eastAsia"/>
          <w:lang w:val="en-GB" w:eastAsia="zh-CN"/>
        </w:rPr>
        <w:t>。</w:t>
      </w:r>
    </w:p>
    <w:p w:rsidR="00524756" w:rsidRDefault="00434E21" w:rsidP="00434E21">
      <w:pPr>
        <w:ind w:firstLineChars="200" w:firstLine="480"/>
        <w:rPr>
          <w:lang w:val="en-GB" w:eastAsia="zh-CN"/>
        </w:rPr>
      </w:pPr>
      <w:r>
        <w:rPr>
          <w:rFonts w:hint="eastAsia"/>
          <w:lang w:val="en-GB" w:eastAsia="zh-CN"/>
        </w:rPr>
        <w:t>一旦选定了合适的尺度，就有必要估计这一统计指标各数值出现的概率。要做到这一点，可采用下述两种方式中的一种：</w:t>
      </w:r>
    </w:p>
    <w:p w:rsidR="00524756" w:rsidRDefault="00524756" w:rsidP="00524756">
      <w:pPr>
        <w:pStyle w:val="enumlev1"/>
        <w:rPr>
          <w:lang w:val="en-GB" w:eastAsia="zh-CN"/>
        </w:rPr>
      </w:pPr>
      <w:r>
        <w:rPr>
          <w:lang w:val="en-GB" w:eastAsia="zh-CN"/>
        </w:rPr>
        <w:t>–</w:t>
      </w:r>
      <w:r>
        <w:rPr>
          <w:lang w:val="en-GB" w:eastAsia="zh-CN"/>
        </w:rPr>
        <w:tab/>
      </w:r>
      <w:r w:rsidR="00434E21">
        <w:rPr>
          <w:rFonts w:hint="eastAsia"/>
          <w:lang w:val="en-GB" w:eastAsia="zh-CN"/>
        </w:rPr>
        <w:t>采用经验程序，在约</w:t>
      </w:r>
      <w:r w:rsidR="00434E21">
        <w:rPr>
          <w:rFonts w:hint="eastAsia"/>
          <w:lang w:val="en-GB" w:eastAsia="zh-CN"/>
        </w:rPr>
        <w:t>200</w:t>
      </w:r>
      <w:r w:rsidR="00434E21">
        <w:rPr>
          <w:rFonts w:hint="eastAsia"/>
          <w:lang w:val="en-GB" w:eastAsia="zh-CN"/>
        </w:rPr>
        <w:t>个随机选定的时刻和</w:t>
      </w:r>
      <w:r w:rsidR="00A4266E">
        <w:rPr>
          <w:rFonts w:hint="eastAsia"/>
          <w:lang w:val="en-GB" w:eastAsia="zh-CN"/>
        </w:rPr>
        <w:t>接收</w:t>
      </w:r>
      <w:r w:rsidR="00434E21">
        <w:rPr>
          <w:rFonts w:hint="eastAsia"/>
          <w:lang w:val="en-GB" w:eastAsia="zh-CN"/>
        </w:rPr>
        <w:t>点</w:t>
      </w:r>
      <w:r w:rsidR="00A4266E">
        <w:rPr>
          <w:rFonts w:hint="eastAsia"/>
          <w:lang w:val="en-GB" w:eastAsia="zh-CN"/>
        </w:rPr>
        <w:t>衡量</w:t>
      </w:r>
      <w:r w:rsidR="00102603">
        <w:rPr>
          <w:rFonts w:hint="eastAsia"/>
          <w:lang w:val="en-GB" w:eastAsia="zh-CN"/>
        </w:rPr>
        <w:t>频道性能。对这一样本的分析可得出统计指标各数值的相对出现频次，作为实践中出现概率的估计值；或者</w:t>
      </w:r>
    </w:p>
    <w:p w:rsidR="00524756" w:rsidRDefault="00524756" w:rsidP="000E0064">
      <w:pPr>
        <w:pStyle w:val="enumlev1"/>
        <w:rPr>
          <w:lang w:val="en-GB" w:eastAsia="zh-CN"/>
        </w:rPr>
      </w:pPr>
      <w:r>
        <w:rPr>
          <w:lang w:val="en-GB" w:eastAsia="zh-CN"/>
        </w:rPr>
        <w:t>–</w:t>
      </w:r>
      <w:r>
        <w:rPr>
          <w:lang w:val="en-GB" w:eastAsia="zh-CN"/>
        </w:rPr>
        <w:tab/>
      </w:r>
      <w:r w:rsidR="00102603">
        <w:rPr>
          <w:rFonts w:hint="eastAsia"/>
          <w:lang w:val="en-GB" w:eastAsia="zh-CN"/>
        </w:rPr>
        <w:t>采用理论方法，用一个理论模型来估计出现概率。应注意，尽管优先选用经验方法，但在一些特定情况下</w:t>
      </w:r>
      <w:r w:rsidR="00952001">
        <w:rPr>
          <w:rFonts w:hint="eastAsia"/>
          <w:lang w:val="en-GB" w:eastAsia="zh-CN"/>
        </w:rPr>
        <w:t>（</w:t>
      </w:r>
      <w:r w:rsidR="00102603">
        <w:rPr>
          <w:rFonts w:hint="eastAsia"/>
          <w:lang w:val="en-GB" w:eastAsia="zh-CN"/>
        </w:rPr>
        <w:t>例如随着新的传输技术的出现，关于频道性能的信息不足</w:t>
      </w:r>
      <w:r w:rsidR="000E0064">
        <w:rPr>
          <w:rFonts w:hint="eastAsia"/>
          <w:lang w:val="en-GB" w:eastAsia="zh-CN"/>
        </w:rPr>
        <w:t>）</w:t>
      </w:r>
      <w:r w:rsidR="00102603">
        <w:rPr>
          <w:rFonts w:hint="eastAsia"/>
          <w:lang w:val="en-GB" w:eastAsia="zh-CN"/>
        </w:rPr>
        <w:t>可能有必要采用理论方法。</w:t>
      </w:r>
    </w:p>
    <w:p w:rsidR="00524756" w:rsidRDefault="005A3278" w:rsidP="005A3278">
      <w:pPr>
        <w:ind w:firstLineChars="200" w:firstLine="480"/>
        <w:rPr>
          <w:lang w:val="en-GB" w:eastAsia="zh-CN"/>
        </w:rPr>
      </w:pPr>
      <w:r>
        <w:rPr>
          <w:rFonts w:hint="eastAsia"/>
          <w:lang w:val="en-GB" w:eastAsia="zh-CN"/>
        </w:rPr>
        <w:t>上述分析可形成频道统计指标各数值的一个概率分布。将这一概率分布与节目内容分析的结果相结合，为替代程序的最后阶段做好准备。</w:t>
      </w:r>
    </w:p>
    <w:p w:rsidR="00524756" w:rsidRDefault="00524756" w:rsidP="00524756">
      <w:pPr>
        <w:pStyle w:val="Heading1"/>
        <w:rPr>
          <w:lang w:val="en-GB" w:eastAsia="zh-CN"/>
        </w:rPr>
      </w:pPr>
      <w:r>
        <w:rPr>
          <w:lang w:val="en-GB" w:eastAsia="zh-CN"/>
        </w:rPr>
        <w:t>4</w:t>
      </w:r>
      <w:r>
        <w:rPr>
          <w:lang w:val="en-GB" w:eastAsia="zh-CN"/>
        </w:rPr>
        <w:tab/>
      </w:r>
      <w:r w:rsidR="00490253">
        <w:rPr>
          <w:rFonts w:hint="eastAsia"/>
          <w:lang w:val="en-GB" w:eastAsia="zh-CN"/>
        </w:rPr>
        <w:t>导出</w:t>
      </w:r>
      <w:r w:rsidR="004157B2">
        <w:rPr>
          <w:lang w:val="en-GB" w:eastAsia="zh-CN"/>
        </w:rPr>
        <w:t>复合</w:t>
      </w:r>
      <w:r w:rsidR="00B7567B">
        <w:rPr>
          <w:lang w:val="en-GB" w:eastAsia="zh-CN"/>
        </w:rPr>
        <w:t>降质</w:t>
      </w:r>
      <w:r w:rsidR="004157B2">
        <w:rPr>
          <w:lang w:val="en-GB" w:eastAsia="zh-CN"/>
        </w:rPr>
        <w:t>特性</w:t>
      </w:r>
    </w:p>
    <w:p w:rsidR="00524756" w:rsidRDefault="00852A7B" w:rsidP="00852A7B">
      <w:pPr>
        <w:ind w:firstLineChars="200" w:firstLine="480"/>
        <w:rPr>
          <w:lang w:val="en-GB" w:eastAsia="zh-CN"/>
        </w:rPr>
      </w:pPr>
      <w:r>
        <w:rPr>
          <w:rFonts w:hint="eastAsia"/>
          <w:lang w:val="en-GB" w:eastAsia="zh-CN"/>
        </w:rPr>
        <w:t>这一步包括一次主观实验，其中节目内容和传输条件按照头两步确定的概率联合变化。</w:t>
      </w:r>
    </w:p>
    <w:p w:rsidR="00524756" w:rsidRDefault="001E658E" w:rsidP="000E0064">
      <w:pPr>
        <w:ind w:firstLineChars="200" w:firstLine="480"/>
        <w:rPr>
          <w:lang w:val="en-GB" w:eastAsia="zh-CN"/>
        </w:rPr>
      </w:pPr>
      <w:r>
        <w:rPr>
          <w:lang w:val="en-GB" w:eastAsia="zh-CN"/>
        </w:rPr>
        <w:t>所用的</w:t>
      </w:r>
      <w:r w:rsidR="00D40C15">
        <w:rPr>
          <w:rFonts w:hint="eastAsia"/>
          <w:lang w:val="en-GB" w:eastAsia="zh-CN"/>
        </w:rPr>
        <w:t>基本</w:t>
      </w:r>
      <w:r>
        <w:rPr>
          <w:lang w:val="en-GB" w:eastAsia="zh-CN"/>
        </w:rPr>
        <w:t>方法</w:t>
      </w:r>
      <w:r w:rsidR="00D40C15">
        <w:rPr>
          <w:rFonts w:hint="eastAsia"/>
          <w:lang w:val="en-GB" w:eastAsia="zh-CN"/>
        </w:rPr>
        <w:t>是</w:t>
      </w:r>
      <w:r w:rsidR="000613CB">
        <w:rPr>
          <w:lang w:val="en-GB" w:eastAsia="zh-CN"/>
        </w:rPr>
        <w:t>双激励</w:t>
      </w:r>
      <w:r w:rsidR="00D40C15">
        <w:rPr>
          <w:rFonts w:hint="eastAsia"/>
          <w:lang w:val="en-GB" w:eastAsia="zh-CN"/>
        </w:rPr>
        <w:t>连续质量程序，具体到活动序列而言推荐采用</w:t>
      </w:r>
      <w:r w:rsidR="00D40C15">
        <w:rPr>
          <w:rFonts w:hint="eastAsia"/>
          <w:lang w:val="en-GB" w:eastAsia="zh-CN"/>
        </w:rPr>
        <w:t>10 s</w:t>
      </w:r>
      <w:r w:rsidR="00D40C15">
        <w:rPr>
          <w:rFonts w:hint="eastAsia"/>
          <w:lang w:val="en-GB" w:eastAsia="zh-CN"/>
        </w:rPr>
        <w:t>的形式</w:t>
      </w:r>
      <w:r w:rsidR="00952001">
        <w:rPr>
          <w:lang w:val="en-GB" w:eastAsia="zh-CN"/>
        </w:rPr>
        <w:t>（</w:t>
      </w:r>
      <w:r w:rsidR="00D40C15">
        <w:rPr>
          <w:rFonts w:hint="eastAsia"/>
          <w:lang w:val="en-GB" w:eastAsia="zh-CN"/>
        </w:rPr>
        <w:t>见附件</w:t>
      </w:r>
      <w:r w:rsidR="00524756">
        <w:rPr>
          <w:lang w:val="en-GB" w:eastAsia="zh-CN"/>
        </w:rPr>
        <w:t>1</w:t>
      </w:r>
      <w:r w:rsidR="00D40C15">
        <w:rPr>
          <w:rFonts w:hint="eastAsia"/>
          <w:lang w:val="en-GB" w:eastAsia="zh-CN"/>
        </w:rPr>
        <w:t>的第</w:t>
      </w:r>
      <w:r w:rsidR="00524756">
        <w:rPr>
          <w:lang w:val="en-GB" w:eastAsia="zh-CN"/>
        </w:rPr>
        <w:t>5</w:t>
      </w:r>
      <w:r w:rsidR="00D40C15">
        <w:rPr>
          <w:rFonts w:hint="eastAsia"/>
          <w:lang w:val="en-GB" w:eastAsia="zh-CN"/>
        </w:rPr>
        <w:t>节</w:t>
      </w:r>
      <w:r w:rsidR="000E0064">
        <w:rPr>
          <w:rFonts w:hint="eastAsia"/>
          <w:lang w:val="en-GB" w:eastAsia="zh-CN"/>
        </w:rPr>
        <w:t>）</w:t>
      </w:r>
      <w:r w:rsidR="00D40C15">
        <w:rPr>
          <w:rFonts w:hint="eastAsia"/>
          <w:lang w:val="en-GB" w:eastAsia="zh-CN"/>
        </w:rPr>
        <w:t>。</w:t>
      </w:r>
      <w:r w:rsidR="00F02CE9">
        <w:rPr>
          <w:rFonts w:hint="eastAsia"/>
          <w:lang w:val="en-GB" w:eastAsia="zh-CN"/>
        </w:rPr>
        <w:t>此处基准图像</w:t>
      </w:r>
      <w:r w:rsidR="00CC1368">
        <w:rPr>
          <w:rFonts w:hint="eastAsia"/>
          <w:lang w:val="en-GB" w:eastAsia="zh-CN"/>
        </w:rPr>
        <w:t>是</w:t>
      </w:r>
      <w:r w:rsidR="00F02CE9">
        <w:rPr>
          <w:rFonts w:hint="eastAsia"/>
          <w:lang w:val="en-GB" w:eastAsia="zh-CN"/>
        </w:rPr>
        <w:t>某种适当格式</w:t>
      </w:r>
      <w:r w:rsidR="00952001">
        <w:rPr>
          <w:lang w:val="en-GB" w:eastAsia="zh-CN"/>
        </w:rPr>
        <w:t>（</w:t>
      </w:r>
      <w:r w:rsidR="00F02CE9">
        <w:rPr>
          <w:rFonts w:hint="eastAsia"/>
          <w:lang w:val="en-GB" w:eastAsia="zh-CN"/>
        </w:rPr>
        <w:t>例如分辨率、帧速率和图像宽高比都适合待测系统的格式</w:t>
      </w:r>
      <w:r w:rsidR="000E0064">
        <w:rPr>
          <w:rFonts w:hint="eastAsia"/>
          <w:lang w:val="en-GB" w:eastAsia="zh-CN"/>
        </w:rPr>
        <w:t>）</w:t>
      </w:r>
      <w:r w:rsidR="00F02CE9">
        <w:rPr>
          <w:rFonts w:hint="eastAsia"/>
          <w:lang w:val="en-GB" w:eastAsia="zh-CN"/>
        </w:rPr>
        <w:t>的具有演播室质量的图像。</w:t>
      </w:r>
      <w:r w:rsidR="00CC1368">
        <w:rPr>
          <w:rFonts w:hint="eastAsia"/>
          <w:lang w:val="en-GB" w:eastAsia="zh-CN"/>
        </w:rPr>
        <w:t>对比而言，在测试过程中显示的图像与待测系统在选定的频道条件下</w:t>
      </w:r>
      <w:r w:rsidR="00E053AC">
        <w:rPr>
          <w:rFonts w:hint="eastAsia"/>
          <w:lang w:val="en-GB" w:eastAsia="zh-CN"/>
        </w:rPr>
        <w:t>要</w:t>
      </w:r>
      <w:r w:rsidR="00CC1368">
        <w:rPr>
          <w:rFonts w:hint="eastAsia"/>
          <w:lang w:val="en-GB" w:eastAsia="zh-CN"/>
        </w:rPr>
        <w:t>收到的图像相同。</w:t>
      </w:r>
    </w:p>
    <w:p w:rsidR="00524756" w:rsidRDefault="002467A3" w:rsidP="002467A3">
      <w:pPr>
        <w:ind w:firstLineChars="200" w:firstLine="480"/>
        <w:rPr>
          <w:lang w:val="en-GB" w:eastAsia="zh-CN"/>
        </w:rPr>
      </w:pPr>
      <w:r>
        <w:rPr>
          <w:rFonts w:hint="eastAsia"/>
          <w:lang w:val="en-GB" w:eastAsia="zh-CN"/>
        </w:rPr>
        <w:t>按照这一方法的头两步确定的概率来选择测试素材和频道条件。</w:t>
      </w:r>
      <w:r w:rsidR="00F55FA1">
        <w:rPr>
          <w:rFonts w:hint="eastAsia"/>
          <w:lang w:val="en-GB" w:eastAsia="zh-CN"/>
        </w:rPr>
        <w:t>在按照内容统计指标对测试素材的每一段进行分析以确定其支配值之后，由测试素材的各段组成一个选择库。</w:t>
      </w:r>
      <w:r w:rsidR="00025AC2">
        <w:rPr>
          <w:rFonts w:hint="eastAsia"/>
          <w:lang w:val="en-GB" w:eastAsia="zh-CN"/>
        </w:rPr>
        <w:t>然后从这个库中对素材进行抽样</w:t>
      </w:r>
      <w:r w:rsidR="00DA111A">
        <w:rPr>
          <w:rFonts w:hint="eastAsia"/>
          <w:lang w:val="en-GB" w:eastAsia="zh-CN"/>
        </w:rPr>
        <w:t>，使得样本覆盖统计指标的所有可能取值，对于较低的严格</w:t>
      </w:r>
      <w:r w:rsidR="00793FCA">
        <w:rPr>
          <w:rFonts w:hint="eastAsia"/>
          <w:lang w:val="en-GB" w:eastAsia="zh-CN"/>
        </w:rPr>
        <w:t>水平</w:t>
      </w:r>
      <w:r w:rsidR="00EC2C51">
        <w:rPr>
          <w:rFonts w:hint="eastAsia"/>
          <w:lang w:val="en-GB" w:eastAsia="zh-CN"/>
        </w:rPr>
        <w:t>，</w:t>
      </w:r>
      <w:r w:rsidR="00DA111A">
        <w:rPr>
          <w:rFonts w:hint="eastAsia"/>
          <w:lang w:val="en-GB" w:eastAsia="zh-CN"/>
        </w:rPr>
        <w:t>抽样较稀，对于较高的严格</w:t>
      </w:r>
      <w:r w:rsidR="00793FCA">
        <w:rPr>
          <w:rFonts w:hint="eastAsia"/>
          <w:lang w:val="en-GB" w:eastAsia="zh-CN"/>
        </w:rPr>
        <w:t>水平</w:t>
      </w:r>
      <w:r w:rsidR="00DA111A">
        <w:rPr>
          <w:rFonts w:hint="eastAsia"/>
          <w:lang w:val="en-GB" w:eastAsia="zh-CN"/>
        </w:rPr>
        <w:t>则抽样较</w:t>
      </w:r>
      <w:r w:rsidR="00614003">
        <w:rPr>
          <w:rFonts w:hint="eastAsia"/>
          <w:lang w:val="en-GB" w:eastAsia="zh-CN"/>
        </w:rPr>
        <w:t>密。频道统计指标的可能取值以</w:t>
      </w:r>
      <w:r w:rsidR="00E30CC3">
        <w:rPr>
          <w:rFonts w:hint="eastAsia"/>
          <w:lang w:val="en-GB" w:eastAsia="zh-CN"/>
        </w:rPr>
        <w:t>类似</w:t>
      </w:r>
      <w:r w:rsidR="00614003">
        <w:rPr>
          <w:rFonts w:hint="eastAsia"/>
          <w:lang w:val="en-GB" w:eastAsia="zh-CN"/>
        </w:rPr>
        <w:t>方式选取。</w:t>
      </w:r>
      <w:r w:rsidR="00E30CC3">
        <w:rPr>
          <w:rFonts w:hint="eastAsia"/>
          <w:lang w:val="en-GB" w:eastAsia="zh-CN"/>
        </w:rPr>
        <w:t>然后将这两种来源独立的影响随机组合在一起，形成已知概率的内容</w:t>
      </w:r>
      <w:r w:rsidR="008E3FF6">
        <w:rPr>
          <w:rFonts w:hint="eastAsia"/>
          <w:lang w:val="en-GB" w:eastAsia="zh-CN"/>
        </w:rPr>
        <w:t>与</w:t>
      </w:r>
      <w:r w:rsidR="00E30CC3">
        <w:rPr>
          <w:rFonts w:hint="eastAsia"/>
          <w:lang w:val="en-GB" w:eastAsia="zh-CN"/>
        </w:rPr>
        <w:t>频道条件</w:t>
      </w:r>
      <w:r w:rsidR="008E3FF6">
        <w:rPr>
          <w:rFonts w:hint="eastAsia"/>
          <w:lang w:val="en-GB" w:eastAsia="zh-CN"/>
        </w:rPr>
        <w:t>的某种组合</w:t>
      </w:r>
      <w:r w:rsidR="00EE320B">
        <w:rPr>
          <w:rFonts w:hint="eastAsia"/>
          <w:lang w:val="en-GB" w:eastAsia="zh-CN"/>
        </w:rPr>
        <w:t>。</w:t>
      </w:r>
    </w:p>
    <w:p w:rsidR="00524756" w:rsidRDefault="00EE320B" w:rsidP="00EE320B">
      <w:pPr>
        <w:ind w:firstLineChars="200" w:firstLine="480"/>
        <w:rPr>
          <w:lang w:val="en-GB" w:eastAsia="zh-CN"/>
        </w:rPr>
      </w:pPr>
      <w:r>
        <w:rPr>
          <w:rFonts w:hint="eastAsia"/>
          <w:lang w:val="en-GB" w:eastAsia="zh-CN"/>
        </w:rPr>
        <w:t>这些研究结果将感知的图像质量与实践中的出现概率联系起来，可用于研究某个系统的适用性或</w:t>
      </w:r>
      <w:r w:rsidR="00087502">
        <w:rPr>
          <w:rFonts w:hint="eastAsia"/>
          <w:lang w:val="en-GB" w:eastAsia="zh-CN"/>
        </w:rPr>
        <w:t>用于从</w:t>
      </w:r>
      <w:r>
        <w:rPr>
          <w:rFonts w:hint="eastAsia"/>
          <w:lang w:val="en-GB" w:eastAsia="zh-CN"/>
        </w:rPr>
        <w:t>适用性</w:t>
      </w:r>
      <w:r w:rsidR="00087502">
        <w:rPr>
          <w:rFonts w:hint="eastAsia"/>
          <w:lang w:val="en-GB" w:eastAsia="zh-CN"/>
        </w:rPr>
        <w:t>强弱的角度比较各系统</w:t>
      </w:r>
      <w:r>
        <w:rPr>
          <w:rFonts w:hint="eastAsia"/>
          <w:lang w:val="en-GB" w:eastAsia="zh-CN"/>
        </w:rPr>
        <w:t>。</w:t>
      </w:r>
    </w:p>
    <w:p w:rsidR="00524756" w:rsidRDefault="00524756" w:rsidP="00524756">
      <w:pPr>
        <w:rPr>
          <w:lang w:val="en-GB" w:eastAsia="zh-CN"/>
        </w:rPr>
      </w:pPr>
    </w:p>
    <w:p w:rsidR="00524756" w:rsidRDefault="00087502" w:rsidP="00F34DEE">
      <w:pPr>
        <w:pStyle w:val="AppendixNoTitle"/>
        <w:rPr>
          <w:lang w:val="en-GB" w:eastAsia="zh-CN"/>
        </w:rPr>
      </w:pPr>
      <w:r>
        <w:rPr>
          <w:rFonts w:hint="eastAsia"/>
          <w:lang w:val="en-GB" w:eastAsia="zh-CN"/>
        </w:rPr>
        <w:t>附件</w:t>
      </w:r>
      <w:r>
        <w:rPr>
          <w:rFonts w:hint="eastAsia"/>
          <w:lang w:val="en-GB" w:eastAsia="zh-CN"/>
        </w:rPr>
        <w:t>1</w:t>
      </w:r>
      <w:r>
        <w:rPr>
          <w:rFonts w:hint="eastAsia"/>
          <w:lang w:val="en-GB" w:eastAsia="zh-CN"/>
        </w:rPr>
        <w:t>的</w:t>
      </w:r>
      <w:r w:rsidR="00524756" w:rsidRPr="00D029B7">
        <w:rPr>
          <w:lang w:val="en-GB" w:eastAsia="zh-CN"/>
        </w:rPr>
        <w:br/>
      </w:r>
      <w:r>
        <w:rPr>
          <w:rFonts w:hint="eastAsia"/>
          <w:lang w:val="en-GB" w:eastAsia="zh-CN"/>
        </w:rPr>
        <w:t>附录</w:t>
      </w:r>
      <w:r>
        <w:rPr>
          <w:rFonts w:hint="eastAsia"/>
          <w:lang w:val="en-GB" w:eastAsia="zh-CN"/>
        </w:rPr>
        <w:t>3</w:t>
      </w:r>
      <w:r w:rsidR="00F34DEE">
        <w:rPr>
          <w:lang w:val="en-GB" w:eastAsia="zh-CN"/>
        </w:rPr>
        <w:br/>
      </w:r>
      <w:r w:rsidR="00F34DEE">
        <w:rPr>
          <w:lang w:val="en-GB" w:eastAsia="zh-CN"/>
        </w:rPr>
        <w:br/>
      </w:r>
      <w:r w:rsidR="009A1C7F">
        <w:rPr>
          <w:rFonts w:hint="eastAsia"/>
          <w:lang w:val="en-GB" w:eastAsia="zh-CN"/>
        </w:rPr>
        <w:t>背景</w:t>
      </w:r>
      <w:r w:rsidR="00AB3034">
        <w:rPr>
          <w:rFonts w:hint="eastAsia"/>
          <w:lang w:val="en-GB" w:eastAsia="zh-CN"/>
        </w:rPr>
        <w:t>效应</w:t>
      </w:r>
    </w:p>
    <w:p w:rsidR="00524756" w:rsidRPr="006079D3" w:rsidRDefault="00AB3034" w:rsidP="00AB3034">
      <w:pPr>
        <w:pStyle w:val="Normalaftertitle"/>
        <w:ind w:firstLineChars="200" w:firstLine="480"/>
        <w:rPr>
          <w:lang w:val="en-US" w:eastAsia="zh-CN"/>
        </w:rPr>
      </w:pPr>
      <w:r>
        <w:rPr>
          <w:rFonts w:hint="eastAsia"/>
          <w:lang w:val="en-GB" w:eastAsia="zh-CN"/>
        </w:rPr>
        <w:t>在某一图像的主观评分受到损伤的出现顺序和严重程度的影响时，就产生了</w:t>
      </w:r>
      <w:r w:rsidR="009A1C7F">
        <w:rPr>
          <w:rFonts w:hint="eastAsia"/>
          <w:lang w:val="en-GB" w:eastAsia="zh-CN"/>
        </w:rPr>
        <w:t>背景</w:t>
      </w:r>
      <w:r>
        <w:rPr>
          <w:rFonts w:hint="eastAsia"/>
          <w:lang w:val="en-GB" w:eastAsia="zh-CN"/>
        </w:rPr>
        <w:t>效应。</w:t>
      </w:r>
      <w:r>
        <w:rPr>
          <w:rFonts w:hint="eastAsia"/>
          <w:lang w:val="en-US" w:eastAsia="zh-CN"/>
        </w:rPr>
        <w:t>例如，如果在一连串轻微受损的图像之后显示一个严重受损的图像，</w:t>
      </w:r>
      <w:r w:rsidR="00A67A2C">
        <w:rPr>
          <w:rFonts w:hint="eastAsia"/>
          <w:lang w:val="en-US" w:eastAsia="zh-CN"/>
        </w:rPr>
        <w:t>观察者</w:t>
      </w:r>
      <w:r>
        <w:rPr>
          <w:rFonts w:hint="eastAsia"/>
          <w:lang w:val="en-US" w:eastAsia="zh-CN"/>
        </w:rPr>
        <w:t>对这一图像的评分可能无意中会比通常情况下的评分低。</w:t>
      </w:r>
    </w:p>
    <w:p w:rsidR="00524756" w:rsidRDefault="00D23BC8" w:rsidP="000F09DC">
      <w:pPr>
        <w:ind w:firstLineChars="200" w:firstLine="480"/>
        <w:rPr>
          <w:lang w:val="en-GB" w:eastAsia="zh-CN"/>
        </w:rPr>
      </w:pPr>
      <w:r>
        <w:rPr>
          <w:rFonts w:hint="eastAsia"/>
          <w:lang w:val="en-US" w:eastAsia="zh-CN"/>
        </w:rPr>
        <w:t>不同国家的</w:t>
      </w:r>
      <w:r>
        <w:rPr>
          <w:rFonts w:hint="eastAsia"/>
          <w:lang w:val="en-US" w:eastAsia="zh-CN"/>
        </w:rPr>
        <w:t>4</w:t>
      </w:r>
      <w:r>
        <w:rPr>
          <w:rFonts w:hint="eastAsia"/>
          <w:lang w:val="en-US" w:eastAsia="zh-CN"/>
        </w:rPr>
        <w:t>个实验室</w:t>
      </w:r>
      <w:r w:rsidR="007B7AB3">
        <w:rPr>
          <w:rFonts w:hint="eastAsia"/>
          <w:lang w:val="en-US" w:eastAsia="zh-CN"/>
        </w:rPr>
        <w:t>共同</w:t>
      </w:r>
      <w:r>
        <w:rPr>
          <w:rFonts w:hint="eastAsia"/>
          <w:lang w:val="en-US" w:eastAsia="zh-CN"/>
        </w:rPr>
        <w:t>对与</w:t>
      </w:r>
      <w:r w:rsidR="003B3197">
        <w:rPr>
          <w:rFonts w:hint="eastAsia"/>
          <w:lang w:val="en-US" w:eastAsia="zh-CN"/>
        </w:rPr>
        <w:t>评价</w:t>
      </w:r>
      <w:r>
        <w:rPr>
          <w:rFonts w:hint="eastAsia"/>
          <w:lang w:val="en-US" w:eastAsia="zh-CN"/>
        </w:rPr>
        <w:t>图像质量的</w:t>
      </w:r>
      <w:r>
        <w:rPr>
          <w:rFonts w:hint="eastAsia"/>
          <w:lang w:val="en-US" w:eastAsia="zh-CN"/>
        </w:rPr>
        <w:t>3</w:t>
      </w:r>
      <w:r>
        <w:rPr>
          <w:rFonts w:hint="eastAsia"/>
          <w:lang w:val="en-US" w:eastAsia="zh-CN"/>
        </w:rPr>
        <w:t>种方法</w:t>
      </w:r>
      <w:r w:rsidR="00952001">
        <w:rPr>
          <w:rFonts w:hint="eastAsia"/>
          <w:lang w:val="en-US" w:eastAsia="zh-CN"/>
        </w:rPr>
        <w:t>（</w:t>
      </w:r>
      <w:r>
        <w:rPr>
          <w:lang w:val="en-GB" w:eastAsia="zh-CN"/>
        </w:rPr>
        <w:t>DSCQS</w:t>
      </w:r>
      <w:r w:rsidR="007A34DB">
        <w:rPr>
          <w:rFonts w:hint="eastAsia"/>
          <w:lang w:val="en-GB" w:eastAsia="zh-CN"/>
        </w:rPr>
        <w:t>法</w:t>
      </w:r>
      <w:r>
        <w:rPr>
          <w:rFonts w:hint="eastAsia"/>
          <w:lang w:val="en-GB" w:eastAsia="zh-CN"/>
        </w:rPr>
        <w:t>、</w:t>
      </w:r>
      <w:r>
        <w:rPr>
          <w:lang w:val="en-GB" w:eastAsia="zh-CN"/>
        </w:rPr>
        <w:t>DSIS</w:t>
      </w:r>
      <w:r w:rsidR="007A34DB">
        <w:rPr>
          <w:rFonts w:hint="eastAsia"/>
          <w:lang w:val="en-GB" w:eastAsia="zh-CN"/>
        </w:rPr>
        <w:t>法</w:t>
      </w:r>
      <w:r>
        <w:rPr>
          <w:rFonts w:hint="eastAsia"/>
          <w:lang w:val="en-GB" w:eastAsia="zh-CN"/>
        </w:rPr>
        <w:t>的变型</w:t>
      </w:r>
      <w:r>
        <w:rPr>
          <w:rFonts w:hint="eastAsia"/>
          <w:lang w:val="en-GB" w:eastAsia="zh-CN"/>
        </w:rPr>
        <w:t>II</w:t>
      </w:r>
      <w:r>
        <w:rPr>
          <w:rFonts w:hint="eastAsia"/>
          <w:lang w:val="en-GB" w:eastAsia="zh-CN"/>
        </w:rPr>
        <w:t>和一种比较方法</w:t>
      </w:r>
      <w:r w:rsidR="000F09DC">
        <w:rPr>
          <w:rFonts w:hint="eastAsia"/>
          <w:lang w:val="en-GB" w:eastAsia="zh-CN"/>
        </w:rPr>
        <w:t>）</w:t>
      </w:r>
      <w:r>
        <w:rPr>
          <w:rFonts w:hint="eastAsia"/>
          <w:lang w:val="en-US" w:eastAsia="zh-CN"/>
        </w:rPr>
        <w:t>产生的结果相关的</w:t>
      </w:r>
      <w:r w:rsidR="009A1C7F">
        <w:rPr>
          <w:rFonts w:hint="eastAsia"/>
          <w:lang w:val="en-US" w:eastAsia="zh-CN"/>
        </w:rPr>
        <w:t>背景</w:t>
      </w:r>
      <w:r>
        <w:rPr>
          <w:rFonts w:hint="eastAsia"/>
          <w:lang w:val="en-US" w:eastAsia="zh-CN"/>
        </w:rPr>
        <w:t>效应进行了调研。</w:t>
      </w:r>
      <w:r>
        <w:rPr>
          <w:rFonts w:hint="eastAsia"/>
          <w:lang w:val="en-GB" w:eastAsia="zh-CN"/>
        </w:rPr>
        <w:t>测试素材用</w:t>
      </w:r>
      <w:r w:rsidR="00964282">
        <w:rPr>
          <w:lang w:val="en-GB" w:eastAsia="zh-CN"/>
        </w:rPr>
        <w:t>MPEG</w:t>
      </w:r>
      <w:r w:rsidR="00952001">
        <w:rPr>
          <w:lang w:val="en-GB" w:eastAsia="zh-CN"/>
        </w:rPr>
        <w:t>（</w:t>
      </w:r>
      <w:r>
        <w:rPr>
          <w:lang w:val="en-GB" w:eastAsia="zh-CN"/>
        </w:rPr>
        <w:t>ML@MP</w:t>
      </w:r>
      <w:r w:rsidR="000F09DC">
        <w:rPr>
          <w:rFonts w:hint="eastAsia"/>
          <w:lang w:val="en-GB" w:eastAsia="zh-CN"/>
        </w:rPr>
        <w:t>）</w:t>
      </w:r>
      <w:r>
        <w:rPr>
          <w:rFonts w:hint="eastAsia"/>
          <w:lang w:val="en-GB" w:eastAsia="zh-CN"/>
        </w:rPr>
        <w:t>编码形成，</w:t>
      </w:r>
      <w:r w:rsidR="00197F89">
        <w:rPr>
          <w:rFonts w:hint="eastAsia"/>
          <w:lang w:val="en-GB" w:eastAsia="zh-CN"/>
        </w:rPr>
        <w:t>同时</w:t>
      </w:r>
      <w:r>
        <w:rPr>
          <w:rFonts w:hint="eastAsia"/>
          <w:lang w:val="en-GB" w:eastAsia="zh-CN"/>
        </w:rPr>
        <w:t>降低了水平分辨率。</w:t>
      </w:r>
      <w:r w:rsidR="00532177">
        <w:rPr>
          <w:rFonts w:hint="eastAsia"/>
          <w:lang w:val="en-GB" w:eastAsia="zh-CN"/>
        </w:rPr>
        <w:t>对每一测试系列应用</w:t>
      </w:r>
      <w:r w:rsidR="00197F89">
        <w:rPr>
          <w:rFonts w:hint="eastAsia"/>
          <w:lang w:val="en-GB" w:eastAsia="zh-CN"/>
        </w:rPr>
        <w:t>4</w:t>
      </w:r>
      <w:r w:rsidR="00197F89">
        <w:rPr>
          <w:rFonts w:hint="eastAsia"/>
          <w:lang w:val="en-GB" w:eastAsia="zh-CN"/>
        </w:rPr>
        <w:t>个基本测试条件</w:t>
      </w:r>
      <w:r w:rsidR="00952001">
        <w:rPr>
          <w:lang w:val="en-GB" w:eastAsia="zh-CN"/>
        </w:rPr>
        <w:t>（</w:t>
      </w:r>
      <w:r w:rsidR="00197F89">
        <w:rPr>
          <w:lang w:val="en-GB" w:eastAsia="zh-CN"/>
        </w:rPr>
        <w:t>B1</w:t>
      </w:r>
      <w:r w:rsidR="00197F89">
        <w:rPr>
          <w:rFonts w:hint="eastAsia"/>
          <w:lang w:val="en-GB" w:eastAsia="zh-CN"/>
        </w:rPr>
        <w:t>、</w:t>
      </w:r>
      <w:r w:rsidR="00197F89">
        <w:rPr>
          <w:lang w:val="en-GB" w:eastAsia="zh-CN"/>
        </w:rPr>
        <w:t>B2</w:t>
      </w:r>
      <w:r w:rsidR="00197F89">
        <w:rPr>
          <w:rFonts w:hint="eastAsia"/>
          <w:lang w:val="en-GB" w:eastAsia="zh-CN"/>
        </w:rPr>
        <w:t>、</w:t>
      </w:r>
      <w:r w:rsidR="00197F89">
        <w:rPr>
          <w:lang w:val="en-GB" w:eastAsia="zh-CN"/>
        </w:rPr>
        <w:t>B3</w:t>
      </w:r>
      <w:r w:rsidR="00197F89">
        <w:rPr>
          <w:rFonts w:hint="eastAsia"/>
          <w:lang w:val="en-GB" w:eastAsia="zh-CN"/>
        </w:rPr>
        <w:t>、</w:t>
      </w:r>
      <w:r w:rsidR="00197F89">
        <w:rPr>
          <w:lang w:val="en-GB" w:eastAsia="zh-CN"/>
        </w:rPr>
        <w:t>B4</w:t>
      </w:r>
      <w:r w:rsidR="000F09DC">
        <w:rPr>
          <w:rFonts w:hint="eastAsia"/>
          <w:lang w:val="en-GB" w:eastAsia="zh-CN"/>
        </w:rPr>
        <w:t>）</w:t>
      </w:r>
      <w:r w:rsidR="009A1C7F">
        <w:rPr>
          <w:rFonts w:hint="eastAsia"/>
          <w:lang w:val="en-GB" w:eastAsia="zh-CN"/>
        </w:rPr>
        <w:t>和</w:t>
      </w:r>
      <w:r w:rsidR="009A1C7F">
        <w:rPr>
          <w:rFonts w:hint="eastAsia"/>
          <w:lang w:val="en-GB" w:eastAsia="zh-CN"/>
        </w:rPr>
        <w:t>6</w:t>
      </w:r>
      <w:r w:rsidR="009A1C7F">
        <w:rPr>
          <w:rFonts w:hint="eastAsia"/>
          <w:lang w:val="en-GB" w:eastAsia="zh-CN"/>
        </w:rPr>
        <w:t>个</w:t>
      </w:r>
      <w:r w:rsidR="008963E8">
        <w:rPr>
          <w:rFonts w:hint="eastAsia"/>
          <w:lang w:val="en-GB" w:eastAsia="zh-CN"/>
        </w:rPr>
        <w:t>背景</w:t>
      </w:r>
      <w:r w:rsidR="009A1C7F">
        <w:rPr>
          <w:rFonts w:hint="eastAsia"/>
          <w:lang w:val="en-GB" w:eastAsia="zh-CN"/>
        </w:rPr>
        <w:t>测试条件，其中一个测试系列说明弱背景损伤，另一个说明强损伤。</w:t>
      </w:r>
      <w:r w:rsidR="00510CA5">
        <w:rPr>
          <w:rFonts w:hint="eastAsia"/>
          <w:lang w:val="en-GB" w:eastAsia="zh-CN"/>
        </w:rPr>
        <w:t>对两个测试系列均采用了上述</w:t>
      </w:r>
      <w:r w:rsidR="00510CA5">
        <w:rPr>
          <w:rFonts w:hint="eastAsia"/>
          <w:lang w:val="en-GB" w:eastAsia="zh-CN"/>
        </w:rPr>
        <w:t>3</w:t>
      </w:r>
      <w:r w:rsidR="00510CA5">
        <w:rPr>
          <w:rFonts w:hint="eastAsia"/>
          <w:lang w:val="en-GB" w:eastAsia="zh-CN"/>
        </w:rPr>
        <w:t>种方法。</w:t>
      </w:r>
      <w:r w:rsidR="00510CA5">
        <w:rPr>
          <w:lang w:val="en-GB" w:eastAsia="zh-CN"/>
        </w:rPr>
        <w:t>背景效应</w:t>
      </w:r>
      <w:r w:rsidR="00510CA5">
        <w:rPr>
          <w:rFonts w:hint="eastAsia"/>
          <w:lang w:val="en-GB" w:eastAsia="zh-CN"/>
        </w:rPr>
        <w:t>表明以弱损伤为主的测试的结果与以强损伤为主的测试的结果之间的差别。用基本测试条件</w:t>
      </w:r>
      <w:r w:rsidR="00524756">
        <w:rPr>
          <w:lang w:val="en-GB" w:eastAsia="zh-CN"/>
        </w:rPr>
        <w:t>B2</w:t>
      </w:r>
      <w:r w:rsidR="00510CA5">
        <w:rPr>
          <w:rFonts w:hint="eastAsia"/>
          <w:lang w:val="en-GB" w:eastAsia="zh-CN"/>
        </w:rPr>
        <w:t>和</w:t>
      </w:r>
      <w:r w:rsidR="00524756">
        <w:rPr>
          <w:lang w:val="en-GB" w:eastAsia="zh-CN"/>
        </w:rPr>
        <w:t>B3</w:t>
      </w:r>
      <w:r w:rsidR="00510CA5">
        <w:rPr>
          <w:rFonts w:hint="eastAsia"/>
          <w:lang w:val="en-GB" w:eastAsia="zh-CN"/>
        </w:rPr>
        <w:t>确定</w:t>
      </w:r>
      <w:r w:rsidR="00510CA5">
        <w:rPr>
          <w:lang w:val="en-GB" w:eastAsia="zh-CN"/>
        </w:rPr>
        <w:t>背景效应</w:t>
      </w:r>
      <w:r w:rsidR="00510CA5">
        <w:rPr>
          <w:rFonts w:hint="eastAsia"/>
          <w:lang w:val="en-GB" w:eastAsia="zh-CN"/>
        </w:rPr>
        <w:t>。</w:t>
      </w:r>
    </w:p>
    <w:p w:rsidR="00524756" w:rsidRDefault="007B7AB3" w:rsidP="005D49D3">
      <w:pPr>
        <w:ind w:firstLineChars="200" w:firstLine="480"/>
        <w:rPr>
          <w:lang w:val="en-GB" w:eastAsia="zh-CN"/>
        </w:rPr>
      </w:pPr>
      <w:r>
        <w:rPr>
          <w:rFonts w:hint="eastAsia"/>
          <w:lang w:val="en-GB" w:eastAsia="zh-CN"/>
        </w:rPr>
        <w:t>实验室共同研究的结果</w:t>
      </w:r>
      <w:r w:rsidR="00EF4AD2">
        <w:rPr>
          <w:rFonts w:hint="eastAsia"/>
          <w:lang w:val="en-GB" w:eastAsia="zh-CN"/>
        </w:rPr>
        <w:t>表明</w:t>
      </w:r>
      <w:r w:rsidR="00CE0B11">
        <w:rPr>
          <w:lang w:val="en-GB" w:eastAsia="zh-CN"/>
        </w:rPr>
        <w:t>DSCQS</w:t>
      </w:r>
      <w:r w:rsidR="007A34DB">
        <w:rPr>
          <w:rFonts w:hint="eastAsia"/>
          <w:lang w:val="en-GB" w:eastAsia="zh-CN"/>
        </w:rPr>
        <w:t>法</w:t>
      </w:r>
      <w:r w:rsidR="00CE0B11">
        <w:rPr>
          <w:rFonts w:hint="eastAsia"/>
          <w:lang w:val="en-GB" w:eastAsia="zh-CN"/>
        </w:rPr>
        <w:t>不存在</w:t>
      </w:r>
      <w:r w:rsidR="00510CA5">
        <w:rPr>
          <w:lang w:val="en-GB" w:eastAsia="zh-CN"/>
        </w:rPr>
        <w:t>背景效应</w:t>
      </w:r>
      <w:r w:rsidR="00CE0B11">
        <w:rPr>
          <w:rFonts w:hint="eastAsia"/>
          <w:lang w:val="en-GB" w:eastAsia="zh-CN"/>
        </w:rPr>
        <w:t>。对于</w:t>
      </w:r>
      <w:r w:rsidR="00524756">
        <w:rPr>
          <w:lang w:val="en-GB" w:eastAsia="zh-CN"/>
        </w:rPr>
        <w:t>DSIS</w:t>
      </w:r>
      <w:r w:rsidR="007A34DB">
        <w:rPr>
          <w:rFonts w:hint="eastAsia"/>
          <w:lang w:val="en-GB" w:eastAsia="zh-CN"/>
        </w:rPr>
        <w:t>法</w:t>
      </w:r>
      <w:r w:rsidR="00CE0B11">
        <w:rPr>
          <w:rFonts w:hint="eastAsia"/>
          <w:lang w:val="en-GB" w:eastAsia="zh-CN"/>
        </w:rPr>
        <w:t>和比较方法，</w:t>
      </w:r>
      <w:r w:rsidR="00510CA5">
        <w:rPr>
          <w:lang w:val="en-GB" w:eastAsia="zh-CN"/>
        </w:rPr>
        <w:t>背景效应</w:t>
      </w:r>
      <w:r w:rsidR="00CE0B11">
        <w:rPr>
          <w:rFonts w:hint="eastAsia"/>
          <w:lang w:val="en-GB" w:eastAsia="zh-CN"/>
        </w:rPr>
        <w:t>明显，而</w:t>
      </w:r>
      <w:r w:rsidR="00CE0B11">
        <w:rPr>
          <w:lang w:val="en-GB" w:eastAsia="zh-CN"/>
        </w:rPr>
        <w:t>DSIS</w:t>
      </w:r>
      <w:r w:rsidR="007A34DB">
        <w:rPr>
          <w:rFonts w:hint="eastAsia"/>
          <w:lang w:val="en-GB" w:eastAsia="zh-CN"/>
        </w:rPr>
        <w:t>法</w:t>
      </w:r>
      <w:r w:rsidR="00CE0B11">
        <w:rPr>
          <w:rFonts w:hint="eastAsia"/>
          <w:lang w:val="en-GB" w:eastAsia="zh-CN"/>
        </w:rPr>
        <w:t>的变型</w:t>
      </w:r>
      <w:r w:rsidR="00CE0B11">
        <w:rPr>
          <w:rFonts w:hint="eastAsia"/>
          <w:lang w:val="en-GB" w:eastAsia="zh-CN"/>
        </w:rPr>
        <w:t>II</w:t>
      </w:r>
      <w:r w:rsidR="00CE0B11">
        <w:rPr>
          <w:rFonts w:hint="eastAsia"/>
          <w:lang w:val="en-GB" w:eastAsia="zh-CN"/>
        </w:rPr>
        <w:t>则存在最强的背景效应。结果显示，以弱损伤为主的图像可引起较低的评分，而以强损伤为主的图像则可引起较高的评分。</w:t>
      </w:r>
    </w:p>
    <w:p w:rsidR="00524756" w:rsidRDefault="004B4628" w:rsidP="004B4628">
      <w:pPr>
        <w:ind w:firstLineChars="200" w:firstLine="480"/>
        <w:rPr>
          <w:lang w:val="en-GB" w:eastAsia="zh-CN"/>
        </w:rPr>
      </w:pPr>
      <w:r>
        <w:rPr>
          <w:rFonts w:hint="eastAsia"/>
          <w:lang w:val="en-GB" w:eastAsia="zh-CN"/>
        </w:rPr>
        <w:t>调查结果表明，对于，</w:t>
      </w:r>
      <w:r>
        <w:rPr>
          <w:rFonts w:hint="eastAsia"/>
          <w:lang w:val="en-GB" w:eastAsia="zh-CN"/>
        </w:rPr>
        <w:t>ITU-R</w:t>
      </w:r>
      <w:r>
        <w:rPr>
          <w:rFonts w:hint="eastAsia"/>
          <w:lang w:val="en-GB" w:eastAsia="zh-CN"/>
        </w:rPr>
        <w:t>推荐的</w:t>
      </w:r>
      <w:r w:rsidR="00524756">
        <w:rPr>
          <w:lang w:val="en-GB" w:eastAsia="zh-CN"/>
        </w:rPr>
        <w:t>DSCQS</w:t>
      </w:r>
      <w:r w:rsidR="007A34DB">
        <w:rPr>
          <w:rFonts w:hint="eastAsia"/>
          <w:lang w:val="en-GB" w:eastAsia="zh-CN"/>
        </w:rPr>
        <w:t>法</w:t>
      </w:r>
      <w:r>
        <w:rPr>
          <w:rFonts w:hint="eastAsia"/>
          <w:lang w:val="en-GB" w:eastAsia="zh-CN"/>
        </w:rPr>
        <w:t>是将主观图像质量评价中的背景效应降质最弱的较好方法。</w:t>
      </w:r>
    </w:p>
    <w:p w:rsidR="00524756" w:rsidRDefault="00FC72C4" w:rsidP="00FC72C4">
      <w:pPr>
        <w:ind w:firstLineChars="200" w:firstLine="480"/>
        <w:rPr>
          <w:lang w:val="en-GB" w:eastAsia="zh-CN"/>
        </w:rPr>
      </w:pPr>
      <w:r>
        <w:rPr>
          <w:lang w:val="en-GB" w:eastAsia="zh-CN"/>
        </w:rPr>
        <w:t>ITU-R BT.1082</w:t>
      </w:r>
      <w:r>
        <w:rPr>
          <w:rFonts w:hint="eastAsia"/>
          <w:lang w:val="en-GB" w:eastAsia="zh-CN"/>
        </w:rPr>
        <w:t>报告给出了关于上述调研的更多资料。</w:t>
      </w:r>
    </w:p>
    <w:p w:rsidR="00524756" w:rsidRDefault="00524756" w:rsidP="00524756">
      <w:pPr>
        <w:rPr>
          <w:lang w:val="en-GB" w:eastAsia="zh-CN"/>
        </w:rPr>
      </w:pPr>
    </w:p>
    <w:p w:rsidR="00943FA6" w:rsidRDefault="00943FA6" w:rsidP="00524756">
      <w:pPr>
        <w:rPr>
          <w:lang w:val="en-GB" w:eastAsia="zh-CN"/>
        </w:rPr>
      </w:pPr>
    </w:p>
    <w:p w:rsidR="00524756" w:rsidRDefault="00FC72C4" w:rsidP="00F34DEE">
      <w:pPr>
        <w:pStyle w:val="AnnexNoTitle"/>
        <w:rPr>
          <w:lang w:val="en-GB" w:eastAsia="zh-CN"/>
        </w:rPr>
      </w:pPr>
      <w:r>
        <w:rPr>
          <w:rFonts w:hint="eastAsia"/>
          <w:lang w:val="en-US" w:eastAsia="zh-CN"/>
        </w:rPr>
        <w:t>附件</w:t>
      </w:r>
      <w:r w:rsidR="00524756" w:rsidRPr="00A958A2">
        <w:rPr>
          <w:lang w:val="en-US" w:eastAsia="zh-CN"/>
        </w:rPr>
        <w:t>2</w:t>
      </w:r>
      <w:r w:rsidR="00F34DEE">
        <w:rPr>
          <w:lang w:val="en-US" w:eastAsia="zh-CN"/>
        </w:rPr>
        <w:br/>
      </w:r>
      <w:r w:rsidR="00F34DEE">
        <w:rPr>
          <w:lang w:val="en-US" w:eastAsia="zh-CN"/>
        </w:rPr>
        <w:br/>
      </w:r>
      <w:r w:rsidR="005E6188">
        <w:rPr>
          <w:rFonts w:hint="eastAsia"/>
          <w:lang w:val="en-US" w:eastAsia="zh-CN"/>
        </w:rPr>
        <w:t>结果</w:t>
      </w:r>
      <w:r>
        <w:rPr>
          <w:rFonts w:hint="eastAsia"/>
          <w:lang w:val="en-US" w:eastAsia="zh-CN"/>
        </w:rPr>
        <w:t>的分析和表示</w:t>
      </w:r>
    </w:p>
    <w:p w:rsidR="00524756" w:rsidRDefault="00524756" w:rsidP="00524756">
      <w:pPr>
        <w:pStyle w:val="Heading1"/>
        <w:rPr>
          <w:lang w:val="en-GB" w:eastAsia="zh-CN"/>
        </w:rPr>
      </w:pPr>
      <w:r>
        <w:rPr>
          <w:lang w:val="en-GB" w:eastAsia="zh-CN"/>
        </w:rPr>
        <w:t>1</w:t>
      </w:r>
      <w:r>
        <w:rPr>
          <w:lang w:val="en-GB" w:eastAsia="zh-CN"/>
        </w:rPr>
        <w:tab/>
      </w:r>
      <w:r w:rsidR="000A2484">
        <w:rPr>
          <w:rFonts w:hint="eastAsia"/>
          <w:lang w:val="en-GB" w:eastAsia="zh-CN"/>
        </w:rPr>
        <w:t>引言</w:t>
      </w:r>
    </w:p>
    <w:p w:rsidR="00524756" w:rsidRDefault="000A2484" w:rsidP="000A2484">
      <w:pPr>
        <w:ind w:firstLineChars="200" w:firstLine="480"/>
        <w:rPr>
          <w:lang w:val="en-GB" w:eastAsia="zh-CN"/>
        </w:rPr>
      </w:pPr>
      <w:r>
        <w:rPr>
          <w:rFonts w:hint="eastAsia"/>
          <w:lang w:val="en-GB" w:eastAsia="zh-CN"/>
        </w:rPr>
        <w:t>在为评价某一电视系统的</w:t>
      </w:r>
      <w:r w:rsidR="00904137">
        <w:rPr>
          <w:rFonts w:hint="eastAsia"/>
          <w:lang w:val="en-GB" w:eastAsia="zh-CN"/>
        </w:rPr>
        <w:t>性能而进行的主观实验期间，</w:t>
      </w:r>
      <w:r w:rsidR="00D7576B">
        <w:rPr>
          <w:rFonts w:hint="eastAsia"/>
          <w:lang w:val="en-GB" w:eastAsia="zh-CN"/>
        </w:rPr>
        <w:t>会收</w:t>
      </w:r>
      <w:r w:rsidR="00350895">
        <w:rPr>
          <w:rFonts w:hint="eastAsia"/>
          <w:lang w:val="en-GB" w:eastAsia="zh-CN"/>
        </w:rPr>
        <w:t>集大量数据。</w:t>
      </w:r>
      <w:r w:rsidR="00554762">
        <w:rPr>
          <w:rFonts w:hint="eastAsia"/>
          <w:lang w:val="en-GB" w:eastAsia="zh-CN"/>
        </w:rPr>
        <w:t>这些数据以观察者评分表或其电子版本的形式出现，</w:t>
      </w:r>
      <w:r w:rsidR="00FD2C25">
        <w:rPr>
          <w:rFonts w:hint="eastAsia"/>
          <w:lang w:val="en-GB" w:eastAsia="zh-CN"/>
        </w:rPr>
        <w:t>必须用统计</w:t>
      </w:r>
      <w:r w:rsidR="00CD70C4">
        <w:rPr>
          <w:rFonts w:hint="eastAsia"/>
          <w:lang w:val="en-GB" w:eastAsia="zh-CN"/>
        </w:rPr>
        <w:t>技术</w:t>
      </w:r>
      <w:r w:rsidR="00FD2C25">
        <w:rPr>
          <w:rFonts w:hint="eastAsia"/>
          <w:lang w:val="en-GB" w:eastAsia="zh-CN"/>
        </w:rPr>
        <w:t>加以提炼，以便形成图形和</w:t>
      </w:r>
      <w:r w:rsidR="00FD2C25">
        <w:rPr>
          <w:rFonts w:hint="eastAsia"/>
          <w:lang w:val="en-GB" w:eastAsia="zh-CN"/>
        </w:rPr>
        <w:t>/</w:t>
      </w:r>
      <w:r w:rsidR="00FD2C25">
        <w:rPr>
          <w:rFonts w:hint="eastAsia"/>
          <w:lang w:val="en-GB" w:eastAsia="zh-CN"/>
        </w:rPr>
        <w:t>或数字</w:t>
      </w:r>
      <w:r w:rsidR="00FD2C25">
        <w:rPr>
          <w:rFonts w:hint="eastAsia"/>
          <w:lang w:val="en-GB" w:eastAsia="zh-CN"/>
        </w:rPr>
        <w:t>/</w:t>
      </w:r>
      <w:r w:rsidR="00FD2C25">
        <w:rPr>
          <w:rFonts w:hint="eastAsia"/>
          <w:lang w:val="en-GB" w:eastAsia="zh-CN"/>
        </w:rPr>
        <w:t>公式</w:t>
      </w:r>
      <w:r w:rsidR="00FD2C25">
        <w:rPr>
          <w:rFonts w:hint="eastAsia"/>
          <w:lang w:val="en-GB" w:eastAsia="zh-CN"/>
        </w:rPr>
        <w:t>/</w:t>
      </w:r>
      <w:r w:rsidR="00FD2C25">
        <w:rPr>
          <w:rFonts w:hint="eastAsia"/>
          <w:lang w:val="en-GB" w:eastAsia="zh-CN"/>
        </w:rPr>
        <w:t>算法</w:t>
      </w:r>
      <w:r w:rsidR="00D94533">
        <w:rPr>
          <w:rFonts w:hint="eastAsia"/>
          <w:lang w:val="en-GB" w:eastAsia="zh-CN"/>
        </w:rPr>
        <w:t>形式</w:t>
      </w:r>
      <w:r w:rsidR="00FD2C25">
        <w:rPr>
          <w:rFonts w:hint="eastAsia"/>
          <w:lang w:val="en-GB" w:eastAsia="zh-CN"/>
        </w:rPr>
        <w:t>的结果，</w:t>
      </w:r>
      <w:r w:rsidR="00915D41">
        <w:rPr>
          <w:rFonts w:hint="eastAsia"/>
          <w:lang w:val="en-GB" w:eastAsia="zh-CN"/>
        </w:rPr>
        <w:t>并由</w:t>
      </w:r>
      <w:r w:rsidR="00FD2C25">
        <w:rPr>
          <w:rFonts w:hint="eastAsia"/>
          <w:lang w:val="en-GB" w:eastAsia="zh-CN"/>
        </w:rPr>
        <w:t>此归纳出待测系统的性能。</w:t>
      </w:r>
    </w:p>
    <w:p w:rsidR="00524756" w:rsidRDefault="00FC34E9" w:rsidP="00964282">
      <w:pPr>
        <w:ind w:firstLineChars="200" w:firstLine="480"/>
        <w:rPr>
          <w:lang w:val="en-GB" w:eastAsia="zh-CN"/>
        </w:rPr>
      </w:pPr>
      <w:r>
        <w:rPr>
          <w:rFonts w:hint="eastAsia"/>
          <w:lang w:val="en-GB" w:eastAsia="zh-CN"/>
        </w:rPr>
        <w:t>下面的分析适用于本建议书</w:t>
      </w:r>
      <w:r w:rsidR="00952001">
        <w:rPr>
          <w:rFonts w:hint="eastAsia"/>
          <w:lang w:val="en-GB" w:eastAsia="zh-CN"/>
        </w:rPr>
        <w:t>（</w:t>
      </w:r>
      <w:r w:rsidR="00F46F84">
        <w:rPr>
          <w:rFonts w:hint="eastAsia"/>
          <w:lang w:val="en-GB" w:eastAsia="zh-CN"/>
        </w:rPr>
        <w:t>附件</w:t>
      </w:r>
      <w:r w:rsidR="00F46F84">
        <w:rPr>
          <w:rFonts w:hint="eastAsia"/>
          <w:lang w:val="en-GB" w:eastAsia="zh-CN"/>
        </w:rPr>
        <w:t>1</w:t>
      </w:r>
      <w:r w:rsidR="00F46F84">
        <w:rPr>
          <w:rFonts w:hint="eastAsia"/>
          <w:lang w:val="en-GB" w:eastAsia="zh-CN"/>
        </w:rPr>
        <w:t>第</w:t>
      </w:r>
      <w:r w:rsidR="00F46F84">
        <w:rPr>
          <w:rFonts w:hint="eastAsia"/>
          <w:lang w:val="en-GB" w:eastAsia="zh-CN"/>
        </w:rPr>
        <w:t>4</w:t>
      </w:r>
      <w:r w:rsidR="00F46F84">
        <w:rPr>
          <w:rFonts w:hint="eastAsia"/>
          <w:lang w:val="en-GB" w:eastAsia="zh-CN"/>
        </w:rPr>
        <w:t>、第</w:t>
      </w:r>
      <w:r w:rsidR="00F46F84">
        <w:rPr>
          <w:rFonts w:hint="eastAsia"/>
          <w:lang w:val="en-GB" w:eastAsia="zh-CN"/>
        </w:rPr>
        <w:t>5</w:t>
      </w:r>
      <w:r w:rsidR="00F46F84">
        <w:rPr>
          <w:rFonts w:hint="eastAsia"/>
          <w:lang w:val="en-GB" w:eastAsia="zh-CN"/>
        </w:rPr>
        <w:t>和第</w:t>
      </w:r>
      <w:r w:rsidR="00F46F84">
        <w:rPr>
          <w:rFonts w:hint="eastAsia"/>
          <w:lang w:val="en-GB" w:eastAsia="zh-CN"/>
        </w:rPr>
        <w:t>6</w:t>
      </w:r>
      <w:r w:rsidR="00F46F84">
        <w:rPr>
          <w:rFonts w:hint="eastAsia"/>
          <w:lang w:val="en-GB" w:eastAsia="zh-CN"/>
        </w:rPr>
        <w:t>节</w:t>
      </w:r>
      <w:r w:rsidR="00964282">
        <w:rPr>
          <w:rFonts w:hint="eastAsia"/>
          <w:lang w:val="en-GB" w:eastAsia="zh-CN"/>
        </w:rPr>
        <w:t>）</w:t>
      </w:r>
      <w:r>
        <w:rPr>
          <w:rFonts w:hint="eastAsia"/>
          <w:lang w:val="en-GB" w:eastAsia="zh-CN"/>
        </w:rPr>
        <w:t>中用于评价电视图像质量的单激励</w:t>
      </w:r>
      <w:r w:rsidR="00952001">
        <w:rPr>
          <w:rFonts w:hint="eastAsia"/>
          <w:lang w:val="en-GB" w:eastAsia="zh-CN"/>
        </w:rPr>
        <w:t>（</w:t>
      </w:r>
      <w:r>
        <w:rPr>
          <w:rFonts w:hint="eastAsia"/>
          <w:lang w:val="en-GB" w:eastAsia="zh-CN"/>
        </w:rPr>
        <w:t>SS</w:t>
      </w:r>
      <w:r w:rsidR="000F09DC">
        <w:rPr>
          <w:rFonts w:hint="eastAsia"/>
          <w:lang w:val="en-GB" w:eastAsia="zh-CN"/>
        </w:rPr>
        <w:t>）</w:t>
      </w:r>
      <w:r w:rsidR="007A34DB">
        <w:rPr>
          <w:rFonts w:hint="eastAsia"/>
          <w:lang w:val="en-GB" w:eastAsia="zh-CN"/>
        </w:rPr>
        <w:t>法</w:t>
      </w:r>
      <w:r>
        <w:rPr>
          <w:rFonts w:hint="eastAsia"/>
          <w:lang w:val="en-GB" w:eastAsia="zh-CN"/>
        </w:rPr>
        <w:t>、双激励损伤量表</w:t>
      </w:r>
      <w:r w:rsidR="00952001">
        <w:rPr>
          <w:rFonts w:hint="eastAsia"/>
          <w:lang w:val="en-GB" w:eastAsia="zh-CN"/>
        </w:rPr>
        <w:t>（</w:t>
      </w:r>
      <w:r>
        <w:rPr>
          <w:lang w:val="en-GB" w:eastAsia="zh-CN"/>
        </w:rPr>
        <w:t>DSIS</w:t>
      </w:r>
      <w:r w:rsidR="000F09DC">
        <w:rPr>
          <w:rFonts w:hint="eastAsia"/>
          <w:lang w:val="en-GB" w:eastAsia="zh-CN"/>
        </w:rPr>
        <w:t>）</w:t>
      </w:r>
      <w:r w:rsidR="007A34DB">
        <w:rPr>
          <w:rFonts w:hint="eastAsia"/>
          <w:lang w:val="en-GB" w:eastAsia="zh-CN"/>
        </w:rPr>
        <w:t>法</w:t>
      </w:r>
      <w:r>
        <w:rPr>
          <w:rFonts w:hint="eastAsia"/>
          <w:lang w:val="en-GB" w:eastAsia="zh-CN"/>
        </w:rPr>
        <w:t>和双激励连续质量量表</w:t>
      </w:r>
      <w:r w:rsidR="00952001">
        <w:rPr>
          <w:rFonts w:hint="eastAsia"/>
          <w:lang w:val="en-GB" w:eastAsia="zh-CN"/>
        </w:rPr>
        <w:t>（</w:t>
      </w:r>
      <w:r>
        <w:rPr>
          <w:lang w:val="en-GB" w:eastAsia="zh-CN"/>
        </w:rPr>
        <w:t>DSCQS</w:t>
      </w:r>
      <w:r w:rsidR="000F09DC">
        <w:rPr>
          <w:rFonts w:hint="eastAsia"/>
          <w:lang w:val="en-GB" w:eastAsia="zh-CN"/>
        </w:rPr>
        <w:t>）</w:t>
      </w:r>
      <w:r w:rsidR="007A34DB">
        <w:rPr>
          <w:rFonts w:hint="eastAsia"/>
          <w:lang w:val="en-GB" w:eastAsia="zh-CN"/>
        </w:rPr>
        <w:t>法</w:t>
      </w:r>
      <w:r>
        <w:rPr>
          <w:rFonts w:hint="eastAsia"/>
          <w:lang w:val="en-GB" w:eastAsia="zh-CN"/>
        </w:rPr>
        <w:t>得出的结果，</w:t>
      </w:r>
      <w:r w:rsidR="00DE5CCC">
        <w:rPr>
          <w:rFonts w:hint="eastAsia"/>
          <w:lang w:val="en-GB" w:eastAsia="zh-CN"/>
        </w:rPr>
        <w:t>也适用于采用数值量表的其他替代方法。对于第一和第二种情况，使用</w:t>
      </w:r>
      <w:r w:rsidR="006972F9">
        <w:rPr>
          <w:rFonts w:hint="eastAsia"/>
          <w:lang w:val="en-GB" w:eastAsia="zh-CN"/>
        </w:rPr>
        <w:t>五</w:t>
      </w:r>
      <w:r w:rsidR="00DE5CCC">
        <w:rPr>
          <w:rFonts w:hint="eastAsia"/>
          <w:lang w:val="en-GB" w:eastAsia="zh-CN"/>
        </w:rPr>
        <w:t>级或多级量表进行评分。对于最后一种情况，使用连续评分量表，并将结果</w:t>
      </w:r>
      <w:r w:rsidR="00952001">
        <w:rPr>
          <w:rFonts w:hint="eastAsia"/>
          <w:lang w:val="en-GB" w:eastAsia="zh-CN"/>
        </w:rPr>
        <w:t>（</w:t>
      </w:r>
      <w:r w:rsidR="00DE5CCC">
        <w:rPr>
          <w:rFonts w:hint="eastAsia"/>
          <w:lang w:val="en-GB" w:eastAsia="zh-CN"/>
        </w:rPr>
        <w:t>基准图像与实际待测图像之间的评分差值</w:t>
      </w:r>
      <w:r w:rsidR="000F09DC">
        <w:rPr>
          <w:rFonts w:hint="eastAsia"/>
          <w:lang w:val="en-GB" w:eastAsia="zh-CN"/>
        </w:rPr>
        <w:t>）</w:t>
      </w:r>
      <w:r w:rsidR="00DE5CCC">
        <w:rPr>
          <w:rFonts w:hint="eastAsia"/>
          <w:lang w:val="en-GB" w:eastAsia="zh-CN"/>
        </w:rPr>
        <w:t>归一化为</w:t>
      </w:r>
      <w:r w:rsidR="00DE5CCC">
        <w:rPr>
          <w:rFonts w:hint="eastAsia"/>
          <w:lang w:val="en-GB" w:eastAsia="zh-CN"/>
        </w:rPr>
        <w:t>0</w:t>
      </w:r>
      <w:r w:rsidR="00DE5CCC">
        <w:rPr>
          <w:rFonts w:hint="eastAsia"/>
          <w:lang w:val="en-GB" w:eastAsia="zh-CN"/>
        </w:rPr>
        <w:t>和</w:t>
      </w:r>
      <w:r w:rsidR="00DE5CCC">
        <w:rPr>
          <w:rFonts w:hint="eastAsia"/>
          <w:lang w:val="en-GB" w:eastAsia="zh-CN"/>
        </w:rPr>
        <w:t>100</w:t>
      </w:r>
      <w:r w:rsidR="00DE5CCC">
        <w:rPr>
          <w:rFonts w:hint="eastAsia"/>
          <w:lang w:val="en-GB" w:eastAsia="zh-CN"/>
        </w:rPr>
        <w:t>之间的整数。</w:t>
      </w:r>
    </w:p>
    <w:p w:rsidR="00524756" w:rsidRDefault="00524756" w:rsidP="00524756">
      <w:pPr>
        <w:pStyle w:val="Heading1"/>
        <w:spacing w:before="240"/>
        <w:rPr>
          <w:lang w:val="en-GB" w:eastAsia="zh-CN"/>
        </w:rPr>
      </w:pPr>
      <w:r>
        <w:rPr>
          <w:lang w:val="en-GB" w:eastAsia="zh-CN"/>
        </w:rPr>
        <w:t>2</w:t>
      </w:r>
      <w:r>
        <w:rPr>
          <w:lang w:val="en-GB" w:eastAsia="zh-CN"/>
        </w:rPr>
        <w:tab/>
      </w:r>
      <w:r w:rsidR="00C2084B">
        <w:rPr>
          <w:rFonts w:hint="eastAsia"/>
          <w:lang w:val="en-GB" w:eastAsia="zh-CN"/>
        </w:rPr>
        <w:t>分析的常用方法</w:t>
      </w:r>
    </w:p>
    <w:p w:rsidR="00524756" w:rsidRDefault="00E64563" w:rsidP="00E35AEA">
      <w:pPr>
        <w:ind w:firstLineChars="200" w:firstLine="480"/>
        <w:rPr>
          <w:lang w:val="en-GB" w:eastAsia="zh-CN"/>
        </w:rPr>
      </w:pPr>
      <w:r>
        <w:rPr>
          <w:rFonts w:hint="eastAsia"/>
          <w:lang w:val="en-GB" w:eastAsia="zh-CN"/>
        </w:rPr>
        <w:t>按照附件</w:t>
      </w:r>
      <w:r>
        <w:rPr>
          <w:rFonts w:hint="eastAsia"/>
          <w:lang w:val="en-GB" w:eastAsia="zh-CN"/>
        </w:rPr>
        <w:t>1</w:t>
      </w:r>
      <w:r>
        <w:rPr>
          <w:rFonts w:hint="eastAsia"/>
          <w:lang w:val="en-GB" w:eastAsia="zh-CN"/>
        </w:rPr>
        <w:t>所述的各方法的原则完成的测试，将产生整数值的分布，比如</w:t>
      </w:r>
      <w:r>
        <w:rPr>
          <w:rFonts w:hint="eastAsia"/>
          <w:lang w:val="en-GB" w:eastAsia="zh-CN"/>
        </w:rPr>
        <w:t>1</w:t>
      </w:r>
      <w:r>
        <w:rPr>
          <w:rFonts w:hint="eastAsia"/>
          <w:lang w:val="en-GB" w:eastAsia="zh-CN"/>
        </w:rPr>
        <w:t>至</w:t>
      </w:r>
      <w:r>
        <w:rPr>
          <w:rFonts w:hint="eastAsia"/>
          <w:lang w:val="en-GB" w:eastAsia="zh-CN"/>
        </w:rPr>
        <w:t>5</w:t>
      </w:r>
      <w:r>
        <w:rPr>
          <w:rFonts w:hint="eastAsia"/>
          <w:lang w:val="en-GB" w:eastAsia="zh-CN"/>
        </w:rPr>
        <w:t>和</w:t>
      </w:r>
      <w:r>
        <w:rPr>
          <w:rFonts w:hint="eastAsia"/>
          <w:lang w:val="en-GB" w:eastAsia="zh-CN"/>
        </w:rPr>
        <w:t>0</w:t>
      </w:r>
      <w:r>
        <w:rPr>
          <w:rFonts w:hint="eastAsia"/>
          <w:lang w:val="en-GB" w:eastAsia="zh-CN"/>
        </w:rPr>
        <w:t>至</w:t>
      </w:r>
      <w:r>
        <w:rPr>
          <w:rFonts w:hint="eastAsia"/>
          <w:lang w:val="en-GB" w:eastAsia="zh-CN"/>
        </w:rPr>
        <w:t>100</w:t>
      </w:r>
      <w:r>
        <w:rPr>
          <w:rFonts w:hint="eastAsia"/>
          <w:lang w:val="en-GB" w:eastAsia="zh-CN"/>
        </w:rPr>
        <w:t>之间的整数值的分布。由于各观察者的判断之间存在差别，也由于与实验有关的各种条件的影响，比如使用了若干图像或序列，这些分布将会存在一些差异。</w:t>
      </w:r>
    </w:p>
    <w:p w:rsidR="00524756" w:rsidRDefault="008E1424" w:rsidP="00E64563">
      <w:pPr>
        <w:ind w:firstLineChars="200" w:firstLine="480"/>
        <w:rPr>
          <w:lang w:val="en-GB" w:eastAsia="zh-CN"/>
        </w:rPr>
      </w:pPr>
      <w:r>
        <w:rPr>
          <w:rFonts w:hint="eastAsia"/>
          <w:lang w:val="en-GB" w:eastAsia="zh-CN"/>
        </w:rPr>
        <w:t>一次测试由</w:t>
      </w:r>
      <w:r w:rsidR="004E6D45">
        <w:rPr>
          <w:rFonts w:hint="eastAsia"/>
          <w:lang w:val="en-GB" w:eastAsia="zh-CN"/>
        </w:rPr>
        <w:t>若干</w:t>
      </w:r>
      <w:r>
        <w:rPr>
          <w:rFonts w:hint="eastAsia"/>
          <w:lang w:val="en-GB" w:eastAsia="zh-CN"/>
        </w:rPr>
        <w:t>演示</w:t>
      </w:r>
      <w:r w:rsidR="00A80479" w:rsidRPr="008E1424">
        <w:rPr>
          <w:rFonts w:hint="eastAsia"/>
          <w:i/>
          <w:lang w:val="en-GB" w:eastAsia="zh-CN"/>
        </w:rPr>
        <w:t>L</w:t>
      </w:r>
      <w:r>
        <w:rPr>
          <w:rFonts w:hint="eastAsia"/>
          <w:lang w:val="en-GB" w:eastAsia="zh-CN"/>
        </w:rPr>
        <w:t>组成。每个演示包括若干测试条件</w:t>
      </w:r>
      <w:r w:rsidR="00A80479" w:rsidRPr="008E1424">
        <w:rPr>
          <w:rFonts w:hint="eastAsia"/>
          <w:i/>
          <w:lang w:val="en-GB" w:eastAsia="zh-CN"/>
        </w:rPr>
        <w:t>J</w:t>
      </w:r>
      <w:r>
        <w:rPr>
          <w:rFonts w:hint="eastAsia"/>
          <w:lang w:val="en-GB" w:eastAsia="zh-CN"/>
        </w:rPr>
        <w:t>，施加在若干测试序列</w:t>
      </w:r>
      <w:r>
        <w:rPr>
          <w:rFonts w:hint="eastAsia"/>
          <w:lang w:val="en-GB" w:eastAsia="zh-CN"/>
        </w:rPr>
        <w:t>/</w:t>
      </w:r>
      <w:r>
        <w:rPr>
          <w:rFonts w:hint="eastAsia"/>
          <w:lang w:val="en-GB" w:eastAsia="zh-CN"/>
        </w:rPr>
        <w:t>测试图像</w:t>
      </w:r>
      <w:r w:rsidR="00A80479">
        <w:rPr>
          <w:i/>
          <w:iCs/>
          <w:lang w:val="en-GB" w:eastAsia="zh-CN"/>
        </w:rPr>
        <w:t>K</w:t>
      </w:r>
      <w:r w:rsidR="008D0BEB">
        <w:rPr>
          <w:rFonts w:hint="eastAsia"/>
          <w:lang w:val="en-GB" w:eastAsia="zh-CN"/>
        </w:rPr>
        <w:t>之一上。在某些情况下，测试序列</w:t>
      </w:r>
      <w:r w:rsidR="008D0BEB">
        <w:rPr>
          <w:rFonts w:hint="eastAsia"/>
          <w:lang w:val="en-GB" w:eastAsia="zh-CN"/>
        </w:rPr>
        <w:t>/</w:t>
      </w:r>
      <w:r w:rsidR="008D0BEB">
        <w:rPr>
          <w:rFonts w:hint="eastAsia"/>
          <w:lang w:val="en-GB" w:eastAsia="zh-CN"/>
        </w:rPr>
        <w:t>测试图像与测试条件的每种组合都可能重复</w:t>
      </w:r>
      <w:r w:rsidR="008D0BEB" w:rsidRPr="008D0BEB">
        <w:rPr>
          <w:rFonts w:hint="eastAsia"/>
          <w:i/>
          <w:lang w:val="en-GB" w:eastAsia="zh-CN"/>
        </w:rPr>
        <w:t>R</w:t>
      </w:r>
      <w:r w:rsidR="008D0BEB">
        <w:rPr>
          <w:rFonts w:hint="eastAsia"/>
          <w:lang w:val="en-GB" w:eastAsia="zh-CN"/>
        </w:rPr>
        <w:t>次。</w:t>
      </w:r>
    </w:p>
    <w:p w:rsidR="00524756" w:rsidRDefault="00524756" w:rsidP="00524756">
      <w:pPr>
        <w:pStyle w:val="Heading2"/>
        <w:spacing w:before="280"/>
        <w:rPr>
          <w:lang w:val="en-GB" w:eastAsia="zh-CN"/>
        </w:rPr>
      </w:pPr>
      <w:r>
        <w:rPr>
          <w:lang w:val="en-GB" w:eastAsia="zh-CN"/>
        </w:rPr>
        <w:t>2.1</w:t>
      </w:r>
      <w:r>
        <w:rPr>
          <w:lang w:val="en-GB" w:eastAsia="zh-CN"/>
        </w:rPr>
        <w:tab/>
      </w:r>
      <w:r w:rsidR="00DE30F3">
        <w:rPr>
          <w:rFonts w:hint="eastAsia"/>
          <w:lang w:val="en-GB" w:eastAsia="zh-CN"/>
        </w:rPr>
        <w:t>平均评</w:t>
      </w:r>
      <w:r w:rsidR="008B60FA">
        <w:rPr>
          <w:rFonts w:hint="eastAsia"/>
          <w:lang w:val="en-GB" w:eastAsia="zh-CN"/>
        </w:rPr>
        <w:t>分的计算</w:t>
      </w:r>
    </w:p>
    <w:p w:rsidR="00524756" w:rsidRDefault="00947E69" w:rsidP="008B60FA">
      <w:pPr>
        <w:spacing w:line="270" w:lineRule="exact"/>
        <w:ind w:firstLineChars="200" w:firstLine="480"/>
        <w:rPr>
          <w:lang w:val="en-GB" w:eastAsia="zh-CN"/>
        </w:rPr>
      </w:pPr>
      <w:r>
        <w:rPr>
          <w:rFonts w:hint="eastAsia"/>
          <w:lang w:val="en-GB" w:eastAsia="zh-CN"/>
        </w:rPr>
        <w:t>对结果进行分析的第一步是计算每一演示的平均评</w:t>
      </w:r>
      <w:r w:rsidR="00BD08C4">
        <w:rPr>
          <w:rFonts w:hint="eastAsia"/>
          <w:lang w:val="en-GB" w:eastAsia="zh-CN"/>
        </w:rPr>
        <w:t>分</w:t>
      </w:r>
      <w:r w:rsidR="007F3455" w:rsidRPr="00C976B8">
        <w:rPr>
          <w:b/>
          <w:position w:val="-18"/>
        </w:rPr>
        <w:object w:dxaOrig="440" w:dyaOrig="420">
          <v:shape id="_x0000_i1027" type="#_x0000_t75" style="width:21.75pt;height:21.75pt" o:ole="">
            <v:imagedata r:id="rId18" o:title=""/>
          </v:shape>
          <o:OLEObject Type="Embed" ProgID="Equation.3" ShapeID="_x0000_i1027" DrawAspect="Content" ObjectID="_1410247583" r:id="rId19"/>
        </w:object>
      </w:r>
      <w:r w:rsidR="00BD08C4">
        <w:rPr>
          <w:rFonts w:hint="eastAsia"/>
          <w:lang w:val="en-GB" w:eastAsia="zh-CN"/>
        </w:rPr>
        <w:t>：</w:t>
      </w:r>
    </w:p>
    <w:p w:rsidR="00524756" w:rsidRDefault="00524756" w:rsidP="00075D1B">
      <w:pPr>
        <w:pStyle w:val="Equation"/>
        <w:rPr>
          <w:lang w:val="en-GB" w:eastAsia="zh-CN"/>
        </w:rPr>
      </w:pPr>
      <w:r>
        <w:rPr>
          <w:lang w:val="en-GB" w:eastAsia="zh-CN"/>
        </w:rPr>
        <w:tab/>
      </w:r>
      <w:r>
        <w:rPr>
          <w:lang w:val="en-GB" w:eastAsia="zh-CN"/>
        </w:rPr>
        <w:tab/>
      </w:r>
      <w:r w:rsidRPr="00B800D9">
        <w:rPr>
          <w:b/>
          <w:position w:val="-30"/>
          <w:lang w:val="es-ES_tradnl"/>
        </w:rPr>
        <w:object w:dxaOrig="1820" w:dyaOrig="740">
          <v:shape id="_x0000_i1028" type="#_x0000_t75" style="width:90.75pt;height:36.75pt" o:ole="">
            <v:imagedata r:id="rId20" o:title=""/>
          </v:shape>
          <o:OLEObject Type="Embed" ProgID="Equation.3" ShapeID="_x0000_i1028" DrawAspect="Content" ObjectID="_1410247584" r:id="rId21"/>
        </w:object>
      </w:r>
      <w:r>
        <w:rPr>
          <w:lang w:val="en-GB" w:eastAsia="zh-CN"/>
        </w:rPr>
        <w:tab/>
      </w:r>
      <w:r w:rsidR="00075D1B">
        <w:rPr>
          <w:lang w:val="en-GB" w:eastAsia="zh-CN"/>
        </w:rPr>
        <w:t>(</w:t>
      </w:r>
      <w:r>
        <w:rPr>
          <w:lang w:val="en-GB" w:eastAsia="zh-CN"/>
        </w:rPr>
        <w:t>1)</w:t>
      </w:r>
    </w:p>
    <w:p w:rsidR="00524756" w:rsidRDefault="00BD08C4" w:rsidP="00943FA6">
      <w:pPr>
        <w:spacing w:before="0"/>
        <w:rPr>
          <w:lang w:val="en-GB" w:eastAsia="zh-CN"/>
        </w:rPr>
      </w:pPr>
      <w:r>
        <w:rPr>
          <w:lang w:val="en-GB" w:eastAsia="zh-CN"/>
        </w:rPr>
        <w:t>其中：</w:t>
      </w:r>
    </w:p>
    <w:p w:rsidR="00524756" w:rsidRPr="00BD08C4" w:rsidRDefault="00524756" w:rsidP="00524756">
      <w:pPr>
        <w:pStyle w:val="Equationlegend"/>
        <w:rPr>
          <w:lang w:eastAsia="zh-CN"/>
        </w:rPr>
      </w:pPr>
      <w:r>
        <w:rPr>
          <w:lang w:eastAsia="zh-CN"/>
        </w:rPr>
        <w:tab/>
      </w:r>
      <w:r>
        <w:rPr>
          <w:i/>
          <w:iCs/>
          <w:lang w:eastAsia="zh-CN"/>
        </w:rPr>
        <w:t>u</w:t>
      </w:r>
      <w:r>
        <w:rPr>
          <w:i/>
          <w:iCs/>
          <w:position w:val="-4"/>
          <w:sz w:val="20"/>
          <w:lang w:eastAsia="zh-CN"/>
        </w:rPr>
        <w:t>ijkr</w:t>
      </w:r>
      <w:r w:rsidR="00BD08C4">
        <w:rPr>
          <w:rFonts w:hint="eastAsia"/>
          <w:lang w:eastAsia="zh-CN"/>
        </w:rPr>
        <w:t>：</w:t>
      </w:r>
      <w:r>
        <w:rPr>
          <w:lang w:eastAsia="zh-CN"/>
        </w:rPr>
        <w:tab/>
      </w:r>
      <w:r w:rsidR="00BD08C4">
        <w:rPr>
          <w:rFonts w:hint="eastAsia"/>
          <w:lang w:eastAsia="zh-CN"/>
        </w:rPr>
        <w:t>观察者</w:t>
      </w:r>
      <w:r>
        <w:rPr>
          <w:i/>
          <w:lang w:eastAsia="zh-CN"/>
        </w:rPr>
        <w:t>i</w:t>
      </w:r>
      <w:r w:rsidR="00BD08C4">
        <w:rPr>
          <w:rFonts w:hint="eastAsia"/>
          <w:lang w:eastAsia="zh-CN"/>
        </w:rPr>
        <w:t>在测试条件</w:t>
      </w:r>
      <w:r>
        <w:rPr>
          <w:i/>
          <w:lang w:eastAsia="zh-CN"/>
        </w:rPr>
        <w:t>j</w:t>
      </w:r>
      <w:r w:rsidR="00BD08C4">
        <w:rPr>
          <w:rFonts w:hint="eastAsia"/>
          <w:lang w:eastAsia="zh-CN"/>
        </w:rPr>
        <w:t>、序列</w:t>
      </w:r>
      <w:r w:rsidR="00BD08C4">
        <w:rPr>
          <w:rFonts w:hint="eastAsia"/>
          <w:lang w:eastAsia="zh-CN"/>
        </w:rPr>
        <w:t>/</w:t>
      </w:r>
      <w:r w:rsidR="00BD08C4">
        <w:rPr>
          <w:rFonts w:hint="eastAsia"/>
          <w:lang w:eastAsia="zh-CN"/>
        </w:rPr>
        <w:t>图像</w:t>
      </w:r>
      <w:r>
        <w:rPr>
          <w:i/>
          <w:lang w:eastAsia="zh-CN"/>
        </w:rPr>
        <w:t>k</w:t>
      </w:r>
      <w:r w:rsidR="00BD08C4">
        <w:rPr>
          <w:rFonts w:hint="eastAsia"/>
          <w:lang w:eastAsia="zh-CN"/>
        </w:rPr>
        <w:t>、重复</w:t>
      </w:r>
      <w:r>
        <w:rPr>
          <w:i/>
          <w:lang w:eastAsia="zh-CN"/>
        </w:rPr>
        <w:t>r</w:t>
      </w:r>
      <w:r w:rsidR="00556BCE" w:rsidRPr="00556BCE">
        <w:rPr>
          <w:rFonts w:hint="eastAsia"/>
          <w:lang w:eastAsia="zh-CN"/>
        </w:rPr>
        <w:t>次</w:t>
      </w:r>
      <w:r w:rsidR="00150E59">
        <w:rPr>
          <w:rFonts w:hint="eastAsia"/>
          <w:lang w:eastAsia="zh-CN"/>
        </w:rPr>
        <w:t>情况下的评</w:t>
      </w:r>
      <w:r w:rsidR="00BD08C4">
        <w:rPr>
          <w:rFonts w:hint="eastAsia"/>
          <w:lang w:eastAsia="zh-CN"/>
        </w:rPr>
        <w:t>分</w:t>
      </w:r>
    </w:p>
    <w:p w:rsidR="00524756" w:rsidRDefault="00524756" w:rsidP="00524756">
      <w:pPr>
        <w:pStyle w:val="Equationlegend"/>
        <w:rPr>
          <w:lang w:eastAsia="zh-CN"/>
        </w:rPr>
      </w:pPr>
      <w:r>
        <w:rPr>
          <w:lang w:eastAsia="zh-CN"/>
        </w:rPr>
        <w:tab/>
      </w:r>
      <w:r>
        <w:rPr>
          <w:i/>
          <w:lang w:eastAsia="zh-CN"/>
        </w:rPr>
        <w:t>N</w:t>
      </w:r>
      <w:r w:rsidR="00BD08C4">
        <w:rPr>
          <w:rFonts w:hint="eastAsia"/>
          <w:lang w:eastAsia="zh-CN"/>
        </w:rPr>
        <w:t>：</w:t>
      </w:r>
      <w:r>
        <w:rPr>
          <w:lang w:eastAsia="zh-CN"/>
        </w:rPr>
        <w:tab/>
      </w:r>
      <w:r w:rsidR="00A80479">
        <w:rPr>
          <w:rFonts w:hint="eastAsia"/>
          <w:lang w:eastAsia="zh-CN"/>
        </w:rPr>
        <w:t>观察者数目。</w:t>
      </w:r>
    </w:p>
    <w:p w:rsidR="00524756" w:rsidRDefault="005E6188" w:rsidP="00A80479">
      <w:pPr>
        <w:spacing w:line="280" w:lineRule="exact"/>
        <w:ind w:firstLineChars="200" w:firstLine="480"/>
        <w:rPr>
          <w:lang w:val="en-GB" w:eastAsia="zh-CN"/>
        </w:rPr>
      </w:pPr>
      <w:r>
        <w:rPr>
          <w:rFonts w:hint="eastAsia"/>
          <w:lang w:val="en-US" w:eastAsia="zh-CN"/>
        </w:rPr>
        <w:t>同样</w:t>
      </w:r>
      <w:r w:rsidR="00A80479">
        <w:rPr>
          <w:rFonts w:hint="eastAsia"/>
          <w:lang w:val="en-US" w:eastAsia="zh-CN"/>
        </w:rPr>
        <w:t>，可算出每一测试条件和每一测试序列</w:t>
      </w:r>
      <w:r w:rsidR="00A80479">
        <w:rPr>
          <w:rFonts w:hint="eastAsia"/>
          <w:lang w:val="en-US" w:eastAsia="zh-CN"/>
        </w:rPr>
        <w:t>/</w:t>
      </w:r>
      <w:r w:rsidR="00947E69">
        <w:rPr>
          <w:rFonts w:hint="eastAsia"/>
          <w:lang w:val="en-US" w:eastAsia="zh-CN"/>
        </w:rPr>
        <w:t>图像的总平均评</w:t>
      </w:r>
      <w:r w:rsidR="00A80479">
        <w:rPr>
          <w:rFonts w:hint="eastAsia"/>
          <w:lang w:val="en-US" w:eastAsia="zh-CN"/>
        </w:rPr>
        <w:t>分</w:t>
      </w:r>
      <w:r w:rsidR="00524756" w:rsidRPr="00B800D9">
        <w:rPr>
          <w:b/>
          <w:position w:val="-14"/>
        </w:rPr>
        <w:object w:dxaOrig="260" w:dyaOrig="380">
          <v:shape id="_x0000_i1029" type="#_x0000_t75" style="width:12.75pt;height:18.75pt" o:ole="">
            <v:imagedata r:id="rId22" o:title=""/>
          </v:shape>
          <o:OLEObject Type="Embed" ProgID="Equation.3" ShapeID="_x0000_i1029" DrawAspect="Content" ObjectID="_1410247585" r:id="rId23"/>
        </w:object>
      </w:r>
      <w:r w:rsidR="00A80479">
        <w:rPr>
          <w:rFonts w:hint="eastAsia"/>
          <w:lang w:val="en-GB" w:eastAsia="zh-CN"/>
        </w:rPr>
        <w:t>和</w:t>
      </w:r>
      <w:r w:rsidR="007F3455" w:rsidRPr="007F3455">
        <w:rPr>
          <w:b/>
          <w:position w:val="-12"/>
        </w:rPr>
        <w:object w:dxaOrig="279" w:dyaOrig="360">
          <v:shape id="_x0000_i1030" type="#_x0000_t75" style="width:11.25pt;height:18pt" o:ole="">
            <v:imagedata r:id="rId24" o:title=""/>
          </v:shape>
          <o:OLEObject Type="Embed" ProgID="Equation.3" ShapeID="_x0000_i1030" DrawAspect="Content" ObjectID="_1410247586" r:id="rId25"/>
        </w:object>
      </w:r>
      <w:r w:rsidR="00A80479">
        <w:rPr>
          <w:rFonts w:hint="eastAsia"/>
          <w:lang w:val="en-GB" w:eastAsia="zh-CN"/>
        </w:rPr>
        <w:t>。</w:t>
      </w:r>
    </w:p>
    <w:p w:rsidR="00524756" w:rsidRDefault="00524756" w:rsidP="00524756">
      <w:pPr>
        <w:pStyle w:val="Heading2"/>
        <w:spacing w:before="280"/>
        <w:rPr>
          <w:lang w:val="en-GB" w:eastAsia="zh-CN"/>
        </w:rPr>
      </w:pPr>
      <w:r>
        <w:rPr>
          <w:lang w:val="en-GB" w:eastAsia="zh-CN"/>
        </w:rPr>
        <w:t>2.2</w:t>
      </w:r>
      <w:r>
        <w:rPr>
          <w:lang w:val="en-GB" w:eastAsia="zh-CN"/>
        </w:rPr>
        <w:tab/>
      </w:r>
      <w:r w:rsidR="00FB72C0">
        <w:rPr>
          <w:rFonts w:hint="eastAsia"/>
          <w:lang w:val="en-GB" w:eastAsia="zh-CN"/>
        </w:rPr>
        <w:t>置信区间的计算</w:t>
      </w:r>
    </w:p>
    <w:p w:rsidR="00524756" w:rsidRDefault="00524756" w:rsidP="003955F6">
      <w:pPr>
        <w:pStyle w:val="Heading3"/>
        <w:spacing w:before="180"/>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2.2.1</w:t>
        </w:r>
        <w:r>
          <w:rPr>
            <w:lang w:val="en-GB" w:eastAsia="zh-CN"/>
          </w:rPr>
          <w:tab/>
        </w:r>
      </w:smartTag>
      <w:r w:rsidR="00FB72C0">
        <w:rPr>
          <w:rFonts w:hint="eastAsia"/>
          <w:lang w:val="en-GB" w:eastAsia="zh-CN"/>
        </w:rPr>
        <w:t>原始</w:t>
      </w:r>
      <w:r w:rsidR="00952001">
        <w:rPr>
          <w:rFonts w:hint="eastAsia"/>
          <w:lang w:val="en-GB" w:eastAsia="zh-CN"/>
        </w:rPr>
        <w:t>（</w:t>
      </w:r>
      <w:r w:rsidR="00E83C53">
        <w:rPr>
          <w:rFonts w:hint="eastAsia"/>
          <w:lang w:val="en-GB" w:eastAsia="zh-CN"/>
        </w:rPr>
        <w:t>未</w:t>
      </w:r>
      <w:r w:rsidR="00FB72C0">
        <w:rPr>
          <w:rFonts w:hint="eastAsia"/>
          <w:lang w:val="en-GB" w:eastAsia="zh-CN"/>
        </w:rPr>
        <w:t>补偿</w:t>
      </w:r>
      <w:r w:rsidR="00E83C53">
        <w:rPr>
          <w:rFonts w:hint="eastAsia"/>
          <w:lang w:val="en-GB" w:eastAsia="zh-CN"/>
        </w:rPr>
        <w:t>或未近似</w:t>
      </w:r>
      <w:r w:rsidR="003955F6">
        <w:rPr>
          <w:rFonts w:hint="eastAsia"/>
          <w:lang w:val="en-GB" w:eastAsia="zh-CN"/>
        </w:rPr>
        <w:t>）</w:t>
      </w:r>
      <w:r w:rsidR="00FB72C0">
        <w:rPr>
          <w:rFonts w:hint="eastAsia"/>
          <w:lang w:val="en-GB" w:eastAsia="zh-CN"/>
        </w:rPr>
        <w:t>数据</w:t>
      </w:r>
      <w:r w:rsidR="00E83C53">
        <w:rPr>
          <w:rFonts w:hint="eastAsia"/>
          <w:lang w:val="en-GB" w:eastAsia="zh-CN"/>
        </w:rPr>
        <w:t>的</w:t>
      </w:r>
      <w:r w:rsidR="00FB72C0">
        <w:rPr>
          <w:rFonts w:hint="eastAsia"/>
          <w:lang w:val="en-GB" w:eastAsia="zh-CN"/>
        </w:rPr>
        <w:t>处理</w:t>
      </w:r>
    </w:p>
    <w:p w:rsidR="00524756" w:rsidRDefault="00947E69" w:rsidP="00FB72C0">
      <w:pPr>
        <w:ind w:firstLineChars="200" w:firstLine="480"/>
        <w:rPr>
          <w:lang w:val="en-GB" w:eastAsia="zh-CN"/>
        </w:rPr>
      </w:pPr>
      <w:r>
        <w:rPr>
          <w:rFonts w:hint="eastAsia"/>
          <w:lang w:val="en-GB" w:eastAsia="zh-CN"/>
        </w:rPr>
        <w:t>在表示某一测试的结果时，所有的平均评</w:t>
      </w:r>
      <w:r w:rsidR="00FB72C0">
        <w:rPr>
          <w:rFonts w:hint="eastAsia"/>
          <w:lang w:val="en-GB" w:eastAsia="zh-CN"/>
        </w:rPr>
        <w:t>分都应有相应的从每一样本的标准差和大小导出的置信区间。</w:t>
      </w:r>
    </w:p>
    <w:p w:rsidR="00524756" w:rsidRDefault="00FB72C0" w:rsidP="00FB72C0">
      <w:pPr>
        <w:ind w:firstLineChars="200" w:firstLine="480"/>
        <w:rPr>
          <w:lang w:val="en-GB" w:eastAsia="zh-CN"/>
        </w:rPr>
      </w:pPr>
      <w:r>
        <w:rPr>
          <w:rFonts w:hint="eastAsia"/>
          <w:lang w:val="en-GB" w:eastAsia="zh-CN"/>
        </w:rPr>
        <w:t>建议采用由下式给出的</w:t>
      </w:r>
      <w:r w:rsidR="00524756">
        <w:rPr>
          <w:lang w:val="en-GB" w:eastAsia="zh-CN"/>
        </w:rPr>
        <w:t>95%</w:t>
      </w:r>
      <w:r>
        <w:rPr>
          <w:rFonts w:hint="eastAsia"/>
          <w:lang w:val="en-GB" w:eastAsia="zh-CN"/>
        </w:rPr>
        <w:t>置信区间：</w:t>
      </w:r>
    </w:p>
    <w:p w:rsidR="00524756" w:rsidRDefault="00F34DEE" w:rsidP="009B031B">
      <w:pPr>
        <w:pStyle w:val="Equation"/>
      </w:pPr>
      <w:r>
        <w:rPr>
          <w:lang w:eastAsia="zh-CN"/>
        </w:rPr>
        <w:tab/>
      </w:r>
      <w:r>
        <w:rPr>
          <w:lang w:eastAsia="zh-CN"/>
        </w:rPr>
        <w:tab/>
      </w:r>
      <w:r w:rsidR="009B031B">
        <w:rPr>
          <w:b/>
          <w:position w:val="-16"/>
        </w:rPr>
        <w:object w:dxaOrig="2400" w:dyaOrig="480">
          <v:shape id="_x0000_i1031" type="#_x0000_t75" style="width:120pt;height:24pt" o:ole="">
            <v:imagedata r:id="rId26" o:title=""/>
          </v:shape>
          <o:OLEObject Type="Embed" ProgID="Equation.3" ShapeID="_x0000_i1031" DrawAspect="Content" ObjectID="_1410247587" r:id="rId27"/>
        </w:object>
      </w:r>
    </w:p>
    <w:p w:rsidR="00524756" w:rsidRDefault="00BD08C4" w:rsidP="00524756">
      <w:pPr>
        <w:rPr>
          <w:lang w:val="en-GB" w:eastAsia="zh-CN"/>
        </w:rPr>
      </w:pPr>
      <w:r>
        <w:rPr>
          <w:lang w:val="en-GB" w:eastAsia="zh-CN"/>
        </w:rPr>
        <w:t>其中：</w:t>
      </w:r>
    </w:p>
    <w:p w:rsidR="00524756" w:rsidRDefault="00524756" w:rsidP="00075D1B">
      <w:pPr>
        <w:pStyle w:val="Equation"/>
        <w:rPr>
          <w:lang w:val="en-GB" w:eastAsia="zh-CN"/>
        </w:rPr>
      </w:pPr>
      <w:r>
        <w:rPr>
          <w:lang w:val="en-GB" w:eastAsia="zh-CN"/>
        </w:rPr>
        <w:tab/>
      </w:r>
      <w:r>
        <w:rPr>
          <w:lang w:val="en-GB" w:eastAsia="zh-CN"/>
        </w:rPr>
        <w:tab/>
      </w:r>
      <w:r w:rsidR="009B031B">
        <w:rPr>
          <w:b/>
          <w:position w:val="-28"/>
        </w:rPr>
        <w:object w:dxaOrig="1560" w:dyaOrig="700">
          <v:shape id="_x0000_i1032" type="#_x0000_t75" style="width:78pt;height:35.25pt" o:ole="">
            <v:imagedata r:id="rId28" o:title=""/>
          </v:shape>
          <o:OLEObject Type="Embed" ProgID="Equation.3" ShapeID="_x0000_i1032" DrawAspect="Content" ObjectID="_1410247588" r:id="rId29"/>
        </w:object>
      </w:r>
      <w:r>
        <w:rPr>
          <w:lang w:val="en-GB" w:eastAsia="zh-CN"/>
        </w:rPr>
        <w:tab/>
      </w:r>
      <w:r w:rsidR="00075D1B">
        <w:rPr>
          <w:lang w:val="en-GB" w:eastAsia="zh-CN"/>
        </w:rPr>
        <w:t>(</w:t>
      </w:r>
      <w:r>
        <w:rPr>
          <w:lang w:val="en-GB" w:eastAsia="zh-CN"/>
        </w:rPr>
        <w:t>2)</w:t>
      </w:r>
    </w:p>
    <w:p w:rsidR="00524756" w:rsidRDefault="001F5AC4" w:rsidP="001F5AC4">
      <w:pPr>
        <w:ind w:firstLineChars="200" w:firstLine="480"/>
        <w:rPr>
          <w:lang w:val="en-GB" w:eastAsia="zh-CN"/>
        </w:rPr>
      </w:pPr>
      <w:r>
        <w:rPr>
          <w:rFonts w:hint="eastAsia"/>
          <w:lang w:val="en-GB" w:eastAsia="zh-CN"/>
        </w:rPr>
        <w:t>每一演示的标准差</w:t>
      </w:r>
      <w:r>
        <w:rPr>
          <w:i/>
          <w:lang w:val="en-GB" w:eastAsia="zh-CN"/>
        </w:rPr>
        <w:t>S</w:t>
      </w:r>
      <w:r>
        <w:rPr>
          <w:i/>
          <w:position w:val="-4"/>
          <w:sz w:val="20"/>
          <w:lang w:val="en-GB" w:eastAsia="zh-CN"/>
        </w:rPr>
        <w:t>jkr</w:t>
      </w:r>
      <w:r>
        <w:rPr>
          <w:rFonts w:hint="eastAsia"/>
          <w:lang w:val="en-GB" w:eastAsia="zh-CN"/>
        </w:rPr>
        <w:t>由下式给出：</w:t>
      </w:r>
    </w:p>
    <w:p w:rsidR="00524756" w:rsidRDefault="00524756" w:rsidP="00075D1B">
      <w:pPr>
        <w:pStyle w:val="Equation"/>
        <w:rPr>
          <w:lang w:val="en-GB" w:eastAsia="zh-CN"/>
        </w:rPr>
      </w:pPr>
      <w:r>
        <w:rPr>
          <w:lang w:val="en-GB" w:eastAsia="zh-CN"/>
        </w:rPr>
        <w:tab/>
      </w:r>
      <w:r>
        <w:rPr>
          <w:lang w:val="en-GB" w:eastAsia="zh-CN"/>
        </w:rPr>
        <w:tab/>
      </w:r>
      <w:r w:rsidRPr="00B800D9">
        <w:rPr>
          <w:b/>
          <w:position w:val="-36"/>
        </w:rPr>
        <w:object w:dxaOrig="2580" w:dyaOrig="920">
          <v:shape id="_x0000_i1033" type="#_x0000_t75" style="width:128.25pt;height:45.75pt" o:ole="">
            <v:imagedata r:id="rId30" o:title=""/>
          </v:shape>
          <o:OLEObject Type="Embed" ProgID="Equation.3" ShapeID="_x0000_i1033" DrawAspect="Content" ObjectID="_1410247589" r:id="rId31"/>
        </w:object>
      </w:r>
      <w:r>
        <w:rPr>
          <w:lang w:val="en-GB" w:eastAsia="zh-CN"/>
        </w:rPr>
        <w:tab/>
      </w:r>
      <w:r w:rsidR="00075D1B">
        <w:rPr>
          <w:lang w:val="en-GB" w:eastAsia="zh-CN"/>
        </w:rPr>
        <w:t>(</w:t>
      </w:r>
      <w:r>
        <w:rPr>
          <w:lang w:val="en-GB" w:eastAsia="zh-CN"/>
        </w:rPr>
        <w:t>3)</w:t>
      </w:r>
    </w:p>
    <w:p w:rsidR="00524756" w:rsidRDefault="00D67D51" w:rsidP="000F09DC">
      <w:pPr>
        <w:ind w:firstLineChars="200" w:firstLine="480"/>
        <w:rPr>
          <w:lang w:val="en-GB" w:eastAsia="zh-CN"/>
        </w:rPr>
      </w:pPr>
      <w:r>
        <w:rPr>
          <w:rFonts w:hint="eastAsia"/>
          <w:lang w:val="en-GB" w:eastAsia="zh-CN"/>
        </w:rPr>
        <w:t>在采用</w:t>
      </w:r>
      <w:r w:rsidR="00524756">
        <w:rPr>
          <w:lang w:val="en-GB" w:eastAsia="zh-CN"/>
        </w:rPr>
        <w:t>95%</w:t>
      </w:r>
      <w:r>
        <w:rPr>
          <w:rFonts w:hint="eastAsia"/>
          <w:lang w:val="en-GB" w:eastAsia="zh-CN"/>
        </w:rPr>
        <w:t>的概率时，</w:t>
      </w:r>
      <w:r w:rsidR="00947E69">
        <w:rPr>
          <w:rFonts w:hint="eastAsia"/>
          <w:lang w:val="en-GB" w:eastAsia="zh-CN"/>
        </w:rPr>
        <w:t>实验平均评</w:t>
      </w:r>
      <w:r w:rsidR="001F5AC4">
        <w:rPr>
          <w:rFonts w:hint="eastAsia"/>
          <w:lang w:val="en-GB" w:eastAsia="zh-CN"/>
        </w:rPr>
        <w:t>分与</w:t>
      </w:r>
      <w:r w:rsidR="00952001">
        <w:rPr>
          <w:rFonts w:hint="eastAsia"/>
          <w:lang w:val="en-GB" w:eastAsia="zh-CN"/>
        </w:rPr>
        <w:t>（</w:t>
      </w:r>
      <w:r w:rsidR="001F5AC4">
        <w:rPr>
          <w:rFonts w:hint="eastAsia"/>
          <w:lang w:val="en-GB" w:eastAsia="zh-CN"/>
        </w:rPr>
        <w:t>对于数目极多的观察者而言的</w:t>
      </w:r>
      <w:r w:rsidR="000F09DC">
        <w:rPr>
          <w:rFonts w:hint="eastAsia"/>
          <w:lang w:val="en-GB" w:eastAsia="zh-CN"/>
        </w:rPr>
        <w:t>）</w:t>
      </w:r>
      <w:r w:rsidR="00947E69">
        <w:rPr>
          <w:rFonts w:hint="eastAsia"/>
          <w:lang w:val="en-GB" w:eastAsia="zh-CN"/>
        </w:rPr>
        <w:t>“真实”平均评</w:t>
      </w:r>
      <w:r w:rsidR="001F5AC4">
        <w:rPr>
          <w:rFonts w:hint="eastAsia"/>
          <w:lang w:val="en-GB" w:eastAsia="zh-CN"/>
        </w:rPr>
        <w:t>分之间的差的绝对值小于</w:t>
      </w:r>
      <w:r w:rsidR="001F5AC4">
        <w:rPr>
          <w:rFonts w:hint="eastAsia"/>
          <w:lang w:val="en-GB" w:eastAsia="zh-CN"/>
        </w:rPr>
        <w:t>95%</w:t>
      </w:r>
      <w:r w:rsidR="00947E69">
        <w:rPr>
          <w:rFonts w:hint="eastAsia"/>
          <w:lang w:val="en-GB" w:eastAsia="zh-CN"/>
        </w:rPr>
        <w:t>的置信区间，条件是各个评</w:t>
      </w:r>
      <w:r w:rsidR="001F5AC4">
        <w:rPr>
          <w:rFonts w:hint="eastAsia"/>
          <w:lang w:val="en-GB" w:eastAsia="zh-CN"/>
        </w:rPr>
        <w:t>分的分布满足某些要求。</w:t>
      </w:r>
    </w:p>
    <w:p w:rsidR="00953BE9" w:rsidRDefault="00953BE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24756" w:rsidRDefault="00D67D51" w:rsidP="00D67D51">
      <w:pPr>
        <w:spacing w:line="270" w:lineRule="exact"/>
        <w:ind w:firstLineChars="200" w:firstLine="480"/>
        <w:rPr>
          <w:lang w:val="en-GB" w:eastAsia="zh-CN"/>
        </w:rPr>
      </w:pPr>
      <w:r>
        <w:rPr>
          <w:rFonts w:hint="eastAsia"/>
          <w:lang w:val="en-GB" w:eastAsia="zh-CN"/>
        </w:rPr>
        <w:t>类似地，可以算出每一测试条件的标准差</w:t>
      </w:r>
      <w:r w:rsidR="00524756">
        <w:rPr>
          <w:i/>
          <w:lang w:val="en-GB" w:eastAsia="zh-CN"/>
        </w:rPr>
        <w:t>S</w:t>
      </w:r>
      <w:r w:rsidR="00524756" w:rsidRPr="006079D3">
        <w:rPr>
          <w:i/>
          <w:iCs/>
          <w:position w:val="-4"/>
          <w:sz w:val="20"/>
          <w:lang w:val="en-US" w:eastAsia="zh-CN"/>
        </w:rPr>
        <w:t>j</w:t>
      </w:r>
      <w:r>
        <w:rPr>
          <w:rFonts w:hint="eastAsia"/>
          <w:lang w:val="en-GB" w:eastAsia="zh-CN"/>
        </w:rPr>
        <w:t>。但要注意，</w:t>
      </w:r>
      <w:r w:rsidR="00B711D7">
        <w:rPr>
          <w:rFonts w:hint="eastAsia"/>
          <w:lang w:val="en-GB" w:eastAsia="zh-CN"/>
        </w:rPr>
        <w:t>在测试序列</w:t>
      </w:r>
      <w:r w:rsidR="00B711D7">
        <w:rPr>
          <w:rFonts w:hint="eastAsia"/>
          <w:lang w:val="en-GB" w:eastAsia="zh-CN"/>
        </w:rPr>
        <w:t>/</w:t>
      </w:r>
      <w:r w:rsidR="00B711D7">
        <w:rPr>
          <w:rFonts w:hint="eastAsia"/>
          <w:lang w:val="en-GB" w:eastAsia="zh-CN"/>
        </w:rPr>
        <w:t>测试图像数目较少的情况下，</w:t>
      </w:r>
      <w:r>
        <w:rPr>
          <w:rFonts w:hint="eastAsia"/>
          <w:lang w:val="en-GB" w:eastAsia="zh-CN"/>
        </w:rPr>
        <w:t>相对于参与评价的评价者之间的评价差别而言，所用测试序列之间的差别对</w:t>
      </w:r>
      <w:r w:rsidR="00B711D7">
        <w:rPr>
          <w:rFonts w:hint="eastAsia"/>
          <w:lang w:val="en-GB" w:eastAsia="zh-CN"/>
        </w:rPr>
        <w:t>标准差的影响更大。</w:t>
      </w:r>
    </w:p>
    <w:p w:rsidR="00524756" w:rsidRDefault="00524756" w:rsidP="00524756">
      <w:pPr>
        <w:pStyle w:val="Heading3"/>
        <w:rPr>
          <w:lang w:val="en-GB" w:eastAsia="zh-CN"/>
        </w:rPr>
      </w:pPr>
      <w:bookmarkStart w:id="7" w:name="_GoBack"/>
      <w:bookmarkEnd w:id="7"/>
      <w:smartTag w:uri="urn:schemas-microsoft-com:office:smarttags" w:element="chsdate">
        <w:smartTagPr>
          <w:attr w:name="IsROCDate" w:val="False"/>
          <w:attr w:name="IsLunarDate" w:val="False"/>
          <w:attr w:name="Day" w:val="30"/>
          <w:attr w:name="Month" w:val="12"/>
          <w:attr w:name="Year" w:val="1899"/>
        </w:smartTagPr>
        <w:r>
          <w:rPr>
            <w:lang w:val="en-GB" w:eastAsia="zh-CN"/>
          </w:rPr>
          <w:t>2.2.2</w:t>
        </w:r>
        <w:r>
          <w:rPr>
            <w:lang w:val="en-GB" w:eastAsia="zh-CN"/>
          </w:rPr>
          <w:tab/>
        </w:r>
      </w:smartTag>
      <w:r w:rsidR="00F869EA">
        <w:rPr>
          <w:rFonts w:hint="eastAsia"/>
          <w:lang w:val="en-GB" w:eastAsia="zh-CN"/>
        </w:rPr>
        <w:t>补偿和</w:t>
      </w:r>
      <w:r w:rsidR="00F869EA">
        <w:rPr>
          <w:rFonts w:hint="eastAsia"/>
          <w:lang w:val="en-GB" w:eastAsia="zh-CN"/>
        </w:rPr>
        <w:t>/</w:t>
      </w:r>
      <w:r w:rsidR="00E83C53">
        <w:rPr>
          <w:rFonts w:hint="eastAsia"/>
          <w:lang w:val="en-GB" w:eastAsia="zh-CN"/>
        </w:rPr>
        <w:t>或近似</w:t>
      </w:r>
      <w:r w:rsidR="00F869EA">
        <w:rPr>
          <w:rFonts w:hint="eastAsia"/>
          <w:lang w:val="en-GB" w:eastAsia="zh-CN"/>
        </w:rPr>
        <w:t>数据的处理</w:t>
      </w:r>
    </w:p>
    <w:p w:rsidR="00524756" w:rsidRDefault="00484610" w:rsidP="006A7D1A">
      <w:pPr>
        <w:ind w:firstLineChars="200" w:firstLine="480"/>
        <w:rPr>
          <w:lang w:val="en-GB" w:eastAsia="zh-CN"/>
        </w:rPr>
      </w:pPr>
      <w:r>
        <w:rPr>
          <w:rFonts w:hint="eastAsia"/>
          <w:lang w:val="en-GB" w:eastAsia="zh-CN"/>
        </w:rPr>
        <w:t>对于</w:t>
      </w:r>
      <w:r w:rsidR="003B3197">
        <w:rPr>
          <w:rFonts w:hint="eastAsia"/>
          <w:lang w:val="en-GB" w:eastAsia="zh-CN"/>
        </w:rPr>
        <w:t>评价</w:t>
      </w:r>
      <w:r>
        <w:rPr>
          <w:rFonts w:hint="eastAsia"/>
          <w:lang w:val="en-GB" w:eastAsia="zh-CN"/>
        </w:rPr>
        <w:t>量表的</w:t>
      </w:r>
      <w:r w:rsidR="001250D4">
        <w:rPr>
          <w:rFonts w:hint="eastAsia"/>
          <w:lang w:val="en-GB" w:eastAsia="zh-CN"/>
        </w:rPr>
        <w:t>残余</w:t>
      </w:r>
      <w:r>
        <w:rPr>
          <w:rFonts w:hint="eastAsia"/>
          <w:lang w:val="en-GB" w:eastAsia="zh-CN"/>
        </w:rPr>
        <w:t>损伤</w:t>
      </w:r>
      <w:r>
        <w:rPr>
          <w:rFonts w:hint="eastAsia"/>
          <w:lang w:val="en-GB" w:eastAsia="zh-CN"/>
        </w:rPr>
        <w:t>/</w:t>
      </w:r>
      <w:r>
        <w:rPr>
          <w:rFonts w:hint="eastAsia"/>
          <w:lang w:val="en-GB" w:eastAsia="zh-CN"/>
        </w:rPr>
        <w:t>增强效应和边界效应已得到补偿的那些数据，或者以损伤响应形式或损伤加法律形式表示的数据，</w:t>
      </w:r>
      <w:r w:rsidR="00947E69">
        <w:rPr>
          <w:rFonts w:hint="eastAsia"/>
          <w:lang w:val="en-GB" w:eastAsia="zh-CN"/>
        </w:rPr>
        <w:t>由于实验质量平均评</w:t>
      </w:r>
      <w:r w:rsidR="002206E4">
        <w:rPr>
          <w:rFonts w:hint="eastAsia"/>
          <w:lang w:val="en-GB" w:eastAsia="zh-CN"/>
        </w:rPr>
        <w:t>分与这些失真存在</w:t>
      </w:r>
      <w:r w:rsidR="00093F12">
        <w:rPr>
          <w:rFonts w:hint="eastAsia"/>
          <w:lang w:val="en-GB" w:eastAsia="zh-CN"/>
        </w:rPr>
        <w:t>依存</w:t>
      </w:r>
      <w:r w:rsidR="002206E4">
        <w:rPr>
          <w:rFonts w:hint="eastAsia"/>
          <w:lang w:val="en-GB" w:eastAsia="zh-CN"/>
        </w:rPr>
        <w:t>关系，置信区间应采用统计变量变换来计算，同时顾及变量</w:t>
      </w:r>
      <w:r w:rsidR="00787924">
        <w:rPr>
          <w:rFonts w:hint="eastAsia"/>
          <w:lang w:val="en-GB" w:eastAsia="zh-CN"/>
        </w:rPr>
        <w:t>值</w:t>
      </w:r>
      <w:r w:rsidR="002206E4">
        <w:rPr>
          <w:rFonts w:hint="eastAsia"/>
          <w:lang w:val="en-GB" w:eastAsia="zh-CN"/>
        </w:rPr>
        <w:t>的离中趋势。</w:t>
      </w:r>
    </w:p>
    <w:p w:rsidR="00524756" w:rsidRDefault="007C2747" w:rsidP="000F09DC">
      <w:pPr>
        <w:ind w:firstLineChars="200" w:firstLine="480"/>
        <w:rPr>
          <w:lang w:val="en-GB" w:eastAsia="zh-CN"/>
        </w:rPr>
      </w:pPr>
      <w:r>
        <w:rPr>
          <w:rFonts w:hint="eastAsia"/>
          <w:lang w:val="en-GB" w:eastAsia="zh-CN"/>
        </w:rPr>
        <w:t>如果质量评价的结果表示为损伤响应</w:t>
      </w:r>
      <w:r w:rsidR="00952001">
        <w:rPr>
          <w:rFonts w:hint="eastAsia"/>
          <w:lang w:val="en-GB" w:eastAsia="zh-CN"/>
        </w:rPr>
        <w:t>（</w:t>
      </w:r>
      <w:r>
        <w:rPr>
          <w:rFonts w:hint="eastAsia"/>
          <w:lang w:val="en-GB" w:eastAsia="zh-CN"/>
        </w:rPr>
        <w:t>即实验曲线</w:t>
      </w:r>
      <w:r w:rsidR="000F09DC">
        <w:rPr>
          <w:rFonts w:hint="eastAsia"/>
          <w:lang w:val="en-GB" w:eastAsia="zh-CN"/>
        </w:rPr>
        <w:t>）</w:t>
      </w:r>
      <w:r>
        <w:rPr>
          <w:rFonts w:hint="eastAsia"/>
          <w:lang w:val="en-GB" w:eastAsia="zh-CN"/>
        </w:rPr>
        <w:t>，则置信区间的置信下限和上限将是每一实验量值的函数。</w:t>
      </w:r>
      <w:r w:rsidR="00093F12">
        <w:rPr>
          <w:rFonts w:hint="eastAsia"/>
          <w:lang w:val="en-GB" w:eastAsia="zh-CN"/>
        </w:rPr>
        <w:t>要计算这些置信限，必须计算标准差</w:t>
      </w:r>
      <w:r w:rsidR="00125152">
        <w:rPr>
          <w:rFonts w:hint="eastAsia"/>
          <w:lang w:val="en-GB" w:eastAsia="zh-CN"/>
        </w:rPr>
        <w:t>并对初始损伤响应的每一实验量值</w:t>
      </w:r>
      <w:r w:rsidR="003B3197">
        <w:rPr>
          <w:rFonts w:hint="eastAsia"/>
          <w:lang w:val="en-GB" w:eastAsia="zh-CN"/>
        </w:rPr>
        <w:t>评价</w:t>
      </w:r>
      <w:r w:rsidR="00125152">
        <w:rPr>
          <w:rFonts w:hint="eastAsia"/>
          <w:lang w:val="en-GB" w:eastAsia="zh-CN"/>
        </w:rPr>
        <w:t>其近似值。</w:t>
      </w:r>
    </w:p>
    <w:p w:rsidR="00524756" w:rsidRDefault="00524756" w:rsidP="00524756">
      <w:pPr>
        <w:pStyle w:val="Heading2"/>
        <w:rPr>
          <w:lang w:val="en-GB" w:eastAsia="zh-CN"/>
        </w:rPr>
      </w:pPr>
      <w:r>
        <w:rPr>
          <w:lang w:val="en-GB" w:eastAsia="zh-CN"/>
        </w:rPr>
        <w:t>2.3</w:t>
      </w:r>
      <w:r>
        <w:rPr>
          <w:lang w:val="en-GB" w:eastAsia="zh-CN"/>
        </w:rPr>
        <w:tab/>
      </w:r>
      <w:r w:rsidR="007F6921">
        <w:rPr>
          <w:rFonts w:hint="eastAsia"/>
          <w:lang w:val="en-GB" w:eastAsia="zh-CN"/>
        </w:rPr>
        <w:t>观察者的筛选</w:t>
      </w:r>
    </w:p>
    <w:p w:rsidR="00524756" w:rsidRDefault="00524756" w:rsidP="00524756">
      <w:pPr>
        <w:pStyle w:val="Heading3"/>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2.3.1</w:t>
        </w:r>
        <w:r>
          <w:rPr>
            <w:lang w:val="en-GB" w:eastAsia="zh-CN"/>
          </w:rPr>
          <w:tab/>
        </w:r>
      </w:smartTag>
      <w:r w:rsidR="007F6921">
        <w:rPr>
          <w:rFonts w:hint="eastAsia"/>
          <w:lang w:val="en-GB" w:eastAsia="zh-CN"/>
        </w:rPr>
        <w:t>用于</w:t>
      </w:r>
      <w:r>
        <w:rPr>
          <w:lang w:val="en-GB" w:eastAsia="zh-CN"/>
        </w:rPr>
        <w:t>DSIS</w:t>
      </w:r>
      <w:r w:rsidR="007F6921">
        <w:rPr>
          <w:rFonts w:hint="eastAsia"/>
          <w:lang w:val="en-GB" w:eastAsia="zh-CN"/>
        </w:rPr>
        <w:t>、</w:t>
      </w:r>
      <w:r>
        <w:rPr>
          <w:lang w:val="en-GB" w:eastAsia="zh-CN"/>
        </w:rPr>
        <w:t>DSCQS</w:t>
      </w:r>
      <w:r w:rsidR="007F6921">
        <w:rPr>
          <w:rFonts w:hint="eastAsia"/>
          <w:lang w:val="en-GB" w:eastAsia="zh-CN"/>
        </w:rPr>
        <w:t>和替代方法的筛选，</w:t>
      </w:r>
      <w:r>
        <w:rPr>
          <w:lang w:val="en-GB" w:eastAsia="zh-CN"/>
        </w:rPr>
        <w:t>SSCQE</w:t>
      </w:r>
      <w:r w:rsidR="007A34DB">
        <w:rPr>
          <w:rFonts w:hint="eastAsia"/>
          <w:lang w:val="en-GB" w:eastAsia="zh-CN"/>
        </w:rPr>
        <w:t>法</w:t>
      </w:r>
      <w:r w:rsidR="007F6921">
        <w:rPr>
          <w:rFonts w:hint="eastAsia"/>
          <w:lang w:val="en-GB" w:eastAsia="zh-CN"/>
        </w:rPr>
        <w:t>除外</w:t>
      </w:r>
    </w:p>
    <w:p w:rsidR="00524756" w:rsidRDefault="00546144" w:rsidP="000F09DC">
      <w:pPr>
        <w:spacing w:line="280" w:lineRule="exact"/>
        <w:ind w:firstLineChars="200" w:firstLine="480"/>
        <w:rPr>
          <w:lang w:val="en-GB" w:eastAsia="zh-CN"/>
        </w:rPr>
      </w:pPr>
      <w:r>
        <w:rPr>
          <w:rFonts w:hint="eastAsia"/>
          <w:lang w:val="en-GB" w:eastAsia="zh-CN"/>
        </w:rPr>
        <w:t>首先用</w:t>
      </w:r>
      <w:r>
        <w:rPr>
          <w:rFonts w:ascii="Symbol" w:hAnsi="Symbol"/>
          <w:lang w:eastAsia="zh-CN"/>
        </w:rPr>
        <w:t></w:t>
      </w:r>
      <w:r w:rsidRPr="006079D3">
        <w:rPr>
          <w:position w:val="-4"/>
          <w:sz w:val="20"/>
          <w:lang w:val="en-US" w:eastAsia="zh-CN"/>
        </w:rPr>
        <w:t>2</w:t>
      </w:r>
      <w:r>
        <w:rPr>
          <w:rFonts w:hint="eastAsia"/>
          <w:lang w:val="en-GB" w:eastAsia="zh-CN"/>
        </w:rPr>
        <w:t>测试</w:t>
      </w:r>
      <w:r w:rsidR="00952001">
        <w:rPr>
          <w:rFonts w:hint="eastAsia"/>
          <w:lang w:val="en-GB" w:eastAsia="zh-CN"/>
        </w:rPr>
        <w:t>（</w:t>
      </w:r>
      <w:r w:rsidR="00BF643A">
        <w:rPr>
          <w:rFonts w:hint="eastAsia"/>
          <w:lang w:val="en-GB" w:eastAsia="zh-CN"/>
        </w:rPr>
        <w:t>通过计算</w:t>
      </w:r>
      <w:r w:rsidR="004E409B">
        <w:rPr>
          <w:rFonts w:hint="eastAsia"/>
          <w:lang w:val="en-GB" w:eastAsia="zh-CN"/>
        </w:rPr>
        <w:t>函数的峰态系数，即四阶动差与二阶动差平方的比值</w:t>
      </w:r>
      <w:r w:rsidR="000F09DC">
        <w:rPr>
          <w:rFonts w:hint="eastAsia"/>
          <w:lang w:val="en-GB" w:eastAsia="zh-CN"/>
        </w:rPr>
        <w:t>）</w:t>
      </w:r>
      <w:r w:rsidR="00BF643A">
        <w:rPr>
          <w:rFonts w:hint="eastAsia"/>
          <w:lang w:val="en-GB" w:eastAsia="zh-CN"/>
        </w:rPr>
        <w:t>确定</w:t>
      </w:r>
      <w:r w:rsidR="004E409B">
        <w:rPr>
          <w:rFonts w:hint="eastAsia"/>
          <w:lang w:val="en-GB" w:eastAsia="zh-CN"/>
        </w:rPr>
        <w:t>测试演</w:t>
      </w:r>
      <w:r w:rsidR="00947E69">
        <w:rPr>
          <w:rFonts w:hint="eastAsia"/>
          <w:lang w:val="en-GB" w:eastAsia="zh-CN"/>
        </w:rPr>
        <w:t>示的这种评</w:t>
      </w:r>
      <w:r w:rsidR="00BF643A">
        <w:rPr>
          <w:rFonts w:hint="eastAsia"/>
          <w:lang w:val="en-GB" w:eastAsia="zh-CN"/>
        </w:rPr>
        <w:t>分分布正常与否</w:t>
      </w:r>
      <w:r w:rsidR="00EB440D">
        <w:rPr>
          <w:rFonts w:hint="eastAsia"/>
          <w:lang w:val="en-GB" w:eastAsia="zh-CN"/>
        </w:rPr>
        <w:t>。如果</w:t>
      </w:r>
      <w:r w:rsidR="00524756">
        <w:rPr>
          <w:rFonts w:ascii="Symbol" w:hAnsi="Symbol"/>
          <w:lang w:eastAsia="zh-CN"/>
        </w:rPr>
        <w:t></w:t>
      </w:r>
      <w:r w:rsidR="00524756" w:rsidRPr="006079D3">
        <w:rPr>
          <w:position w:val="-4"/>
          <w:sz w:val="20"/>
          <w:lang w:val="en-US" w:eastAsia="zh-CN"/>
        </w:rPr>
        <w:t>2</w:t>
      </w:r>
      <w:r w:rsidR="00EB440D">
        <w:rPr>
          <w:rFonts w:hint="eastAsia"/>
          <w:lang w:val="en-GB" w:eastAsia="zh-CN"/>
        </w:rPr>
        <w:t>在</w:t>
      </w:r>
      <w:r w:rsidR="00524756">
        <w:rPr>
          <w:lang w:val="en-GB" w:eastAsia="zh-CN"/>
        </w:rPr>
        <w:t>2</w:t>
      </w:r>
      <w:r w:rsidR="00EB440D">
        <w:rPr>
          <w:rFonts w:hint="eastAsia"/>
          <w:lang w:val="en-GB" w:eastAsia="zh-CN"/>
        </w:rPr>
        <w:t>和</w:t>
      </w:r>
      <w:r w:rsidR="00524756">
        <w:rPr>
          <w:lang w:val="en-GB" w:eastAsia="zh-CN"/>
        </w:rPr>
        <w:t>4</w:t>
      </w:r>
      <w:r w:rsidR="00947E69">
        <w:rPr>
          <w:rFonts w:hint="eastAsia"/>
          <w:lang w:val="en-GB" w:eastAsia="zh-CN"/>
        </w:rPr>
        <w:t>之间，则这一分布被视为正常。对于每次演示，每一观察者的评</w:t>
      </w:r>
      <w:r w:rsidR="00EB440D">
        <w:rPr>
          <w:rFonts w:hint="eastAsia"/>
          <w:lang w:val="en-GB" w:eastAsia="zh-CN"/>
        </w:rPr>
        <w:t>分</w:t>
      </w:r>
      <w:r w:rsidR="00524756">
        <w:rPr>
          <w:i/>
          <w:lang w:val="en-GB" w:eastAsia="zh-CN"/>
        </w:rPr>
        <w:t>u</w:t>
      </w:r>
      <w:r w:rsidR="00524756">
        <w:rPr>
          <w:i/>
          <w:iCs/>
          <w:position w:val="-4"/>
          <w:sz w:val="20"/>
          <w:lang w:val="en-GB" w:eastAsia="zh-CN"/>
        </w:rPr>
        <w:t>ijkr</w:t>
      </w:r>
      <w:r w:rsidR="00EB440D">
        <w:rPr>
          <w:rFonts w:hint="eastAsia"/>
          <w:lang w:val="en-GB" w:eastAsia="zh-CN"/>
        </w:rPr>
        <w:t>必须与平均值</w:t>
      </w:r>
      <w:r w:rsidR="00524756" w:rsidRPr="00B800D9">
        <w:rPr>
          <w:b/>
          <w:position w:val="-14"/>
        </w:rPr>
        <w:object w:dxaOrig="499" w:dyaOrig="380">
          <v:shape id="_x0000_i1034" type="#_x0000_t75" style="width:24.75pt;height:18.75pt" o:ole="">
            <v:imagedata r:id="rId32" o:title=""/>
          </v:shape>
          <o:OLEObject Type="Embed" ProgID="Equation.3" ShapeID="_x0000_i1034" DrawAspect="Content" ObjectID="_1410247590" r:id="rId33"/>
        </w:object>
      </w:r>
      <w:r w:rsidR="00EB440D">
        <w:rPr>
          <w:rFonts w:hint="eastAsia"/>
          <w:lang w:val="en-GB" w:eastAsia="zh-CN"/>
        </w:rPr>
        <w:t>加上</w:t>
      </w:r>
      <w:r w:rsidR="00F03894">
        <w:rPr>
          <w:rFonts w:hint="eastAsia"/>
          <w:lang w:val="en-GB" w:eastAsia="zh-CN"/>
        </w:rPr>
        <w:t>相关标准差</w:t>
      </w:r>
      <w:r w:rsidR="00524756">
        <w:rPr>
          <w:i/>
          <w:lang w:val="en-GB" w:eastAsia="zh-CN"/>
        </w:rPr>
        <w:t>S</w:t>
      </w:r>
      <w:r w:rsidR="00524756">
        <w:rPr>
          <w:i/>
          <w:iCs/>
          <w:position w:val="-4"/>
          <w:sz w:val="20"/>
          <w:lang w:val="en-GB" w:eastAsia="zh-CN"/>
        </w:rPr>
        <w:t>jkr</w:t>
      </w:r>
      <w:r w:rsidR="00F03894">
        <w:rPr>
          <w:rFonts w:hint="eastAsia"/>
          <w:lang w:val="en-GB" w:eastAsia="zh-CN"/>
        </w:rPr>
        <w:t>乘以</w:t>
      </w:r>
      <w:r w:rsidR="00F03894">
        <w:rPr>
          <w:rFonts w:hint="eastAsia"/>
          <w:lang w:val="en-GB" w:eastAsia="zh-CN"/>
        </w:rPr>
        <w:t>2</w:t>
      </w:r>
      <w:r w:rsidR="00952001">
        <w:rPr>
          <w:rFonts w:hint="eastAsia"/>
          <w:lang w:val="en-GB" w:eastAsia="zh-CN"/>
        </w:rPr>
        <w:t>（</w:t>
      </w:r>
      <w:r w:rsidR="00F03894">
        <w:rPr>
          <w:rFonts w:hint="eastAsia"/>
          <w:lang w:val="en-GB" w:eastAsia="zh-CN"/>
        </w:rPr>
        <w:t>若属正常</w:t>
      </w:r>
      <w:r w:rsidR="000F09DC">
        <w:rPr>
          <w:rFonts w:hint="eastAsia"/>
          <w:lang w:val="en-GB" w:eastAsia="zh-CN"/>
        </w:rPr>
        <w:t>）</w:t>
      </w:r>
      <w:r w:rsidR="00F03894">
        <w:rPr>
          <w:rFonts w:hint="eastAsia"/>
          <w:lang w:val="en-GB" w:eastAsia="zh-CN"/>
        </w:rPr>
        <w:t>或乘以</w:t>
      </w:r>
      <w:r w:rsidR="00524756" w:rsidRPr="00B800D9">
        <w:rPr>
          <w:position w:val="-8"/>
        </w:rPr>
        <w:object w:dxaOrig="499" w:dyaOrig="360">
          <v:shape id="_x0000_i1035" type="#_x0000_t75" style="width:24.75pt;height:18pt" o:ole="">
            <v:imagedata r:id="rId34" o:title=""/>
          </v:shape>
          <o:OLEObject Type="Embed" ProgID="Equation.3" ShapeID="_x0000_i1035" DrawAspect="Content" ObjectID="_1410247591" r:id="rId35"/>
        </w:object>
      </w:r>
      <w:r w:rsidR="00952001">
        <w:rPr>
          <w:rFonts w:hint="eastAsia"/>
          <w:lang w:eastAsia="zh-CN"/>
        </w:rPr>
        <w:t>（</w:t>
      </w:r>
      <w:r w:rsidR="00F03894">
        <w:rPr>
          <w:rFonts w:hint="eastAsia"/>
          <w:lang w:eastAsia="zh-CN"/>
        </w:rPr>
        <w:t>若属异常</w:t>
      </w:r>
      <w:r w:rsidR="000F09DC">
        <w:rPr>
          <w:rFonts w:hint="eastAsia"/>
          <w:lang w:val="en-GB" w:eastAsia="zh-CN"/>
        </w:rPr>
        <w:t>）</w:t>
      </w:r>
      <w:r w:rsidR="00F03894">
        <w:rPr>
          <w:rFonts w:hint="eastAsia"/>
          <w:lang w:val="en-GB" w:eastAsia="zh-CN"/>
        </w:rPr>
        <w:t>，</w:t>
      </w:r>
      <w:r w:rsidR="00760318">
        <w:rPr>
          <w:rFonts w:hint="eastAsia"/>
          <w:lang w:val="en-GB" w:eastAsia="zh-CN"/>
        </w:rPr>
        <w:t>也就是与</w:t>
      </w:r>
      <w:r w:rsidR="00524756">
        <w:rPr>
          <w:i/>
          <w:lang w:val="en-GB" w:eastAsia="zh-CN"/>
        </w:rPr>
        <w:t>P</w:t>
      </w:r>
      <w:r w:rsidR="00524756">
        <w:rPr>
          <w:i/>
          <w:iCs/>
          <w:position w:val="-4"/>
          <w:sz w:val="20"/>
          <w:lang w:val="en-GB" w:eastAsia="zh-CN"/>
        </w:rPr>
        <w:t>jkr</w:t>
      </w:r>
      <w:r w:rsidR="00F03894">
        <w:rPr>
          <w:rFonts w:hint="eastAsia"/>
          <w:lang w:val="en-GB" w:eastAsia="zh-CN"/>
        </w:rPr>
        <w:t>相比较，并与相关平均值减去</w:t>
      </w:r>
      <w:r w:rsidR="00760318">
        <w:rPr>
          <w:rFonts w:hint="eastAsia"/>
          <w:lang w:val="en-GB" w:eastAsia="zh-CN"/>
        </w:rPr>
        <w:t>同样的</w:t>
      </w:r>
      <w:r w:rsidR="00F03894">
        <w:rPr>
          <w:rFonts w:hint="eastAsia"/>
          <w:lang w:val="en-GB" w:eastAsia="zh-CN"/>
        </w:rPr>
        <w:t>标准差</w:t>
      </w:r>
      <w:r w:rsidR="00760318">
        <w:rPr>
          <w:rFonts w:hint="eastAsia"/>
          <w:lang w:val="en-GB" w:eastAsia="zh-CN"/>
        </w:rPr>
        <w:t>乘以</w:t>
      </w:r>
      <w:r w:rsidR="00760318">
        <w:rPr>
          <w:rFonts w:hint="eastAsia"/>
          <w:lang w:val="en-GB" w:eastAsia="zh-CN"/>
        </w:rPr>
        <w:t>2</w:t>
      </w:r>
      <w:r w:rsidR="00760318">
        <w:rPr>
          <w:rFonts w:hint="eastAsia"/>
          <w:lang w:val="en-GB" w:eastAsia="zh-CN"/>
        </w:rPr>
        <w:t>或乘以</w:t>
      </w:r>
      <w:r w:rsidR="00760318" w:rsidRPr="00B800D9">
        <w:rPr>
          <w:position w:val="-8"/>
        </w:rPr>
        <w:object w:dxaOrig="499" w:dyaOrig="360">
          <v:shape id="_x0000_i1036" type="#_x0000_t75" style="width:24.75pt;height:18pt" o:ole="">
            <v:imagedata r:id="rId34" o:title=""/>
          </v:shape>
          <o:OLEObject Type="Embed" ProgID="Equation.3" ShapeID="_x0000_i1036" DrawAspect="Content" ObjectID="_1410247592" r:id="rId36"/>
        </w:object>
      </w:r>
      <w:r w:rsidR="00760318">
        <w:rPr>
          <w:rFonts w:hint="eastAsia"/>
          <w:lang w:eastAsia="zh-CN"/>
        </w:rPr>
        <w:t>，也就是与</w:t>
      </w:r>
      <w:r w:rsidR="00524756">
        <w:rPr>
          <w:i/>
          <w:lang w:val="en-GB" w:eastAsia="zh-CN"/>
        </w:rPr>
        <w:t>Q</w:t>
      </w:r>
      <w:r w:rsidR="00524756">
        <w:rPr>
          <w:i/>
          <w:iCs/>
          <w:position w:val="-4"/>
          <w:sz w:val="20"/>
          <w:lang w:val="en-GB" w:eastAsia="zh-CN"/>
        </w:rPr>
        <w:t>jkr</w:t>
      </w:r>
      <w:r w:rsidR="00760318">
        <w:rPr>
          <w:rFonts w:hint="eastAsia"/>
          <w:lang w:val="en-GB" w:eastAsia="zh-CN"/>
        </w:rPr>
        <w:t>相比较。</w:t>
      </w:r>
      <w:r w:rsidR="00F5675C">
        <w:rPr>
          <w:rFonts w:hint="eastAsia"/>
          <w:lang w:val="en-GB" w:eastAsia="zh-CN"/>
        </w:rPr>
        <w:t>每当发现观察者的评分高于</w:t>
      </w:r>
      <w:r w:rsidR="00524756">
        <w:rPr>
          <w:i/>
          <w:lang w:val="en-GB" w:eastAsia="zh-CN"/>
        </w:rPr>
        <w:t>P</w:t>
      </w:r>
      <w:r w:rsidR="00524756" w:rsidRPr="006079D3">
        <w:rPr>
          <w:i/>
          <w:iCs/>
          <w:position w:val="-4"/>
          <w:sz w:val="20"/>
          <w:lang w:val="en-US" w:eastAsia="zh-CN"/>
        </w:rPr>
        <w:t>jkr</w:t>
      </w:r>
      <w:r w:rsidR="008C0A6E">
        <w:rPr>
          <w:rFonts w:hint="eastAsia"/>
          <w:lang w:val="en-GB" w:eastAsia="zh-CN"/>
        </w:rPr>
        <w:t>，与每一观察者</w:t>
      </w:r>
      <w:r w:rsidR="00524756">
        <w:rPr>
          <w:i/>
          <w:lang w:val="en-GB" w:eastAsia="zh-CN"/>
        </w:rPr>
        <w:t>P</w:t>
      </w:r>
      <w:r w:rsidR="00524756" w:rsidRPr="006079D3">
        <w:rPr>
          <w:i/>
          <w:iCs/>
          <w:position w:val="-4"/>
          <w:sz w:val="20"/>
          <w:lang w:val="en-US" w:eastAsia="zh-CN"/>
        </w:rPr>
        <w:t>i</w:t>
      </w:r>
      <w:r w:rsidR="008C0A6E">
        <w:rPr>
          <w:rFonts w:hint="eastAsia"/>
          <w:lang w:val="en-GB" w:eastAsia="zh-CN"/>
        </w:rPr>
        <w:t>相关的计数仪就递增。同样，每当发现观察者的评分低于</w:t>
      </w:r>
      <w:r w:rsidR="00524756">
        <w:rPr>
          <w:i/>
          <w:lang w:val="en-GB" w:eastAsia="zh-CN"/>
        </w:rPr>
        <w:t>Q</w:t>
      </w:r>
      <w:r w:rsidR="00524756" w:rsidRPr="006079D3">
        <w:rPr>
          <w:i/>
          <w:iCs/>
          <w:position w:val="-4"/>
          <w:sz w:val="20"/>
          <w:lang w:val="en-US" w:eastAsia="zh-CN"/>
        </w:rPr>
        <w:t>jkr</w:t>
      </w:r>
      <w:r w:rsidR="00FA283E">
        <w:rPr>
          <w:rFonts w:hint="eastAsia"/>
          <w:lang w:val="en-GB" w:eastAsia="zh-CN"/>
        </w:rPr>
        <w:t>，与每一观察者</w:t>
      </w:r>
      <w:r w:rsidR="00524756">
        <w:rPr>
          <w:i/>
          <w:lang w:val="en-GB" w:eastAsia="zh-CN"/>
        </w:rPr>
        <w:t>Q</w:t>
      </w:r>
      <w:r w:rsidR="00524756" w:rsidRPr="006079D3">
        <w:rPr>
          <w:i/>
          <w:iCs/>
          <w:position w:val="-4"/>
          <w:sz w:val="20"/>
          <w:lang w:val="en-US" w:eastAsia="zh-CN"/>
        </w:rPr>
        <w:t>i</w:t>
      </w:r>
      <w:r w:rsidR="00FA283E">
        <w:rPr>
          <w:rFonts w:hint="eastAsia"/>
          <w:lang w:val="en-GB" w:eastAsia="zh-CN"/>
        </w:rPr>
        <w:t>相关的计数仪就递</w:t>
      </w:r>
      <w:r w:rsidR="001B6C3E">
        <w:rPr>
          <w:rFonts w:hint="eastAsia"/>
          <w:lang w:val="en-GB" w:eastAsia="zh-CN"/>
        </w:rPr>
        <w:t>增</w:t>
      </w:r>
      <w:r w:rsidR="00FA283E">
        <w:rPr>
          <w:rFonts w:hint="eastAsia"/>
          <w:lang w:val="en-GB" w:eastAsia="zh-CN"/>
        </w:rPr>
        <w:t>。</w:t>
      </w:r>
      <w:r w:rsidR="00C333D8">
        <w:rPr>
          <w:rFonts w:hint="eastAsia"/>
          <w:lang w:val="en-GB" w:eastAsia="zh-CN"/>
        </w:rPr>
        <w:t>最后，必须计算下面两个比值：</w:t>
      </w:r>
      <w:r w:rsidR="00524756">
        <w:rPr>
          <w:i/>
          <w:lang w:val="en-GB" w:eastAsia="zh-CN"/>
        </w:rPr>
        <w:t>P</w:t>
      </w:r>
      <w:r w:rsidR="00524756" w:rsidRPr="006079D3">
        <w:rPr>
          <w:i/>
          <w:iCs/>
          <w:position w:val="-4"/>
          <w:sz w:val="20"/>
          <w:lang w:val="en-US" w:eastAsia="zh-CN"/>
        </w:rPr>
        <w:t>i</w:t>
      </w:r>
      <w:r w:rsidR="00524756">
        <w:rPr>
          <w:lang w:val="en-GB" w:eastAsia="zh-CN"/>
        </w:rPr>
        <w:t> </w:t>
      </w:r>
      <w:r w:rsidR="00524756">
        <w:rPr>
          <w:rFonts w:ascii="Symbol" w:hAnsi="Symbol"/>
          <w:lang w:eastAsia="zh-CN"/>
        </w:rPr>
        <w:t></w:t>
      </w:r>
      <w:r w:rsidR="00524756">
        <w:rPr>
          <w:lang w:val="en-GB" w:eastAsia="zh-CN"/>
        </w:rPr>
        <w:t> </w:t>
      </w:r>
      <w:r w:rsidR="00524756">
        <w:rPr>
          <w:i/>
          <w:lang w:val="en-GB" w:eastAsia="zh-CN"/>
        </w:rPr>
        <w:t>Q</w:t>
      </w:r>
      <w:r w:rsidR="00524756" w:rsidRPr="006079D3">
        <w:rPr>
          <w:i/>
          <w:iCs/>
          <w:position w:val="-4"/>
          <w:sz w:val="20"/>
          <w:lang w:val="en-US" w:eastAsia="zh-CN"/>
        </w:rPr>
        <w:t>i</w:t>
      </w:r>
      <w:r w:rsidR="00C333D8">
        <w:rPr>
          <w:rFonts w:hint="eastAsia"/>
          <w:lang w:val="en-GB" w:eastAsia="zh-CN"/>
        </w:rPr>
        <w:t>除以每一观察者</w:t>
      </w:r>
      <w:r w:rsidR="007D562A">
        <w:rPr>
          <w:rFonts w:hint="eastAsia"/>
          <w:lang w:val="en-GB" w:eastAsia="zh-CN"/>
        </w:rPr>
        <w:t>在整个测试阶段内</w:t>
      </w:r>
      <w:r w:rsidR="00C333D8">
        <w:rPr>
          <w:rFonts w:hint="eastAsia"/>
          <w:lang w:val="en-GB" w:eastAsia="zh-CN"/>
        </w:rPr>
        <w:t>的总评分次数</w:t>
      </w:r>
      <w:r w:rsidR="007D562A">
        <w:rPr>
          <w:rFonts w:hint="eastAsia"/>
          <w:lang w:val="en-GB" w:eastAsia="zh-CN"/>
        </w:rPr>
        <w:t>，以及</w:t>
      </w:r>
      <w:r w:rsidR="00524756">
        <w:rPr>
          <w:i/>
          <w:lang w:val="en-GB" w:eastAsia="zh-CN"/>
        </w:rPr>
        <w:t>P</w:t>
      </w:r>
      <w:r w:rsidR="00524756" w:rsidRPr="006079D3">
        <w:rPr>
          <w:i/>
          <w:iCs/>
          <w:position w:val="-4"/>
          <w:sz w:val="20"/>
          <w:lang w:val="en-US" w:eastAsia="zh-CN"/>
        </w:rPr>
        <w:t>i</w:t>
      </w:r>
      <w:r w:rsidR="00524756">
        <w:rPr>
          <w:lang w:val="en-GB" w:eastAsia="zh-CN"/>
        </w:rPr>
        <w:t> – </w:t>
      </w:r>
      <w:r w:rsidR="00524756">
        <w:rPr>
          <w:i/>
          <w:lang w:val="en-GB" w:eastAsia="zh-CN"/>
        </w:rPr>
        <w:t>Q</w:t>
      </w:r>
      <w:r w:rsidR="00524756" w:rsidRPr="006079D3">
        <w:rPr>
          <w:i/>
          <w:iCs/>
          <w:position w:val="-4"/>
          <w:sz w:val="20"/>
          <w:lang w:val="en-US" w:eastAsia="zh-CN"/>
        </w:rPr>
        <w:t>i</w:t>
      </w:r>
      <w:r w:rsidR="007D562A">
        <w:rPr>
          <w:rFonts w:hint="eastAsia"/>
          <w:lang w:val="en-GB" w:eastAsia="zh-CN"/>
        </w:rPr>
        <w:t>除以</w:t>
      </w:r>
      <w:r w:rsidR="00524756">
        <w:rPr>
          <w:i/>
          <w:lang w:val="en-GB" w:eastAsia="zh-CN"/>
        </w:rPr>
        <w:t>P</w:t>
      </w:r>
      <w:r w:rsidR="00524756" w:rsidRPr="006079D3">
        <w:rPr>
          <w:i/>
          <w:iCs/>
          <w:position w:val="-4"/>
          <w:sz w:val="20"/>
          <w:lang w:val="en-US" w:eastAsia="zh-CN"/>
        </w:rPr>
        <w:t>i</w:t>
      </w:r>
      <w:r w:rsidR="00524756">
        <w:rPr>
          <w:lang w:val="en-GB" w:eastAsia="zh-CN"/>
        </w:rPr>
        <w:t> </w:t>
      </w:r>
      <w:r w:rsidR="00524756">
        <w:rPr>
          <w:rFonts w:ascii="Symbol" w:hAnsi="Symbol"/>
          <w:lang w:eastAsia="zh-CN"/>
        </w:rPr>
        <w:t></w:t>
      </w:r>
      <w:r w:rsidR="00524756">
        <w:rPr>
          <w:lang w:val="en-GB" w:eastAsia="zh-CN"/>
        </w:rPr>
        <w:t> </w:t>
      </w:r>
      <w:r w:rsidR="00524756">
        <w:rPr>
          <w:i/>
          <w:lang w:val="en-GB" w:eastAsia="zh-CN"/>
        </w:rPr>
        <w:t>Q</w:t>
      </w:r>
      <w:r w:rsidR="00524756" w:rsidRPr="006079D3">
        <w:rPr>
          <w:i/>
          <w:iCs/>
          <w:position w:val="-4"/>
          <w:sz w:val="20"/>
          <w:lang w:val="en-US" w:eastAsia="zh-CN"/>
        </w:rPr>
        <w:t>i</w:t>
      </w:r>
      <w:r w:rsidR="007D562A">
        <w:rPr>
          <w:rFonts w:hint="eastAsia"/>
          <w:lang w:val="en-GB" w:eastAsia="zh-CN"/>
        </w:rPr>
        <w:t>得出的绝对值。如果第一个比值大于</w:t>
      </w:r>
      <w:r w:rsidR="00524756">
        <w:rPr>
          <w:lang w:val="en-GB" w:eastAsia="zh-CN"/>
        </w:rPr>
        <w:t>5%</w:t>
      </w:r>
      <w:r w:rsidR="007D562A">
        <w:rPr>
          <w:rFonts w:hint="eastAsia"/>
          <w:lang w:val="en-GB" w:eastAsia="zh-CN"/>
        </w:rPr>
        <w:t>而第二个比值小于</w:t>
      </w:r>
      <w:r w:rsidR="00524756">
        <w:rPr>
          <w:lang w:val="en-GB" w:eastAsia="zh-CN"/>
        </w:rPr>
        <w:t>30%</w:t>
      </w:r>
      <w:r w:rsidR="007D562A">
        <w:rPr>
          <w:rFonts w:hint="eastAsia"/>
          <w:lang w:val="en-GB" w:eastAsia="zh-CN"/>
        </w:rPr>
        <w:t>，</w:t>
      </w:r>
      <w:r w:rsidR="00C05E24">
        <w:rPr>
          <w:rFonts w:hint="eastAsia"/>
          <w:lang w:val="en-GB" w:eastAsia="zh-CN"/>
        </w:rPr>
        <w:t>则观察者</w:t>
      </w:r>
      <w:r w:rsidR="00524756">
        <w:rPr>
          <w:i/>
          <w:lang w:val="en-GB" w:eastAsia="zh-CN"/>
        </w:rPr>
        <w:t>i</w:t>
      </w:r>
      <w:r w:rsidR="00C05E24">
        <w:rPr>
          <w:rFonts w:hint="eastAsia"/>
          <w:lang w:val="en-GB" w:eastAsia="zh-CN"/>
        </w:rPr>
        <w:t>必须舍弃</w:t>
      </w:r>
      <w:r w:rsidR="00952001">
        <w:rPr>
          <w:lang w:val="en-GB" w:eastAsia="zh-CN"/>
        </w:rPr>
        <w:t>（</w:t>
      </w:r>
      <w:r w:rsidR="00C05E24">
        <w:rPr>
          <w:rFonts w:hint="eastAsia"/>
          <w:lang w:val="en-GB" w:eastAsia="zh-CN"/>
        </w:rPr>
        <w:t>见</w:t>
      </w:r>
      <w:r w:rsidR="00A90BF7">
        <w:rPr>
          <w:lang w:val="en-GB" w:eastAsia="zh-CN"/>
        </w:rPr>
        <w:t>注</w:t>
      </w:r>
      <w:r w:rsidR="00C05E24">
        <w:rPr>
          <w:lang w:val="en-GB" w:eastAsia="zh-CN"/>
        </w:rPr>
        <w:t>1</w:t>
      </w:r>
      <w:r w:rsidR="000F09DC">
        <w:rPr>
          <w:rFonts w:hint="eastAsia"/>
          <w:lang w:val="en-GB" w:eastAsia="zh-CN"/>
        </w:rPr>
        <w:t>）</w:t>
      </w:r>
      <w:r w:rsidR="00C05E24">
        <w:rPr>
          <w:rFonts w:hint="eastAsia"/>
          <w:lang w:val="en-GB" w:eastAsia="zh-CN"/>
        </w:rPr>
        <w:t>。</w:t>
      </w:r>
    </w:p>
    <w:p w:rsidR="00524756" w:rsidRDefault="00A90BF7" w:rsidP="000F09DC">
      <w:pPr>
        <w:pStyle w:val="Note"/>
        <w:rPr>
          <w:lang w:val="en-GB" w:eastAsia="zh-CN"/>
        </w:rPr>
      </w:pPr>
      <w:r>
        <w:rPr>
          <w:lang w:val="en-GB" w:eastAsia="zh-CN"/>
        </w:rPr>
        <w:t>注</w:t>
      </w:r>
      <w:r w:rsidR="00524756">
        <w:rPr>
          <w:lang w:val="en-GB" w:eastAsia="zh-CN"/>
        </w:rPr>
        <w:t>1 </w:t>
      </w:r>
      <w:r w:rsidR="0098745E">
        <w:rPr>
          <w:lang w:val="en-US" w:eastAsia="zh-CN"/>
        </w:rPr>
        <w:t>–</w:t>
      </w:r>
      <w:r w:rsidR="00524756">
        <w:rPr>
          <w:lang w:val="en-GB" w:eastAsia="zh-CN"/>
        </w:rPr>
        <w:t> </w:t>
      </w:r>
      <w:r w:rsidR="00F2569F">
        <w:rPr>
          <w:rFonts w:hint="eastAsia"/>
          <w:lang w:val="en-GB" w:eastAsia="zh-CN"/>
        </w:rPr>
        <w:t>对于某次给定实验得出的结果，这一程序的使用应不超过一次。</w:t>
      </w:r>
      <w:r w:rsidR="00AE4F21">
        <w:rPr>
          <w:rFonts w:hint="eastAsia"/>
          <w:lang w:val="en-GB" w:eastAsia="zh-CN"/>
        </w:rPr>
        <w:t>另外，程序的使用应限于观察者人数较少</w:t>
      </w:r>
      <w:r w:rsidR="00952001">
        <w:rPr>
          <w:rFonts w:hint="eastAsia"/>
          <w:lang w:val="en-GB" w:eastAsia="zh-CN"/>
        </w:rPr>
        <w:t>（</w:t>
      </w:r>
      <w:r w:rsidR="00AE4F21">
        <w:rPr>
          <w:rFonts w:hint="eastAsia"/>
          <w:lang w:val="en-GB" w:eastAsia="zh-CN"/>
        </w:rPr>
        <w:t>例如不到</w:t>
      </w:r>
      <w:r w:rsidR="00AE4F21">
        <w:rPr>
          <w:rFonts w:hint="eastAsia"/>
          <w:lang w:val="en-GB" w:eastAsia="zh-CN"/>
        </w:rPr>
        <w:t>20</w:t>
      </w:r>
      <w:r w:rsidR="00AE4F21">
        <w:rPr>
          <w:rFonts w:hint="eastAsia"/>
          <w:lang w:val="en-GB" w:eastAsia="zh-CN"/>
        </w:rPr>
        <w:t>人</w:t>
      </w:r>
      <w:r w:rsidR="000F09DC">
        <w:rPr>
          <w:rFonts w:hint="eastAsia"/>
          <w:lang w:val="en-GB" w:eastAsia="zh-CN"/>
        </w:rPr>
        <w:t>）</w:t>
      </w:r>
      <w:r w:rsidR="00AE4F21">
        <w:rPr>
          <w:rFonts w:hint="eastAsia"/>
          <w:lang w:val="en-GB" w:eastAsia="zh-CN"/>
        </w:rPr>
        <w:t>且均为非专家的情况。</w:t>
      </w:r>
    </w:p>
    <w:p w:rsidR="00524756" w:rsidRDefault="00C22ED9" w:rsidP="000F09DC">
      <w:pPr>
        <w:ind w:firstLineChars="200" w:firstLine="480"/>
        <w:rPr>
          <w:lang w:val="en-GB" w:eastAsia="zh-CN"/>
        </w:rPr>
      </w:pPr>
      <w:r>
        <w:rPr>
          <w:rFonts w:hint="eastAsia"/>
          <w:lang w:val="en-GB" w:eastAsia="zh-CN"/>
        </w:rPr>
        <w:t>推荐将这一程序用于</w:t>
      </w:r>
      <w:r w:rsidR="00524756">
        <w:rPr>
          <w:lang w:val="en-GB" w:eastAsia="zh-CN"/>
        </w:rPr>
        <w:t>EBU</w:t>
      </w:r>
      <w:r w:rsidR="007A34DB">
        <w:rPr>
          <w:rFonts w:hint="eastAsia"/>
          <w:lang w:val="en-GB" w:eastAsia="zh-CN"/>
        </w:rPr>
        <w:t>法</w:t>
      </w:r>
      <w:r w:rsidR="00952001">
        <w:rPr>
          <w:lang w:val="en-GB" w:eastAsia="zh-CN"/>
        </w:rPr>
        <w:t>（</w:t>
      </w:r>
      <w:r w:rsidR="00524756">
        <w:rPr>
          <w:lang w:val="en-GB" w:eastAsia="zh-CN"/>
        </w:rPr>
        <w:t>DSIS</w:t>
      </w:r>
      <w:r w:rsidR="000F09DC">
        <w:rPr>
          <w:rFonts w:hint="eastAsia"/>
          <w:lang w:val="en-GB" w:eastAsia="zh-CN"/>
        </w:rPr>
        <w:t>）</w:t>
      </w:r>
      <w:r>
        <w:rPr>
          <w:rFonts w:hint="eastAsia"/>
          <w:lang w:val="en-GB" w:eastAsia="zh-CN"/>
        </w:rPr>
        <w:t>；</w:t>
      </w:r>
      <w:r w:rsidR="001E7F67">
        <w:rPr>
          <w:rFonts w:hint="eastAsia"/>
          <w:lang w:val="en-GB" w:eastAsia="zh-CN"/>
        </w:rPr>
        <w:t>这一程序</w:t>
      </w:r>
      <w:r w:rsidR="00391AEE">
        <w:rPr>
          <w:rFonts w:hint="eastAsia"/>
          <w:lang w:val="en-GB" w:eastAsia="zh-CN"/>
        </w:rPr>
        <w:t>也</w:t>
      </w:r>
      <w:r w:rsidR="001E7F67">
        <w:rPr>
          <w:rFonts w:hint="eastAsia"/>
          <w:lang w:val="en-GB" w:eastAsia="zh-CN"/>
        </w:rPr>
        <w:t>已在</w:t>
      </w:r>
      <w:r w:rsidR="00524756">
        <w:rPr>
          <w:lang w:val="en-GB" w:eastAsia="zh-CN"/>
        </w:rPr>
        <w:t>DSCQS</w:t>
      </w:r>
      <w:r w:rsidR="007A34DB">
        <w:rPr>
          <w:rFonts w:hint="eastAsia"/>
          <w:lang w:val="en-GB" w:eastAsia="zh-CN"/>
        </w:rPr>
        <w:t>法</w:t>
      </w:r>
      <w:r w:rsidR="001E7F67">
        <w:rPr>
          <w:rFonts w:hint="eastAsia"/>
          <w:lang w:val="en-GB" w:eastAsia="zh-CN"/>
        </w:rPr>
        <w:t>和替代方法中得到了顺利应用。</w:t>
      </w:r>
    </w:p>
    <w:p w:rsidR="00524756" w:rsidRDefault="00391AEE" w:rsidP="00391AEE">
      <w:pPr>
        <w:ind w:firstLineChars="200" w:firstLine="480"/>
        <w:rPr>
          <w:lang w:val="en-GB" w:eastAsia="zh-CN"/>
        </w:rPr>
      </w:pPr>
      <w:r>
        <w:rPr>
          <w:rFonts w:hint="eastAsia"/>
          <w:lang w:val="en-GB" w:eastAsia="zh-CN"/>
        </w:rPr>
        <w:t>上述过程可用数学方式表示为：</w:t>
      </w:r>
    </w:p>
    <w:p w:rsidR="00524756" w:rsidRDefault="007B201A" w:rsidP="007B201A">
      <w:pPr>
        <w:spacing w:line="280" w:lineRule="exact"/>
        <w:ind w:firstLineChars="200" w:firstLine="480"/>
        <w:rPr>
          <w:lang w:val="en-GB" w:eastAsia="zh-CN"/>
        </w:rPr>
      </w:pPr>
      <w:r>
        <w:rPr>
          <w:rFonts w:hint="eastAsia"/>
          <w:lang w:val="en-GB" w:eastAsia="zh-CN"/>
        </w:rPr>
        <w:t>对</w:t>
      </w:r>
      <w:r w:rsidR="00E67B4D">
        <w:rPr>
          <w:rFonts w:hint="eastAsia"/>
          <w:lang w:val="en-GB" w:eastAsia="zh-CN"/>
        </w:rPr>
        <w:t>于</w:t>
      </w:r>
      <w:r>
        <w:rPr>
          <w:rFonts w:hint="eastAsia"/>
          <w:lang w:val="en-GB" w:eastAsia="zh-CN"/>
        </w:rPr>
        <w:t>每次测试演示，计算均值</w:t>
      </w:r>
      <w:r w:rsidR="007F3455" w:rsidRPr="007F3455">
        <w:rPr>
          <w:b/>
          <w:position w:val="-12"/>
        </w:rPr>
        <w:object w:dxaOrig="360" w:dyaOrig="360">
          <v:shape id="_x0000_i1037" type="#_x0000_t75" style="width:18pt;height:18pt" o:ole="">
            <v:imagedata r:id="rId37" o:title=""/>
          </v:shape>
          <o:OLEObject Type="Embed" ProgID="Equation.3" ShapeID="_x0000_i1037" DrawAspect="Content" ObjectID="_1410247593" r:id="rId38"/>
        </w:object>
      </w:r>
      <w:r>
        <w:rPr>
          <w:rFonts w:hint="eastAsia"/>
          <w:lang w:val="en-GB" w:eastAsia="zh-CN"/>
        </w:rPr>
        <w:t>、标准差</w:t>
      </w:r>
      <w:r w:rsidR="00524756">
        <w:rPr>
          <w:i/>
          <w:lang w:val="en-GB" w:eastAsia="zh-CN"/>
        </w:rPr>
        <w:t>S</w:t>
      </w:r>
      <w:r w:rsidR="00524756">
        <w:rPr>
          <w:i/>
          <w:iCs/>
          <w:position w:val="-4"/>
          <w:sz w:val="20"/>
          <w:lang w:val="en-GB" w:eastAsia="zh-CN"/>
        </w:rPr>
        <w:t>jkr</w:t>
      </w:r>
      <w:r>
        <w:rPr>
          <w:rFonts w:hint="eastAsia"/>
          <w:lang w:val="en-GB" w:eastAsia="zh-CN"/>
        </w:rPr>
        <w:t>和峰态系数</w:t>
      </w:r>
      <w:r w:rsidR="00524756">
        <w:rPr>
          <w:rFonts w:ascii="Symbol" w:hAnsi="Symbol"/>
          <w:lang w:eastAsia="zh-CN"/>
        </w:rPr>
        <w:t></w:t>
      </w:r>
      <w:r w:rsidR="00524756">
        <w:rPr>
          <w:position w:val="-4"/>
          <w:sz w:val="20"/>
          <w:lang w:val="en-GB" w:eastAsia="zh-CN"/>
        </w:rPr>
        <w:t>2</w:t>
      </w:r>
      <w:r w:rsidR="00524756">
        <w:rPr>
          <w:i/>
          <w:iCs/>
          <w:position w:val="-4"/>
          <w:sz w:val="20"/>
          <w:lang w:val="en-GB" w:eastAsia="zh-CN"/>
        </w:rPr>
        <w:t>jkr</w:t>
      </w:r>
      <w:r>
        <w:rPr>
          <w:rFonts w:hint="eastAsia"/>
          <w:lang w:val="en-GB" w:eastAsia="zh-CN"/>
        </w:rPr>
        <w:t>，其中</w:t>
      </w:r>
      <w:r w:rsidR="00524756">
        <w:rPr>
          <w:rFonts w:ascii="Symbol" w:hAnsi="Symbol"/>
          <w:lang w:eastAsia="zh-CN"/>
        </w:rPr>
        <w:t></w:t>
      </w:r>
      <w:r w:rsidR="00524756">
        <w:rPr>
          <w:position w:val="-4"/>
          <w:sz w:val="20"/>
          <w:lang w:val="en-GB" w:eastAsia="zh-CN"/>
        </w:rPr>
        <w:t>2</w:t>
      </w:r>
      <w:r w:rsidR="00524756">
        <w:rPr>
          <w:i/>
          <w:iCs/>
          <w:position w:val="-4"/>
          <w:sz w:val="20"/>
          <w:lang w:val="en-GB" w:eastAsia="zh-CN"/>
        </w:rPr>
        <w:t>jkr</w:t>
      </w:r>
      <w:r>
        <w:rPr>
          <w:rFonts w:hint="eastAsia"/>
          <w:lang w:val="en-GB" w:eastAsia="zh-CN"/>
        </w:rPr>
        <w:t>由下式给出：</w:t>
      </w:r>
    </w:p>
    <w:p w:rsidR="00524756" w:rsidRDefault="00524756" w:rsidP="00075D1B">
      <w:pPr>
        <w:pStyle w:val="Equation"/>
        <w:rPr>
          <w:lang w:val="en-US" w:eastAsia="zh-CN"/>
        </w:rPr>
      </w:pPr>
      <w:r>
        <w:rPr>
          <w:lang w:val="en-GB" w:eastAsia="zh-CN"/>
        </w:rPr>
        <w:tab/>
      </w:r>
      <w:r>
        <w:rPr>
          <w:lang w:val="en-GB" w:eastAsia="zh-CN"/>
        </w:rPr>
        <w:tab/>
      </w:r>
      <w:r w:rsidRPr="00B800D9">
        <w:rPr>
          <w:b/>
          <w:position w:val="-34"/>
          <w:lang w:val="es-ES_tradnl"/>
        </w:rPr>
        <w:object w:dxaOrig="1620" w:dyaOrig="720">
          <v:shape id="_x0000_i1038" type="#_x0000_t75" style="width:81pt;height:36pt" o:ole="">
            <v:imagedata r:id="rId39" o:title=""/>
          </v:shape>
          <o:OLEObject Type="Embed" ProgID="Equation.3" ShapeID="_x0000_i1038" DrawAspect="Content" ObjectID="_1410247594" r:id="rId40"/>
        </w:object>
      </w:r>
      <w:r w:rsidRPr="006079D3">
        <w:rPr>
          <w:lang w:val="en-US" w:eastAsia="zh-CN"/>
        </w:rPr>
        <w:t>      </w:t>
      </w:r>
      <w:r w:rsidR="00C976B8">
        <w:rPr>
          <w:rFonts w:hint="eastAsia"/>
          <w:lang w:val="en-US" w:eastAsia="zh-CN"/>
        </w:rPr>
        <w:t>其中</w:t>
      </w:r>
      <w:r>
        <w:rPr>
          <w:lang w:val="en-US" w:eastAsia="zh-CN"/>
        </w:rPr>
        <w:t>      </w:t>
      </w:r>
      <w:r w:rsidRPr="00B800D9">
        <w:rPr>
          <w:b/>
          <w:position w:val="-24"/>
          <w:lang w:val="es-ES_tradnl"/>
        </w:rPr>
        <w:object w:dxaOrig="2439" w:dyaOrig="1080">
          <v:shape id="_x0000_i1039" type="#_x0000_t75" style="width:122.25pt;height:54.75pt" o:ole="">
            <v:imagedata r:id="rId41" o:title=""/>
          </v:shape>
          <o:OLEObject Type="Embed" ProgID="Equation.3" ShapeID="_x0000_i1039" DrawAspect="Content" ObjectID="_1410247595" r:id="rId42"/>
        </w:object>
      </w:r>
      <w:r>
        <w:rPr>
          <w:lang w:val="en-US" w:eastAsia="zh-CN"/>
        </w:rPr>
        <w:tab/>
      </w:r>
      <w:r w:rsidR="00075D1B">
        <w:rPr>
          <w:lang w:val="en-US" w:eastAsia="zh-CN"/>
        </w:rPr>
        <w:t>(</w:t>
      </w:r>
      <w:r>
        <w:rPr>
          <w:lang w:val="en-US" w:eastAsia="zh-CN"/>
        </w:rPr>
        <w:t>4)</w:t>
      </w:r>
    </w:p>
    <w:p w:rsidR="00524756" w:rsidRDefault="00C84229" w:rsidP="00A62223">
      <w:pPr>
        <w:ind w:firstLineChars="200" w:firstLine="480"/>
        <w:rPr>
          <w:lang w:val="en-US" w:eastAsia="zh-CN"/>
        </w:rPr>
      </w:pPr>
      <w:r>
        <w:rPr>
          <w:rFonts w:hint="eastAsia"/>
          <w:lang w:val="en-US" w:eastAsia="zh-CN"/>
        </w:rPr>
        <w:t>对于</w:t>
      </w:r>
      <w:r w:rsidR="00A62223">
        <w:rPr>
          <w:rFonts w:hint="eastAsia"/>
          <w:lang w:val="en-US" w:eastAsia="zh-CN"/>
        </w:rPr>
        <w:t>每一观察者</w:t>
      </w:r>
      <w:r w:rsidR="00A62223" w:rsidRPr="00A62223">
        <w:rPr>
          <w:rFonts w:hint="eastAsia"/>
          <w:i/>
          <w:lang w:val="en-US" w:eastAsia="zh-CN"/>
        </w:rPr>
        <w:t>i</w:t>
      </w:r>
      <w:r w:rsidR="00A62223">
        <w:rPr>
          <w:rFonts w:hint="eastAsia"/>
          <w:lang w:val="en-US" w:eastAsia="zh-CN"/>
        </w:rPr>
        <w:t>，找出每一</w:t>
      </w:r>
      <w:r w:rsidR="00524756">
        <w:rPr>
          <w:i/>
          <w:lang w:val="en-US" w:eastAsia="zh-CN"/>
        </w:rPr>
        <w:t>P</w:t>
      </w:r>
      <w:r w:rsidR="00524756">
        <w:rPr>
          <w:i/>
          <w:position w:val="-4"/>
          <w:sz w:val="20"/>
          <w:lang w:val="en-US" w:eastAsia="zh-CN"/>
        </w:rPr>
        <w:t>i</w:t>
      </w:r>
      <w:r w:rsidR="00524756">
        <w:rPr>
          <w:lang w:val="en-US" w:eastAsia="zh-CN"/>
        </w:rPr>
        <w:t xml:space="preserve"> </w:t>
      </w:r>
      <w:r w:rsidR="00A62223">
        <w:rPr>
          <w:rFonts w:hint="eastAsia"/>
          <w:lang w:val="en-US" w:eastAsia="zh-CN"/>
        </w:rPr>
        <w:t>和</w:t>
      </w:r>
      <w:r w:rsidR="00524756">
        <w:rPr>
          <w:i/>
          <w:lang w:val="en-US" w:eastAsia="zh-CN"/>
        </w:rPr>
        <w:t>Q</w:t>
      </w:r>
      <w:r w:rsidR="00524756">
        <w:rPr>
          <w:i/>
          <w:position w:val="-4"/>
          <w:sz w:val="20"/>
          <w:lang w:val="en-US" w:eastAsia="zh-CN"/>
        </w:rPr>
        <w:t>i</w:t>
      </w:r>
      <w:r w:rsidR="00A62223">
        <w:rPr>
          <w:rFonts w:hint="eastAsia"/>
          <w:lang w:val="en-US" w:eastAsia="zh-CN"/>
        </w:rPr>
        <w:t>，即：</w:t>
      </w:r>
    </w:p>
    <w:p w:rsidR="00524756" w:rsidRDefault="00A62223" w:rsidP="00524756">
      <w:pPr>
        <w:rPr>
          <w:lang w:val="en-US"/>
        </w:rPr>
      </w:pPr>
      <w:r>
        <w:rPr>
          <w:rFonts w:hint="eastAsia"/>
          <w:lang w:val="en-US" w:eastAsia="zh-CN"/>
        </w:rPr>
        <w:t>对于</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r</w:t>
      </w:r>
      <w:r w:rsidR="00524756">
        <w:rPr>
          <w:lang w:val="en-US"/>
        </w:rPr>
        <w:t xml:space="preserve"> </w:t>
      </w:r>
      <w:r w:rsidR="00524756">
        <w:rPr>
          <w:rFonts w:ascii="Symbol" w:hAnsi="Symbol"/>
        </w:rPr>
        <w:t></w:t>
      </w:r>
      <w:r w:rsidR="00524756">
        <w:rPr>
          <w:lang w:val="en-US"/>
        </w:rPr>
        <w:t xml:space="preserve"> 1, 1, 1</w:t>
      </w:r>
      <w:r>
        <w:rPr>
          <w:rFonts w:hint="eastAsia"/>
          <w:lang w:val="en-US" w:eastAsia="zh-CN"/>
        </w:rPr>
        <w:t>至</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R</w:t>
      </w:r>
    </w:p>
    <w:p w:rsidR="00596F00" w:rsidRDefault="00596F0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24756" w:rsidRDefault="00A62223" w:rsidP="00524756">
      <w:pPr>
        <w:rPr>
          <w:lang w:val="en-US" w:eastAsia="zh-CN"/>
        </w:rPr>
      </w:pPr>
      <w:r>
        <w:rPr>
          <w:rFonts w:hint="eastAsia"/>
          <w:lang w:val="en-US" w:eastAsia="zh-CN"/>
        </w:rPr>
        <w:t>若</w:t>
      </w:r>
      <w:r w:rsidR="00524756">
        <w:rPr>
          <w:lang w:val="en-US"/>
        </w:rPr>
        <w:t xml:space="preserve">2 </w:t>
      </w:r>
      <w:r w:rsidR="00524756">
        <w:rPr>
          <w:rFonts w:ascii="Symbol" w:hAnsi="Symbol"/>
        </w:rPr>
        <w:t></w:t>
      </w:r>
      <w:r w:rsidR="00524756">
        <w:rPr>
          <w:lang w:val="en-US"/>
        </w:rPr>
        <w:t xml:space="preserve"> </w:t>
      </w:r>
      <w:r w:rsidR="00524756">
        <w:rPr>
          <w:rFonts w:ascii="Symbol" w:hAnsi="Symbol"/>
        </w:rPr>
        <w:t></w:t>
      </w:r>
      <w:r w:rsidR="00524756" w:rsidRPr="006079D3">
        <w:rPr>
          <w:position w:val="-4"/>
          <w:sz w:val="20"/>
          <w:lang w:val="en-US"/>
        </w:rPr>
        <w:t>2</w:t>
      </w:r>
      <w:r w:rsidR="00524756" w:rsidRPr="006079D3">
        <w:rPr>
          <w:i/>
          <w:iCs/>
          <w:position w:val="-4"/>
          <w:sz w:val="20"/>
          <w:lang w:val="en-US"/>
        </w:rPr>
        <w:t>jkr</w:t>
      </w:r>
      <w:r w:rsidR="00524756">
        <w:rPr>
          <w:lang w:val="en-US"/>
        </w:rPr>
        <w:t xml:space="preserve"> </w:t>
      </w:r>
      <w:r w:rsidR="00524756">
        <w:rPr>
          <w:rFonts w:ascii="Symbol" w:hAnsi="Symbol"/>
        </w:rPr>
        <w:t></w:t>
      </w:r>
      <w:r w:rsidR="00524756">
        <w:rPr>
          <w:lang w:val="en-US"/>
        </w:rPr>
        <w:t xml:space="preserve"> 4</w:t>
      </w:r>
      <w:r>
        <w:rPr>
          <w:rFonts w:hint="eastAsia"/>
          <w:lang w:val="en-US" w:eastAsia="zh-CN"/>
        </w:rPr>
        <w:t>，则：</w:t>
      </w:r>
    </w:p>
    <w:p w:rsidR="00524756" w:rsidRDefault="00524756" w:rsidP="00524756">
      <w:pPr>
        <w:pStyle w:val="enumlev1"/>
        <w:tabs>
          <w:tab w:val="left" w:pos="3686"/>
        </w:tabs>
        <w:rPr>
          <w:lang w:val="en-US" w:eastAsia="zh-CN"/>
        </w:rPr>
      </w:pPr>
      <w:r>
        <w:rPr>
          <w:lang w:val="en-US"/>
        </w:rPr>
        <w:tab/>
      </w:r>
      <w:r w:rsidR="00A62223">
        <w:rPr>
          <w:rFonts w:hint="eastAsia"/>
          <w:lang w:val="en-US" w:eastAsia="zh-CN"/>
        </w:rPr>
        <w:t>若</w:t>
      </w:r>
      <w:r w:rsidRPr="00B800D9">
        <w:rPr>
          <w:position w:val="-16"/>
        </w:rPr>
        <w:object w:dxaOrig="1920" w:dyaOrig="400">
          <v:shape id="_x0000_i1040" type="#_x0000_t75" style="width:96pt;height:19.5pt" o:ole="">
            <v:imagedata r:id="rId43" o:title=""/>
          </v:shape>
          <o:OLEObject Type="Embed" ProgID="Equation.3" ShapeID="_x0000_i1040" DrawAspect="Content" ObjectID="_1410247596" r:id="rId44"/>
        </w:object>
      </w:r>
      <w:r>
        <w:rPr>
          <w:lang w:val="en-US" w:eastAsia="zh-CN"/>
        </w:rPr>
        <w:tab/>
      </w:r>
      <w:r w:rsidR="00A62223">
        <w:rPr>
          <w:rFonts w:hint="eastAsia"/>
          <w:lang w:val="en-US" w:eastAsia="zh-CN"/>
        </w:rPr>
        <w:t>则</w:t>
      </w:r>
      <w:r>
        <w:rPr>
          <w:i/>
          <w:lang w:val="en-US" w:eastAsia="zh-CN"/>
        </w:rPr>
        <w:t>P</w:t>
      </w:r>
      <w:r>
        <w:rPr>
          <w:i/>
          <w:iCs/>
          <w:position w:val="-4"/>
          <w:sz w:val="20"/>
          <w:lang w:val="en-US" w:eastAsia="zh-CN"/>
        </w:rPr>
        <w:t>i</w:t>
      </w:r>
      <w:r>
        <w:rPr>
          <w:lang w:val="en-US" w:eastAsia="zh-CN"/>
        </w:rPr>
        <w:t xml:space="preserve"> </w:t>
      </w:r>
      <w:r>
        <w:rPr>
          <w:rFonts w:ascii="Symbol" w:hAnsi="Symbol"/>
          <w:lang w:val="en-US" w:eastAsia="zh-CN"/>
        </w:rPr>
        <w:t></w:t>
      </w:r>
      <w:r>
        <w:rPr>
          <w:lang w:val="en-US" w:eastAsia="zh-CN"/>
        </w:rPr>
        <w:t xml:space="preserve"> </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524756" w:rsidP="00524756">
      <w:pPr>
        <w:pStyle w:val="enumlev1"/>
        <w:tabs>
          <w:tab w:val="left" w:pos="3686"/>
        </w:tabs>
        <w:rPr>
          <w:lang w:val="en-US" w:eastAsia="zh-CN"/>
        </w:rPr>
      </w:pPr>
      <w:r>
        <w:rPr>
          <w:lang w:val="en-US" w:eastAsia="zh-CN"/>
        </w:rPr>
        <w:tab/>
      </w:r>
      <w:r w:rsidR="00A62223">
        <w:rPr>
          <w:rFonts w:hint="eastAsia"/>
          <w:lang w:val="en-US" w:eastAsia="zh-CN"/>
        </w:rPr>
        <w:t>若</w:t>
      </w:r>
      <w:r w:rsidRPr="00B800D9">
        <w:rPr>
          <w:position w:val="-16"/>
        </w:rPr>
        <w:object w:dxaOrig="1920" w:dyaOrig="400">
          <v:shape id="_x0000_i1041" type="#_x0000_t75" style="width:96pt;height:19.5pt" o:ole="">
            <v:imagedata r:id="rId45" o:title=""/>
          </v:shape>
          <o:OLEObject Type="Embed" ProgID="Equation.3" ShapeID="_x0000_i1041" DrawAspect="Content" ObjectID="_1410247597" r:id="rId46"/>
        </w:object>
      </w:r>
      <w:r>
        <w:rPr>
          <w:lang w:val="en-US" w:eastAsia="zh-CN"/>
        </w:rPr>
        <w:tab/>
      </w:r>
      <w:r w:rsidR="00A62223">
        <w:rPr>
          <w:rFonts w:hint="eastAsia"/>
          <w:lang w:val="en-US" w:eastAsia="zh-CN"/>
        </w:rPr>
        <w:t>则</w:t>
      </w:r>
      <w:r>
        <w:rPr>
          <w:i/>
          <w:lang w:val="en-US" w:eastAsia="zh-CN"/>
        </w:rPr>
        <w:t>Q</w:t>
      </w:r>
      <w:r>
        <w:rPr>
          <w:i/>
          <w:iCs/>
          <w:position w:val="-4"/>
          <w:sz w:val="20"/>
          <w:lang w:val="en-US" w:eastAsia="zh-CN"/>
        </w:rPr>
        <w:t>i</w:t>
      </w:r>
      <w:r>
        <w:rPr>
          <w:lang w:val="en-US" w:eastAsia="zh-CN"/>
        </w:rPr>
        <w:t xml:space="preserve"> </w:t>
      </w:r>
      <w:r>
        <w:rPr>
          <w:rFonts w:ascii="Symbol" w:hAnsi="Symbol"/>
          <w:lang w:val="en-US" w:eastAsia="zh-CN"/>
        </w:rPr>
        <w:t></w:t>
      </w:r>
      <w:r>
        <w:rPr>
          <w:lang w:val="en-US" w:eastAsia="zh-CN"/>
        </w:rPr>
        <w:t xml:space="preserve"> </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A62223" w:rsidP="00524756">
      <w:pPr>
        <w:pStyle w:val="enumlev1"/>
        <w:tabs>
          <w:tab w:val="left" w:pos="3686"/>
        </w:tabs>
        <w:rPr>
          <w:lang w:val="en-US" w:eastAsia="zh-CN"/>
        </w:rPr>
      </w:pPr>
      <w:r>
        <w:rPr>
          <w:rFonts w:hint="eastAsia"/>
          <w:lang w:val="en-US" w:eastAsia="zh-CN"/>
        </w:rPr>
        <w:t>否则：</w:t>
      </w:r>
    </w:p>
    <w:p w:rsidR="00524756" w:rsidRDefault="00524756" w:rsidP="00524756">
      <w:pPr>
        <w:pStyle w:val="enumlev1"/>
        <w:tabs>
          <w:tab w:val="left" w:pos="3686"/>
        </w:tabs>
        <w:rPr>
          <w:lang w:val="en-US" w:eastAsia="zh-CN"/>
        </w:rPr>
      </w:pPr>
      <w:r>
        <w:rPr>
          <w:lang w:val="en-US" w:eastAsia="zh-CN"/>
        </w:rPr>
        <w:tab/>
      </w:r>
      <w:r w:rsidR="00A62223">
        <w:rPr>
          <w:rFonts w:hint="eastAsia"/>
          <w:lang w:val="en-US" w:eastAsia="zh-CN"/>
        </w:rPr>
        <w:t>若</w:t>
      </w:r>
      <w:r w:rsidRPr="00B800D9">
        <w:rPr>
          <w:position w:val="-16"/>
        </w:rPr>
        <w:object w:dxaOrig="2220" w:dyaOrig="440">
          <v:shape id="_x0000_i1042" type="#_x0000_t75" style="width:110.25pt;height:21.75pt" o:ole="">
            <v:imagedata r:id="rId47" o:title=""/>
          </v:shape>
          <o:OLEObject Type="Embed" ProgID="Equation.3" ShapeID="_x0000_i1042" DrawAspect="Content" ObjectID="_1410247598" r:id="rId48"/>
        </w:object>
      </w:r>
      <w:r>
        <w:rPr>
          <w:lang w:val="en-US" w:eastAsia="zh-CN"/>
        </w:rPr>
        <w:tab/>
      </w:r>
      <w:r w:rsidR="00A62223">
        <w:rPr>
          <w:rFonts w:hint="eastAsia"/>
          <w:lang w:val="en-US" w:eastAsia="zh-CN"/>
        </w:rPr>
        <w:t>则</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524756" w:rsidP="00524756">
      <w:pPr>
        <w:pStyle w:val="enumlev1"/>
        <w:tabs>
          <w:tab w:val="left" w:pos="3686"/>
        </w:tabs>
        <w:rPr>
          <w:lang w:val="en-US" w:eastAsia="zh-CN"/>
        </w:rPr>
      </w:pPr>
      <w:r>
        <w:rPr>
          <w:lang w:val="en-US" w:eastAsia="zh-CN"/>
        </w:rPr>
        <w:tab/>
      </w:r>
      <w:r w:rsidR="00A62223">
        <w:rPr>
          <w:rFonts w:hint="eastAsia"/>
          <w:lang w:val="en-US" w:eastAsia="zh-CN"/>
        </w:rPr>
        <w:t>若</w:t>
      </w:r>
      <w:r w:rsidRPr="00B800D9">
        <w:rPr>
          <w:position w:val="-16"/>
        </w:rPr>
        <w:object w:dxaOrig="2220" w:dyaOrig="440">
          <v:shape id="_x0000_i1043" type="#_x0000_t75" style="width:110.25pt;height:21.75pt" o:ole="">
            <v:imagedata r:id="rId49" o:title=""/>
          </v:shape>
          <o:OLEObject Type="Embed" ProgID="Equation.3" ShapeID="_x0000_i1043" DrawAspect="Content" ObjectID="_1410247599" r:id="rId50"/>
        </w:object>
      </w:r>
      <w:r>
        <w:rPr>
          <w:lang w:val="en-US" w:eastAsia="zh-CN"/>
        </w:rPr>
        <w:tab/>
      </w:r>
      <w:r w:rsidR="00A62223">
        <w:rPr>
          <w:rFonts w:hint="eastAsia"/>
          <w:lang w:val="en-US" w:eastAsia="zh-CN"/>
        </w:rPr>
        <w:t>则</w:t>
      </w:r>
      <w:r>
        <w:rPr>
          <w:lang w:val="en-US" w:eastAsia="zh-CN"/>
        </w:rPr>
        <w:t xml:space="preserve"> </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Pr="00D574A4" w:rsidRDefault="00674F16" w:rsidP="00674F16">
      <w:pPr>
        <w:pStyle w:val="Equation"/>
        <w:tabs>
          <w:tab w:val="left" w:pos="630"/>
        </w:tabs>
        <w:ind w:firstLineChars="200" w:firstLine="480"/>
        <w:rPr>
          <w:lang w:val="en-US" w:eastAsia="zh-CN"/>
        </w:rPr>
      </w:pPr>
      <w:r>
        <w:rPr>
          <w:rFonts w:hint="eastAsia"/>
          <w:lang w:val="en-US" w:eastAsia="zh-CN"/>
        </w:rPr>
        <w:t>若</w:t>
      </w:r>
      <w:r w:rsidR="00524756" w:rsidRPr="00B800D9">
        <w:rPr>
          <w:b/>
          <w:position w:val="-22"/>
        </w:rPr>
        <w:object w:dxaOrig="800" w:dyaOrig="580">
          <v:shape id="_x0000_i1044" type="#_x0000_t75" style="width:40.5pt;height:29.25pt" o:ole="">
            <v:imagedata r:id="rId51" o:title=""/>
          </v:shape>
          <o:OLEObject Type="Embed" ProgID="Equation.3" ShapeID="_x0000_i1044" DrawAspect="Content" ObjectID="_1410247600" r:id="rId52"/>
        </w:object>
      </w:r>
      <w:r w:rsidR="00524756">
        <w:rPr>
          <w:lang w:val="en-US" w:eastAsia="zh-CN"/>
        </w:rPr>
        <w:t xml:space="preserve"> </w:t>
      </w:r>
      <w:r w:rsidR="00524756">
        <w:rPr>
          <w:rFonts w:ascii="Symbol" w:hAnsi="Symbol"/>
          <w:lang w:eastAsia="zh-CN"/>
        </w:rPr>
        <w:t></w:t>
      </w:r>
      <w:r w:rsidR="00524756">
        <w:rPr>
          <w:lang w:val="en-US" w:eastAsia="zh-CN"/>
        </w:rPr>
        <w:t xml:space="preserve"> 0.05  </w:t>
      </w:r>
      <w:r w:rsidR="005512A8">
        <w:rPr>
          <w:lang w:val="en-US" w:eastAsia="zh-CN"/>
        </w:rPr>
        <w:t> </w:t>
      </w:r>
      <w:r>
        <w:rPr>
          <w:rFonts w:hint="eastAsia"/>
          <w:lang w:val="en-US" w:eastAsia="zh-CN"/>
        </w:rPr>
        <w:t>且</w:t>
      </w:r>
      <w:r w:rsidR="00524756">
        <w:rPr>
          <w:lang w:val="en-US" w:eastAsia="zh-CN"/>
        </w:rPr>
        <w:t>    </w:t>
      </w:r>
      <w:r w:rsidR="00524756" w:rsidRPr="00B800D9">
        <w:rPr>
          <w:b/>
          <w:position w:val="-30"/>
        </w:rPr>
        <w:object w:dxaOrig="800" w:dyaOrig="700">
          <v:shape id="_x0000_i1045" type="#_x0000_t75" style="width:40.5pt;height:35.25pt" o:ole="">
            <v:imagedata r:id="rId53" o:title=""/>
          </v:shape>
          <o:OLEObject Type="Embed" ProgID="Equation.3" ShapeID="_x0000_i1045" DrawAspect="Content" ObjectID="_1410247601" r:id="rId54"/>
        </w:object>
      </w:r>
      <w:r w:rsidR="00524756">
        <w:rPr>
          <w:lang w:val="en-US" w:eastAsia="zh-CN"/>
        </w:rPr>
        <w:t xml:space="preserve"> </w:t>
      </w:r>
      <w:r w:rsidR="00524756">
        <w:rPr>
          <w:rFonts w:ascii="Symbol" w:hAnsi="Symbol"/>
          <w:lang w:eastAsia="zh-CN"/>
        </w:rPr>
        <w:t></w:t>
      </w:r>
      <w:r w:rsidR="00524756">
        <w:rPr>
          <w:lang w:val="en-US" w:eastAsia="zh-CN"/>
        </w:rPr>
        <w:t xml:space="preserve"> 0.3      </w:t>
      </w:r>
      <w:r>
        <w:rPr>
          <w:rFonts w:hint="eastAsia"/>
          <w:lang w:val="en-US" w:eastAsia="zh-CN"/>
        </w:rPr>
        <w:t>则舍弃</w:t>
      </w:r>
      <w:r w:rsidR="00D574A4">
        <w:rPr>
          <w:rFonts w:hint="eastAsia"/>
          <w:lang w:val="en-US" w:eastAsia="zh-CN"/>
        </w:rPr>
        <w:t>具有如下参数的</w:t>
      </w:r>
      <w:r>
        <w:rPr>
          <w:rFonts w:hint="eastAsia"/>
          <w:lang w:val="en-US" w:eastAsia="zh-CN"/>
        </w:rPr>
        <w:t>观察者</w:t>
      </w:r>
      <w:r w:rsidR="00524756">
        <w:rPr>
          <w:i/>
          <w:lang w:val="en-US" w:eastAsia="zh-CN"/>
        </w:rPr>
        <w:t>i</w:t>
      </w:r>
      <w:r w:rsidR="00D574A4">
        <w:rPr>
          <w:rFonts w:hint="eastAsia"/>
          <w:lang w:val="en-US" w:eastAsia="zh-CN"/>
        </w:rPr>
        <w:t>，</w:t>
      </w:r>
    </w:p>
    <w:p w:rsidR="00524756" w:rsidRDefault="00D574A4" w:rsidP="00524756">
      <w:pPr>
        <w:pStyle w:val="enumlev1"/>
        <w:rPr>
          <w:lang w:val="en-US" w:eastAsia="zh-CN"/>
        </w:rPr>
      </w:pPr>
      <w:r>
        <w:rPr>
          <w:rFonts w:hint="eastAsia"/>
          <w:lang w:val="en-US" w:eastAsia="zh-CN"/>
        </w:rPr>
        <w:t>包括</w:t>
      </w:r>
      <w:r w:rsidR="00674F16">
        <w:rPr>
          <w:rFonts w:hint="eastAsia"/>
          <w:lang w:val="en-US" w:eastAsia="zh-CN"/>
        </w:rPr>
        <w:t>：</w:t>
      </w:r>
    </w:p>
    <w:p w:rsidR="00524756" w:rsidRDefault="00524756" w:rsidP="00524756">
      <w:pPr>
        <w:pStyle w:val="Equationlegend"/>
        <w:rPr>
          <w:lang w:eastAsia="zh-CN"/>
        </w:rPr>
      </w:pPr>
      <w:r>
        <w:rPr>
          <w:lang w:eastAsia="zh-CN"/>
        </w:rPr>
        <w:tab/>
      </w:r>
      <w:r>
        <w:rPr>
          <w:i/>
          <w:lang w:eastAsia="zh-CN"/>
        </w:rPr>
        <w:t>N</w:t>
      </w:r>
      <w:r w:rsidR="00674F16">
        <w:rPr>
          <w:rFonts w:hint="eastAsia"/>
          <w:lang w:eastAsia="zh-CN"/>
        </w:rPr>
        <w:t>：</w:t>
      </w:r>
      <w:r>
        <w:rPr>
          <w:lang w:eastAsia="zh-CN"/>
        </w:rPr>
        <w:tab/>
      </w:r>
      <w:r w:rsidR="00674F16">
        <w:rPr>
          <w:rFonts w:hint="eastAsia"/>
          <w:lang w:eastAsia="zh-CN"/>
        </w:rPr>
        <w:t>观察者数目</w:t>
      </w:r>
    </w:p>
    <w:p w:rsidR="00524756" w:rsidRDefault="00524756" w:rsidP="00524756">
      <w:pPr>
        <w:pStyle w:val="Equationlegend"/>
        <w:rPr>
          <w:lang w:eastAsia="zh-CN"/>
        </w:rPr>
      </w:pPr>
      <w:r>
        <w:rPr>
          <w:lang w:eastAsia="zh-CN"/>
        </w:rPr>
        <w:tab/>
      </w:r>
      <w:r>
        <w:rPr>
          <w:i/>
          <w:lang w:eastAsia="zh-CN"/>
        </w:rPr>
        <w:t>J</w:t>
      </w:r>
      <w:r w:rsidR="00674F16">
        <w:rPr>
          <w:rFonts w:hint="eastAsia"/>
          <w:lang w:eastAsia="zh-CN"/>
        </w:rPr>
        <w:t>：</w:t>
      </w:r>
      <w:r>
        <w:rPr>
          <w:lang w:eastAsia="zh-CN"/>
        </w:rPr>
        <w:tab/>
      </w:r>
      <w:r w:rsidR="00674F16">
        <w:rPr>
          <w:rFonts w:hint="eastAsia"/>
          <w:lang w:eastAsia="zh-CN"/>
        </w:rPr>
        <w:t>测试条件的数目，包括基准在内</w:t>
      </w:r>
    </w:p>
    <w:p w:rsidR="00524756" w:rsidRDefault="00524756" w:rsidP="00524756">
      <w:pPr>
        <w:pStyle w:val="Equationlegend"/>
        <w:rPr>
          <w:lang w:eastAsia="zh-CN"/>
        </w:rPr>
      </w:pPr>
      <w:r>
        <w:rPr>
          <w:lang w:eastAsia="zh-CN"/>
        </w:rPr>
        <w:tab/>
      </w:r>
      <w:r>
        <w:rPr>
          <w:i/>
          <w:lang w:eastAsia="zh-CN"/>
        </w:rPr>
        <w:t>K</w:t>
      </w:r>
      <w:r w:rsidR="00674F16">
        <w:rPr>
          <w:rFonts w:hint="eastAsia"/>
          <w:lang w:eastAsia="zh-CN"/>
        </w:rPr>
        <w:t>：</w:t>
      </w:r>
      <w:r>
        <w:rPr>
          <w:lang w:eastAsia="zh-CN"/>
        </w:rPr>
        <w:tab/>
      </w:r>
      <w:r w:rsidR="00973C23">
        <w:rPr>
          <w:rFonts w:hint="eastAsia"/>
          <w:lang w:eastAsia="zh-CN"/>
        </w:rPr>
        <w:t>测试</w:t>
      </w:r>
      <w:r w:rsidR="00674F16">
        <w:rPr>
          <w:rFonts w:hint="eastAsia"/>
          <w:lang w:eastAsia="zh-CN"/>
        </w:rPr>
        <w:t>图像或序列的数目</w:t>
      </w:r>
    </w:p>
    <w:p w:rsidR="00524756" w:rsidRDefault="00524756" w:rsidP="00524756">
      <w:pPr>
        <w:pStyle w:val="Equationlegend"/>
        <w:rPr>
          <w:lang w:eastAsia="zh-CN"/>
        </w:rPr>
      </w:pPr>
      <w:r>
        <w:rPr>
          <w:lang w:eastAsia="zh-CN"/>
        </w:rPr>
        <w:tab/>
      </w:r>
      <w:r>
        <w:rPr>
          <w:i/>
          <w:lang w:eastAsia="zh-CN"/>
        </w:rPr>
        <w:t>R</w:t>
      </w:r>
      <w:r w:rsidR="00674F16">
        <w:rPr>
          <w:rFonts w:hint="eastAsia"/>
          <w:lang w:eastAsia="zh-CN"/>
        </w:rPr>
        <w:t>：</w:t>
      </w:r>
      <w:r>
        <w:rPr>
          <w:lang w:eastAsia="zh-CN"/>
        </w:rPr>
        <w:tab/>
      </w:r>
      <w:r w:rsidR="00A73DC0">
        <w:rPr>
          <w:rFonts w:hint="eastAsia"/>
          <w:lang w:eastAsia="zh-CN"/>
        </w:rPr>
        <w:t>重复次数</w:t>
      </w:r>
    </w:p>
    <w:p w:rsidR="00524756" w:rsidRDefault="00524756" w:rsidP="000F09DC">
      <w:pPr>
        <w:pStyle w:val="Equationlegend"/>
        <w:rPr>
          <w:lang w:eastAsia="zh-CN"/>
        </w:rPr>
      </w:pPr>
      <w:r>
        <w:rPr>
          <w:lang w:eastAsia="zh-CN"/>
        </w:rPr>
        <w:tab/>
      </w:r>
      <w:r>
        <w:rPr>
          <w:i/>
          <w:lang w:eastAsia="zh-CN"/>
        </w:rPr>
        <w:t>L</w:t>
      </w:r>
      <w:r w:rsidR="00674F16">
        <w:rPr>
          <w:rFonts w:hint="eastAsia"/>
          <w:lang w:eastAsia="zh-CN"/>
        </w:rPr>
        <w:t>：</w:t>
      </w:r>
      <w:r>
        <w:rPr>
          <w:lang w:eastAsia="zh-CN"/>
        </w:rPr>
        <w:tab/>
      </w:r>
      <w:r w:rsidR="005512A8">
        <w:rPr>
          <w:rFonts w:hint="eastAsia"/>
          <w:lang w:eastAsia="zh-CN"/>
        </w:rPr>
        <w:t>测试演示的次数</w:t>
      </w:r>
      <w:r w:rsidR="00952001">
        <w:rPr>
          <w:rFonts w:hint="eastAsia"/>
          <w:lang w:eastAsia="zh-CN"/>
        </w:rPr>
        <w:t>（</w:t>
      </w:r>
      <w:r w:rsidR="005512A8">
        <w:rPr>
          <w:rFonts w:hint="eastAsia"/>
          <w:lang w:eastAsia="zh-CN"/>
        </w:rPr>
        <w:t>在大多数情况下，演示的次数等于</w:t>
      </w:r>
      <w:r>
        <w:rPr>
          <w:i/>
          <w:lang w:eastAsia="zh-CN"/>
        </w:rPr>
        <w:t>J</w:t>
      </w:r>
      <w:r>
        <w:rPr>
          <w:iCs/>
          <w:sz w:val="16"/>
          <w:lang w:eastAsia="zh-CN"/>
        </w:rPr>
        <w:t> </w:t>
      </w:r>
      <w:r>
        <w:rPr>
          <w:lang w:eastAsia="zh-CN"/>
        </w:rPr>
        <w:t>·</w:t>
      </w:r>
      <w:r>
        <w:rPr>
          <w:sz w:val="16"/>
          <w:lang w:eastAsia="zh-CN"/>
        </w:rPr>
        <w:t> </w:t>
      </w:r>
      <w:r>
        <w:rPr>
          <w:i/>
          <w:lang w:eastAsia="zh-CN"/>
        </w:rPr>
        <w:t>K</w:t>
      </w:r>
      <w:r>
        <w:rPr>
          <w:sz w:val="16"/>
          <w:lang w:eastAsia="zh-CN"/>
        </w:rPr>
        <w:t> </w:t>
      </w:r>
      <w:r>
        <w:rPr>
          <w:lang w:eastAsia="zh-CN"/>
        </w:rPr>
        <w:t>·</w:t>
      </w:r>
      <w:r>
        <w:rPr>
          <w:sz w:val="16"/>
          <w:lang w:eastAsia="zh-CN"/>
        </w:rPr>
        <w:t> </w:t>
      </w:r>
      <w:r>
        <w:rPr>
          <w:i/>
          <w:lang w:eastAsia="zh-CN"/>
        </w:rPr>
        <w:t>R</w:t>
      </w:r>
      <w:r w:rsidR="005512A8">
        <w:rPr>
          <w:rFonts w:hint="eastAsia"/>
          <w:lang w:eastAsia="zh-CN"/>
        </w:rPr>
        <w:t>，不过要注意，有些评价对每一测试条件都</w:t>
      </w:r>
      <w:r w:rsidR="00532FE8">
        <w:rPr>
          <w:rFonts w:hint="eastAsia"/>
          <w:lang w:eastAsia="zh-CN"/>
        </w:rPr>
        <w:t>采用</w:t>
      </w:r>
      <w:r w:rsidR="005512A8">
        <w:rPr>
          <w:rFonts w:hint="eastAsia"/>
          <w:lang w:eastAsia="zh-CN"/>
        </w:rPr>
        <w:t>数目不等</w:t>
      </w:r>
      <w:r w:rsidR="00532FE8">
        <w:rPr>
          <w:rFonts w:hint="eastAsia"/>
          <w:lang w:eastAsia="zh-CN"/>
        </w:rPr>
        <w:t>的</w:t>
      </w:r>
      <w:r w:rsidR="005512A8">
        <w:rPr>
          <w:rFonts w:hint="eastAsia"/>
          <w:lang w:eastAsia="zh-CN"/>
        </w:rPr>
        <w:t>序列</w:t>
      </w:r>
      <w:r w:rsidR="000F09DC">
        <w:rPr>
          <w:rFonts w:hint="eastAsia"/>
          <w:lang w:val="en-GB" w:eastAsia="zh-CN"/>
        </w:rPr>
        <w:t>）</w:t>
      </w:r>
      <w:r w:rsidR="005512A8">
        <w:rPr>
          <w:rFonts w:hint="eastAsia"/>
          <w:lang w:eastAsia="zh-CN"/>
        </w:rPr>
        <w:t>。</w:t>
      </w:r>
    </w:p>
    <w:p w:rsidR="00524756" w:rsidRDefault="00524756" w:rsidP="0052475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2.3.2</w:t>
        </w:r>
        <w:r>
          <w:rPr>
            <w:lang w:val="en-US" w:eastAsia="zh-CN"/>
          </w:rPr>
          <w:tab/>
        </w:r>
      </w:smartTag>
      <w:r w:rsidR="00820325">
        <w:rPr>
          <w:rFonts w:hint="eastAsia"/>
          <w:lang w:val="en-US" w:eastAsia="zh-CN"/>
        </w:rPr>
        <w:t>用于</w:t>
      </w:r>
      <w:r>
        <w:rPr>
          <w:lang w:val="en-US" w:eastAsia="zh-CN"/>
        </w:rPr>
        <w:t>SSCQE</w:t>
      </w:r>
      <w:r w:rsidR="007A34DB">
        <w:rPr>
          <w:rFonts w:hint="eastAsia"/>
          <w:lang w:val="en-US" w:eastAsia="zh-CN"/>
        </w:rPr>
        <w:t>法</w:t>
      </w:r>
      <w:r w:rsidR="00820325">
        <w:rPr>
          <w:rFonts w:hint="eastAsia"/>
          <w:lang w:val="en-US" w:eastAsia="zh-CN"/>
        </w:rPr>
        <w:t>的筛选</w:t>
      </w:r>
    </w:p>
    <w:p w:rsidR="00524756" w:rsidRDefault="00CF3EC1" w:rsidP="000F09DC">
      <w:pPr>
        <w:ind w:firstLineChars="200" w:firstLine="480"/>
        <w:rPr>
          <w:lang w:val="en-US" w:eastAsia="zh-CN"/>
        </w:rPr>
      </w:pPr>
      <w:r>
        <w:rPr>
          <w:rFonts w:hint="eastAsia"/>
          <w:lang w:val="en-US" w:eastAsia="zh-CN"/>
        </w:rPr>
        <w:t>在采用</w:t>
      </w:r>
      <w:r>
        <w:rPr>
          <w:rFonts w:hint="eastAsia"/>
          <w:lang w:val="en-US" w:eastAsia="zh-CN"/>
        </w:rPr>
        <w:t>SSCQE</w:t>
      </w:r>
      <w:r w:rsidR="007A34DB">
        <w:rPr>
          <w:rFonts w:hint="eastAsia"/>
          <w:lang w:val="en-US" w:eastAsia="zh-CN"/>
        </w:rPr>
        <w:t>法</w:t>
      </w:r>
      <w:r>
        <w:rPr>
          <w:rFonts w:hint="eastAsia"/>
          <w:lang w:val="en-US" w:eastAsia="zh-CN"/>
        </w:rPr>
        <w:t>时，对于具体的观察者筛选而言，应用域不再是一种测试配置</w:t>
      </w:r>
      <w:r w:rsidR="00952001">
        <w:rPr>
          <w:rFonts w:hint="eastAsia"/>
          <w:lang w:val="en-US" w:eastAsia="zh-CN"/>
        </w:rPr>
        <w:t>（</w:t>
      </w:r>
      <w:r>
        <w:rPr>
          <w:rFonts w:hint="eastAsia"/>
          <w:lang w:val="en-US" w:eastAsia="zh-CN"/>
        </w:rPr>
        <w:t>测试条件与测试序列的组合</w:t>
      </w:r>
      <w:r w:rsidR="000F09DC">
        <w:rPr>
          <w:rFonts w:hint="eastAsia"/>
          <w:lang w:val="en-GB" w:eastAsia="zh-CN"/>
        </w:rPr>
        <w:t>）</w:t>
      </w:r>
      <w:r>
        <w:rPr>
          <w:rFonts w:hint="eastAsia"/>
          <w:lang w:val="en-US" w:eastAsia="zh-CN"/>
        </w:rPr>
        <w:t>，而是某种测试配置的一个时间窗口</w:t>
      </w:r>
      <w:r w:rsidR="00952001">
        <w:rPr>
          <w:rFonts w:hint="eastAsia"/>
          <w:lang w:val="en-US" w:eastAsia="zh-CN"/>
        </w:rPr>
        <w:t>（</w:t>
      </w:r>
      <w:r>
        <w:rPr>
          <w:rFonts w:hint="eastAsia"/>
          <w:lang w:val="en-US" w:eastAsia="zh-CN"/>
        </w:rPr>
        <w:t>例如</w:t>
      </w:r>
      <w:r>
        <w:rPr>
          <w:rFonts w:hint="eastAsia"/>
          <w:lang w:val="en-US" w:eastAsia="zh-CN"/>
        </w:rPr>
        <w:t>10 s</w:t>
      </w:r>
      <w:r w:rsidR="00204D84">
        <w:rPr>
          <w:rFonts w:hint="eastAsia"/>
          <w:lang w:val="en-US" w:eastAsia="zh-CN"/>
        </w:rPr>
        <w:t>的评分</w:t>
      </w:r>
      <w:r>
        <w:rPr>
          <w:rFonts w:hint="eastAsia"/>
          <w:lang w:val="en-US" w:eastAsia="zh-CN"/>
        </w:rPr>
        <w:t>段</w:t>
      </w:r>
      <w:r w:rsidR="000F09DC">
        <w:rPr>
          <w:rFonts w:hint="eastAsia"/>
          <w:lang w:val="en-GB" w:eastAsia="zh-CN"/>
        </w:rPr>
        <w:t>）</w:t>
      </w:r>
      <w:r>
        <w:rPr>
          <w:rFonts w:hint="eastAsia"/>
          <w:lang w:val="en-US" w:eastAsia="zh-CN"/>
        </w:rPr>
        <w:t>。筛选分两步，第一步的目标是检测，然后舍弃与平均</w:t>
      </w:r>
      <w:r w:rsidR="00C95311">
        <w:rPr>
          <w:rFonts w:hint="eastAsia"/>
          <w:lang w:val="en-US" w:eastAsia="zh-CN"/>
        </w:rPr>
        <w:t>性能</w:t>
      </w:r>
      <w:r>
        <w:rPr>
          <w:rFonts w:hint="eastAsia"/>
          <w:lang w:val="en-US" w:eastAsia="zh-CN"/>
        </w:rPr>
        <w:t>相比评分</w:t>
      </w:r>
      <w:r w:rsidR="007A201F">
        <w:rPr>
          <w:rFonts w:hint="eastAsia"/>
          <w:lang w:val="en-US" w:eastAsia="zh-CN"/>
        </w:rPr>
        <w:t>存在显著偏差</w:t>
      </w:r>
      <w:r>
        <w:rPr>
          <w:rFonts w:hint="eastAsia"/>
          <w:lang w:val="en-US" w:eastAsia="zh-CN"/>
        </w:rPr>
        <w:t>的观察者；第二步</w:t>
      </w:r>
      <w:r w:rsidR="007A201F">
        <w:rPr>
          <w:rFonts w:hint="eastAsia"/>
          <w:lang w:val="en-US" w:eastAsia="zh-CN"/>
        </w:rPr>
        <w:t>是检测出并舍弃</w:t>
      </w:r>
      <w:r w:rsidR="00FE4F5B">
        <w:rPr>
          <w:rFonts w:hint="eastAsia"/>
          <w:lang w:val="en-US" w:eastAsia="zh-CN"/>
        </w:rPr>
        <w:t>前后不一致的观察结果</w:t>
      </w:r>
      <w:r w:rsidR="007A201F">
        <w:rPr>
          <w:rFonts w:hint="eastAsia"/>
          <w:lang w:val="en-US" w:eastAsia="zh-CN"/>
        </w:rPr>
        <w:t>，而不考虑系统偏差。</w:t>
      </w:r>
    </w:p>
    <w:p w:rsidR="00524756" w:rsidRDefault="007A201F" w:rsidP="00524756">
      <w:pPr>
        <w:rPr>
          <w:lang w:val="en-US" w:eastAsia="zh-CN"/>
        </w:rPr>
      </w:pPr>
      <w:r w:rsidRPr="00A67A2C">
        <w:rPr>
          <w:rFonts w:ascii="STKaiti" w:eastAsia="STKaiti" w:hAnsi="STKaiti" w:hint="eastAsia"/>
          <w:lang w:val="en-US" w:eastAsia="zh-CN"/>
        </w:rPr>
        <w:t>步骤</w:t>
      </w:r>
      <w:r w:rsidR="00524756">
        <w:rPr>
          <w:i/>
          <w:lang w:val="en-US" w:eastAsia="zh-CN"/>
        </w:rPr>
        <w:t>1</w:t>
      </w:r>
      <w:r w:rsidR="00813E0F">
        <w:rPr>
          <w:rFonts w:hint="eastAsia"/>
          <w:lang w:val="en-US" w:eastAsia="zh-CN"/>
        </w:rPr>
        <w:t>：</w:t>
      </w:r>
      <w:r>
        <w:rPr>
          <w:rFonts w:hint="eastAsia"/>
          <w:lang w:val="en-US" w:eastAsia="zh-CN"/>
        </w:rPr>
        <w:t>局部评分反演</w:t>
      </w:r>
      <w:r w:rsidR="00813E0F">
        <w:rPr>
          <w:rFonts w:hint="eastAsia"/>
          <w:lang w:val="en-US" w:eastAsia="zh-CN"/>
        </w:rPr>
        <w:t>的检测</w:t>
      </w:r>
    </w:p>
    <w:p w:rsidR="00524756" w:rsidRDefault="007A201F" w:rsidP="007A201F">
      <w:pPr>
        <w:spacing w:line="270" w:lineRule="exact"/>
        <w:ind w:firstLineChars="200" w:firstLine="480"/>
        <w:rPr>
          <w:lang w:val="en-US" w:eastAsia="zh-CN"/>
        </w:rPr>
      </w:pPr>
      <w:r>
        <w:rPr>
          <w:rFonts w:hint="eastAsia"/>
          <w:lang w:val="en-GB" w:eastAsia="zh-CN"/>
        </w:rPr>
        <w:t>此时首先还是用</w:t>
      </w:r>
      <w:r>
        <w:rPr>
          <w:rFonts w:ascii="Symbol" w:hAnsi="Symbol"/>
          <w:lang w:eastAsia="zh-CN"/>
        </w:rPr>
        <w:t></w:t>
      </w:r>
      <w:r w:rsidRPr="006079D3">
        <w:rPr>
          <w:position w:val="-4"/>
          <w:sz w:val="20"/>
          <w:lang w:val="en-US" w:eastAsia="zh-CN"/>
        </w:rPr>
        <w:t>2</w:t>
      </w:r>
      <w:r w:rsidR="00DE30F3">
        <w:rPr>
          <w:rFonts w:hint="eastAsia"/>
          <w:lang w:val="en-GB" w:eastAsia="zh-CN"/>
        </w:rPr>
        <w:t>测试确定每一测试配置的每一时间窗口评</w:t>
      </w:r>
      <w:r>
        <w:rPr>
          <w:rFonts w:hint="eastAsia"/>
          <w:lang w:val="en-GB" w:eastAsia="zh-CN"/>
        </w:rPr>
        <w:t>分的分布“正常”与否。如果</w:t>
      </w:r>
      <w:r>
        <w:rPr>
          <w:rFonts w:ascii="Symbol" w:hAnsi="Symbol"/>
          <w:lang w:eastAsia="zh-CN"/>
        </w:rPr>
        <w:t></w:t>
      </w:r>
      <w:r w:rsidRPr="006079D3">
        <w:rPr>
          <w:position w:val="-4"/>
          <w:sz w:val="20"/>
          <w:lang w:val="en-US" w:eastAsia="zh-CN"/>
        </w:rPr>
        <w:t>2</w:t>
      </w:r>
      <w:r>
        <w:rPr>
          <w:rFonts w:hint="eastAsia"/>
          <w:lang w:val="en-GB" w:eastAsia="zh-CN"/>
        </w:rPr>
        <w:t>在</w:t>
      </w:r>
      <w:r>
        <w:rPr>
          <w:lang w:val="en-GB" w:eastAsia="zh-CN"/>
        </w:rPr>
        <w:t>2</w:t>
      </w:r>
      <w:r>
        <w:rPr>
          <w:rFonts w:hint="eastAsia"/>
          <w:lang w:val="en-GB" w:eastAsia="zh-CN"/>
        </w:rPr>
        <w:t>和</w:t>
      </w:r>
      <w:r>
        <w:rPr>
          <w:lang w:val="en-GB" w:eastAsia="zh-CN"/>
        </w:rPr>
        <w:t>4</w:t>
      </w:r>
      <w:r>
        <w:rPr>
          <w:rFonts w:hint="eastAsia"/>
          <w:lang w:val="en-GB" w:eastAsia="zh-CN"/>
        </w:rPr>
        <w:t>之间，则这一分布被视为</w:t>
      </w:r>
      <w:r w:rsidR="008C2EFB">
        <w:rPr>
          <w:rFonts w:hint="eastAsia"/>
          <w:lang w:val="en-GB" w:eastAsia="zh-CN"/>
        </w:rPr>
        <w:t>“</w:t>
      </w:r>
      <w:r>
        <w:rPr>
          <w:rFonts w:hint="eastAsia"/>
          <w:lang w:val="en-GB" w:eastAsia="zh-CN"/>
        </w:rPr>
        <w:t>正常</w:t>
      </w:r>
      <w:r w:rsidR="008C2EFB">
        <w:rPr>
          <w:rFonts w:hint="eastAsia"/>
          <w:lang w:val="en-GB" w:eastAsia="zh-CN"/>
        </w:rPr>
        <w:t>”</w:t>
      </w:r>
      <w:r>
        <w:rPr>
          <w:rFonts w:hint="eastAsia"/>
          <w:lang w:val="en-GB" w:eastAsia="zh-CN"/>
        </w:rPr>
        <w:t>。</w:t>
      </w:r>
      <w:r w:rsidR="008C2EFB">
        <w:rPr>
          <w:rFonts w:hint="eastAsia"/>
          <w:lang w:val="en-US" w:eastAsia="zh-CN"/>
        </w:rPr>
        <w:t>然后按照下文的数学表达方式，将此过程应用于</w:t>
      </w:r>
      <w:r w:rsidR="008C2EFB">
        <w:rPr>
          <w:rFonts w:hint="eastAsia"/>
          <w:lang w:val="en-GB" w:eastAsia="zh-CN"/>
        </w:rPr>
        <w:t>每一测试配置的每一时间窗口</w:t>
      </w:r>
      <w:r w:rsidR="008C2EFB">
        <w:rPr>
          <w:rFonts w:hint="eastAsia"/>
          <w:lang w:val="en-US" w:eastAsia="zh-CN"/>
        </w:rPr>
        <w:t>。</w:t>
      </w:r>
    </w:p>
    <w:p w:rsidR="00524756" w:rsidRDefault="006A70CF" w:rsidP="006A70CF">
      <w:pPr>
        <w:spacing w:line="280" w:lineRule="exact"/>
        <w:ind w:firstLineChars="200" w:firstLine="480"/>
        <w:rPr>
          <w:lang w:val="en-US" w:eastAsia="zh-CN"/>
        </w:rPr>
      </w:pPr>
      <w:r>
        <w:rPr>
          <w:rFonts w:hint="eastAsia"/>
          <w:lang w:val="en-GB" w:eastAsia="zh-CN"/>
        </w:rPr>
        <w:t>对于每一测试配置的每一时间窗口，采用每一观察者的评分</w:t>
      </w:r>
      <w:r w:rsidR="00524756">
        <w:rPr>
          <w:i/>
          <w:lang w:val="en-US" w:eastAsia="zh-CN"/>
        </w:rPr>
        <w:t>u</w:t>
      </w:r>
      <w:r w:rsidR="00524756">
        <w:rPr>
          <w:i/>
          <w:iCs/>
          <w:position w:val="-4"/>
          <w:sz w:val="20"/>
          <w:lang w:val="en-US" w:eastAsia="zh-CN"/>
        </w:rPr>
        <w:t>ijkr</w:t>
      </w:r>
      <w:r>
        <w:rPr>
          <w:rFonts w:hint="eastAsia"/>
          <w:lang w:val="en-US" w:eastAsia="zh-CN"/>
        </w:rPr>
        <w:t>计算均值</w:t>
      </w:r>
      <w:r w:rsidR="006F323A" w:rsidRPr="007F3455">
        <w:rPr>
          <w:b/>
          <w:position w:val="-12"/>
        </w:rPr>
        <w:object w:dxaOrig="400" w:dyaOrig="360">
          <v:shape id="_x0000_i1046" type="#_x0000_t75" style="width:19.5pt;height:18pt" o:ole="">
            <v:imagedata r:id="rId55" o:title=""/>
          </v:shape>
          <o:OLEObject Type="Embed" ProgID="Equation.3" ShapeID="_x0000_i1046" DrawAspect="Content" ObjectID="_1410247602" r:id="rId56"/>
        </w:object>
      </w:r>
      <w:r>
        <w:rPr>
          <w:rFonts w:hint="eastAsia"/>
          <w:lang w:eastAsia="zh-CN"/>
        </w:rPr>
        <w:t>、标准差</w:t>
      </w:r>
      <w:r w:rsidR="00524756">
        <w:rPr>
          <w:lang w:val="en-US" w:eastAsia="zh-CN"/>
        </w:rPr>
        <w:t>S</w:t>
      </w:r>
      <w:r w:rsidR="00524756">
        <w:rPr>
          <w:i/>
          <w:iCs/>
          <w:position w:val="-4"/>
          <w:sz w:val="20"/>
          <w:lang w:val="en-US" w:eastAsia="zh-CN"/>
        </w:rPr>
        <w:t>jklr</w:t>
      </w:r>
      <w:r>
        <w:rPr>
          <w:rFonts w:hint="eastAsia"/>
          <w:lang w:val="en-US" w:eastAsia="zh-CN"/>
        </w:rPr>
        <w:t>和系数</w:t>
      </w:r>
      <w:r w:rsidR="00524756">
        <w:rPr>
          <w:rFonts w:ascii="Symbol" w:hAnsi="Symbol"/>
          <w:lang w:eastAsia="zh-CN"/>
        </w:rPr>
        <w:t></w:t>
      </w:r>
      <w:r w:rsidR="00524756">
        <w:rPr>
          <w:position w:val="-4"/>
          <w:sz w:val="20"/>
          <w:lang w:val="en-US" w:eastAsia="zh-CN"/>
        </w:rPr>
        <w:t>2</w:t>
      </w:r>
      <w:r w:rsidR="00524756">
        <w:rPr>
          <w:i/>
          <w:iCs/>
          <w:position w:val="-4"/>
          <w:sz w:val="20"/>
          <w:lang w:val="en-US" w:eastAsia="zh-CN"/>
        </w:rPr>
        <w:t>jklr</w:t>
      </w:r>
      <w:r>
        <w:rPr>
          <w:rFonts w:hint="eastAsia"/>
          <w:lang w:val="en-US" w:eastAsia="zh-CN"/>
        </w:rPr>
        <w:t>。</w:t>
      </w:r>
      <w:r w:rsidR="00524756">
        <w:rPr>
          <w:rFonts w:ascii="Symbol" w:hAnsi="Symbol"/>
          <w:lang w:eastAsia="zh-CN"/>
        </w:rPr>
        <w:t></w:t>
      </w:r>
      <w:r w:rsidR="00524756" w:rsidRPr="006079D3">
        <w:rPr>
          <w:position w:val="-4"/>
          <w:sz w:val="20"/>
          <w:lang w:val="en-US" w:eastAsia="zh-CN"/>
        </w:rPr>
        <w:t>2</w:t>
      </w:r>
      <w:r w:rsidR="00524756" w:rsidRPr="006079D3">
        <w:rPr>
          <w:i/>
          <w:iCs/>
          <w:position w:val="-4"/>
          <w:sz w:val="20"/>
          <w:lang w:val="en-US" w:eastAsia="zh-CN"/>
        </w:rPr>
        <w:t>jklr</w:t>
      </w:r>
      <w:r>
        <w:rPr>
          <w:rFonts w:hint="eastAsia"/>
          <w:lang w:val="en-US" w:eastAsia="zh-CN"/>
        </w:rPr>
        <w:t>由下式给出：</w:t>
      </w:r>
    </w:p>
    <w:p w:rsidR="00524756" w:rsidRDefault="00524756" w:rsidP="00524756">
      <w:pPr>
        <w:pStyle w:val="Equation"/>
        <w:jc w:val="center"/>
        <w:rPr>
          <w:vertAlign w:val="subscript"/>
          <w:lang w:val="en-US" w:eastAsia="zh-CN"/>
        </w:rPr>
      </w:pPr>
      <w:r w:rsidRPr="00B800D9">
        <w:rPr>
          <w:position w:val="-10"/>
        </w:rPr>
        <w:object w:dxaOrig="173" w:dyaOrig="173">
          <v:shape id="_x0000_i1047" type="#_x0000_t75" style="width:8.25pt;height:8.25pt" o:ole="">
            <v:imagedata r:id="rId57" o:title=""/>
          </v:shape>
          <o:OLEObject Type="Embed" ProgID="Equation.2" ShapeID="_x0000_i1047" DrawAspect="Content" ObjectID="_1410247603" r:id="rId58"/>
        </w:object>
      </w:r>
      <w:r w:rsidRPr="00B800D9">
        <w:rPr>
          <w:b/>
          <w:position w:val="-34"/>
          <w:lang w:val="es-ES_tradnl"/>
        </w:rPr>
        <w:object w:dxaOrig="1600" w:dyaOrig="720">
          <v:shape id="_x0000_i1048" type="#_x0000_t75" style="width:79.5pt;height:36pt" o:ole="">
            <v:imagedata r:id="rId59" o:title=""/>
          </v:shape>
          <o:OLEObject Type="Embed" ProgID="Equation.3" ShapeID="_x0000_i1048" DrawAspect="Content" ObjectID="_1410247604" r:id="rId60"/>
        </w:object>
      </w:r>
      <w:r>
        <w:rPr>
          <w:lang w:val="en-US" w:eastAsia="zh-CN"/>
        </w:rPr>
        <w:t>     </w:t>
      </w:r>
      <w:r w:rsidR="00C84229">
        <w:rPr>
          <w:rFonts w:hint="eastAsia"/>
          <w:lang w:val="en-US" w:eastAsia="zh-CN"/>
        </w:rPr>
        <w:t>其中</w:t>
      </w:r>
      <w:r>
        <w:rPr>
          <w:lang w:val="en-US" w:eastAsia="zh-CN"/>
        </w:rPr>
        <w:t>     </w:t>
      </w:r>
      <w:r w:rsidRPr="00B800D9">
        <w:rPr>
          <w:b/>
          <w:position w:val="-22"/>
          <w:vertAlign w:val="subscript"/>
          <w:lang w:val="es-ES_tradnl"/>
        </w:rPr>
        <w:object w:dxaOrig="2280" w:dyaOrig="1080">
          <v:shape id="_x0000_i1049" type="#_x0000_t75" style="width:114pt;height:54.75pt" o:ole="">
            <v:imagedata r:id="rId61" o:title=""/>
          </v:shape>
          <o:OLEObject Type="Embed" ProgID="Equation.3" ShapeID="_x0000_i1049" DrawAspect="Content" ObjectID="_1410247605" r:id="rId62"/>
        </w:object>
      </w:r>
    </w:p>
    <w:p w:rsidR="00524756" w:rsidRDefault="00C84229" w:rsidP="00C84229">
      <w:pPr>
        <w:ind w:firstLineChars="200" w:firstLine="480"/>
        <w:rPr>
          <w:lang w:val="en-US" w:eastAsia="zh-CN"/>
        </w:rPr>
      </w:pPr>
      <w:r>
        <w:rPr>
          <w:rFonts w:hint="eastAsia"/>
          <w:lang w:val="en-US" w:eastAsia="zh-CN"/>
        </w:rPr>
        <w:t>对于每一观察者</w:t>
      </w:r>
      <w:r w:rsidRPr="00A62223">
        <w:rPr>
          <w:rFonts w:hint="eastAsia"/>
          <w:i/>
          <w:lang w:val="en-US" w:eastAsia="zh-CN"/>
        </w:rPr>
        <w:t>i</w:t>
      </w:r>
      <w:r>
        <w:rPr>
          <w:rFonts w:hint="eastAsia"/>
          <w:lang w:val="en-US" w:eastAsia="zh-CN"/>
        </w:rPr>
        <w:t>，找出</w:t>
      </w:r>
      <w:r>
        <w:rPr>
          <w:i/>
          <w:lang w:val="en-US" w:eastAsia="zh-CN"/>
        </w:rPr>
        <w:t>P</w:t>
      </w:r>
      <w:r>
        <w:rPr>
          <w:i/>
          <w:position w:val="-4"/>
          <w:sz w:val="20"/>
          <w:lang w:val="en-US" w:eastAsia="zh-CN"/>
        </w:rPr>
        <w:t>i</w:t>
      </w:r>
      <w:r>
        <w:rPr>
          <w:lang w:val="en-US" w:eastAsia="zh-CN"/>
        </w:rPr>
        <w:t xml:space="preserve"> </w:t>
      </w:r>
      <w:r>
        <w:rPr>
          <w:rFonts w:hint="eastAsia"/>
          <w:lang w:val="en-US" w:eastAsia="zh-CN"/>
        </w:rPr>
        <w:t>和</w:t>
      </w:r>
      <w:r>
        <w:rPr>
          <w:i/>
          <w:lang w:val="en-US" w:eastAsia="zh-CN"/>
        </w:rPr>
        <w:t>Q</w:t>
      </w:r>
      <w:r>
        <w:rPr>
          <w:i/>
          <w:position w:val="-4"/>
          <w:sz w:val="20"/>
          <w:lang w:val="en-US" w:eastAsia="zh-CN"/>
        </w:rPr>
        <w:t>i</w:t>
      </w:r>
      <w:r>
        <w:rPr>
          <w:rFonts w:hint="eastAsia"/>
          <w:lang w:val="en-US" w:eastAsia="zh-CN"/>
        </w:rPr>
        <w:t>，即：</w:t>
      </w:r>
    </w:p>
    <w:p w:rsidR="00524756" w:rsidRDefault="00C84229" w:rsidP="00524756">
      <w:pPr>
        <w:rPr>
          <w:lang w:val="en-US"/>
        </w:rPr>
      </w:pPr>
      <w:r>
        <w:rPr>
          <w:rFonts w:hint="eastAsia"/>
          <w:lang w:val="en-US" w:eastAsia="zh-CN"/>
        </w:rPr>
        <w:t>对于</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l</w:t>
      </w:r>
      <w:r w:rsidR="00524756">
        <w:rPr>
          <w:lang w:val="en-US"/>
        </w:rPr>
        <w:t xml:space="preserve">, </w:t>
      </w:r>
      <w:r w:rsidR="00524756">
        <w:rPr>
          <w:i/>
          <w:lang w:val="en-US"/>
        </w:rPr>
        <w:t>r</w:t>
      </w:r>
      <w:r w:rsidR="00524756">
        <w:rPr>
          <w:lang w:val="en-US"/>
        </w:rPr>
        <w:t xml:space="preserve"> </w:t>
      </w:r>
      <w:r w:rsidR="00524756">
        <w:rPr>
          <w:rFonts w:ascii="Symbol" w:hAnsi="Symbol"/>
        </w:rPr>
        <w:t></w:t>
      </w:r>
      <w:r w:rsidR="00524756">
        <w:rPr>
          <w:lang w:val="en-US"/>
        </w:rPr>
        <w:t xml:space="preserve"> 1, 1, 1, 1</w:t>
      </w:r>
      <w:r>
        <w:rPr>
          <w:rFonts w:hint="eastAsia"/>
          <w:lang w:val="en-US" w:eastAsia="zh-CN"/>
        </w:rPr>
        <w:t>至</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L</w:t>
      </w:r>
      <w:r w:rsidR="00524756">
        <w:rPr>
          <w:lang w:val="en-US"/>
        </w:rPr>
        <w:t xml:space="preserve">, </w:t>
      </w:r>
      <w:r w:rsidR="00524756">
        <w:rPr>
          <w:i/>
          <w:lang w:val="en-US"/>
        </w:rPr>
        <w:t>R</w:t>
      </w:r>
    </w:p>
    <w:p w:rsidR="00524756" w:rsidRDefault="00C84229" w:rsidP="00524756">
      <w:pPr>
        <w:rPr>
          <w:lang w:val="en-US" w:eastAsia="zh-CN"/>
        </w:rPr>
      </w:pPr>
      <w:r>
        <w:rPr>
          <w:rFonts w:hint="eastAsia"/>
          <w:lang w:val="en-US" w:eastAsia="zh-CN"/>
        </w:rPr>
        <w:t>若</w:t>
      </w:r>
      <w:r w:rsidR="00524756">
        <w:rPr>
          <w:lang w:val="en-US"/>
        </w:rPr>
        <w:t xml:space="preserve">2 </w:t>
      </w:r>
      <w:r w:rsidR="00524756">
        <w:rPr>
          <w:rFonts w:ascii="Symbol" w:hAnsi="Symbol"/>
        </w:rPr>
        <w:t></w:t>
      </w:r>
      <w:r w:rsidR="00524756">
        <w:rPr>
          <w:lang w:val="en-US"/>
        </w:rPr>
        <w:t xml:space="preserve"> </w:t>
      </w:r>
      <w:r w:rsidR="00524756">
        <w:rPr>
          <w:rFonts w:ascii="Symbol" w:hAnsi="Symbol"/>
        </w:rPr>
        <w:t></w:t>
      </w:r>
      <w:r w:rsidR="00524756" w:rsidRPr="006079D3">
        <w:rPr>
          <w:position w:val="-4"/>
          <w:sz w:val="20"/>
          <w:lang w:val="en-US"/>
        </w:rPr>
        <w:t>2</w:t>
      </w:r>
      <w:r w:rsidR="00524756" w:rsidRPr="006079D3">
        <w:rPr>
          <w:i/>
          <w:iCs/>
          <w:position w:val="-4"/>
          <w:sz w:val="20"/>
          <w:lang w:val="en-US"/>
        </w:rPr>
        <w:t>jklr</w:t>
      </w:r>
      <w:r w:rsidR="00524756">
        <w:rPr>
          <w:lang w:val="en-US"/>
        </w:rPr>
        <w:t xml:space="preserve"> </w:t>
      </w:r>
      <w:r w:rsidR="00524756">
        <w:rPr>
          <w:rFonts w:ascii="Symbol" w:hAnsi="Symbol"/>
        </w:rPr>
        <w:t></w:t>
      </w:r>
      <w:r w:rsidR="00524756">
        <w:rPr>
          <w:lang w:val="en-US"/>
        </w:rPr>
        <w:t xml:space="preserve"> 4</w:t>
      </w:r>
      <w:r>
        <w:rPr>
          <w:rFonts w:hint="eastAsia"/>
          <w:lang w:val="en-US" w:eastAsia="zh-CN"/>
        </w:rPr>
        <w:t>，则：</w:t>
      </w:r>
    </w:p>
    <w:p w:rsidR="00524756" w:rsidRDefault="00524756" w:rsidP="00524756">
      <w:pPr>
        <w:pStyle w:val="enumlev1"/>
        <w:tabs>
          <w:tab w:val="left" w:pos="3828"/>
        </w:tabs>
        <w:rPr>
          <w:lang w:val="en-US" w:eastAsia="zh-CN"/>
        </w:rPr>
      </w:pPr>
      <w:r>
        <w:rPr>
          <w:lang w:val="en-US"/>
        </w:rPr>
        <w:tab/>
      </w:r>
      <w:r w:rsidR="00C84229">
        <w:rPr>
          <w:rFonts w:hint="eastAsia"/>
          <w:lang w:val="en-US" w:eastAsia="zh-CN"/>
        </w:rPr>
        <w:t>若</w:t>
      </w:r>
      <w:r w:rsidRPr="00B800D9">
        <w:rPr>
          <w:position w:val="-16"/>
        </w:rPr>
        <w:object w:dxaOrig="2160" w:dyaOrig="400">
          <v:shape id="_x0000_i1050" type="#_x0000_t75" style="width:108pt;height:19.5pt" o:ole="">
            <v:imagedata r:id="rId63" o:title=""/>
          </v:shape>
          <o:OLEObject Type="Embed" ProgID="Equation.3" ShapeID="_x0000_i1050" DrawAspect="Content" ObjectID="_1410247606" r:id="rId64"/>
        </w:object>
      </w:r>
      <w:r>
        <w:rPr>
          <w:lang w:val="en-US" w:eastAsia="zh-CN"/>
        </w:rPr>
        <w:tab/>
      </w:r>
      <w:r w:rsidR="00C84229">
        <w:rPr>
          <w:rFonts w:hint="eastAsia"/>
          <w:lang w:val="en-US" w:eastAsia="zh-CN"/>
        </w:rPr>
        <w:t>则</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524756" w:rsidP="00524756">
      <w:pPr>
        <w:pStyle w:val="enumlev1"/>
        <w:tabs>
          <w:tab w:val="left" w:pos="3828"/>
        </w:tabs>
        <w:spacing w:before="60"/>
        <w:rPr>
          <w:lang w:val="en-US" w:eastAsia="zh-CN"/>
        </w:rPr>
      </w:pPr>
      <w:r>
        <w:rPr>
          <w:lang w:val="en-US" w:eastAsia="zh-CN"/>
        </w:rPr>
        <w:tab/>
      </w:r>
      <w:r w:rsidR="00C84229">
        <w:rPr>
          <w:rFonts w:hint="eastAsia"/>
          <w:lang w:val="en-US" w:eastAsia="zh-CN"/>
        </w:rPr>
        <w:t>若</w:t>
      </w:r>
      <w:r w:rsidRPr="00B800D9">
        <w:rPr>
          <w:position w:val="-16"/>
        </w:rPr>
        <w:object w:dxaOrig="2160" w:dyaOrig="400">
          <v:shape id="_x0000_i1051" type="#_x0000_t75" style="width:108pt;height:19.5pt" o:ole="">
            <v:imagedata r:id="rId65" o:title=""/>
          </v:shape>
          <o:OLEObject Type="Embed" ProgID="Equation.3" ShapeID="_x0000_i1051" DrawAspect="Content" ObjectID="_1410247607" r:id="rId66"/>
        </w:object>
      </w:r>
      <w:r>
        <w:rPr>
          <w:lang w:val="en-US" w:eastAsia="zh-CN"/>
        </w:rPr>
        <w:tab/>
      </w:r>
      <w:r w:rsidR="00C84229">
        <w:rPr>
          <w:rFonts w:hint="eastAsia"/>
          <w:lang w:val="en-US" w:eastAsia="zh-CN"/>
        </w:rPr>
        <w:t>则</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96F00" w:rsidRDefault="00596F0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24756" w:rsidRDefault="00C84229" w:rsidP="00524756">
      <w:pPr>
        <w:tabs>
          <w:tab w:val="left" w:pos="3828"/>
        </w:tabs>
        <w:rPr>
          <w:lang w:val="en-US" w:eastAsia="zh-CN"/>
        </w:rPr>
      </w:pPr>
      <w:r>
        <w:rPr>
          <w:rFonts w:hint="eastAsia"/>
          <w:lang w:val="en-US" w:eastAsia="zh-CN"/>
        </w:rPr>
        <w:t>否则：</w:t>
      </w:r>
    </w:p>
    <w:p w:rsidR="00524756" w:rsidRDefault="00524756" w:rsidP="00524756">
      <w:pPr>
        <w:pStyle w:val="enumlev1"/>
        <w:tabs>
          <w:tab w:val="left" w:pos="3828"/>
        </w:tabs>
        <w:rPr>
          <w:lang w:val="en-US" w:eastAsia="zh-CN"/>
        </w:rPr>
      </w:pPr>
      <w:r>
        <w:rPr>
          <w:lang w:val="en-US" w:eastAsia="zh-CN"/>
        </w:rPr>
        <w:tab/>
      </w:r>
      <w:r w:rsidR="00C84229">
        <w:rPr>
          <w:rFonts w:hint="eastAsia"/>
          <w:lang w:val="en-US" w:eastAsia="zh-CN"/>
        </w:rPr>
        <w:t>若</w:t>
      </w:r>
      <w:r w:rsidRPr="00B800D9">
        <w:rPr>
          <w:position w:val="-16"/>
        </w:rPr>
        <w:object w:dxaOrig="2460" w:dyaOrig="440">
          <v:shape id="_x0000_i1052" type="#_x0000_t75" style="width:123pt;height:21.75pt" o:ole="">
            <v:imagedata r:id="rId67" o:title=""/>
          </v:shape>
          <o:OLEObject Type="Embed" ProgID="Equation.3" ShapeID="_x0000_i1052" DrawAspect="Content" ObjectID="_1410247608" r:id="rId68"/>
        </w:object>
      </w:r>
      <w:r>
        <w:rPr>
          <w:lang w:val="en-US" w:eastAsia="zh-CN"/>
        </w:rPr>
        <w:tab/>
      </w:r>
      <w:r w:rsidR="00C84229">
        <w:rPr>
          <w:rFonts w:hint="eastAsia"/>
          <w:lang w:val="en-US" w:eastAsia="zh-CN"/>
        </w:rPr>
        <w:t>则</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524756" w:rsidP="00524756">
      <w:pPr>
        <w:pStyle w:val="enumlev1"/>
        <w:tabs>
          <w:tab w:val="left" w:pos="3828"/>
        </w:tabs>
        <w:spacing w:before="60"/>
        <w:rPr>
          <w:lang w:val="en-US" w:eastAsia="zh-CN"/>
        </w:rPr>
      </w:pPr>
      <w:r>
        <w:rPr>
          <w:lang w:val="en-US" w:eastAsia="zh-CN"/>
        </w:rPr>
        <w:tab/>
      </w:r>
      <w:r w:rsidR="00C84229">
        <w:rPr>
          <w:rFonts w:hint="eastAsia"/>
          <w:lang w:val="en-US" w:eastAsia="zh-CN"/>
        </w:rPr>
        <w:t>若</w:t>
      </w:r>
      <w:r w:rsidRPr="00B800D9">
        <w:rPr>
          <w:position w:val="-16"/>
        </w:rPr>
        <w:object w:dxaOrig="2460" w:dyaOrig="440">
          <v:shape id="_x0000_i1053" type="#_x0000_t75" style="width:123pt;height:21.75pt" o:ole="">
            <v:imagedata r:id="rId69" o:title=""/>
          </v:shape>
          <o:OLEObject Type="Embed" ProgID="Equation.3" ShapeID="_x0000_i1053" DrawAspect="Content" ObjectID="_1410247609" r:id="rId70"/>
        </w:object>
      </w:r>
      <w:r>
        <w:rPr>
          <w:lang w:val="en-US" w:eastAsia="zh-CN"/>
        </w:rPr>
        <w:tab/>
      </w:r>
      <w:r w:rsidR="00C84229">
        <w:rPr>
          <w:rFonts w:hint="eastAsia"/>
          <w:lang w:val="en-US" w:eastAsia="zh-CN"/>
        </w:rPr>
        <w:t>则</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Pr="00D574A4" w:rsidRDefault="00C84229" w:rsidP="00C84229">
      <w:pPr>
        <w:pStyle w:val="Equation"/>
        <w:tabs>
          <w:tab w:val="left" w:pos="629"/>
        </w:tabs>
        <w:ind w:firstLineChars="200" w:firstLine="480"/>
        <w:rPr>
          <w:sz w:val="20"/>
          <w:lang w:val="en-US" w:eastAsia="zh-CN"/>
        </w:rPr>
      </w:pPr>
      <w:r>
        <w:rPr>
          <w:rFonts w:hint="eastAsia"/>
          <w:lang w:val="en-US" w:eastAsia="zh-CN"/>
        </w:rPr>
        <w:t>若</w:t>
      </w:r>
      <w:r w:rsidR="00524756">
        <w:rPr>
          <w:sz w:val="20"/>
          <w:lang w:val="en-US" w:eastAsia="zh-CN"/>
        </w:rPr>
        <w:tab/>
      </w:r>
      <w:r w:rsidR="00524756" w:rsidRPr="00B800D9">
        <w:rPr>
          <w:b/>
          <w:position w:val="-22"/>
        </w:rPr>
        <w:object w:dxaOrig="1060" w:dyaOrig="580">
          <v:shape id="_x0000_i1054" type="#_x0000_t75" style="width:53.25pt;height:29.25pt" o:ole="">
            <v:imagedata r:id="rId71" o:title=""/>
          </v:shape>
          <o:OLEObject Type="Embed" ProgID="Equation.3" ShapeID="_x0000_i1054" DrawAspect="Content" ObjectID="_1410247610" r:id="rId72"/>
        </w:object>
      </w:r>
      <w:r w:rsidR="00524756">
        <w:rPr>
          <w:lang w:val="en-US" w:eastAsia="zh-CN"/>
        </w:rPr>
        <w:t xml:space="preserve"> </w:t>
      </w:r>
      <w:r w:rsidR="00524756">
        <w:rPr>
          <w:rFonts w:ascii="Symbol" w:hAnsi="Symbol"/>
          <w:lang w:eastAsia="zh-CN"/>
        </w:rPr>
        <w:t></w:t>
      </w:r>
      <w:r w:rsidR="00524756">
        <w:rPr>
          <w:lang w:val="en-US" w:eastAsia="zh-CN"/>
        </w:rPr>
        <w:t xml:space="preserve"> </w:t>
      </w:r>
      <w:r w:rsidR="00524756">
        <w:rPr>
          <w:i/>
          <w:iCs/>
          <w:lang w:val="en-US" w:eastAsia="zh-CN"/>
        </w:rPr>
        <w:t>X</w:t>
      </w:r>
      <w:r w:rsidR="00524756">
        <w:rPr>
          <w:lang w:val="en-US" w:eastAsia="zh-CN"/>
        </w:rPr>
        <w:t>%     </w:t>
      </w:r>
      <w:r>
        <w:rPr>
          <w:rFonts w:hint="eastAsia"/>
          <w:lang w:val="en-US" w:eastAsia="zh-CN"/>
        </w:rPr>
        <w:t>或</w:t>
      </w:r>
      <w:r w:rsidR="00524756">
        <w:rPr>
          <w:lang w:val="en-US" w:eastAsia="zh-CN"/>
        </w:rPr>
        <w:t>     </w:t>
      </w:r>
      <w:r w:rsidR="00524756" w:rsidRPr="00B800D9">
        <w:rPr>
          <w:b/>
          <w:position w:val="-22"/>
        </w:rPr>
        <w:object w:dxaOrig="1060" w:dyaOrig="580">
          <v:shape id="_x0000_i1055" type="#_x0000_t75" style="width:53.25pt;height:29.25pt" o:ole="">
            <v:imagedata r:id="rId73" o:title=""/>
          </v:shape>
          <o:OLEObject Type="Embed" ProgID="Equation.3" ShapeID="_x0000_i1055" DrawAspect="Content" ObjectID="_1410247611" r:id="rId74"/>
        </w:object>
      </w:r>
      <w:r w:rsidR="00524756">
        <w:rPr>
          <w:lang w:val="en-US" w:eastAsia="zh-CN"/>
        </w:rPr>
        <w:t xml:space="preserve"> </w:t>
      </w:r>
      <w:r w:rsidR="00524756">
        <w:rPr>
          <w:rFonts w:ascii="Symbol" w:hAnsi="Symbol"/>
          <w:lang w:eastAsia="zh-CN"/>
        </w:rPr>
        <w:t></w:t>
      </w:r>
      <w:r w:rsidR="00524756">
        <w:rPr>
          <w:lang w:val="en-US" w:eastAsia="zh-CN"/>
        </w:rPr>
        <w:t xml:space="preserve"> </w:t>
      </w:r>
      <w:r w:rsidR="00524756">
        <w:rPr>
          <w:i/>
          <w:iCs/>
          <w:lang w:val="en-US" w:eastAsia="zh-CN"/>
        </w:rPr>
        <w:t>X</w:t>
      </w:r>
      <w:r w:rsidR="00524756">
        <w:rPr>
          <w:lang w:val="en-US" w:eastAsia="zh-CN"/>
        </w:rPr>
        <w:t>%     </w:t>
      </w:r>
      <w:r>
        <w:rPr>
          <w:rFonts w:hint="eastAsia"/>
          <w:lang w:val="en-US" w:eastAsia="zh-CN"/>
        </w:rPr>
        <w:t>则舍弃</w:t>
      </w:r>
      <w:r w:rsidR="00D574A4">
        <w:rPr>
          <w:rFonts w:hint="eastAsia"/>
          <w:lang w:val="en-US" w:eastAsia="zh-CN"/>
        </w:rPr>
        <w:t>具有如下参数的</w:t>
      </w:r>
      <w:r>
        <w:rPr>
          <w:rFonts w:hint="eastAsia"/>
          <w:lang w:val="en-US" w:eastAsia="zh-CN"/>
        </w:rPr>
        <w:t>观察者</w:t>
      </w:r>
      <w:r>
        <w:rPr>
          <w:i/>
          <w:lang w:val="en-US" w:eastAsia="zh-CN"/>
        </w:rPr>
        <w:t>i</w:t>
      </w:r>
      <w:r w:rsidR="00D574A4">
        <w:rPr>
          <w:rFonts w:hint="eastAsia"/>
          <w:lang w:val="en-US" w:eastAsia="zh-CN"/>
        </w:rPr>
        <w:t>，</w:t>
      </w:r>
    </w:p>
    <w:p w:rsidR="00524756" w:rsidRDefault="00D574A4" w:rsidP="00524756">
      <w:pPr>
        <w:rPr>
          <w:lang w:val="en-US" w:eastAsia="zh-CN"/>
        </w:rPr>
      </w:pPr>
      <w:r>
        <w:rPr>
          <w:rFonts w:hint="eastAsia"/>
          <w:lang w:val="en-US" w:eastAsia="zh-CN"/>
        </w:rPr>
        <w:t>包括</w:t>
      </w:r>
      <w:r w:rsidR="004508FB">
        <w:rPr>
          <w:rFonts w:hint="eastAsia"/>
          <w:lang w:val="en-US" w:eastAsia="zh-CN"/>
        </w:rPr>
        <w:t>：</w:t>
      </w:r>
    </w:p>
    <w:p w:rsidR="00524756" w:rsidRDefault="00524756" w:rsidP="00524756">
      <w:pPr>
        <w:pStyle w:val="Equationlegend"/>
        <w:rPr>
          <w:lang w:eastAsia="zh-CN"/>
        </w:rPr>
      </w:pPr>
      <w:r>
        <w:rPr>
          <w:lang w:eastAsia="zh-CN"/>
        </w:rPr>
        <w:tab/>
      </w:r>
      <w:r>
        <w:rPr>
          <w:i/>
          <w:lang w:eastAsia="zh-CN"/>
        </w:rPr>
        <w:t>N</w:t>
      </w:r>
      <w:r w:rsidR="004508FB">
        <w:rPr>
          <w:rFonts w:hint="eastAsia"/>
          <w:lang w:eastAsia="zh-CN"/>
        </w:rPr>
        <w:t>：</w:t>
      </w:r>
      <w:r>
        <w:rPr>
          <w:lang w:eastAsia="zh-CN"/>
        </w:rPr>
        <w:tab/>
      </w:r>
      <w:r w:rsidR="004508FB">
        <w:rPr>
          <w:rFonts w:hint="eastAsia"/>
          <w:lang w:eastAsia="zh-CN"/>
        </w:rPr>
        <w:t>观察者数目</w:t>
      </w:r>
    </w:p>
    <w:p w:rsidR="00524756" w:rsidRDefault="00524756" w:rsidP="00524756">
      <w:pPr>
        <w:pStyle w:val="Equationlegend"/>
        <w:rPr>
          <w:lang w:eastAsia="zh-CN"/>
        </w:rPr>
      </w:pPr>
      <w:r>
        <w:rPr>
          <w:lang w:eastAsia="zh-CN"/>
        </w:rPr>
        <w:tab/>
      </w:r>
      <w:r>
        <w:rPr>
          <w:i/>
          <w:lang w:eastAsia="zh-CN"/>
        </w:rPr>
        <w:t>J</w:t>
      </w:r>
      <w:r w:rsidR="004508FB">
        <w:rPr>
          <w:rFonts w:hint="eastAsia"/>
          <w:lang w:eastAsia="zh-CN"/>
        </w:rPr>
        <w:t>：</w:t>
      </w:r>
      <w:r>
        <w:rPr>
          <w:lang w:eastAsia="zh-CN"/>
        </w:rPr>
        <w:tab/>
      </w:r>
      <w:r w:rsidR="00973C23">
        <w:rPr>
          <w:rFonts w:hint="eastAsia"/>
          <w:lang w:eastAsia="zh-CN"/>
        </w:rPr>
        <w:t>在测试条件与测试序列的某种组合内时间窗口的数目</w:t>
      </w:r>
    </w:p>
    <w:p w:rsidR="00524756" w:rsidRDefault="00524756" w:rsidP="00524756">
      <w:pPr>
        <w:pStyle w:val="Equationlegend"/>
        <w:rPr>
          <w:lang w:eastAsia="zh-CN"/>
        </w:rPr>
      </w:pPr>
      <w:r>
        <w:rPr>
          <w:lang w:eastAsia="zh-CN"/>
        </w:rPr>
        <w:tab/>
      </w:r>
      <w:r>
        <w:rPr>
          <w:i/>
          <w:lang w:eastAsia="zh-CN"/>
        </w:rPr>
        <w:t>K</w:t>
      </w:r>
      <w:r w:rsidR="004508FB">
        <w:rPr>
          <w:rFonts w:hint="eastAsia"/>
          <w:lang w:eastAsia="zh-CN"/>
        </w:rPr>
        <w:t>：</w:t>
      </w:r>
      <w:r>
        <w:rPr>
          <w:lang w:eastAsia="zh-CN"/>
        </w:rPr>
        <w:tab/>
      </w:r>
      <w:r w:rsidR="00973C23">
        <w:rPr>
          <w:rFonts w:hint="eastAsia"/>
          <w:lang w:eastAsia="zh-CN"/>
        </w:rPr>
        <w:t>测试条件的数目</w:t>
      </w:r>
    </w:p>
    <w:p w:rsidR="00524756" w:rsidRDefault="00524756" w:rsidP="00524756">
      <w:pPr>
        <w:pStyle w:val="Equationlegend"/>
        <w:rPr>
          <w:lang w:eastAsia="zh-CN"/>
        </w:rPr>
      </w:pPr>
      <w:r>
        <w:rPr>
          <w:lang w:eastAsia="zh-CN"/>
        </w:rPr>
        <w:tab/>
      </w:r>
      <w:r>
        <w:rPr>
          <w:i/>
          <w:lang w:eastAsia="zh-CN"/>
        </w:rPr>
        <w:t>L</w:t>
      </w:r>
      <w:r w:rsidR="004508FB">
        <w:rPr>
          <w:rFonts w:hint="eastAsia"/>
          <w:lang w:eastAsia="zh-CN"/>
        </w:rPr>
        <w:t>：</w:t>
      </w:r>
      <w:r>
        <w:rPr>
          <w:lang w:eastAsia="zh-CN"/>
        </w:rPr>
        <w:tab/>
      </w:r>
      <w:r w:rsidR="00973C23">
        <w:rPr>
          <w:rFonts w:hint="eastAsia"/>
          <w:lang w:eastAsia="zh-CN"/>
        </w:rPr>
        <w:t>测试序列的数目</w:t>
      </w:r>
    </w:p>
    <w:p w:rsidR="00524756" w:rsidRDefault="00524756" w:rsidP="00524756">
      <w:pPr>
        <w:pStyle w:val="Equationlegend"/>
        <w:rPr>
          <w:lang w:eastAsia="zh-CN"/>
        </w:rPr>
      </w:pPr>
      <w:r>
        <w:rPr>
          <w:lang w:eastAsia="zh-CN"/>
        </w:rPr>
        <w:tab/>
      </w:r>
      <w:r>
        <w:rPr>
          <w:i/>
          <w:lang w:eastAsia="zh-CN"/>
        </w:rPr>
        <w:t>R</w:t>
      </w:r>
      <w:r w:rsidR="00D574A4">
        <w:rPr>
          <w:rFonts w:hint="eastAsia"/>
          <w:lang w:eastAsia="zh-CN"/>
        </w:rPr>
        <w:t>：</w:t>
      </w:r>
      <w:r>
        <w:rPr>
          <w:lang w:eastAsia="zh-CN"/>
        </w:rPr>
        <w:tab/>
      </w:r>
      <w:r w:rsidR="00973C23">
        <w:rPr>
          <w:rFonts w:hint="eastAsia"/>
          <w:lang w:eastAsia="zh-CN"/>
        </w:rPr>
        <w:t>重复次数。</w:t>
      </w:r>
    </w:p>
    <w:p w:rsidR="00524756" w:rsidRDefault="00106AB0" w:rsidP="000F09DC">
      <w:pPr>
        <w:ind w:firstLineChars="200" w:firstLine="480"/>
        <w:rPr>
          <w:lang w:val="en-US" w:eastAsia="zh-CN"/>
        </w:rPr>
      </w:pPr>
      <w:r>
        <w:rPr>
          <w:rFonts w:hint="eastAsia"/>
          <w:lang w:val="en-US" w:eastAsia="zh-CN"/>
        </w:rPr>
        <w:t>这一过程可以将得出的评分显著偏离平均评分的观察者舍弃。图</w:t>
      </w:r>
      <w:r>
        <w:rPr>
          <w:rFonts w:hint="eastAsia"/>
          <w:lang w:val="en-US" w:eastAsia="zh-CN"/>
        </w:rPr>
        <w:t>17</w:t>
      </w:r>
      <w:r>
        <w:rPr>
          <w:rFonts w:hint="eastAsia"/>
          <w:lang w:val="en-US" w:eastAsia="zh-CN"/>
        </w:rPr>
        <w:t>示岀了两个例子</w:t>
      </w:r>
      <w:r w:rsidR="00952001">
        <w:rPr>
          <w:rFonts w:hint="eastAsia"/>
          <w:lang w:val="en-US" w:eastAsia="zh-CN"/>
        </w:rPr>
        <w:t>（</w:t>
      </w:r>
      <w:r w:rsidR="003F0A84">
        <w:rPr>
          <w:rFonts w:hint="eastAsia"/>
          <w:lang w:val="en-US" w:eastAsia="zh-CN"/>
        </w:rPr>
        <w:t>显示出重大偏差的两条极值</w:t>
      </w:r>
      <w:r>
        <w:rPr>
          <w:rFonts w:hint="eastAsia"/>
          <w:lang w:val="en-US" w:eastAsia="zh-CN"/>
        </w:rPr>
        <w:t>曲线</w:t>
      </w:r>
      <w:r w:rsidR="000F09DC">
        <w:rPr>
          <w:rFonts w:hint="eastAsia"/>
          <w:lang w:val="en-GB" w:eastAsia="zh-CN"/>
        </w:rPr>
        <w:t>）</w:t>
      </w:r>
      <w:r>
        <w:rPr>
          <w:rFonts w:hint="eastAsia"/>
          <w:lang w:val="en-US" w:eastAsia="zh-CN"/>
        </w:rPr>
        <w:t>。但这种舍弃准则无法检测出可能的反演，这是产生偏差的另一个重要原因。</w:t>
      </w:r>
      <w:r w:rsidR="00482877">
        <w:rPr>
          <w:rFonts w:hint="eastAsia"/>
          <w:lang w:val="en-US" w:eastAsia="zh-CN"/>
        </w:rPr>
        <w:t>因此提出了第二步。</w:t>
      </w:r>
    </w:p>
    <w:p w:rsidR="00524756" w:rsidRDefault="00482877" w:rsidP="00524756">
      <w:pPr>
        <w:rPr>
          <w:lang w:val="en-US" w:eastAsia="zh-CN"/>
        </w:rPr>
      </w:pPr>
      <w:r w:rsidRPr="00A67A2C">
        <w:rPr>
          <w:rFonts w:ascii="STKaiti" w:eastAsia="STKaiti" w:hAnsi="STKaiti" w:hint="eastAsia"/>
          <w:lang w:val="en-US" w:eastAsia="zh-CN"/>
        </w:rPr>
        <w:t>步骤</w:t>
      </w:r>
      <w:r w:rsidR="00524756">
        <w:rPr>
          <w:i/>
          <w:lang w:val="en-US" w:eastAsia="zh-CN"/>
        </w:rPr>
        <w:t>2</w:t>
      </w:r>
      <w:r>
        <w:rPr>
          <w:rFonts w:hint="eastAsia"/>
          <w:lang w:val="en-US" w:eastAsia="zh-CN"/>
        </w:rPr>
        <w:t>：局部评分反演</w:t>
      </w:r>
      <w:r w:rsidR="00813E0F">
        <w:rPr>
          <w:rFonts w:hint="eastAsia"/>
          <w:lang w:val="en-US" w:eastAsia="zh-CN"/>
        </w:rPr>
        <w:t>的检测</w:t>
      </w:r>
    </w:p>
    <w:p w:rsidR="00524756" w:rsidRDefault="00813E0F" w:rsidP="000F09DC">
      <w:pPr>
        <w:ind w:firstLineChars="200" w:firstLine="480"/>
        <w:rPr>
          <w:lang w:val="en-US" w:eastAsia="zh-CN"/>
        </w:rPr>
      </w:pPr>
      <w:r>
        <w:rPr>
          <w:rFonts w:hint="eastAsia"/>
          <w:lang w:val="en-US" w:eastAsia="zh-CN"/>
        </w:rPr>
        <w:t>对于步骤</w:t>
      </w:r>
      <w:r>
        <w:rPr>
          <w:rFonts w:hint="eastAsia"/>
          <w:lang w:val="en-US" w:eastAsia="zh-CN"/>
        </w:rPr>
        <w:t>2</w:t>
      </w:r>
      <w:r>
        <w:rPr>
          <w:rFonts w:hint="eastAsia"/>
          <w:lang w:val="en-US" w:eastAsia="zh-CN"/>
        </w:rPr>
        <w:t>，检测仍以本建议书附件</w:t>
      </w:r>
      <w:r>
        <w:rPr>
          <w:rFonts w:hint="eastAsia"/>
          <w:lang w:val="en-US" w:eastAsia="zh-CN"/>
        </w:rPr>
        <w:t>2</w:t>
      </w:r>
      <w:r>
        <w:rPr>
          <w:rFonts w:hint="eastAsia"/>
          <w:lang w:val="en-US" w:eastAsia="zh-CN"/>
        </w:rPr>
        <w:t>给出的筛选公式为基础，但对应用域做了稍许改动。输入数据集合仍由所有测试配置的所有时间窗口</w:t>
      </w:r>
      <w:r w:rsidR="00952001">
        <w:rPr>
          <w:rFonts w:hint="eastAsia"/>
          <w:lang w:val="en-US" w:eastAsia="zh-CN"/>
        </w:rPr>
        <w:t>（</w:t>
      </w:r>
      <w:r>
        <w:rPr>
          <w:rFonts w:hint="eastAsia"/>
          <w:lang w:val="en-US" w:eastAsia="zh-CN"/>
        </w:rPr>
        <w:t>例如</w:t>
      </w:r>
      <w:r>
        <w:rPr>
          <w:rFonts w:hint="eastAsia"/>
          <w:lang w:val="en-US" w:eastAsia="zh-CN"/>
        </w:rPr>
        <w:t>10 s</w:t>
      </w:r>
      <w:r w:rsidR="000F09DC">
        <w:rPr>
          <w:rFonts w:hint="eastAsia"/>
          <w:lang w:val="en-GB" w:eastAsia="zh-CN"/>
        </w:rPr>
        <w:t>）</w:t>
      </w:r>
      <w:r>
        <w:rPr>
          <w:rFonts w:hint="eastAsia"/>
          <w:lang w:val="en-US" w:eastAsia="zh-CN"/>
        </w:rPr>
        <w:t>的评分组成。</w:t>
      </w:r>
      <w:r w:rsidR="000B5C66">
        <w:rPr>
          <w:rFonts w:hint="eastAsia"/>
          <w:lang w:val="en-US" w:eastAsia="zh-CN"/>
        </w:rPr>
        <w:t>但这一次，</w:t>
      </w:r>
      <w:r w:rsidR="00DE30F3">
        <w:rPr>
          <w:rFonts w:hint="eastAsia"/>
          <w:lang w:val="en-US" w:eastAsia="zh-CN"/>
        </w:rPr>
        <w:t>评</w:t>
      </w:r>
      <w:r w:rsidR="000B5C66">
        <w:rPr>
          <w:rFonts w:hint="eastAsia"/>
          <w:lang w:val="en-US" w:eastAsia="zh-CN"/>
        </w:rPr>
        <w:t>分</w:t>
      </w:r>
      <w:r w:rsidR="00115268">
        <w:rPr>
          <w:rFonts w:hint="eastAsia"/>
          <w:lang w:val="en-US" w:eastAsia="zh-CN"/>
        </w:rPr>
        <w:t>是初步的，</w:t>
      </w:r>
      <w:r w:rsidR="000B5C66">
        <w:rPr>
          <w:rFonts w:hint="eastAsia"/>
          <w:lang w:val="en-US" w:eastAsia="zh-CN"/>
        </w:rPr>
        <w:t>集中在总均值附近，以便将第一步中已经处理过的偏差效应降至最弱。</w:t>
      </w:r>
      <w:r w:rsidR="00115268">
        <w:rPr>
          <w:rFonts w:hint="eastAsia"/>
          <w:lang w:val="en-US" w:eastAsia="zh-CN"/>
        </w:rPr>
        <w:t>然后采用通常的过程。</w:t>
      </w:r>
    </w:p>
    <w:p w:rsidR="00524756" w:rsidRDefault="00115268" w:rsidP="00115268">
      <w:pPr>
        <w:spacing w:line="270" w:lineRule="exact"/>
        <w:ind w:firstLineChars="200" w:firstLine="480"/>
        <w:rPr>
          <w:lang w:val="en-US" w:eastAsia="zh-CN"/>
        </w:rPr>
      </w:pPr>
      <w:r>
        <w:rPr>
          <w:rFonts w:hint="eastAsia"/>
          <w:lang w:val="en-GB" w:eastAsia="zh-CN"/>
        </w:rPr>
        <w:t>首先用</w:t>
      </w:r>
      <w:r>
        <w:rPr>
          <w:rFonts w:ascii="Symbol" w:hAnsi="Symbol"/>
          <w:lang w:eastAsia="zh-CN"/>
        </w:rPr>
        <w:t></w:t>
      </w:r>
      <w:r w:rsidRPr="006079D3">
        <w:rPr>
          <w:position w:val="-4"/>
          <w:sz w:val="20"/>
          <w:lang w:val="en-US" w:eastAsia="zh-CN"/>
        </w:rPr>
        <w:t>2</w:t>
      </w:r>
      <w:r>
        <w:rPr>
          <w:rFonts w:hint="eastAsia"/>
          <w:lang w:val="en-GB" w:eastAsia="zh-CN"/>
        </w:rPr>
        <w:t>测试确</w:t>
      </w:r>
      <w:r w:rsidR="00DE30F3">
        <w:rPr>
          <w:rFonts w:hint="eastAsia"/>
          <w:lang w:val="en-GB" w:eastAsia="zh-CN"/>
        </w:rPr>
        <w:t>定每一测试配置的每一时间窗口评</w:t>
      </w:r>
      <w:r>
        <w:rPr>
          <w:rFonts w:hint="eastAsia"/>
          <w:lang w:val="en-GB" w:eastAsia="zh-CN"/>
        </w:rPr>
        <w:t>分的分布“正常”与否。如果</w:t>
      </w:r>
      <w:r>
        <w:rPr>
          <w:rFonts w:ascii="Symbol" w:hAnsi="Symbol"/>
          <w:lang w:eastAsia="zh-CN"/>
        </w:rPr>
        <w:t></w:t>
      </w:r>
      <w:r w:rsidRPr="006079D3">
        <w:rPr>
          <w:position w:val="-4"/>
          <w:sz w:val="20"/>
          <w:lang w:val="en-US" w:eastAsia="zh-CN"/>
        </w:rPr>
        <w:t>2</w:t>
      </w:r>
      <w:r>
        <w:rPr>
          <w:rFonts w:hint="eastAsia"/>
          <w:lang w:val="en-GB" w:eastAsia="zh-CN"/>
        </w:rPr>
        <w:t>在</w:t>
      </w:r>
      <w:r>
        <w:rPr>
          <w:lang w:val="en-GB" w:eastAsia="zh-CN"/>
        </w:rPr>
        <w:t>2</w:t>
      </w:r>
      <w:r>
        <w:rPr>
          <w:rFonts w:hint="eastAsia"/>
          <w:lang w:val="en-GB" w:eastAsia="zh-CN"/>
        </w:rPr>
        <w:t>和</w:t>
      </w:r>
      <w:r>
        <w:rPr>
          <w:lang w:val="en-GB" w:eastAsia="zh-CN"/>
        </w:rPr>
        <w:t>4</w:t>
      </w:r>
      <w:r>
        <w:rPr>
          <w:rFonts w:hint="eastAsia"/>
          <w:lang w:val="en-GB" w:eastAsia="zh-CN"/>
        </w:rPr>
        <w:t>之间，则这一分布被视为“正常”。</w:t>
      </w:r>
      <w:r>
        <w:rPr>
          <w:rFonts w:hint="eastAsia"/>
          <w:lang w:val="en-US" w:eastAsia="zh-CN"/>
        </w:rPr>
        <w:t>然后按照下文的数学表达方式，将此过程应用于</w:t>
      </w:r>
      <w:r>
        <w:rPr>
          <w:rFonts w:hint="eastAsia"/>
          <w:lang w:val="en-GB" w:eastAsia="zh-CN"/>
        </w:rPr>
        <w:t>每一测试配置的每一时间窗口</w:t>
      </w:r>
      <w:r>
        <w:rPr>
          <w:rFonts w:hint="eastAsia"/>
          <w:lang w:val="en-US" w:eastAsia="zh-CN"/>
        </w:rPr>
        <w:t>。</w:t>
      </w:r>
    </w:p>
    <w:p w:rsidR="00524756" w:rsidRDefault="00C61EAE" w:rsidP="00304455">
      <w:pPr>
        <w:spacing w:line="270" w:lineRule="exact"/>
        <w:ind w:firstLineChars="200" w:firstLine="480"/>
        <w:rPr>
          <w:lang w:val="en-US" w:eastAsia="zh-CN"/>
        </w:rPr>
      </w:pPr>
      <w:r>
        <w:rPr>
          <w:rFonts w:hint="eastAsia"/>
          <w:lang w:val="en-US" w:eastAsia="zh-CN"/>
        </w:rPr>
        <w:t>过程的第一步是计算每一观察者每一时间窗口的居</w:t>
      </w:r>
      <w:r w:rsidR="00304455">
        <w:rPr>
          <w:rFonts w:hint="eastAsia"/>
          <w:lang w:val="en-US" w:eastAsia="zh-CN"/>
        </w:rPr>
        <w:t>中</w:t>
      </w:r>
      <w:r w:rsidR="005B70FC">
        <w:rPr>
          <w:rFonts w:hint="eastAsia"/>
          <w:lang w:val="en-US" w:eastAsia="zh-CN"/>
        </w:rPr>
        <w:t>评</w:t>
      </w:r>
      <w:r w:rsidR="00304455">
        <w:rPr>
          <w:rFonts w:hint="eastAsia"/>
          <w:lang w:val="en-US" w:eastAsia="zh-CN"/>
        </w:rPr>
        <w:t>分。每一测试的</w:t>
      </w:r>
      <w:r w:rsidR="005B70FC">
        <w:rPr>
          <w:rFonts w:hint="eastAsia"/>
          <w:lang w:val="en-US" w:eastAsia="zh-CN"/>
        </w:rPr>
        <w:t>平均评</w:t>
      </w:r>
      <w:r w:rsidR="00304455">
        <w:rPr>
          <w:rFonts w:hint="eastAsia"/>
          <w:lang w:val="en-US" w:eastAsia="zh-CN"/>
        </w:rPr>
        <w:t>分</w:t>
      </w:r>
      <w:r w:rsidR="006F323A" w:rsidRPr="006F323A">
        <w:rPr>
          <w:b/>
          <w:position w:val="-10"/>
        </w:rPr>
        <w:object w:dxaOrig="360" w:dyaOrig="340">
          <v:shape id="_x0000_i1056" type="#_x0000_t75" style="width:18pt;height:17.25pt" o:ole="">
            <v:imagedata r:id="rId75" o:title=""/>
          </v:shape>
          <o:OLEObject Type="Embed" ProgID="Equation.3" ShapeID="_x0000_i1056" DrawAspect="Content" ObjectID="_1410247612" r:id="rId76"/>
        </w:object>
      </w:r>
      <w:r w:rsidR="00304455">
        <w:rPr>
          <w:rFonts w:hint="eastAsia"/>
          <w:position w:val="-4"/>
          <w:lang w:val="en-US" w:eastAsia="zh-CN"/>
        </w:rPr>
        <w:t>规定如下：</w:t>
      </w:r>
    </w:p>
    <w:p w:rsidR="00524756" w:rsidRDefault="00F34DEE" w:rsidP="00736BA5">
      <w:pPr>
        <w:pStyle w:val="Equation"/>
        <w:rPr>
          <w:sz w:val="20"/>
        </w:rPr>
      </w:pPr>
      <w:r>
        <w:rPr>
          <w:sz w:val="20"/>
          <w:lang w:val="es-ES_tradnl" w:eastAsia="zh-CN"/>
        </w:rPr>
        <w:tab/>
      </w:r>
      <w:r>
        <w:rPr>
          <w:sz w:val="20"/>
          <w:lang w:val="es-ES_tradnl" w:eastAsia="zh-CN"/>
        </w:rPr>
        <w:tab/>
      </w:r>
      <w:r w:rsidR="00736BA5">
        <w:rPr>
          <w:position w:val="-38"/>
          <w:sz w:val="20"/>
          <w:lang w:val="es-ES_tradnl"/>
        </w:rPr>
        <w:object w:dxaOrig="2520" w:dyaOrig="840">
          <v:shape id="_x0000_i1057" type="#_x0000_t75" style="width:126pt;height:42pt" o:ole="">
            <v:imagedata r:id="rId77" o:title=""/>
          </v:shape>
          <o:OLEObject Type="Embed" ProgID="Equation.3" ShapeID="_x0000_i1057" DrawAspect="Content" ObjectID="_1410247613" r:id="rId78"/>
        </w:object>
      </w:r>
    </w:p>
    <w:p w:rsidR="00524756" w:rsidRDefault="00304455" w:rsidP="00304455">
      <w:pPr>
        <w:ind w:firstLineChars="200" w:firstLine="480"/>
        <w:rPr>
          <w:lang w:val="en-US" w:eastAsia="zh-CN"/>
        </w:rPr>
      </w:pPr>
      <w:r>
        <w:rPr>
          <w:rFonts w:hint="eastAsia"/>
          <w:lang w:eastAsia="zh-CN"/>
        </w:rPr>
        <w:t>同样，每一观察者每一测试配置的平均</w:t>
      </w:r>
      <w:r w:rsidR="005B70FC">
        <w:rPr>
          <w:rFonts w:hint="eastAsia"/>
          <w:lang w:eastAsia="zh-CN"/>
        </w:rPr>
        <w:t>评</w:t>
      </w:r>
      <w:r>
        <w:rPr>
          <w:rFonts w:hint="eastAsia"/>
          <w:lang w:eastAsia="zh-CN"/>
        </w:rPr>
        <w:t>分规定如下：</w:t>
      </w:r>
    </w:p>
    <w:p w:rsidR="00524756" w:rsidRDefault="00736BA5" w:rsidP="00736BA5">
      <w:pPr>
        <w:pStyle w:val="Equation"/>
        <w:rPr>
          <w:sz w:val="20"/>
        </w:rPr>
      </w:pPr>
      <w:r>
        <w:rPr>
          <w:sz w:val="20"/>
          <w:lang w:val="es-ES_tradnl" w:eastAsia="zh-CN"/>
        </w:rPr>
        <w:tab/>
      </w:r>
      <w:r>
        <w:rPr>
          <w:position w:val="-38"/>
          <w:sz w:val="20"/>
          <w:lang w:val="es-ES_tradnl"/>
        </w:rPr>
        <w:object w:dxaOrig="1920" w:dyaOrig="840">
          <v:shape id="_x0000_i1058" type="#_x0000_t75" style="width:96pt;height:42pt" o:ole="">
            <v:imagedata r:id="rId79" o:title=""/>
          </v:shape>
          <o:OLEObject Type="Embed" ProgID="Equation.3" ShapeID="_x0000_i1058" DrawAspect="Content" ObjectID="_1410247614" r:id="rId80"/>
        </w:object>
      </w:r>
    </w:p>
    <w:p w:rsidR="00524756" w:rsidRPr="00304455" w:rsidRDefault="00304455" w:rsidP="00524756">
      <w:pPr>
        <w:rPr>
          <w:lang w:eastAsia="zh-CN"/>
        </w:rPr>
      </w:pPr>
      <w:r>
        <w:rPr>
          <w:rFonts w:hint="eastAsia"/>
          <w:lang w:val="en-US" w:eastAsia="zh-CN"/>
        </w:rPr>
        <w:t>其中</w:t>
      </w:r>
      <w:r w:rsidR="00524756" w:rsidRPr="00304455">
        <w:rPr>
          <w:i/>
          <w:lang w:eastAsia="zh-CN"/>
        </w:rPr>
        <w:t>u</w:t>
      </w:r>
      <w:r w:rsidR="00524756" w:rsidRPr="00304455">
        <w:rPr>
          <w:i/>
          <w:iCs/>
          <w:position w:val="-4"/>
          <w:sz w:val="20"/>
          <w:lang w:eastAsia="zh-CN"/>
        </w:rPr>
        <w:t>njklr</w:t>
      </w:r>
      <w:r>
        <w:rPr>
          <w:rFonts w:hint="eastAsia"/>
          <w:lang w:val="en-US" w:eastAsia="zh-CN"/>
        </w:rPr>
        <w:t>对应着观察者</w:t>
      </w:r>
      <w:r w:rsidR="00524756" w:rsidRPr="00304455">
        <w:rPr>
          <w:i/>
          <w:lang w:eastAsia="zh-CN"/>
        </w:rPr>
        <w:t>i</w:t>
      </w:r>
      <w:r>
        <w:rPr>
          <w:rFonts w:hint="eastAsia"/>
          <w:lang w:eastAsia="zh-CN"/>
        </w:rPr>
        <w:t>在时间窗口</w:t>
      </w:r>
      <w:r w:rsidR="00524756" w:rsidRPr="00304455">
        <w:rPr>
          <w:i/>
          <w:lang w:eastAsia="zh-CN"/>
        </w:rPr>
        <w:t>j</w:t>
      </w:r>
      <w:r>
        <w:rPr>
          <w:rFonts w:hint="eastAsia"/>
          <w:lang w:eastAsia="zh-CN"/>
        </w:rPr>
        <w:t>、测试条件</w:t>
      </w:r>
      <w:r w:rsidR="00524756" w:rsidRPr="00304455">
        <w:rPr>
          <w:i/>
          <w:lang w:eastAsia="zh-CN"/>
        </w:rPr>
        <w:t>k</w:t>
      </w:r>
      <w:r>
        <w:rPr>
          <w:rFonts w:hint="eastAsia"/>
          <w:lang w:eastAsia="zh-CN"/>
        </w:rPr>
        <w:t>、序列</w:t>
      </w:r>
      <w:r w:rsidR="00524756" w:rsidRPr="00304455">
        <w:rPr>
          <w:i/>
          <w:lang w:eastAsia="zh-CN"/>
        </w:rPr>
        <w:t>l</w:t>
      </w:r>
      <w:r>
        <w:rPr>
          <w:rFonts w:hint="eastAsia"/>
          <w:lang w:eastAsia="zh-CN"/>
        </w:rPr>
        <w:t>、重复</w:t>
      </w:r>
      <w:r w:rsidR="00524756" w:rsidRPr="00304455">
        <w:rPr>
          <w:i/>
          <w:lang w:eastAsia="zh-CN"/>
        </w:rPr>
        <w:t>r</w:t>
      </w:r>
      <w:r w:rsidR="009C63B9">
        <w:rPr>
          <w:rFonts w:hint="eastAsia"/>
          <w:lang w:eastAsia="zh-CN"/>
        </w:rPr>
        <w:t>次</w:t>
      </w:r>
      <w:r>
        <w:rPr>
          <w:rFonts w:hint="eastAsia"/>
          <w:lang w:eastAsia="zh-CN"/>
        </w:rPr>
        <w:t>情况下的评分。</w:t>
      </w:r>
    </w:p>
    <w:p w:rsidR="00524756" w:rsidRDefault="009C63B9" w:rsidP="00304455">
      <w:pPr>
        <w:ind w:firstLineChars="200" w:firstLine="480"/>
        <w:rPr>
          <w:lang w:val="en-US" w:eastAsia="zh-CN"/>
        </w:rPr>
      </w:pPr>
      <w:r>
        <w:rPr>
          <w:rFonts w:hint="eastAsia"/>
          <w:lang w:eastAsia="zh-CN"/>
        </w:rPr>
        <w:t>对于</w:t>
      </w:r>
      <w:r w:rsidR="003F54BC">
        <w:rPr>
          <w:rFonts w:hint="eastAsia"/>
          <w:lang w:eastAsia="zh-CN"/>
        </w:rPr>
        <w:t>每一观察者，居</w:t>
      </w:r>
      <w:r w:rsidR="005B70FC">
        <w:rPr>
          <w:rFonts w:hint="eastAsia"/>
          <w:lang w:eastAsia="zh-CN"/>
        </w:rPr>
        <w:t>中评分</w:t>
      </w:r>
      <w:r w:rsidR="00524756">
        <w:rPr>
          <w:i/>
          <w:iCs/>
          <w:lang w:val="en-US" w:eastAsia="zh-CN"/>
        </w:rPr>
        <w:t>u</w:t>
      </w:r>
      <w:r w:rsidR="00524756">
        <w:rPr>
          <w:position w:val="6"/>
          <w:sz w:val="16"/>
          <w:lang w:val="en-US" w:eastAsia="zh-CN"/>
        </w:rPr>
        <w:t>*</w:t>
      </w:r>
      <w:r w:rsidR="00524756" w:rsidRPr="006079D3">
        <w:rPr>
          <w:i/>
          <w:iCs/>
          <w:position w:val="-4"/>
          <w:sz w:val="20"/>
          <w:lang w:val="en-US" w:eastAsia="zh-CN"/>
        </w:rPr>
        <w:t>njklr</w:t>
      </w:r>
      <w:r w:rsidR="005B70FC">
        <w:rPr>
          <w:rFonts w:hint="eastAsia"/>
          <w:lang w:val="en-US" w:eastAsia="zh-CN"/>
        </w:rPr>
        <w:t>按下式计算：</w:t>
      </w:r>
    </w:p>
    <w:p w:rsidR="00524756" w:rsidRDefault="00F34DEE" w:rsidP="00F34DEE">
      <w:pPr>
        <w:pStyle w:val="Equation"/>
      </w:pPr>
      <w:r>
        <w:rPr>
          <w:lang w:val="es-ES_tradnl" w:eastAsia="zh-CN"/>
        </w:rPr>
        <w:tab/>
      </w:r>
      <w:r>
        <w:rPr>
          <w:lang w:val="es-ES_tradnl" w:eastAsia="zh-CN"/>
        </w:rPr>
        <w:tab/>
      </w:r>
      <w:r w:rsidR="00524756" w:rsidRPr="00B800D9">
        <w:rPr>
          <w:position w:val="-16"/>
          <w:lang w:val="es-ES_tradnl"/>
        </w:rPr>
        <w:object w:dxaOrig="2760" w:dyaOrig="400">
          <v:shape id="_x0000_i1059" type="#_x0000_t75" style="width:138pt;height:19.5pt" o:ole="">
            <v:imagedata r:id="rId81" o:title=""/>
          </v:shape>
          <o:OLEObject Type="Embed" ProgID="Equation.3" ShapeID="_x0000_i1059" DrawAspect="Content" ObjectID="_1410247615" r:id="rId82"/>
        </w:object>
      </w:r>
    </w:p>
    <w:p w:rsidR="00596F00" w:rsidRDefault="00596F0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24756" w:rsidRDefault="009235B6" w:rsidP="009235B6">
      <w:pPr>
        <w:spacing w:line="270" w:lineRule="exact"/>
        <w:ind w:firstLineChars="200" w:firstLine="480"/>
        <w:rPr>
          <w:lang w:val="en-US" w:eastAsia="zh-CN"/>
        </w:rPr>
      </w:pPr>
      <w:r>
        <w:rPr>
          <w:rFonts w:hint="eastAsia"/>
          <w:lang w:val="en-GB" w:eastAsia="zh-CN"/>
        </w:rPr>
        <w:t>对于每一测试配置的每一时间窗口</w:t>
      </w:r>
      <w:r w:rsidRPr="009235B6">
        <w:rPr>
          <w:rFonts w:hint="eastAsia"/>
          <w:lang w:eastAsia="zh-CN"/>
        </w:rPr>
        <w:t>，</w:t>
      </w:r>
      <w:r>
        <w:rPr>
          <w:rFonts w:hint="eastAsia"/>
          <w:lang w:val="en-GB" w:eastAsia="zh-CN"/>
        </w:rPr>
        <w:t>计算</w:t>
      </w:r>
      <w:r>
        <w:rPr>
          <w:rFonts w:hint="eastAsia"/>
          <w:lang w:eastAsia="zh-CN"/>
        </w:rPr>
        <w:t>均值</w:t>
      </w:r>
      <w:r w:rsidR="006F323A" w:rsidRPr="006F323A">
        <w:rPr>
          <w:b/>
          <w:position w:val="-12"/>
        </w:rPr>
        <w:object w:dxaOrig="560" w:dyaOrig="380">
          <v:shape id="_x0000_i1060" type="#_x0000_t75" style="width:28.5pt;height:18.75pt" o:ole="">
            <v:imagedata r:id="rId83" o:title=""/>
          </v:shape>
          <o:OLEObject Type="Embed" ProgID="Equation.3" ShapeID="_x0000_i1060" DrawAspect="Content" ObjectID="_1410247616" r:id="rId84"/>
        </w:object>
      </w:r>
      <w:r>
        <w:rPr>
          <w:rFonts w:hint="eastAsia"/>
          <w:lang w:eastAsia="zh-CN"/>
        </w:rPr>
        <w:t>、标准差</w:t>
      </w:r>
      <w:r w:rsidR="00524756" w:rsidRPr="009235B6">
        <w:rPr>
          <w:i/>
          <w:lang w:eastAsia="zh-CN"/>
        </w:rPr>
        <w:t>S</w:t>
      </w:r>
      <w:r w:rsidR="00524756" w:rsidRPr="009235B6">
        <w:rPr>
          <w:rFonts w:ascii="Tms Rmn" w:hAnsi="Tms Rmn"/>
          <w:i/>
          <w:sz w:val="2"/>
          <w:lang w:eastAsia="zh-CN"/>
        </w:rPr>
        <w:t> </w:t>
      </w:r>
      <w:r w:rsidR="00524756" w:rsidRPr="009235B6">
        <w:rPr>
          <w:i/>
          <w:lang w:eastAsia="zh-CN"/>
        </w:rPr>
        <w:t>*</w:t>
      </w:r>
      <w:r w:rsidR="00524756" w:rsidRPr="009235B6">
        <w:rPr>
          <w:i/>
          <w:iCs/>
          <w:position w:val="-4"/>
          <w:sz w:val="20"/>
          <w:lang w:eastAsia="zh-CN"/>
        </w:rPr>
        <w:t>jklr</w:t>
      </w:r>
      <w:r>
        <w:rPr>
          <w:rFonts w:hint="eastAsia"/>
          <w:lang w:eastAsia="zh-CN"/>
        </w:rPr>
        <w:t>和系数</w:t>
      </w:r>
      <w:r w:rsidR="00524756">
        <w:rPr>
          <w:rFonts w:ascii="Symbol" w:hAnsi="Symbol"/>
          <w:lang w:eastAsia="zh-CN"/>
        </w:rPr>
        <w:t></w:t>
      </w:r>
      <w:r w:rsidR="00524756">
        <w:rPr>
          <w:rFonts w:ascii="Symbol" w:hAnsi="Symbol"/>
          <w:position w:val="-4"/>
          <w:sz w:val="20"/>
          <w:lang w:eastAsia="zh-CN"/>
        </w:rPr>
        <w:t></w:t>
      </w:r>
      <w:r w:rsidR="00524756">
        <w:rPr>
          <w:rFonts w:ascii="Symbol" w:hAnsi="Symbol"/>
          <w:position w:val="6"/>
          <w:sz w:val="16"/>
          <w:lang w:eastAsia="zh-CN"/>
        </w:rPr>
        <w:t></w:t>
      </w:r>
      <w:r w:rsidR="00524756" w:rsidRPr="009235B6">
        <w:rPr>
          <w:i/>
          <w:iCs/>
          <w:position w:val="-4"/>
          <w:sz w:val="20"/>
          <w:lang w:eastAsia="zh-CN"/>
        </w:rPr>
        <w:t>jklr</w:t>
      </w:r>
      <w:r>
        <w:rPr>
          <w:rFonts w:hint="eastAsia"/>
          <w:lang w:eastAsia="zh-CN"/>
        </w:rPr>
        <w:t>。</w:t>
      </w:r>
      <w:r w:rsidR="00524756">
        <w:rPr>
          <w:rFonts w:ascii="Symbol" w:hAnsi="Symbol"/>
          <w:lang w:eastAsia="zh-CN"/>
        </w:rPr>
        <w:t></w:t>
      </w:r>
      <w:r w:rsidR="00524756">
        <w:rPr>
          <w:rFonts w:ascii="Symbol" w:hAnsi="Symbol"/>
          <w:position w:val="-4"/>
          <w:sz w:val="20"/>
          <w:lang w:eastAsia="zh-CN"/>
        </w:rPr>
        <w:t></w:t>
      </w:r>
      <w:r w:rsidR="00524756">
        <w:rPr>
          <w:rFonts w:ascii="Symbol" w:hAnsi="Symbol"/>
          <w:position w:val="6"/>
          <w:sz w:val="16"/>
          <w:lang w:eastAsia="zh-CN"/>
        </w:rPr>
        <w:t></w:t>
      </w:r>
      <w:r w:rsidR="00524756" w:rsidRPr="006079D3">
        <w:rPr>
          <w:i/>
          <w:iCs/>
          <w:position w:val="-4"/>
          <w:sz w:val="20"/>
          <w:lang w:val="en-US" w:eastAsia="zh-CN"/>
        </w:rPr>
        <w:t>jklr</w:t>
      </w:r>
      <w:r>
        <w:rPr>
          <w:rFonts w:hint="eastAsia"/>
          <w:lang w:val="en-US" w:eastAsia="zh-CN"/>
        </w:rPr>
        <w:t>由下式给出：</w:t>
      </w:r>
    </w:p>
    <w:p w:rsidR="00524756" w:rsidRPr="006079D3" w:rsidRDefault="00524756" w:rsidP="00524756">
      <w:pPr>
        <w:pStyle w:val="Equation"/>
        <w:jc w:val="center"/>
        <w:rPr>
          <w:sz w:val="20"/>
          <w:lang w:val="en-US" w:eastAsia="zh-CN"/>
        </w:rPr>
      </w:pPr>
      <w:r w:rsidRPr="00B800D9">
        <w:rPr>
          <w:b/>
          <w:position w:val="-34"/>
          <w:sz w:val="20"/>
          <w:lang w:val="es-ES_tradnl"/>
        </w:rPr>
        <w:object w:dxaOrig="1600" w:dyaOrig="720">
          <v:shape id="_x0000_i1061" type="#_x0000_t75" style="width:79.5pt;height:36pt" o:ole="">
            <v:imagedata r:id="rId85" o:title=""/>
          </v:shape>
          <o:OLEObject Type="Embed" ProgID="Equation.3" ShapeID="_x0000_i1061" DrawAspect="Content" ObjectID="_1410247617" r:id="rId86"/>
        </w:object>
      </w:r>
      <w:r w:rsidRPr="006079D3">
        <w:rPr>
          <w:lang w:val="en-US" w:eastAsia="zh-CN"/>
        </w:rPr>
        <w:t>     </w:t>
      </w:r>
      <w:r w:rsidR="00526208">
        <w:rPr>
          <w:rFonts w:hint="eastAsia"/>
          <w:lang w:val="en-US" w:eastAsia="zh-CN"/>
        </w:rPr>
        <w:t>其中</w:t>
      </w:r>
      <w:r w:rsidRPr="006079D3">
        <w:rPr>
          <w:lang w:val="en-US" w:eastAsia="zh-CN"/>
        </w:rPr>
        <w:t>     </w:t>
      </w:r>
      <w:r w:rsidRPr="00B800D9">
        <w:rPr>
          <w:b/>
          <w:position w:val="-24"/>
          <w:sz w:val="20"/>
          <w:lang w:val="es-ES_tradnl"/>
        </w:rPr>
        <w:object w:dxaOrig="1920" w:dyaOrig="1080">
          <v:shape id="_x0000_i1062" type="#_x0000_t75" style="width:96pt;height:54.75pt" o:ole="">
            <v:imagedata r:id="rId87" o:title=""/>
          </v:shape>
          <o:OLEObject Type="Embed" ProgID="Equation.3" ShapeID="_x0000_i1062" DrawAspect="Content" ObjectID="_1410247618" r:id="rId88"/>
        </w:object>
      </w:r>
    </w:p>
    <w:p w:rsidR="00524756" w:rsidRDefault="00526208" w:rsidP="00526208">
      <w:pPr>
        <w:spacing w:before="0"/>
        <w:ind w:firstLineChars="200" w:firstLine="480"/>
        <w:rPr>
          <w:lang w:val="en-US" w:eastAsia="zh-CN"/>
        </w:rPr>
      </w:pPr>
      <w:r>
        <w:rPr>
          <w:rFonts w:hint="eastAsia"/>
          <w:lang w:val="en-US" w:eastAsia="zh-CN"/>
        </w:rPr>
        <w:t>对于每一观察者</w:t>
      </w:r>
      <w:r w:rsidR="00524756">
        <w:rPr>
          <w:i/>
          <w:lang w:val="en-US" w:eastAsia="zh-CN"/>
        </w:rPr>
        <w:t>i</w:t>
      </w:r>
      <w:r>
        <w:rPr>
          <w:rFonts w:hint="eastAsia"/>
          <w:lang w:val="en-US" w:eastAsia="zh-CN"/>
        </w:rPr>
        <w:t>，找出</w:t>
      </w:r>
      <w:r w:rsidR="00524756">
        <w:rPr>
          <w:i/>
          <w:lang w:val="en-US" w:eastAsia="zh-CN"/>
        </w:rPr>
        <w:t xml:space="preserve"> P*</w:t>
      </w:r>
      <w:r w:rsidR="00524756" w:rsidRPr="006079D3">
        <w:rPr>
          <w:i/>
          <w:iCs/>
          <w:position w:val="-4"/>
          <w:sz w:val="20"/>
          <w:lang w:val="en-US" w:eastAsia="zh-CN"/>
        </w:rPr>
        <w:t>i</w:t>
      </w:r>
      <w:r>
        <w:rPr>
          <w:rFonts w:hint="eastAsia"/>
          <w:lang w:val="en-US" w:eastAsia="zh-CN"/>
        </w:rPr>
        <w:t>和</w:t>
      </w:r>
      <w:r w:rsidR="00524756">
        <w:rPr>
          <w:i/>
          <w:lang w:val="en-US" w:eastAsia="zh-CN"/>
        </w:rPr>
        <w:t>Q*</w:t>
      </w:r>
      <w:r w:rsidR="00524756" w:rsidRPr="006079D3">
        <w:rPr>
          <w:i/>
          <w:iCs/>
          <w:position w:val="-4"/>
          <w:sz w:val="20"/>
          <w:lang w:val="en-US" w:eastAsia="zh-CN"/>
        </w:rPr>
        <w:t>i</w:t>
      </w:r>
      <w:r>
        <w:rPr>
          <w:rFonts w:hint="eastAsia"/>
          <w:lang w:val="en-US" w:eastAsia="zh-CN"/>
        </w:rPr>
        <w:t>，即：</w:t>
      </w:r>
    </w:p>
    <w:p w:rsidR="00524756" w:rsidRDefault="00526208" w:rsidP="00524756">
      <w:pPr>
        <w:rPr>
          <w:lang w:val="en-US"/>
        </w:rPr>
      </w:pPr>
      <w:r>
        <w:rPr>
          <w:rFonts w:hint="eastAsia"/>
          <w:lang w:val="en-US" w:eastAsia="zh-CN"/>
        </w:rPr>
        <w:t>对于</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l</w:t>
      </w:r>
      <w:r w:rsidR="00524756">
        <w:rPr>
          <w:lang w:val="en-US"/>
        </w:rPr>
        <w:t xml:space="preserve">, </w:t>
      </w:r>
      <w:r w:rsidR="00524756">
        <w:rPr>
          <w:i/>
          <w:lang w:val="en-US"/>
        </w:rPr>
        <w:t>r</w:t>
      </w:r>
      <w:r w:rsidR="00524756">
        <w:rPr>
          <w:lang w:val="en-US"/>
        </w:rPr>
        <w:t xml:space="preserve"> </w:t>
      </w:r>
      <w:r w:rsidR="00524756">
        <w:rPr>
          <w:rFonts w:ascii="Symbol" w:hAnsi="Symbol"/>
        </w:rPr>
        <w:t></w:t>
      </w:r>
      <w:r w:rsidR="00524756">
        <w:rPr>
          <w:lang w:val="en-US"/>
        </w:rPr>
        <w:t xml:space="preserve"> 1, 1, 1, 1</w:t>
      </w:r>
      <w:r>
        <w:rPr>
          <w:rFonts w:hint="eastAsia"/>
          <w:lang w:val="en-US" w:eastAsia="zh-CN"/>
        </w:rPr>
        <w:t>至</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L</w:t>
      </w:r>
      <w:r w:rsidR="00524756">
        <w:rPr>
          <w:lang w:val="en-US"/>
        </w:rPr>
        <w:t xml:space="preserve">, </w:t>
      </w:r>
      <w:r w:rsidR="00524756">
        <w:rPr>
          <w:i/>
          <w:lang w:val="en-US"/>
        </w:rPr>
        <w:t>R</w:t>
      </w:r>
    </w:p>
    <w:p w:rsidR="00524756" w:rsidRDefault="00526208" w:rsidP="00524756">
      <w:pPr>
        <w:rPr>
          <w:lang w:val="en-US" w:eastAsia="zh-CN"/>
        </w:rPr>
      </w:pPr>
      <w:r>
        <w:rPr>
          <w:rFonts w:hint="eastAsia"/>
          <w:lang w:val="en-US" w:eastAsia="zh-CN"/>
        </w:rPr>
        <w:t>若</w:t>
      </w:r>
      <w:r w:rsidR="00524756">
        <w:rPr>
          <w:lang w:val="en-US"/>
        </w:rPr>
        <w:t xml:space="preserve">2 </w:t>
      </w:r>
      <w:r w:rsidR="00524756">
        <w:rPr>
          <w:rFonts w:ascii="Symbol" w:hAnsi="Symbol"/>
        </w:rPr>
        <w:t></w:t>
      </w:r>
      <w:r w:rsidR="00524756">
        <w:rPr>
          <w:lang w:val="en-US"/>
        </w:rPr>
        <w:t xml:space="preserve"> </w:t>
      </w:r>
      <w:r w:rsidR="00524756">
        <w:rPr>
          <w:rFonts w:ascii="Symbol" w:hAnsi="Symbol"/>
        </w:rPr>
        <w:t></w:t>
      </w:r>
      <w:r w:rsidR="00524756" w:rsidRPr="006079D3">
        <w:rPr>
          <w:position w:val="-4"/>
          <w:sz w:val="20"/>
          <w:lang w:val="en-US"/>
        </w:rPr>
        <w:t>2</w:t>
      </w:r>
      <w:r w:rsidR="00524756">
        <w:rPr>
          <w:lang w:val="en-US"/>
        </w:rPr>
        <w:t>*</w:t>
      </w:r>
      <w:r w:rsidR="00524756" w:rsidRPr="006079D3">
        <w:rPr>
          <w:i/>
          <w:iCs/>
          <w:position w:val="-4"/>
          <w:sz w:val="20"/>
          <w:lang w:val="en-US"/>
        </w:rPr>
        <w:t>jklr</w:t>
      </w:r>
      <w:r w:rsidR="00524756">
        <w:rPr>
          <w:lang w:val="en-US"/>
        </w:rPr>
        <w:t xml:space="preserve"> </w:t>
      </w:r>
      <w:r w:rsidR="00524756">
        <w:rPr>
          <w:rFonts w:ascii="Symbol" w:hAnsi="Symbol"/>
        </w:rPr>
        <w:t></w:t>
      </w:r>
      <w:r w:rsidR="00524756">
        <w:rPr>
          <w:lang w:val="en-US"/>
        </w:rPr>
        <w:t xml:space="preserve"> 4</w:t>
      </w:r>
      <w:r>
        <w:rPr>
          <w:rFonts w:hint="eastAsia"/>
          <w:lang w:val="en-US" w:eastAsia="zh-CN"/>
        </w:rPr>
        <w:t>，则：</w:t>
      </w:r>
    </w:p>
    <w:p w:rsidR="00524756" w:rsidRDefault="00524756" w:rsidP="00524756">
      <w:pPr>
        <w:pStyle w:val="enumlev1"/>
        <w:tabs>
          <w:tab w:val="left" w:pos="3828"/>
        </w:tabs>
        <w:rPr>
          <w:lang w:val="en-US"/>
        </w:rPr>
      </w:pPr>
      <w:r>
        <w:rPr>
          <w:lang w:val="en-US"/>
        </w:rPr>
        <w:tab/>
      </w:r>
      <w:r w:rsidR="00526208">
        <w:rPr>
          <w:rFonts w:hint="eastAsia"/>
          <w:lang w:val="en-US" w:eastAsia="zh-CN"/>
        </w:rPr>
        <w:t>若</w:t>
      </w:r>
      <w:r w:rsidRPr="00B800D9">
        <w:rPr>
          <w:position w:val="-14"/>
        </w:rPr>
        <w:object w:dxaOrig="2560" w:dyaOrig="420">
          <v:shape id="_x0000_i1063" type="#_x0000_t75" style="width:127.5pt;height:21.75pt" o:ole="">
            <v:imagedata r:id="rId89" o:title=""/>
          </v:shape>
          <o:OLEObject Type="Embed" ProgID="Equation.3" ShapeID="_x0000_i1063" DrawAspect="Content" ObjectID="_1410247619" r:id="rId90"/>
        </w:object>
      </w:r>
      <w:r>
        <w:rPr>
          <w:lang w:val="en-US"/>
        </w:rPr>
        <w:tab/>
      </w:r>
      <w:r w:rsidR="00526208">
        <w:rPr>
          <w:rFonts w:hint="eastAsia"/>
          <w:lang w:val="en-US" w:eastAsia="zh-CN"/>
        </w:rPr>
        <w:t>则</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24756" w:rsidRDefault="00524756" w:rsidP="00524756">
      <w:pPr>
        <w:pStyle w:val="enumlev1"/>
        <w:tabs>
          <w:tab w:val="left" w:pos="3828"/>
        </w:tabs>
        <w:rPr>
          <w:lang w:val="en-US"/>
        </w:rPr>
      </w:pPr>
      <w:r>
        <w:rPr>
          <w:lang w:val="en-US"/>
        </w:rPr>
        <w:tab/>
      </w:r>
      <w:r w:rsidR="00526208">
        <w:rPr>
          <w:rFonts w:hint="eastAsia"/>
          <w:lang w:val="en-US" w:eastAsia="zh-CN"/>
        </w:rPr>
        <w:t>若</w:t>
      </w:r>
      <w:r w:rsidRPr="00B800D9">
        <w:rPr>
          <w:position w:val="-14"/>
        </w:rPr>
        <w:object w:dxaOrig="2520" w:dyaOrig="420">
          <v:shape id="_x0000_i1064" type="#_x0000_t75" style="width:126.75pt;height:21.75pt" o:ole="">
            <v:imagedata r:id="rId91" o:title=""/>
          </v:shape>
          <o:OLEObject Type="Embed" ProgID="Equation.3" ShapeID="_x0000_i1064" DrawAspect="Content" ObjectID="_1410247620" r:id="rId92"/>
        </w:object>
      </w:r>
      <w:r>
        <w:rPr>
          <w:lang w:val="en-US"/>
        </w:rPr>
        <w:tab/>
      </w:r>
      <w:r w:rsidR="00526208">
        <w:rPr>
          <w:rFonts w:hint="eastAsia"/>
          <w:lang w:val="en-US" w:eastAsia="zh-CN"/>
        </w:rPr>
        <w:t>则</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24756" w:rsidRDefault="00526208" w:rsidP="00524756">
      <w:pPr>
        <w:tabs>
          <w:tab w:val="left" w:pos="3828"/>
        </w:tabs>
        <w:rPr>
          <w:lang w:val="en-US" w:eastAsia="zh-CN"/>
        </w:rPr>
      </w:pPr>
      <w:r>
        <w:rPr>
          <w:rFonts w:hint="eastAsia"/>
          <w:lang w:val="en-US" w:eastAsia="zh-CN"/>
        </w:rPr>
        <w:t>否则：</w:t>
      </w:r>
    </w:p>
    <w:p w:rsidR="00524756" w:rsidRDefault="00524756" w:rsidP="00524756">
      <w:pPr>
        <w:pStyle w:val="enumlev1"/>
        <w:tabs>
          <w:tab w:val="left" w:pos="3828"/>
        </w:tabs>
        <w:rPr>
          <w:lang w:val="en-US"/>
        </w:rPr>
      </w:pPr>
      <w:r>
        <w:rPr>
          <w:lang w:val="en-US"/>
        </w:rPr>
        <w:tab/>
      </w:r>
      <w:r w:rsidR="00526208">
        <w:rPr>
          <w:rFonts w:hint="eastAsia"/>
          <w:lang w:val="en-US" w:eastAsia="zh-CN"/>
        </w:rPr>
        <w:t>若</w:t>
      </w:r>
      <w:r w:rsidRPr="00B800D9">
        <w:rPr>
          <w:position w:val="-14"/>
        </w:rPr>
        <w:object w:dxaOrig="2840" w:dyaOrig="420">
          <v:shape id="_x0000_i1065" type="#_x0000_t75" style="width:141.75pt;height:21.75pt" o:ole="">
            <v:imagedata r:id="rId93" o:title=""/>
          </v:shape>
          <o:OLEObject Type="Embed" ProgID="Equation.3" ShapeID="_x0000_i1065" DrawAspect="Content" ObjectID="_1410247621" r:id="rId94"/>
        </w:object>
      </w:r>
      <w:r>
        <w:rPr>
          <w:lang w:val="en-US"/>
        </w:rPr>
        <w:tab/>
      </w:r>
      <w:r w:rsidR="00526208">
        <w:rPr>
          <w:rFonts w:hint="eastAsia"/>
          <w:lang w:val="en-US" w:eastAsia="zh-CN"/>
        </w:rPr>
        <w:t>则</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24756" w:rsidRDefault="00524756" w:rsidP="00524756">
      <w:pPr>
        <w:pStyle w:val="enumlev1"/>
        <w:tabs>
          <w:tab w:val="left" w:pos="3828"/>
        </w:tabs>
        <w:rPr>
          <w:lang w:val="en-US"/>
        </w:rPr>
      </w:pPr>
      <w:r>
        <w:rPr>
          <w:lang w:val="en-US"/>
        </w:rPr>
        <w:tab/>
      </w:r>
      <w:r w:rsidR="00526208">
        <w:rPr>
          <w:rFonts w:hint="eastAsia"/>
          <w:lang w:val="en-US" w:eastAsia="zh-CN"/>
        </w:rPr>
        <w:t>若</w:t>
      </w:r>
      <w:r w:rsidRPr="00B800D9">
        <w:rPr>
          <w:position w:val="-14"/>
        </w:rPr>
        <w:object w:dxaOrig="2860" w:dyaOrig="420">
          <v:shape id="_x0000_i1066" type="#_x0000_t75" style="width:142.5pt;height:21.75pt" o:ole="">
            <v:imagedata r:id="rId95" o:title=""/>
          </v:shape>
          <o:OLEObject Type="Embed" ProgID="Equation.3" ShapeID="_x0000_i1066" DrawAspect="Content" ObjectID="_1410247622" r:id="rId96"/>
        </w:object>
      </w:r>
      <w:r>
        <w:rPr>
          <w:lang w:val="en-US"/>
        </w:rPr>
        <w:tab/>
      </w:r>
      <w:r w:rsidR="00526208">
        <w:rPr>
          <w:rFonts w:hint="eastAsia"/>
          <w:lang w:val="en-US" w:eastAsia="zh-CN"/>
        </w:rPr>
        <w:t>则</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24756" w:rsidRPr="00D574A4" w:rsidRDefault="00D82624" w:rsidP="00D82624">
      <w:pPr>
        <w:pStyle w:val="Equation"/>
        <w:tabs>
          <w:tab w:val="left" w:pos="616"/>
        </w:tabs>
        <w:ind w:firstLineChars="200" w:firstLine="480"/>
        <w:rPr>
          <w:sz w:val="20"/>
          <w:lang w:val="en-US" w:eastAsia="zh-CN"/>
        </w:rPr>
      </w:pPr>
      <w:r>
        <w:rPr>
          <w:rFonts w:hint="eastAsia"/>
          <w:lang w:val="en-US" w:eastAsia="zh-CN"/>
        </w:rPr>
        <w:t>若</w:t>
      </w:r>
      <w:r w:rsidR="00524756">
        <w:rPr>
          <w:sz w:val="20"/>
          <w:lang w:val="en-US" w:eastAsia="zh-CN"/>
        </w:rPr>
        <w:tab/>
      </w:r>
      <w:r w:rsidR="00524756" w:rsidRPr="00B800D9">
        <w:rPr>
          <w:b/>
          <w:position w:val="-22"/>
        </w:rPr>
        <w:object w:dxaOrig="1060" w:dyaOrig="580">
          <v:shape id="_x0000_i1067" type="#_x0000_t75" style="width:53.25pt;height:29.25pt" o:ole="">
            <v:imagedata r:id="rId97" o:title=""/>
          </v:shape>
          <o:OLEObject Type="Embed" ProgID="Equation.3" ShapeID="_x0000_i1067" DrawAspect="Content" ObjectID="_1410247623" r:id="rId98"/>
        </w:object>
      </w:r>
      <w:r w:rsidR="00524756">
        <w:rPr>
          <w:lang w:val="en-US" w:eastAsia="zh-CN"/>
        </w:rPr>
        <w:t xml:space="preserve"> </w:t>
      </w:r>
      <w:r w:rsidR="00524756">
        <w:rPr>
          <w:rFonts w:ascii="Symbol" w:hAnsi="Symbol"/>
          <w:lang w:eastAsia="zh-CN"/>
        </w:rPr>
        <w:t></w:t>
      </w:r>
      <w:r w:rsidR="00524756">
        <w:rPr>
          <w:lang w:val="en-US" w:eastAsia="zh-CN"/>
        </w:rPr>
        <w:t xml:space="preserve"> </w:t>
      </w:r>
      <w:r w:rsidR="00524756">
        <w:rPr>
          <w:i/>
          <w:iCs/>
          <w:lang w:val="en-US" w:eastAsia="zh-CN"/>
        </w:rPr>
        <w:t>Y</w:t>
      </w:r>
      <w:r>
        <w:rPr>
          <w:lang w:val="en-US" w:eastAsia="zh-CN"/>
        </w:rPr>
        <w:t>     </w:t>
      </w:r>
      <w:r>
        <w:rPr>
          <w:rFonts w:hint="eastAsia"/>
          <w:lang w:val="en-US" w:eastAsia="zh-CN"/>
        </w:rPr>
        <w:t>且</w:t>
      </w:r>
      <w:r w:rsidR="00524756">
        <w:rPr>
          <w:lang w:val="en-US" w:eastAsia="zh-CN"/>
        </w:rPr>
        <w:t>     </w:t>
      </w:r>
      <w:r w:rsidR="00524756" w:rsidRPr="00B800D9">
        <w:rPr>
          <w:b/>
          <w:position w:val="-30"/>
        </w:rPr>
        <w:object w:dxaOrig="1060" w:dyaOrig="700">
          <v:shape id="_x0000_i1068" type="#_x0000_t75" style="width:53.25pt;height:35.25pt" o:ole="">
            <v:imagedata r:id="rId99" o:title=""/>
          </v:shape>
          <o:OLEObject Type="Embed" ProgID="Equation.3" ShapeID="_x0000_i1068" DrawAspect="Content" ObjectID="_1410247624" r:id="rId100"/>
        </w:object>
      </w:r>
      <w:r w:rsidR="00524756">
        <w:rPr>
          <w:lang w:val="en-US" w:eastAsia="zh-CN"/>
        </w:rPr>
        <w:t xml:space="preserve"> </w:t>
      </w:r>
      <w:r w:rsidR="00524756">
        <w:rPr>
          <w:rFonts w:ascii="Symbol" w:hAnsi="Symbol"/>
          <w:lang w:eastAsia="zh-CN"/>
        </w:rPr>
        <w:t></w:t>
      </w:r>
      <w:r w:rsidR="00524756">
        <w:rPr>
          <w:lang w:val="en-US" w:eastAsia="zh-CN"/>
        </w:rPr>
        <w:t xml:space="preserve"> </w:t>
      </w:r>
      <w:r w:rsidR="00524756">
        <w:rPr>
          <w:i/>
          <w:iCs/>
          <w:lang w:val="en-US" w:eastAsia="zh-CN"/>
        </w:rPr>
        <w:t>Z      </w:t>
      </w:r>
      <w:r>
        <w:rPr>
          <w:rFonts w:hint="eastAsia"/>
          <w:lang w:val="en-US" w:eastAsia="zh-CN"/>
        </w:rPr>
        <w:t>则舍弃</w:t>
      </w:r>
      <w:r w:rsidR="00D574A4">
        <w:rPr>
          <w:rFonts w:hint="eastAsia"/>
          <w:lang w:val="en-US" w:eastAsia="zh-CN"/>
        </w:rPr>
        <w:t>具有如下参数的</w:t>
      </w:r>
      <w:r>
        <w:rPr>
          <w:rFonts w:hint="eastAsia"/>
          <w:lang w:val="en-US" w:eastAsia="zh-CN"/>
        </w:rPr>
        <w:t>观察者</w:t>
      </w:r>
      <w:r w:rsidR="00524756">
        <w:rPr>
          <w:i/>
          <w:lang w:val="en-US" w:eastAsia="zh-CN"/>
        </w:rPr>
        <w:t>i</w:t>
      </w:r>
      <w:r w:rsidR="00D574A4">
        <w:rPr>
          <w:rFonts w:hint="eastAsia"/>
          <w:lang w:val="en-US" w:eastAsia="zh-CN"/>
        </w:rPr>
        <w:t>，</w:t>
      </w:r>
    </w:p>
    <w:p w:rsidR="00524756" w:rsidRDefault="00D574A4" w:rsidP="00524756">
      <w:pPr>
        <w:pStyle w:val="enumlev1"/>
        <w:rPr>
          <w:lang w:val="en-US" w:eastAsia="zh-CN"/>
        </w:rPr>
      </w:pPr>
      <w:r>
        <w:rPr>
          <w:rFonts w:hint="eastAsia"/>
          <w:lang w:val="en-US" w:eastAsia="zh-CN"/>
        </w:rPr>
        <w:t>包括</w:t>
      </w:r>
      <w:r w:rsidR="00D82624">
        <w:rPr>
          <w:rFonts w:hint="eastAsia"/>
          <w:lang w:val="en-US" w:eastAsia="zh-CN"/>
        </w:rPr>
        <w:t>：</w:t>
      </w:r>
    </w:p>
    <w:p w:rsidR="00524756" w:rsidRDefault="00524756" w:rsidP="00524756">
      <w:pPr>
        <w:pStyle w:val="Equationlegend"/>
        <w:rPr>
          <w:lang w:eastAsia="zh-CN"/>
        </w:rPr>
      </w:pPr>
      <w:r>
        <w:rPr>
          <w:lang w:eastAsia="zh-CN"/>
        </w:rPr>
        <w:tab/>
      </w:r>
      <w:r>
        <w:rPr>
          <w:i/>
          <w:lang w:eastAsia="zh-CN"/>
        </w:rPr>
        <w:t>N</w:t>
      </w:r>
      <w:r w:rsidR="00D82624">
        <w:rPr>
          <w:rFonts w:hint="eastAsia"/>
          <w:lang w:eastAsia="zh-CN"/>
        </w:rPr>
        <w:t>：</w:t>
      </w:r>
      <w:r>
        <w:rPr>
          <w:lang w:eastAsia="zh-CN"/>
        </w:rPr>
        <w:tab/>
      </w:r>
      <w:r w:rsidR="00DF7675">
        <w:rPr>
          <w:rFonts w:hint="eastAsia"/>
          <w:lang w:eastAsia="zh-CN"/>
        </w:rPr>
        <w:t>观察者数目</w:t>
      </w:r>
    </w:p>
    <w:p w:rsidR="00524756" w:rsidRDefault="00524756" w:rsidP="00524756">
      <w:pPr>
        <w:pStyle w:val="Equationlegend"/>
        <w:rPr>
          <w:lang w:eastAsia="zh-CN"/>
        </w:rPr>
      </w:pPr>
      <w:r>
        <w:rPr>
          <w:lang w:eastAsia="zh-CN"/>
        </w:rPr>
        <w:tab/>
      </w:r>
      <w:r>
        <w:rPr>
          <w:i/>
          <w:lang w:eastAsia="zh-CN"/>
        </w:rPr>
        <w:t>J</w:t>
      </w:r>
      <w:r w:rsidR="00D82624">
        <w:rPr>
          <w:rFonts w:hint="eastAsia"/>
          <w:lang w:eastAsia="zh-CN"/>
        </w:rPr>
        <w:t>：</w:t>
      </w:r>
      <w:r>
        <w:rPr>
          <w:lang w:eastAsia="zh-CN"/>
        </w:rPr>
        <w:tab/>
      </w:r>
      <w:r w:rsidR="00DF7675">
        <w:rPr>
          <w:rFonts w:hint="eastAsia"/>
          <w:lang w:eastAsia="zh-CN"/>
        </w:rPr>
        <w:t>在测试条件与测试序列的某种组合内时间窗口的数目</w:t>
      </w:r>
    </w:p>
    <w:p w:rsidR="00524756" w:rsidRDefault="00524756" w:rsidP="00524756">
      <w:pPr>
        <w:pStyle w:val="Equationlegend"/>
        <w:rPr>
          <w:lang w:eastAsia="zh-CN"/>
        </w:rPr>
      </w:pPr>
      <w:r>
        <w:rPr>
          <w:lang w:eastAsia="zh-CN"/>
        </w:rPr>
        <w:tab/>
      </w:r>
      <w:r>
        <w:rPr>
          <w:i/>
          <w:lang w:eastAsia="zh-CN"/>
        </w:rPr>
        <w:t>K</w:t>
      </w:r>
      <w:r w:rsidR="00D82624">
        <w:rPr>
          <w:rFonts w:hint="eastAsia"/>
          <w:lang w:eastAsia="zh-CN"/>
        </w:rPr>
        <w:t>：</w:t>
      </w:r>
      <w:r>
        <w:rPr>
          <w:lang w:eastAsia="zh-CN"/>
        </w:rPr>
        <w:tab/>
      </w:r>
      <w:r w:rsidR="00DF7675">
        <w:rPr>
          <w:rFonts w:hint="eastAsia"/>
          <w:lang w:eastAsia="zh-CN"/>
        </w:rPr>
        <w:t>测试条件的数目</w:t>
      </w:r>
    </w:p>
    <w:p w:rsidR="00524756" w:rsidRDefault="00524756" w:rsidP="00524756">
      <w:pPr>
        <w:pStyle w:val="Equationlegend"/>
        <w:rPr>
          <w:lang w:eastAsia="zh-CN"/>
        </w:rPr>
      </w:pPr>
      <w:r>
        <w:rPr>
          <w:lang w:eastAsia="zh-CN"/>
        </w:rPr>
        <w:tab/>
      </w:r>
      <w:r>
        <w:rPr>
          <w:i/>
          <w:lang w:eastAsia="zh-CN"/>
        </w:rPr>
        <w:t>L</w:t>
      </w:r>
      <w:r w:rsidR="00D82624">
        <w:rPr>
          <w:rFonts w:hint="eastAsia"/>
          <w:lang w:eastAsia="zh-CN"/>
        </w:rPr>
        <w:t>：</w:t>
      </w:r>
      <w:r>
        <w:rPr>
          <w:lang w:eastAsia="zh-CN"/>
        </w:rPr>
        <w:tab/>
      </w:r>
      <w:r w:rsidR="00DF7675">
        <w:rPr>
          <w:rFonts w:hint="eastAsia"/>
          <w:lang w:eastAsia="zh-CN"/>
        </w:rPr>
        <w:t>测试序列的数目</w:t>
      </w:r>
    </w:p>
    <w:p w:rsidR="00524756" w:rsidRDefault="00524756" w:rsidP="00524756">
      <w:pPr>
        <w:pStyle w:val="Equationlegend"/>
        <w:rPr>
          <w:lang w:eastAsia="zh-CN"/>
        </w:rPr>
      </w:pPr>
      <w:r>
        <w:rPr>
          <w:lang w:eastAsia="zh-CN"/>
        </w:rPr>
        <w:tab/>
      </w:r>
      <w:r>
        <w:rPr>
          <w:i/>
          <w:lang w:eastAsia="zh-CN"/>
        </w:rPr>
        <w:t>R</w:t>
      </w:r>
      <w:r w:rsidR="00D82624">
        <w:rPr>
          <w:rFonts w:hint="eastAsia"/>
          <w:lang w:eastAsia="zh-CN"/>
        </w:rPr>
        <w:t>：</w:t>
      </w:r>
      <w:r>
        <w:rPr>
          <w:lang w:eastAsia="zh-CN"/>
        </w:rPr>
        <w:tab/>
      </w:r>
      <w:r w:rsidR="00DF7675">
        <w:rPr>
          <w:rFonts w:hint="eastAsia"/>
          <w:lang w:eastAsia="zh-CN"/>
        </w:rPr>
        <w:t>重复次数。</w:t>
      </w:r>
    </w:p>
    <w:p w:rsidR="00524756" w:rsidRDefault="00AE43DE" w:rsidP="000F09DC">
      <w:pPr>
        <w:ind w:firstLineChars="200" w:firstLine="480"/>
        <w:rPr>
          <w:lang w:val="en-US" w:eastAsia="zh-CN"/>
        </w:rPr>
      </w:pPr>
      <w:r>
        <w:rPr>
          <w:rFonts w:hint="eastAsia"/>
          <w:lang w:val="en-US" w:eastAsia="zh-CN"/>
        </w:rPr>
        <w:t>根据经验，这一方法适用的参数</w:t>
      </w:r>
      <w:r w:rsidR="00952001">
        <w:rPr>
          <w:lang w:val="en-US" w:eastAsia="zh-CN"/>
        </w:rPr>
        <w:t>（</w:t>
      </w:r>
      <w:r w:rsidR="00524756">
        <w:rPr>
          <w:i/>
          <w:iCs/>
          <w:lang w:val="en-US" w:eastAsia="zh-CN"/>
        </w:rPr>
        <w:t>X</w:t>
      </w:r>
      <w:r w:rsidR="00524756">
        <w:rPr>
          <w:lang w:val="en-US" w:eastAsia="zh-CN"/>
        </w:rPr>
        <w:t xml:space="preserve">, </w:t>
      </w:r>
      <w:r w:rsidR="00524756">
        <w:rPr>
          <w:i/>
          <w:iCs/>
          <w:lang w:val="en-US" w:eastAsia="zh-CN"/>
        </w:rPr>
        <w:t>Y</w:t>
      </w:r>
      <w:r w:rsidR="00524756">
        <w:rPr>
          <w:lang w:val="en-US" w:eastAsia="zh-CN"/>
        </w:rPr>
        <w:t xml:space="preserve">, </w:t>
      </w:r>
      <w:r w:rsidR="00524756">
        <w:rPr>
          <w:i/>
          <w:iCs/>
          <w:lang w:val="en-US" w:eastAsia="zh-CN"/>
        </w:rPr>
        <w:t>Z</w:t>
      </w:r>
      <w:r w:rsidR="000F09DC">
        <w:rPr>
          <w:rFonts w:hint="eastAsia"/>
          <w:lang w:val="en-GB" w:eastAsia="zh-CN"/>
        </w:rPr>
        <w:t>）</w:t>
      </w:r>
      <w:r>
        <w:rPr>
          <w:rFonts w:hint="eastAsia"/>
          <w:lang w:val="en-US" w:eastAsia="zh-CN"/>
        </w:rPr>
        <w:t>的推荐值为</w:t>
      </w:r>
      <w:r w:rsidR="00524756">
        <w:rPr>
          <w:lang w:val="en-US" w:eastAsia="zh-CN"/>
        </w:rPr>
        <w:t>0.2</w:t>
      </w:r>
      <w:r>
        <w:rPr>
          <w:rFonts w:hint="eastAsia"/>
          <w:lang w:val="en-US" w:eastAsia="zh-CN"/>
        </w:rPr>
        <w:t>、</w:t>
      </w:r>
      <w:r w:rsidR="00524756">
        <w:rPr>
          <w:lang w:val="en-US" w:eastAsia="zh-CN"/>
        </w:rPr>
        <w:t>0.1</w:t>
      </w:r>
      <w:r>
        <w:rPr>
          <w:rFonts w:hint="eastAsia"/>
          <w:lang w:val="en-US" w:eastAsia="zh-CN"/>
        </w:rPr>
        <w:t>、</w:t>
      </w:r>
      <w:r w:rsidR="00524756">
        <w:rPr>
          <w:lang w:val="en-US" w:eastAsia="zh-CN"/>
        </w:rPr>
        <w:t>0.3</w:t>
      </w:r>
      <w:r>
        <w:rPr>
          <w:rFonts w:hint="eastAsia"/>
          <w:lang w:val="en-US" w:eastAsia="zh-CN"/>
        </w:rPr>
        <w:t>。</w:t>
      </w:r>
    </w:p>
    <w:p w:rsidR="00524756" w:rsidRDefault="00524756" w:rsidP="00524756">
      <w:pPr>
        <w:pStyle w:val="Heading1"/>
        <w:rPr>
          <w:lang w:val="en-US" w:eastAsia="zh-CN"/>
        </w:rPr>
      </w:pPr>
      <w:r>
        <w:rPr>
          <w:lang w:val="en-US" w:eastAsia="zh-CN"/>
        </w:rPr>
        <w:t>3</w:t>
      </w:r>
      <w:r>
        <w:rPr>
          <w:lang w:val="en-US" w:eastAsia="zh-CN"/>
        </w:rPr>
        <w:tab/>
      </w:r>
      <w:r w:rsidR="00DE30F3">
        <w:rPr>
          <w:rFonts w:hint="eastAsia"/>
          <w:lang w:val="en-US" w:eastAsia="zh-CN"/>
        </w:rPr>
        <w:t>确定平均评</w:t>
      </w:r>
      <w:r w:rsidR="00C952FE">
        <w:rPr>
          <w:rFonts w:hint="eastAsia"/>
          <w:lang w:val="en-US" w:eastAsia="zh-CN"/>
        </w:rPr>
        <w:t>分与图像失真主观尺度之间关系的处理方法</w:t>
      </w:r>
    </w:p>
    <w:p w:rsidR="00524756" w:rsidRDefault="00DE30F3" w:rsidP="000F09DC">
      <w:pPr>
        <w:spacing w:line="280" w:lineRule="exact"/>
        <w:ind w:firstLineChars="200" w:firstLine="480"/>
        <w:rPr>
          <w:lang w:val="en-US" w:eastAsia="zh-CN"/>
        </w:rPr>
      </w:pPr>
      <w:r>
        <w:rPr>
          <w:rFonts w:hint="eastAsia"/>
          <w:lang w:val="en-US" w:eastAsia="zh-CN"/>
        </w:rPr>
        <w:t>如果是为了研究失真的客观尺度与平均评</w:t>
      </w:r>
      <w:r w:rsidR="00C952FE">
        <w:rPr>
          <w:rFonts w:hint="eastAsia"/>
          <w:lang w:val="en-US" w:eastAsia="zh-CN"/>
        </w:rPr>
        <w:t>分</w:t>
      </w:r>
      <w:r w:rsidR="00524756" w:rsidRPr="00B800D9">
        <w:rPr>
          <w:position w:val="-6"/>
        </w:rPr>
        <w:object w:dxaOrig="220" w:dyaOrig="260">
          <v:shape id="_x0000_i1069" type="#_x0000_t75" style="width:11.25pt;height:12.75pt" o:ole="">
            <v:imagedata r:id="rId101" o:title=""/>
          </v:shape>
          <o:OLEObject Type="Embed" ProgID="Equation.3" ShapeID="_x0000_i1069" DrawAspect="Content" ObjectID="_1410247625" r:id="rId102"/>
        </w:object>
      </w:r>
      <w:r w:rsidR="00952001">
        <w:rPr>
          <w:lang w:val="en-US" w:eastAsia="zh-CN"/>
        </w:rPr>
        <w:t>（</w:t>
      </w:r>
      <w:r w:rsidR="00524756" w:rsidRPr="00B800D9">
        <w:rPr>
          <w:position w:val="-6"/>
        </w:rPr>
        <w:object w:dxaOrig="220" w:dyaOrig="260">
          <v:shape id="_x0000_i1070" type="#_x0000_t75" style="width:11.25pt;height:12.75pt" o:ole="">
            <v:imagedata r:id="rId101" o:title=""/>
          </v:shape>
          <o:OLEObject Type="Embed" ProgID="Equation.3" ShapeID="_x0000_i1070" DrawAspect="Content" ObjectID="_1410247626" r:id="rId103"/>
        </w:object>
      </w:r>
      <w:r w:rsidR="00C952FE">
        <w:rPr>
          <w:rFonts w:hint="eastAsia"/>
          <w:lang w:eastAsia="zh-CN"/>
        </w:rPr>
        <w:t>的计算按照第</w:t>
      </w:r>
      <w:r w:rsidR="00C952FE">
        <w:rPr>
          <w:rFonts w:hint="eastAsia"/>
          <w:lang w:eastAsia="zh-CN"/>
        </w:rPr>
        <w:t>2.1</w:t>
      </w:r>
      <w:r w:rsidR="00C952FE">
        <w:rPr>
          <w:rFonts w:hint="eastAsia"/>
          <w:lang w:eastAsia="zh-CN"/>
        </w:rPr>
        <w:t>节</w:t>
      </w:r>
      <w:r w:rsidR="000F09DC">
        <w:rPr>
          <w:rFonts w:hint="eastAsia"/>
          <w:lang w:val="en-GB" w:eastAsia="zh-CN"/>
        </w:rPr>
        <w:t>）</w:t>
      </w:r>
      <w:r w:rsidR="00C952FE">
        <w:rPr>
          <w:rFonts w:hint="eastAsia"/>
          <w:lang w:val="en-US" w:eastAsia="zh-CN"/>
        </w:rPr>
        <w:t>之间的关系而开展主观测试，</w:t>
      </w:r>
      <w:r w:rsidR="00EB5019">
        <w:rPr>
          <w:rFonts w:hint="eastAsia"/>
          <w:lang w:val="en-US" w:eastAsia="zh-CN"/>
        </w:rPr>
        <w:t>可采用</w:t>
      </w:r>
      <w:r w:rsidR="00C952FE">
        <w:rPr>
          <w:rFonts w:hint="eastAsia"/>
          <w:lang w:val="en-US" w:eastAsia="zh-CN"/>
        </w:rPr>
        <w:t>下述过程</w:t>
      </w:r>
      <w:r w:rsidR="00EB5019">
        <w:rPr>
          <w:rFonts w:hint="eastAsia"/>
          <w:lang w:val="en-US" w:eastAsia="zh-CN"/>
        </w:rPr>
        <w:t>，该过程包括找出</w:t>
      </w:r>
      <w:r w:rsidR="00524756" w:rsidRPr="00B800D9">
        <w:rPr>
          <w:position w:val="-6"/>
        </w:rPr>
        <w:object w:dxaOrig="220" w:dyaOrig="260">
          <v:shape id="_x0000_i1071" type="#_x0000_t75" style="width:11.25pt;height:12.75pt" o:ole="">
            <v:imagedata r:id="rId101" o:title=""/>
          </v:shape>
          <o:OLEObject Type="Embed" ProgID="Equation.3" ShapeID="_x0000_i1071" DrawAspect="Content" ObjectID="_1410247627" r:id="rId104"/>
        </w:object>
      </w:r>
      <w:r w:rsidR="00EB5019">
        <w:rPr>
          <w:rFonts w:hint="eastAsia"/>
          <w:lang w:eastAsia="zh-CN"/>
        </w:rPr>
        <w:t>与损伤参数之间的关系</w:t>
      </w:r>
      <w:r w:rsidR="00EB5019">
        <w:rPr>
          <w:rFonts w:hint="eastAsia"/>
          <w:lang w:val="en-US" w:eastAsia="zh-CN"/>
        </w:rPr>
        <w:t>。</w:t>
      </w:r>
    </w:p>
    <w:p w:rsidR="00524756" w:rsidRDefault="00524756" w:rsidP="00524756">
      <w:pPr>
        <w:pStyle w:val="Heading2"/>
        <w:rPr>
          <w:lang w:val="en-US" w:eastAsia="zh-CN"/>
        </w:rPr>
      </w:pPr>
      <w:r>
        <w:rPr>
          <w:lang w:val="en-US" w:eastAsia="zh-CN"/>
        </w:rPr>
        <w:t>3.1</w:t>
      </w:r>
      <w:r>
        <w:rPr>
          <w:lang w:val="en-US" w:eastAsia="zh-CN"/>
        </w:rPr>
        <w:tab/>
      </w:r>
      <w:r w:rsidR="00325C19">
        <w:rPr>
          <w:rFonts w:hint="eastAsia"/>
          <w:lang w:val="en-US" w:eastAsia="zh-CN"/>
        </w:rPr>
        <w:t>用对称</w:t>
      </w:r>
      <w:r w:rsidR="00D968BD">
        <w:rPr>
          <w:rFonts w:hint="eastAsia"/>
          <w:lang w:val="en-US" w:eastAsia="zh-CN"/>
        </w:rPr>
        <w:t>逻辑斯谛函数</w:t>
      </w:r>
      <w:r w:rsidR="00325C19">
        <w:rPr>
          <w:rFonts w:hint="eastAsia"/>
          <w:lang w:val="en-US" w:eastAsia="zh-CN"/>
        </w:rPr>
        <w:t>逼近</w:t>
      </w:r>
    </w:p>
    <w:p w:rsidR="00524756" w:rsidRDefault="006E3296" w:rsidP="006C174C">
      <w:pPr>
        <w:ind w:firstLineChars="200" w:firstLine="480"/>
        <w:rPr>
          <w:lang w:val="en-US" w:eastAsia="zh-CN"/>
        </w:rPr>
      </w:pPr>
      <w:r>
        <w:rPr>
          <w:rFonts w:hint="eastAsia"/>
          <w:lang w:val="en-US" w:eastAsia="zh-CN"/>
        </w:rPr>
        <w:t>用一个</w:t>
      </w:r>
      <w:r w:rsidR="00D968BD">
        <w:rPr>
          <w:rFonts w:hint="eastAsia"/>
          <w:lang w:val="en-US" w:eastAsia="zh-CN"/>
        </w:rPr>
        <w:t>逻辑斯谛函数</w:t>
      </w:r>
      <w:r>
        <w:rPr>
          <w:rFonts w:hint="eastAsia"/>
          <w:lang w:val="en-US" w:eastAsia="zh-CN"/>
        </w:rPr>
        <w:t>逼近这一实验关系是特别值得关注的。</w:t>
      </w:r>
    </w:p>
    <w:p w:rsidR="00524756" w:rsidRDefault="006E3296" w:rsidP="006E3296">
      <w:pPr>
        <w:ind w:firstLineChars="200" w:firstLine="480"/>
        <w:rPr>
          <w:lang w:val="en-US" w:eastAsia="zh-CN"/>
        </w:rPr>
      </w:pPr>
      <w:r>
        <w:rPr>
          <w:rFonts w:hint="eastAsia"/>
          <w:lang w:val="en-US" w:eastAsia="zh-CN"/>
        </w:rPr>
        <w:t>数据</w:t>
      </w:r>
      <w:r w:rsidR="00524756" w:rsidRPr="00B800D9">
        <w:rPr>
          <w:position w:val="-6"/>
        </w:rPr>
        <w:object w:dxaOrig="220" w:dyaOrig="260">
          <v:shape id="_x0000_i1072" type="#_x0000_t75" style="width:11.25pt;height:12.75pt" o:ole="">
            <v:imagedata r:id="rId101" o:title=""/>
          </v:shape>
          <o:OLEObject Type="Embed" ProgID="Equation.3" ShapeID="_x0000_i1072" DrawAspect="Content" ObjectID="_1410247628" r:id="rId105"/>
        </w:object>
      </w:r>
      <w:r>
        <w:rPr>
          <w:rFonts w:hint="eastAsia"/>
          <w:lang w:eastAsia="zh-CN"/>
        </w:rPr>
        <w:t>的处理可采用如下方式：</w:t>
      </w:r>
    </w:p>
    <w:p w:rsidR="00524756" w:rsidRDefault="006E3296" w:rsidP="006E3296">
      <w:pPr>
        <w:ind w:firstLineChars="200" w:firstLine="480"/>
        <w:rPr>
          <w:lang w:val="en-US" w:eastAsia="zh-CN"/>
        </w:rPr>
      </w:pPr>
      <w:r>
        <w:rPr>
          <w:rFonts w:hint="eastAsia"/>
          <w:lang w:val="en-US" w:eastAsia="zh-CN"/>
        </w:rPr>
        <w:t>按下式取连续变量</w:t>
      </w:r>
      <w:r w:rsidRPr="006E3296">
        <w:rPr>
          <w:rFonts w:hint="eastAsia"/>
          <w:i/>
          <w:lang w:val="en-US" w:eastAsia="zh-CN"/>
        </w:rPr>
        <w:t>p</w:t>
      </w:r>
      <w:r>
        <w:rPr>
          <w:rFonts w:hint="eastAsia"/>
          <w:lang w:val="en-US" w:eastAsia="zh-CN"/>
        </w:rPr>
        <w:t>，将</w:t>
      </w:r>
      <w:r w:rsidR="00524756" w:rsidRPr="00B800D9">
        <w:rPr>
          <w:position w:val="-6"/>
        </w:rPr>
        <w:object w:dxaOrig="220" w:dyaOrig="260">
          <v:shape id="_x0000_i1073" type="#_x0000_t75" style="width:11.25pt;height:12.75pt" o:ole="">
            <v:imagedata r:id="rId101" o:title=""/>
          </v:shape>
          <o:OLEObject Type="Embed" ProgID="Equation.3" ShapeID="_x0000_i1073" DrawAspect="Content" ObjectID="_1410247629" r:id="rId106"/>
        </w:object>
      </w:r>
      <w:r w:rsidR="000F6FC8">
        <w:rPr>
          <w:rFonts w:hint="eastAsia"/>
          <w:lang w:eastAsia="zh-CN"/>
        </w:rPr>
        <w:t>的量表</w:t>
      </w:r>
      <w:r w:rsidR="0093551F">
        <w:rPr>
          <w:rFonts w:hint="eastAsia"/>
          <w:lang w:eastAsia="zh-CN"/>
        </w:rPr>
        <w:t>值</w:t>
      </w:r>
      <w:r w:rsidR="000F6FC8">
        <w:rPr>
          <w:rFonts w:hint="eastAsia"/>
          <w:lang w:eastAsia="zh-CN"/>
        </w:rPr>
        <w:t>归一化：</w:t>
      </w:r>
    </w:p>
    <w:p w:rsidR="00524756" w:rsidRPr="00964282" w:rsidRDefault="00524756" w:rsidP="00075D1B">
      <w:pPr>
        <w:pStyle w:val="Equation"/>
        <w:rPr>
          <w:lang w:val="fr-CH"/>
        </w:rPr>
      </w:pPr>
      <w:r>
        <w:rPr>
          <w:lang w:val="en-US" w:eastAsia="zh-CN"/>
        </w:rPr>
        <w:tab/>
      </w:r>
      <w:r>
        <w:rPr>
          <w:lang w:val="en-US" w:eastAsia="zh-CN"/>
        </w:rPr>
        <w:tab/>
      </w:r>
      <w:r w:rsidRPr="00964282">
        <w:rPr>
          <w:i/>
          <w:lang w:val="fr-CH"/>
        </w:rPr>
        <w:t>p</w:t>
      </w:r>
      <w:r w:rsidRPr="00964282">
        <w:rPr>
          <w:lang w:val="fr-CH"/>
        </w:rPr>
        <w:t xml:space="preserve">  </w:t>
      </w:r>
      <w:r>
        <w:rPr>
          <w:rFonts w:ascii="Symbol" w:hAnsi="Symbol"/>
        </w:rPr>
        <w:t></w:t>
      </w:r>
      <w:r w:rsidRPr="00964282">
        <w:rPr>
          <w:lang w:val="fr-CH"/>
        </w:rPr>
        <w:t xml:space="preserve">  </w:t>
      </w:r>
      <w:r w:rsidR="00964282" w:rsidRPr="00964282">
        <w:rPr>
          <w:lang w:val="fr-CH"/>
        </w:rPr>
        <w:t>(</w:t>
      </w:r>
      <w:r w:rsidRPr="00B800D9">
        <w:rPr>
          <w:b/>
          <w:position w:val="-2"/>
        </w:rPr>
        <w:object w:dxaOrig="180" w:dyaOrig="200">
          <v:shape id="_x0000_i1074" type="#_x0000_t75" style="width:8.25pt;height:10.5pt" o:ole="">
            <v:imagedata r:id="rId107" o:title=""/>
          </v:shape>
          <o:OLEObject Type="Embed" ProgID="Equation.2" ShapeID="_x0000_i1074" DrawAspect="Content" ObjectID="_1410247630" r:id="rId108"/>
        </w:object>
      </w:r>
      <w:r w:rsidRPr="00964282">
        <w:rPr>
          <w:lang w:val="fr-CH"/>
        </w:rPr>
        <w:t xml:space="preserve">  –  </w:t>
      </w:r>
      <w:r w:rsidRPr="00964282">
        <w:rPr>
          <w:i/>
          <w:iCs/>
          <w:lang w:val="fr-CH"/>
        </w:rPr>
        <w:t>u</w:t>
      </w:r>
      <w:r w:rsidRPr="00964282">
        <w:rPr>
          <w:i/>
          <w:iCs/>
          <w:position w:val="-4"/>
          <w:sz w:val="18"/>
          <w:lang w:val="fr-CH"/>
        </w:rPr>
        <w:t>min</w:t>
      </w:r>
      <w:r w:rsidRPr="00964282">
        <w:rPr>
          <w:lang w:val="fr-CH"/>
        </w:rPr>
        <w:t xml:space="preserve">) / </w:t>
      </w:r>
      <w:r w:rsidR="00964282">
        <w:rPr>
          <w:lang w:val="fr-CH"/>
        </w:rPr>
        <w:t>(</w:t>
      </w:r>
      <w:r w:rsidRPr="00964282">
        <w:rPr>
          <w:i/>
          <w:iCs/>
          <w:lang w:val="fr-CH"/>
        </w:rPr>
        <w:t>u</w:t>
      </w:r>
      <w:r w:rsidRPr="00964282">
        <w:rPr>
          <w:i/>
          <w:iCs/>
          <w:position w:val="-4"/>
          <w:sz w:val="18"/>
          <w:lang w:val="fr-CH"/>
        </w:rPr>
        <w:t>max</w:t>
      </w:r>
      <w:r w:rsidRPr="00964282">
        <w:rPr>
          <w:lang w:val="fr-CH"/>
        </w:rPr>
        <w:t xml:space="preserve">  –  </w:t>
      </w:r>
      <w:r w:rsidRPr="00964282">
        <w:rPr>
          <w:i/>
          <w:iCs/>
          <w:lang w:val="fr-CH"/>
        </w:rPr>
        <w:t>u</w:t>
      </w:r>
      <w:r w:rsidRPr="00964282">
        <w:rPr>
          <w:i/>
          <w:iCs/>
          <w:position w:val="-4"/>
          <w:sz w:val="18"/>
          <w:lang w:val="fr-CH"/>
        </w:rPr>
        <w:t>min</w:t>
      </w:r>
      <w:r w:rsidRPr="00964282">
        <w:rPr>
          <w:lang w:val="fr-CH"/>
        </w:rPr>
        <w:t>)</w:t>
      </w:r>
      <w:r w:rsidRPr="00964282">
        <w:rPr>
          <w:lang w:val="fr-CH"/>
        </w:rPr>
        <w:tab/>
      </w:r>
      <w:r w:rsidR="00075D1B">
        <w:rPr>
          <w:lang w:val="fr-CH"/>
        </w:rPr>
        <w:t>(</w:t>
      </w:r>
      <w:r w:rsidRPr="00964282">
        <w:rPr>
          <w:lang w:val="fr-CH"/>
        </w:rPr>
        <w:t>5)</w:t>
      </w:r>
    </w:p>
    <w:p w:rsidR="00596F00" w:rsidRPr="00953BE9" w:rsidRDefault="00596F00">
      <w:pPr>
        <w:tabs>
          <w:tab w:val="clear" w:pos="794"/>
          <w:tab w:val="clear" w:pos="1191"/>
          <w:tab w:val="clear" w:pos="1588"/>
          <w:tab w:val="clear" w:pos="1985"/>
        </w:tabs>
        <w:overflowPunct/>
        <w:autoSpaceDE/>
        <w:autoSpaceDN/>
        <w:adjustRightInd/>
        <w:spacing w:before="0"/>
        <w:jc w:val="left"/>
        <w:textAlignment w:val="auto"/>
        <w:rPr>
          <w:lang w:eastAsia="zh-CN"/>
        </w:rPr>
      </w:pPr>
      <w:r w:rsidRPr="00953BE9">
        <w:rPr>
          <w:lang w:eastAsia="zh-CN"/>
        </w:rPr>
        <w:br w:type="page"/>
      </w:r>
    </w:p>
    <w:p w:rsidR="00524756" w:rsidRPr="00B45017" w:rsidRDefault="000F6FC8" w:rsidP="00F34DEE">
      <w:pPr>
        <w:rPr>
          <w:lang w:eastAsia="zh-CN"/>
        </w:rPr>
      </w:pPr>
      <w:r>
        <w:rPr>
          <w:rFonts w:hint="eastAsia"/>
          <w:lang w:val="en-US" w:eastAsia="zh-CN"/>
        </w:rPr>
        <w:t>其中</w:t>
      </w:r>
      <w:r w:rsidRPr="00B45017">
        <w:rPr>
          <w:rFonts w:hint="eastAsia"/>
          <w:lang w:eastAsia="zh-CN"/>
        </w:rPr>
        <w:t>：</w:t>
      </w:r>
    </w:p>
    <w:p w:rsidR="00524756" w:rsidRDefault="00524756" w:rsidP="00524756">
      <w:pPr>
        <w:pStyle w:val="Equationlegend"/>
        <w:rPr>
          <w:lang w:eastAsia="zh-CN"/>
        </w:rPr>
      </w:pPr>
      <w:r w:rsidRPr="00B45017">
        <w:rPr>
          <w:lang w:val="fr-FR"/>
        </w:rPr>
        <w:tab/>
      </w:r>
      <w:r w:rsidR="000F6FC8">
        <w:rPr>
          <w:rFonts w:hint="eastAsia"/>
          <w:i/>
          <w:iCs/>
          <w:lang w:eastAsia="zh-CN"/>
        </w:rPr>
        <w:t>u</w:t>
      </w:r>
      <w:r>
        <w:rPr>
          <w:i/>
          <w:iCs/>
          <w:position w:val="-4"/>
          <w:sz w:val="20"/>
          <w:lang w:eastAsia="zh-CN"/>
        </w:rPr>
        <w:t>min</w:t>
      </w:r>
      <w:r w:rsidR="000F6FC8">
        <w:rPr>
          <w:rFonts w:ascii="Tms Rmn" w:hAnsi="Tms Rmn" w:hint="eastAsia"/>
          <w:position w:val="-4"/>
          <w:lang w:eastAsia="zh-CN"/>
        </w:rPr>
        <w:t>：</w:t>
      </w:r>
      <w:r>
        <w:rPr>
          <w:lang w:eastAsia="zh-CN"/>
        </w:rPr>
        <w:tab/>
      </w:r>
      <w:r w:rsidR="009D5D03" w:rsidRPr="009D5D03">
        <w:rPr>
          <w:rFonts w:hint="eastAsia"/>
          <w:i/>
          <w:lang w:eastAsia="zh-CN"/>
        </w:rPr>
        <w:t>u</w:t>
      </w:r>
      <w:r w:rsidR="009D5D03">
        <w:rPr>
          <w:rFonts w:hint="eastAsia"/>
          <w:lang w:eastAsia="zh-CN"/>
        </w:rPr>
        <w:t>量表上表示最低质量的最低评分</w:t>
      </w:r>
    </w:p>
    <w:p w:rsidR="00524756" w:rsidRDefault="00524756" w:rsidP="00524756">
      <w:pPr>
        <w:pStyle w:val="Equationlegend"/>
        <w:rPr>
          <w:lang w:eastAsia="zh-CN"/>
        </w:rPr>
      </w:pPr>
      <w:r>
        <w:rPr>
          <w:lang w:eastAsia="zh-CN"/>
        </w:rPr>
        <w:tab/>
      </w:r>
      <w:r w:rsidR="000F6FC8">
        <w:rPr>
          <w:rFonts w:hint="eastAsia"/>
          <w:i/>
          <w:iCs/>
          <w:lang w:eastAsia="zh-CN"/>
        </w:rPr>
        <w:t>u</w:t>
      </w:r>
      <w:r>
        <w:rPr>
          <w:i/>
          <w:iCs/>
          <w:position w:val="-4"/>
          <w:sz w:val="20"/>
          <w:lang w:eastAsia="zh-CN"/>
        </w:rPr>
        <w:t>max</w:t>
      </w:r>
      <w:r w:rsidR="000F6FC8">
        <w:rPr>
          <w:rFonts w:ascii="Tms Rmn" w:hAnsi="Tms Rmn" w:hint="eastAsia"/>
          <w:lang w:eastAsia="zh-CN"/>
        </w:rPr>
        <w:t>：</w:t>
      </w:r>
      <w:r>
        <w:rPr>
          <w:rFonts w:ascii="Tms Rmn" w:hAnsi="Tms Rmn"/>
          <w:lang w:eastAsia="zh-CN"/>
        </w:rPr>
        <w:tab/>
      </w:r>
      <w:r w:rsidR="009D5D03" w:rsidRPr="009D5D03">
        <w:rPr>
          <w:rFonts w:hint="eastAsia"/>
          <w:i/>
          <w:lang w:eastAsia="zh-CN"/>
        </w:rPr>
        <w:t>u</w:t>
      </w:r>
      <w:r w:rsidR="009D5D03">
        <w:rPr>
          <w:rFonts w:hint="eastAsia"/>
          <w:lang w:eastAsia="zh-CN"/>
        </w:rPr>
        <w:t>量表上表示最佳质量的最高评分。</w:t>
      </w:r>
    </w:p>
    <w:p w:rsidR="00524756" w:rsidRDefault="00062DA2" w:rsidP="00062DA2">
      <w:pPr>
        <w:ind w:firstLineChars="200" w:firstLine="480"/>
        <w:rPr>
          <w:lang w:val="en-US" w:eastAsia="zh-CN"/>
        </w:rPr>
      </w:pPr>
      <w:r w:rsidRPr="00062DA2">
        <w:rPr>
          <w:rFonts w:hint="eastAsia"/>
          <w:i/>
          <w:lang w:val="en-US" w:eastAsia="zh-CN"/>
        </w:rPr>
        <w:t>p</w:t>
      </w:r>
      <w:r>
        <w:rPr>
          <w:rFonts w:hint="eastAsia"/>
          <w:lang w:val="en-US" w:eastAsia="zh-CN"/>
        </w:rPr>
        <w:t>与</w:t>
      </w:r>
      <w:r w:rsidRPr="00062DA2">
        <w:rPr>
          <w:rFonts w:hint="eastAsia"/>
          <w:i/>
          <w:lang w:val="en-US" w:eastAsia="zh-CN"/>
        </w:rPr>
        <w:t>D</w:t>
      </w:r>
      <w:r>
        <w:rPr>
          <w:rFonts w:hint="eastAsia"/>
          <w:lang w:val="en-US" w:eastAsia="zh-CN"/>
        </w:rPr>
        <w:t>之间关系的图形表示说明，该曲线呈现出反称</w:t>
      </w:r>
      <w:r>
        <w:rPr>
          <w:rFonts w:hint="eastAsia"/>
          <w:lang w:val="en-US" w:eastAsia="zh-CN"/>
        </w:rPr>
        <w:t>S</w:t>
      </w:r>
      <w:r>
        <w:rPr>
          <w:rFonts w:hint="eastAsia"/>
          <w:lang w:val="en-US" w:eastAsia="zh-CN"/>
        </w:rPr>
        <w:t>形，条件是</w:t>
      </w:r>
      <w:r w:rsidR="00B9488E" w:rsidRPr="00B9488E">
        <w:rPr>
          <w:rFonts w:hint="eastAsia"/>
          <w:i/>
          <w:lang w:val="en-US" w:eastAsia="zh-CN"/>
        </w:rPr>
        <w:t>D</w:t>
      </w:r>
      <w:r w:rsidR="00B9488E">
        <w:rPr>
          <w:rFonts w:hint="eastAsia"/>
          <w:lang w:val="en-US" w:eastAsia="zh-CN"/>
        </w:rPr>
        <w:t>取值的固有上下限远远超出</w:t>
      </w:r>
      <w:r w:rsidR="00B9488E" w:rsidRPr="00B9488E">
        <w:rPr>
          <w:rFonts w:hint="eastAsia"/>
          <w:i/>
          <w:lang w:val="en-US" w:eastAsia="zh-CN"/>
        </w:rPr>
        <w:t>u</w:t>
      </w:r>
      <w:r w:rsidR="00B9488E">
        <w:rPr>
          <w:rFonts w:hint="eastAsia"/>
          <w:lang w:val="en-US" w:eastAsia="zh-CN"/>
        </w:rPr>
        <w:t>快速变化的那段区域。</w:t>
      </w:r>
    </w:p>
    <w:p w:rsidR="00524756" w:rsidRDefault="00B9488E" w:rsidP="00B9488E">
      <w:pPr>
        <w:ind w:firstLineChars="200" w:firstLine="480"/>
        <w:rPr>
          <w:lang w:val="en-US" w:eastAsia="zh-CN"/>
        </w:rPr>
      </w:pPr>
      <w:r>
        <w:rPr>
          <w:rFonts w:hint="eastAsia"/>
          <w:lang w:val="en-US" w:eastAsia="zh-CN"/>
        </w:rPr>
        <w:t>至此，</w:t>
      </w:r>
      <w:r w:rsidR="00797F08">
        <w:rPr>
          <w:rFonts w:hint="eastAsia"/>
          <w:lang w:val="en-US" w:eastAsia="zh-CN"/>
        </w:rPr>
        <w:t>可以</w:t>
      </w:r>
      <w:r w:rsidR="00ED6C23">
        <w:rPr>
          <w:rFonts w:hint="eastAsia"/>
          <w:lang w:val="en-US" w:eastAsia="zh-CN"/>
        </w:rPr>
        <w:t>用一个精心选择的</w:t>
      </w:r>
      <w:r w:rsidR="00D968BD">
        <w:rPr>
          <w:rFonts w:hint="eastAsia"/>
          <w:lang w:val="en-US" w:eastAsia="zh-CN"/>
        </w:rPr>
        <w:t>逻辑斯谛函数</w:t>
      </w:r>
      <w:r w:rsidR="00797F08">
        <w:rPr>
          <w:rFonts w:hint="eastAsia"/>
          <w:lang w:val="en-US" w:eastAsia="zh-CN"/>
        </w:rPr>
        <w:t>来逼近</w:t>
      </w:r>
      <w:r>
        <w:rPr>
          <w:rFonts w:hint="eastAsia"/>
          <w:lang w:val="en-US" w:eastAsia="zh-CN"/>
        </w:rPr>
        <w:t>函数</w:t>
      </w:r>
      <w:r w:rsidR="00524756">
        <w:rPr>
          <w:i/>
          <w:lang w:val="en-US" w:eastAsia="zh-CN"/>
        </w:rPr>
        <w:t>p</w:t>
      </w:r>
      <w:r w:rsidR="00524756">
        <w:rPr>
          <w:lang w:val="en-US" w:eastAsia="zh-CN"/>
        </w:rPr>
        <w:t> </w:t>
      </w:r>
      <w:r w:rsidR="00524756">
        <w:rPr>
          <w:rFonts w:ascii="Symbol" w:hAnsi="Symbol"/>
          <w:lang w:eastAsia="zh-CN"/>
        </w:rPr>
        <w:t></w:t>
      </w:r>
      <w:r w:rsidR="00524756">
        <w:rPr>
          <w:lang w:val="en-US" w:eastAsia="zh-CN"/>
        </w:rPr>
        <w:t> </w:t>
      </w:r>
      <w:r w:rsidR="00524756">
        <w:rPr>
          <w:i/>
          <w:lang w:val="en-US" w:eastAsia="zh-CN"/>
        </w:rPr>
        <w:t>f</w:t>
      </w:r>
      <w:r w:rsidR="00524756">
        <w:rPr>
          <w:lang w:val="en-US" w:eastAsia="zh-CN"/>
        </w:rPr>
        <w:t> </w:t>
      </w:r>
      <w:r w:rsidR="00075D1B">
        <w:rPr>
          <w:lang w:val="en-US" w:eastAsia="zh-CN"/>
        </w:rPr>
        <w:t>(</w:t>
      </w:r>
      <w:r w:rsidR="00524756">
        <w:rPr>
          <w:i/>
          <w:lang w:val="en-US" w:eastAsia="zh-CN"/>
        </w:rPr>
        <w:t>D</w:t>
      </w:r>
      <w:r w:rsidR="00524756">
        <w:rPr>
          <w:lang w:val="en-US" w:eastAsia="zh-CN"/>
        </w:rPr>
        <w:t>)</w:t>
      </w:r>
      <w:r w:rsidR="00797F08">
        <w:rPr>
          <w:rFonts w:hint="eastAsia"/>
          <w:lang w:val="en-US" w:eastAsia="zh-CN"/>
        </w:rPr>
        <w:t>，将其表示为下式的普遍关系：</w:t>
      </w:r>
    </w:p>
    <w:p w:rsidR="00524756" w:rsidRDefault="00524756" w:rsidP="00075D1B">
      <w:pPr>
        <w:pStyle w:val="Equation"/>
        <w:spacing w:before="100"/>
        <w:rPr>
          <w:lang w:val="en-US" w:eastAsia="zh-CN"/>
        </w:rPr>
      </w:pPr>
      <w:r>
        <w:rPr>
          <w:lang w:val="en-US" w:eastAsia="zh-CN"/>
        </w:rPr>
        <w:tab/>
      </w:r>
      <w:r>
        <w:rPr>
          <w:lang w:val="en-US" w:eastAsia="zh-CN"/>
        </w:rPr>
        <w:tab/>
      </w:r>
      <w:r>
        <w:rPr>
          <w:i/>
          <w:iCs/>
          <w:lang w:val="en-US" w:eastAsia="zh-CN"/>
        </w:rPr>
        <w:t>p</w:t>
      </w:r>
      <w:r>
        <w:rPr>
          <w:lang w:val="en-US" w:eastAsia="zh-CN"/>
        </w:rPr>
        <w:t xml:space="preserve">  </w:t>
      </w:r>
      <w:r>
        <w:rPr>
          <w:rFonts w:ascii="Symbol" w:hAnsi="Symbol"/>
          <w:lang w:val="es-ES_tradnl" w:eastAsia="zh-CN"/>
        </w:rPr>
        <w:t></w:t>
      </w:r>
      <w:r>
        <w:rPr>
          <w:lang w:val="en-US" w:eastAsia="zh-CN"/>
        </w:rPr>
        <w:t xml:space="preserve">  1</w:t>
      </w:r>
      <w:r>
        <w:rPr>
          <w:rFonts w:ascii="Tms Rmn" w:hAnsi="Tms Rmn"/>
          <w:sz w:val="12"/>
          <w:lang w:val="en-US" w:eastAsia="zh-CN"/>
        </w:rPr>
        <w:t> </w:t>
      </w:r>
      <w:r>
        <w:rPr>
          <w:sz w:val="28"/>
          <w:lang w:val="en-US" w:eastAsia="zh-CN"/>
        </w:rPr>
        <w:t>/</w:t>
      </w:r>
      <w:r>
        <w:rPr>
          <w:rFonts w:ascii="Tms Rmn" w:hAnsi="Tms Rmn"/>
          <w:sz w:val="12"/>
          <w:lang w:val="en-US" w:eastAsia="zh-CN"/>
        </w:rPr>
        <w:t> </w:t>
      </w:r>
      <w:r>
        <w:rPr>
          <w:sz w:val="28"/>
          <w:lang w:val="en-US" w:eastAsia="zh-CN"/>
        </w:rPr>
        <w:t>[</w:t>
      </w:r>
      <w:r>
        <w:rPr>
          <w:lang w:val="en-US" w:eastAsia="zh-CN"/>
        </w:rPr>
        <w:t xml:space="preserve">1 </w:t>
      </w:r>
      <w:r>
        <w:rPr>
          <w:rFonts w:ascii="Symbol" w:hAnsi="Symbol"/>
          <w:lang w:val="es-ES_tradnl" w:eastAsia="zh-CN"/>
        </w:rPr>
        <w:t></w:t>
      </w:r>
      <w:r>
        <w:rPr>
          <w:lang w:val="en-US" w:eastAsia="zh-CN"/>
        </w:rPr>
        <w:t xml:space="preserve"> exp </w:t>
      </w:r>
      <w:r w:rsidR="00964282">
        <w:rPr>
          <w:lang w:val="en-US" w:eastAsia="zh-CN"/>
        </w:rPr>
        <w:t>(</w:t>
      </w:r>
      <w:r>
        <w:rPr>
          <w:rFonts w:ascii="Tms Rmn" w:hAnsi="Tms Rmn"/>
          <w:sz w:val="12"/>
          <w:lang w:val="en-US" w:eastAsia="zh-CN"/>
        </w:rPr>
        <w:t> </w:t>
      </w:r>
      <w:r>
        <w:rPr>
          <w:i/>
          <w:iCs/>
          <w:lang w:val="en-US" w:eastAsia="zh-CN"/>
        </w:rPr>
        <w:t>D</w:t>
      </w:r>
      <w:r>
        <w:rPr>
          <w:lang w:val="en-US" w:eastAsia="zh-CN"/>
        </w:rPr>
        <w:t xml:space="preserve"> – </w:t>
      </w:r>
      <w:r>
        <w:rPr>
          <w:i/>
          <w:iCs/>
          <w:lang w:val="en-US" w:eastAsia="zh-CN"/>
        </w:rPr>
        <w:t>D</w:t>
      </w:r>
      <w:r w:rsidRPr="006079D3">
        <w:rPr>
          <w:position w:val="-4"/>
          <w:sz w:val="20"/>
          <w:lang w:val="en-US" w:eastAsia="zh-CN"/>
        </w:rPr>
        <w:t>M</w:t>
      </w:r>
      <w:r>
        <w:rPr>
          <w:rFonts w:ascii="Tms Rmn" w:hAnsi="Tms Rmn"/>
          <w:sz w:val="12"/>
          <w:lang w:val="en-US" w:eastAsia="zh-CN"/>
        </w:rPr>
        <w:t> </w:t>
      </w:r>
      <w:r>
        <w:rPr>
          <w:lang w:val="en-US" w:eastAsia="zh-CN"/>
        </w:rPr>
        <w:t xml:space="preserve">) </w:t>
      </w:r>
      <w:r>
        <w:rPr>
          <w:i/>
          <w:iCs/>
          <w:lang w:val="en-US" w:eastAsia="zh-CN"/>
        </w:rPr>
        <w:t>G</w:t>
      </w:r>
      <w:r>
        <w:rPr>
          <w:rFonts w:ascii="Tms Rmn" w:hAnsi="Tms Rmn"/>
          <w:sz w:val="12"/>
          <w:lang w:val="en-US" w:eastAsia="zh-CN"/>
        </w:rPr>
        <w:t> </w:t>
      </w:r>
      <w:r>
        <w:rPr>
          <w:sz w:val="28"/>
          <w:lang w:val="en-US" w:eastAsia="zh-CN"/>
        </w:rPr>
        <w:t>]</w:t>
      </w:r>
      <w:r>
        <w:rPr>
          <w:lang w:val="en-US" w:eastAsia="zh-CN"/>
        </w:rPr>
        <w:tab/>
      </w:r>
      <w:r w:rsidR="00075D1B">
        <w:rPr>
          <w:lang w:val="en-US" w:eastAsia="zh-CN"/>
        </w:rPr>
        <w:t>(</w:t>
      </w:r>
      <w:r>
        <w:rPr>
          <w:lang w:val="en-US" w:eastAsia="zh-CN"/>
        </w:rPr>
        <w:t>6)</w:t>
      </w:r>
    </w:p>
    <w:p w:rsidR="00524756" w:rsidRDefault="00797F08" w:rsidP="00524756">
      <w:pPr>
        <w:rPr>
          <w:lang w:val="en-US" w:eastAsia="zh-CN"/>
        </w:rPr>
      </w:pPr>
      <w:r>
        <w:rPr>
          <w:rFonts w:hint="eastAsia"/>
          <w:lang w:val="en-US" w:eastAsia="zh-CN"/>
        </w:rPr>
        <w:t>其中</w:t>
      </w:r>
      <w:r w:rsidR="00524756">
        <w:rPr>
          <w:i/>
          <w:lang w:val="en-US" w:eastAsia="zh-CN"/>
        </w:rPr>
        <w:t>D</w:t>
      </w:r>
      <w:r w:rsidR="00524756" w:rsidRPr="006079D3">
        <w:rPr>
          <w:i/>
          <w:iCs/>
          <w:position w:val="-4"/>
          <w:sz w:val="20"/>
          <w:lang w:val="en-US" w:eastAsia="zh-CN"/>
        </w:rPr>
        <w:t>M</w:t>
      </w:r>
      <w:r>
        <w:rPr>
          <w:rFonts w:hint="eastAsia"/>
          <w:lang w:val="en-US" w:eastAsia="zh-CN"/>
        </w:rPr>
        <w:t>和</w:t>
      </w:r>
      <w:r w:rsidR="00D50E33" w:rsidRPr="00D50E33">
        <w:rPr>
          <w:rFonts w:hint="eastAsia"/>
          <w:i/>
          <w:lang w:val="en-US" w:eastAsia="zh-CN"/>
        </w:rPr>
        <w:t>G</w:t>
      </w:r>
      <w:r w:rsidRPr="00797F08">
        <w:rPr>
          <w:rFonts w:hint="eastAsia"/>
          <w:lang w:val="en-US" w:eastAsia="zh-CN"/>
        </w:rPr>
        <w:t>为常量，</w:t>
      </w:r>
      <w:r w:rsidR="00524756">
        <w:rPr>
          <w:i/>
          <w:lang w:val="en-US" w:eastAsia="zh-CN"/>
        </w:rPr>
        <w:t>G</w:t>
      </w:r>
      <w:r>
        <w:rPr>
          <w:rFonts w:hint="eastAsia"/>
          <w:lang w:val="en-US" w:eastAsia="zh-CN"/>
        </w:rPr>
        <w:t>可正可负。</w:t>
      </w:r>
    </w:p>
    <w:p w:rsidR="00524756" w:rsidRDefault="00DD372B" w:rsidP="00DD372B">
      <w:pPr>
        <w:ind w:firstLineChars="200" w:firstLine="480"/>
        <w:rPr>
          <w:lang w:val="en-US" w:eastAsia="zh-CN"/>
        </w:rPr>
      </w:pPr>
      <w:r>
        <w:rPr>
          <w:rFonts w:hint="eastAsia"/>
          <w:lang w:val="en-US" w:eastAsia="zh-CN"/>
        </w:rPr>
        <w:t>由优化</w:t>
      </w:r>
      <w:r w:rsidR="00D968BD">
        <w:rPr>
          <w:rFonts w:hint="eastAsia"/>
          <w:lang w:val="en-US" w:eastAsia="zh-CN"/>
        </w:rPr>
        <w:t>逻辑斯谛函数</w:t>
      </w:r>
      <w:r>
        <w:rPr>
          <w:rFonts w:hint="eastAsia"/>
          <w:lang w:val="en-US" w:eastAsia="zh-CN"/>
        </w:rPr>
        <w:t>逼近得到的</w:t>
      </w:r>
      <w:r w:rsidR="00524756">
        <w:rPr>
          <w:i/>
          <w:lang w:val="en-US" w:eastAsia="zh-CN"/>
        </w:rPr>
        <w:t>p</w:t>
      </w:r>
      <w:r>
        <w:rPr>
          <w:rFonts w:hint="eastAsia"/>
          <w:lang w:val="en-US" w:eastAsia="zh-CN"/>
        </w:rPr>
        <w:t>值用于按下面的关系得出</w:t>
      </w:r>
      <w:r w:rsidRPr="00DD372B">
        <w:rPr>
          <w:rFonts w:hint="eastAsia"/>
          <w:i/>
          <w:lang w:val="en-US" w:eastAsia="zh-CN"/>
        </w:rPr>
        <w:t>I</w:t>
      </w:r>
      <w:r>
        <w:rPr>
          <w:rFonts w:hint="eastAsia"/>
          <w:lang w:val="en-US" w:eastAsia="zh-CN"/>
        </w:rPr>
        <w:t>的推断数值：</w:t>
      </w:r>
    </w:p>
    <w:p w:rsidR="00524756" w:rsidRDefault="00524756" w:rsidP="00075D1B">
      <w:pPr>
        <w:pStyle w:val="Equation"/>
        <w:rPr>
          <w:lang w:val="en-US" w:eastAsia="zh-CN"/>
        </w:rPr>
      </w:pPr>
      <w:r>
        <w:rPr>
          <w:lang w:val="en-US" w:eastAsia="zh-CN"/>
        </w:rPr>
        <w:tab/>
      </w:r>
      <w:r>
        <w:rPr>
          <w:lang w:val="en-US" w:eastAsia="zh-CN"/>
        </w:rPr>
        <w:tab/>
      </w:r>
      <w:r>
        <w:rPr>
          <w:i/>
          <w:lang w:val="en-US" w:eastAsia="zh-CN"/>
        </w:rPr>
        <w:t>I</w:t>
      </w:r>
      <w:r>
        <w:rPr>
          <w:lang w:val="en-US" w:eastAsia="zh-CN"/>
        </w:rPr>
        <w:t xml:space="preserve">  </w:t>
      </w:r>
      <w:r>
        <w:rPr>
          <w:rFonts w:ascii="Symbol" w:hAnsi="Symbol"/>
          <w:lang w:eastAsia="zh-CN"/>
        </w:rPr>
        <w:t></w:t>
      </w:r>
      <w:r>
        <w:rPr>
          <w:lang w:val="en-US" w:eastAsia="zh-CN"/>
        </w:rPr>
        <w:t xml:space="preserve">  </w:t>
      </w:r>
      <w:r w:rsidR="00964282">
        <w:rPr>
          <w:lang w:val="en-US" w:eastAsia="zh-CN"/>
        </w:rPr>
        <w:t>(</w:t>
      </w:r>
      <w:r>
        <w:rPr>
          <w:lang w:val="en-US" w:eastAsia="zh-CN"/>
        </w:rPr>
        <w:t>1/</w:t>
      </w:r>
      <w:r>
        <w:rPr>
          <w:i/>
          <w:lang w:val="en-US" w:eastAsia="zh-CN"/>
        </w:rPr>
        <w:t>p</w:t>
      </w:r>
      <w:r>
        <w:rPr>
          <w:lang w:val="en-US" w:eastAsia="zh-CN"/>
        </w:rPr>
        <w:t xml:space="preserve">  –  1)</w:t>
      </w:r>
      <w:r>
        <w:rPr>
          <w:lang w:val="en-US" w:eastAsia="zh-CN"/>
        </w:rPr>
        <w:tab/>
      </w:r>
      <w:r w:rsidR="00075D1B">
        <w:rPr>
          <w:lang w:val="en-US" w:eastAsia="zh-CN"/>
        </w:rPr>
        <w:t>(</w:t>
      </w:r>
      <w:r>
        <w:rPr>
          <w:lang w:val="en-US" w:eastAsia="zh-CN"/>
        </w:rPr>
        <w:t>7)</w:t>
      </w:r>
    </w:p>
    <w:p w:rsidR="00524756" w:rsidRDefault="00524756" w:rsidP="00DD372B">
      <w:pPr>
        <w:ind w:firstLineChars="200" w:firstLine="480"/>
        <w:rPr>
          <w:lang w:val="en-US" w:eastAsia="zh-CN"/>
        </w:rPr>
      </w:pPr>
      <w:r>
        <w:rPr>
          <w:i/>
          <w:lang w:val="en-US" w:eastAsia="zh-CN"/>
        </w:rPr>
        <w:t>D</w:t>
      </w:r>
      <w:r w:rsidRPr="006079D3">
        <w:rPr>
          <w:i/>
          <w:iCs/>
          <w:position w:val="-4"/>
          <w:sz w:val="20"/>
          <w:lang w:val="en-US" w:eastAsia="zh-CN"/>
        </w:rPr>
        <w:t>M</w:t>
      </w:r>
      <w:r w:rsidR="00DD372B">
        <w:rPr>
          <w:rFonts w:hint="eastAsia"/>
          <w:lang w:val="en-US" w:eastAsia="zh-CN"/>
        </w:rPr>
        <w:t>和</w:t>
      </w:r>
      <w:r>
        <w:rPr>
          <w:i/>
          <w:lang w:val="en-US" w:eastAsia="zh-CN"/>
        </w:rPr>
        <w:t>G</w:t>
      </w:r>
      <w:r w:rsidR="00DD372B">
        <w:rPr>
          <w:rFonts w:hint="eastAsia"/>
          <w:lang w:val="en-US" w:eastAsia="zh-CN"/>
        </w:rPr>
        <w:t>的值可从经过下述变换后的实验数据中导出：</w:t>
      </w:r>
    </w:p>
    <w:p w:rsidR="00524756" w:rsidRDefault="00524756" w:rsidP="00075D1B">
      <w:pPr>
        <w:pStyle w:val="Equation"/>
        <w:rPr>
          <w:lang w:val="en-US" w:eastAsia="zh-CN"/>
        </w:rPr>
      </w:pPr>
      <w:r>
        <w:rPr>
          <w:lang w:val="en-US" w:eastAsia="zh-CN"/>
        </w:rPr>
        <w:tab/>
      </w:r>
      <w:r>
        <w:rPr>
          <w:lang w:val="en-US" w:eastAsia="zh-CN"/>
        </w:rPr>
        <w:tab/>
      </w:r>
      <w:r>
        <w:rPr>
          <w:i/>
          <w:lang w:val="en-US" w:eastAsia="zh-CN"/>
        </w:rPr>
        <w:t>I</w:t>
      </w:r>
      <w:r>
        <w:rPr>
          <w:lang w:val="en-US" w:eastAsia="zh-CN"/>
        </w:rPr>
        <w:t xml:space="preserve">  </w:t>
      </w:r>
      <w:r>
        <w:rPr>
          <w:rFonts w:ascii="Symbol" w:hAnsi="Symbol"/>
          <w:lang w:eastAsia="zh-CN"/>
        </w:rPr>
        <w:t></w:t>
      </w:r>
      <w:r>
        <w:rPr>
          <w:lang w:val="en-US" w:eastAsia="zh-CN"/>
        </w:rPr>
        <w:t xml:space="preserve">  exp </w:t>
      </w:r>
      <w:r w:rsidR="00964282">
        <w:rPr>
          <w:lang w:val="en-US" w:eastAsia="zh-CN"/>
        </w:rPr>
        <w:t>(</w:t>
      </w:r>
      <w:r>
        <w:rPr>
          <w:rFonts w:ascii="Tms Rmn" w:hAnsi="Tms Rmn"/>
          <w:sz w:val="12"/>
          <w:lang w:val="en-US" w:eastAsia="zh-CN"/>
        </w:rPr>
        <w:t> </w:t>
      </w:r>
      <w:r>
        <w:rPr>
          <w:i/>
          <w:lang w:val="en-US" w:eastAsia="zh-CN"/>
        </w:rPr>
        <w:t>D</w:t>
      </w:r>
      <w:r>
        <w:rPr>
          <w:lang w:val="en-US" w:eastAsia="zh-CN"/>
        </w:rPr>
        <w:t xml:space="preserve"> – </w:t>
      </w:r>
      <w:r>
        <w:rPr>
          <w:i/>
          <w:lang w:val="en-US" w:eastAsia="zh-CN"/>
        </w:rPr>
        <w:t>D</w:t>
      </w:r>
      <w:r w:rsidRPr="006079D3">
        <w:rPr>
          <w:position w:val="-4"/>
          <w:sz w:val="20"/>
          <w:lang w:val="en-US" w:eastAsia="zh-CN"/>
        </w:rPr>
        <w:t>M</w:t>
      </w:r>
      <w:r>
        <w:rPr>
          <w:rFonts w:ascii="Tms Rmn" w:hAnsi="Tms Rmn"/>
          <w:iCs/>
          <w:sz w:val="12"/>
          <w:lang w:val="en-US" w:eastAsia="zh-CN"/>
        </w:rPr>
        <w:t> </w:t>
      </w:r>
      <w:r>
        <w:rPr>
          <w:lang w:val="en-US" w:eastAsia="zh-CN"/>
        </w:rPr>
        <w:t xml:space="preserve">) </w:t>
      </w:r>
      <w:r>
        <w:rPr>
          <w:i/>
          <w:lang w:val="en-US" w:eastAsia="zh-CN"/>
        </w:rPr>
        <w:t>G</w:t>
      </w:r>
      <w:r>
        <w:rPr>
          <w:lang w:val="en-US" w:eastAsia="zh-CN"/>
        </w:rPr>
        <w:tab/>
      </w:r>
      <w:r w:rsidR="00075D1B">
        <w:rPr>
          <w:lang w:val="en-US" w:eastAsia="zh-CN"/>
        </w:rPr>
        <w:t>(</w:t>
      </w:r>
      <w:r>
        <w:rPr>
          <w:lang w:val="en-US" w:eastAsia="zh-CN"/>
        </w:rPr>
        <w:t>8)</w:t>
      </w:r>
    </w:p>
    <w:p w:rsidR="00524756" w:rsidRDefault="00DD372B" w:rsidP="00DD372B">
      <w:pPr>
        <w:ind w:firstLineChars="200" w:firstLine="480"/>
        <w:rPr>
          <w:lang w:val="en-US" w:eastAsia="zh-CN"/>
        </w:rPr>
      </w:pPr>
      <w:r>
        <w:rPr>
          <w:rFonts w:hint="eastAsia"/>
          <w:lang w:val="en-US" w:eastAsia="zh-CN"/>
        </w:rPr>
        <w:t>对</w:t>
      </w:r>
      <w:r w:rsidR="00524756">
        <w:rPr>
          <w:i/>
          <w:lang w:val="en-US" w:eastAsia="zh-CN"/>
        </w:rPr>
        <w:t>I</w:t>
      </w:r>
      <w:r>
        <w:rPr>
          <w:rFonts w:hint="eastAsia"/>
          <w:lang w:val="en-US" w:eastAsia="zh-CN"/>
        </w:rPr>
        <w:t>采用对数尺度后，可由上式得出一种线性关系：</w:t>
      </w:r>
    </w:p>
    <w:p w:rsidR="00524756" w:rsidRDefault="00524756" w:rsidP="00075D1B">
      <w:pPr>
        <w:pStyle w:val="Equation"/>
        <w:rPr>
          <w:lang w:val="en-US" w:eastAsia="zh-CN"/>
        </w:rPr>
      </w:pPr>
      <w:r>
        <w:rPr>
          <w:lang w:val="en-US" w:eastAsia="zh-CN"/>
        </w:rPr>
        <w:tab/>
      </w:r>
      <w:r>
        <w:rPr>
          <w:lang w:val="en-US" w:eastAsia="zh-CN"/>
        </w:rPr>
        <w:tab/>
        <w:t>log</w:t>
      </w:r>
      <w:r w:rsidRPr="006079D3">
        <w:rPr>
          <w:position w:val="-4"/>
          <w:sz w:val="20"/>
          <w:lang w:val="en-US" w:eastAsia="zh-CN"/>
        </w:rPr>
        <w:t>e</w:t>
      </w:r>
      <w:r>
        <w:rPr>
          <w:lang w:val="en-US" w:eastAsia="zh-CN"/>
        </w:rPr>
        <w:t xml:space="preserve"> </w:t>
      </w:r>
      <w:r>
        <w:rPr>
          <w:i/>
          <w:lang w:val="en-US" w:eastAsia="zh-CN"/>
        </w:rPr>
        <w:t>I</w:t>
      </w:r>
      <w:r>
        <w:rPr>
          <w:lang w:val="en-US" w:eastAsia="zh-CN"/>
        </w:rPr>
        <w:t xml:space="preserve">  </w:t>
      </w:r>
      <w:r>
        <w:rPr>
          <w:rFonts w:ascii="Symbol" w:hAnsi="Symbol"/>
          <w:lang w:eastAsia="zh-CN"/>
        </w:rPr>
        <w:t></w:t>
      </w:r>
      <w:r>
        <w:rPr>
          <w:lang w:val="en-US" w:eastAsia="zh-CN"/>
        </w:rPr>
        <w:t xml:space="preserve">  </w:t>
      </w:r>
      <w:r w:rsidR="00964282">
        <w:rPr>
          <w:lang w:val="en-US" w:eastAsia="zh-CN"/>
        </w:rPr>
        <w:t>(</w:t>
      </w:r>
      <w:r>
        <w:rPr>
          <w:rFonts w:ascii="Tms Rmn" w:hAnsi="Tms Rmn"/>
          <w:sz w:val="12"/>
          <w:lang w:val="en-US" w:eastAsia="zh-CN"/>
        </w:rPr>
        <w:t> </w:t>
      </w:r>
      <w:r>
        <w:rPr>
          <w:i/>
          <w:lang w:val="en-US" w:eastAsia="zh-CN"/>
        </w:rPr>
        <w:t>D</w:t>
      </w:r>
      <w:r>
        <w:rPr>
          <w:lang w:val="en-US" w:eastAsia="zh-CN"/>
        </w:rPr>
        <w:t xml:space="preserve"> – </w:t>
      </w:r>
      <w:r>
        <w:rPr>
          <w:i/>
          <w:lang w:val="en-US" w:eastAsia="zh-CN"/>
        </w:rPr>
        <w:t>D</w:t>
      </w:r>
      <w:r w:rsidRPr="006079D3">
        <w:rPr>
          <w:position w:val="-4"/>
          <w:sz w:val="20"/>
          <w:lang w:val="en-US" w:eastAsia="zh-CN"/>
        </w:rPr>
        <w:t>M</w:t>
      </w:r>
      <w:r>
        <w:rPr>
          <w:rFonts w:ascii="Tms Rmn" w:hAnsi="Tms Rmn"/>
          <w:iCs/>
          <w:sz w:val="12"/>
          <w:lang w:val="en-US" w:eastAsia="zh-CN"/>
        </w:rPr>
        <w:t> </w:t>
      </w:r>
      <w:r>
        <w:rPr>
          <w:lang w:val="en-US" w:eastAsia="zh-CN"/>
        </w:rPr>
        <w:t xml:space="preserve">) </w:t>
      </w:r>
      <w:r>
        <w:rPr>
          <w:i/>
          <w:lang w:val="en-US" w:eastAsia="zh-CN"/>
        </w:rPr>
        <w:t>G</w:t>
      </w:r>
      <w:r>
        <w:rPr>
          <w:lang w:val="en-US" w:eastAsia="zh-CN"/>
        </w:rPr>
        <w:tab/>
      </w:r>
      <w:r w:rsidR="00075D1B">
        <w:rPr>
          <w:lang w:val="en-US" w:eastAsia="zh-CN"/>
        </w:rPr>
        <w:t>(</w:t>
      </w:r>
      <w:r>
        <w:rPr>
          <w:lang w:val="en-US" w:eastAsia="zh-CN"/>
        </w:rPr>
        <w:t>9)</w:t>
      </w:r>
    </w:p>
    <w:p w:rsidR="00524756" w:rsidRDefault="00C7333B" w:rsidP="00DD372B">
      <w:pPr>
        <w:ind w:firstLineChars="200" w:firstLine="480"/>
        <w:rPr>
          <w:lang w:val="en-US" w:eastAsia="zh-CN"/>
        </w:rPr>
      </w:pPr>
      <w:r>
        <w:rPr>
          <w:rFonts w:hint="eastAsia"/>
          <w:lang w:val="en-US" w:eastAsia="zh-CN"/>
        </w:rPr>
        <w:t>采用直线的内推法比较简单，在某些情况下具备一定准确度，</w:t>
      </w:r>
      <w:r w:rsidR="00BE3298">
        <w:rPr>
          <w:rFonts w:hint="eastAsia"/>
          <w:lang w:val="en-US" w:eastAsia="zh-CN"/>
        </w:rPr>
        <w:t>足以考虑用直线代表由</w:t>
      </w:r>
      <w:r w:rsidR="00BE3298" w:rsidRPr="00BE3298">
        <w:rPr>
          <w:rFonts w:hint="eastAsia"/>
          <w:i/>
          <w:lang w:val="en-US" w:eastAsia="zh-CN"/>
        </w:rPr>
        <w:t>D</w:t>
      </w:r>
      <w:r w:rsidR="00BE3298" w:rsidRPr="00BE3298">
        <w:rPr>
          <w:rFonts w:hint="eastAsia"/>
          <w:lang w:val="en-US" w:eastAsia="zh-CN"/>
        </w:rPr>
        <w:t>作为</w:t>
      </w:r>
      <w:r w:rsidR="00BE3298">
        <w:rPr>
          <w:rFonts w:hint="eastAsia"/>
          <w:lang w:val="en-US" w:eastAsia="zh-CN"/>
        </w:rPr>
        <w:t>衡量尺度的效应引起的损伤。</w:t>
      </w:r>
    </w:p>
    <w:p w:rsidR="00524756" w:rsidRDefault="00BB54F0" w:rsidP="00BE3298">
      <w:pPr>
        <w:ind w:firstLineChars="200" w:firstLine="480"/>
        <w:rPr>
          <w:lang w:val="en-US" w:eastAsia="zh-CN"/>
        </w:rPr>
      </w:pPr>
      <w:r>
        <w:rPr>
          <w:rFonts w:hint="eastAsia"/>
          <w:lang w:val="en-US" w:eastAsia="zh-CN"/>
        </w:rPr>
        <w:t>该</w:t>
      </w:r>
      <w:r w:rsidR="00BE3298">
        <w:rPr>
          <w:rFonts w:hint="eastAsia"/>
          <w:lang w:val="en-US" w:eastAsia="zh-CN"/>
        </w:rPr>
        <w:t>特性的斜率可表示为：</w:t>
      </w:r>
    </w:p>
    <w:p w:rsidR="00524756" w:rsidRDefault="00524756" w:rsidP="00075D1B">
      <w:pPr>
        <w:pStyle w:val="Equation"/>
        <w:rPr>
          <w:lang w:val="en-US" w:eastAsia="zh-CN"/>
        </w:rPr>
      </w:pPr>
      <w:r w:rsidRPr="006079D3">
        <w:rPr>
          <w:lang w:val="en-US" w:eastAsia="zh-CN"/>
        </w:rPr>
        <w:tab/>
      </w:r>
      <w:r w:rsidRPr="006079D3">
        <w:rPr>
          <w:lang w:val="en-US" w:eastAsia="zh-CN"/>
        </w:rPr>
        <w:tab/>
      </w:r>
      <w:r w:rsidR="00736BA5">
        <w:rPr>
          <w:position w:val="-30"/>
          <w:lang w:val="es-ES_tradnl"/>
        </w:rPr>
        <w:object w:dxaOrig="1920" w:dyaOrig="680">
          <v:shape id="_x0000_i1075" type="#_x0000_t75" style="width:96pt;height:33.75pt" o:ole="">
            <v:imagedata r:id="rId109" o:title=""/>
          </v:shape>
          <o:OLEObject Type="Embed" ProgID="Equation.3" ShapeID="_x0000_i1075" DrawAspect="Content" ObjectID="_1410247631" r:id="rId110"/>
        </w:object>
      </w:r>
      <w:r>
        <w:rPr>
          <w:lang w:val="en-US" w:eastAsia="zh-CN"/>
        </w:rPr>
        <w:tab/>
      </w:r>
      <w:r w:rsidR="00075D1B">
        <w:rPr>
          <w:lang w:val="en-US" w:eastAsia="zh-CN"/>
        </w:rPr>
        <w:t>(</w:t>
      </w:r>
      <w:r>
        <w:rPr>
          <w:lang w:val="en-US" w:eastAsia="zh-CN"/>
        </w:rPr>
        <w:t>10)</w:t>
      </w:r>
    </w:p>
    <w:p w:rsidR="00524756" w:rsidRDefault="00BE3298" w:rsidP="00524756">
      <w:pPr>
        <w:spacing w:before="0"/>
        <w:rPr>
          <w:lang w:val="en-US" w:eastAsia="zh-CN"/>
        </w:rPr>
      </w:pPr>
      <w:r>
        <w:rPr>
          <w:rFonts w:hint="eastAsia"/>
          <w:lang w:val="en-US" w:eastAsia="zh-CN"/>
        </w:rPr>
        <w:t>由此形成</w:t>
      </w:r>
      <w:r w:rsidR="00524756">
        <w:rPr>
          <w:i/>
          <w:lang w:val="en-US" w:eastAsia="zh-CN"/>
        </w:rPr>
        <w:t>G</w:t>
      </w:r>
      <w:r>
        <w:rPr>
          <w:rFonts w:hint="eastAsia"/>
          <w:lang w:val="en-US" w:eastAsia="zh-CN"/>
        </w:rPr>
        <w:t>的优化值。</w:t>
      </w:r>
      <w:r w:rsidR="00524756">
        <w:rPr>
          <w:i/>
          <w:lang w:val="en-US" w:eastAsia="zh-CN"/>
        </w:rPr>
        <w:t>D</w:t>
      </w:r>
      <w:r w:rsidR="00524756">
        <w:rPr>
          <w:i/>
          <w:iCs/>
          <w:position w:val="-4"/>
          <w:sz w:val="20"/>
          <w:lang w:val="en-US" w:eastAsia="zh-CN"/>
        </w:rPr>
        <w:t>M</w:t>
      </w:r>
      <w:r>
        <w:rPr>
          <w:rFonts w:hint="eastAsia"/>
          <w:lang w:val="en-US" w:eastAsia="zh-CN"/>
        </w:rPr>
        <w:t>为</w:t>
      </w:r>
      <w:r>
        <w:rPr>
          <w:i/>
          <w:lang w:val="en-US" w:eastAsia="zh-CN"/>
        </w:rPr>
        <w:t>I</w:t>
      </w:r>
      <w:r>
        <w:rPr>
          <w:lang w:val="en-US" w:eastAsia="zh-CN"/>
        </w:rPr>
        <w:t> </w:t>
      </w:r>
      <w:r>
        <w:rPr>
          <w:rFonts w:ascii="Symbol" w:hAnsi="Symbol"/>
          <w:lang w:eastAsia="zh-CN"/>
        </w:rPr>
        <w:t></w:t>
      </w:r>
      <w:r>
        <w:rPr>
          <w:lang w:val="en-US" w:eastAsia="zh-CN"/>
        </w:rPr>
        <w:t> 1</w:t>
      </w:r>
      <w:r>
        <w:rPr>
          <w:rFonts w:hint="eastAsia"/>
          <w:lang w:val="en-US" w:eastAsia="zh-CN"/>
        </w:rPr>
        <w:t>时的</w:t>
      </w:r>
      <w:r w:rsidR="00524756">
        <w:rPr>
          <w:i/>
          <w:lang w:val="en-US" w:eastAsia="zh-CN"/>
        </w:rPr>
        <w:t>D</w:t>
      </w:r>
      <w:r w:rsidR="00524756">
        <w:rPr>
          <w:lang w:val="en-US" w:eastAsia="zh-CN"/>
        </w:rPr>
        <w:t xml:space="preserve"> </w:t>
      </w:r>
      <w:r>
        <w:rPr>
          <w:rFonts w:hint="eastAsia"/>
          <w:lang w:val="en-US" w:eastAsia="zh-CN"/>
        </w:rPr>
        <w:t>值。</w:t>
      </w:r>
    </w:p>
    <w:p w:rsidR="00524756" w:rsidRDefault="00C151A9" w:rsidP="00BB54F0">
      <w:pPr>
        <w:ind w:firstLineChars="200" w:firstLine="480"/>
        <w:rPr>
          <w:lang w:val="en-US" w:eastAsia="zh-CN"/>
        </w:rPr>
      </w:pPr>
      <w:r>
        <w:rPr>
          <w:rFonts w:hint="eastAsia"/>
          <w:lang w:val="en-US" w:eastAsia="zh-CN"/>
        </w:rPr>
        <w:t>该直线可用于界定与待测损伤有关的损伤特性。要注意，</w:t>
      </w:r>
      <w:r w:rsidR="00010BE6">
        <w:rPr>
          <w:rFonts w:hint="eastAsia"/>
          <w:lang w:val="en-US" w:eastAsia="zh-CN"/>
        </w:rPr>
        <w:t>直线可由</w:t>
      </w:r>
      <w:r w:rsidR="00D968BD">
        <w:rPr>
          <w:rFonts w:hint="eastAsia"/>
          <w:lang w:val="en-US" w:eastAsia="zh-CN"/>
        </w:rPr>
        <w:t>逻辑斯谛函数</w:t>
      </w:r>
      <w:r w:rsidR="00010BE6">
        <w:rPr>
          <w:rFonts w:hint="eastAsia"/>
          <w:lang w:val="en-US" w:eastAsia="zh-CN"/>
        </w:rPr>
        <w:t>的特征值</w:t>
      </w:r>
      <w:r w:rsidR="00524756">
        <w:rPr>
          <w:i/>
          <w:lang w:val="en-US" w:eastAsia="zh-CN"/>
        </w:rPr>
        <w:t>D</w:t>
      </w:r>
      <w:r w:rsidR="00524756" w:rsidRPr="006079D3">
        <w:rPr>
          <w:i/>
          <w:iCs/>
          <w:position w:val="-4"/>
          <w:sz w:val="20"/>
          <w:lang w:val="en-US" w:eastAsia="zh-CN"/>
        </w:rPr>
        <w:t>M</w:t>
      </w:r>
      <w:r w:rsidR="00010BE6">
        <w:rPr>
          <w:rFonts w:hint="eastAsia"/>
          <w:lang w:val="en-US" w:eastAsia="zh-CN"/>
        </w:rPr>
        <w:t>和</w:t>
      </w:r>
      <w:r w:rsidR="00524756">
        <w:rPr>
          <w:i/>
          <w:lang w:val="en-US" w:eastAsia="zh-CN"/>
        </w:rPr>
        <w:t>G</w:t>
      </w:r>
      <w:r w:rsidR="00010BE6">
        <w:rPr>
          <w:rFonts w:hint="eastAsia"/>
          <w:lang w:val="en-US" w:eastAsia="zh-CN"/>
        </w:rPr>
        <w:t>来规定。</w:t>
      </w:r>
    </w:p>
    <w:p w:rsidR="00524756" w:rsidRDefault="00524756" w:rsidP="00F34DEE">
      <w:pPr>
        <w:pStyle w:val="Heading2"/>
        <w:rPr>
          <w:sz w:val="28"/>
          <w:lang w:val="en-US" w:eastAsia="zh-CN"/>
        </w:rPr>
      </w:pPr>
      <w:r>
        <w:rPr>
          <w:lang w:val="en-US" w:eastAsia="zh-CN"/>
        </w:rPr>
        <w:t>3.2</w:t>
      </w:r>
      <w:r>
        <w:rPr>
          <w:lang w:val="en-US" w:eastAsia="zh-CN"/>
        </w:rPr>
        <w:tab/>
      </w:r>
      <w:r w:rsidR="00956D07">
        <w:rPr>
          <w:rFonts w:hint="eastAsia"/>
          <w:lang w:val="en-US" w:eastAsia="zh-CN"/>
        </w:rPr>
        <w:t>用非对称函数逼近</w:t>
      </w:r>
    </w:p>
    <w:p w:rsidR="00524756" w:rsidRDefault="00524756" w:rsidP="0052475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3.2.1</w:t>
        </w:r>
        <w:r>
          <w:rPr>
            <w:lang w:val="en-US" w:eastAsia="zh-CN"/>
          </w:rPr>
          <w:tab/>
        </w:r>
      </w:smartTag>
      <w:r w:rsidR="004775DA">
        <w:rPr>
          <w:rFonts w:hint="eastAsia"/>
          <w:lang w:val="en-US" w:eastAsia="zh-CN"/>
        </w:rPr>
        <w:t>函数</w:t>
      </w:r>
      <w:r w:rsidR="001E658E">
        <w:rPr>
          <w:lang w:val="en-US" w:eastAsia="zh-CN"/>
        </w:rPr>
        <w:t>说明</w:t>
      </w:r>
    </w:p>
    <w:p w:rsidR="00524756" w:rsidRDefault="00F22208" w:rsidP="000F09DC">
      <w:pPr>
        <w:ind w:firstLineChars="200" w:firstLine="480"/>
        <w:rPr>
          <w:lang w:val="en-US" w:eastAsia="zh-CN"/>
        </w:rPr>
      </w:pPr>
      <w:r>
        <w:rPr>
          <w:rFonts w:hint="eastAsia"/>
          <w:lang w:val="en-US" w:eastAsia="zh-CN"/>
        </w:rPr>
        <w:t>在失真参数</w:t>
      </w:r>
      <w:r w:rsidRPr="00F22208">
        <w:rPr>
          <w:rFonts w:hint="eastAsia"/>
          <w:i/>
          <w:lang w:val="en-US" w:eastAsia="zh-CN"/>
        </w:rPr>
        <w:t>D</w:t>
      </w:r>
      <w:r>
        <w:rPr>
          <w:rFonts w:hint="eastAsia"/>
          <w:lang w:val="en-US" w:eastAsia="zh-CN"/>
        </w:rPr>
        <w:t>可由一个关联单位，比如</w:t>
      </w:r>
      <w:r>
        <w:rPr>
          <w:i/>
          <w:iCs/>
          <w:lang w:val="en-US" w:eastAsia="zh-CN"/>
        </w:rPr>
        <w:t>S</w:t>
      </w:r>
      <w:r>
        <w:rPr>
          <w:lang w:val="en-US" w:eastAsia="zh-CN"/>
        </w:rPr>
        <w:t>/</w:t>
      </w:r>
      <w:r>
        <w:rPr>
          <w:i/>
          <w:iCs/>
          <w:lang w:val="en-US" w:eastAsia="zh-CN"/>
        </w:rPr>
        <w:t>N</w:t>
      </w:r>
      <w:r>
        <w:rPr>
          <w:lang w:val="en-US" w:eastAsia="zh-CN"/>
        </w:rPr>
        <w:t xml:space="preserve"> </w:t>
      </w:r>
      <w:r w:rsidR="000F09DC">
        <w:rPr>
          <w:lang w:val="en-US" w:eastAsia="zh-CN"/>
        </w:rPr>
        <w:t>(</w:t>
      </w:r>
      <w:r>
        <w:rPr>
          <w:lang w:val="en-US" w:eastAsia="zh-CN"/>
        </w:rPr>
        <w:t>dB)</w:t>
      </w:r>
      <w:r>
        <w:rPr>
          <w:rFonts w:hint="eastAsia"/>
          <w:lang w:val="en-US" w:eastAsia="zh-CN"/>
        </w:rPr>
        <w:t>来衡量的情况下，用对称</w:t>
      </w:r>
      <w:r w:rsidR="00D968BD">
        <w:rPr>
          <w:rFonts w:hint="eastAsia"/>
          <w:lang w:val="en-US" w:eastAsia="zh-CN"/>
        </w:rPr>
        <w:t>逻辑斯谛函数</w:t>
      </w:r>
      <w:r>
        <w:rPr>
          <w:rFonts w:hint="eastAsia"/>
          <w:lang w:val="en-US" w:eastAsia="zh-CN"/>
        </w:rPr>
        <w:t>来逼近实验评分与图像失真客观尺度之间的关系相当成功。如果用一个物理单位</w:t>
      </w:r>
      <w:r>
        <w:rPr>
          <w:i/>
          <w:lang w:val="en-US" w:eastAsia="zh-CN"/>
        </w:rPr>
        <w:t>d</w:t>
      </w:r>
      <w:r>
        <w:rPr>
          <w:rFonts w:hint="eastAsia"/>
          <w:lang w:val="en-US" w:eastAsia="zh-CN"/>
        </w:rPr>
        <w:t>，比如时间延迟</w:t>
      </w:r>
      <w:r w:rsidR="000F09DC">
        <w:rPr>
          <w:lang w:val="en-US" w:eastAsia="zh-CN"/>
        </w:rPr>
        <w:t>(</w:t>
      </w:r>
      <w:r w:rsidR="00524756">
        <w:rPr>
          <w:lang w:val="en-US" w:eastAsia="zh-CN"/>
        </w:rPr>
        <w:t>ms)</w:t>
      </w:r>
      <w:r>
        <w:rPr>
          <w:rFonts w:hint="eastAsia"/>
          <w:lang w:val="en-US" w:eastAsia="zh-CN"/>
        </w:rPr>
        <w:t>来衡量</w:t>
      </w:r>
      <w:r w:rsidR="00AC3646">
        <w:rPr>
          <w:rFonts w:hint="eastAsia"/>
          <w:lang w:val="en-US" w:eastAsia="zh-CN"/>
        </w:rPr>
        <w:t>失真参数，则关系式</w:t>
      </w:r>
      <w:r w:rsidR="00952001">
        <w:rPr>
          <w:lang w:val="en-US" w:eastAsia="zh-CN"/>
        </w:rPr>
        <w:t>（</w:t>
      </w:r>
      <w:r w:rsidR="00524756">
        <w:rPr>
          <w:lang w:val="en-US" w:eastAsia="zh-CN"/>
        </w:rPr>
        <w:t>8)</w:t>
      </w:r>
      <w:r w:rsidR="00AC3646">
        <w:rPr>
          <w:rFonts w:hint="eastAsia"/>
          <w:lang w:val="en-US" w:eastAsia="zh-CN"/>
        </w:rPr>
        <w:t>必须用下式替代：</w:t>
      </w:r>
    </w:p>
    <w:p w:rsidR="00524756" w:rsidRDefault="00524756" w:rsidP="00075D1B">
      <w:pPr>
        <w:pStyle w:val="Equation"/>
        <w:rPr>
          <w:lang w:val="en-US" w:eastAsia="zh-CN"/>
        </w:rPr>
      </w:pPr>
      <w:r>
        <w:rPr>
          <w:lang w:val="en-US" w:eastAsia="zh-CN"/>
        </w:rPr>
        <w:tab/>
      </w:r>
      <w:r>
        <w:rPr>
          <w:lang w:val="en-US" w:eastAsia="zh-CN"/>
        </w:rPr>
        <w:tab/>
      </w:r>
      <w:r>
        <w:rPr>
          <w:i/>
          <w:lang w:val="en-US" w:eastAsia="zh-CN"/>
        </w:rPr>
        <w:t>I</w:t>
      </w:r>
      <w:r>
        <w:rPr>
          <w:lang w:val="en-US" w:eastAsia="zh-CN"/>
        </w:rPr>
        <w:t xml:space="preserve">  </w:t>
      </w:r>
      <w:r>
        <w:rPr>
          <w:rFonts w:ascii="Symbol" w:hAnsi="Symbol"/>
          <w:lang w:eastAsia="zh-CN"/>
        </w:rPr>
        <w:t></w:t>
      </w:r>
      <w:r>
        <w:rPr>
          <w:lang w:val="en-US" w:eastAsia="zh-CN"/>
        </w:rPr>
        <w:t xml:space="preserve">  </w:t>
      </w:r>
      <w:r w:rsidR="00964282">
        <w:rPr>
          <w:lang w:val="en-US" w:eastAsia="zh-CN"/>
        </w:rPr>
        <w:t>(</w:t>
      </w:r>
      <w:r>
        <w:rPr>
          <w:rFonts w:ascii="Tms Rmn" w:hAnsi="Tms Rmn"/>
          <w:sz w:val="12"/>
          <w:lang w:val="en-US" w:eastAsia="zh-CN"/>
        </w:rPr>
        <w:t> </w:t>
      </w:r>
      <w:r>
        <w:rPr>
          <w:i/>
          <w:lang w:val="en-US" w:eastAsia="zh-CN"/>
        </w:rPr>
        <w:t>d</w:t>
      </w:r>
      <w:r>
        <w:rPr>
          <w:lang w:val="en-US" w:eastAsia="zh-CN"/>
        </w:rPr>
        <w:t xml:space="preserve"> / </w:t>
      </w:r>
      <w:r>
        <w:rPr>
          <w:i/>
          <w:lang w:val="en-US" w:eastAsia="zh-CN"/>
        </w:rPr>
        <w:t>d</w:t>
      </w:r>
      <w:r w:rsidRPr="006079D3">
        <w:rPr>
          <w:i/>
          <w:iCs/>
          <w:position w:val="-4"/>
          <w:sz w:val="20"/>
          <w:lang w:val="en-US" w:eastAsia="zh-CN"/>
        </w:rPr>
        <w:t>M</w:t>
      </w:r>
      <w:r>
        <w:rPr>
          <w:rFonts w:ascii="Tms Rmn" w:hAnsi="Tms Rmn"/>
          <w:iCs/>
          <w:sz w:val="12"/>
          <w:lang w:val="en-US" w:eastAsia="zh-CN"/>
        </w:rPr>
        <w:t> </w:t>
      </w:r>
      <w:r>
        <w:rPr>
          <w:lang w:val="en-US" w:eastAsia="zh-CN"/>
        </w:rPr>
        <w:t>)</w:t>
      </w:r>
      <w:r w:rsidRPr="006079D3">
        <w:rPr>
          <w:position w:val="6"/>
          <w:sz w:val="20"/>
          <w:lang w:val="en-US" w:eastAsia="zh-CN"/>
        </w:rPr>
        <w:t>1/</w:t>
      </w:r>
      <w:r w:rsidRPr="006079D3">
        <w:rPr>
          <w:i/>
          <w:iCs/>
          <w:position w:val="6"/>
          <w:sz w:val="20"/>
          <w:lang w:val="en-US" w:eastAsia="zh-CN"/>
        </w:rPr>
        <w:t>G</w:t>
      </w:r>
      <w:r>
        <w:rPr>
          <w:lang w:val="en-US" w:eastAsia="zh-CN"/>
        </w:rPr>
        <w:tab/>
      </w:r>
      <w:r w:rsidR="00075D1B">
        <w:rPr>
          <w:lang w:val="en-US" w:eastAsia="zh-CN"/>
        </w:rPr>
        <w:t>(</w:t>
      </w:r>
      <w:r>
        <w:rPr>
          <w:lang w:val="en-US" w:eastAsia="zh-CN"/>
        </w:rPr>
        <w:t>11)</w:t>
      </w:r>
    </w:p>
    <w:p w:rsidR="00524756" w:rsidRDefault="00AC3646" w:rsidP="000F09DC">
      <w:pPr>
        <w:rPr>
          <w:lang w:val="en-US" w:eastAsia="zh-CN"/>
        </w:rPr>
      </w:pPr>
      <w:r>
        <w:rPr>
          <w:rFonts w:hint="eastAsia"/>
          <w:lang w:val="en-US" w:eastAsia="zh-CN"/>
        </w:rPr>
        <w:t>关系式</w:t>
      </w:r>
      <w:r w:rsidR="000F09DC">
        <w:rPr>
          <w:lang w:val="en-US" w:eastAsia="zh-CN"/>
        </w:rPr>
        <w:t>(</w:t>
      </w:r>
      <w:r w:rsidR="00524756">
        <w:rPr>
          <w:lang w:val="en-US" w:eastAsia="zh-CN"/>
        </w:rPr>
        <w:t>6)</w:t>
      </w:r>
      <w:r>
        <w:rPr>
          <w:rFonts w:hint="eastAsia"/>
          <w:lang w:val="en-US" w:eastAsia="zh-CN"/>
        </w:rPr>
        <w:t>因此变为：</w:t>
      </w:r>
    </w:p>
    <w:p w:rsidR="00524756" w:rsidRDefault="00524756" w:rsidP="00075D1B">
      <w:pPr>
        <w:pStyle w:val="Equation"/>
        <w:rPr>
          <w:lang w:val="en-US" w:eastAsia="zh-CN"/>
        </w:rPr>
      </w:pPr>
      <w:r w:rsidRPr="006079D3">
        <w:rPr>
          <w:lang w:val="en-US" w:eastAsia="zh-CN"/>
        </w:rPr>
        <w:tab/>
      </w:r>
      <w:r w:rsidRPr="006079D3">
        <w:rPr>
          <w:lang w:val="en-US" w:eastAsia="zh-CN"/>
        </w:rPr>
        <w:tab/>
      </w:r>
      <w:r w:rsidRPr="00B800D9">
        <w:rPr>
          <w:position w:val="-10"/>
          <w:lang w:val="es-ES_tradnl"/>
        </w:rPr>
        <w:object w:dxaOrig="2380" w:dyaOrig="480">
          <v:shape id="_x0000_i1076" type="#_x0000_t75" style="width:119.25pt;height:24pt" o:ole="">
            <v:imagedata r:id="rId111" o:title=""/>
          </v:shape>
          <o:OLEObject Type="Embed" ProgID="Equation.3" ShapeID="_x0000_i1076" DrawAspect="Content" ObjectID="_1410247632" r:id="rId112"/>
        </w:object>
      </w:r>
      <w:r>
        <w:rPr>
          <w:lang w:val="en-US" w:eastAsia="zh-CN"/>
        </w:rPr>
        <w:tab/>
      </w:r>
      <w:r w:rsidR="00075D1B">
        <w:rPr>
          <w:lang w:val="en-US" w:eastAsia="zh-CN"/>
        </w:rPr>
        <w:t>(</w:t>
      </w:r>
      <w:r>
        <w:rPr>
          <w:lang w:val="en-US" w:eastAsia="zh-CN"/>
        </w:rPr>
        <w:t>12)</w:t>
      </w:r>
    </w:p>
    <w:p w:rsidR="00524756" w:rsidRDefault="00936D38" w:rsidP="007D320E">
      <w:pPr>
        <w:ind w:firstLineChars="200" w:firstLine="480"/>
        <w:rPr>
          <w:lang w:val="en-US" w:eastAsia="zh-CN"/>
        </w:rPr>
      </w:pPr>
      <w:r>
        <w:rPr>
          <w:rFonts w:hint="eastAsia"/>
          <w:lang w:val="en-US" w:eastAsia="zh-CN"/>
        </w:rPr>
        <w:t>该函数以非对称的方式逼近了</w:t>
      </w:r>
      <w:r w:rsidR="00D968BD">
        <w:rPr>
          <w:rFonts w:hint="eastAsia"/>
          <w:lang w:val="en-US" w:eastAsia="zh-CN"/>
        </w:rPr>
        <w:t>逻辑斯谛函数</w:t>
      </w:r>
      <w:r>
        <w:rPr>
          <w:rFonts w:hint="eastAsia"/>
          <w:lang w:val="en-US" w:eastAsia="zh-CN"/>
        </w:rPr>
        <w:t>。</w:t>
      </w:r>
    </w:p>
    <w:p w:rsidR="00524756" w:rsidRDefault="00524756" w:rsidP="0052475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3.2.2</w:t>
        </w:r>
        <w:r>
          <w:rPr>
            <w:lang w:val="en-US" w:eastAsia="zh-CN"/>
          </w:rPr>
          <w:tab/>
        </w:r>
      </w:smartTag>
      <w:r w:rsidR="00D13BCB">
        <w:rPr>
          <w:rFonts w:hint="eastAsia"/>
          <w:lang w:val="en-US" w:eastAsia="zh-CN"/>
        </w:rPr>
        <w:t>参数估</w:t>
      </w:r>
      <w:r w:rsidR="00936D38">
        <w:rPr>
          <w:rFonts w:hint="eastAsia"/>
          <w:lang w:val="en-US" w:eastAsia="zh-CN"/>
        </w:rPr>
        <w:t>值的逼近</w:t>
      </w:r>
    </w:p>
    <w:p w:rsidR="00524756" w:rsidRDefault="00D13BCB" w:rsidP="00C82A63">
      <w:pPr>
        <w:ind w:firstLineChars="200" w:firstLine="480"/>
        <w:rPr>
          <w:lang w:val="en-US" w:eastAsia="zh-CN"/>
        </w:rPr>
      </w:pPr>
      <w:r>
        <w:rPr>
          <w:rFonts w:hint="eastAsia"/>
          <w:lang w:val="en-US" w:eastAsia="zh-CN"/>
        </w:rPr>
        <w:t>函数优化参数的估值可提供实际数据与函数之间的最小</w:t>
      </w:r>
      <w:r w:rsidR="001250D4">
        <w:rPr>
          <w:rFonts w:hint="eastAsia"/>
          <w:lang w:val="en-US" w:eastAsia="zh-CN"/>
        </w:rPr>
        <w:t>残余</w:t>
      </w:r>
      <w:r>
        <w:rPr>
          <w:rFonts w:hint="eastAsia"/>
          <w:lang w:val="en-US" w:eastAsia="zh-CN"/>
        </w:rPr>
        <w:t>误差，这一估值用任何回归估值算法都可做到。图</w:t>
      </w:r>
      <w:r>
        <w:rPr>
          <w:rFonts w:hint="eastAsia"/>
          <w:lang w:val="en-US" w:eastAsia="zh-CN"/>
        </w:rPr>
        <w:t>16</w:t>
      </w:r>
      <w:r w:rsidR="00F13E51">
        <w:rPr>
          <w:rFonts w:hint="eastAsia"/>
          <w:lang w:val="en-US" w:eastAsia="zh-CN"/>
        </w:rPr>
        <w:t>示岀了一个采用非对称函数表示实际主观数据的例子。这种表达方式</w:t>
      </w:r>
      <w:r w:rsidR="00887D43">
        <w:rPr>
          <w:rFonts w:hint="eastAsia"/>
          <w:lang w:val="en-US" w:eastAsia="zh-CN"/>
        </w:rPr>
        <w:t>可以让具体的客观尺度与感兴趣的主观数值</w:t>
      </w:r>
      <w:r w:rsidR="005629FC">
        <w:rPr>
          <w:rFonts w:hint="eastAsia"/>
          <w:lang w:val="en-US" w:eastAsia="zh-CN"/>
        </w:rPr>
        <w:t>，</w:t>
      </w:r>
      <w:r w:rsidR="00887D43">
        <w:rPr>
          <w:rFonts w:hint="eastAsia"/>
          <w:lang w:val="en-US" w:eastAsia="zh-CN"/>
        </w:rPr>
        <w:t>比如五级</w:t>
      </w:r>
      <w:r w:rsidR="004D4D48">
        <w:rPr>
          <w:rFonts w:hint="eastAsia"/>
          <w:lang w:val="en-US" w:eastAsia="zh-CN"/>
        </w:rPr>
        <w:t>量表上的</w:t>
      </w:r>
      <w:r w:rsidR="004D4D48">
        <w:rPr>
          <w:rFonts w:hint="eastAsia"/>
          <w:lang w:val="en-US" w:eastAsia="zh-CN"/>
        </w:rPr>
        <w:t>4.5</w:t>
      </w:r>
      <w:r w:rsidR="008F45C4">
        <w:rPr>
          <w:rFonts w:hint="eastAsia"/>
          <w:lang w:val="en-US" w:eastAsia="zh-CN"/>
        </w:rPr>
        <w:t>，</w:t>
      </w:r>
      <w:r w:rsidR="005629FC">
        <w:rPr>
          <w:rFonts w:hint="eastAsia"/>
          <w:lang w:val="en-US" w:eastAsia="zh-CN"/>
        </w:rPr>
        <w:t>相对应</w:t>
      </w:r>
      <w:r w:rsidR="004D4D48">
        <w:rPr>
          <w:rFonts w:hint="eastAsia"/>
          <w:lang w:val="en-US" w:eastAsia="zh-CN"/>
        </w:rPr>
        <w:t>。</w:t>
      </w:r>
    </w:p>
    <w:p w:rsidR="00596F00" w:rsidRDefault="00596F00" w:rsidP="00C82A63">
      <w:pPr>
        <w:ind w:firstLineChars="200" w:firstLine="480"/>
        <w:rPr>
          <w:lang w:val="en-US" w:eastAsia="zh-CN"/>
        </w:rPr>
      </w:pPr>
    </w:p>
    <w:p w:rsidR="00524756" w:rsidRPr="00A45C75" w:rsidRDefault="00A45C75" w:rsidP="0072677B">
      <w:pPr>
        <w:pStyle w:val="FigureNo"/>
        <w:spacing w:before="240" w:after="0"/>
        <w:rPr>
          <w:lang w:eastAsia="zh-CN"/>
        </w:rPr>
      </w:pPr>
      <w:r w:rsidRPr="00A45C75">
        <w:rPr>
          <w:rFonts w:hint="eastAsia"/>
          <w:lang w:eastAsia="zh-CN"/>
        </w:rPr>
        <w:t>图</w:t>
      </w:r>
      <w:r w:rsidRPr="00A45C75">
        <w:rPr>
          <w:rFonts w:hint="eastAsia"/>
          <w:lang w:eastAsia="zh-CN"/>
        </w:rPr>
        <w:t>16</w:t>
      </w:r>
    </w:p>
    <w:p w:rsidR="00A45C75" w:rsidRPr="00A45C75" w:rsidRDefault="00A45C75" w:rsidP="00A45C75">
      <w:pPr>
        <w:pStyle w:val="Figuretitle"/>
        <w:spacing w:before="120" w:after="0"/>
        <w:rPr>
          <w:lang w:eastAsia="zh-CN"/>
        </w:rPr>
      </w:pPr>
      <w:r w:rsidRPr="00A45C75">
        <w:rPr>
          <w:rFonts w:hint="eastAsia"/>
          <w:lang w:eastAsia="zh-CN"/>
        </w:rPr>
        <w:t>非对称逼近</w:t>
      </w:r>
    </w:p>
    <w:p w:rsidR="00A45C75" w:rsidRDefault="00DF63BF" w:rsidP="00A45C75">
      <w:pPr>
        <w:pStyle w:val="FigureNo"/>
        <w:spacing w:before="360"/>
        <w:rPr>
          <w:lang w:val="en-US"/>
        </w:rPr>
      </w:pPr>
      <w:r>
        <w:rPr>
          <w:noProof/>
          <w:lang w:val="en-US" w:eastAsia="zh-CN"/>
        </w:rPr>
        <mc:AlternateContent>
          <mc:Choice Requires="wpc">
            <w:drawing>
              <wp:inline distT="0" distB="0" distL="0" distR="0" wp14:anchorId="3B480B1C" wp14:editId="55DF0A43">
                <wp:extent cx="5095875" cy="3129280"/>
                <wp:effectExtent l="171450" t="0" r="0" b="13970"/>
                <wp:docPr id="2172" name="Canvas 2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5" name="Freeform 2174"/>
                        <wps:cNvSpPr>
                          <a:spLocks/>
                        </wps:cNvSpPr>
                        <wps:spPr bwMode="auto">
                          <a:xfrm>
                            <a:off x="384810" y="66675"/>
                            <a:ext cx="4329430" cy="2702560"/>
                          </a:xfrm>
                          <a:custGeom>
                            <a:avLst/>
                            <a:gdLst>
                              <a:gd name="T0" fmla="*/ 0 w 6818"/>
                              <a:gd name="T1" fmla="*/ 0 h 4256"/>
                              <a:gd name="T2" fmla="*/ 0 w 6818"/>
                              <a:gd name="T3" fmla="*/ 4256 h 4256"/>
                              <a:gd name="T4" fmla="*/ 6818 w 6818"/>
                              <a:gd name="T5" fmla="*/ 4256 h 4256"/>
                              <a:gd name="T6" fmla="*/ 6818 w 6818"/>
                              <a:gd name="T7" fmla="*/ 0 h 4256"/>
                              <a:gd name="T8" fmla="*/ 0 w 6818"/>
                              <a:gd name="T9" fmla="*/ 0 h 4256"/>
                              <a:gd name="T10" fmla="*/ 5 w 6818"/>
                              <a:gd name="T11" fmla="*/ 10 h 4256"/>
                              <a:gd name="T12" fmla="*/ 6813 w 6818"/>
                              <a:gd name="T13" fmla="*/ 10 h 4256"/>
                              <a:gd name="T14" fmla="*/ 6808 w 6818"/>
                              <a:gd name="T15" fmla="*/ 5 h 4256"/>
                              <a:gd name="T16" fmla="*/ 6808 w 6818"/>
                              <a:gd name="T17" fmla="*/ 4251 h 4256"/>
                              <a:gd name="T18" fmla="*/ 6813 w 6818"/>
                              <a:gd name="T19" fmla="*/ 4247 h 4256"/>
                              <a:gd name="T20" fmla="*/ 5 w 6818"/>
                              <a:gd name="T21" fmla="*/ 4247 h 4256"/>
                              <a:gd name="T22" fmla="*/ 10 w 6818"/>
                              <a:gd name="T23" fmla="*/ 4251 h 4256"/>
                              <a:gd name="T24" fmla="*/ 10 w 6818"/>
                              <a:gd name="T25" fmla="*/ 5 h 4256"/>
                              <a:gd name="T26" fmla="*/ 5 w 6818"/>
                              <a:gd name="T27" fmla="*/ 10 h 4256"/>
                              <a:gd name="T28" fmla="*/ 0 w 6818"/>
                              <a:gd name="T29" fmla="*/ 0 h 4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18" h="4256">
                                <a:moveTo>
                                  <a:pt x="0" y="0"/>
                                </a:moveTo>
                                <a:lnTo>
                                  <a:pt x="0" y="4256"/>
                                </a:lnTo>
                                <a:lnTo>
                                  <a:pt x="6818" y="4256"/>
                                </a:lnTo>
                                <a:lnTo>
                                  <a:pt x="6818" y="0"/>
                                </a:lnTo>
                                <a:lnTo>
                                  <a:pt x="0" y="0"/>
                                </a:lnTo>
                                <a:lnTo>
                                  <a:pt x="5" y="10"/>
                                </a:lnTo>
                                <a:lnTo>
                                  <a:pt x="6813" y="10"/>
                                </a:lnTo>
                                <a:lnTo>
                                  <a:pt x="6808" y="5"/>
                                </a:lnTo>
                                <a:lnTo>
                                  <a:pt x="6808" y="4251"/>
                                </a:lnTo>
                                <a:lnTo>
                                  <a:pt x="6813" y="4247"/>
                                </a:lnTo>
                                <a:lnTo>
                                  <a:pt x="5" y="4247"/>
                                </a:lnTo>
                                <a:lnTo>
                                  <a:pt x="10" y="4251"/>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2175"/>
                        <wps:cNvCnPr/>
                        <wps:spPr bwMode="auto">
                          <a:xfrm>
                            <a:off x="927735" y="69850"/>
                            <a:ext cx="635" cy="2696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2176"/>
                        <wps:cNvCnPr/>
                        <wps:spPr bwMode="auto">
                          <a:xfrm>
                            <a:off x="1468120" y="69850"/>
                            <a:ext cx="635" cy="2696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2177"/>
                        <wps:cNvCnPr/>
                        <wps:spPr bwMode="auto">
                          <a:xfrm>
                            <a:off x="2011045" y="69850"/>
                            <a:ext cx="635" cy="2696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178"/>
                        <wps:cNvCnPr/>
                        <wps:spPr bwMode="auto">
                          <a:xfrm>
                            <a:off x="2550795" y="69850"/>
                            <a:ext cx="635" cy="2696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79"/>
                        <wps:cNvCnPr/>
                        <wps:spPr bwMode="auto">
                          <a:xfrm>
                            <a:off x="3091180" y="69850"/>
                            <a:ext cx="635" cy="2696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80"/>
                        <wps:cNvCnPr/>
                        <wps:spPr bwMode="auto">
                          <a:xfrm>
                            <a:off x="3630930" y="69850"/>
                            <a:ext cx="635" cy="2696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81"/>
                        <wps:cNvCnPr/>
                        <wps:spPr bwMode="auto">
                          <a:xfrm>
                            <a:off x="4170680" y="69850"/>
                            <a:ext cx="635" cy="2696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82"/>
                        <wps:cNvCnPr/>
                        <wps:spPr bwMode="auto">
                          <a:xfrm>
                            <a:off x="387985" y="608965"/>
                            <a:ext cx="43230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83"/>
                        <wps:cNvCnPr/>
                        <wps:spPr bwMode="auto">
                          <a:xfrm>
                            <a:off x="387985" y="1148715"/>
                            <a:ext cx="43230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84"/>
                        <wps:cNvCnPr/>
                        <wps:spPr bwMode="auto">
                          <a:xfrm>
                            <a:off x="387985" y="1687830"/>
                            <a:ext cx="43230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5"/>
                        <wps:cNvCnPr/>
                        <wps:spPr bwMode="auto">
                          <a:xfrm>
                            <a:off x="387985" y="2226945"/>
                            <a:ext cx="43230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Freeform 2186"/>
                        <wps:cNvSpPr>
                          <a:spLocks/>
                        </wps:cNvSpPr>
                        <wps:spPr bwMode="auto">
                          <a:xfrm>
                            <a:off x="379095" y="57785"/>
                            <a:ext cx="4337685" cy="2160270"/>
                          </a:xfrm>
                          <a:custGeom>
                            <a:avLst/>
                            <a:gdLst>
                              <a:gd name="T0" fmla="*/ 619 w 6831"/>
                              <a:gd name="T1" fmla="*/ 43 h 3402"/>
                              <a:gd name="T2" fmla="*/ 836 w 6831"/>
                              <a:gd name="T3" fmla="*/ 77 h 3402"/>
                              <a:gd name="T4" fmla="*/ 1009 w 6831"/>
                              <a:gd name="T5" fmla="*/ 139 h 3402"/>
                              <a:gd name="T6" fmla="*/ 1379 w 6831"/>
                              <a:gd name="T7" fmla="*/ 408 h 3402"/>
                              <a:gd name="T8" fmla="*/ 1460 w 6831"/>
                              <a:gd name="T9" fmla="*/ 489 h 3402"/>
                              <a:gd name="T10" fmla="*/ 1700 w 6831"/>
                              <a:gd name="T11" fmla="*/ 801 h 3402"/>
                              <a:gd name="T12" fmla="*/ 1955 w 6831"/>
                              <a:gd name="T13" fmla="*/ 1195 h 3402"/>
                              <a:gd name="T14" fmla="*/ 2162 w 6831"/>
                              <a:gd name="T15" fmla="*/ 1521 h 3402"/>
                              <a:gd name="T16" fmla="*/ 2450 w 6831"/>
                              <a:gd name="T17" fmla="*/ 1943 h 3402"/>
                              <a:gd name="T18" fmla="*/ 2690 w 6831"/>
                              <a:gd name="T19" fmla="*/ 2255 h 3402"/>
                              <a:gd name="T20" fmla="*/ 2916 w 6831"/>
                              <a:gd name="T21" fmla="*/ 2485 h 3402"/>
                              <a:gd name="T22" fmla="*/ 3127 w 6831"/>
                              <a:gd name="T23" fmla="*/ 2672 h 3402"/>
                              <a:gd name="T24" fmla="*/ 3584 w 6831"/>
                              <a:gd name="T25" fmla="*/ 2956 h 3402"/>
                              <a:gd name="T26" fmla="*/ 4064 w 6831"/>
                              <a:gd name="T27" fmla="*/ 3128 h 3402"/>
                              <a:gd name="T28" fmla="*/ 4554 w 6831"/>
                              <a:gd name="T29" fmla="*/ 3229 h 3402"/>
                              <a:gd name="T30" fmla="*/ 4761 w 6831"/>
                              <a:gd name="T31" fmla="*/ 3263 h 3402"/>
                              <a:gd name="T32" fmla="*/ 4818 w 6831"/>
                              <a:gd name="T33" fmla="*/ 3272 h 3402"/>
                              <a:gd name="T34" fmla="*/ 5155 w 6831"/>
                              <a:gd name="T35" fmla="*/ 3301 h 3402"/>
                              <a:gd name="T36" fmla="*/ 5520 w 6831"/>
                              <a:gd name="T37" fmla="*/ 3325 h 3402"/>
                              <a:gd name="T38" fmla="*/ 5827 w 6831"/>
                              <a:gd name="T39" fmla="*/ 3349 h 3402"/>
                              <a:gd name="T40" fmla="*/ 6466 w 6831"/>
                              <a:gd name="T41" fmla="*/ 3383 h 3402"/>
                              <a:gd name="T42" fmla="*/ 6831 w 6831"/>
                              <a:gd name="T43" fmla="*/ 3402 h 3402"/>
                              <a:gd name="T44" fmla="*/ 6601 w 6831"/>
                              <a:gd name="T45" fmla="*/ 3368 h 3402"/>
                              <a:gd name="T46" fmla="*/ 6154 w 6831"/>
                              <a:gd name="T47" fmla="*/ 3349 h 3402"/>
                              <a:gd name="T48" fmla="*/ 5635 w 6831"/>
                              <a:gd name="T49" fmla="*/ 3315 h 3402"/>
                              <a:gd name="T50" fmla="*/ 5270 w 6831"/>
                              <a:gd name="T51" fmla="*/ 3291 h 3402"/>
                              <a:gd name="T52" fmla="*/ 4967 w 6831"/>
                              <a:gd name="T53" fmla="*/ 3267 h 3402"/>
                              <a:gd name="T54" fmla="*/ 4794 w 6831"/>
                              <a:gd name="T55" fmla="*/ 3248 h 3402"/>
                              <a:gd name="T56" fmla="*/ 4636 w 6831"/>
                              <a:gd name="T57" fmla="*/ 3224 h 3402"/>
                              <a:gd name="T58" fmla="*/ 4069 w 6831"/>
                              <a:gd name="T59" fmla="*/ 3109 h 3402"/>
                              <a:gd name="T60" fmla="*/ 3747 w 6831"/>
                              <a:gd name="T61" fmla="*/ 2999 h 3402"/>
                              <a:gd name="T62" fmla="*/ 3281 w 6831"/>
                              <a:gd name="T63" fmla="*/ 2759 h 3402"/>
                              <a:gd name="T64" fmla="*/ 3026 w 6831"/>
                              <a:gd name="T65" fmla="*/ 2567 h 3402"/>
                              <a:gd name="T66" fmla="*/ 2704 w 6831"/>
                              <a:gd name="T67" fmla="*/ 2245 h 3402"/>
                              <a:gd name="T68" fmla="*/ 2536 w 6831"/>
                              <a:gd name="T69" fmla="*/ 2025 h 3402"/>
                              <a:gd name="T70" fmla="*/ 2325 w 6831"/>
                              <a:gd name="T71" fmla="*/ 1727 h 3402"/>
                              <a:gd name="T72" fmla="*/ 2070 w 6831"/>
                              <a:gd name="T73" fmla="*/ 1334 h 3402"/>
                              <a:gd name="T74" fmla="*/ 1792 w 6831"/>
                              <a:gd name="T75" fmla="*/ 907 h 3402"/>
                              <a:gd name="T76" fmla="*/ 1566 w 6831"/>
                              <a:gd name="T77" fmla="*/ 581 h 3402"/>
                              <a:gd name="T78" fmla="*/ 1388 w 6831"/>
                              <a:gd name="T79" fmla="*/ 393 h 3402"/>
                              <a:gd name="T80" fmla="*/ 1105 w 6831"/>
                              <a:gd name="T81" fmla="*/ 173 h 3402"/>
                              <a:gd name="T82" fmla="*/ 912 w 6831"/>
                              <a:gd name="T83" fmla="*/ 77 h 3402"/>
                              <a:gd name="T84" fmla="*/ 773 w 6831"/>
                              <a:gd name="T85" fmla="*/ 43 h 3402"/>
                              <a:gd name="T86" fmla="*/ 0 w 6831"/>
                              <a:gd name="T87" fmla="*/ 0 h 3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831" h="3402">
                                <a:moveTo>
                                  <a:pt x="0" y="19"/>
                                </a:moveTo>
                                <a:lnTo>
                                  <a:pt x="322" y="34"/>
                                </a:lnTo>
                                <a:lnTo>
                                  <a:pt x="619" y="43"/>
                                </a:lnTo>
                                <a:lnTo>
                                  <a:pt x="773" y="62"/>
                                </a:lnTo>
                                <a:lnTo>
                                  <a:pt x="840" y="77"/>
                                </a:lnTo>
                                <a:lnTo>
                                  <a:pt x="836" y="77"/>
                                </a:lnTo>
                                <a:lnTo>
                                  <a:pt x="903" y="96"/>
                                </a:lnTo>
                                <a:lnTo>
                                  <a:pt x="961" y="115"/>
                                </a:lnTo>
                                <a:lnTo>
                                  <a:pt x="1009" y="139"/>
                                </a:lnTo>
                                <a:lnTo>
                                  <a:pt x="1095" y="192"/>
                                </a:lnTo>
                                <a:lnTo>
                                  <a:pt x="1287" y="331"/>
                                </a:lnTo>
                                <a:lnTo>
                                  <a:pt x="1379" y="408"/>
                                </a:lnTo>
                                <a:lnTo>
                                  <a:pt x="1379" y="403"/>
                                </a:lnTo>
                                <a:lnTo>
                                  <a:pt x="1465" y="489"/>
                                </a:lnTo>
                                <a:lnTo>
                                  <a:pt x="1460" y="489"/>
                                </a:lnTo>
                                <a:lnTo>
                                  <a:pt x="1547" y="590"/>
                                </a:lnTo>
                                <a:lnTo>
                                  <a:pt x="1624" y="691"/>
                                </a:lnTo>
                                <a:lnTo>
                                  <a:pt x="1700" y="801"/>
                                </a:lnTo>
                                <a:lnTo>
                                  <a:pt x="1772" y="916"/>
                                </a:lnTo>
                                <a:lnTo>
                                  <a:pt x="1864" y="1051"/>
                                </a:lnTo>
                                <a:lnTo>
                                  <a:pt x="1955" y="1195"/>
                                </a:lnTo>
                                <a:lnTo>
                                  <a:pt x="2051" y="1343"/>
                                </a:lnTo>
                                <a:lnTo>
                                  <a:pt x="2104" y="1430"/>
                                </a:lnTo>
                                <a:lnTo>
                                  <a:pt x="2162" y="1521"/>
                                </a:lnTo>
                                <a:lnTo>
                                  <a:pt x="2306" y="1737"/>
                                </a:lnTo>
                                <a:lnTo>
                                  <a:pt x="2378" y="1842"/>
                                </a:lnTo>
                                <a:lnTo>
                                  <a:pt x="2450" y="1943"/>
                                </a:lnTo>
                                <a:lnTo>
                                  <a:pt x="2517" y="2034"/>
                                </a:lnTo>
                                <a:lnTo>
                                  <a:pt x="2575" y="2116"/>
                                </a:lnTo>
                                <a:lnTo>
                                  <a:pt x="2690" y="2255"/>
                                </a:lnTo>
                                <a:lnTo>
                                  <a:pt x="2695" y="2255"/>
                                </a:lnTo>
                                <a:lnTo>
                                  <a:pt x="2810" y="2380"/>
                                </a:lnTo>
                                <a:lnTo>
                                  <a:pt x="2916" y="2485"/>
                                </a:lnTo>
                                <a:lnTo>
                                  <a:pt x="3017" y="2577"/>
                                </a:lnTo>
                                <a:lnTo>
                                  <a:pt x="3017" y="2581"/>
                                </a:lnTo>
                                <a:lnTo>
                                  <a:pt x="3127" y="2672"/>
                                </a:lnTo>
                                <a:lnTo>
                                  <a:pt x="3271" y="2778"/>
                                </a:lnTo>
                                <a:lnTo>
                                  <a:pt x="3430" y="2874"/>
                                </a:lnTo>
                                <a:lnTo>
                                  <a:pt x="3584" y="2956"/>
                                </a:lnTo>
                                <a:lnTo>
                                  <a:pt x="3737" y="3018"/>
                                </a:lnTo>
                                <a:lnTo>
                                  <a:pt x="3896" y="3076"/>
                                </a:lnTo>
                                <a:lnTo>
                                  <a:pt x="4064" y="3128"/>
                                </a:lnTo>
                                <a:lnTo>
                                  <a:pt x="4069" y="3128"/>
                                </a:lnTo>
                                <a:lnTo>
                                  <a:pt x="4458" y="3215"/>
                                </a:lnTo>
                                <a:lnTo>
                                  <a:pt x="4554" y="3229"/>
                                </a:lnTo>
                                <a:lnTo>
                                  <a:pt x="4636" y="3243"/>
                                </a:lnTo>
                                <a:lnTo>
                                  <a:pt x="4708" y="3253"/>
                                </a:lnTo>
                                <a:lnTo>
                                  <a:pt x="4761" y="3263"/>
                                </a:lnTo>
                                <a:lnTo>
                                  <a:pt x="4794" y="3267"/>
                                </a:lnTo>
                                <a:lnTo>
                                  <a:pt x="4814" y="3272"/>
                                </a:lnTo>
                                <a:lnTo>
                                  <a:pt x="4818" y="3272"/>
                                </a:lnTo>
                                <a:lnTo>
                                  <a:pt x="4967" y="3287"/>
                                </a:lnTo>
                                <a:lnTo>
                                  <a:pt x="5054" y="3296"/>
                                </a:lnTo>
                                <a:lnTo>
                                  <a:pt x="5155" y="3301"/>
                                </a:lnTo>
                                <a:lnTo>
                                  <a:pt x="5270" y="3311"/>
                                </a:lnTo>
                                <a:lnTo>
                                  <a:pt x="5395" y="3320"/>
                                </a:lnTo>
                                <a:lnTo>
                                  <a:pt x="5520" y="3325"/>
                                </a:lnTo>
                                <a:lnTo>
                                  <a:pt x="5635" y="3335"/>
                                </a:lnTo>
                                <a:lnTo>
                                  <a:pt x="5741" y="3339"/>
                                </a:lnTo>
                                <a:lnTo>
                                  <a:pt x="5827" y="3349"/>
                                </a:lnTo>
                                <a:lnTo>
                                  <a:pt x="6154" y="3368"/>
                                </a:lnTo>
                                <a:lnTo>
                                  <a:pt x="6313" y="3378"/>
                                </a:lnTo>
                                <a:lnTo>
                                  <a:pt x="6466" y="3383"/>
                                </a:lnTo>
                                <a:lnTo>
                                  <a:pt x="6601" y="3387"/>
                                </a:lnTo>
                                <a:lnTo>
                                  <a:pt x="6721" y="3397"/>
                                </a:lnTo>
                                <a:lnTo>
                                  <a:pt x="6831" y="3402"/>
                                </a:lnTo>
                                <a:lnTo>
                                  <a:pt x="6831" y="3383"/>
                                </a:lnTo>
                                <a:lnTo>
                                  <a:pt x="6721" y="3378"/>
                                </a:lnTo>
                                <a:lnTo>
                                  <a:pt x="6601" y="3368"/>
                                </a:lnTo>
                                <a:lnTo>
                                  <a:pt x="6466" y="3363"/>
                                </a:lnTo>
                                <a:lnTo>
                                  <a:pt x="6313" y="3359"/>
                                </a:lnTo>
                                <a:lnTo>
                                  <a:pt x="6154" y="3349"/>
                                </a:lnTo>
                                <a:lnTo>
                                  <a:pt x="5827" y="3330"/>
                                </a:lnTo>
                                <a:lnTo>
                                  <a:pt x="5741" y="3320"/>
                                </a:lnTo>
                                <a:lnTo>
                                  <a:pt x="5635" y="3315"/>
                                </a:lnTo>
                                <a:lnTo>
                                  <a:pt x="5520" y="3306"/>
                                </a:lnTo>
                                <a:lnTo>
                                  <a:pt x="5395" y="3301"/>
                                </a:lnTo>
                                <a:lnTo>
                                  <a:pt x="5270" y="3291"/>
                                </a:lnTo>
                                <a:lnTo>
                                  <a:pt x="5155" y="3282"/>
                                </a:lnTo>
                                <a:lnTo>
                                  <a:pt x="5054" y="3277"/>
                                </a:lnTo>
                                <a:lnTo>
                                  <a:pt x="4967" y="3267"/>
                                </a:lnTo>
                                <a:lnTo>
                                  <a:pt x="4818" y="3253"/>
                                </a:lnTo>
                                <a:lnTo>
                                  <a:pt x="4814" y="3253"/>
                                </a:lnTo>
                                <a:lnTo>
                                  <a:pt x="4794" y="3248"/>
                                </a:lnTo>
                                <a:lnTo>
                                  <a:pt x="4761" y="3243"/>
                                </a:lnTo>
                                <a:lnTo>
                                  <a:pt x="4708" y="3234"/>
                                </a:lnTo>
                                <a:lnTo>
                                  <a:pt x="4636" y="3224"/>
                                </a:lnTo>
                                <a:lnTo>
                                  <a:pt x="4554" y="3210"/>
                                </a:lnTo>
                                <a:lnTo>
                                  <a:pt x="4458" y="3195"/>
                                </a:lnTo>
                                <a:lnTo>
                                  <a:pt x="4069" y="3109"/>
                                </a:lnTo>
                                <a:lnTo>
                                  <a:pt x="4074" y="3109"/>
                                </a:lnTo>
                                <a:lnTo>
                                  <a:pt x="3906" y="3056"/>
                                </a:lnTo>
                                <a:lnTo>
                                  <a:pt x="3747" y="2999"/>
                                </a:lnTo>
                                <a:lnTo>
                                  <a:pt x="3593" y="2936"/>
                                </a:lnTo>
                                <a:lnTo>
                                  <a:pt x="3440" y="2855"/>
                                </a:lnTo>
                                <a:lnTo>
                                  <a:pt x="3281" y="2759"/>
                                </a:lnTo>
                                <a:lnTo>
                                  <a:pt x="3137" y="2653"/>
                                </a:lnTo>
                                <a:lnTo>
                                  <a:pt x="3026" y="2562"/>
                                </a:lnTo>
                                <a:lnTo>
                                  <a:pt x="3026" y="2567"/>
                                </a:lnTo>
                                <a:lnTo>
                                  <a:pt x="2925" y="2476"/>
                                </a:lnTo>
                                <a:lnTo>
                                  <a:pt x="2820" y="2370"/>
                                </a:lnTo>
                                <a:lnTo>
                                  <a:pt x="2704" y="2245"/>
                                </a:lnTo>
                                <a:lnTo>
                                  <a:pt x="2709" y="2245"/>
                                </a:lnTo>
                                <a:lnTo>
                                  <a:pt x="2594" y="2106"/>
                                </a:lnTo>
                                <a:lnTo>
                                  <a:pt x="2536" y="2025"/>
                                </a:lnTo>
                                <a:lnTo>
                                  <a:pt x="2469" y="1934"/>
                                </a:lnTo>
                                <a:lnTo>
                                  <a:pt x="2397" y="1833"/>
                                </a:lnTo>
                                <a:lnTo>
                                  <a:pt x="2325" y="1727"/>
                                </a:lnTo>
                                <a:lnTo>
                                  <a:pt x="2181" y="1511"/>
                                </a:lnTo>
                                <a:lnTo>
                                  <a:pt x="2123" y="1420"/>
                                </a:lnTo>
                                <a:lnTo>
                                  <a:pt x="2070" y="1334"/>
                                </a:lnTo>
                                <a:lnTo>
                                  <a:pt x="1974" y="1185"/>
                                </a:lnTo>
                                <a:lnTo>
                                  <a:pt x="1883" y="1041"/>
                                </a:lnTo>
                                <a:lnTo>
                                  <a:pt x="1792" y="907"/>
                                </a:lnTo>
                                <a:lnTo>
                                  <a:pt x="1720" y="792"/>
                                </a:lnTo>
                                <a:lnTo>
                                  <a:pt x="1643" y="681"/>
                                </a:lnTo>
                                <a:lnTo>
                                  <a:pt x="1566" y="581"/>
                                </a:lnTo>
                                <a:lnTo>
                                  <a:pt x="1479" y="480"/>
                                </a:lnTo>
                                <a:lnTo>
                                  <a:pt x="1475" y="480"/>
                                </a:lnTo>
                                <a:lnTo>
                                  <a:pt x="1388" y="393"/>
                                </a:lnTo>
                                <a:lnTo>
                                  <a:pt x="1388" y="389"/>
                                </a:lnTo>
                                <a:lnTo>
                                  <a:pt x="1297" y="312"/>
                                </a:lnTo>
                                <a:lnTo>
                                  <a:pt x="1105" y="173"/>
                                </a:lnTo>
                                <a:lnTo>
                                  <a:pt x="1018" y="120"/>
                                </a:lnTo>
                                <a:lnTo>
                                  <a:pt x="970" y="96"/>
                                </a:lnTo>
                                <a:lnTo>
                                  <a:pt x="912" y="77"/>
                                </a:lnTo>
                                <a:lnTo>
                                  <a:pt x="845" y="58"/>
                                </a:lnTo>
                                <a:lnTo>
                                  <a:pt x="840" y="58"/>
                                </a:lnTo>
                                <a:lnTo>
                                  <a:pt x="773" y="43"/>
                                </a:lnTo>
                                <a:lnTo>
                                  <a:pt x="619" y="24"/>
                                </a:lnTo>
                                <a:lnTo>
                                  <a:pt x="322" y="14"/>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Rectangle 2188"/>
                        <wps:cNvSpPr>
                          <a:spLocks noChangeArrowheads="1"/>
                        </wps:cNvSpPr>
                        <wps:spPr bwMode="auto">
                          <a:xfrm>
                            <a:off x="4430395" y="2990215"/>
                            <a:ext cx="4940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596F00" w:rsidRDefault="00953BE9" w:rsidP="00A45C75">
                              <w:pPr>
                                <w:spacing w:before="0"/>
                                <w:rPr>
                                  <w:sz w:val="16"/>
                                  <w:szCs w:val="16"/>
                                  <w:shd w:val="pct15" w:color="auto" w:fill="FFFFFF"/>
                                </w:rPr>
                              </w:pPr>
                              <w:r w:rsidRPr="00596F00">
                                <w:rPr>
                                  <w:rFonts w:hint="eastAsia"/>
                                  <w:color w:val="000000"/>
                                  <w:sz w:val="16"/>
                                  <w:szCs w:val="16"/>
                                  <w:lang w:eastAsia="zh-CN"/>
                                </w:rPr>
                                <w:t>BT.0</w:t>
                              </w:r>
                              <w:r w:rsidRPr="00596F00">
                                <w:rPr>
                                  <w:color w:val="000000"/>
                                  <w:sz w:val="16"/>
                                  <w:szCs w:val="16"/>
                                </w:rPr>
                                <w:t>500-16</w:t>
                              </w:r>
                            </w:p>
                          </w:txbxContent>
                        </wps:txbx>
                        <wps:bodyPr rot="0" vert="horz" wrap="none" lIns="0" tIns="0" rIns="0" bIns="0" anchor="t" anchorCtr="0" upright="1">
                          <a:noAutofit/>
                        </wps:bodyPr>
                      </wps:wsp>
                      <wps:wsp>
                        <wps:cNvPr id="310" name="Rectangle 2189"/>
                        <wps:cNvSpPr>
                          <a:spLocks noChangeArrowheads="1"/>
                        </wps:cNvSpPr>
                        <wps:spPr bwMode="auto">
                          <a:xfrm>
                            <a:off x="266065" y="270256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45C75">
                              <w:pPr>
                                <w:spacing w:before="0"/>
                              </w:pPr>
                              <w:r>
                                <w:rPr>
                                  <w:color w:val="000000"/>
                                  <w:sz w:val="18"/>
                                  <w:szCs w:val="18"/>
                                </w:rPr>
                                <w:t>0</w:t>
                              </w:r>
                            </w:p>
                          </w:txbxContent>
                        </wps:txbx>
                        <wps:bodyPr rot="0" vert="horz" wrap="none" lIns="0" tIns="0" rIns="0" bIns="0" anchor="t" anchorCtr="0" upright="1">
                          <a:spAutoFit/>
                        </wps:bodyPr>
                      </wps:wsp>
                      <wps:wsp>
                        <wps:cNvPr id="311" name="Rectangle 2190"/>
                        <wps:cNvSpPr>
                          <a:spLocks noChangeArrowheads="1"/>
                        </wps:cNvSpPr>
                        <wps:spPr bwMode="auto">
                          <a:xfrm>
                            <a:off x="266065" y="216281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45C75">
                              <w:pPr>
                                <w:spacing w:before="0"/>
                              </w:pPr>
                              <w:r>
                                <w:rPr>
                                  <w:color w:val="000000"/>
                                  <w:sz w:val="18"/>
                                  <w:szCs w:val="18"/>
                                </w:rPr>
                                <w:t>1</w:t>
                              </w:r>
                            </w:p>
                          </w:txbxContent>
                        </wps:txbx>
                        <wps:bodyPr rot="0" vert="horz" wrap="none" lIns="0" tIns="0" rIns="0" bIns="0" anchor="t" anchorCtr="0" upright="1">
                          <a:spAutoFit/>
                        </wps:bodyPr>
                      </wps:wsp>
                      <wps:wsp>
                        <wps:cNvPr id="312" name="Rectangle 2191"/>
                        <wps:cNvSpPr>
                          <a:spLocks noChangeArrowheads="1"/>
                        </wps:cNvSpPr>
                        <wps:spPr bwMode="auto">
                          <a:xfrm>
                            <a:off x="266065" y="162052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45C75">
                              <w:pPr>
                                <w:spacing w:before="0"/>
                              </w:pPr>
                              <w:r>
                                <w:rPr>
                                  <w:color w:val="000000"/>
                                  <w:sz w:val="18"/>
                                  <w:szCs w:val="18"/>
                                </w:rPr>
                                <w:t>2</w:t>
                              </w:r>
                            </w:p>
                          </w:txbxContent>
                        </wps:txbx>
                        <wps:bodyPr rot="0" vert="horz" wrap="none" lIns="0" tIns="0" rIns="0" bIns="0" anchor="t" anchorCtr="0" upright="1">
                          <a:spAutoFit/>
                        </wps:bodyPr>
                      </wps:wsp>
                      <wps:wsp>
                        <wps:cNvPr id="313" name="Rectangle 2192"/>
                        <wps:cNvSpPr>
                          <a:spLocks noChangeArrowheads="1"/>
                        </wps:cNvSpPr>
                        <wps:spPr bwMode="auto">
                          <a:xfrm>
                            <a:off x="269240" y="10756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45C75">
                              <w:pPr>
                                <w:spacing w:before="0"/>
                              </w:pPr>
                              <w:r>
                                <w:rPr>
                                  <w:color w:val="000000"/>
                                  <w:sz w:val="18"/>
                                  <w:szCs w:val="18"/>
                                </w:rPr>
                                <w:t>3</w:t>
                              </w:r>
                            </w:p>
                          </w:txbxContent>
                        </wps:txbx>
                        <wps:bodyPr rot="0" vert="horz" wrap="none" lIns="0" tIns="0" rIns="0" bIns="0" anchor="t" anchorCtr="0" upright="1">
                          <a:spAutoFit/>
                        </wps:bodyPr>
                      </wps:wsp>
                      <wps:wsp>
                        <wps:cNvPr id="314" name="Rectangle 2193"/>
                        <wps:cNvSpPr>
                          <a:spLocks noChangeArrowheads="1"/>
                        </wps:cNvSpPr>
                        <wps:spPr bwMode="auto">
                          <a:xfrm>
                            <a:off x="262890" y="5359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45C75">
                              <w:pPr>
                                <w:spacing w:before="0"/>
                              </w:pPr>
                              <w:r>
                                <w:rPr>
                                  <w:color w:val="000000"/>
                                  <w:sz w:val="18"/>
                                  <w:szCs w:val="18"/>
                                </w:rPr>
                                <w:t>4</w:t>
                              </w:r>
                            </w:p>
                          </w:txbxContent>
                        </wps:txbx>
                        <wps:bodyPr rot="0" vert="horz" wrap="none" lIns="0" tIns="0" rIns="0" bIns="0" anchor="t" anchorCtr="0" upright="1">
                          <a:spAutoFit/>
                        </wps:bodyPr>
                      </wps:wsp>
                      <wps:wsp>
                        <wps:cNvPr id="315" name="Rectangle 2194"/>
                        <wps:cNvSpPr>
                          <a:spLocks noChangeArrowheads="1"/>
                        </wps:cNvSpPr>
                        <wps:spPr bwMode="auto">
                          <a:xfrm>
                            <a:off x="266065"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45C75">
                              <w:pPr>
                                <w:spacing w:before="0"/>
                              </w:pPr>
                              <w:r>
                                <w:rPr>
                                  <w:color w:val="000000"/>
                                  <w:sz w:val="18"/>
                                  <w:szCs w:val="18"/>
                                </w:rPr>
                                <w:t>5</w:t>
                              </w:r>
                            </w:p>
                          </w:txbxContent>
                        </wps:txbx>
                        <wps:bodyPr rot="0" vert="horz" wrap="none" lIns="0" tIns="0" rIns="0" bIns="0" anchor="t" anchorCtr="0" upright="1">
                          <a:spAutoFit/>
                        </wps:bodyPr>
                      </wps:wsp>
                      <wps:wsp>
                        <wps:cNvPr id="316" name="Rectangle 2195"/>
                        <wps:cNvSpPr>
                          <a:spLocks noChangeArrowheads="1"/>
                        </wps:cNvSpPr>
                        <wps:spPr bwMode="auto">
                          <a:xfrm rot="16200000">
                            <a:off x="-171450" y="1352550"/>
                            <a:ext cx="4572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227978" w:rsidRDefault="00953BE9" w:rsidP="00A45C75">
                              <w:pPr>
                                <w:spacing w:before="0"/>
                                <w:rPr>
                                  <w:sz w:val="18"/>
                                  <w:szCs w:val="18"/>
                                  <w:lang w:eastAsia="zh-CN"/>
                                </w:rPr>
                              </w:pPr>
                              <w:r w:rsidRPr="00227978">
                                <w:rPr>
                                  <w:i/>
                                  <w:sz w:val="18"/>
                                  <w:szCs w:val="18"/>
                                  <w:lang w:eastAsia="zh-CN"/>
                                </w:rPr>
                                <w:t>p</w:t>
                              </w:r>
                              <w:r w:rsidRPr="00227978">
                                <w:rPr>
                                  <w:sz w:val="18"/>
                                  <w:szCs w:val="18"/>
                                  <w:lang w:eastAsia="zh-CN"/>
                                </w:rPr>
                                <w:t>(</w:t>
                              </w:r>
                              <w:r w:rsidRPr="00227978">
                                <w:rPr>
                                  <w:rFonts w:hint="eastAsia"/>
                                  <w:i/>
                                  <w:sz w:val="18"/>
                                  <w:szCs w:val="18"/>
                                  <w:lang w:eastAsia="zh-CN"/>
                                </w:rPr>
                                <w:t>d</w:t>
                              </w:r>
                              <w:r w:rsidRPr="00227978">
                                <w:rPr>
                                  <w:sz w:val="18"/>
                                  <w:szCs w:val="18"/>
                                  <w:lang w:eastAsia="zh-CN"/>
                                </w:rPr>
                                <w:t>)</w:t>
                              </w:r>
                            </w:p>
                          </w:txbxContent>
                        </wps:txbx>
                        <wps:bodyPr rot="0" vert="vert270" wrap="square" lIns="0" tIns="0" rIns="0" bIns="0" anchor="t" anchorCtr="0" upright="1">
                          <a:noAutofit/>
                        </wps:bodyPr>
                      </wps:wsp>
                      <wps:wsp>
                        <wps:cNvPr id="317" name="Rectangle 2196"/>
                        <wps:cNvSpPr>
                          <a:spLocks noChangeArrowheads="1"/>
                        </wps:cNvSpPr>
                        <wps:spPr bwMode="auto">
                          <a:xfrm>
                            <a:off x="2508250" y="286702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A45C75">
                              <w:pPr>
                                <w:spacing w:before="0"/>
                              </w:pPr>
                              <w:r>
                                <w:rPr>
                                  <w:i/>
                                  <w:iCs/>
                                  <w:color w:val="000000"/>
                                  <w:sz w:val="18"/>
                                  <w:szCs w:val="18"/>
                                </w:rPr>
                                <w:t>d</w:t>
                              </w:r>
                            </w:p>
                          </w:txbxContent>
                        </wps:txbx>
                        <wps:bodyPr rot="0" vert="horz" wrap="none" lIns="0" tIns="0" rIns="0" bIns="0" anchor="t" anchorCtr="0" upright="1">
                          <a:spAutoFit/>
                        </wps:bodyPr>
                      </wps:wsp>
                    </wpc:wpc>
                  </a:graphicData>
                </a:graphic>
              </wp:inline>
            </w:drawing>
          </mc:Choice>
          <mc:Fallback>
            <w:pict>
              <v:group id="Canvas 2172" o:spid="_x0000_s2544" editas="canvas" style="width:401.25pt;height:246.4pt;mso-position-horizontal-relative:char;mso-position-vertical-relative:line" coordsize="50958,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">
                <v:shape id="_x0000_s2545" type="#_x0000_t75" style="position:absolute;width:50958;height:31292;visibility:visible;mso-wrap-style:square">
                  <v:fill o:detectmouseclick="t"/>
                  <v:path o:connecttype="none"/>
                </v:shape>
                <v:shape id="Freeform 2174" o:spid="_x0000_s2546" style="position:absolute;left:3848;top:666;width:43294;height:27026;visibility:visible;mso-wrap-style:square;v-text-anchor:top" coordsize="6818,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8kcMA&#10;AADcAAAADwAAAGRycy9kb3ducmV2LnhtbESPW4vCMBSE34X9D+EI+2ZTXS/brlFkQRDfvEBfD82x&#10;LTYnJclq998bQfBxmJlvmOW6N624kfONZQXjJAVBXFrdcKXgfNqOvkH4gKyxtUwK/snDevUxWGKu&#10;7Z0PdDuGSkQI+xwV1CF0uZS+rMmgT2xHHL2LdQZDlK6S2uE9wk0rJ2k6lwYbjgs1dvRbU3k9/hkF&#10;RTW9lGz2X5vzPOszX7jTtV0o9TnsNz8gAvXhHX61d1rBJJv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8kcMAAADcAAAADwAAAAAAAAAAAAAAAACYAgAAZHJzL2Rv&#10;d25yZXYueG1sUEsFBgAAAAAEAAQA9QAAAIgDAAAAAA==&#10;" path="m,l,4256r6818,l6818,,,,5,10r6808,l6808,5r,4246l6813,4247,5,4247r5,4l10,5,5,10,,xe" fillcolor="black" stroked="f">
                  <v:path arrowok="t" o:connecttype="custom" o:connectlocs="0,0;0,2702560;4329430,2702560;4329430,0;0,0;3175,6350;4326255,6350;4323080,3175;4323080,2699385;4326255,2696845;3175,2696845;6350,2699385;6350,3175;3175,6350;0,0" o:connectangles="0,0,0,0,0,0,0,0,0,0,0,0,0,0,0"/>
                </v:shape>
                <v:line id="Line 2175" o:spid="_x0000_s2547" style="position:absolute;visibility:visible;mso-wrap-style:square" from="9277,698" to="9283,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line id="Line 2176" o:spid="_x0000_s2548" style="position:absolute;visibility:visible;mso-wrap-style:square" from="14681,698" to="14687,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line id="Line 2177" o:spid="_x0000_s2549" style="position:absolute;visibility:visible;mso-wrap-style:square" from="20110,698" to="20116,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line id="Line 2178" o:spid="_x0000_s2550" style="position:absolute;visibility:visible;mso-wrap-style:square" from="25507,698" to="25514,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line id="Line 2179" o:spid="_x0000_s2551" style="position:absolute;visibility:visible;mso-wrap-style:square" from="30911,698" to="30918,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2180" o:spid="_x0000_s2552" style="position:absolute;visibility:visible;mso-wrap-style:square" from="36309,698" to="36315,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2181" o:spid="_x0000_s2553" style="position:absolute;visibility:visible;mso-wrap-style:square" from="41706,698" to="41713,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line id="Line 2182" o:spid="_x0000_s2554" style="position:absolute;visibility:visible;mso-wrap-style:square" from="3879,6089" to="47110,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line id="Line 2183" o:spid="_x0000_s2555" style="position:absolute;visibility:visible;mso-wrap-style:square" from="3879,11487" to="47110,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line id="Line 2184" o:spid="_x0000_s2556" style="position:absolute;visibility:visible;mso-wrap-style:square" from="3879,16878" to="47110,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line id="Line 2185" o:spid="_x0000_s2557" style="position:absolute;visibility:visible;mso-wrap-style:square" from="3879,22269" to="47110,2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shape id="Freeform 2186" o:spid="_x0000_s2558" style="position:absolute;left:3790;top:577;width:43377;height:21603;visibility:visible;mso-wrap-style:square;v-text-anchor:top" coordsize="6831,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9MUA&#10;AADcAAAADwAAAGRycy9kb3ducmV2LnhtbESPQWvCQBSE7wX/w/IK3uqmKjakrhIUxUIRTNtDb4/s&#10;axKafbtkVxP/fbcgeBxm5htmuR5MKy7U+caygudJAoK4tLrhSsHnx+4pBeEDssbWMim4kof1avSw&#10;xEzbnk90KUIlIoR9hgrqEFwmpS9rMugn1hFH78d2BkOUXSV1h32Em1ZOk2QhDTYcF2p0tKmp/C3O&#10;RsH83eW87Y/Fcb/5Tr+q4OY5vyk1fhzyVxCBhnAP39oHrWCWvMD/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b/0xQAAANwAAAAPAAAAAAAAAAAAAAAAAJgCAABkcnMv&#10;ZG93bnJldi54bWxQSwUGAAAAAAQABAD1AAAAigMAAAAA&#10;" path="m,19l322,34r297,9l773,62r67,15l836,77r67,19l961,115r48,24l1095,192r192,139l1379,408r,-5l1465,489r-5,l1547,590r77,101l1700,801r72,115l1864,1051r91,144l2051,1343r53,87l2162,1521r144,216l2378,1842r72,101l2517,2034r58,82l2690,2255r5,l2810,2380r106,105l3017,2577r,4l3127,2672r144,106l3430,2874r154,82l3737,3018r159,58l4064,3128r5,l4458,3215r96,14l4636,3243r72,10l4761,3263r33,4l4814,3272r4,l4967,3287r87,9l5155,3301r115,10l5395,3320r125,5l5635,3335r106,4l5827,3349r327,19l6313,3378r153,5l6601,3387r120,10l6831,3402r,-19l6721,3378r-120,-10l6466,3363r-153,-4l6154,3349r-327,-19l5741,3320r-106,-5l5520,3306r-125,-5l5270,3291r-115,-9l5054,3277r-87,-10l4818,3253r-4,l4794,3248r-33,-5l4708,3234r-72,-10l4554,3210r-96,-15l4069,3109r5,l3906,3056r-159,-57l3593,2936r-153,-81l3281,2759,3137,2653r-111,-91l3026,2567r-101,-91l2820,2370,2704,2245r5,l2594,2106r-58,-81l2469,1934r-72,-101l2325,1727,2181,1511r-58,-91l2070,1334r-96,-149l1883,1041,1792,907,1720,792,1643,681,1566,581,1479,480r-4,l1388,393r,-4l1297,312,1105,173r-87,-53l970,96,912,77,845,58r-5,l773,43,619,24,322,14,,,,19xe" fillcolor="black" stroked="f">
                  <v:path arrowok="t" o:connecttype="custom" o:connectlocs="393065,27305;530860,48895;640715,88265;875665,259080;927100,310515;1079500,508635;1241425,758825;1372870,965835;1555750,1233805;1708150,1431925;1851660,1577975;1985645,1696720;2275840,1877060;2580640,1986280;2891790,2050415;3023235,2072005;3059430,2077720;3273425,2096135;3505200,2111375;3700145,2126615;4105910,2148205;4337685,2160270;4191635,2138680;3907790,2126615;3578225,2105025;3346450,2089785;3154045,2074545;3044190,2062480;2943860,2047240;2583815,1974215;2379345,1904365;2083435,1751965;1921510,1630045;1717040,1425575;1610360,1285875;1476375,1096645;1314450,847090;1137920,575945;994410,368935;881380,249555;701675,109855;579120,48895;490855,27305;0,0" o:connectangles="0,0,0,0,0,0,0,0,0,0,0,0,0,0,0,0,0,0,0,0,0,0,0,0,0,0,0,0,0,0,0,0,0,0,0,0,0,0,0,0,0,0,0,0"/>
                </v:shape>
                <v:rect id="Rectangle 2188" o:spid="_x0000_s2559" style="position:absolute;left:44303;top:29902;width:4941;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3ssUA&#10;AADcAAAADwAAAGRycy9kb3ducmV2LnhtbESPUWvCMBSF3wf7D+EKvs20TsR2RtHBUAY+WPcDLs1d&#10;09ncdEmm9d8vg4GPh3POdzjL9WA7cSEfWscK8kkGgrh2uuVGwcfp7WkBIkRkjZ1jUnCjAOvV48MS&#10;S+2ufKRLFRuRIBxKVGBi7EspQ23IYpi4njh5n85bjEn6RmqP1wS3nZxm2VxabDktGOzp1VB9rn6s&#10;AtrujsXXJpiD9HnID+/zYrb7Vmo8GjYvICIN8R7+b++1guesgL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feyxQAAANwAAAAPAAAAAAAAAAAAAAAAAJgCAABkcnMv&#10;ZG93bnJldi54bWxQSwUGAAAAAAQABAD1AAAAigMAAAAA&#10;" filled="f" stroked="f">
                  <v:textbox inset="0,0,0,0">
                    <w:txbxContent>
                      <w:p w:rsidR="00CD1263" w:rsidRPr="00596F00" w:rsidRDefault="00CD1263" w:rsidP="00A45C75">
                        <w:pPr>
                          <w:spacing w:before="0"/>
                          <w:rPr>
                            <w:sz w:val="16"/>
                            <w:szCs w:val="16"/>
                            <w:shd w:val="pct15" w:color="auto" w:fill="FFFFFF"/>
                          </w:rPr>
                        </w:pPr>
                        <w:r w:rsidRPr="00596F00">
                          <w:rPr>
                            <w:rFonts w:hint="eastAsia"/>
                            <w:color w:val="000000"/>
                            <w:sz w:val="16"/>
                            <w:szCs w:val="16"/>
                            <w:lang w:eastAsia="zh-CN"/>
                          </w:rPr>
                          <w:t>BT.0</w:t>
                        </w:r>
                        <w:r w:rsidRPr="00596F00">
                          <w:rPr>
                            <w:color w:val="000000"/>
                            <w:sz w:val="16"/>
                            <w:szCs w:val="16"/>
                          </w:rPr>
                          <w:t>500-16</w:t>
                        </w:r>
                      </w:p>
                    </w:txbxContent>
                  </v:textbox>
                </v:rect>
                <v:rect id="Rectangle 2189" o:spid="_x0000_s2560" style="position:absolute;left:2660;top:27025;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CD1263" w:rsidRDefault="00CD1263" w:rsidP="00A45C75">
                        <w:pPr>
                          <w:spacing w:before="0"/>
                        </w:pPr>
                        <w:r>
                          <w:rPr>
                            <w:color w:val="000000"/>
                            <w:sz w:val="18"/>
                            <w:szCs w:val="18"/>
                          </w:rPr>
                          <w:t>0</w:t>
                        </w:r>
                      </w:p>
                    </w:txbxContent>
                  </v:textbox>
                </v:rect>
                <v:rect id="Rectangle 2190" o:spid="_x0000_s2561" style="position:absolute;left:2660;top:2162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CD1263" w:rsidRDefault="00CD1263" w:rsidP="00A45C75">
                        <w:pPr>
                          <w:spacing w:before="0"/>
                        </w:pPr>
                        <w:r>
                          <w:rPr>
                            <w:color w:val="000000"/>
                            <w:sz w:val="18"/>
                            <w:szCs w:val="18"/>
                          </w:rPr>
                          <w:t>1</w:t>
                        </w:r>
                      </w:p>
                    </w:txbxContent>
                  </v:textbox>
                </v:rect>
                <v:rect id="Rectangle 2191" o:spid="_x0000_s2562" style="position:absolute;left:2660;top:16205;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CD1263" w:rsidRDefault="00CD1263" w:rsidP="00A45C75">
                        <w:pPr>
                          <w:spacing w:before="0"/>
                        </w:pPr>
                        <w:r>
                          <w:rPr>
                            <w:color w:val="000000"/>
                            <w:sz w:val="18"/>
                            <w:szCs w:val="18"/>
                          </w:rPr>
                          <w:t>2</w:t>
                        </w:r>
                      </w:p>
                    </w:txbxContent>
                  </v:textbox>
                </v:rect>
                <v:rect id="Rectangle 2192" o:spid="_x0000_s2563" style="position:absolute;left:2692;top:10756;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CD1263" w:rsidRDefault="00CD1263" w:rsidP="00A45C75">
                        <w:pPr>
                          <w:spacing w:before="0"/>
                        </w:pPr>
                        <w:r>
                          <w:rPr>
                            <w:color w:val="000000"/>
                            <w:sz w:val="18"/>
                            <w:szCs w:val="18"/>
                          </w:rPr>
                          <w:t>3</w:t>
                        </w:r>
                      </w:p>
                    </w:txbxContent>
                  </v:textbox>
                </v:rect>
                <v:rect id="Rectangle 2193" o:spid="_x0000_s2564" style="position:absolute;left:2628;top:5359;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CD1263" w:rsidRDefault="00CD1263" w:rsidP="00A45C75">
                        <w:pPr>
                          <w:spacing w:before="0"/>
                        </w:pPr>
                        <w:r>
                          <w:rPr>
                            <w:color w:val="000000"/>
                            <w:sz w:val="18"/>
                            <w:szCs w:val="18"/>
                          </w:rPr>
                          <w:t>4</w:t>
                        </w:r>
                      </w:p>
                    </w:txbxContent>
                  </v:textbox>
                </v:rect>
                <v:rect id="Rectangle 2194" o:spid="_x0000_s2565" style="position:absolute;left:2660;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CD1263" w:rsidRDefault="00CD1263" w:rsidP="00A45C75">
                        <w:pPr>
                          <w:spacing w:before="0"/>
                        </w:pPr>
                        <w:r>
                          <w:rPr>
                            <w:color w:val="000000"/>
                            <w:sz w:val="18"/>
                            <w:szCs w:val="18"/>
                          </w:rPr>
                          <w:t>5</w:t>
                        </w:r>
                      </w:p>
                    </w:txbxContent>
                  </v:textbox>
                </v:rect>
                <v:rect id="Rectangle 2195" o:spid="_x0000_s2566" style="position:absolute;left:-1715;top:13525;width:4572;height:11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CbMUA&#10;AADcAAAADwAAAGRycy9kb3ducmV2LnhtbESPT2vCQBTE74LfYXmCN7NJFZHoGoq0RSwITXvo8ZF9&#10;JqHZt2l2mz/fvlsoeBxm5jfMIRtNI3rqXG1ZQRLFIIgLq2suFXy8P692IJxH1thYJgUTOciO89kB&#10;U20HfqM+96UIEHYpKqi8b1MpXVGRQRfZljh4N9sZ9EF2pdQdDgFuGvkQx1tpsOawUGFLp4qKr/zH&#10;KHBmc919Ny9PfNWviOP6dPmcJqWWi/FxD8LT6O/h//ZZK1gnW/g7E46AP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MJsxQAAANwAAAAPAAAAAAAAAAAAAAAAAJgCAABkcnMv&#10;ZG93bnJldi54bWxQSwUGAAAAAAQABAD1AAAAigMAAAAA&#10;" filled="f" stroked="f">
                  <v:textbox style="layout-flow:vertical;mso-layout-flow-alt:bottom-to-top" inset="0,0,0,0">
                    <w:txbxContent>
                      <w:p w:rsidR="00CD1263" w:rsidRPr="00227978" w:rsidRDefault="00CD1263" w:rsidP="00A45C75">
                        <w:pPr>
                          <w:spacing w:before="0"/>
                          <w:rPr>
                            <w:sz w:val="18"/>
                            <w:szCs w:val="18"/>
                            <w:lang w:eastAsia="zh-CN"/>
                          </w:rPr>
                        </w:pPr>
                        <w:r w:rsidRPr="00227978">
                          <w:rPr>
                            <w:i/>
                            <w:sz w:val="18"/>
                            <w:szCs w:val="18"/>
                            <w:lang w:eastAsia="zh-CN"/>
                          </w:rPr>
                          <w:t>p</w:t>
                        </w:r>
                        <w:r w:rsidRPr="00227978">
                          <w:rPr>
                            <w:sz w:val="18"/>
                            <w:szCs w:val="18"/>
                            <w:lang w:eastAsia="zh-CN"/>
                          </w:rPr>
                          <w:t>(</w:t>
                        </w:r>
                        <w:r w:rsidRPr="00227978">
                          <w:rPr>
                            <w:rFonts w:hint="eastAsia"/>
                            <w:i/>
                            <w:sz w:val="18"/>
                            <w:szCs w:val="18"/>
                            <w:lang w:eastAsia="zh-CN"/>
                          </w:rPr>
                          <w:t>d</w:t>
                        </w:r>
                        <w:r w:rsidRPr="00227978">
                          <w:rPr>
                            <w:sz w:val="18"/>
                            <w:szCs w:val="18"/>
                            <w:lang w:eastAsia="zh-CN"/>
                          </w:rPr>
                          <w:t>)</w:t>
                        </w:r>
                      </w:p>
                    </w:txbxContent>
                  </v:textbox>
                </v:rect>
                <v:rect id="Rectangle 2196" o:spid="_x0000_s2567" style="position:absolute;left:25082;top:28670;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CD1263" w:rsidRDefault="00CD1263" w:rsidP="00A45C75">
                        <w:pPr>
                          <w:spacing w:before="0"/>
                        </w:pPr>
                        <w:r>
                          <w:rPr>
                            <w:i/>
                            <w:iCs/>
                            <w:color w:val="000000"/>
                            <w:sz w:val="18"/>
                            <w:szCs w:val="18"/>
                          </w:rPr>
                          <w:t>d</w:t>
                        </w:r>
                      </w:p>
                    </w:txbxContent>
                  </v:textbox>
                </v:rect>
                <w10:anchorlock/>
              </v:group>
            </w:pict>
          </mc:Fallback>
        </mc:AlternateContent>
      </w:r>
    </w:p>
    <w:p w:rsidR="00524756" w:rsidRDefault="00524756" w:rsidP="00524756">
      <w:pPr>
        <w:pStyle w:val="Heading2"/>
        <w:rPr>
          <w:lang w:val="en-GB" w:eastAsia="zh-CN"/>
        </w:rPr>
      </w:pPr>
      <w:r>
        <w:rPr>
          <w:lang w:val="en-GB" w:eastAsia="zh-CN"/>
        </w:rPr>
        <w:t>3.3</w:t>
      </w:r>
      <w:r>
        <w:rPr>
          <w:lang w:val="en-GB" w:eastAsia="zh-CN"/>
        </w:rPr>
        <w:tab/>
      </w:r>
      <w:r w:rsidR="001250D4">
        <w:rPr>
          <w:rFonts w:hint="eastAsia"/>
          <w:lang w:val="en-GB" w:eastAsia="zh-CN"/>
        </w:rPr>
        <w:t>残余</w:t>
      </w:r>
      <w:r w:rsidR="00056C14">
        <w:rPr>
          <w:rFonts w:hint="eastAsia"/>
          <w:lang w:val="en-GB" w:eastAsia="zh-CN"/>
        </w:rPr>
        <w:t>损伤</w:t>
      </w:r>
      <w:r w:rsidR="00056C14">
        <w:rPr>
          <w:rFonts w:hint="eastAsia"/>
          <w:lang w:val="en-GB" w:eastAsia="zh-CN"/>
        </w:rPr>
        <w:t>/</w:t>
      </w:r>
      <w:r w:rsidR="00463800">
        <w:rPr>
          <w:rFonts w:hint="eastAsia"/>
          <w:lang w:val="en-GB" w:eastAsia="zh-CN"/>
        </w:rPr>
        <w:t>残余</w:t>
      </w:r>
      <w:r w:rsidR="00056C14">
        <w:rPr>
          <w:rFonts w:hint="eastAsia"/>
          <w:lang w:val="en-GB" w:eastAsia="zh-CN"/>
        </w:rPr>
        <w:t>增强的校正和量表边界效应的校正</w:t>
      </w:r>
    </w:p>
    <w:p w:rsidR="00524756" w:rsidRDefault="004565A3" w:rsidP="004565A3">
      <w:pPr>
        <w:ind w:firstLineChars="200" w:firstLine="480"/>
        <w:rPr>
          <w:lang w:val="en-GB" w:eastAsia="zh-CN"/>
        </w:rPr>
      </w:pPr>
      <w:r>
        <w:rPr>
          <w:rFonts w:hint="eastAsia"/>
          <w:lang w:val="en-GB" w:eastAsia="zh-CN"/>
        </w:rPr>
        <w:t>在实践中，使用</w:t>
      </w:r>
      <w:r w:rsidR="00D968BD">
        <w:rPr>
          <w:rFonts w:hint="eastAsia"/>
          <w:lang w:val="en-GB" w:eastAsia="zh-CN"/>
        </w:rPr>
        <w:t>逻辑斯谛函数</w:t>
      </w:r>
      <w:r>
        <w:rPr>
          <w:rFonts w:hint="eastAsia"/>
          <w:lang w:val="en-GB" w:eastAsia="zh-CN"/>
        </w:rPr>
        <w:t>有时无法避免实验数据与逼近值之间出现某些差别。这些差异可能是由量表末端效应</w:t>
      </w:r>
      <w:r w:rsidR="00744A0B">
        <w:rPr>
          <w:rFonts w:hint="eastAsia"/>
          <w:lang w:val="en-GB" w:eastAsia="zh-CN"/>
        </w:rPr>
        <w:t>引起的</w:t>
      </w:r>
      <w:r>
        <w:rPr>
          <w:rFonts w:hint="eastAsia"/>
          <w:lang w:val="en-GB" w:eastAsia="zh-CN"/>
        </w:rPr>
        <w:t>，也可能是由于测试中同时存在若干种损伤，这都有可能影响统计模型和曲解理论</w:t>
      </w:r>
      <w:r w:rsidR="00D968BD">
        <w:rPr>
          <w:rFonts w:hint="eastAsia"/>
          <w:lang w:val="en-GB" w:eastAsia="zh-CN"/>
        </w:rPr>
        <w:t>逻辑斯谛函数</w:t>
      </w:r>
      <w:r>
        <w:rPr>
          <w:rFonts w:hint="eastAsia"/>
          <w:lang w:val="en-GB" w:eastAsia="zh-CN"/>
        </w:rPr>
        <w:t>。</w:t>
      </w:r>
    </w:p>
    <w:p w:rsidR="00524756" w:rsidRDefault="000D52A9" w:rsidP="000F09DC">
      <w:pPr>
        <w:ind w:firstLineChars="200" w:firstLine="480"/>
        <w:rPr>
          <w:lang w:val="en-GB" w:eastAsia="zh-CN"/>
        </w:rPr>
      </w:pPr>
      <w:r>
        <w:rPr>
          <w:rFonts w:hint="eastAsia"/>
          <w:lang w:val="en-GB" w:eastAsia="zh-CN"/>
        </w:rPr>
        <w:t>有一种量表边界效应已经</w:t>
      </w:r>
      <w:r w:rsidR="00DE30F3">
        <w:rPr>
          <w:rFonts w:hint="eastAsia"/>
          <w:lang w:val="en-GB" w:eastAsia="zh-CN"/>
        </w:rPr>
        <w:t>确定，表现为观察者倾向于不用判断</w:t>
      </w:r>
      <w:r w:rsidR="008A2E40">
        <w:rPr>
          <w:rFonts w:hint="eastAsia"/>
          <w:lang w:val="en-GB" w:eastAsia="zh-CN"/>
        </w:rPr>
        <w:t>尺度</w:t>
      </w:r>
      <w:r w:rsidR="00DE30F3">
        <w:rPr>
          <w:rFonts w:hint="eastAsia"/>
          <w:lang w:val="en-GB" w:eastAsia="zh-CN"/>
        </w:rPr>
        <w:t>中的极端值，对于较高的质量评</w:t>
      </w:r>
      <w:r>
        <w:rPr>
          <w:rFonts w:hint="eastAsia"/>
          <w:lang w:val="en-GB" w:eastAsia="zh-CN"/>
        </w:rPr>
        <w:t>分尤其如此。这可能是由若干因素造成的，包括心理上对做出极端判断的迟疑。另外，</w:t>
      </w:r>
      <w:r w:rsidR="0092228E">
        <w:rPr>
          <w:rFonts w:hint="eastAsia"/>
          <w:lang w:val="en-GB" w:eastAsia="zh-CN"/>
        </w:rPr>
        <w:t>在接近量表的边界处采用符合等式</w:t>
      </w:r>
      <w:r w:rsidR="000F09DC">
        <w:rPr>
          <w:lang w:val="en-GB" w:eastAsia="zh-CN"/>
        </w:rPr>
        <w:t>(</w:t>
      </w:r>
      <w:r w:rsidR="0092228E">
        <w:rPr>
          <w:rFonts w:hint="eastAsia"/>
          <w:lang w:val="en-GB" w:eastAsia="zh-CN"/>
        </w:rPr>
        <w:t>1)</w:t>
      </w:r>
      <w:r w:rsidR="0092228E">
        <w:rPr>
          <w:rFonts w:hint="eastAsia"/>
          <w:lang w:val="en-GB" w:eastAsia="zh-CN"/>
        </w:rPr>
        <w:t>的算术方式的判断，</w:t>
      </w:r>
      <w:r w:rsidR="006B386C">
        <w:rPr>
          <w:rFonts w:hint="eastAsia"/>
          <w:lang w:val="en-GB" w:eastAsia="zh-CN"/>
        </w:rPr>
        <w:t>可能会出现有偏差的结果</w:t>
      </w:r>
      <w:r w:rsidR="001250D4">
        <w:rPr>
          <w:rFonts w:hint="eastAsia"/>
          <w:lang w:val="en-GB" w:eastAsia="zh-CN"/>
        </w:rPr>
        <w:t>，因为在这些范围内评分出现了非高斯分布。</w:t>
      </w:r>
    </w:p>
    <w:p w:rsidR="00524756" w:rsidRDefault="000F646C" w:rsidP="000F09DC">
      <w:pPr>
        <w:spacing w:line="300" w:lineRule="exact"/>
        <w:ind w:firstLineChars="200" w:firstLine="480"/>
        <w:rPr>
          <w:lang w:val="en-GB" w:eastAsia="zh-CN"/>
        </w:rPr>
      </w:pPr>
      <w:r>
        <w:rPr>
          <w:rFonts w:hint="eastAsia"/>
          <w:lang w:val="en-GB" w:eastAsia="zh-CN"/>
        </w:rPr>
        <w:t>在测试中常常会说明存在残余损伤</w:t>
      </w:r>
      <w:r w:rsidR="00952001">
        <w:rPr>
          <w:rFonts w:hint="eastAsia"/>
          <w:lang w:val="en-GB" w:eastAsia="zh-CN"/>
        </w:rPr>
        <w:t>（</w:t>
      </w:r>
      <w:r>
        <w:rPr>
          <w:rFonts w:hint="eastAsia"/>
          <w:lang w:val="en-GB" w:eastAsia="zh-CN"/>
        </w:rPr>
        <w:t>即便在基准图像中，平均得</w:t>
      </w:r>
      <w:r w:rsidR="00DE30F3">
        <w:rPr>
          <w:rFonts w:hint="eastAsia"/>
          <w:lang w:val="en-GB" w:eastAsia="zh-CN"/>
        </w:rPr>
        <w:t>评</w:t>
      </w:r>
      <w:r>
        <w:rPr>
          <w:rFonts w:hint="eastAsia"/>
          <w:lang w:val="en-GB" w:eastAsia="zh-CN"/>
        </w:rPr>
        <w:t>分也只能达到</w:t>
      </w:r>
      <w:r w:rsidRPr="000F646C">
        <w:rPr>
          <w:position w:val="-12"/>
        </w:rPr>
        <w:object w:dxaOrig="900" w:dyaOrig="360">
          <v:shape id="_x0000_i1077" type="#_x0000_t75" style="width:45.75pt;height:18pt" o:ole="">
            <v:imagedata r:id="rId113" o:title=""/>
          </v:shape>
          <o:OLEObject Type="Embed" ProgID="Equation.3" ShapeID="_x0000_i1077" DrawAspect="Content" ObjectID="_1410247633" r:id="rId114"/>
        </w:object>
      </w:r>
      <w:r>
        <w:rPr>
          <w:rFonts w:hint="eastAsia"/>
          <w:lang w:eastAsia="zh-CN"/>
        </w:rPr>
        <w:t>的</w:t>
      </w:r>
      <w:r>
        <w:rPr>
          <w:rFonts w:hint="eastAsia"/>
          <w:lang w:val="en-GB" w:eastAsia="zh-CN"/>
        </w:rPr>
        <w:t>数值</w:t>
      </w:r>
      <w:r w:rsidR="000F09DC">
        <w:rPr>
          <w:rFonts w:hint="eastAsia"/>
          <w:lang w:val="en-GB" w:eastAsia="zh-CN"/>
        </w:rPr>
        <w:t>）</w:t>
      </w:r>
      <w:r>
        <w:rPr>
          <w:rFonts w:hint="eastAsia"/>
          <w:lang w:val="en-GB" w:eastAsia="zh-CN"/>
        </w:rPr>
        <w:t>。</w:t>
      </w:r>
    </w:p>
    <w:p w:rsidR="00524756" w:rsidRDefault="000F646C" w:rsidP="000F09DC">
      <w:pPr>
        <w:ind w:firstLineChars="200" w:firstLine="480"/>
        <w:rPr>
          <w:lang w:val="en-GB" w:eastAsia="zh-CN"/>
        </w:rPr>
      </w:pPr>
      <w:r>
        <w:rPr>
          <w:rFonts w:hint="eastAsia"/>
          <w:lang w:val="en-GB" w:eastAsia="zh-CN"/>
        </w:rPr>
        <w:t>有几种有用的方式可校正评价的原始数据，以得出有效的结论</w:t>
      </w:r>
      <w:r w:rsidR="00952001">
        <w:rPr>
          <w:lang w:val="en-GB" w:eastAsia="zh-CN"/>
        </w:rPr>
        <w:t>（</w:t>
      </w:r>
      <w:r>
        <w:rPr>
          <w:rFonts w:hint="eastAsia"/>
          <w:lang w:val="en-GB" w:eastAsia="zh-CN"/>
        </w:rPr>
        <w:t>见</w:t>
      </w:r>
      <w:r w:rsidR="001E658E">
        <w:rPr>
          <w:lang w:val="en-GB" w:eastAsia="zh-CN"/>
        </w:rPr>
        <w:t>表</w:t>
      </w:r>
      <w:r w:rsidR="00524756">
        <w:rPr>
          <w:lang w:val="en-GB" w:eastAsia="zh-CN"/>
        </w:rPr>
        <w:t>5</w:t>
      </w:r>
      <w:r w:rsidR="000F09DC">
        <w:rPr>
          <w:rFonts w:hint="eastAsia"/>
          <w:lang w:val="en-GB" w:eastAsia="zh-CN"/>
        </w:rPr>
        <w:t>）</w:t>
      </w:r>
      <w:r>
        <w:rPr>
          <w:rFonts w:hint="eastAsia"/>
          <w:lang w:val="en-GB" w:eastAsia="zh-CN"/>
        </w:rPr>
        <w:t>。</w:t>
      </w:r>
    </w:p>
    <w:p w:rsidR="00524756" w:rsidRDefault="000F646C" w:rsidP="000F646C">
      <w:pPr>
        <w:ind w:firstLineChars="200" w:firstLine="480"/>
        <w:rPr>
          <w:lang w:val="en-GB" w:eastAsia="zh-CN"/>
        </w:rPr>
      </w:pPr>
      <w:r>
        <w:rPr>
          <w:rFonts w:hint="eastAsia"/>
          <w:lang w:val="en-GB" w:eastAsia="zh-CN"/>
        </w:rPr>
        <w:t>如果实验数据中存在边界效应，则边界效应的校正是数据处理中非常重要的一部分</w:t>
      </w:r>
      <w:r w:rsidR="006B54EC">
        <w:rPr>
          <w:rFonts w:hint="eastAsia"/>
          <w:lang w:val="en-GB" w:eastAsia="zh-CN"/>
        </w:rPr>
        <w:t>。因此，选择</w:t>
      </w:r>
      <w:r w:rsidR="00875A7F">
        <w:rPr>
          <w:rFonts w:hint="eastAsia"/>
          <w:lang w:val="en-GB" w:eastAsia="zh-CN"/>
        </w:rPr>
        <w:t>程序时必须特别谨慎。请注意，这些校正程序涉及一些特别的假设，所以在使用中要留心；在表示结果的时候应说明所用的程序。</w:t>
      </w:r>
    </w:p>
    <w:p w:rsidR="00524756" w:rsidRDefault="00524756" w:rsidP="00524756">
      <w:pPr>
        <w:rPr>
          <w:lang w:val="en-GB" w:eastAsia="zh-CN"/>
        </w:rPr>
      </w:pPr>
    </w:p>
    <w:p w:rsidR="00524756" w:rsidRPr="00174699" w:rsidRDefault="001E658E" w:rsidP="00F34DEE">
      <w:pPr>
        <w:pStyle w:val="TableNo"/>
        <w:rPr>
          <w:lang w:val="en-US" w:eastAsia="zh-CN"/>
        </w:rPr>
      </w:pPr>
      <w:r>
        <w:rPr>
          <w:lang w:val="en-US" w:eastAsia="zh-CN"/>
        </w:rPr>
        <w:t>表</w:t>
      </w:r>
      <w:r w:rsidR="00524756" w:rsidRPr="00174699">
        <w:rPr>
          <w:lang w:val="en-US" w:eastAsia="zh-CN"/>
        </w:rPr>
        <w:t>5</w:t>
      </w:r>
    </w:p>
    <w:p w:rsidR="00524756" w:rsidRPr="00174699" w:rsidRDefault="00AA2651" w:rsidP="00F34DEE">
      <w:pPr>
        <w:pStyle w:val="Tabletitle"/>
        <w:rPr>
          <w:lang w:val="en-GB" w:eastAsia="zh-CN"/>
        </w:rPr>
      </w:pPr>
      <w:r>
        <w:rPr>
          <w:rFonts w:hint="eastAsia"/>
          <w:lang w:val="en-GB" w:eastAsia="zh-CN"/>
        </w:rPr>
        <w:t>量表边界效应校正方法的比较</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1"/>
        <w:gridCol w:w="2086"/>
        <w:gridCol w:w="2086"/>
        <w:gridCol w:w="2086"/>
      </w:tblGrid>
      <w:tr w:rsidR="00524756">
        <w:trPr>
          <w:jc w:val="center"/>
        </w:trPr>
        <w:tc>
          <w:tcPr>
            <w:tcW w:w="3402" w:type="dxa"/>
            <w:vAlign w:val="center"/>
          </w:tcPr>
          <w:p w:rsidR="00524756" w:rsidRDefault="00AA2651" w:rsidP="00524756">
            <w:pPr>
              <w:pStyle w:val="Tablehead"/>
              <w:framePr w:hSpace="181" w:wrap="notBeside" w:vAnchor="text" w:hAnchor="text" w:xAlign="center" w:y="1"/>
              <w:spacing w:before="40" w:after="40"/>
              <w:rPr>
                <w:sz w:val="18"/>
                <w:lang w:eastAsia="zh-CN"/>
              </w:rPr>
            </w:pPr>
            <w:r>
              <w:rPr>
                <w:rFonts w:hint="eastAsia"/>
                <w:sz w:val="18"/>
                <w:lang w:eastAsia="zh-CN"/>
              </w:rPr>
              <w:t>边界效应补偿方法</w:t>
            </w:r>
          </w:p>
        </w:tc>
        <w:tc>
          <w:tcPr>
            <w:tcW w:w="6294" w:type="dxa"/>
            <w:gridSpan w:val="3"/>
            <w:vAlign w:val="center"/>
          </w:tcPr>
          <w:p w:rsidR="00524756" w:rsidRDefault="00AA2651" w:rsidP="00524756">
            <w:pPr>
              <w:pStyle w:val="Tablehead"/>
              <w:framePr w:hSpace="181" w:wrap="notBeside" w:vAnchor="text" w:hAnchor="text" w:xAlign="center" w:y="1"/>
              <w:spacing w:before="40" w:after="40"/>
              <w:rPr>
                <w:sz w:val="18"/>
                <w:lang w:eastAsia="zh-CN"/>
              </w:rPr>
            </w:pPr>
            <w:r>
              <w:rPr>
                <w:rFonts w:hint="eastAsia"/>
                <w:sz w:val="18"/>
                <w:lang w:eastAsia="zh-CN"/>
              </w:rPr>
              <w:t>特性</w:t>
            </w:r>
          </w:p>
        </w:tc>
      </w:tr>
      <w:tr w:rsidR="00524756">
        <w:trPr>
          <w:jc w:val="center"/>
        </w:trPr>
        <w:tc>
          <w:tcPr>
            <w:tcW w:w="3402" w:type="dxa"/>
            <w:tcBorders>
              <w:bottom w:val="nil"/>
            </w:tcBorders>
            <w:vAlign w:val="center"/>
          </w:tcPr>
          <w:p w:rsidR="00524756" w:rsidRDefault="00524756" w:rsidP="00524756">
            <w:pPr>
              <w:pStyle w:val="TableText0"/>
              <w:framePr w:hSpace="181" w:wrap="notBeside" w:vAnchor="text" w:hAnchor="text" w:xAlign="center" w:y="1"/>
              <w:spacing w:before="40" w:after="40"/>
              <w:jc w:val="left"/>
            </w:pPr>
          </w:p>
        </w:tc>
        <w:tc>
          <w:tcPr>
            <w:tcW w:w="2098" w:type="dxa"/>
            <w:vAlign w:val="center"/>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残余损伤补偿</w:t>
            </w:r>
          </w:p>
        </w:tc>
        <w:tc>
          <w:tcPr>
            <w:tcW w:w="2098" w:type="dxa"/>
            <w:vAlign w:val="center"/>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残余增强补偿</w:t>
            </w:r>
          </w:p>
        </w:tc>
        <w:tc>
          <w:tcPr>
            <w:tcW w:w="2098" w:type="dxa"/>
            <w:vAlign w:val="center"/>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偏离量表中心</w:t>
            </w:r>
          </w:p>
        </w:tc>
      </w:tr>
      <w:tr w:rsidR="00524756">
        <w:trPr>
          <w:jc w:val="center"/>
        </w:trPr>
        <w:tc>
          <w:tcPr>
            <w:tcW w:w="3402" w:type="dxa"/>
            <w:tcBorders>
              <w:top w:val="nil"/>
            </w:tcBorders>
          </w:tcPr>
          <w:p w:rsidR="00524756" w:rsidRDefault="00AA2651" w:rsidP="00524756">
            <w:pPr>
              <w:pStyle w:val="TableText0"/>
              <w:framePr w:hSpace="181" w:wrap="notBeside" w:vAnchor="text" w:hAnchor="text" w:xAlign="center" w:y="1"/>
              <w:spacing w:before="40" w:after="40"/>
              <w:jc w:val="left"/>
              <w:rPr>
                <w:lang w:val="es-ES_tradnl" w:eastAsia="zh-CN"/>
              </w:rPr>
            </w:pPr>
            <w:r>
              <w:rPr>
                <w:rFonts w:hint="eastAsia"/>
                <w:lang w:val="es-ES_tradnl" w:eastAsia="zh-CN"/>
              </w:rPr>
              <w:t>无补偿</w:t>
            </w:r>
          </w:p>
        </w:tc>
        <w:tc>
          <w:tcPr>
            <w:tcW w:w="2098" w:type="dxa"/>
          </w:tcPr>
          <w:p w:rsidR="00524756" w:rsidRDefault="00AA2651" w:rsidP="00524756">
            <w:pPr>
              <w:pStyle w:val="TableText0"/>
              <w:framePr w:hSpace="181" w:wrap="notBeside" w:vAnchor="text" w:hAnchor="text" w:xAlign="center" w:y="1"/>
              <w:spacing w:before="40" w:after="40"/>
              <w:jc w:val="center"/>
              <w:rPr>
                <w:lang w:val="es-ES_tradnl" w:eastAsia="zh-CN"/>
              </w:rPr>
            </w:pPr>
            <w:r>
              <w:rPr>
                <w:rFonts w:hint="eastAsia"/>
                <w:lang w:val="es-ES_tradnl" w:eastAsia="zh-CN"/>
              </w:rPr>
              <w:t>否</w:t>
            </w:r>
          </w:p>
        </w:tc>
        <w:tc>
          <w:tcPr>
            <w:tcW w:w="2098" w:type="dxa"/>
          </w:tcPr>
          <w:p w:rsidR="00524756" w:rsidRDefault="00AA2651" w:rsidP="00524756">
            <w:pPr>
              <w:pStyle w:val="TableText0"/>
              <w:framePr w:hSpace="181" w:wrap="notBeside" w:vAnchor="text" w:hAnchor="text" w:xAlign="center" w:y="1"/>
              <w:spacing w:before="40" w:after="40"/>
              <w:jc w:val="center"/>
              <w:rPr>
                <w:lang w:val="es-ES_tradnl" w:eastAsia="zh-CN"/>
              </w:rPr>
            </w:pPr>
            <w:r>
              <w:rPr>
                <w:rFonts w:hint="eastAsia"/>
                <w:lang w:val="es-ES_tradnl" w:eastAsia="zh-CN"/>
              </w:rPr>
              <w:t>否</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否</w:t>
            </w:r>
          </w:p>
        </w:tc>
      </w:tr>
      <w:tr w:rsidR="00524756">
        <w:trPr>
          <w:jc w:val="center"/>
        </w:trPr>
        <w:tc>
          <w:tcPr>
            <w:tcW w:w="3402" w:type="dxa"/>
          </w:tcPr>
          <w:p w:rsidR="00524756" w:rsidRDefault="00AA2651" w:rsidP="00524756">
            <w:pPr>
              <w:pStyle w:val="TableText0"/>
              <w:framePr w:hSpace="181" w:wrap="notBeside" w:vAnchor="text" w:hAnchor="text" w:xAlign="center" w:y="1"/>
              <w:spacing w:before="40" w:after="40"/>
              <w:jc w:val="left"/>
              <w:rPr>
                <w:lang w:eastAsia="zh-CN"/>
              </w:rPr>
            </w:pPr>
            <w:r>
              <w:rPr>
                <w:rFonts w:hint="eastAsia"/>
                <w:lang w:eastAsia="zh-CN"/>
              </w:rPr>
              <w:t>线性尺度变换</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可产生显著</w:t>
            </w:r>
            <w:r w:rsidR="002D135D">
              <w:rPr>
                <w:rFonts w:hint="eastAsia"/>
                <w:lang w:eastAsia="zh-CN"/>
              </w:rPr>
              <w:t>误差</w:t>
            </w:r>
          </w:p>
        </w:tc>
        <w:tc>
          <w:tcPr>
            <w:tcW w:w="2098" w:type="dxa"/>
          </w:tcPr>
          <w:p w:rsidR="00524756" w:rsidRDefault="00AA2651" w:rsidP="00524756">
            <w:pPr>
              <w:pStyle w:val="TableText0"/>
              <w:framePr w:hSpace="181" w:wrap="notBeside" w:vAnchor="text" w:hAnchor="text" w:xAlign="center" w:y="1"/>
              <w:spacing w:before="40" w:after="40"/>
              <w:jc w:val="center"/>
              <w:rPr>
                <w:lang w:val="fr-FR" w:eastAsia="zh-CN"/>
              </w:rPr>
            </w:pPr>
            <w:r>
              <w:rPr>
                <w:rFonts w:hint="eastAsia"/>
                <w:lang w:val="fr-FR" w:eastAsia="zh-CN"/>
              </w:rPr>
              <w:t>否</w:t>
            </w:r>
          </w:p>
        </w:tc>
      </w:tr>
      <w:tr w:rsidR="00524756">
        <w:trPr>
          <w:jc w:val="center"/>
        </w:trPr>
        <w:tc>
          <w:tcPr>
            <w:tcW w:w="3402" w:type="dxa"/>
          </w:tcPr>
          <w:p w:rsidR="00524756" w:rsidRDefault="00AA2651" w:rsidP="00524756">
            <w:pPr>
              <w:pStyle w:val="TableText0"/>
              <w:framePr w:hSpace="181" w:wrap="notBeside" w:vAnchor="text" w:hAnchor="text" w:xAlign="center" w:y="1"/>
              <w:spacing w:before="40" w:after="40"/>
              <w:jc w:val="left"/>
              <w:rPr>
                <w:lang w:val="fr-FR"/>
              </w:rPr>
            </w:pPr>
            <w:r>
              <w:rPr>
                <w:rFonts w:hint="eastAsia"/>
                <w:lang w:val="fr-FR" w:eastAsia="zh-CN"/>
              </w:rPr>
              <w:t>非线性尺度变换</w:t>
            </w:r>
            <w:r w:rsidR="00952001">
              <w:rPr>
                <w:position w:val="6"/>
                <w:sz w:val="14"/>
                <w:lang w:val="fr-FR"/>
              </w:rPr>
              <w:t>（</w:t>
            </w:r>
            <w:r w:rsidR="00524756">
              <w:rPr>
                <w:position w:val="6"/>
                <w:sz w:val="14"/>
                <w:lang w:val="fr-FR"/>
              </w:rPr>
              <w:t>1)</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否</w:t>
            </w:r>
          </w:p>
        </w:tc>
      </w:tr>
      <w:tr w:rsidR="00524756">
        <w:trPr>
          <w:jc w:val="center"/>
        </w:trPr>
        <w:tc>
          <w:tcPr>
            <w:tcW w:w="3402" w:type="dxa"/>
          </w:tcPr>
          <w:p w:rsidR="00524756" w:rsidRDefault="00AA2651" w:rsidP="00524756">
            <w:pPr>
              <w:pStyle w:val="TableText0"/>
              <w:framePr w:hSpace="181" w:wrap="notBeside" w:vAnchor="text" w:hAnchor="text" w:xAlign="center" w:y="1"/>
              <w:spacing w:before="40" w:after="40"/>
              <w:jc w:val="left"/>
              <w:rPr>
                <w:lang w:eastAsia="zh-CN"/>
              </w:rPr>
            </w:pPr>
            <w:r>
              <w:rPr>
                <w:rFonts w:hint="eastAsia"/>
                <w:lang w:eastAsia="zh-CN"/>
              </w:rPr>
              <w:t>以损伤加法为基础的方法</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否</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r>
      <w:tr w:rsidR="00524756">
        <w:trPr>
          <w:jc w:val="center"/>
        </w:trPr>
        <w:tc>
          <w:tcPr>
            <w:tcW w:w="3402" w:type="dxa"/>
          </w:tcPr>
          <w:p w:rsidR="00524756" w:rsidRDefault="00AA2651" w:rsidP="00524756">
            <w:pPr>
              <w:pStyle w:val="TableText0"/>
              <w:framePr w:hSpace="181" w:wrap="notBeside" w:vAnchor="text" w:hAnchor="text" w:xAlign="center" w:y="1"/>
              <w:spacing w:before="40" w:after="40"/>
              <w:jc w:val="left"/>
            </w:pPr>
            <w:r>
              <w:rPr>
                <w:rFonts w:hint="eastAsia"/>
              </w:rPr>
              <w:t>积性方法</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否</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r>
      <w:tr w:rsidR="00524756" w:rsidRPr="00953B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4"/>
          </w:tcPr>
          <w:p w:rsidR="00524756" w:rsidRDefault="00952001" w:rsidP="00524756">
            <w:pPr>
              <w:pStyle w:val="TableLegend0"/>
              <w:framePr w:hSpace="181" w:wrap="notBeside" w:vAnchor="text" w:hAnchor="text" w:xAlign="center" w:y="1"/>
              <w:tabs>
                <w:tab w:val="clear" w:pos="794"/>
                <w:tab w:val="clear" w:pos="1191"/>
                <w:tab w:val="clear" w:pos="1588"/>
                <w:tab w:val="clear" w:pos="1985"/>
                <w:tab w:val="left" w:pos="284"/>
              </w:tabs>
              <w:rPr>
                <w:lang w:eastAsia="zh-CN"/>
              </w:rPr>
            </w:pPr>
            <w:r>
              <w:rPr>
                <w:position w:val="6"/>
                <w:sz w:val="14"/>
                <w:lang w:eastAsia="zh-CN"/>
              </w:rPr>
              <w:t>（</w:t>
            </w:r>
            <w:r w:rsidR="00524756">
              <w:rPr>
                <w:position w:val="6"/>
                <w:sz w:val="14"/>
                <w:lang w:eastAsia="zh-CN"/>
              </w:rPr>
              <w:t>1)</w:t>
            </w:r>
            <w:r w:rsidR="00524756">
              <w:rPr>
                <w:lang w:eastAsia="zh-CN"/>
              </w:rPr>
              <w:tab/>
            </w:r>
            <w:r w:rsidR="00AA2651">
              <w:rPr>
                <w:rFonts w:hint="eastAsia"/>
                <w:lang w:eastAsia="zh-CN"/>
              </w:rPr>
              <w:t>采用非线性尺度变换时，必须计算校正后的评分：</w:t>
            </w:r>
          </w:p>
          <w:p w:rsidR="00524756" w:rsidRDefault="00524756" w:rsidP="00524756">
            <w:pPr>
              <w:pStyle w:val="Equation"/>
              <w:framePr w:hSpace="181" w:wrap="notBeside" w:vAnchor="text" w:hAnchor="text" w:xAlign="center" w:y="1"/>
              <w:jc w:val="center"/>
              <w:rPr>
                <w:lang w:val="es-ES_tradnl"/>
              </w:rPr>
            </w:pPr>
            <w:r w:rsidRPr="00B800D9">
              <w:rPr>
                <w:position w:val="-10"/>
                <w:lang w:val="es-ES_tradnl"/>
              </w:rPr>
              <w:object w:dxaOrig="2060" w:dyaOrig="320">
                <v:shape id="_x0000_i1078" type="#_x0000_t75" style="width:102.75pt;height:16.5pt" o:ole="">
                  <v:imagedata r:id="rId115" o:title=""/>
                </v:shape>
                <o:OLEObject Type="Embed" ProgID="Equation.3" ShapeID="_x0000_i1078" DrawAspect="Content" ObjectID="_1410247634" r:id="rId116"/>
              </w:object>
            </w:r>
          </w:p>
          <w:p w:rsidR="00524756" w:rsidRDefault="00524756" w:rsidP="00524756">
            <w:pPr>
              <w:pStyle w:val="Equation"/>
              <w:framePr w:hSpace="181" w:wrap="notBeside" w:vAnchor="text" w:hAnchor="text" w:xAlign="center" w:y="1"/>
              <w:jc w:val="center"/>
              <w:rPr>
                <w:lang w:val="es-ES_tradnl"/>
              </w:rPr>
            </w:pPr>
            <w:r w:rsidRPr="00B800D9">
              <w:rPr>
                <w:position w:val="-38"/>
                <w:lang w:val="es-ES_tradnl"/>
              </w:rPr>
              <w:object w:dxaOrig="4760" w:dyaOrig="820">
                <v:shape id="_x0000_i1079" type="#_x0000_t75" style="width:238.5pt;height:40.5pt" o:ole="">
                  <v:imagedata r:id="rId117" o:title=""/>
                </v:shape>
                <o:OLEObject Type="Embed" ProgID="Equation.3" ShapeID="_x0000_i1079" DrawAspect="Content" ObjectID="_1410247635" r:id="rId118"/>
              </w:object>
            </w:r>
          </w:p>
          <w:p w:rsidR="00524756" w:rsidRDefault="00AA2651" w:rsidP="00524756">
            <w:pPr>
              <w:pStyle w:val="TableLegend0"/>
              <w:framePr w:hSpace="181" w:wrap="notBeside" w:vAnchor="text" w:hAnchor="text" w:xAlign="center" w:y="1"/>
              <w:tabs>
                <w:tab w:val="clear" w:pos="794"/>
                <w:tab w:val="clear" w:pos="1191"/>
                <w:tab w:val="clear" w:pos="1588"/>
                <w:tab w:val="clear" w:pos="1985"/>
                <w:tab w:val="left" w:pos="284"/>
                <w:tab w:val="left" w:pos="1418"/>
              </w:tabs>
              <w:rPr>
                <w:lang w:eastAsia="zh-CN"/>
              </w:rPr>
            </w:pPr>
            <w:r>
              <w:rPr>
                <w:rFonts w:hint="eastAsia"/>
                <w:lang w:eastAsia="zh-CN"/>
              </w:rPr>
              <w:t>其中：</w:t>
            </w:r>
          </w:p>
          <w:p w:rsidR="00524756" w:rsidRDefault="00524756" w:rsidP="00524756">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rPr>
                <w:lang w:eastAsia="zh-CN"/>
              </w:rPr>
            </w:pPr>
            <w:r>
              <w:rPr>
                <w:lang w:eastAsia="zh-CN"/>
              </w:rPr>
              <w:tab/>
            </w:r>
            <w:r w:rsidR="00AA2651">
              <w:rPr>
                <w:i/>
                <w:iCs/>
                <w:lang w:eastAsia="zh-CN"/>
              </w:rPr>
              <w:t>U</w:t>
            </w:r>
            <w:r>
              <w:rPr>
                <w:i/>
                <w:iCs/>
                <w:position w:val="-4"/>
                <w:sz w:val="14"/>
                <w:lang w:eastAsia="zh-CN"/>
              </w:rPr>
              <w:t>corr</w:t>
            </w:r>
            <w:r w:rsidR="00AA2651">
              <w:rPr>
                <w:rFonts w:hint="eastAsia"/>
                <w:lang w:val="en-US" w:eastAsia="zh-CN"/>
              </w:rPr>
              <w:t>：</w:t>
            </w:r>
            <w:r w:rsidRPr="006079D3">
              <w:rPr>
                <w:lang w:val="en-US" w:eastAsia="zh-CN"/>
              </w:rPr>
              <w:tab/>
            </w:r>
            <w:r w:rsidR="00AA2651">
              <w:rPr>
                <w:rFonts w:hint="eastAsia"/>
                <w:lang w:val="en-US" w:eastAsia="zh-CN"/>
              </w:rPr>
              <w:t>校正后的评分</w:t>
            </w:r>
          </w:p>
          <w:p w:rsidR="00524756" w:rsidRDefault="00524756" w:rsidP="00AA2651">
            <w:pPr>
              <w:pStyle w:val="TableLegend0"/>
              <w:framePr w:hSpace="181" w:wrap="notBeside" w:vAnchor="text" w:hAnchor="text" w:xAlign="center" w:y="1"/>
              <w:tabs>
                <w:tab w:val="clear" w:pos="794"/>
                <w:tab w:val="clear" w:pos="1191"/>
                <w:tab w:val="clear" w:pos="1588"/>
                <w:tab w:val="clear" w:pos="1985"/>
                <w:tab w:val="left" w:pos="255"/>
                <w:tab w:val="right" w:pos="1190"/>
                <w:tab w:val="right" w:pos="1232"/>
                <w:tab w:val="left" w:pos="1418"/>
              </w:tabs>
              <w:spacing w:before="80"/>
              <w:rPr>
                <w:lang w:eastAsia="zh-CN"/>
              </w:rPr>
            </w:pPr>
            <w:r>
              <w:rPr>
                <w:lang w:eastAsia="zh-CN"/>
              </w:rPr>
              <w:tab/>
            </w:r>
            <w:r>
              <w:rPr>
                <w:lang w:eastAsia="zh-CN"/>
              </w:rPr>
              <w:tab/>
            </w:r>
            <w:r w:rsidRPr="00B800D9">
              <w:rPr>
                <w:position w:val="-6"/>
              </w:rPr>
              <w:object w:dxaOrig="180" w:dyaOrig="240">
                <v:shape id="_x0000_i1080" type="#_x0000_t75" style="width:8.25pt;height:12pt" o:ole="">
                  <v:imagedata r:id="rId119" o:title=""/>
                </v:shape>
                <o:OLEObject Type="Embed" ProgID="Equation.3" ShapeID="_x0000_i1080" DrawAspect="Content" ObjectID="_1410247636" r:id="rId120"/>
              </w:object>
            </w:r>
            <w:r w:rsidR="00AA2651">
              <w:rPr>
                <w:rFonts w:hint="eastAsia"/>
                <w:lang w:val="en-US" w:eastAsia="zh-CN"/>
              </w:rPr>
              <w:t>：</w:t>
            </w:r>
            <w:r w:rsidRPr="006079D3">
              <w:rPr>
                <w:lang w:val="en-US" w:eastAsia="zh-CN"/>
              </w:rPr>
              <w:tab/>
            </w:r>
            <w:r w:rsidR="00AA2651">
              <w:rPr>
                <w:rFonts w:hint="eastAsia"/>
                <w:lang w:val="en-US" w:eastAsia="zh-CN"/>
              </w:rPr>
              <w:t>未经校正的实验评分</w:t>
            </w:r>
          </w:p>
          <w:p w:rsidR="00524756" w:rsidRDefault="00524756" w:rsidP="00AA2651">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pPr>
            <w:r>
              <w:rPr>
                <w:lang w:eastAsia="zh-CN"/>
              </w:rPr>
              <w:tab/>
            </w:r>
            <w:r>
              <w:rPr>
                <w:i/>
                <w:iCs/>
              </w:rPr>
              <w:t>u</w:t>
            </w:r>
            <w:r>
              <w:rPr>
                <w:i/>
                <w:iCs/>
                <w:position w:val="-4"/>
                <w:sz w:val="14"/>
              </w:rPr>
              <w:t>min</w:t>
            </w:r>
            <w:r>
              <w:rPr>
                <w:rFonts w:ascii="Tms Rmn" w:hAnsi="Tms Rmn"/>
                <w:sz w:val="4"/>
              </w:rPr>
              <w:t> </w:t>
            </w:r>
            <w:r>
              <w:t>,</w:t>
            </w:r>
            <w:r>
              <w:rPr>
                <w:i/>
                <w:iCs/>
              </w:rPr>
              <w:t xml:space="preserve"> u</w:t>
            </w:r>
            <w:r>
              <w:rPr>
                <w:i/>
                <w:iCs/>
                <w:position w:val="-4"/>
                <w:sz w:val="14"/>
              </w:rPr>
              <w:t>max</w:t>
            </w:r>
            <w:r w:rsidR="00AA2651">
              <w:rPr>
                <w:rFonts w:hint="eastAsia"/>
                <w:lang w:eastAsia="zh-CN"/>
              </w:rPr>
              <w:t>：</w:t>
            </w:r>
            <w:r w:rsidR="00AA2651">
              <w:tab/>
            </w:r>
            <w:r w:rsidR="00AA2651">
              <w:rPr>
                <w:rFonts w:hint="eastAsia"/>
                <w:lang w:eastAsia="zh-CN"/>
              </w:rPr>
              <w:t>评分量表的边界</w:t>
            </w:r>
          </w:p>
          <w:p w:rsidR="00524756" w:rsidRDefault="00524756" w:rsidP="00524756">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pPr>
            <w:r>
              <w:tab/>
            </w:r>
            <w:r>
              <w:rPr>
                <w:i/>
                <w:iCs/>
              </w:rPr>
              <w:t>u</w:t>
            </w:r>
            <w:r>
              <w:rPr>
                <w:i/>
                <w:iCs/>
                <w:position w:val="-4"/>
                <w:sz w:val="14"/>
              </w:rPr>
              <w:t>mid</w:t>
            </w:r>
            <w:r>
              <w:rPr>
                <w:rFonts w:ascii="Tms Rmn" w:hAnsi="Tms Rmn"/>
                <w:sz w:val="12"/>
              </w:rPr>
              <w:t> </w:t>
            </w:r>
            <w:r w:rsidR="00AA2651">
              <w:rPr>
                <w:rFonts w:hint="eastAsia"/>
                <w:lang w:eastAsia="zh-CN"/>
              </w:rPr>
              <w:t>：</w:t>
            </w:r>
            <w:r w:rsidR="00AA2651">
              <w:tab/>
            </w:r>
            <w:r w:rsidR="00AA2651">
              <w:rPr>
                <w:rFonts w:hint="eastAsia"/>
                <w:lang w:eastAsia="zh-CN"/>
              </w:rPr>
              <w:t>评分量表的中值</w:t>
            </w:r>
          </w:p>
          <w:p w:rsidR="00524756" w:rsidRDefault="00524756" w:rsidP="00524756">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after="86"/>
              <w:rPr>
                <w:lang w:eastAsia="zh-CN"/>
              </w:rPr>
            </w:pPr>
            <w:r>
              <w:tab/>
            </w:r>
            <w:r>
              <w:rPr>
                <w:i/>
                <w:iCs/>
              </w:rPr>
              <w:t>u</w:t>
            </w:r>
            <w:r>
              <w:rPr>
                <w:position w:val="-4"/>
                <w:sz w:val="14"/>
              </w:rPr>
              <w:t>0</w:t>
            </w:r>
            <w:r>
              <w:rPr>
                <w:rFonts w:ascii="Tms Rmn" w:hAnsi="Tms Rmn"/>
                <w:sz w:val="12"/>
              </w:rPr>
              <w:t> </w:t>
            </w:r>
            <w:r>
              <w:rPr>
                <w:i/>
                <w:iCs/>
                <w:position w:val="-8"/>
                <w:sz w:val="14"/>
              </w:rPr>
              <w:t>min</w:t>
            </w:r>
            <w:r>
              <w:t xml:space="preserve">, </w:t>
            </w:r>
            <w:r>
              <w:rPr>
                <w:i/>
                <w:iCs/>
              </w:rPr>
              <w:t>u</w:t>
            </w:r>
            <w:r>
              <w:rPr>
                <w:position w:val="-4"/>
                <w:sz w:val="14"/>
              </w:rPr>
              <w:t>0</w:t>
            </w:r>
            <w:r>
              <w:rPr>
                <w:rFonts w:ascii="Tms Rmn" w:hAnsi="Tms Rmn"/>
                <w:sz w:val="12"/>
              </w:rPr>
              <w:t> </w:t>
            </w:r>
            <w:r>
              <w:rPr>
                <w:i/>
                <w:iCs/>
                <w:position w:val="-8"/>
                <w:sz w:val="14"/>
              </w:rPr>
              <w:t>max</w:t>
            </w:r>
            <w:r w:rsidR="00AA2651">
              <w:rPr>
                <w:rFonts w:hint="eastAsia"/>
                <w:lang w:eastAsia="zh-CN"/>
              </w:rPr>
              <w:t>：</w:t>
            </w:r>
            <w:r w:rsidR="0041490A">
              <w:tab/>
            </w:r>
            <w:r w:rsidR="003477C3">
              <w:rPr>
                <w:rFonts w:hint="eastAsia"/>
                <w:lang w:eastAsia="zh-CN"/>
              </w:rPr>
              <w:t>实验</w:t>
            </w:r>
            <w:r w:rsidR="00256EF8">
              <w:rPr>
                <w:rFonts w:hint="eastAsia"/>
                <w:lang w:eastAsia="zh-CN"/>
              </w:rPr>
              <w:t>评分倾向</w:t>
            </w:r>
            <w:r w:rsidR="003477C3">
              <w:rPr>
                <w:rFonts w:hint="eastAsia"/>
                <w:lang w:eastAsia="zh-CN"/>
              </w:rPr>
              <w:t>的下限和上限。</w:t>
            </w:r>
          </w:p>
        </w:tc>
      </w:tr>
    </w:tbl>
    <w:p w:rsidR="00524756" w:rsidRDefault="00524756" w:rsidP="00F34DEE">
      <w:pPr>
        <w:pStyle w:val="Tablefin"/>
      </w:pPr>
    </w:p>
    <w:p w:rsidR="00524756" w:rsidRDefault="00524756" w:rsidP="00F34DEE">
      <w:pPr>
        <w:pStyle w:val="Heading2"/>
        <w:rPr>
          <w:lang w:val="en-GB" w:eastAsia="zh-CN"/>
        </w:rPr>
      </w:pPr>
      <w:r>
        <w:rPr>
          <w:lang w:val="en-GB" w:eastAsia="zh-CN"/>
        </w:rPr>
        <w:t>3.4</w:t>
      </w:r>
      <w:r>
        <w:rPr>
          <w:lang w:val="en-GB" w:eastAsia="zh-CN"/>
        </w:rPr>
        <w:tab/>
      </w:r>
      <w:r w:rsidR="005F45D3">
        <w:rPr>
          <w:rFonts w:hint="eastAsia"/>
          <w:lang w:val="en-GB" w:eastAsia="zh-CN"/>
        </w:rPr>
        <w:t>信度</w:t>
      </w:r>
      <w:r w:rsidR="00CE333E">
        <w:rPr>
          <w:rFonts w:hint="eastAsia"/>
          <w:lang w:val="en-GB" w:eastAsia="zh-CN"/>
        </w:rPr>
        <w:t>性能的</w:t>
      </w:r>
      <w:r w:rsidR="00B22479">
        <w:rPr>
          <w:rFonts w:hint="eastAsia"/>
          <w:lang w:val="en-GB" w:eastAsia="zh-CN"/>
        </w:rPr>
        <w:t>图形</w:t>
      </w:r>
      <w:r w:rsidR="00CE333E">
        <w:rPr>
          <w:rFonts w:hint="eastAsia"/>
          <w:lang w:val="en-GB" w:eastAsia="zh-CN"/>
        </w:rPr>
        <w:t>合并</w:t>
      </w:r>
    </w:p>
    <w:p w:rsidR="00524756" w:rsidRDefault="004741D4" w:rsidP="004741D4">
      <w:pPr>
        <w:ind w:firstLineChars="200" w:firstLine="480"/>
        <w:rPr>
          <w:lang w:val="en-GB" w:eastAsia="zh-CN"/>
        </w:rPr>
      </w:pPr>
      <w:r>
        <w:rPr>
          <w:rFonts w:hint="eastAsia"/>
          <w:lang w:val="en-GB" w:eastAsia="zh-CN"/>
        </w:rPr>
        <w:t>从每一受测损伤的平均等级和相关的</w:t>
      </w:r>
      <w:r w:rsidR="00524756">
        <w:rPr>
          <w:lang w:val="en-GB" w:eastAsia="zh-CN"/>
        </w:rPr>
        <w:t>95%</w:t>
      </w:r>
      <w:r>
        <w:rPr>
          <w:lang w:val="en-GB" w:eastAsia="zh-CN"/>
        </w:rPr>
        <w:t>置信区间</w:t>
      </w:r>
      <w:r>
        <w:rPr>
          <w:rFonts w:hint="eastAsia"/>
          <w:lang w:val="en-GB" w:eastAsia="zh-CN"/>
        </w:rPr>
        <w:t>可构建</w:t>
      </w:r>
      <w:r>
        <w:rPr>
          <w:rFonts w:hint="eastAsia"/>
          <w:lang w:val="en-GB" w:eastAsia="zh-CN"/>
        </w:rPr>
        <w:t>3</w:t>
      </w:r>
      <w:r>
        <w:rPr>
          <w:rFonts w:hint="eastAsia"/>
          <w:lang w:val="en-GB" w:eastAsia="zh-CN"/>
        </w:rPr>
        <w:t>个等级系列：</w:t>
      </w:r>
    </w:p>
    <w:p w:rsidR="00524756" w:rsidRDefault="00524756" w:rsidP="000F09DC">
      <w:pPr>
        <w:pStyle w:val="enumlev1"/>
        <w:rPr>
          <w:lang w:val="en-GB" w:eastAsia="zh-CN"/>
        </w:rPr>
      </w:pPr>
      <w:r>
        <w:rPr>
          <w:lang w:val="en-GB" w:eastAsia="zh-CN"/>
        </w:rPr>
        <w:t>–</w:t>
      </w:r>
      <w:r>
        <w:rPr>
          <w:lang w:val="en-GB" w:eastAsia="zh-CN"/>
        </w:rPr>
        <w:tab/>
      </w:r>
      <w:r w:rsidR="00CC6291">
        <w:rPr>
          <w:rFonts w:hint="eastAsia"/>
          <w:lang w:val="en-GB" w:eastAsia="zh-CN"/>
        </w:rPr>
        <w:t>最</w:t>
      </w:r>
      <w:r w:rsidR="00394B72">
        <w:rPr>
          <w:rFonts w:hint="eastAsia"/>
          <w:lang w:val="en-GB" w:eastAsia="zh-CN"/>
        </w:rPr>
        <w:t>小</w:t>
      </w:r>
      <w:r w:rsidR="00CC6291">
        <w:rPr>
          <w:rFonts w:hint="eastAsia"/>
          <w:lang w:val="en-GB" w:eastAsia="zh-CN"/>
        </w:rPr>
        <w:t>等级系列</w:t>
      </w:r>
      <w:r w:rsidR="00952001">
        <w:rPr>
          <w:lang w:val="en-GB" w:eastAsia="zh-CN"/>
        </w:rPr>
        <w:t>（</w:t>
      </w:r>
      <w:r w:rsidR="00CC6291">
        <w:rPr>
          <w:rFonts w:hint="eastAsia"/>
          <w:lang w:val="en-GB" w:eastAsia="zh-CN"/>
        </w:rPr>
        <w:t>均值</w:t>
      </w:r>
      <w:r>
        <w:rPr>
          <w:lang w:val="en-GB" w:eastAsia="zh-CN"/>
        </w:rPr>
        <w:t xml:space="preserve"> – </w:t>
      </w:r>
      <w:r w:rsidR="004741D4">
        <w:rPr>
          <w:lang w:val="en-GB" w:eastAsia="zh-CN"/>
        </w:rPr>
        <w:t>置信区间</w:t>
      </w:r>
      <w:r w:rsidR="000F09DC">
        <w:rPr>
          <w:rFonts w:hint="eastAsia"/>
          <w:lang w:val="en-GB" w:eastAsia="zh-CN"/>
        </w:rPr>
        <w:t>）</w:t>
      </w:r>
      <w:r w:rsidR="00CC6291">
        <w:rPr>
          <w:rFonts w:hint="eastAsia"/>
          <w:lang w:val="en-GB" w:eastAsia="zh-CN"/>
        </w:rPr>
        <w:t>；</w:t>
      </w:r>
    </w:p>
    <w:p w:rsidR="00524756" w:rsidRDefault="00524756" w:rsidP="00524756">
      <w:pPr>
        <w:pStyle w:val="enumlev1"/>
        <w:rPr>
          <w:lang w:val="en-GB" w:eastAsia="zh-CN"/>
        </w:rPr>
      </w:pPr>
      <w:r>
        <w:rPr>
          <w:lang w:val="en-GB" w:eastAsia="zh-CN"/>
        </w:rPr>
        <w:t>–</w:t>
      </w:r>
      <w:r>
        <w:rPr>
          <w:lang w:val="en-GB" w:eastAsia="zh-CN"/>
        </w:rPr>
        <w:tab/>
      </w:r>
      <w:r w:rsidR="00CC6291">
        <w:rPr>
          <w:rFonts w:hint="eastAsia"/>
          <w:lang w:val="en-GB" w:eastAsia="zh-CN"/>
        </w:rPr>
        <w:t>平均等级系列；</w:t>
      </w:r>
    </w:p>
    <w:p w:rsidR="00524756" w:rsidRDefault="00524756" w:rsidP="000F09DC">
      <w:pPr>
        <w:pStyle w:val="enumlev1"/>
        <w:rPr>
          <w:lang w:val="en-GB" w:eastAsia="zh-CN"/>
        </w:rPr>
      </w:pPr>
      <w:bookmarkStart w:id="8" w:name="dsgno"/>
      <w:bookmarkEnd w:id="8"/>
      <w:r>
        <w:rPr>
          <w:lang w:val="en-GB" w:eastAsia="zh-CN"/>
        </w:rPr>
        <w:t>–</w:t>
      </w:r>
      <w:r>
        <w:rPr>
          <w:lang w:val="en-GB" w:eastAsia="zh-CN"/>
        </w:rPr>
        <w:tab/>
      </w:r>
      <w:r w:rsidR="00CC6291">
        <w:rPr>
          <w:rFonts w:hint="eastAsia"/>
          <w:lang w:val="en-GB" w:eastAsia="zh-CN"/>
        </w:rPr>
        <w:t>最</w:t>
      </w:r>
      <w:r w:rsidR="00394B72">
        <w:rPr>
          <w:rFonts w:hint="eastAsia"/>
          <w:lang w:val="en-GB" w:eastAsia="zh-CN"/>
        </w:rPr>
        <w:t>大</w:t>
      </w:r>
      <w:r w:rsidR="00CC6291">
        <w:rPr>
          <w:rFonts w:hint="eastAsia"/>
          <w:lang w:val="en-GB" w:eastAsia="zh-CN"/>
        </w:rPr>
        <w:t>等级系列</w:t>
      </w:r>
      <w:r w:rsidR="00952001">
        <w:rPr>
          <w:lang w:val="en-GB" w:eastAsia="zh-CN"/>
        </w:rPr>
        <w:t>（</w:t>
      </w:r>
      <w:r w:rsidR="00CC6291">
        <w:rPr>
          <w:rFonts w:hint="eastAsia"/>
          <w:lang w:val="en-GB" w:eastAsia="zh-CN"/>
        </w:rPr>
        <w:t>均值</w:t>
      </w:r>
      <w:r>
        <w:rPr>
          <w:lang w:val="en-GB" w:eastAsia="zh-CN"/>
        </w:rPr>
        <w:t xml:space="preserve"> </w:t>
      </w:r>
      <w:r>
        <w:rPr>
          <w:rFonts w:ascii="Symbol" w:hAnsi="Symbol"/>
          <w:lang w:eastAsia="zh-CN"/>
        </w:rPr>
        <w:t></w:t>
      </w:r>
      <w:r>
        <w:rPr>
          <w:lang w:val="en-GB" w:eastAsia="zh-CN"/>
        </w:rPr>
        <w:t xml:space="preserve"> </w:t>
      </w:r>
      <w:r w:rsidR="004741D4">
        <w:rPr>
          <w:lang w:val="en-GB" w:eastAsia="zh-CN"/>
        </w:rPr>
        <w:t>置信区间</w:t>
      </w:r>
      <w:r w:rsidR="000F09DC">
        <w:rPr>
          <w:rFonts w:hint="eastAsia"/>
          <w:lang w:val="en-GB" w:eastAsia="zh-CN"/>
        </w:rPr>
        <w:t>）</w:t>
      </w:r>
      <w:r w:rsidR="00CC6291">
        <w:rPr>
          <w:rFonts w:hint="eastAsia"/>
          <w:lang w:val="en-GB" w:eastAsia="zh-CN"/>
        </w:rPr>
        <w:t>。</w:t>
      </w:r>
    </w:p>
    <w:p w:rsidR="00524756" w:rsidRDefault="006F5468" w:rsidP="000F09DC">
      <w:pPr>
        <w:ind w:firstLineChars="200" w:firstLine="480"/>
        <w:rPr>
          <w:lang w:val="en-GB" w:eastAsia="zh-CN"/>
        </w:rPr>
      </w:pPr>
      <w:r>
        <w:rPr>
          <w:rFonts w:hint="eastAsia"/>
          <w:lang w:val="en-GB" w:eastAsia="zh-CN"/>
        </w:rPr>
        <w:t>这</w:t>
      </w:r>
      <w:r w:rsidR="000E6959">
        <w:rPr>
          <w:rFonts w:hint="eastAsia"/>
          <w:lang w:val="en-GB" w:eastAsia="zh-CN"/>
        </w:rPr>
        <w:t>3</w:t>
      </w:r>
      <w:r>
        <w:rPr>
          <w:rFonts w:hint="eastAsia"/>
          <w:lang w:val="en-GB" w:eastAsia="zh-CN"/>
        </w:rPr>
        <w:t>个系列对参数的估值是分别进行。得到的</w:t>
      </w:r>
      <w:r>
        <w:rPr>
          <w:rFonts w:hint="eastAsia"/>
          <w:lang w:val="en-GB" w:eastAsia="zh-CN"/>
        </w:rPr>
        <w:t>3</w:t>
      </w:r>
      <w:r>
        <w:rPr>
          <w:rFonts w:hint="eastAsia"/>
          <w:lang w:val="en-GB" w:eastAsia="zh-CN"/>
        </w:rPr>
        <w:t>个函数则可以绘在同一幅图中</w:t>
      </w:r>
      <w:r w:rsidR="004F4028">
        <w:rPr>
          <w:rFonts w:hint="eastAsia"/>
          <w:lang w:val="en-GB" w:eastAsia="zh-CN"/>
        </w:rPr>
        <w:t>。</w:t>
      </w:r>
      <w:r w:rsidR="00B42965">
        <w:rPr>
          <w:rFonts w:hint="eastAsia"/>
          <w:lang w:val="en-GB" w:eastAsia="zh-CN"/>
        </w:rPr>
        <w:t>最</w:t>
      </w:r>
      <w:r w:rsidR="00394B72">
        <w:rPr>
          <w:rFonts w:hint="eastAsia"/>
          <w:lang w:val="en-GB" w:eastAsia="zh-CN"/>
        </w:rPr>
        <w:t>大</w:t>
      </w:r>
      <w:r w:rsidR="00B42965">
        <w:rPr>
          <w:rFonts w:hint="eastAsia"/>
          <w:lang w:val="en-GB" w:eastAsia="zh-CN"/>
        </w:rPr>
        <w:t>和最</w:t>
      </w:r>
      <w:r w:rsidR="00394B72">
        <w:rPr>
          <w:rFonts w:hint="eastAsia"/>
          <w:lang w:val="en-GB" w:eastAsia="zh-CN"/>
        </w:rPr>
        <w:t>小</w:t>
      </w:r>
      <w:r w:rsidR="00B42965">
        <w:rPr>
          <w:rFonts w:hint="eastAsia"/>
          <w:lang w:val="en-GB" w:eastAsia="zh-CN"/>
        </w:rPr>
        <w:t>等级系列的两个函数用虚线绘制，平均等级系列的估值用实线绘制。</w:t>
      </w:r>
      <w:r w:rsidR="006C06AC">
        <w:rPr>
          <w:rFonts w:hint="eastAsia"/>
          <w:lang w:val="en-GB" w:eastAsia="zh-CN"/>
        </w:rPr>
        <w:t>实验量值也绘</w:t>
      </w:r>
      <w:r w:rsidR="004F4028">
        <w:rPr>
          <w:rFonts w:hint="eastAsia"/>
          <w:lang w:val="en-GB" w:eastAsia="zh-CN"/>
        </w:rPr>
        <w:t>在这幅图中</w:t>
      </w:r>
      <w:r w:rsidR="00952001">
        <w:rPr>
          <w:rFonts w:hint="eastAsia"/>
          <w:lang w:val="en-GB" w:eastAsia="zh-CN"/>
        </w:rPr>
        <w:t>（</w:t>
      </w:r>
      <w:r w:rsidR="004F4028">
        <w:rPr>
          <w:rFonts w:hint="eastAsia"/>
          <w:lang w:val="en-GB" w:eastAsia="zh-CN"/>
        </w:rPr>
        <w:t>见图</w:t>
      </w:r>
      <w:r w:rsidR="004F4028">
        <w:rPr>
          <w:rFonts w:hint="eastAsia"/>
          <w:lang w:val="en-GB" w:eastAsia="zh-CN"/>
        </w:rPr>
        <w:t>17</w:t>
      </w:r>
      <w:r w:rsidR="000F09DC">
        <w:rPr>
          <w:rFonts w:hint="eastAsia"/>
          <w:lang w:val="en-GB" w:eastAsia="zh-CN"/>
        </w:rPr>
        <w:t>）</w:t>
      </w:r>
      <w:r w:rsidR="004F4028">
        <w:rPr>
          <w:rFonts w:hint="eastAsia"/>
          <w:lang w:val="en-GB" w:eastAsia="zh-CN"/>
        </w:rPr>
        <w:t>。这样就得到了</w:t>
      </w:r>
      <w:r w:rsidR="00524756">
        <w:rPr>
          <w:lang w:val="en-GB" w:eastAsia="zh-CN"/>
        </w:rPr>
        <w:t>95%</w:t>
      </w:r>
      <w:r w:rsidR="004F4028">
        <w:rPr>
          <w:rFonts w:hint="eastAsia"/>
          <w:lang w:val="en-GB" w:eastAsia="zh-CN"/>
        </w:rPr>
        <w:t>连续置信区域的估值。</w:t>
      </w:r>
    </w:p>
    <w:p w:rsidR="00524756" w:rsidRDefault="004F4028" w:rsidP="000F09DC">
      <w:pPr>
        <w:ind w:firstLineChars="200" w:firstLine="480"/>
        <w:rPr>
          <w:lang w:val="en-GB" w:eastAsia="zh-CN"/>
        </w:rPr>
      </w:pPr>
      <w:r>
        <w:rPr>
          <w:rFonts w:hint="eastAsia"/>
          <w:lang w:val="en-GB" w:eastAsia="zh-CN"/>
        </w:rPr>
        <w:t>对于</w:t>
      </w:r>
      <w:r w:rsidR="00524756">
        <w:rPr>
          <w:lang w:val="en-GB" w:eastAsia="zh-CN"/>
        </w:rPr>
        <w:t>4.5</w:t>
      </w:r>
      <w:r>
        <w:rPr>
          <w:rFonts w:hint="eastAsia"/>
          <w:lang w:val="en-GB" w:eastAsia="zh-CN"/>
        </w:rPr>
        <w:t>的等级</w:t>
      </w:r>
      <w:r w:rsidR="00952001">
        <w:rPr>
          <w:lang w:val="en-GB" w:eastAsia="zh-CN"/>
        </w:rPr>
        <w:t>（</w:t>
      </w:r>
      <w:r>
        <w:rPr>
          <w:rFonts w:hint="eastAsia"/>
          <w:lang w:val="en-GB" w:eastAsia="zh-CN"/>
        </w:rPr>
        <w:t>用于该方法的可见性门限</w:t>
      </w:r>
      <w:r w:rsidR="000F09DC">
        <w:rPr>
          <w:rFonts w:hint="eastAsia"/>
          <w:lang w:val="en-GB" w:eastAsia="zh-CN"/>
        </w:rPr>
        <w:t>）</w:t>
      </w:r>
      <w:r>
        <w:rPr>
          <w:rFonts w:hint="eastAsia"/>
          <w:lang w:val="en-GB" w:eastAsia="zh-CN"/>
        </w:rPr>
        <w:t>，</w:t>
      </w:r>
      <w:r w:rsidR="002F491F">
        <w:rPr>
          <w:rFonts w:hint="eastAsia"/>
          <w:lang w:val="en-GB" w:eastAsia="zh-CN"/>
        </w:rPr>
        <w:t>也因此能够从图上直接读出估计的</w:t>
      </w:r>
      <w:r w:rsidR="00CE333E">
        <w:rPr>
          <w:lang w:val="en-GB" w:eastAsia="zh-CN"/>
        </w:rPr>
        <w:t>95%</w:t>
      </w:r>
      <w:r w:rsidR="00CE333E">
        <w:rPr>
          <w:lang w:val="en-GB" w:eastAsia="zh-CN"/>
        </w:rPr>
        <w:t>置信区间</w:t>
      </w:r>
      <w:r w:rsidR="00CE333E">
        <w:rPr>
          <w:rFonts w:hint="eastAsia"/>
          <w:lang w:val="en-GB" w:eastAsia="zh-CN"/>
        </w:rPr>
        <w:t>，可用于确定容差范围。</w:t>
      </w:r>
    </w:p>
    <w:p w:rsidR="00524756" w:rsidRDefault="00394B72" w:rsidP="00394B72">
      <w:pPr>
        <w:ind w:firstLineChars="200" w:firstLine="480"/>
        <w:rPr>
          <w:lang w:val="en-GB" w:eastAsia="zh-CN"/>
        </w:rPr>
      </w:pPr>
      <w:r>
        <w:rPr>
          <w:rFonts w:hint="eastAsia"/>
          <w:lang w:val="en-GB" w:eastAsia="zh-CN"/>
        </w:rPr>
        <w:t>最大和最小曲线之间的空间并非</w:t>
      </w:r>
      <w:r w:rsidR="00215873">
        <w:rPr>
          <w:rFonts w:hint="eastAsia"/>
          <w:lang w:val="en-GB" w:eastAsia="zh-CN"/>
        </w:rPr>
        <w:t>一个</w:t>
      </w:r>
      <w:r w:rsidR="00524756">
        <w:rPr>
          <w:lang w:val="en-GB" w:eastAsia="zh-CN"/>
        </w:rPr>
        <w:t>95%</w:t>
      </w:r>
      <w:r>
        <w:rPr>
          <w:rFonts w:hint="eastAsia"/>
          <w:lang w:val="en-GB" w:eastAsia="zh-CN"/>
        </w:rPr>
        <w:t>的区间，</w:t>
      </w:r>
      <w:r w:rsidR="00215873">
        <w:rPr>
          <w:rFonts w:hint="eastAsia"/>
          <w:lang w:val="en-GB" w:eastAsia="zh-CN"/>
        </w:rPr>
        <w:t>而是其平均估值。</w:t>
      </w:r>
    </w:p>
    <w:p w:rsidR="00524756" w:rsidRDefault="00215873" w:rsidP="00215873">
      <w:pPr>
        <w:ind w:firstLineChars="200" w:firstLine="480"/>
        <w:rPr>
          <w:lang w:val="en-GB" w:eastAsia="zh-CN"/>
        </w:rPr>
      </w:pPr>
      <w:r>
        <w:rPr>
          <w:rFonts w:hint="eastAsia"/>
          <w:lang w:val="en-GB" w:eastAsia="zh-CN"/>
        </w:rPr>
        <w:t>至少有</w:t>
      </w:r>
      <w:r w:rsidR="00524756">
        <w:rPr>
          <w:lang w:val="en-GB" w:eastAsia="zh-CN"/>
        </w:rPr>
        <w:t>95%</w:t>
      </w:r>
      <w:r>
        <w:rPr>
          <w:rFonts w:hint="eastAsia"/>
          <w:lang w:val="en-GB" w:eastAsia="zh-CN"/>
        </w:rPr>
        <w:t>的实验量值应位于置信区</w:t>
      </w:r>
      <w:r w:rsidR="00740EF1">
        <w:rPr>
          <w:rFonts w:hint="eastAsia"/>
          <w:lang w:val="en-GB" w:eastAsia="zh-CN"/>
        </w:rPr>
        <w:t>域</w:t>
      </w:r>
      <w:r>
        <w:rPr>
          <w:rFonts w:hint="eastAsia"/>
          <w:lang w:val="en-GB" w:eastAsia="zh-CN"/>
        </w:rPr>
        <w:t>内</w:t>
      </w:r>
      <w:r w:rsidR="00740EF1">
        <w:rPr>
          <w:rFonts w:hint="eastAsia"/>
          <w:lang w:val="en-GB" w:eastAsia="zh-CN"/>
        </w:rPr>
        <w:t>；不然就可以断定测试过程中出现了问题或者所选的函数模型并非最佳的。</w:t>
      </w:r>
    </w:p>
    <w:p w:rsidR="00524756" w:rsidRPr="007D3839" w:rsidRDefault="007D3839" w:rsidP="00596F00">
      <w:pPr>
        <w:pStyle w:val="FigureNo"/>
        <w:spacing w:before="0" w:after="0"/>
        <w:rPr>
          <w:lang w:eastAsia="zh-CN"/>
        </w:rPr>
      </w:pPr>
      <w:r>
        <w:rPr>
          <w:lang w:val="en-GB" w:eastAsia="zh-CN"/>
        </w:rPr>
        <w:br w:type="page"/>
      </w:r>
      <w:r w:rsidRPr="007D3839">
        <w:rPr>
          <w:rFonts w:hint="eastAsia"/>
          <w:lang w:eastAsia="zh-CN"/>
        </w:rPr>
        <w:t>图</w:t>
      </w:r>
      <w:r w:rsidRPr="007D3839">
        <w:rPr>
          <w:rFonts w:hint="eastAsia"/>
          <w:lang w:eastAsia="zh-CN"/>
        </w:rPr>
        <w:t>17</w:t>
      </w:r>
    </w:p>
    <w:p w:rsidR="007D3839" w:rsidRPr="007D3839" w:rsidRDefault="007D3839" w:rsidP="007D3839">
      <w:pPr>
        <w:pStyle w:val="Figuretitle"/>
        <w:spacing w:before="120" w:after="0"/>
        <w:rPr>
          <w:lang w:eastAsia="zh-CN"/>
        </w:rPr>
      </w:pPr>
      <w:r w:rsidRPr="007D3839">
        <w:rPr>
          <w:rFonts w:hint="eastAsia"/>
          <w:lang w:eastAsia="zh-CN"/>
        </w:rPr>
        <w:t>非对称损伤特性的情况</w:t>
      </w:r>
    </w:p>
    <w:p w:rsidR="007D3839" w:rsidRPr="007D3839" w:rsidRDefault="00DF63BF" w:rsidP="007D3839">
      <w:pPr>
        <w:pStyle w:val="Figure"/>
        <w:rPr>
          <w:lang w:val="en-GB" w:eastAsia="zh-CN"/>
        </w:rPr>
      </w:pPr>
      <w:r>
        <w:rPr>
          <w:noProof/>
          <w:lang w:val="en-US" w:eastAsia="zh-CN"/>
        </w:rPr>
        <mc:AlternateContent>
          <mc:Choice Requires="wpc">
            <w:drawing>
              <wp:inline distT="0" distB="0" distL="0" distR="0" wp14:anchorId="7F8A704B" wp14:editId="7D02F8E9">
                <wp:extent cx="5506085" cy="3797300"/>
                <wp:effectExtent l="0" t="0" r="0" b="12700"/>
                <wp:docPr id="2494" name="Canvas 24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2496"/>
                        <wpg:cNvGrpSpPr>
                          <a:grpSpLocks/>
                        </wpg:cNvGrpSpPr>
                        <wpg:grpSpPr bwMode="auto">
                          <a:xfrm>
                            <a:off x="454660" y="57785"/>
                            <a:ext cx="4330065" cy="2708910"/>
                            <a:chOff x="716" y="956"/>
                            <a:chExt cx="6819" cy="4266"/>
                          </a:xfrm>
                        </wpg:grpSpPr>
                        <wps:wsp>
                          <wps:cNvPr id="2" name="Freeform 2497"/>
                          <wps:cNvSpPr>
                            <a:spLocks/>
                          </wps:cNvSpPr>
                          <wps:spPr bwMode="auto">
                            <a:xfrm>
                              <a:off x="716" y="956"/>
                              <a:ext cx="6819" cy="4266"/>
                            </a:xfrm>
                            <a:custGeom>
                              <a:avLst/>
                              <a:gdLst>
                                <a:gd name="T0" fmla="*/ 0 w 6819"/>
                                <a:gd name="T1" fmla="*/ 0 h 4266"/>
                                <a:gd name="T2" fmla="*/ 0 w 6819"/>
                                <a:gd name="T3" fmla="*/ 4266 h 4266"/>
                                <a:gd name="T4" fmla="*/ 6819 w 6819"/>
                                <a:gd name="T5" fmla="*/ 4266 h 4266"/>
                                <a:gd name="T6" fmla="*/ 6819 w 6819"/>
                                <a:gd name="T7" fmla="*/ 0 h 4266"/>
                                <a:gd name="T8" fmla="*/ 0 w 6819"/>
                                <a:gd name="T9" fmla="*/ 0 h 4266"/>
                                <a:gd name="T10" fmla="*/ 4 w 6819"/>
                                <a:gd name="T11" fmla="*/ 10 h 4266"/>
                                <a:gd name="T12" fmla="*/ 6815 w 6819"/>
                                <a:gd name="T13" fmla="*/ 10 h 4266"/>
                                <a:gd name="T14" fmla="*/ 6810 w 6819"/>
                                <a:gd name="T15" fmla="*/ 5 h 4266"/>
                                <a:gd name="T16" fmla="*/ 6810 w 6819"/>
                                <a:gd name="T17" fmla="*/ 4261 h 4266"/>
                                <a:gd name="T18" fmla="*/ 6815 w 6819"/>
                                <a:gd name="T19" fmla="*/ 4256 h 4266"/>
                                <a:gd name="T20" fmla="*/ 4 w 6819"/>
                                <a:gd name="T21" fmla="*/ 4256 h 4266"/>
                                <a:gd name="T22" fmla="*/ 9 w 6819"/>
                                <a:gd name="T23" fmla="*/ 4261 h 4266"/>
                                <a:gd name="T24" fmla="*/ 9 w 6819"/>
                                <a:gd name="T25" fmla="*/ 5 h 4266"/>
                                <a:gd name="T26" fmla="*/ 4 w 6819"/>
                                <a:gd name="T27" fmla="*/ 10 h 4266"/>
                                <a:gd name="T28" fmla="*/ 0 w 6819"/>
                                <a:gd name="T29" fmla="*/ 0 h 4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19" h="4266">
                                  <a:moveTo>
                                    <a:pt x="0" y="0"/>
                                  </a:moveTo>
                                  <a:lnTo>
                                    <a:pt x="0" y="4266"/>
                                  </a:lnTo>
                                  <a:lnTo>
                                    <a:pt x="6819" y="4266"/>
                                  </a:lnTo>
                                  <a:lnTo>
                                    <a:pt x="6819" y="0"/>
                                  </a:lnTo>
                                  <a:lnTo>
                                    <a:pt x="0" y="0"/>
                                  </a:lnTo>
                                  <a:lnTo>
                                    <a:pt x="4" y="10"/>
                                  </a:lnTo>
                                  <a:lnTo>
                                    <a:pt x="6815" y="10"/>
                                  </a:lnTo>
                                  <a:lnTo>
                                    <a:pt x="6810" y="5"/>
                                  </a:lnTo>
                                  <a:lnTo>
                                    <a:pt x="6810" y="4261"/>
                                  </a:lnTo>
                                  <a:lnTo>
                                    <a:pt x="6815" y="4256"/>
                                  </a:lnTo>
                                  <a:lnTo>
                                    <a:pt x="4" y="4256"/>
                                  </a:lnTo>
                                  <a:lnTo>
                                    <a:pt x="9" y="4261"/>
                                  </a:lnTo>
                                  <a:lnTo>
                                    <a:pt x="9" y="5"/>
                                  </a:lnTo>
                                  <a:lnTo>
                                    <a:pt x="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2498"/>
                          <wps:cNvCnPr/>
                          <wps:spPr bwMode="auto">
                            <a:xfrm>
                              <a:off x="1570" y="961"/>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2499"/>
                          <wps:cNvCnPr/>
                          <wps:spPr bwMode="auto">
                            <a:xfrm>
                              <a:off x="2425" y="961"/>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2500"/>
                          <wps:cNvCnPr/>
                          <wps:spPr bwMode="auto">
                            <a:xfrm>
                              <a:off x="3275" y="961"/>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 name="Line 2501"/>
                          <wps:cNvCnPr/>
                          <wps:spPr bwMode="auto">
                            <a:xfrm>
                              <a:off x="4125" y="961"/>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2502"/>
                          <wps:cNvCnPr/>
                          <wps:spPr bwMode="auto">
                            <a:xfrm>
                              <a:off x="4976" y="961"/>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2503"/>
                          <wps:cNvCnPr/>
                          <wps:spPr bwMode="auto">
                            <a:xfrm>
                              <a:off x="5826" y="961"/>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2504"/>
                          <wps:cNvCnPr/>
                          <wps:spPr bwMode="auto">
                            <a:xfrm>
                              <a:off x="6676" y="961"/>
                              <a:ext cx="1" cy="4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2505"/>
                          <wps:cNvCnPr/>
                          <wps:spPr bwMode="auto">
                            <a:xfrm>
                              <a:off x="720" y="1816"/>
                              <a:ext cx="6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2506"/>
                          <wps:cNvCnPr/>
                          <wps:spPr bwMode="auto">
                            <a:xfrm>
                              <a:off x="720" y="2666"/>
                              <a:ext cx="6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2507"/>
                          <wps:cNvCnPr/>
                          <wps:spPr bwMode="auto">
                            <a:xfrm>
                              <a:off x="720" y="3516"/>
                              <a:ext cx="6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2508"/>
                          <wps:cNvCnPr/>
                          <wps:spPr bwMode="auto">
                            <a:xfrm>
                              <a:off x="720" y="4367"/>
                              <a:ext cx="6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2509"/>
                          <wps:cNvSpPr>
                            <a:spLocks/>
                          </wps:cNvSpPr>
                          <wps:spPr bwMode="auto">
                            <a:xfrm>
                              <a:off x="1220" y="956"/>
                              <a:ext cx="43" cy="19"/>
                            </a:xfrm>
                            <a:custGeom>
                              <a:avLst/>
                              <a:gdLst>
                                <a:gd name="T0" fmla="*/ 0 w 43"/>
                                <a:gd name="T1" fmla="*/ 19 h 19"/>
                                <a:gd name="T2" fmla="*/ 43 w 43"/>
                                <a:gd name="T3" fmla="*/ 19 h 19"/>
                                <a:gd name="T4" fmla="*/ 43 w 43"/>
                                <a:gd name="T5" fmla="*/ 0 h 19"/>
                                <a:gd name="T6" fmla="*/ 38 w 43"/>
                                <a:gd name="T7" fmla="*/ 0 h 19"/>
                                <a:gd name="T8" fmla="*/ 0 w 43"/>
                                <a:gd name="T9" fmla="*/ 0 h 19"/>
                                <a:gd name="T10" fmla="*/ 0 w 43"/>
                                <a:gd name="T11" fmla="*/ 19 h 19"/>
                              </a:gdLst>
                              <a:ahLst/>
                              <a:cxnLst>
                                <a:cxn ang="0">
                                  <a:pos x="T0" y="T1"/>
                                </a:cxn>
                                <a:cxn ang="0">
                                  <a:pos x="T2" y="T3"/>
                                </a:cxn>
                                <a:cxn ang="0">
                                  <a:pos x="T4" y="T5"/>
                                </a:cxn>
                                <a:cxn ang="0">
                                  <a:pos x="T6" y="T7"/>
                                </a:cxn>
                                <a:cxn ang="0">
                                  <a:pos x="T8" y="T9"/>
                                </a:cxn>
                                <a:cxn ang="0">
                                  <a:pos x="T10" y="T11"/>
                                </a:cxn>
                              </a:cxnLst>
                              <a:rect l="0" t="0" r="r" b="b"/>
                              <a:pathLst>
                                <a:path w="43" h="19">
                                  <a:moveTo>
                                    <a:pt x="0" y="19"/>
                                  </a:moveTo>
                                  <a:lnTo>
                                    <a:pt x="43" y="19"/>
                                  </a:lnTo>
                                  <a:lnTo>
                                    <a:pt x="43" y="0"/>
                                  </a:lnTo>
                                  <a:lnTo>
                                    <a:pt x="38"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2510"/>
                          <wps:cNvSpPr>
                            <a:spLocks noChangeArrowheads="1"/>
                          </wps:cNvSpPr>
                          <wps:spPr bwMode="auto">
                            <a:xfrm>
                              <a:off x="1278" y="956"/>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511"/>
                          <wps:cNvSpPr>
                            <a:spLocks noChangeArrowheads="1"/>
                          </wps:cNvSpPr>
                          <wps:spPr bwMode="auto">
                            <a:xfrm>
                              <a:off x="1335" y="956"/>
                              <a:ext cx="3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2512"/>
                          <wps:cNvSpPr>
                            <a:spLocks/>
                          </wps:cNvSpPr>
                          <wps:spPr bwMode="auto">
                            <a:xfrm>
                              <a:off x="1393" y="956"/>
                              <a:ext cx="38" cy="24"/>
                            </a:xfrm>
                            <a:custGeom>
                              <a:avLst/>
                              <a:gdLst>
                                <a:gd name="T0" fmla="*/ 0 w 38"/>
                                <a:gd name="T1" fmla="*/ 19 h 24"/>
                                <a:gd name="T2" fmla="*/ 14 w 38"/>
                                <a:gd name="T3" fmla="*/ 19 h 24"/>
                                <a:gd name="T4" fmla="*/ 9 w 38"/>
                                <a:gd name="T5" fmla="*/ 19 h 24"/>
                                <a:gd name="T6" fmla="*/ 19 w 38"/>
                                <a:gd name="T7" fmla="*/ 24 h 24"/>
                                <a:gd name="T8" fmla="*/ 38 w 38"/>
                                <a:gd name="T9" fmla="*/ 24 h 24"/>
                                <a:gd name="T10" fmla="*/ 38 w 38"/>
                                <a:gd name="T11" fmla="*/ 5 h 24"/>
                                <a:gd name="T12" fmla="*/ 24 w 38"/>
                                <a:gd name="T13" fmla="*/ 5 h 24"/>
                                <a:gd name="T14" fmla="*/ 29 w 38"/>
                                <a:gd name="T15" fmla="*/ 5 h 24"/>
                                <a:gd name="T16" fmla="*/ 19 w 38"/>
                                <a:gd name="T17" fmla="*/ 0 h 24"/>
                                <a:gd name="T18" fmla="*/ 14 w 38"/>
                                <a:gd name="T19" fmla="*/ 0 h 24"/>
                                <a:gd name="T20" fmla="*/ 0 w 38"/>
                                <a:gd name="T21" fmla="*/ 0 h 24"/>
                                <a:gd name="T22" fmla="*/ 0 w 38"/>
                                <a:gd name="T23"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24">
                                  <a:moveTo>
                                    <a:pt x="0" y="19"/>
                                  </a:moveTo>
                                  <a:lnTo>
                                    <a:pt x="14" y="19"/>
                                  </a:lnTo>
                                  <a:lnTo>
                                    <a:pt x="9" y="19"/>
                                  </a:lnTo>
                                  <a:lnTo>
                                    <a:pt x="19" y="24"/>
                                  </a:lnTo>
                                  <a:lnTo>
                                    <a:pt x="38" y="24"/>
                                  </a:lnTo>
                                  <a:lnTo>
                                    <a:pt x="38" y="5"/>
                                  </a:lnTo>
                                  <a:lnTo>
                                    <a:pt x="24" y="5"/>
                                  </a:lnTo>
                                  <a:lnTo>
                                    <a:pt x="29" y="5"/>
                                  </a:lnTo>
                                  <a:lnTo>
                                    <a:pt x="19" y="0"/>
                                  </a:lnTo>
                                  <a:lnTo>
                                    <a:pt x="14"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513"/>
                          <wps:cNvSpPr>
                            <a:spLocks/>
                          </wps:cNvSpPr>
                          <wps:spPr bwMode="auto">
                            <a:xfrm>
                              <a:off x="1450" y="961"/>
                              <a:ext cx="39" cy="24"/>
                            </a:xfrm>
                            <a:custGeom>
                              <a:avLst/>
                              <a:gdLst>
                                <a:gd name="T0" fmla="*/ 0 w 39"/>
                                <a:gd name="T1" fmla="*/ 19 h 24"/>
                                <a:gd name="T2" fmla="*/ 5 w 39"/>
                                <a:gd name="T3" fmla="*/ 19 h 24"/>
                                <a:gd name="T4" fmla="*/ 0 w 39"/>
                                <a:gd name="T5" fmla="*/ 19 h 24"/>
                                <a:gd name="T6" fmla="*/ 10 w 39"/>
                                <a:gd name="T7" fmla="*/ 24 h 24"/>
                                <a:gd name="T8" fmla="*/ 39 w 39"/>
                                <a:gd name="T9" fmla="*/ 24 h 24"/>
                                <a:gd name="T10" fmla="*/ 39 w 39"/>
                                <a:gd name="T11" fmla="*/ 5 h 24"/>
                                <a:gd name="T12" fmla="*/ 15 w 39"/>
                                <a:gd name="T13" fmla="*/ 5 h 24"/>
                                <a:gd name="T14" fmla="*/ 20 w 39"/>
                                <a:gd name="T15" fmla="*/ 5 h 24"/>
                                <a:gd name="T16" fmla="*/ 10 w 39"/>
                                <a:gd name="T17" fmla="*/ 0 h 24"/>
                                <a:gd name="T18" fmla="*/ 0 w 39"/>
                                <a:gd name="T19" fmla="*/ 0 h 24"/>
                                <a:gd name="T20" fmla="*/ 0 w 39"/>
                                <a:gd name="T2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24">
                                  <a:moveTo>
                                    <a:pt x="0" y="19"/>
                                  </a:moveTo>
                                  <a:lnTo>
                                    <a:pt x="5" y="19"/>
                                  </a:lnTo>
                                  <a:lnTo>
                                    <a:pt x="0" y="19"/>
                                  </a:lnTo>
                                  <a:lnTo>
                                    <a:pt x="10" y="24"/>
                                  </a:lnTo>
                                  <a:lnTo>
                                    <a:pt x="39" y="24"/>
                                  </a:lnTo>
                                  <a:lnTo>
                                    <a:pt x="39" y="5"/>
                                  </a:lnTo>
                                  <a:lnTo>
                                    <a:pt x="15" y="5"/>
                                  </a:lnTo>
                                  <a:lnTo>
                                    <a:pt x="20" y="5"/>
                                  </a:lnTo>
                                  <a:lnTo>
                                    <a:pt x="10"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514"/>
                          <wps:cNvSpPr>
                            <a:spLocks/>
                          </wps:cNvSpPr>
                          <wps:spPr bwMode="auto">
                            <a:xfrm>
                              <a:off x="1503" y="970"/>
                              <a:ext cx="43" cy="29"/>
                            </a:xfrm>
                            <a:custGeom>
                              <a:avLst/>
                              <a:gdLst>
                                <a:gd name="T0" fmla="*/ 0 w 43"/>
                                <a:gd name="T1" fmla="*/ 20 h 29"/>
                                <a:gd name="T2" fmla="*/ 10 w 43"/>
                                <a:gd name="T3" fmla="*/ 24 h 29"/>
                                <a:gd name="T4" fmla="*/ 29 w 43"/>
                                <a:gd name="T5" fmla="*/ 24 h 29"/>
                                <a:gd name="T6" fmla="*/ 24 w 43"/>
                                <a:gd name="T7" fmla="*/ 20 h 29"/>
                                <a:gd name="T8" fmla="*/ 29 w 43"/>
                                <a:gd name="T9" fmla="*/ 24 h 29"/>
                                <a:gd name="T10" fmla="*/ 29 w 43"/>
                                <a:gd name="T11" fmla="*/ 29 h 29"/>
                                <a:gd name="T12" fmla="*/ 43 w 43"/>
                                <a:gd name="T13" fmla="*/ 29 h 29"/>
                                <a:gd name="T14" fmla="*/ 43 w 43"/>
                                <a:gd name="T15" fmla="*/ 10 h 29"/>
                                <a:gd name="T16" fmla="*/ 34 w 43"/>
                                <a:gd name="T17" fmla="*/ 10 h 29"/>
                                <a:gd name="T18" fmla="*/ 39 w 43"/>
                                <a:gd name="T19" fmla="*/ 15 h 29"/>
                                <a:gd name="T20" fmla="*/ 34 w 43"/>
                                <a:gd name="T21" fmla="*/ 10 h 29"/>
                                <a:gd name="T22" fmla="*/ 34 w 43"/>
                                <a:gd name="T23" fmla="*/ 5 h 29"/>
                                <a:gd name="T24" fmla="*/ 29 w 43"/>
                                <a:gd name="T25" fmla="*/ 5 h 29"/>
                                <a:gd name="T26" fmla="*/ 15 w 43"/>
                                <a:gd name="T27" fmla="*/ 5 h 29"/>
                                <a:gd name="T28" fmla="*/ 19 w 43"/>
                                <a:gd name="T29" fmla="*/ 5 h 29"/>
                                <a:gd name="T30" fmla="*/ 10 w 43"/>
                                <a:gd name="T31" fmla="*/ 0 h 29"/>
                                <a:gd name="T32" fmla="*/ 0 w 43"/>
                                <a:gd name="T33"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29">
                                  <a:moveTo>
                                    <a:pt x="0" y="20"/>
                                  </a:moveTo>
                                  <a:lnTo>
                                    <a:pt x="10" y="24"/>
                                  </a:lnTo>
                                  <a:lnTo>
                                    <a:pt x="29" y="24"/>
                                  </a:lnTo>
                                  <a:lnTo>
                                    <a:pt x="24" y="20"/>
                                  </a:lnTo>
                                  <a:lnTo>
                                    <a:pt x="29" y="24"/>
                                  </a:lnTo>
                                  <a:lnTo>
                                    <a:pt x="29" y="29"/>
                                  </a:lnTo>
                                  <a:lnTo>
                                    <a:pt x="43" y="29"/>
                                  </a:lnTo>
                                  <a:lnTo>
                                    <a:pt x="43" y="10"/>
                                  </a:lnTo>
                                  <a:lnTo>
                                    <a:pt x="34" y="10"/>
                                  </a:lnTo>
                                  <a:lnTo>
                                    <a:pt x="39" y="15"/>
                                  </a:lnTo>
                                  <a:lnTo>
                                    <a:pt x="34" y="10"/>
                                  </a:lnTo>
                                  <a:lnTo>
                                    <a:pt x="34" y="5"/>
                                  </a:lnTo>
                                  <a:lnTo>
                                    <a:pt x="29" y="5"/>
                                  </a:lnTo>
                                  <a:lnTo>
                                    <a:pt x="15" y="5"/>
                                  </a:lnTo>
                                  <a:lnTo>
                                    <a:pt x="19" y="5"/>
                                  </a:lnTo>
                                  <a:lnTo>
                                    <a:pt x="1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515"/>
                          <wps:cNvSpPr>
                            <a:spLocks/>
                          </wps:cNvSpPr>
                          <wps:spPr bwMode="auto">
                            <a:xfrm>
                              <a:off x="1566" y="985"/>
                              <a:ext cx="43" cy="29"/>
                            </a:xfrm>
                            <a:custGeom>
                              <a:avLst/>
                              <a:gdLst>
                                <a:gd name="T0" fmla="*/ 0 w 43"/>
                                <a:gd name="T1" fmla="*/ 19 h 29"/>
                                <a:gd name="T2" fmla="*/ 9 w 43"/>
                                <a:gd name="T3" fmla="*/ 19 h 29"/>
                                <a:gd name="T4" fmla="*/ 4 w 43"/>
                                <a:gd name="T5" fmla="*/ 14 h 29"/>
                                <a:gd name="T6" fmla="*/ 9 w 43"/>
                                <a:gd name="T7" fmla="*/ 19 h 29"/>
                                <a:gd name="T8" fmla="*/ 9 w 43"/>
                                <a:gd name="T9" fmla="*/ 24 h 29"/>
                                <a:gd name="T10" fmla="*/ 28 w 43"/>
                                <a:gd name="T11" fmla="*/ 24 h 29"/>
                                <a:gd name="T12" fmla="*/ 24 w 43"/>
                                <a:gd name="T13" fmla="*/ 24 h 29"/>
                                <a:gd name="T14" fmla="*/ 33 w 43"/>
                                <a:gd name="T15" fmla="*/ 29 h 29"/>
                                <a:gd name="T16" fmla="*/ 43 w 43"/>
                                <a:gd name="T17" fmla="*/ 9 h 29"/>
                                <a:gd name="T18" fmla="*/ 33 w 43"/>
                                <a:gd name="T19" fmla="*/ 5 h 29"/>
                                <a:gd name="T20" fmla="*/ 28 w 43"/>
                                <a:gd name="T21" fmla="*/ 5 h 29"/>
                                <a:gd name="T22" fmla="*/ 14 w 43"/>
                                <a:gd name="T23" fmla="*/ 5 h 29"/>
                                <a:gd name="T24" fmla="*/ 19 w 43"/>
                                <a:gd name="T25" fmla="*/ 9 h 29"/>
                                <a:gd name="T26" fmla="*/ 14 w 43"/>
                                <a:gd name="T27" fmla="*/ 5 h 29"/>
                                <a:gd name="T28" fmla="*/ 14 w 43"/>
                                <a:gd name="T29" fmla="*/ 0 h 29"/>
                                <a:gd name="T30" fmla="*/ 9 w 43"/>
                                <a:gd name="T31" fmla="*/ 0 h 29"/>
                                <a:gd name="T32" fmla="*/ 0 w 43"/>
                                <a:gd name="T33" fmla="*/ 0 h 29"/>
                                <a:gd name="T34" fmla="*/ 0 w 43"/>
                                <a:gd name="T3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29">
                                  <a:moveTo>
                                    <a:pt x="0" y="19"/>
                                  </a:moveTo>
                                  <a:lnTo>
                                    <a:pt x="9" y="19"/>
                                  </a:lnTo>
                                  <a:lnTo>
                                    <a:pt x="4" y="14"/>
                                  </a:lnTo>
                                  <a:lnTo>
                                    <a:pt x="9" y="19"/>
                                  </a:lnTo>
                                  <a:lnTo>
                                    <a:pt x="9" y="24"/>
                                  </a:lnTo>
                                  <a:lnTo>
                                    <a:pt x="28" y="24"/>
                                  </a:lnTo>
                                  <a:lnTo>
                                    <a:pt x="24" y="24"/>
                                  </a:lnTo>
                                  <a:lnTo>
                                    <a:pt x="33" y="29"/>
                                  </a:lnTo>
                                  <a:lnTo>
                                    <a:pt x="43" y="9"/>
                                  </a:lnTo>
                                  <a:lnTo>
                                    <a:pt x="33" y="5"/>
                                  </a:lnTo>
                                  <a:lnTo>
                                    <a:pt x="28" y="5"/>
                                  </a:lnTo>
                                  <a:lnTo>
                                    <a:pt x="14" y="5"/>
                                  </a:lnTo>
                                  <a:lnTo>
                                    <a:pt x="19" y="9"/>
                                  </a:lnTo>
                                  <a:lnTo>
                                    <a:pt x="14" y="5"/>
                                  </a:lnTo>
                                  <a:lnTo>
                                    <a:pt x="14" y="0"/>
                                  </a:lnTo>
                                  <a:lnTo>
                                    <a:pt x="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516"/>
                          <wps:cNvSpPr>
                            <a:spLocks/>
                          </wps:cNvSpPr>
                          <wps:spPr bwMode="auto">
                            <a:xfrm>
                              <a:off x="1623" y="999"/>
                              <a:ext cx="39" cy="29"/>
                            </a:xfrm>
                            <a:custGeom>
                              <a:avLst/>
                              <a:gdLst>
                                <a:gd name="T0" fmla="*/ 0 w 39"/>
                                <a:gd name="T1" fmla="*/ 19 h 29"/>
                                <a:gd name="T2" fmla="*/ 10 w 39"/>
                                <a:gd name="T3" fmla="*/ 19 h 29"/>
                                <a:gd name="T4" fmla="*/ 5 w 39"/>
                                <a:gd name="T5" fmla="*/ 15 h 29"/>
                                <a:gd name="T6" fmla="*/ 10 w 39"/>
                                <a:gd name="T7" fmla="*/ 19 h 29"/>
                                <a:gd name="T8" fmla="*/ 10 w 39"/>
                                <a:gd name="T9" fmla="*/ 24 h 29"/>
                                <a:gd name="T10" fmla="*/ 29 w 39"/>
                                <a:gd name="T11" fmla="*/ 24 h 29"/>
                                <a:gd name="T12" fmla="*/ 24 w 39"/>
                                <a:gd name="T13" fmla="*/ 19 h 29"/>
                                <a:gd name="T14" fmla="*/ 29 w 39"/>
                                <a:gd name="T15" fmla="*/ 24 h 29"/>
                                <a:gd name="T16" fmla="*/ 29 w 39"/>
                                <a:gd name="T17" fmla="*/ 29 h 29"/>
                                <a:gd name="T18" fmla="*/ 39 w 39"/>
                                <a:gd name="T19" fmla="*/ 29 h 29"/>
                                <a:gd name="T20" fmla="*/ 39 w 39"/>
                                <a:gd name="T21" fmla="*/ 10 h 29"/>
                                <a:gd name="T22" fmla="*/ 34 w 39"/>
                                <a:gd name="T23" fmla="*/ 10 h 29"/>
                                <a:gd name="T24" fmla="*/ 39 w 39"/>
                                <a:gd name="T25" fmla="*/ 15 h 29"/>
                                <a:gd name="T26" fmla="*/ 34 w 39"/>
                                <a:gd name="T27" fmla="*/ 10 h 29"/>
                                <a:gd name="T28" fmla="*/ 34 w 39"/>
                                <a:gd name="T29" fmla="*/ 5 h 29"/>
                                <a:gd name="T30" fmla="*/ 29 w 39"/>
                                <a:gd name="T31" fmla="*/ 5 h 29"/>
                                <a:gd name="T32" fmla="*/ 15 w 39"/>
                                <a:gd name="T33" fmla="*/ 5 h 29"/>
                                <a:gd name="T34" fmla="*/ 20 w 39"/>
                                <a:gd name="T35" fmla="*/ 10 h 29"/>
                                <a:gd name="T36" fmla="*/ 15 w 39"/>
                                <a:gd name="T37" fmla="*/ 5 h 29"/>
                                <a:gd name="T38" fmla="*/ 15 w 39"/>
                                <a:gd name="T39" fmla="*/ 0 h 29"/>
                                <a:gd name="T40" fmla="*/ 10 w 39"/>
                                <a:gd name="T41" fmla="*/ 0 h 29"/>
                                <a:gd name="T42" fmla="*/ 0 w 39"/>
                                <a:gd name="T43" fmla="*/ 0 h 29"/>
                                <a:gd name="T44" fmla="*/ 0 w 39"/>
                                <a:gd name="T4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 h="29">
                                  <a:moveTo>
                                    <a:pt x="0" y="19"/>
                                  </a:moveTo>
                                  <a:lnTo>
                                    <a:pt x="10" y="19"/>
                                  </a:lnTo>
                                  <a:lnTo>
                                    <a:pt x="5" y="15"/>
                                  </a:lnTo>
                                  <a:lnTo>
                                    <a:pt x="10" y="19"/>
                                  </a:lnTo>
                                  <a:lnTo>
                                    <a:pt x="10" y="24"/>
                                  </a:lnTo>
                                  <a:lnTo>
                                    <a:pt x="29" y="24"/>
                                  </a:lnTo>
                                  <a:lnTo>
                                    <a:pt x="24" y="19"/>
                                  </a:lnTo>
                                  <a:lnTo>
                                    <a:pt x="29" y="24"/>
                                  </a:lnTo>
                                  <a:lnTo>
                                    <a:pt x="29" y="29"/>
                                  </a:lnTo>
                                  <a:lnTo>
                                    <a:pt x="39" y="29"/>
                                  </a:lnTo>
                                  <a:lnTo>
                                    <a:pt x="39" y="10"/>
                                  </a:lnTo>
                                  <a:lnTo>
                                    <a:pt x="34" y="10"/>
                                  </a:lnTo>
                                  <a:lnTo>
                                    <a:pt x="39" y="15"/>
                                  </a:lnTo>
                                  <a:lnTo>
                                    <a:pt x="34" y="10"/>
                                  </a:lnTo>
                                  <a:lnTo>
                                    <a:pt x="34" y="5"/>
                                  </a:lnTo>
                                  <a:lnTo>
                                    <a:pt x="29" y="5"/>
                                  </a:lnTo>
                                  <a:lnTo>
                                    <a:pt x="15" y="5"/>
                                  </a:lnTo>
                                  <a:lnTo>
                                    <a:pt x="20" y="10"/>
                                  </a:lnTo>
                                  <a:lnTo>
                                    <a:pt x="15" y="5"/>
                                  </a:lnTo>
                                  <a:lnTo>
                                    <a:pt x="15" y="0"/>
                                  </a:lnTo>
                                  <a:lnTo>
                                    <a:pt x="10"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517"/>
                          <wps:cNvSpPr>
                            <a:spLocks/>
                          </wps:cNvSpPr>
                          <wps:spPr bwMode="auto">
                            <a:xfrm>
                              <a:off x="1681" y="1014"/>
                              <a:ext cx="38" cy="28"/>
                            </a:xfrm>
                            <a:custGeom>
                              <a:avLst/>
                              <a:gdLst>
                                <a:gd name="T0" fmla="*/ 0 w 38"/>
                                <a:gd name="T1" fmla="*/ 19 h 28"/>
                                <a:gd name="T2" fmla="*/ 5 w 38"/>
                                <a:gd name="T3" fmla="*/ 19 h 28"/>
                                <a:gd name="T4" fmla="*/ 0 w 38"/>
                                <a:gd name="T5" fmla="*/ 19 h 28"/>
                                <a:gd name="T6" fmla="*/ 10 w 38"/>
                                <a:gd name="T7" fmla="*/ 24 h 28"/>
                                <a:gd name="T8" fmla="*/ 24 w 38"/>
                                <a:gd name="T9" fmla="*/ 24 h 28"/>
                                <a:gd name="T10" fmla="*/ 19 w 38"/>
                                <a:gd name="T11" fmla="*/ 24 h 28"/>
                                <a:gd name="T12" fmla="*/ 29 w 38"/>
                                <a:gd name="T13" fmla="*/ 28 h 28"/>
                                <a:gd name="T14" fmla="*/ 38 w 38"/>
                                <a:gd name="T15" fmla="*/ 28 h 28"/>
                                <a:gd name="T16" fmla="*/ 38 w 38"/>
                                <a:gd name="T17" fmla="*/ 9 h 28"/>
                                <a:gd name="T18" fmla="*/ 34 w 38"/>
                                <a:gd name="T19" fmla="*/ 9 h 28"/>
                                <a:gd name="T20" fmla="*/ 38 w 38"/>
                                <a:gd name="T21" fmla="*/ 9 h 28"/>
                                <a:gd name="T22" fmla="*/ 29 w 38"/>
                                <a:gd name="T23" fmla="*/ 4 h 28"/>
                                <a:gd name="T24" fmla="*/ 24 w 38"/>
                                <a:gd name="T25" fmla="*/ 4 h 28"/>
                                <a:gd name="T26" fmla="*/ 14 w 38"/>
                                <a:gd name="T27" fmla="*/ 4 h 28"/>
                                <a:gd name="T28" fmla="*/ 19 w 38"/>
                                <a:gd name="T29" fmla="*/ 4 h 28"/>
                                <a:gd name="T30" fmla="*/ 10 w 38"/>
                                <a:gd name="T31" fmla="*/ 0 h 28"/>
                                <a:gd name="T32" fmla="*/ 5 w 38"/>
                                <a:gd name="T33" fmla="*/ 0 h 28"/>
                                <a:gd name="T34" fmla="*/ 0 w 38"/>
                                <a:gd name="T35" fmla="*/ 0 h 28"/>
                                <a:gd name="T36" fmla="*/ 0 w 38"/>
                                <a:gd name="T37" fmla="*/ 19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28">
                                  <a:moveTo>
                                    <a:pt x="0" y="19"/>
                                  </a:moveTo>
                                  <a:lnTo>
                                    <a:pt x="5" y="19"/>
                                  </a:lnTo>
                                  <a:lnTo>
                                    <a:pt x="0" y="19"/>
                                  </a:lnTo>
                                  <a:lnTo>
                                    <a:pt x="10" y="24"/>
                                  </a:lnTo>
                                  <a:lnTo>
                                    <a:pt x="24" y="24"/>
                                  </a:lnTo>
                                  <a:lnTo>
                                    <a:pt x="19" y="24"/>
                                  </a:lnTo>
                                  <a:lnTo>
                                    <a:pt x="29" y="28"/>
                                  </a:lnTo>
                                  <a:lnTo>
                                    <a:pt x="38" y="28"/>
                                  </a:lnTo>
                                  <a:lnTo>
                                    <a:pt x="38" y="9"/>
                                  </a:lnTo>
                                  <a:lnTo>
                                    <a:pt x="34" y="9"/>
                                  </a:lnTo>
                                  <a:lnTo>
                                    <a:pt x="38" y="9"/>
                                  </a:lnTo>
                                  <a:lnTo>
                                    <a:pt x="29" y="4"/>
                                  </a:lnTo>
                                  <a:lnTo>
                                    <a:pt x="24" y="4"/>
                                  </a:lnTo>
                                  <a:lnTo>
                                    <a:pt x="14" y="4"/>
                                  </a:lnTo>
                                  <a:lnTo>
                                    <a:pt x="19" y="4"/>
                                  </a:lnTo>
                                  <a:lnTo>
                                    <a:pt x="10" y="0"/>
                                  </a:lnTo>
                                  <a:lnTo>
                                    <a:pt x="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18"/>
                          <wps:cNvSpPr>
                            <a:spLocks/>
                          </wps:cNvSpPr>
                          <wps:spPr bwMode="auto">
                            <a:xfrm>
                              <a:off x="1734" y="1033"/>
                              <a:ext cx="43" cy="29"/>
                            </a:xfrm>
                            <a:custGeom>
                              <a:avLst/>
                              <a:gdLst>
                                <a:gd name="T0" fmla="*/ 0 w 43"/>
                                <a:gd name="T1" fmla="*/ 9 h 29"/>
                                <a:gd name="T2" fmla="*/ 5 w 43"/>
                                <a:gd name="T3" fmla="*/ 14 h 29"/>
                                <a:gd name="T4" fmla="*/ 5 w 43"/>
                                <a:gd name="T5" fmla="*/ 19 h 29"/>
                                <a:gd name="T6" fmla="*/ 14 w 43"/>
                                <a:gd name="T7" fmla="*/ 19 h 29"/>
                                <a:gd name="T8" fmla="*/ 9 w 43"/>
                                <a:gd name="T9" fmla="*/ 19 h 29"/>
                                <a:gd name="T10" fmla="*/ 19 w 43"/>
                                <a:gd name="T11" fmla="*/ 24 h 29"/>
                                <a:gd name="T12" fmla="*/ 29 w 43"/>
                                <a:gd name="T13" fmla="*/ 24 h 29"/>
                                <a:gd name="T14" fmla="*/ 24 w 43"/>
                                <a:gd name="T15" fmla="*/ 24 h 29"/>
                                <a:gd name="T16" fmla="*/ 33 w 43"/>
                                <a:gd name="T17" fmla="*/ 29 h 29"/>
                                <a:gd name="T18" fmla="*/ 43 w 43"/>
                                <a:gd name="T19" fmla="*/ 29 h 29"/>
                                <a:gd name="T20" fmla="*/ 43 w 43"/>
                                <a:gd name="T21" fmla="*/ 9 h 29"/>
                                <a:gd name="T22" fmla="*/ 38 w 43"/>
                                <a:gd name="T23" fmla="*/ 9 h 29"/>
                                <a:gd name="T24" fmla="*/ 43 w 43"/>
                                <a:gd name="T25" fmla="*/ 9 h 29"/>
                                <a:gd name="T26" fmla="*/ 33 w 43"/>
                                <a:gd name="T27" fmla="*/ 5 h 29"/>
                                <a:gd name="T28" fmla="*/ 29 w 43"/>
                                <a:gd name="T29" fmla="*/ 5 h 29"/>
                                <a:gd name="T30" fmla="*/ 24 w 43"/>
                                <a:gd name="T31" fmla="*/ 5 h 29"/>
                                <a:gd name="T32" fmla="*/ 29 w 43"/>
                                <a:gd name="T33" fmla="*/ 5 h 29"/>
                                <a:gd name="T34" fmla="*/ 19 w 43"/>
                                <a:gd name="T35" fmla="*/ 0 h 29"/>
                                <a:gd name="T36" fmla="*/ 14 w 43"/>
                                <a:gd name="T37" fmla="*/ 0 h 29"/>
                                <a:gd name="T38" fmla="*/ 9 w 43"/>
                                <a:gd name="T39" fmla="*/ 0 h 29"/>
                                <a:gd name="T40" fmla="*/ 14 w 43"/>
                                <a:gd name="T41" fmla="*/ 5 h 29"/>
                                <a:gd name="T42" fmla="*/ 9 w 43"/>
                                <a:gd name="T43" fmla="*/ 0 h 29"/>
                                <a:gd name="T44" fmla="*/ 0 w 43"/>
                                <a:gd name="T45" fmla="*/ 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 h="29">
                                  <a:moveTo>
                                    <a:pt x="0" y="9"/>
                                  </a:moveTo>
                                  <a:lnTo>
                                    <a:pt x="5" y="14"/>
                                  </a:lnTo>
                                  <a:lnTo>
                                    <a:pt x="5" y="19"/>
                                  </a:lnTo>
                                  <a:lnTo>
                                    <a:pt x="14" y="19"/>
                                  </a:lnTo>
                                  <a:lnTo>
                                    <a:pt x="9" y="19"/>
                                  </a:lnTo>
                                  <a:lnTo>
                                    <a:pt x="19" y="24"/>
                                  </a:lnTo>
                                  <a:lnTo>
                                    <a:pt x="29" y="24"/>
                                  </a:lnTo>
                                  <a:lnTo>
                                    <a:pt x="24" y="24"/>
                                  </a:lnTo>
                                  <a:lnTo>
                                    <a:pt x="33" y="29"/>
                                  </a:lnTo>
                                  <a:lnTo>
                                    <a:pt x="43" y="29"/>
                                  </a:lnTo>
                                  <a:lnTo>
                                    <a:pt x="43" y="9"/>
                                  </a:lnTo>
                                  <a:lnTo>
                                    <a:pt x="38" y="9"/>
                                  </a:lnTo>
                                  <a:lnTo>
                                    <a:pt x="43" y="9"/>
                                  </a:lnTo>
                                  <a:lnTo>
                                    <a:pt x="33" y="5"/>
                                  </a:lnTo>
                                  <a:lnTo>
                                    <a:pt x="29" y="5"/>
                                  </a:lnTo>
                                  <a:lnTo>
                                    <a:pt x="24" y="5"/>
                                  </a:lnTo>
                                  <a:lnTo>
                                    <a:pt x="29" y="5"/>
                                  </a:lnTo>
                                  <a:lnTo>
                                    <a:pt x="19" y="0"/>
                                  </a:lnTo>
                                  <a:lnTo>
                                    <a:pt x="14" y="0"/>
                                  </a:lnTo>
                                  <a:lnTo>
                                    <a:pt x="9" y="0"/>
                                  </a:lnTo>
                                  <a:lnTo>
                                    <a:pt x="14" y="5"/>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19"/>
                          <wps:cNvSpPr>
                            <a:spLocks/>
                          </wps:cNvSpPr>
                          <wps:spPr bwMode="auto">
                            <a:xfrm>
                              <a:off x="1796" y="1052"/>
                              <a:ext cx="43" cy="29"/>
                            </a:xfrm>
                            <a:custGeom>
                              <a:avLst/>
                              <a:gdLst>
                                <a:gd name="T0" fmla="*/ 0 w 43"/>
                                <a:gd name="T1" fmla="*/ 19 h 29"/>
                                <a:gd name="T2" fmla="*/ 10 w 43"/>
                                <a:gd name="T3" fmla="*/ 19 h 29"/>
                                <a:gd name="T4" fmla="*/ 5 w 43"/>
                                <a:gd name="T5" fmla="*/ 14 h 29"/>
                                <a:gd name="T6" fmla="*/ 10 w 43"/>
                                <a:gd name="T7" fmla="*/ 19 h 29"/>
                                <a:gd name="T8" fmla="*/ 10 w 43"/>
                                <a:gd name="T9" fmla="*/ 24 h 29"/>
                                <a:gd name="T10" fmla="*/ 19 w 43"/>
                                <a:gd name="T11" fmla="*/ 24 h 29"/>
                                <a:gd name="T12" fmla="*/ 15 w 43"/>
                                <a:gd name="T13" fmla="*/ 24 h 29"/>
                                <a:gd name="T14" fmla="*/ 24 w 43"/>
                                <a:gd name="T15" fmla="*/ 29 h 29"/>
                                <a:gd name="T16" fmla="*/ 34 w 43"/>
                                <a:gd name="T17" fmla="*/ 29 h 29"/>
                                <a:gd name="T18" fmla="*/ 29 w 43"/>
                                <a:gd name="T19" fmla="*/ 24 h 29"/>
                                <a:gd name="T20" fmla="*/ 34 w 43"/>
                                <a:gd name="T21" fmla="*/ 29 h 29"/>
                                <a:gd name="T22" fmla="*/ 43 w 43"/>
                                <a:gd name="T23" fmla="*/ 19 h 29"/>
                                <a:gd name="T24" fmla="*/ 39 w 43"/>
                                <a:gd name="T25" fmla="*/ 14 h 29"/>
                                <a:gd name="T26" fmla="*/ 39 w 43"/>
                                <a:gd name="T27" fmla="*/ 10 h 29"/>
                                <a:gd name="T28" fmla="*/ 34 w 43"/>
                                <a:gd name="T29" fmla="*/ 10 h 29"/>
                                <a:gd name="T30" fmla="*/ 29 w 43"/>
                                <a:gd name="T31" fmla="*/ 10 h 29"/>
                                <a:gd name="T32" fmla="*/ 34 w 43"/>
                                <a:gd name="T33" fmla="*/ 10 h 29"/>
                                <a:gd name="T34" fmla="*/ 24 w 43"/>
                                <a:gd name="T35" fmla="*/ 5 h 29"/>
                                <a:gd name="T36" fmla="*/ 19 w 43"/>
                                <a:gd name="T37" fmla="*/ 5 h 29"/>
                                <a:gd name="T38" fmla="*/ 15 w 43"/>
                                <a:gd name="T39" fmla="*/ 5 h 29"/>
                                <a:gd name="T40" fmla="*/ 19 w 43"/>
                                <a:gd name="T41" fmla="*/ 10 h 29"/>
                                <a:gd name="T42" fmla="*/ 15 w 43"/>
                                <a:gd name="T43" fmla="*/ 5 h 29"/>
                                <a:gd name="T44" fmla="*/ 15 w 43"/>
                                <a:gd name="T45" fmla="*/ 0 h 29"/>
                                <a:gd name="T46" fmla="*/ 10 w 43"/>
                                <a:gd name="T47" fmla="*/ 0 h 29"/>
                                <a:gd name="T48" fmla="*/ 0 w 43"/>
                                <a:gd name="T49" fmla="*/ 0 h 29"/>
                                <a:gd name="T50" fmla="*/ 0 w 43"/>
                                <a:gd name="T51"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29">
                                  <a:moveTo>
                                    <a:pt x="0" y="19"/>
                                  </a:moveTo>
                                  <a:lnTo>
                                    <a:pt x="10" y="19"/>
                                  </a:lnTo>
                                  <a:lnTo>
                                    <a:pt x="5" y="14"/>
                                  </a:lnTo>
                                  <a:lnTo>
                                    <a:pt x="10" y="19"/>
                                  </a:lnTo>
                                  <a:lnTo>
                                    <a:pt x="10" y="24"/>
                                  </a:lnTo>
                                  <a:lnTo>
                                    <a:pt x="19" y="24"/>
                                  </a:lnTo>
                                  <a:lnTo>
                                    <a:pt x="15" y="24"/>
                                  </a:lnTo>
                                  <a:lnTo>
                                    <a:pt x="24" y="29"/>
                                  </a:lnTo>
                                  <a:lnTo>
                                    <a:pt x="34" y="29"/>
                                  </a:lnTo>
                                  <a:lnTo>
                                    <a:pt x="29" y="24"/>
                                  </a:lnTo>
                                  <a:lnTo>
                                    <a:pt x="34" y="29"/>
                                  </a:lnTo>
                                  <a:lnTo>
                                    <a:pt x="43" y="19"/>
                                  </a:lnTo>
                                  <a:lnTo>
                                    <a:pt x="39" y="14"/>
                                  </a:lnTo>
                                  <a:lnTo>
                                    <a:pt x="39" y="10"/>
                                  </a:lnTo>
                                  <a:lnTo>
                                    <a:pt x="34" y="10"/>
                                  </a:lnTo>
                                  <a:lnTo>
                                    <a:pt x="29" y="10"/>
                                  </a:lnTo>
                                  <a:lnTo>
                                    <a:pt x="34" y="10"/>
                                  </a:lnTo>
                                  <a:lnTo>
                                    <a:pt x="24" y="5"/>
                                  </a:lnTo>
                                  <a:lnTo>
                                    <a:pt x="19" y="5"/>
                                  </a:lnTo>
                                  <a:lnTo>
                                    <a:pt x="15" y="5"/>
                                  </a:lnTo>
                                  <a:lnTo>
                                    <a:pt x="19" y="10"/>
                                  </a:lnTo>
                                  <a:lnTo>
                                    <a:pt x="15" y="5"/>
                                  </a:lnTo>
                                  <a:lnTo>
                                    <a:pt x="15" y="0"/>
                                  </a:lnTo>
                                  <a:lnTo>
                                    <a:pt x="10"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20"/>
                          <wps:cNvSpPr>
                            <a:spLocks/>
                          </wps:cNvSpPr>
                          <wps:spPr bwMode="auto">
                            <a:xfrm>
                              <a:off x="1849" y="1071"/>
                              <a:ext cx="43" cy="34"/>
                            </a:xfrm>
                            <a:custGeom>
                              <a:avLst/>
                              <a:gdLst>
                                <a:gd name="T0" fmla="*/ 0 w 43"/>
                                <a:gd name="T1" fmla="*/ 19 h 34"/>
                                <a:gd name="T2" fmla="*/ 10 w 43"/>
                                <a:gd name="T3" fmla="*/ 24 h 34"/>
                                <a:gd name="T4" fmla="*/ 19 w 43"/>
                                <a:gd name="T5" fmla="*/ 24 h 34"/>
                                <a:gd name="T6" fmla="*/ 14 w 43"/>
                                <a:gd name="T7" fmla="*/ 19 h 34"/>
                                <a:gd name="T8" fmla="*/ 19 w 43"/>
                                <a:gd name="T9" fmla="*/ 24 h 34"/>
                                <a:gd name="T10" fmla="*/ 19 w 43"/>
                                <a:gd name="T11" fmla="*/ 29 h 34"/>
                                <a:gd name="T12" fmla="*/ 34 w 43"/>
                                <a:gd name="T13" fmla="*/ 29 h 34"/>
                                <a:gd name="T14" fmla="*/ 29 w 43"/>
                                <a:gd name="T15" fmla="*/ 24 h 34"/>
                                <a:gd name="T16" fmla="*/ 34 w 43"/>
                                <a:gd name="T17" fmla="*/ 29 h 34"/>
                                <a:gd name="T18" fmla="*/ 34 w 43"/>
                                <a:gd name="T19" fmla="*/ 34 h 34"/>
                                <a:gd name="T20" fmla="*/ 43 w 43"/>
                                <a:gd name="T21" fmla="*/ 34 h 34"/>
                                <a:gd name="T22" fmla="*/ 43 w 43"/>
                                <a:gd name="T23" fmla="*/ 15 h 34"/>
                                <a:gd name="T24" fmla="*/ 38 w 43"/>
                                <a:gd name="T25" fmla="*/ 15 h 34"/>
                                <a:gd name="T26" fmla="*/ 43 w 43"/>
                                <a:gd name="T27" fmla="*/ 19 h 34"/>
                                <a:gd name="T28" fmla="*/ 38 w 43"/>
                                <a:gd name="T29" fmla="*/ 15 h 34"/>
                                <a:gd name="T30" fmla="*/ 38 w 43"/>
                                <a:gd name="T31" fmla="*/ 10 h 34"/>
                                <a:gd name="T32" fmla="*/ 34 w 43"/>
                                <a:gd name="T33" fmla="*/ 10 h 34"/>
                                <a:gd name="T34" fmla="*/ 24 w 43"/>
                                <a:gd name="T35" fmla="*/ 10 h 34"/>
                                <a:gd name="T36" fmla="*/ 29 w 43"/>
                                <a:gd name="T37" fmla="*/ 15 h 34"/>
                                <a:gd name="T38" fmla="*/ 24 w 43"/>
                                <a:gd name="T39" fmla="*/ 10 h 34"/>
                                <a:gd name="T40" fmla="*/ 24 w 43"/>
                                <a:gd name="T41" fmla="*/ 5 h 34"/>
                                <a:gd name="T42" fmla="*/ 19 w 43"/>
                                <a:gd name="T43" fmla="*/ 5 h 34"/>
                                <a:gd name="T44" fmla="*/ 14 w 43"/>
                                <a:gd name="T45" fmla="*/ 5 h 34"/>
                                <a:gd name="T46" fmla="*/ 19 w 43"/>
                                <a:gd name="T47" fmla="*/ 5 h 34"/>
                                <a:gd name="T48" fmla="*/ 10 w 43"/>
                                <a:gd name="T49" fmla="*/ 0 h 34"/>
                                <a:gd name="T50" fmla="*/ 0 w 43"/>
                                <a:gd name="T51"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4">
                                  <a:moveTo>
                                    <a:pt x="0" y="19"/>
                                  </a:moveTo>
                                  <a:lnTo>
                                    <a:pt x="10" y="24"/>
                                  </a:lnTo>
                                  <a:lnTo>
                                    <a:pt x="19" y="24"/>
                                  </a:lnTo>
                                  <a:lnTo>
                                    <a:pt x="14" y="19"/>
                                  </a:lnTo>
                                  <a:lnTo>
                                    <a:pt x="19" y="24"/>
                                  </a:lnTo>
                                  <a:lnTo>
                                    <a:pt x="19" y="29"/>
                                  </a:lnTo>
                                  <a:lnTo>
                                    <a:pt x="34" y="29"/>
                                  </a:lnTo>
                                  <a:lnTo>
                                    <a:pt x="29" y="24"/>
                                  </a:lnTo>
                                  <a:lnTo>
                                    <a:pt x="34" y="29"/>
                                  </a:lnTo>
                                  <a:lnTo>
                                    <a:pt x="34" y="34"/>
                                  </a:lnTo>
                                  <a:lnTo>
                                    <a:pt x="43" y="34"/>
                                  </a:lnTo>
                                  <a:lnTo>
                                    <a:pt x="43" y="15"/>
                                  </a:lnTo>
                                  <a:lnTo>
                                    <a:pt x="38" y="15"/>
                                  </a:lnTo>
                                  <a:lnTo>
                                    <a:pt x="43" y="19"/>
                                  </a:lnTo>
                                  <a:lnTo>
                                    <a:pt x="38" y="15"/>
                                  </a:lnTo>
                                  <a:lnTo>
                                    <a:pt x="38" y="10"/>
                                  </a:lnTo>
                                  <a:lnTo>
                                    <a:pt x="34" y="10"/>
                                  </a:lnTo>
                                  <a:lnTo>
                                    <a:pt x="24" y="10"/>
                                  </a:lnTo>
                                  <a:lnTo>
                                    <a:pt x="29" y="15"/>
                                  </a:lnTo>
                                  <a:lnTo>
                                    <a:pt x="24" y="10"/>
                                  </a:lnTo>
                                  <a:lnTo>
                                    <a:pt x="24" y="5"/>
                                  </a:lnTo>
                                  <a:lnTo>
                                    <a:pt x="19" y="5"/>
                                  </a:lnTo>
                                  <a:lnTo>
                                    <a:pt x="14" y="5"/>
                                  </a:lnTo>
                                  <a:lnTo>
                                    <a:pt x="19"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21"/>
                          <wps:cNvSpPr>
                            <a:spLocks/>
                          </wps:cNvSpPr>
                          <wps:spPr bwMode="auto">
                            <a:xfrm>
                              <a:off x="1907" y="1100"/>
                              <a:ext cx="43" cy="34"/>
                            </a:xfrm>
                            <a:custGeom>
                              <a:avLst/>
                              <a:gdLst>
                                <a:gd name="T0" fmla="*/ 0 w 43"/>
                                <a:gd name="T1" fmla="*/ 10 h 34"/>
                                <a:gd name="T2" fmla="*/ 4 w 43"/>
                                <a:gd name="T3" fmla="*/ 14 h 34"/>
                                <a:gd name="T4" fmla="*/ 4 w 43"/>
                                <a:gd name="T5" fmla="*/ 19 h 34"/>
                                <a:gd name="T6" fmla="*/ 14 w 43"/>
                                <a:gd name="T7" fmla="*/ 19 h 34"/>
                                <a:gd name="T8" fmla="*/ 9 w 43"/>
                                <a:gd name="T9" fmla="*/ 14 h 34"/>
                                <a:gd name="T10" fmla="*/ 14 w 43"/>
                                <a:gd name="T11" fmla="*/ 19 h 34"/>
                                <a:gd name="T12" fmla="*/ 14 w 43"/>
                                <a:gd name="T13" fmla="*/ 24 h 34"/>
                                <a:gd name="T14" fmla="*/ 28 w 43"/>
                                <a:gd name="T15" fmla="*/ 24 h 34"/>
                                <a:gd name="T16" fmla="*/ 24 w 43"/>
                                <a:gd name="T17" fmla="*/ 19 h 34"/>
                                <a:gd name="T18" fmla="*/ 33 w 43"/>
                                <a:gd name="T19" fmla="*/ 29 h 34"/>
                                <a:gd name="T20" fmla="*/ 33 w 43"/>
                                <a:gd name="T21" fmla="*/ 34 h 34"/>
                                <a:gd name="T22" fmla="*/ 43 w 43"/>
                                <a:gd name="T23" fmla="*/ 34 h 34"/>
                                <a:gd name="T24" fmla="*/ 43 w 43"/>
                                <a:gd name="T25" fmla="*/ 14 h 34"/>
                                <a:gd name="T26" fmla="*/ 38 w 43"/>
                                <a:gd name="T27" fmla="*/ 14 h 34"/>
                                <a:gd name="T28" fmla="*/ 43 w 43"/>
                                <a:gd name="T29" fmla="*/ 19 h 34"/>
                                <a:gd name="T30" fmla="*/ 33 w 43"/>
                                <a:gd name="T31" fmla="*/ 10 h 34"/>
                                <a:gd name="T32" fmla="*/ 33 w 43"/>
                                <a:gd name="T33" fmla="*/ 5 h 34"/>
                                <a:gd name="T34" fmla="*/ 28 w 43"/>
                                <a:gd name="T35" fmla="*/ 5 h 34"/>
                                <a:gd name="T36" fmla="*/ 19 w 43"/>
                                <a:gd name="T37" fmla="*/ 5 h 34"/>
                                <a:gd name="T38" fmla="*/ 24 w 43"/>
                                <a:gd name="T39" fmla="*/ 10 h 34"/>
                                <a:gd name="T40" fmla="*/ 19 w 43"/>
                                <a:gd name="T41" fmla="*/ 5 h 34"/>
                                <a:gd name="T42" fmla="*/ 19 w 43"/>
                                <a:gd name="T43" fmla="*/ 0 h 34"/>
                                <a:gd name="T44" fmla="*/ 14 w 43"/>
                                <a:gd name="T45" fmla="*/ 0 h 34"/>
                                <a:gd name="T46" fmla="*/ 9 w 43"/>
                                <a:gd name="T47" fmla="*/ 0 h 34"/>
                                <a:gd name="T48" fmla="*/ 14 w 43"/>
                                <a:gd name="T49" fmla="*/ 5 h 34"/>
                                <a:gd name="T50" fmla="*/ 9 w 43"/>
                                <a:gd name="T51" fmla="*/ 0 h 34"/>
                                <a:gd name="T52" fmla="*/ 0 w 43"/>
                                <a:gd name="T53" fmla="*/ 1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 h="34">
                                  <a:moveTo>
                                    <a:pt x="0" y="10"/>
                                  </a:moveTo>
                                  <a:lnTo>
                                    <a:pt x="4" y="14"/>
                                  </a:lnTo>
                                  <a:lnTo>
                                    <a:pt x="4" y="19"/>
                                  </a:lnTo>
                                  <a:lnTo>
                                    <a:pt x="14" y="19"/>
                                  </a:lnTo>
                                  <a:lnTo>
                                    <a:pt x="9" y="14"/>
                                  </a:lnTo>
                                  <a:lnTo>
                                    <a:pt x="14" y="19"/>
                                  </a:lnTo>
                                  <a:lnTo>
                                    <a:pt x="14" y="24"/>
                                  </a:lnTo>
                                  <a:lnTo>
                                    <a:pt x="28" y="24"/>
                                  </a:lnTo>
                                  <a:lnTo>
                                    <a:pt x="24" y="19"/>
                                  </a:lnTo>
                                  <a:lnTo>
                                    <a:pt x="33" y="29"/>
                                  </a:lnTo>
                                  <a:lnTo>
                                    <a:pt x="33" y="34"/>
                                  </a:lnTo>
                                  <a:lnTo>
                                    <a:pt x="43" y="34"/>
                                  </a:lnTo>
                                  <a:lnTo>
                                    <a:pt x="43" y="14"/>
                                  </a:lnTo>
                                  <a:lnTo>
                                    <a:pt x="38" y="14"/>
                                  </a:lnTo>
                                  <a:lnTo>
                                    <a:pt x="43" y="19"/>
                                  </a:lnTo>
                                  <a:lnTo>
                                    <a:pt x="33" y="10"/>
                                  </a:lnTo>
                                  <a:lnTo>
                                    <a:pt x="33" y="5"/>
                                  </a:lnTo>
                                  <a:lnTo>
                                    <a:pt x="28" y="5"/>
                                  </a:lnTo>
                                  <a:lnTo>
                                    <a:pt x="19" y="5"/>
                                  </a:lnTo>
                                  <a:lnTo>
                                    <a:pt x="24" y="10"/>
                                  </a:lnTo>
                                  <a:lnTo>
                                    <a:pt x="19" y="5"/>
                                  </a:lnTo>
                                  <a:lnTo>
                                    <a:pt x="19" y="0"/>
                                  </a:lnTo>
                                  <a:lnTo>
                                    <a:pt x="14" y="0"/>
                                  </a:lnTo>
                                  <a:lnTo>
                                    <a:pt x="9" y="0"/>
                                  </a:lnTo>
                                  <a:lnTo>
                                    <a:pt x="14" y="5"/>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22"/>
                          <wps:cNvSpPr>
                            <a:spLocks/>
                          </wps:cNvSpPr>
                          <wps:spPr bwMode="auto">
                            <a:xfrm>
                              <a:off x="1964" y="1129"/>
                              <a:ext cx="48" cy="34"/>
                            </a:xfrm>
                            <a:custGeom>
                              <a:avLst/>
                              <a:gdLst>
                                <a:gd name="T0" fmla="*/ 0 w 48"/>
                                <a:gd name="T1" fmla="*/ 9 h 34"/>
                                <a:gd name="T2" fmla="*/ 5 w 48"/>
                                <a:gd name="T3" fmla="*/ 14 h 34"/>
                                <a:gd name="T4" fmla="*/ 5 w 48"/>
                                <a:gd name="T5" fmla="*/ 19 h 34"/>
                                <a:gd name="T6" fmla="*/ 15 w 48"/>
                                <a:gd name="T7" fmla="*/ 19 h 34"/>
                                <a:gd name="T8" fmla="*/ 10 w 48"/>
                                <a:gd name="T9" fmla="*/ 14 h 34"/>
                                <a:gd name="T10" fmla="*/ 15 w 48"/>
                                <a:gd name="T11" fmla="*/ 19 h 34"/>
                                <a:gd name="T12" fmla="*/ 15 w 48"/>
                                <a:gd name="T13" fmla="*/ 24 h 34"/>
                                <a:gd name="T14" fmla="*/ 24 w 48"/>
                                <a:gd name="T15" fmla="*/ 24 h 34"/>
                                <a:gd name="T16" fmla="*/ 20 w 48"/>
                                <a:gd name="T17" fmla="*/ 19 h 34"/>
                                <a:gd name="T18" fmla="*/ 29 w 48"/>
                                <a:gd name="T19" fmla="*/ 29 h 34"/>
                                <a:gd name="T20" fmla="*/ 29 w 48"/>
                                <a:gd name="T21" fmla="*/ 34 h 34"/>
                                <a:gd name="T22" fmla="*/ 39 w 48"/>
                                <a:gd name="T23" fmla="*/ 34 h 34"/>
                                <a:gd name="T24" fmla="*/ 34 w 48"/>
                                <a:gd name="T25" fmla="*/ 29 h 34"/>
                                <a:gd name="T26" fmla="*/ 39 w 48"/>
                                <a:gd name="T27" fmla="*/ 34 h 34"/>
                                <a:gd name="T28" fmla="*/ 48 w 48"/>
                                <a:gd name="T29" fmla="*/ 24 h 34"/>
                                <a:gd name="T30" fmla="*/ 44 w 48"/>
                                <a:gd name="T31" fmla="*/ 19 h 34"/>
                                <a:gd name="T32" fmla="*/ 44 w 48"/>
                                <a:gd name="T33" fmla="*/ 14 h 34"/>
                                <a:gd name="T34" fmla="*/ 39 w 48"/>
                                <a:gd name="T35" fmla="*/ 14 h 34"/>
                                <a:gd name="T36" fmla="*/ 34 w 48"/>
                                <a:gd name="T37" fmla="*/ 14 h 34"/>
                                <a:gd name="T38" fmla="*/ 39 w 48"/>
                                <a:gd name="T39" fmla="*/ 19 h 34"/>
                                <a:gd name="T40" fmla="*/ 29 w 48"/>
                                <a:gd name="T41" fmla="*/ 9 h 34"/>
                                <a:gd name="T42" fmla="*/ 29 w 48"/>
                                <a:gd name="T43" fmla="*/ 5 h 34"/>
                                <a:gd name="T44" fmla="*/ 24 w 48"/>
                                <a:gd name="T45" fmla="*/ 5 h 34"/>
                                <a:gd name="T46" fmla="*/ 20 w 48"/>
                                <a:gd name="T47" fmla="*/ 5 h 34"/>
                                <a:gd name="T48" fmla="*/ 24 w 48"/>
                                <a:gd name="T49" fmla="*/ 9 h 34"/>
                                <a:gd name="T50" fmla="*/ 20 w 48"/>
                                <a:gd name="T51" fmla="*/ 5 h 34"/>
                                <a:gd name="T52" fmla="*/ 20 w 48"/>
                                <a:gd name="T53" fmla="*/ 0 h 34"/>
                                <a:gd name="T54" fmla="*/ 15 w 48"/>
                                <a:gd name="T55" fmla="*/ 0 h 34"/>
                                <a:gd name="T56" fmla="*/ 10 w 48"/>
                                <a:gd name="T57" fmla="*/ 0 h 34"/>
                                <a:gd name="T58" fmla="*/ 15 w 48"/>
                                <a:gd name="T59" fmla="*/ 5 h 34"/>
                                <a:gd name="T60" fmla="*/ 10 w 48"/>
                                <a:gd name="T61" fmla="*/ 0 h 34"/>
                                <a:gd name="T62" fmla="*/ 0 w 48"/>
                                <a:gd name="T63" fmla="*/ 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34">
                                  <a:moveTo>
                                    <a:pt x="0" y="9"/>
                                  </a:moveTo>
                                  <a:lnTo>
                                    <a:pt x="5" y="14"/>
                                  </a:lnTo>
                                  <a:lnTo>
                                    <a:pt x="5" y="19"/>
                                  </a:lnTo>
                                  <a:lnTo>
                                    <a:pt x="15" y="19"/>
                                  </a:lnTo>
                                  <a:lnTo>
                                    <a:pt x="10" y="14"/>
                                  </a:lnTo>
                                  <a:lnTo>
                                    <a:pt x="15" y="19"/>
                                  </a:lnTo>
                                  <a:lnTo>
                                    <a:pt x="15" y="24"/>
                                  </a:lnTo>
                                  <a:lnTo>
                                    <a:pt x="24" y="24"/>
                                  </a:lnTo>
                                  <a:lnTo>
                                    <a:pt x="20" y="19"/>
                                  </a:lnTo>
                                  <a:lnTo>
                                    <a:pt x="29" y="29"/>
                                  </a:lnTo>
                                  <a:lnTo>
                                    <a:pt x="29" y="34"/>
                                  </a:lnTo>
                                  <a:lnTo>
                                    <a:pt x="39" y="34"/>
                                  </a:lnTo>
                                  <a:lnTo>
                                    <a:pt x="34" y="29"/>
                                  </a:lnTo>
                                  <a:lnTo>
                                    <a:pt x="39" y="34"/>
                                  </a:lnTo>
                                  <a:lnTo>
                                    <a:pt x="48" y="24"/>
                                  </a:lnTo>
                                  <a:lnTo>
                                    <a:pt x="44" y="19"/>
                                  </a:lnTo>
                                  <a:lnTo>
                                    <a:pt x="44" y="14"/>
                                  </a:lnTo>
                                  <a:lnTo>
                                    <a:pt x="39" y="14"/>
                                  </a:lnTo>
                                  <a:lnTo>
                                    <a:pt x="34" y="14"/>
                                  </a:lnTo>
                                  <a:lnTo>
                                    <a:pt x="39" y="19"/>
                                  </a:lnTo>
                                  <a:lnTo>
                                    <a:pt x="29" y="9"/>
                                  </a:lnTo>
                                  <a:lnTo>
                                    <a:pt x="29" y="5"/>
                                  </a:lnTo>
                                  <a:lnTo>
                                    <a:pt x="24" y="5"/>
                                  </a:lnTo>
                                  <a:lnTo>
                                    <a:pt x="20" y="5"/>
                                  </a:lnTo>
                                  <a:lnTo>
                                    <a:pt x="24" y="9"/>
                                  </a:lnTo>
                                  <a:lnTo>
                                    <a:pt x="20" y="5"/>
                                  </a:lnTo>
                                  <a:lnTo>
                                    <a:pt x="20" y="0"/>
                                  </a:lnTo>
                                  <a:lnTo>
                                    <a:pt x="15" y="0"/>
                                  </a:lnTo>
                                  <a:lnTo>
                                    <a:pt x="10" y="0"/>
                                  </a:lnTo>
                                  <a:lnTo>
                                    <a:pt x="15" y="5"/>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523"/>
                          <wps:cNvSpPr>
                            <a:spLocks/>
                          </wps:cNvSpPr>
                          <wps:spPr bwMode="auto">
                            <a:xfrm>
                              <a:off x="2022" y="1163"/>
                              <a:ext cx="48" cy="33"/>
                            </a:xfrm>
                            <a:custGeom>
                              <a:avLst/>
                              <a:gdLst>
                                <a:gd name="T0" fmla="*/ 0 w 48"/>
                                <a:gd name="T1" fmla="*/ 9 h 33"/>
                                <a:gd name="T2" fmla="*/ 5 w 48"/>
                                <a:gd name="T3" fmla="*/ 14 h 33"/>
                                <a:gd name="T4" fmla="*/ 5 w 48"/>
                                <a:gd name="T5" fmla="*/ 19 h 33"/>
                                <a:gd name="T6" fmla="*/ 14 w 48"/>
                                <a:gd name="T7" fmla="*/ 19 h 33"/>
                                <a:gd name="T8" fmla="*/ 10 w 48"/>
                                <a:gd name="T9" fmla="*/ 14 h 33"/>
                                <a:gd name="T10" fmla="*/ 19 w 48"/>
                                <a:gd name="T11" fmla="*/ 24 h 33"/>
                                <a:gd name="T12" fmla="*/ 19 w 48"/>
                                <a:gd name="T13" fmla="*/ 28 h 33"/>
                                <a:gd name="T14" fmla="*/ 29 w 48"/>
                                <a:gd name="T15" fmla="*/ 28 h 33"/>
                                <a:gd name="T16" fmla="*/ 24 w 48"/>
                                <a:gd name="T17" fmla="*/ 24 h 33"/>
                                <a:gd name="T18" fmla="*/ 29 w 48"/>
                                <a:gd name="T19" fmla="*/ 28 h 33"/>
                                <a:gd name="T20" fmla="*/ 29 w 48"/>
                                <a:gd name="T21" fmla="*/ 33 h 33"/>
                                <a:gd name="T22" fmla="*/ 38 w 48"/>
                                <a:gd name="T23" fmla="*/ 33 h 33"/>
                                <a:gd name="T24" fmla="*/ 34 w 48"/>
                                <a:gd name="T25" fmla="*/ 28 h 33"/>
                                <a:gd name="T26" fmla="*/ 38 w 48"/>
                                <a:gd name="T27" fmla="*/ 33 h 33"/>
                                <a:gd name="T28" fmla="*/ 48 w 48"/>
                                <a:gd name="T29" fmla="*/ 24 h 33"/>
                                <a:gd name="T30" fmla="*/ 43 w 48"/>
                                <a:gd name="T31" fmla="*/ 19 h 33"/>
                                <a:gd name="T32" fmla="*/ 43 w 48"/>
                                <a:gd name="T33" fmla="*/ 14 h 33"/>
                                <a:gd name="T34" fmla="*/ 38 w 48"/>
                                <a:gd name="T35" fmla="*/ 14 h 33"/>
                                <a:gd name="T36" fmla="*/ 34 w 48"/>
                                <a:gd name="T37" fmla="*/ 14 h 33"/>
                                <a:gd name="T38" fmla="*/ 38 w 48"/>
                                <a:gd name="T39" fmla="*/ 19 h 33"/>
                                <a:gd name="T40" fmla="*/ 34 w 48"/>
                                <a:gd name="T41" fmla="*/ 14 h 33"/>
                                <a:gd name="T42" fmla="*/ 34 w 48"/>
                                <a:gd name="T43" fmla="*/ 9 h 33"/>
                                <a:gd name="T44" fmla="*/ 29 w 48"/>
                                <a:gd name="T45" fmla="*/ 9 h 33"/>
                                <a:gd name="T46" fmla="*/ 24 w 48"/>
                                <a:gd name="T47" fmla="*/ 9 h 33"/>
                                <a:gd name="T48" fmla="*/ 29 w 48"/>
                                <a:gd name="T49" fmla="*/ 14 h 33"/>
                                <a:gd name="T50" fmla="*/ 19 w 48"/>
                                <a:gd name="T51" fmla="*/ 4 h 33"/>
                                <a:gd name="T52" fmla="*/ 19 w 48"/>
                                <a:gd name="T53" fmla="*/ 0 h 33"/>
                                <a:gd name="T54" fmla="*/ 14 w 48"/>
                                <a:gd name="T55" fmla="*/ 0 h 33"/>
                                <a:gd name="T56" fmla="*/ 10 w 48"/>
                                <a:gd name="T57" fmla="*/ 0 h 33"/>
                                <a:gd name="T58" fmla="*/ 14 w 48"/>
                                <a:gd name="T59" fmla="*/ 4 h 33"/>
                                <a:gd name="T60" fmla="*/ 10 w 48"/>
                                <a:gd name="T61" fmla="*/ 0 h 33"/>
                                <a:gd name="T62" fmla="*/ 0 w 48"/>
                                <a:gd name="T63"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33">
                                  <a:moveTo>
                                    <a:pt x="0" y="9"/>
                                  </a:moveTo>
                                  <a:lnTo>
                                    <a:pt x="5" y="14"/>
                                  </a:lnTo>
                                  <a:lnTo>
                                    <a:pt x="5" y="19"/>
                                  </a:lnTo>
                                  <a:lnTo>
                                    <a:pt x="14" y="19"/>
                                  </a:lnTo>
                                  <a:lnTo>
                                    <a:pt x="10" y="14"/>
                                  </a:lnTo>
                                  <a:lnTo>
                                    <a:pt x="19" y="24"/>
                                  </a:lnTo>
                                  <a:lnTo>
                                    <a:pt x="19" y="28"/>
                                  </a:lnTo>
                                  <a:lnTo>
                                    <a:pt x="29" y="28"/>
                                  </a:lnTo>
                                  <a:lnTo>
                                    <a:pt x="24" y="24"/>
                                  </a:lnTo>
                                  <a:lnTo>
                                    <a:pt x="29" y="28"/>
                                  </a:lnTo>
                                  <a:lnTo>
                                    <a:pt x="29" y="33"/>
                                  </a:lnTo>
                                  <a:lnTo>
                                    <a:pt x="38" y="33"/>
                                  </a:lnTo>
                                  <a:lnTo>
                                    <a:pt x="34" y="28"/>
                                  </a:lnTo>
                                  <a:lnTo>
                                    <a:pt x="38" y="33"/>
                                  </a:lnTo>
                                  <a:lnTo>
                                    <a:pt x="48" y="24"/>
                                  </a:lnTo>
                                  <a:lnTo>
                                    <a:pt x="43" y="19"/>
                                  </a:lnTo>
                                  <a:lnTo>
                                    <a:pt x="43" y="14"/>
                                  </a:lnTo>
                                  <a:lnTo>
                                    <a:pt x="38" y="14"/>
                                  </a:lnTo>
                                  <a:lnTo>
                                    <a:pt x="34" y="14"/>
                                  </a:lnTo>
                                  <a:lnTo>
                                    <a:pt x="38" y="19"/>
                                  </a:lnTo>
                                  <a:lnTo>
                                    <a:pt x="34" y="14"/>
                                  </a:lnTo>
                                  <a:lnTo>
                                    <a:pt x="34" y="9"/>
                                  </a:lnTo>
                                  <a:lnTo>
                                    <a:pt x="29" y="9"/>
                                  </a:lnTo>
                                  <a:lnTo>
                                    <a:pt x="24" y="9"/>
                                  </a:lnTo>
                                  <a:lnTo>
                                    <a:pt x="29" y="14"/>
                                  </a:lnTo>
                                  <a:lnTo>
                                    <a:pt x="19" y="4"/>
                                  </a:lnTo>
                                  <a:lnTo>
                                    <a:pt x="19" y="0"/>
                                  </a:lnTo>
                                  <a:lnTo>
                                    <a:pt x="14" y="0"/>
                                  </a:lnTo>
                                  <a:lnTo>
                                    <a:pt x="10" y="0"/>
                                  </a:lnTo>
                                  <a:lnTo>
                                    <a:pt x="14" y="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24"/>
                          <wps:cNvSpPr>
                            <a:spLocks/>
                          </wps:cNvSpPr>
                          <wps:spPr bwMode="auto">
                            <a:xfrm>
                              <a:off x="2084" y="1196"/>
                              <a:ext cx="34" cy="39"/>
                            </a:xfrm>
                            <a:custGeom>
                              <a:avLst/>
                              <a:gdLst>
                                <a:gd name="T0" fmla="*/ 0 w 34"/>
                                <a:gd name="T1" fmla="*/ 19 h 39"/>
                                <a:gd name="T2" fmla="*/ 5 w 34"/>
                                <a:gd name="T3" fmla="*/ 19 h 39"/>
                                <a:gd name="T4" fmla="*/ 0 w 34"/>
                                <a:gd name="T5" fmla="*/ 15 h 39"/>
                                <a:gd name="T6" fmla="*/ 5 w 34"/>
                                <a:gd name="T7" fmla="*/ 19 h 39"/>
                                <a:gd name="T8" fmla="*/ 5 w 34"/>
                                <a:gd name="T9" fmla="*/ 24 h 39"/>
                                <a:gd name="T10" fmla="*/ 15 w 34"/>
                                <a:gd name="T11" fmla="*/ 24 h 39"/>
                                <a:gd name="T12" fmla="*/ 10 w 34"/>
                                <a:gd name="T13" fmla="*/ 19 h 39"/>
                                <a:gd name="T14" fmla="*/ 15 w 34"/>
                                <a:gd name="T15" fmla="*/ 24 h 39"/>
                                <a:gd name="T16" fmla="*/ 10 w 34"/>
                                <a:gd name="T17" fmla="*/ 19 h 39"/>
                                <a:gd name="T18" fmla="*/ 10 w 34"/>
                                <a:gd name="T19" fmla="*/ 29 h 39"/>
                                <a:gd name="T20" fmla="*/ 15 w 34"/>
                                <a:gd name="T21" fmla="*/ 29 h 39"/>
                                <a:gd name="T22" fmla="*/ 15 w 34"/>
                                <a:gd name="T23" fmla="*/ 34 h 39"/>
                                <a:gd name="T24" fmla="*/ 24 w 34"/>
                                <a:gd name="T25" fmla="*/ 34 h 39"/>
                                <a:gd name="T26" fmla="*/ 20 w 34"/>
                                <a:gd name="T27" fmla="*/ 29 h 39"/>
                                <a:gd name="T28" fmla="*/ 24 w 34"/>
                                <a:gd name="T29" fmla="*/ 34 h 39"/>
                                <a:gd name="T30" fmla="*/ 24 w 34"/>
                                <a:gd name="T31" fmla="*/ 39 h 39"/>
                                <a:gd name="T32" fmla="*/ 34 w 34"/>
                                <a:gd name="T33" fmla="*/ 39 h 39"/>
                                <a:gd name="T34" fmla="*/ 34 w 34"/>
                                <a:gd name="T35" fmla="*/ 19 h 39"/>
                                <a:gd name="T36" fmla="*/ 29 w 34"/>
                                <a:gd name="T37" fmla="*/ 19 h 39"/>
                                <a:gd name="T38" fmla="*/ 34 w 34"/>
                                <a:gd name="T39" fmla="*/ 24 h 39"/>
                                <a:gd name="T40" fmla="*/ 29 w 34"/>
                                <a:gd name="T41" fmla="*/ 19 h 39"/>
                                <a:gd name="T42" fmla="*/ 29 w 34"/>
                                <a:gd name="T43" fmla="*/ 15 h 39"/>
                                <a:gd name="T44" fmla="*/ 24 w 34"/>
                                <a:gd name="T45" fmla="*/ 15 h 39"/>
                                <a:gd name="T46" fmla="*/ 20 w 34"/>
                                <a:gd name="T47" fmla="*/ 15 h 39"/>
                                <a:gd name="T48" fmla="*/ 29 w 34"/>
                                <a:gd name="T49" fmla="*/ 24 h 39"/>
                                <a:gd name="T50" fmla="*/ 29 w 34"/>
                                <a:gd name="T51" fmla="*/ 19 h 39"/>
                                <a:gd name="T52" fmla="*/ 29 w 34"/>
                                <a:gd name="T53" fmla="*/ 15 h 39"/>
                                <a:gd name="T54" fmla="*/ 24 w 34"/>
                                <a:gd name="T55" fmla="*/ 15 h 39"/>
                                <a:gd name="T56" fmla="*/ 20 w 34"/>
                                <a:gd name="T57" fmla="*/ 10 h 39"/>
                                <a:gd name="T58" fmla="*/ 20 w 34"/>
                                <a:gd name="T59" fmla="*/ 5 h 39"/>
                                <a:gd name="T60" fmla="*/ 15 w 34"/>
                                <a:gd name="T61" fmla="*/ 5 h 39"/>
                                <a:gd name="T62" fmla="*/ 10 w 34"/>
                                <a:gd name="T63" fmla="*/ 5 h 39"/>
                                <a:gd name="T64" fmla="*/ 15 w 34"/>
                                <a:gd name="T65" fmla="*/ 10 h 39"/>
                                <a:gd name="T66" fmla="*/ 10 w 34"/>
                                <a:gd name="T67" fmla="*/ 5 h 39"/>
                                <a:gd name="T68" fmla="*/ 10 w 34"/>
                                <a:gd name="T69" fmla="*/ 0 h 39"/>
                                <a:gd name="T70" fmla="*/ 5 w 34"/>
                                <a:gd name="T71" fmla="*/ 0 h 39"/>
                                <a:gd name="T72" fmla="*/ 0 w 34"/>
                                <a:gd name="T73" fmla="*/ 0 h 39"/>
                                <a:gd name="T74" fmla="*/ 0 w 34"/>
                                <a:gd name="T75" fmla="*/ 1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4" h="39">
                                  <a:moveTo>
                                    <a:pt x="0" y="19"/>
                                  </a:moveTo>
                                  <a:lnTo>
                                    <a:pt x="5" y="19"/>
                                  </a:lnTo>
                                  <a:lnTo>
                                    <a:pt x="0" y="15"/>
                                  </a:lnTo>
                                  <a:lnTo>
                                    <a:pt x="5" y="19"/>
                                  </a:lnTo>
                                  <a:lnTo>
                                    <a:pt x="5" y="24"/>
                                  </a:lnTo>
                                  <a:lnTo>
                                    <a:pt x="15" y="24"/>
                                  </a:lnTo>
                                  <a:lnTo>
                                    <a:pt x="10" y="19"/>
                                  </a:lnTo>
                                  <a:lnTo>
                                    <a:pt x="15" y="24"/>
                                  </a:lnTo>
                                  <a:lnTo>
                                    <a:pt x="10" y="19"/>
                                  </a:lnTo>
                                  <a:lnTo>
                                    <a:pt x="10" y="29"/>
                                  </a:lnTo>
                                  <a:lnTo>
                                    <a:pt x="15" y="29"/>
                                  </a:lnTo>
                                  <a:lnTo>
                                    <a:pt x="15" y="34"/>
                                  </a:lnTo>
                                  <a:lnTo>
                                    <a:pt x="24" y="34"/>
                                  </a:lnTo>
                                  <a:lnTo>
                                    <a:pt x="20" y="29"/>
                                  </a:lnTo>
                                  <a:lnTo>
                                    <a:pt x="24" y="34"/>
                                  </a:lnTo>
                                  <a:lnTo>
                                    <a:pt x="24" y="39"/>
                                  </a:lnTo>
                                  <a:lnTo>
                                    <a:pt x="34" y="39"/>
                                  </a:lnTo>
                                  <a:lnTo>
                                    <a:pt x="34" y="19"/>
                                  </a:lnTo>
                                  <a:lnTo>
                                    <a:pt x="29" y="19"/>
                                  </a:lnTo>
                                  <a:lnTo>
                                    <a:pt x="34" y="24"/>
                                  </a:lnTo>
                                  <a:lnTo>
                                    <a:pt x="29" y="19"/>
                                  </a:lnTo>
                                  <a:lnTo>
                                    <a:pt x="29" y="15"/>
                                  </a:lnTo>
                                  <a:lnTo>
                                    <a:pt x="24" y="15"/>
                                  </a:lnTo>
                                  <a:lnTo>
                                    <a:pt x="20" y="15"/>
                                  </a:lnTo>
                                  <a:lnTo>
                                    <a:pt x="29" y="24"/>
                                  </a:lnTo>
                                  <a:lnTo>
                                    <a:pt x="29" y="19"/>
                                  </a:lnTo>
                                  <a:lnTo>
                                    <a:pt x="29" y="15"/>
                                  </a:lnTo>
                                  <a:lnTo>
                                    <a:pt x="24" y="15"/>
                                  </a:lnTo>
                                  <a:lnTo>
                                    <a:pt x="20" y="10"/>
                                  </a:lnTo>
                                  <a:lnTo>
                                    <a:pt x="20" y="5"/>
                                  </a:lnTo>
                                  <a:lnTo>
                                    <a:pt x="15" y="5"/>
                                  </a:lnTo>
                                  <a:lnTo>
                                    <a:pt x="10" y="5"/>
                                  </a:lnTo>
                                  <a:lnTo>
                                    <a:pt x="15" y="10"/>
                                  </a:lnTo>
                                  <a:lnTo>
                                    <a:pt x="10" y="5"/>
                                  </a:lnTo>
                                  <a:lnTo>
                                    <a:pt x="10" y="0"/>
                                  </a:lnTo>
                                  <a:lnTo>
                                    <a:pt x="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525"/>
                          <wps:cNvSpPr>
                            <a:spLocks/>
                          </wps:cNvSpPr>
                          <wps:spPr bwMode="auto">
                            <a:xfrm>
                              <a:off x="2128" y="1235"/>
                              <a:ext cx="48" cy="43"/>
                            </a:xfrm>
                            <a:custGeom>
                              <a:avLst/>
                              <a:gdLst>
                                <a:gd name="T0" fmla="*/ 0 w 48"/>
                                <a:gd name="T1" fmla="*/ 4 h 43"/>
                                <a:gd name="T2" fmla="*/ 0 w 48"/>
                                <a:gd name="T3" fmla="*/ 14 h 43"/>
                                <a:gd name="T4" fmla="*/ 4 w 48"/>
                                <a:gd name="T5" fmla="*/ 14 h 43"/>
                                <a:gd name="T6" fmla="*/ 4 w 48"/>
                                <a:gd name="T7" fmla="*/ 19 h 43"/>
                                <a:gd name="T8" fmla="*/ 14 w 48"/>
                                <a:gd name="T9" fmla="*/ 19 h 43"/>
                                <a:gd name="T10" fmla="*/ 9 w 48"/>
                                <a:gd name="T11" fmla="*/ 14 h 43"/>
                                <a:gd name="T12" fmla="*/ 38 w 48"/>
                                <a:gd name="T13" fmla="*/ 43 h 43"/>
                                <a:gd name="T14" fmla="*/ 48 w 48"/>
                                <a:gd name="T15" fmla="*/ 33 h 43"/>
                                <a:gd name="T16" fmla="*/ 19 w 48"/>
                                <a:gd name="T17" fmla="*/ 4 h 43"/>
                                <a:gd name="T18" fmla="*/ 19 w 48"/>
                                <a:gd name="T19" fmla="*/ 0 h 43"/>
                                <a:gd name="T20" fmla="*/ 14 w 48"/>
                                <a:gd name="T21" fmla="*/ 0 h 43"/>
                                <a:gd name="T22" fmla="*/ 9 w 48"/>
                                <a:gd name="T23" fmla="*/ 0 h 43"/>
                                <a:gd name="T24" fmla="*/ 19 w 48"/>
                                <a:gd name="T25" fmla="*/ 9 h 43"/>
                                <a:gd name="T26" fmla="*/ 19 w 48"/>
                                <a:gd name="T27" fmla="*/ 4 h 43"/>
                                <a:gd name="T28" fmla="*/ 0 w 48"/>
                                <a:gd name="T29" fmla="*/ 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43">
                                  <a:moveTo>
                                    <a:pt x="0" y="4"/>
                                  </a:moveTo>
                                  <a:lnTo>
                                    <a:pt x="0" y="14"/>
                                  </a:lnTo>
                                  <a:lnTo>
                                    <a:pt x="4" y="14"/>
                                  </a:lnTo>
                                  <a:lnTo>
                                    <a:pt x="4" y="19"/>
                                  </a:lnTo>
                                  <a:lnTo>
                                    <a:pt x="14" y="19"/>
                                  </a:lnTo>
                                  <a:lnTo>
                                    <a:pt x="9" y="14"/>
                                  </a:lnTo>
                                  <a:lnTo>
                                    <a:pt x="38" y="43"/>
                                  </a:lnTo>
                                  <a:lnTo>
                                    <a:pt x="48" y="33"/>
                                  </a:lnTo>
                                  <a:lnTo>
                                    <a:pt x="19" y="4"/>
                                  </a:lnTo>
                                  <a:lnTo>
                                    <a:pt x="19" y="0"/>
                                  </a:lnTo>
                                  <a:lnTo>
                                    <a:pt x="14" y="0"/>
                                  </a:lnTo>
                                  <a:lnTo>
                                    <a:pt x="9" y="0"/>
                                  </a:lnTo>
                                  <a:lnTo>
                                    <a:pt x="19" y="9"/>
                                  </a:lnTo>
                                  <a:lnTo>
                                    <a:pt x="19"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526"/>
                          <wps:cNvSpPr>
                            <a:spLocks/>
                          </wps:cNvSpPr>
                          <wps:spPr bwMode="auto">
                            <a:xfrm>
                              <a:off x="2180" y="1278"/>
                              <a:ext cx="44" cy="48"/>
                            </a:xfrm>
                            <a:custGeom>
                              <a:avLst/>
                              <a:gdLst>
                                <a:gd name="T0" fmla="*/ 0 w 44"/>
                                <a:gd name="T1" fmla="*/ 19 h 48"/>
                                <a:gd name="T2" fmla="*/ 10 w 44"/>
                                <a:gd name="T3" fmla="*/ 24 h 48"/>
                                <a:gd name="T4" fmla="*/ 10 w 44"/>
                                <a:gd name="T5" fmla="*/ 19 h 48"/>
                                <a:gd name="T6" fmla="*/ 34 w 44"/>
                                <a:gd name="T7" fmla="*/ 43 h 48"/>
                                <a:gd name="T8" fmla="*/ 39 w 44"/>
                                <a:gd name="T9" fmla="*/ 48 h 48"/>
                                <a:gd name="T10" fmla="*/ 44 w 44"/>
                                <a:gd name="T11" fmla="*/ 48 h 48"/>
                                <a:gd name="T12" fmla="*/ 44 w 44"/>
                                <a:gd name="T13" fmla="*/ 29 h 48"/>
                                <a:gd name="T14" fmla="*/ 39 w 44"/>
                                <a:gd name="T15" fmla="*/ 29 h 48"/>
                                <a:gd name="T16" fmla="*/ 44 w 44"/>
                                <a:gd name="T17" fmla="*/ 33 h 48"/>
                                <a:gd name="T18" fmla="*/ 20 w 44"/>
                                <a:gd name="T19" fmla="*/ 9 h 48"/>
                                <a:gd name="T20" fmla="*/ 20 w 44"/>
                                <a:gd name="T21" fmla="*/ 5 h 48"/>
                                <a:gd name="T22" fmla="*/ 10 w 44"/>
                                <a:gd name="T23" fmla="*/ 0 h 48"/>
                                <a:gd name="T24" fmla="*/ 0 w 44"/>
                                <a:gd name="T25" fmla="*/ 1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8">
                                  <a:moveTo>
                                    <a:pt x="0" y="19"/>
                                  </a:moveTo>
                                  <a:lnTo>
                                    <a:pt x="10" y="24"/>
                                  </a:lnTo>
                                  <a:lnTo>
                                    <a:pt x="10" y="19"/>
                                  </a:lnTo>
                                  <a:lnTo>
                                    <a:pt x="34" y="43"/>
                                  </a:lnTo>
                                  <a:lnTo>
                                    <a:pt x="39" y="48"/>
                                  </a:lnTo>
                                  <a:lnTo>
                                    <a:pt x="44" y="48"/>
                                  </a:lnTo>
                                  <a:lnTo>
                                    <a:pt x="44" y="29"/>
                                  </a:lnTo>
                                  <a:lnTo>
                                    <a:pt x="39" y="29"/>
                                  </a:lnTo>
                                  <a:lnTo>
                                    <a:pt x="44" y="33"/>
                                  </a:lnTo>
                                  <a:lnTo>
                                    <a:pt x="20" y="9"/>
                                  </a:lnTo>
                                  <a:lnTo>
                                    <a:pt x="20"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527"/>
                          <wps:cNvSpPr>
                            <a:spLocks/>
                          </wps:cNvSpPr>
                          <wps:spPr bwMode="auto">
                            <a:xfrm>
                              <a:off x="2228" y="1326"/>
                              <a:ext cx="44" cy="43"/>
                            </a:xfrm>
                            <a:custGeom>
                              <a:avLst/>
                              <a:gdLst>
                                <a:gd name="T0" fmla="*/ 0 w 44"/>
                                <a:gd name="T1" fmla="*/ 9 h 43"/>
                                <a:gd name="T2" fmla="*/ 10 w 44"/>
                                <a:gd name="T3" fmla="*/ 19 h 43"/>
                                <a:gd name="T4" fmla="*/ 5 w 44"/>
                                <a:gd name="T5" fmla="*/ 19 h 43"/>
                                <a:gd name="T6" fmla="*/ 10 w 44"/>
                                <a:gd name="T7" fmla="*/ 29 h 43"/>
                                <a:gd name="T8" fmla="*/ 15 w 44"/>
                                <a:gd name="T9" fmla="*/ 29 h 43"/>
                                <a:gd name="T10" fmla="*/ 15 w 44"/>
                                <a:gd name="T11" fmla="*/ 33 h 43"/>
                                <a:gd name="T12" fmla="*/ 24 w 44"/>
                                <a:gd name="T13" fmla="*/ 38 h 43"/>
                                <a:gd name="T14" fmla="*/ 20 w 44"/>
                                <a:gd name="T15" fmla="*/ 33 h 43"/>
                                <a:gd name="T16" fmla="*/ 24 w 44"/>
                                <a:gd name="T17" fmla="*/ 43 h 43"/>
                                <a:gd name="T18" fmla="*/ 44 w 44"/>
                                <a:gd name="T19" fmla="*/ 33 h 43"/>
                                <a:gd name="T20" fmla="*/ 39 w 44"/>
                                <a:gd name="T21" fmla="*/ 24 h 43"/>
                                <a:gd name="T22" fmla="*/ 34 w 44"/>
                                <a:gd name="T23" fmla="*/ 24 h 43"/>
                                <a:gd name="T24" fmla="*/ 34 w 44"/>
                                <a:gd name="T25" fmla="*/ 19 h 43"/>
                                <a:gd name="T26" fmla="*/ 24 w 44"/>
                                <a:gd name="T27" fmla="*/ 14 h 43"/>
                                <a:gd name="T28" fmla="*/ 29 w 44"/>
                                <a:gd name="T29" fmla="*/ 19 h 43"/>
                                <a:gd name="T30" fmla="*/ 24 w 44"/>
                                <a:gd name="T31" fmla="*/ 9 h 43"/>
                                <a:gd name="T32" fmla="*/ 20 w 44"/>
                                <a:gd name="T33" fmla="*/ 9 h 43"/>
                                <a:gd name="T34" fmla="*/ 10 w 44"/>
                                <a:gd name="T35" fmla="*/ 0 h 43"/>
                                <a:gd name="T36" fmla="*/ 0 w 44"/>
                                <a:gd name="T37" fmla="*/ 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43">
                                  <a:moveTo>
                                    <a:pt x="0" y="9"/>
                                  </a:moveTo>
                                  <a:lnTo>
                                    <a:pt x="10" y="19"/>
                                  </a:lnTo>
                                  <a:lnTo>
                                    <a:pt x="5" y="19"/>
                                  </a:lnTo>
                                  <a:lnTo>
                                    <a:pt x="10" y="29"/>
                                  </a:lnTo>
                                  <a:lnTo>
                                    <a:pt x="15" y="29"/>
                                  </a:lnTo>
                                  <a:lnTo>
                                    <a:pt x="15" y="33"/>
                                  </a:lnTo>
                                  <a:lnTo>
                                    <a:pt x="24" y="38"/>
                                  </a:lnTo>
                                  <a:lnTo>
                                    <a:pt x="20" y="33"/>
                                  </a:lnTo>
                                  <a:lnTo>
                                    <a:pt x="24" y="43"/>
                                  </a:lnTo>
                                  <a:lnTo>
                                    <a:pt x="44" y="33"/>
                                  </a:lnTo>
                                  <a:lnTo>
                                    <a:pt x="39" y="24"/>
                                  </a:lnTo>
                                  <a:lnTo>
                                    <a:pt x="34" y="24"/>
                                  </a:lnTo>
                                  <a:lnTo>
                                    <a:pt x="34" y="19"/>
                                  </a:lnTo>
                                  <a:lnTo>
                                    <a:pt x="24" y="14"/>
                                  </a:lnTo>
                                  <a:lnTo>
                                    <a:pt x="29" y="19"/>
                                  </a:lnTo>
                                  <a:lnTo>
                                    <a:pt x="24" y="9"/>
                                  </a:lnTo>
                                  <a:lnTo>
                                    <a:pt x="20" y="9"/>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528"/>
                          <wps:cNvSpPr>
                            <a:spLocks/>
                          </wps:cNvSpPr>
                          <wps:spPr bwMode="auto">
                            <a:xfrm>
                              <a:off x="2272" y="1369"/>
                              <a:ext cx="33" cy="39"/>
                            </a:xfrm>
                            <a:custGeom>
                              <a:avLst/>
                              <a:gdLst>
                                <a:gd name="T0" fmla="*/ 0 w 33"/>
                                <a:gd name="T1" fmla="*/ 10 h 39"/>
                                <a:gd name="T2" fmla="*/ 4 w 33"/>
                                <a:gd name="T3" fmla="*/ 14 h 39"/>
                                <a:gd name="T4" fmla="*/ 0 w 33"/>
                                <a:gd name="T5" fmla="*/ 14 h 39"/>
                                <a:gd name="T6" fmla="*/ 4 w 33"/>
                                <a:gd name="T7" fmla="*/ 24 h 39"/>
                                <a:gd name="T8" fmla="*/ 9 w 33"/>
                                <a:gd name="T9" fmla="*/ 24 h 39"/>
                                <a:gd name="T10" fmla="*/ 24 w 33"/>
                                <a:gd name="T11" fmla="*/ 39 h 39"/>
                                <a:gd name="T12" fmla="*/ 33 w 33"/>
                                <a:gd name="T13" fmla="*/ 29 h 39"/>
                                <a:gd name="T14" fmla="*/ 19 w 33"/>
                                <a:gd name="T15" fmla="*/ 14 h 39"/>
                                <a:gd name="T16" fmla="*/ 24 w 33"/>
                                <a:gd name="T17" fmla="*/ 14 h 39"/>
                                <a:gd name="T18" fmla="*/ 19 w 33"/>
                                <a:gd name="T19" fmla="*/ 5 h 39"/>
                                <a:gd name="T20" fmla="*/ 14 w 33"/>
                                <a:gd name="T21" fmla="*/ 5 h 39"/>
                                <a:gd name="T22" fmla="*/ 9 w 33"/>
                                <a:gd name="T23" fmla="*/ 0 h 39"/>
                                <a:gd name="T24" fmla="*/ 0 w 33"/>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9">
                                  <a:moveTo>
                                    <a:pt x="0" y="10"/>
                                  </a:moveTo>
                                  <a:lnTo>
                                    <a:pt x="4" y="14"/>
                                  </a:lnTo>
                                  <a:lnTo>
                                    <a:pt x="0" y="14"/>
                                  </a:lnTo>
                                  <a:lnTo>
                                    <a:pt x="4" y="24"/>
                                  </a:lnTo>
                                  <a:lnTo>
                                    <a:pt x="9" y="24"/>
                                  </a:lnTo>
                                  <a:lnTo>
                                    <a:pt x="24" y="39"/>
                                  </a:lnTo>
                                  <a:lnTo>
                                    <a:pt x="33" y="29"/>
                                  </a:lnTo>
                                  <a:lnTo>
                                    <a:pt x="19" y="14"/>
                                  </a:lnTo>
                                  <a:lnTo>
                                    <a:pt x="24" y="14"/>
                                  </a:lnTo>
                                  <a:lnTo>
                                    <a:pt x="19" y="5"/>
                                  </a:lnTo>
                                  <a:lnTo>
                                    <a:pt x="14" y="5"/>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529"/>
                          <wps:cNvSpPr>
                            <a:spLocks/>
                          </wps:cNvSpPr>
                          <wps:spPr bwMode="auto">
                            <a:xfrm>
                              <a:off x="2310" y="1412"/>
                              <a:ext cx="34" cy="39"/>
                            </a:xfrm>
                            <a:custGeom>
                              <a:avLst/>
                              <a:gdLst>
                                <a:gd name="T0" fmla="*/ 0 w 34"/>
                                <a:gd name="T1" fmla="*/ 10 h 39"/>
                                <a:gd name="T2" fmla="*/ 14 w 34"/>
                                <a:gd name="T3" fmla="*/ 24 h 39"/>
                                <a:gd name="T4" fmla="*/ 10 w 34"/>
                                <a:gd name="T5" fmla="*/ 24 h 39"/>
                                <a:gd name="T6" fmla="*/ 14 w 34"/>
                                <a:gd name="T7" fmla="*/ 34 h 39"/>
                                <a:gd name="T8" fmla="*/ 19 w 34"/>
                                <a:gd name="T9" fmla="*/ 34 h 39"/>
                                <a:gd name="T10" fmla="*/ 24 w 34"/>
                                <a:gd name="T11" fmla="*/ 39 h 39"/>
                                <a:gd name="T12" fmla="*/ 34 w 34"/>
                                <a:gd name="T13" fmla="*/ 29 h 39"/>
                                <a:gd name="T14" fmla="*/ 29 w 34"/>
                                <a:gd name="T15" fmla="*/ 24 h 39"/>
                                <a:gd name="T16" fmla="*/ 34 w 34"/>
                                <a:gd name="T17" fmla="*/ 24 h 39"/>
                                <a:gd name="T18" fmla="*/ 29 w 34"/>
                                <a:gd name="T19" fmla="*/ 15 h 39"/>
                                <a:gd name="T20" fmla="*/ 24 w 34"/>
                                <a:gd name="T21" fmla="*/ 15 h 39"/>
                                <a:gd name="T22" fmla="*/ 10 w 34"/>
                                <a:gd name="T23" fmla="*/ 0 h 39"/>
                                <a:gd name="T24" fmla="*/ 0 w 3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9">
                                  <a:moveTo>
                                    <a:pt x="0" y="10"/>
                                  </a:moveTo>
                                  <a:lnTo>
                                    <a:pt x="14" y="24"/>
                                  </a:lnTo>
                                  <a:lnTo>
                                    <a:pt x="10" y="24"/>
                                  </a:lnTo>
                                  <a:lnTo>
                                    <a:pt x="14" y="34"/>
                                  </a:lnTo>
                                  <a:lnTo>
                                    <a:pt x="19" y="34"/>
                                  </a:lnTo>
                                  <a:lnTo>
                                    <a:pt x="24" y="39"/>
                                  </a:lnTo>
                                  <a:lnTo>
                                    <a:pt x="34" y="29"/>
                                  </a:lnTo>
                                  <a:lnTo>
                                    <a:pt x="29" y="24"/>
                                  </a:lnTo>
                                  <a:lnTo>
                                    <a:pt x="34" y="24"/>
                                  </a:lnTo>
                                  <a:lnTo>
                                    <a:pt x="29" y="15"/>
                                  </a:lnTo>
                                  <a:lnTo>
                                    <a:pt x="24" y="1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530"/>
                          <wps:cNvSpPr>
                            <a:spLocks/>
                          </wps:cNvSpPr>
                          <wps:spPr bwMode="auto">
                            <a:xfrm>
                              <a:off x="2349" y="1456"/>
                              <a:ext cx="38" cy="38"/>
                            </a:xfrm>
                            <a:custGeom>
                              <a:avLst/>
                              <a:gdLst>
                                <a:gd name="T0" fmla="*/ 0 w 38"/>
                                <a:gd name="T1" fmla="*/ 9 h 38"/>
                                <a:gd name="T2" fmla="*/ 19 w 38"/>
                                <a:gd name="T3" fmla="*/ 28 h 38"/>
                                <a:gd name="T4" fmla="*/ 14 w 38"/>
                                <a:gd name="T5" fmla="*/ 28 h 38"/>
                                <a:gd name="T6" fmla="*/ 19 w 38"/>
                                <a:gd name="T7" fmla="*/ 38 h 38"/>
                                <a:gd name="T8" fmla="*/ 38 w 38"/>
                                <a:gd name="T9" fmla="*/ 28 h 38"/>
                                <a:gd name="T10" fmla="*/ 33 w 38"/>
                                <a:gd name="T11" fmla="*/ 19 h 38"/>
                                <a:gd name="T12" fmla="*/ 28 w 38"/>
                                <a:gd name="T13" fmla="*/ 19 h 38"/>
                                <a:gd name="T14" fmla="*/ 9 w 38"/>
                                <a:gd name="T15" fmla="*/ 0 h 38"/>
                                <a:gd name="T16" fmla="*/ 0 w 38"/>
                                <a:gd name="T17" fmla="*/ 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38">
                                  <a:moveTo>
                                    <a:pt x="0" y="9"/>
                                  </a:moveTo>
                                  <a:lnTo>
                                    <a:pt x="19" y="28"/>
                                  </a:lnTo>
                                  <a:lnTo>
                                    <a:pt x="14" y="28"/>
                                  </a:lnTo>
                                  <a:lnTo>
                                    <a:pt x="19" y="38"/>
                                  </a:lnTo>
                                  <a:lnTo>
                                    <a:pt x="38" y="28"/>
                                  </a:lnTo>
                                  <a:lnTo>
                                    <a:pt x="33" y="19"/>
                                  </a:lnTo>
                                  <a:lnTo>
                                    <a:pt x="28" y="19"/>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531"/>
                          <wps:cNvSpPr>
                            <a:spLocks/>
                          </wps:cNvSpPr>
                          <wps:spPr bwMode="auto">
                            <a:xfrm>
                              <a:off x="2382" y="1499"/>
                              <a:ext cx="34" cy="33"/>
                            </a:xfrm>
                            <a:custGeom>
                              <a:avLst/>
                              <a:gdLst>
                                <a:gd name="T0" fmla="*/ 0 w 34"/>
                                <a:gd name="T1" fmla="*/ 9 h 33"/>
                                <a:gd name="T2" fmla="*/ 24 w 34"/>
                                <a:gd name="T3" fmla="*/ 33 h 33"/>
                                <a:gd name="T4" fmla="*/ 34 w 34"/>
                                <a:gd name="T5" fmla="*/ 24 h 33"/>
                                <a:gd name="T6" fmla="*/ 10 w 34"/>
                                <a:gd name="T7" fmla="*/ 0 h 33"/>
                                <a:gd name="T8" fmla="*/ 0 w 34"/>
                                <a:gd name="T9" fmla="*/ 9 h 33"/>
                              </a:gdLst>
                              <a:ahLst/>
                              <a:cxnLst>
                                <a:cxn ang="0">
                                  <a:pos x="T0" y="T1"/>
                                </a:cxn>
                                <a:cxn ang="0">
                                  <a:pos x="T2" y="T3"/>
                                </a:cxn>
                                <a:cxn ang="0">
                                  <a:pos x="T4" y="T5"/>
                                </a:cxn>
                                <a:cxn ang="0">
                                  <a:pos x="T6" y="T7"/>
                                </a:cxn>
                                <a:cxn ang="0">
                                  <a:pos x="T8" y="T9"/>
                                </a:cxn>
                              </a:cxnLst>
                              <a:rect l="0" t="0" r="r" b="b"/>
                              <a:pathLst>
                                <a:path w="34" h="33">
                                  <a:moveTo>
                                    <a:pt x="0" y="9"/>
                                  </a:moveTo>
                                  <a:lnTo>
                                    <a:pt x="24" y="33"/>
                                  </a:lnTo>
                                  <a:lnTo>
                                    <a:pt x="34" y="2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532"/>
                          <wps:cNvSpPr>
                            <a:spLocks/>
                          </wps:cNvSpPr>
                          <wps:spPr bwMode="auto">
                            <a:xfrm>
                              <a:off x="2421" y="1537"/>
                              <a:ext cx="33" cy="39"/>
                            </a:xfrm>
                            <a:custGeom>
                              <a:avLst/>
                              <a:gdLst>
                                <a:gd name="T0" fmla="*/ 0 w 33"/>
                                <a:gd name="T1" fmla="*/ 10 h 39"/>
                                <a:gd name="T2" fmla="*/ 9 w 33"/>
                                <a:gd name="T3" fmla="*/ 19 h 39"/>
                                <a:gd name="T4" fmla="*/ 4 w 33"/>
                                <a:gd name="T5" fmla="*/ 19 h 39"/>
                                <a:gd name="T6" fmla="*/ 14 w 33"/>
                                <a:gd name="T7" fmla="*/ 34 h 39"/>
                                <a:gd name="T8" fmla="*/ 19 w 33"/>
                                <a:gd name="T9" fmla="*/ 34 h 39"/>
                                <a:gd name="T10" fmla="*/ 24 w 33"/>
                                <a:gd name="T11" fmla="*/ 39 h 39"/>
                                <a:gd name="T12" fmla="*/ 33 w 33"/>
                                <a:gd name="T13" fmla="*/ 29 h 39"/>
                                <a:gd name="T14" fmla="*/ 28 w 33"/>
                                <a:gd name="T15" fmla="*/ 24 h 39"/>
                                <a:gd name="T16" fmla="*/ 33 w 33"/>
                                <a:gd name="T17" fmla="*/ 24 h 39"/>
                                <a:gd name="T18" fmla="*/ 24 w 33"/>
                                <a:gd name="T19" fmla="*/ 10 h 39"/>
                                <a:gd name="T20" fmla="*/ 19 w 33"/>
                                <a:gd name="T21" fmla="*/ 10 h 39"/>
                                <a:gd name="T22" fmla="*/ 9 w 33"/>
                                <a:gd name="T23" fmla="*/ 0 h 39"/>
                                <a:gd name="T24" fmla="*/ 0 w 33"/>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9">
                                  <a:moveTo>
                                    <a:pt x="0" y="10"/>
                                  </a:moveTo>
                                  <a:lnTo>
                                    <a:pt x="9" y="19"/>
                                  </a:lnTo>
                                  <a:lnTo>
                                    <a:pt x="4" y="19"/>
                                  </a:lnTo>
                                  <a:lnTo>
                                    <a:pt x="14" y="34"/>
                                  </a:lnTo>
                                  <a:lnTo>
                                    <a:pt x="19" y="34"/>
                                  </a:lnTo>
                                  <a:lnTo>
                                    <a:pt x="24" y="39"/>
                                  </a:lnTo>
                                  <a:lnTo>
                                    <a:pt x="33" y="29"/>
                                  </a:lnTo>
                                  <a:lnTo>
                                    <a:pt x="28" y="24"/>
                                  </a:lnTo>
                                  <a:lnTo>
                                    <a:pt x="33" y="24"/>
                                  </a:lnTo>
                                  <a:lnTo>
                                    <a:pt x="24" y="10"/>
                                  </a:lnTo>
                                  <a:lnTo>
                                    <a:pt x="19" y="10"/>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533"/>
                          <wps:cNvSpPr>
                            <a:spLocks/>
                          </wps:cNvSpPr>
                          <wps:spPr bwMode="auto">
                            <a:xfrm>
                              <a:off x="2454" y="1576"/>
                              <a:ext cx="39" cy="43"/>
                            </a:xfrm>
                            <a:custGeom>
                              <a:avLst/>
                              <a:gdLst>
                                <a:gd name="T0" fmla="*/ 0 w 39"/>
                                <a:gd name="T1" fmla="*/ 9 h 43"/>
                                <a:gd name="T2" fmla="*/ 15 w 39"/>
                                <a:gd name="T3" fmla="*/ 24 h 43"/>
                                <a:gd name="T4" fmla="*/ 10 w 39"/>
                                <a:gd name="T5" fmla="*/ 24 h 43"/>
                                <a:gd name="T6" fmla="*/ 19 w 39"/>
                                <a:gd name="T7" fmla="*/ 38 h 43"/>
                                <a:gd name="T8" fmla="*/ 29 w 39"/>
                                <a:gd name="T9" fmla="*/ 43 h 43"/>
                                <a:gd name="T10" fmla="*/ 34 w 39"/>
                                <a:gd name="T11" fmla="*/ 43 h 43"/>
                                <a:gd name="T12" fmla="*/ 34 w 39"/>
                                <a:gd name="T13" fmla="*/ 24 h 43"/>
                                <a:gd name="T14" fmla="*/ 29 w 39"/>
                                <a:gd name="T15" fmla="*/ 24 h 43"/>
                                <a:gd name="T16" fmla="*/ 39 w 39"/>
                                <a:gd name="T17" fmla="*/ 28 h 43"/>
                                <a:gd name="T18" fmla="*/ 29 w 39"/>
                                <a:gd name="T19" fmla="*/ 14 h 43"/>
                                <a:gd name="T20" fmla="*/ 24 w 39"/>
                                <a:gd name="T21" fmla="*/ 14 h 43"/>
                                <a:gd name="T22" fmla="*/ 10 w 39"/>
                                <a:gd name="T23" fmla="*/ 0 h 43"/>
                                <a:gd name="T24" fmla="*/ 0 w 39"/>
                                <a:gd name="T25" fmla="*/ 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43">
                                  <a:moveTo>
                                    <a:pt x="0" y="9"/>
                                  </a:moveTo>
                                  <a:lnTo>
                                    <a:pt x="15" y="24"/>
                                  </a:lnTo>
                                  <a:lnTo>
                                    <a:pt x="10" y="24"/>
                                  </a:lnTo>
                                  <a:lnTo>
                                    <a:pt x="19" y="38"/>
                                  </a:lnTo>
                                  <a:lnTo>
                                    <a:pt x="29" y="43"/>
                                  </a:lnTo>
                                  <a:lnTo>
                                    <a:pt x="34" y="43"/>
                                  </a:lnTo>
                                  <a:lnTo>
                                    <a:pt x="34" y="24"/>
                                  </a:lnTo>
                                  <a:lnTo>
                                    <a:pt x="29" y="24"/>
                                  </a:lnTo>
                                  <a:lnTo>
                                    <a:pt x="39" y="28"/>
                                  </a:lnTo>
                                  <a:lnTo>
                                    <a:pt x="29" y="14"/>
                                  </a:lnTo>
                                  <a:lnTo>
                                    <a:pt x="24" y="1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534"/>
                          <wps:cNvSpPr>
                            <a:spLocks/>
                          </wps:cNvSpPr>
                          <wps:spPr bwMode="auto">
                            <a:xfrm>
                              <a:off x="2493" y="1619"/>
                              <a:ext cx="28" cy="34"/>
                            </a:xfrm>
                            <a:custGeom>
                              <a:avLst/>
                              <a:gdLst>
                                <a:gd name="T0" fmla="*/ 0 w 28"/>
                                <a:gd name="T1" fmla="*/ 9 h 34"/>
                                <a:gd name="T2" fmla="*/ 4 w 28"/>
                                <a:gd name="T3" fmla="*/ 14 h 34"/>
                                <a:gd name="T4" fmla="*/ 0 w 28"/>
                                <a:gd name="T5" fmla="*/ 14 h 34"/>
                                <a:gd name="T6" fmla="*/ 9 w 28"/>
                                <a:gd name="T7" fmla="*/ 29 h 34"/>
                                <a:gd name="T8" fmla="*/ 14 w 28"/>
                                <a:gd name="T9" fmla="*/ 29 h 34"/>
                                <a:gd name="T10" fmla="*/ 19 w 28"/>
                                <a:gd name="T11" fmla="*/ 34 h 34"/>
                                <a:gd name="T12" fmla="*/ 28 w 28"/>
                                <a:gd name="T13" fmla="*/ 24 h 34"/>
                                <a:gd name="T14" fmla="*/ 24 w 28"/>
                                <a:gd name="T15" fmla="*/ 19 h 34"/>
                                <a:gd name="T16" fmla="*/ 28 w 28"/>
                                <a:gd name="T17" fmla="*/ 19 h 34"/>
                                <a:gd name="T18" fmla="*/ 19 w 28"/>
                                <a:gd name="T19" fmla="*/ 5 h 34"/>
                                <a:gd name="T20" fmla="*/ 14 w 28"/>
                                <a:gd name="T21" fmla="*/ 5 h 34"/>
                                <a:gd name="T22" fmla="*/ 9 w 28"/>
                                <a:gd name="T23" fmla="*/ 0 h 34"/>
                                <a:gd name="T24" fmla="*/ 0 w 28"/>
                                <a:gd name="T25" fmla="*/ 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34">
                                  <a:moveTo>
                                    <a:pt x="0" y="9"/>
                                  </a:moveTo>
                                  <a:lnTo>
                                    <a:pt x="4" y="14"/>
                                  </a:lnTo>
                                  <a:lnTo>
                                    <a:pt x="0" y="14"/>
                                  </a:lnTo>
                                  <a:lnTo>
                                    <a:pt x="9" y="29"/>
                                  </a:lnTo>
                                  <a:lnTo>
                                    <a:pt x="14" y="29"/>
                                  </a:lnTo>
                                  <a:lnTo>
                                    <a:pt x="19" y="34"/>
                                  </a:lnTo>
                                  <a:lnTo>
                                    <a:pt x="28" y="24"/>
                                  </a:lnTo>
                                  <a:lnTo>
                                    <a:pt x="24" y="19"/>
                                  </a:lnTo>
                                  <a:lnTo>
                                    <a:pt x="28" y="19"/>
                                  </a:lnTo>
                                  <a:lnTo>
                                    <a:pt x="19" y="5"/>
                                  </a:lnTo>
                                  <a:lnTo>
                                    <a:pt x="14" y="5"/>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535"/>
                          <wps:cNvSpPr>
                            <a:spLocks/>
                          </wps:cNvSpPr>
                          <wps:spPr bwMode="auto">
                            <a:xfrm>
                              <a:off x="2521" y="1657"/>
                              <a:ext cx="39" cy="39"/>
                            </a:xfrm>
                            <a:custGeom>
                              <a:avLst/>
                              <a:gdLst>
                                <a:gd name="T0" fmla="*/ 0 w 39"/>
                                <a:gd name="T1" fmla="*/ 10 h 39"/>
                                <a:gd name="T2" fmla="*/ 10 w 39"/>
                                <a:gd name="T3" fmla="*/ 24 h 39"/>
                                <a:gd name="T4" fmla="*/ 15 w 39"/>
                                <a:gd name="T5" fmla="*/ 24 h 39"/>
                                <a:gd name="T6" fmla="*/ 29 w 39"/>
                                <a:gd name="T7" fmla="*/ 39 h 39"/>
                                <a:gd name="T8" fmla="*/ 39 w 39"/>
                                <a:gd name="T9" fmla="*/ 29 h 39"/>
                                <a:gd name="T10" fmla="*/ 24 w 39"/>
                                <a:gd name="T11" fmla="*/ 15 h 39"/>
                                <a:gd name="T12" fmla="*/ 29 w 39"/>
                                <a:gd name="T13" fmla="*/ 15 h 39"/>
                                <a:gd name="T14" fmla="*/ 20 w 39"/>
                                <a:gd name="T15" fmla="*/ 0 h 39"/>
                                <a:gd name="T16" fmla="*/ 0 w 39"/>
                                <a:gd name="T17"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9">
                                  <a:moveTo>
                                    <a:pt x="0" y="10"/>
                                  </a:moveTo>
                                  <a:lnTo>
                                    <a:pt x="10" y="24"/>
                                  </a:lnTo>
                                  <a:lnTo>
                                    <a:pt x="15" y="24"/>
                                  </a:lnTo>
                                  <a:lnTo>
                                    <a:pt x="29" y="39"/>
                                  </a:lnTo>
                                  <a:lnTo>
                                    <a:pt x="39" y="29"/>
                                  </a:lnTo>
                                  <a:lnTo>
                                    <a:pt x="24" y="15"/>
                                  </a:lnTo>
                                  <a:lnTo>
                                    <a:pt x="29" y="15"/>
                                  </a:lnTo>
                                  <a:lnTo>
                                    <a:pt x="2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536"/>
                          <wps:cNvSpPr>
                            <a:spLocks/>
                          </wps:cNvSpPr>
                          <wps:spPr bwMode="auto">
                            <a:xfrm>
                              <a:off x="2560" y="1701"/>
                              <a:ext cx="33" cy="33"/>
                            </a:xfrm>
                            <a:custGeom>
                              <a:avLst/>
                              <a:gdLst>
                                <a:gd name="T0" fmla="*/ 0 w 33"/>
                                <a:gd name="T1" fmla="*/ 9 h 33"/>
                                <a:gd name="T2" fmla="*/ 24 w 33"/>
                                <a:gd name="T3" fmla="*/ 33 h 33"/>
                                <a:gd name="T4" fmla="*/ 33 w 33"/>
                                <a:gd name="T5" fmla="*/ 24 h 33"/>
                                <a:gd name="T6" fmla="*/ 9 w 33"/>
                                <a:gd name="T7" fmla="*/ 0 h 33"/>
                                <a:gd name="T8" fmla="*/ 0 w 33"/>
                                <a:gd name="T9" fmla="*/ 9 h 33"/>
                              </a:gdLst>
                              <a:ahLst/>
                              <a:cxnLst>
                                <a:cxn ang="0">
                                  <a:pos x="T0" y="T1"/>
                                </a:cxn>
                                <a:cxn ang="0">
                                  <a:pos x="T2" y="T3"/>
                                </a:cxn>
                                <a:cxn ang="0">
                                  <a:pos x="T4" y="T5"/>
                                </a:cxn>
                                <a:cxn ang="0">
                                  <a:pos x="T6" y="T7"/>
                                </a:cxn>
                                <a:cxn ang="0">
                                  <a:pos x="T8" y="T9"/>
                                </a:cxn>
                              </a:cxnLst>
                              <a:rect l="0" t="0" r="r" b="b"/>
                              <a:pathLst>
                                <a:path w="33" h="33">
                                  <a:moveTo>
                                    <a:pt x="0" y="9"/>
                                  </a:moveTo>
                                  <a:lnTo>
                                    <a:pt x="24" y="33"/>
                                  </a:lnTo>
                                  <a:lnTo>
                                    <a:pt x="33" y="24"/>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537"/>
                          <wps:cNvSpPr>
                            <a:spLocks/>
                          </wps:cNvSpPr>
                          <wps:spPr bwMode="auto">
                            <a:xfrm>
                              <a:off x="2593" y="1739"/>
                              <a:ext cx="34" cy="38"/>
                            </a:xfrm>
                            <a:custGeom>
                              <a:avLst/>
                              <a:gdLst>
                                <a:gd name="T0" fmla="*/ 0 w 34"/>
                                <a:gd name="T1" fmla="*/ 10 h 38"/>
                                <a:gd name="T2" fmla="*/ 10 w 34"/>
                                <a:gd name="T3" fmla="*/ 19 h 38"/>
                                <a:gd name="T4" fmla="*/ 5 w 34"/>
                                <a:gd name="T5" fmla="*/ 19 h 38"/>
                                <a:gd name="T6" fmla="*/ 15 w 34"/>
                                <a:gd name="T7" fmla="*/ 34 h 38"/>
                                <a:gd name="T8" fmla="*/ 20 w 34"/>
                                <a:gd name="T9" fmla="*/ 34 h 38"/>
                                <a:gd name="T10" fmla="*/ 24 w 34"/>
                                <a:gd name="T11" fmla="*/ 38 h 38"/>
                                <a:gd name="T12" fmla="*/ 34 w 34"/>
                                <a:gd name="T13" fmla="*/ 29 h 38"/>
                                <a:gd name="T14" fmla="*/ 29 w 34"/>
                                <a:gd name="T15" fmla="*/ 24 h 38"/>
                                <a:gd name="T16" fmla="*/ 34 w 34"/>
                                <a:gd name="T17" fmla="*/ 24 h 38"/>
                                <a:gd name="T18" fmla="*/ 24 w 34"/>
                                <a:gd name="T19" fmla="*/ 10 h 38"/>
                                <a:gd name="T20" fmla="*/ 20 w 34"/>
                                <a:gd name="T21" fmla="*/ 10 h 38"/>
                                <a:gd name="T22" fmla="*/ 10 w 34"/>
                                <a:gd name="T23" fmla="*/ 0 h 38"/>
                                <a:gd name="T24" fmla="*/ 0 w 34"/>
                                <a:gd name="T25"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8">
                                  <a:moveTo>
                                    <a:pt x="0" y="10"/>
                                  </a:moveTo>
                                  <a:lnTo>
                                    <a:pt x="10" y="19"/>
                                  </a:lnTo>
                                  <a:lnTo>
                                    <a:pt x="5" y="19"/>
                                  </a:lnTo>
                                  <a:lnTo>
                                    <a:pt x="15" y="34"/>
                                  </a:lnTo>
                                  <a:lnTo>
                                    <a:pt x="20" y="34"/>
                                  </a:lnTo>
                                  <a:lnTo>
                                    <a:pt x="24" y="38"/>
                                  </a:lnTo>
                                  <a:lnTo>
                                    <a:pt x="34" y="29"/>
                                  </a:lnTo>
                                  <a:lnTo>
                                    <a:pt x="29" y="24"/>
                                  </a:lnTo>
                                  <a:lnTo>
                                    <a:pt x="34" y="24"/>
                                  </a:lnTo>
                                  <a:lnTo>
                                    <a:pt x="24" y="10"/>
                                  </a:lnTo>
                                  <a:lnTo>
                                    <a:pt x="20" y="10"/>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538"/>
                          <wps:cNvSpPr>
                            <a:spLocks/>
                          </wps:cNvSpPr>
                          <wps:spPr bwMode="auto">
                            <a:xfrm>
                              <a:off x="2627" y="1782"/>
                              <a:ext cx="34" cy="34"/>
                            </a:xfrm>
                            <a:custGeom>
                              <a:avLst/>
                              <a:gdLst>
                                <a:gd name="T0" fmla="*/ 0 w 34"/>
                                <a:gd name="T1" fmla="*/ 10 h 34"/>
                                <a:gd name="T2" fmla="*/ 24 w 34"/>
                                <a:gd name="T3" fmla="*/ 34 h 34"/>
                                <a:gd name="T4" fmla="*/ 34 w 34"/>
                                <a:gd name="T5" fmla="*/ 24 h 34"/>
                                <a:gd name="T6" fmla="*/ 10 w 34"/>
                                <a:gd name="T7" fmla="*/ 0 h 34"/>
                                <a:gd name="T8" fmla="*/ 0 w 34"/>
                                <a:gd name="T9" fmla="*/ 10 h 34"/>
                              </a:gdLst>
                              <a:ahLst/>
                              <a:cxnLst>
                                <a:cxn ang="0">
                                  <a:pos x="T0" y="T1"/>
                                </a:cxn>
                                <a:cxn ang="0">
                                  <a:pos x="T2" y="T3"/>
                                </a:cxn>
                                <a:cxn ang="0">
                                  <a:pos x="T4" y="T5"/>
                                </a:cxn>
                                <a:cxn ang="0">
                                  <a:pos x="T6" y="T7"/>
                                </a:cxn>
                                <a:cxn ang="0">
                                  <a:pos x="T8" y="T9"/>
                                </a:cxn>
                              </a:cxnLst>
                              <a:rect l="0" t="0" r="r" b="b"/>
                              <a:pathLst>
                                <a:path w="34" h="34">
                                  <a:moveTo>
                                    <a:pt x="0" y="10"/>
                                  </a:moveTo>
                                  <a:lnTo>
                                    <a:pt x="24" y="34"/>
                                  </a:lnTo>
                                  <a:lnTo>
                                    <a:pt x="34" y="24"/>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39"/>
                          <wps:cNvSpPr>
                            <a:spLocks/>
                          </wps:cNvSpPr>
                          <wps:spPr bwMode="auto">
                            <a:xfrm>
                              <a:off x="2661" y="1821"/>
                              <a:ext cx="38" cy="38"/>
                            </a:xfrm>
                            <a:custGeom>
                              <a:avLst/>
                              <a:gdLst>
                                <a:gd name="T0" fmla="*/ 0 w 38"/>
                                <a:gd name="T1" fmla="*/ 9 h 38"/>
                                <a:gd name="T2" fmla="*/ 19 w 38"/>
                                <a:gd name="T3" fmla="*/ 28 h 38"/>
                                <a:gd name="T4" fmla="*/ 14 w 38"/>
                                <a:gd name="T5" fmla="*/ 28 h 38"/>
                                <a:gd name="T6" fmla="*/ 19 w 38"/>
                                <a:gd name="T7" fmla="*/ 38 h 38"/>
                                <a:gd name="T8" fmla="*/ 38 w 38"/>
                                <a:gd name="T9" fmla="*/ 28 h 38"/>
                                <a:gd name="T10" fmla="*/ 33 w 38"/>
                                <a:gd name="T11" fmla="*/ 19 h 38"/>
                                <a:gd name="T12" fmla="*/ 28 w 38"/>
                                <a:gd name="T13" fmla="*/ 19 h 38"/>
                                <a:gd name="T14" fmla="*/ 9 w 38"/>
                                <a:gd name="T15" fmla="*/ 0 h 38"/>
                                <a:gd name="T16" fmla="*/ 0 w 38"/>
                                <a:gd name="T17" fmla="*/ 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38">
                                  <a:moveTo>
                                    <a:pt x="0" y="9"/>
                                  </a:moveTo>
                                  <a:lnTo>
                                    <a:pt x="19" y="28"/>
                                  </a:lnTo>
                                  <a:lnTo>
                                    <a:pt x="14" y="28"/>
                                  </a:lnTo>
                                  <a:lnTo>
                                    <a:pt x="19" y="38"/>
                                  </a:lnTo>
                                  <a:lnTo>
                                    <a:pt x="38" y="28"/>
                                  </a:lnTo>
                                  <a:lnTo>
                                    <a:pt x="33" y="19"/>
                                  </a:lnTo>
                                  <a:lnTo>
                                    <a:pt x="28" y="19"/>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540"/>
                          <wps:cNvSpPr>
                            <a:spLocks/>
                          </wps:cNvSpPr>
                          <wps:spPr bwMode="auto">
                            <a:xfrm>
                              <a:off x="2694" y="1859"/>
                              <a:ext cx="34" cy="38"/>
                            </a:xfrm>
                            <a:custGeom>
                              <a:avLst/>
                              <a:gdLst>
                                <a:gd name="T0" fmla="*/ 0 w 34"/>
                                <a:gd name="T1" fmla="*/ 10 h 38"/>
                                <a:gd name="T2" fmla="*/ 5 w 34"/>
                                <a:gd name="T3" fmla="*/ 14 h 38"/>
                                <a:gd name="T4" fmla="*/ 0 w 34"/>
                                <a:gd name="T5" fmla="*/ 14 h 38"/>
                                <a:gd name="T6" fmla="*/ 10 w 34"/>
                                <a:gd name="T7" fmla="*/ 29 h 38"/>
                                <a:gd name="T8" fmla="*/ 15 w 34"/>
                                <a:gd name="T9" fmla="*/ 29 h 38"/>
                                <a:gd name="T10" fmla="*/ 24 w 34"/>
                                <a:gd name="T11" fmla="*/ 38 h 38"/>
                                <a:gd name="T12" fmla="*/ 34 w 34"/>
                                <a:gd name="T13" fmla="*/ 29 h 38"/>
                                <a:gd name="T14" fmla="*/ 24 w 34"/>
                                <a:gd name="T15" fmla="*/ 19 h 38"/>
                                <a:gd name="T16" fmla="*/ 29 w 34"/>
                                <a:gd name="T17" fmla="*/ 19 h 38"/>
                                <a:gd name="T18" fmla="*/ 20 w 34"/>
                                <a:gd name="T19" fmla="*/ 5 h 38"/>
                                <a:gd name="T20" fmla="*/ 15 w 34"/>
                                <a:gd name="T21" fmla="*/ 5 h 38"/>
                                <a:gd name="T22" fmla="*/ 10 w 34"/>
                                <a:gd name="T23" fmla="*/ 0 h 38"/>
                                <a:gd name="T24" fmla="*/ 0 w 34"/>
                                <a:gd name="T25"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8">
                                  <a:moveTo>
                                    <a:pt x="0" y="10"/>
                                  </a:moveTo>
                                  <a:lnTo>
                                    <a:pt x="5" y="14"/>
                                  </a:lnTo>
                                  <a:lnTo>
                                    <a:pt x="0" y="14"/>
                                  </a:lnTo>
                                  <a:lnTo>
                                    <a:pt x="10" y="29"/>
                                  </a:lnTo>
                                  <a:lnTo>
                                    <a:pt x="15" y="29"/>
                                  </a:lnTo>
                                  <a:lnTo>
                                    <a:pt x="24" y="38"/>
                                  </a:lnTo>
                                  <a:lnTo>
                                    <a:pt x="34" y="29"/>
                                  </a:lnTo>
                                  <a:lnTo>
                                    <a:pt x="24" y="19"/>
                                  </a:lnTo>
                                  <a:lnTo>
                                    <a:pt x="29" y="19"/>
                                  </a:lnTo>
                                  <a:lnTo>
                                    <a:pt x="20" y="5"/>
                                  </a:lnTo>
                                  <a:lnTo>
                                    <a:pt x="15" y="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541"/>
                          <wps:cNvSpPr>
                            <a:spLocks/>
                          </wps:cNvSpPr>
                          <wps:spPr bwMode="auto">
                            <a:xfrm>
                              <a:off x="2728" y="1902"/>
                              <a:ext cx="34" cy="34"/>
                            </a:xfrm>
                            <a:custGeom>
                              <a:avLst/>
                              <a:gdLst>
                                <a:gd name="T0" fmla="*/ 0 w 34"/>
                                <a:gd name="T1" fmla="*/ 10 h 34"/>
                                <a:gd name="T2" fmla="*/ 5 w 34"/>
                                <a:gd name="T3" fmla="*/ 20 h 34"/>
                                <a:gd name="T4" fmla="*/ 10 w 34"/>
                                <a:gd name="T5" fmla="*/ 20 h 34"/>
                                <a:gd name="T6" fmla="*/ 24 w 34"/>
                                <a:gd name="T7" fmla="*/ 34 h 34"/>
                                <a:gd name="T8" fmla="*/ 34 w 34"/>
                                <a:gd name="T9" fmla="*/ 24 h 34"/>
                                <a:gd name="T10" fmla="*/ 19 w 34"/>
                                <a:gd name="T11" fmla="*/ 10 h 34"/>
                                <a:gd name="T12" fmla="*/ 24 w 34"/>
                                <a:gd name="T13" fmla="*/ 10 h 34"/>
                                <a:gd name="T14" fmla="*/ 19 w 34"/>
                                <a:gd name="T15" fmla="*/ 0 h 34"/>
                                <a:gd name="T16" fmla="*/ 0 w 34"/>
                                <a:gd name="T17" fmla="*/ 1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4">
                                  <a:moveTo>
                                    <a:pt x="0" y="10"/>
                                  </a:moveTo>
                                  <a:lnTo>
                                    <a:pt x="5" y="20"/>
                                  </a:lnTo>
                                  <a:lnTo>
                                    <a:pt x="10" y="20"/>
                                  </a:lnTo>
                                  <a:lnTo>
                                    <a:pt x="24" y="34"/>
                                  </a:lnTo>
                                  <a:lnTo>
                                    <a:pt x="34" y="24"/>
                                  </a:lnTo>
                                  <a:lnTo>
                                    <a:pt x="19" y="10"/>
                                  </a:lnTo>
                                  <a:lnTo>
                                    <a:pt x="24" y="10"/>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542"/>
                          <wps:cNvSpPr>
                            <a:spLocks/>
                          </wps:cNvSpPr>
                          <wps:spPr bwMode="auto">
                            <a:xfrm>
                              <a:off x="2762" y="1946"/>
                              <a:ext cx="38" cy="38"/>
                            </a:xfrm>
                            <a:custGeom>
                              <a:avLst/>
                              <a:gdLst>
                                <a:gd name="T0" fmla="*/ 0 w 38"/>
                                <a:gd name="T1" fmla="*/ 0 h 38"/>
                                <a:gd name="T2" fmla="*/ 0 w 38"/>
                                <a:gd name="T3" fmla="*/ 9 h 38"/>
                                <a:gd name="T4" fmla="*/ 4 w 38"/>
                                <a:gd name="T5" fmla="*/ 9 h 38"/>
                                <a:gd name="T6" fmla="*/ 14 w 38"/>
                                <a:gd name="T7" fmla="*/ 19 h 38"/>
                                <a:gd name="T8" fmla="*/ 9 w 38"/>
                                <a:gd name="T9" fmla="*/ 19 h 38"/>
                                <a:gd name="T10" fmla="*/ 19 w 38"/>
                                <a:gd name="T11" fmla="*/ 33 h 38"/>
                                <a:gd name="T12" fmla="*/ 28 w 38"/>
                                <a:gd name="T13" fmla="*/ 38 h 38"/>
                                <a:gd name="T14" fmla="*/ 33 w 38"/>
                                <a:gd name="T15" fmla="*/ 38 h 38"/>
                                <a:gd name="T16" fmla="*/ 33 w 38"/>
                                <a:gd name="T17" fmla="*/ 19 h 38"/>
                                <a:gd name="T18" fmla="*/ 28 w 38"/>
                                <a:gd name="T19" fmla="*/ 19 h 38"/>
                                <a:gd name="T20" fmla="*/ 38 w 38"/>
                                <a:gd name="T21" fmla="*/ 24 h 38"/>
                                <a:gd name="T22" fmla="*/ 28 w 38"/>
                                <a:gd name="T23" fmla="*/ 9 h 38"/>
                                <a:gd name="T24" fmla="*/ 24 w 38"/>
                                <a:gd name="T25" fmla="*/ 9 h 38"/>
                                <a:gd name="T26" fmla="*/ 14 w 38"/>
                                <a:gd name="T27" fmla="*/ 0 h 38"/>
                                <a:gd name="T28" fmla="*/ 19 w 38"/>
                                <a:gd name="T29" fmla="*/ 4 h 38"/>
                                <a:gd name="T30" fmla="*/ 19 w 38"/>
                                <a:gd name="T31" fmla="*/ 0 h 38"/>
                                <a:gd name="T32" fmla="*/ 0 w 38"/>
                                <a:gd name="T33"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38">
                                  <a:moveTo>
                                    <a:pt x="0" y="0"/>
                                  </a:moveTo>
                                  <a:lnTo>
                                    <a:pt x="0" y="9"/>
                                  </a:lnTo>
                                  <a:lnTo>
                                    <a:pt x="4" y="9"/>
                                  </a:lnTo>
                                  <a:lnTo>
                                    <a:pt x="14" y="19"/>
                                  </a:lnTo>
                                  <a:lnTo>
                                    <a:pt x="9" y="19"/>
                                  </a:lnTo>
                                  <a:lnTo>
                                    <a:pt x="19" y="33"/>
                                  </a:lnTo>
                                  <a:lnTo>
                                    <a:pt x="28" y="38"/>
                                  </a:lnTo>
                                  <a:lnTo>
                                    <a:pt x="33" y="38"/>
                                  </a:lnTo>
                                  <a:lnTo>
                                    <a:pt x="33" y="19"/>
                                  </a:lnTo>
                                  <a:lnTo>
                                    <a:pt x="28" y="19"/>
                                  </a:lnTo>
                                  <a:lnTo>
                                    <a:pt x="38" y="24"/>
                                  </a:lnTo>
                                  <a:lnTo>
                                    <a:pt x="28" y="9"/>
                                  </a:lnTo>
                                  <a:lnTo>
                                    <a:pt x="24" y="9"/>
                                  </a:lnTo>
                                  <a:lnTo>
                                    <a:pt x="14" y="0"/>
                                  </a:lnTo>
                                  <a:lnTo>
                                    <a:pt x="19" y="4"/>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543"/>
                          <wps:cNvSpPr>
                            <a:spLocks/>
                          </wps:cNvSpPr>
                          <wps:spPr bwMode="auto">
                            <a:xfrm>
                              <a:off x="2795" y="1984"/>
                              <a:ext cx="34" cy="38"/>
                            </a:xfrm>
                            <a:custGeom>
                              <a:avLst/>
                              <a:gdLst>
                                <a:gd name="T0" fmla="*/ 0 w 34"/>
                                <a:gd name="T1" fmla="*/ 10 h 38"/>
                                <a:gd name="T2" fmla="*/ 5 w 34"/>
                                <a:gd name="T3" fmla="*/ 14 h 38"/>
                                <a:gd name="T4" fmla="*/ 0 w 34"/>
                                <a:gd name="T5" fmla="*/ 14 h 38"/>
                                <a:gd name="T6" fmla="*/ 10 w 34"/>
                                <a:gd name="T7" fmla="*/ 29 h 38"/>
                                <a:gd name="T8" fmla="*/ 15 w 34"/>
                                <a:gd name="T9" fmla="*/ 29 h 38"/>
                                <a:gd name="T10" fmla="*/ 24 w 34"/>
                                <a:gd name="T11" fmla="*/ 38 h 38"/>
                                <a:gd name="T12" fmla="*/ 34 w 34"/>
                                <a:gd name="T13" fmla="*/ 29 h 38"/>
                                <a:gd name="T14" fmla="*/ 24 w 34"/>
                                <a:gd name="T15" fmla="*/ 19 h 38"/>
                                <a:gd name="T16" fmla="*/ 29 w 34"/>
                                <a:gd name="T17" fmla="*/ 19 h 38"/>
                                <a:gd name="T18" fmla="*/ 19 w 34"/>
                                <a:gd name="T19" fmla="*/ 5 h 38"/>
                                <a:gd name="T20" fmla="*/ 15 w 34"/>
                                <a:gd name="T21" fmla="*/ 5 h 38"/>
                                <a:gd name="T22" fmla="*/ 10 w 34"/>
                                <a:gd name="T23" fmla="*/ 0 h 38"/>
                                <a:gd name="T24" fmla="*/ 0 w 34"/>
                                <a:gd name="T25"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8">
                                  <a:moveTo>
                                    <a:pt x="0" y="10"/>
                                  </a:moveTo>
                                  <a:lnTo>
                                    <a:pt x="5" y="14"/>
                                  </a:lnTo>
                                  <a:lnTo>
                                    <a:pt x="0" y="14"/>
                                  </a:lnTo>
                                  <a:lnTo>
                                    <a:pt x="10" y="29"/>
                                  </a:lnTo>
                                  <a:lnTo>
                                    <a:pt x="15" y="29"/>
                                  </a:lnTo>
                                  <a:lnTo>
                                    <a:pt x="24" y="38"/>
                                  </a:lnTo>
                                  <a:lnTo>
                                    <a:pt x="34" y="29"/>
                                  </a:lnTo>
                                  <a:lnTo>
                                    <a:pt x="24" y="19"/>
                                  </a:lnTo>
                                  <a:lnTo>
                                    <a:pt x="29" y="19"/>
                                  </a:lnTo>
                                  <a:lnTo>
                                    <a:pt x="19" y="5"/>
                                  </a:lnTo>
                                  <a:lnTo>
                                    <a:pt x="15" y="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44"/>
                          <wps:cNvSpPr>
                            <a:spLocks/>
                          </wps:cNvSpPr>
                          <wps:spPr bwMode="auto">
                            <a:xfrm>
                              <a:off x="2824" y="2027"/>
                              <a:ext cx="38" cy="39"/>
                            </a:xfrm>
                            <a:custGeom>
                              <a:avLst/>
                              <a:gdLst>
                                <a:gd name="T0" fmla="*/ 0 w 38"/>
                                <a:gd name="T1" fmla="*/ 10 h 39"/>
                                <a:gd name="T2" fmla="*/ 5 w 38"/>
                                <a:gd name="T3" fmla="*/ 19 h 39"/>
                                <a:gd name="T4" fmla="*/ 10 w 38"/>
                                <a:gd name="T5" fmla="*/ 19 h 39"/>
                                <a:gd name="T6" fmla="*/ 29 w 38"/>
                                <a:gd name="T7" fmla="*/ 39 h 39"/>
                                <a:gd name="T8" fmla="*/ 38 w 38"/>
                                <a:gd name="T9" fmla="*/ 29 h 39"/>
                                <a:gd name="T10" fmla="*/ 19 w 38"/>
                                <a:gd name="T11" fmla="*/ 10 h 39"/>
                                <a:gd name="T12" fmla="*/ 24 w 38"/>
                                <a:gd name="T13" fmla="*/ 10 h 39"/>
                                <a:gd name="T14" fmla="*/ 19 w 38"/>
                                <a:gd name="T15" fmla="*/ 0 h 39"/>
                                <a:gd name="T16" fmla="*/ 0 w 38"/>
                                <a:gd name="T17"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39">
                                  <a:moveTo>
                                    <a:pt x="0" y="10"/>
                                  </a:moveTo>
                                  <a:lnTo>
                                    <a:pt x="5" y="19"/>
                                  </a:lnTo>
                                  <a:lnTo>
                                    <a:pt x="10" y="19"/>
                                  </a:lnTo>
                                  <a:lnTo>
                                    <a:pt x="29" y="39"/>
                                  </a:lnTo>
                                  <a:lnTo>
                                    <a:pt x="38" y="29"/>
                                  </a:lnTo>
                                  <a:lnTo>
                                    <a:pt x="19" y="10"/>
                                  </a:lnTo>
                                  <a:lnTo>
                                    <a:pt x="24" y="10"/>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545"/>
                          <wps:cNvSpPr>
                            <a:spLocks/>
                          </wps:cNvSpPr>
                          <wps:spPr bwMode="auto">
                            <a:xfrm>
                              <a:off x="2858" y="2070"/>
                              <a:ext cx="33" cy="39"/>
                            </a:xfrm>
                            <a:custGeom>
                              <a:avLst/>
                              <a:gdLst>
                                <a:gd name="T0" fmla="*/ 0 w 33"/>
                                <a:gd name="T1" fmla="*/ 10 h 39"/>
                                <a:gd name="T2" fmla="*/ 4 w 33"/>
                                <a:gd name="T3" fmla="*/ 20 h 39"/>
                                <a:gd name="T4" fmla="*/ 14 w 33"/>
                                <a:gd name="T5" fmla="*/ 34 h 39"/>
                                <a:gd name="T6" fmla="*/ 19 w 33"/>
                                <a:gd name="T7" fmla="*/ 34 h 39"/>
                                <a:gd name="T8" fmla="*/ 24 w 33"/>
                                <a:gd name="T9" fmla="*/ 39 h 39"/>
                                <a:gd name="T10" fmla="*/ 33 w 33"/>
                                <a:gd name="T11" fmla="*/ 29 h 39"/>
                                <a:gd name="T12" fmla="*/ 28 w 33"/>
                                <a:gd name="T13" fmla="*/ 24 h 39"/>
                                <a:gd name="T14" fmla="*/ 33 w 33"/>
                                <a:gd name="T15" fmla="*/ 24 h 39"/>
                                <a:gd name="T16" fmla="*/ 24 w 33"/>
                                <a:gd name="T17" fmla="*/ 10 h 39"/>
                                <a:gd name="T18" fmla="*/ 19 w 33"/>
                                <a:gd name="T19" fmla="*/ 0 h 39"/>
                                <a:gd name="T20" fmla="*/ 0 w 33"/>
                                <a:gd name="T21"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39">
                                  <a:moveTo>
                                    <a:pt x="0" y="10"/>
                                  </a:moveTo>
                                  <a:lnTo>
                                    <a:pt x="4" y="20"/>
                                  </a:lnTo>
                                  <a:lnTo>
                                    <a:pt x="14" y="34"/>
                                  </a:lnTo>
                                  <a:lnTo>
                                    <a:pt x="19" y="34"/>
                                  </a:lnTo>
                                  <a:lnTo>
                                    <a:pt x="24" y="39"/>
                                  </a:lnTo>
                                  <a:lnTo>
                                    <a:pt x="33" y="29"/>
                                  </a:lnTo>
                                  <a:lnTo>
                                    <a:pt x="28" y="24"/>
                                  </a:lnTo>
                                  <a:lnTo>
                                    <a:pt x="33" y="24"/>
                                  </a:lnTo>
                                  <a:lnTo>
                                    <a:pt x="24" y="10"/>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546"/>
                          <wps:cNvSpPr>
                            <a:spLocks/>
                          </wps:cNvSpPr>
                          <wps:spPr bwMode="auto">
                            <a:xfrm>
                              <a:off x="2896" y="2118"/>
                              <a:ext cx="34" cy="39"/>
                            </a:xfrm>
                            <a:custGeom>
                              <a:avLst/>
                              <a:gdLst>
                                <a:gd name="T0" fmla="*/ 0 w 34"/>
                                <a:gd name="T1" fmla="*/ 10 h 39"/>
                                <a:gd name="T2" fmla="*/ 5 w 34"/>
                                <a:gd name="T3" fmla="*/ 15 h 39"/>
                                <a:gd name="T4" fmla="*/ 0 w 34"/>
                                <a:gd name="T5" fmla="*/ 15 h 39"/>
                                <a:gd name="T6" fmla="*/ 5 w 34"/>
                                <a:gd name="T7" fmla="*/ 24 h 39"/>
                                <a:gd name="T8" fmla="*/ 14 w 34"/>
                                <a:gd name="T9" fmla="*/ 39 h 39"/>
                                <a:gd name="T10" fmla="*/ 34 w 34"/>
                                <a:gd name="T11" fmla="*/ 29 h 39"/>
                                <a:gd name="T12" fmla="*/ 24 w 34"/>
                                <a:gd name="T13" fmla="*/ 15 h 39"/>
                                <a:gd name="T14" fmla="*/ 19 w 34"/>
                                <a:gd name="T15" fmla="*/ 5 h 39"/>
                                <a:gd name="T16" fmla="*/ 14 w 34"/>
                                <a:gd name="T17" fmla="*/ 5 h 39"/>
                                <a:gd name="T18" fmla="*/ 10 w 34"/>
                                <a:gd name="T19" fmla="*/ 0 h 39"/>
                                <a:gd name="T20" fmla="*/ 0 w 34"/>
                                <a:gd name="T21"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9">
                                  <a:moveTo>
                                    <a:pt x="0" y="10"/>
                                  </a:moveTo>
                                  <a:lnTo>
                                    <a:pt x="5" y="15"/>
                                  </a:lnTo>
                                  <a:lnTo>
                                    <a:pt x="0" y="15"/>
                                  </a:lnTo>
                                  <a:lnTo>
                                    <a:pt x="5" y="24"/>
                                  </a:lnTo>
                                  <a:lnTo>
                                    <a:pt x="14" y="39"/>
                                  </a:lnTo>
                                  <a:lnTo>
                                    <a:pt x="34" y="29"/>
                                  </a:lnTo>
                                  <a:lnTo>
                                    <a:pt x="24" y="15"/>
                                  </a:lnTo>
                                  <a:lnTo>
                                    <a:pt x="19" y="5"/>
                                  </a:lnTo>
                                  <a:lnTo>
                                    <a:pt x="14" y="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547"/>
                          <wps:cNvSpPr>
                            <a:spLocks/>
                          </wps:cNvSpPr>
                          <wps:spPr bwMode="auto">
                            <a:xfrm>
                              <a:off x="2925" y="2162"/>
                              <a:ext cx="38" cy="43"/>
                            </a:xfrm>
                            <a:custGeom>
                              <a:avLst/>
                              <a:gdLst>
                                <a:gd name="T0" fmla="*/ 0 w 38"/>
                                <a:gd name="T1" fmla="*/ 9 h 43"/>
                                <a:gd name="T2" fmla="*/ 5 w 38"/>
                                <a:gd name="T3" fmla="*/ 14 h 43"/>
                                <a:gd name="T4" fmla="*/ 0 w 38"/>
                                <a:gd name="T5" fmla="*/ 14 h 43"/>
                                <a:gd name="T6" fmla="*/ 5 w 38"/>
                                <a:gd name="T7" fmla="*/ 24 h 43"/>
                                <a:gd name="T8" fmla="*/ 9 w 38"/>
                                <a:gd name="T9" fmla="*/ 24 h 43"/>
                                <a:gd name="T10" fmla="*/ 19 w 38"/>
                                <a:gd name="T11" fmla="*/ 33 h 43"/>
                                <a:gd name="T12" fmla="*/ 14 w 38"/>
                                <a:gd name="T13" fmla="*/ 33 h 43"/>
                                <a:gd name="T14" fmla="*/ 19 w 38"/>
                                <a:gd name="T15" fmla="*/ 43 h 43"/>
                                <a:gd name="T16" fmla="*/ 38 w 38"/>
                                <a:gd name="T17" fmla="*/ 33 h 43"/>
                                <a:gd name="T18" fmla="*/ 33 w 38"/>
                                <a:gd name="T19" fmla="*/ 24 h 43"/>
                                <a:gd name="T20" fmla="*/ 29 w 38"/>
                                <a:gd name="T21" fmla="*/ 24 h 43"/>
                                <a:gd name="T22" fmla="*/ 19 w 38"/>
                                <a:gd name="T23" fmla="*/ 14 h 43"/>
                                <a:gd name="T24" fmla="*/ 24 w 38"/>
                                <a:gd name="T25" fmla="*/ 14 h 43"/>
                                <a:gd name="T26" fmla="*/ 19 w 38"/>
                                <a:gd name="T27" fmla="*/ 5 h 43"/>
                                <a:gd name="T28" fmla="*/ 14 w 38"/>
                                <a:gd name="T29" fmla="*/ 5 h 43"/>
                                <a:gd name="T30" fmla="*/ 9 w 38"/>
                                <a:gd name="T31" fmla="*/ 0 h 43"/>
                                <a:gd name="T32" fmla="*/ 0 w 38"/>
                                <a:gd name="T33" fmla="*/ 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3">
                                  <a:moveTo>
                                    <a:pt x="0" y="9"/>
                                  </a:moveTo>
                                  <a:lnTo>
                                    <a:pt x="5" y="14"/>
                                  </a:lnTo>
                                  <a:lnTo>
                                    <a:pt x="0" y="14"/>
                                  </a:lnTo>
                                  <a:lnTo>
                                    <a:pt x="5" y="24"/>
                                  </a:lnTo>
                                  <a:lnTo>
                                    <a:pt x="9" y="24"/>
                                  </a:lnTo>
                                  <a:lnTo>
                                    <a:pt x="19" y="33"/>
                                  </a:lnTo>
                                  <a:lnTo>
                                    <a:pt x="14" y="33"/>
                                  </a:lnTo>
                                  <a:lnTo>
                                    <a:pt x="19" y="43"/>
                                  </a:lnTo>
                                  <a:lnTo>
                                    <a:pt x="38" y="33"/>
                                  </a:lnTo>
                                  <a:lnTo>
                                    <a:pt x="33" y="24"/>
                                  </a:lnTo>
                                  <a:lnTo>
                                    <a:pt x="29" y="24"/>
                                  </a:lnTo>
                                  <a:lnTo>
                                    <a:pt x="19" y="14"/>
                                  </a:lnTo>
                                  <a:lnTo>
                                    <a:pt x="24" y="14"/>
                                  </a:lnTo>
                                  <a:lnTo>
                                    <a:pt x="19" y="5"/>
                                  </a:lnTo>
                                  <a:lnTo>
                                    <a:pt x="14" y="5"/>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548"/>
                          <wps:cNvSpPr>
                            <a:spLocks/>
                          </wps:cNvSpPr>
                          <wps:spPr bwMode="auto">
                            <a:xfrm>
                              <a:off x="2963" y="2215"/>
                              <a:ext cx="34" cy="38"/>
                            </a:xfrm>
                            <a:custGeom>
                              <a:avLst/>
                              <a:gdLst>
                                <a:gd name="T0" fmla="*/ 0 w 34"/>
                                <a:gd name="T1" fmla="*/ 9 h 38"/>
                                <a:gd name="T2" fmla="*/ 5 w 34"/>
                                <a:gd name="T3" fmla="*/ 14 h 38"/>
                                <a:gd name="T4" fmla="*/ 0 w 34"/>
                                <a:gd name="T5" fmla="*/ 14 h 38"/>
                                <a:gd name="T6" fmla="*/ 10 w 34"/>
                                <a:gd name="T7" fmla="*/ 33 h 38"/>
                                <a:gd name="T8" fmla="*/ 15 w 34"/>
                                <a:gd name="T9" fmla="*/ 33 h 38"/>
                                <a:gd name="T10" fmla="*/ 19 w 34"/>
                                <a:gd name="T11" fmla="*/ 38 h 38"/>
                                <a:gd name="T12" fmla="*/ 15 w 34"/>
                                <a:gd name="T13" fmla="*/ 33 h 38"/>
                                <a:gd name="T14" fmla="*/ 15 w 34"/>
                                <a:gd name="T15" fmla="*/ 38 h 38"/>
                                <a:gd name="T16" fmla="*/ 34 w 34"/>
                                <a:gd name="T17" fmla="*/ 38 h 38"/>
                                <a:gd name="T18" fmla="*/ 34 w 34"/>
                                <a:gd name="T19" fmla="*/ 33 h 38"/>
                                <a:gd name="T20" fmla="*/ 34 w 34"/>
                                <a:gd name="T21" fmla="*/ 28 h 38"/>
                                <a:gd name="T22" fmla="*/ 29 w 34"/>
                                <a:gd name="T23" fmla="*/ 28 h 38"/>
                                <a:gd name="T24" fmla="*/ 24 w 34"/>
                                <a:gd name="T25" fmla="*/ 24 h 38"/>
                                <a:gd name="T26" fmla="*/ 29 w 34"/>
                                <a:gd name="T27" fmla="*/ 24 h 38"/>
                                <a:gd name="T28" fmla="*/ 19 w 34"/>
                                <a:gd name="T29" fmla="*/ 4 h 38"/>
                                <a:gd name="T30" fmla="*/ 15 w 34"/>
                                <a:gd name="T31" fmla="*/ 4 h 38"/>
                                <a:gd name="T32" fmla="*/ 10 w 34"/>
                                <a:gd name="T33" fmla="*/ 0 h 38"/>
                                <a:gd name="T34" fmla="*/ 0 w 34"/>
                                <a:gd name="T35" fmla="*/ 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38">
                                  <a:moveTo>
                                    <a:pt x="0" y="9"/>
                                  </a:moveTo>
                                  <a:lnTo>
                                    <a:pt x="5" y="14"/>
                                  </a:lnTo>
                                  <a:lnTo>
                                    <a:pt x="0" y="14"/>
                                  </a:lnTo>
                                  <a:lnTo>
                                    <a:pt x="10" y="33"/>
                                  </a:lnTo>
                                  <a:lnTo>
                                    <a:pt x="15" y="33"/>
                                  </a:lnTo>
                                  <a:lnTo>
                                    <a:pt x="19" y="38"/>
                                  </a:lnTo>
                                  <a:lnTo>
                                    <a:pt x="15" y="33"/>
                                  </a:lnTo>
                                  <a:lnTo>
                                    <a:pt x="15" y="38"/>
                                  </a:lnTo>
                                  <a:lnTo>
                                    <a:pt x="34" y="38"/>
                                  </a:lnTo>
                                  <a:lnTo>
                                    <a:pt x="34" y="33"/>
                                  </a:lnTo>
                                  <a:lnTo>
                                    <a:pt x="34" y="28"/>
                                  </a:lnTo>
                                  <a:lnTo>
                                    <a:pt x="29" y="28"/>
                                  </a:lnTo>
                                  <a:lnTo>
                                    <a:pt x="24" y="24"/>
                                  </a:lnTo>
                                  <a:lnTo>
                                    <a:pt x="29" y="24"/>
                                  </a:lnTo>
                                  <a:lnTo>
                                    <a:pt x="19" y="4"/>
                                  </a:lnTo>
                                  <a:lnTo>
                                    <a:pt x="15" y="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549"/>
                          <wps:cNvSpPr>
                            <a:spLocks/>
                          </wps:cNvSpPr>
                          <wps:spPr bwMode="auto">
                            <a:xfrm>
                              <a:off x="2997" y="2263"/>
                              <a:ext cx="38" cy="48"/>
                            </a:xfrm>
                            <a:custGeom>
                              <a:avLst/>
                              <a:gdLst>
                                <a:gd name="T0" fmla="*/ 0 w 38"/>
                                <a:gd name="T1" fmla="*/ 9 h 48"/>
                                <a:gd name="T2" fmla="*/ 9 w 38"/>
                                <a:gd name="T3" fmla="*/ 19 h 48"/>
                                <a:gd name="T4" fmla="*/ 5 w 38"/>
                                <a:gd name="T5" fmla="*/ 19 h 48"/>
                                <a:gd name="T6" fmla="*/ 9 w 38"/>
                                <a:gd name="T7" fmla="*/ 28 h 48"/>
                                <a:gd name="T8" fmla="*/ 9 w 38"/>
                                <a:gd name="T9" fmla="*/ 24 h 48"/>
                                <a:gd name="T10" fmla="*/ 9 w 38"/>
                                <a:gd name="T11" fmla="*/ 33 h 48"/>
                                <a:gd name="T12" fmla="*/ 14 w 38"/>
                                <a:gd name="T13" fmla="*/ 33 h 48"/>
                                <a:gd name="T14" fmla="*/ 29 w 38"/>
                                <a:gd name="T15" fmla="*/ 48 h 48"/>
                                <a:gd name="T16" fmla="*/ 38 w 38"/>
                                <a:gd name="T17" fmla="*/ 38 h 48"/>
                                <a:gd name="T18" fmla="*/ 24 w 38"/>
                                <a:gd name="T19" fmla="*/ 24 h 48"/>
                                <a:gd name="T20" fmla="*/ 29 w 38"/>
                                <a:gd name="T21" fmla="*/ 28 h 48"/>
                                <a:gd name="T22" fmla="*/ 29 w 38"/>
                                <a:gd name="T23" fmla="*/ 24 h 48"/>
                                <a:gd name="T24" fmla="*/ 29 w 38"/>
                                <a:gd name="T25" fmla="*/ 19 h 48"/>
                                <a:gd name="T26" fmla="*/ 24 w 38"/>
                                <a:gd name="T27" fmla="*/ 9 h 48"/>
                                <a:gd name="T28" fmla="*/ 19 w 38"/>
                                <a:gd name="T29" fmla="*/ 9 h 48"/>
                                <a:gd name="T30" fmla="*/ 9 w 38"/>
                                <a:gd name="T31" fmla="*/ 0 h 48"/>
                                <a:gd name="T32" fmla="*/ 0 w 38"/>
                                <a:gd name="T33"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8">
                                  <a:moveTo>
                                    <a:pt x="0" y="9"/>
                                  </a:moveTo>
                                  <a:lnTo>
                                    <a:pt x="9" y="19"/>
                                  </a:lnTo>
                                  <a:lnTo>
                                    <a:pt x="5" y="19"/>
                                  </a:lnTo>
                                  <a:lnTo>
                                    <a:pt x="9" y="28"/>
                                  </a:lnTo>
                                  <a:lnTo>
                                    <a:pt x="9" y="24"/>
                                  </a:lnTo>
                                  <a:lnTo>
                                    <a:pt x="9" y="33"/>
                                  </a:lnTo>
                                  <a:lnTo>
                                    <a:pt x="14" y="33"/>
                                  </a:lnTo>
                                  <a:lnTo>
                                    <a:pt x="29" y="48"/>
                                  </a:lnTo>
                                  <a:lnTo>
                                    <a:pt x="38" y="38"/>
                                  </a:lnTo>
                                  <a:lnTo>
                                    <a:pt x="24" y="24"/>
                                  </a:lnTo>
                                  <a:lnTo>
                                    <a:pt x="29" y="28"/>
                                  </a:lnTo>
                                  <a:lnTo>
                                    <a:pt x="29" y="24"/>
                                  </a:lnTo>
                                  <a:lnTo>
                                    <a:pt x="29" y="19"/>
                                  </a:lnTo>
                                  <a:lnTo>
                                    <a:pt x="24" y="9"/>
                                  </a:lnTo>
                                  <a:lnTo>
                                    <a:pt x="19" y="9"/>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550"/>
                          <wps:cNvSpPr>
                            <a:spLocks/>
                          </wps:cNvSpPr>
                          <wps:spPr bwMode="auto">
                            <a:xfrm>
                              <a:off x="3035" y="2325"/>
                              <a:ext cx="39" cy="34"/>
                            </a:xfrm>
                            <a:custGeom>
                              <a:avLst/>
                              <a:gdLst>
                                <a:gd name="T0" fmla="*/ 0 w 39"/>
                                <a:gd name="T1" fmla="*/ 0 h 34"/>
                                <a:gd name="T2" fmla="*/ 0 w 39"/>
                                <a:gd name="T3" fmla="*/ 10 h 34"/>
                                <a:gd name="T4" fmla="*/ 5 w 39"/>
                                <a:gd name="T5" fmla="*/ 10 h 34"/>
                                <a:gd name="T6" fmla="*/ 10 w 39"/>
                                <a:gd name="T7" fmla="*/ 14 h 34"/>
                                <a:gd name="T8" fmla="*/ 5 w 39"/>
                                <a:gd name="T9" fmla="*/ 10 h 34"/>
                                <a:gd name="T10" fmla="*/ 5 w 39"/>
                                <a:gd name="T11" fmla="*/ 19 h 34"/>
                                <a:gd name="T12" fmla="*/ 10 w 39"/>
                                <a:gd name="T13" fmla="*/ 19 h 34"/>
                                <a:gd name="T14" fmla="*/ 10 w 39"/>
                                <a:gd name="T15" fmla="*/ 24 h 34"/>
                                <a:gd name="T16" fmla="*/ 20 w 39"/>
                                <a:gd name="T17" fmla="*/ 24 h 34"/>
                                <a:gd name="T18" fmla="*/ 15 w 39"/>
                                <a:gd name="T19" fmla="*/ 19 h 34"/>
                                <a:gd name="T20" fmla="*/ 20 w 39"/>
                                <a:gd name="T21" fmla="*/ 24 h 34"/>
                                <a:gd name="T22" fmla="*/ 15 w 39"/>
                                <a:gd name="T23" fmla="*/ 19 h 34"/>
                                <a:gd name="T24" fmla="*/ 15 w 39"/>
                                <a:gd name="T25" fmla="*/ 29 h 34"/>
                                <a:gd name="T26" fmla="*/ 20 w 39"/>
                                <a:gd name="T27" fmla="*/ 29 h 34"/>
                                <a:gd name="T28" fmla="*/ 24 w 39"/>
                                <a:gd name="T29" fmla="*/ 34 h 34"/>
                                <a:gd name="T30" fmla="*/ 20 w 39"/>
                                <a:gd name="T31" fmla="*/ 29 h 34"/>
                                <a:gd name="T32" fmla="*/ 20 w 39"/>
                                <a:gd name="T33" fmla="*/ 34 h 34"/>
                                <a:gd name="T34" fmla="*/ 39 w 39"/>
                                <a:gd name="T35" fmla="*/ 34 h 34"/>
                                <a:gd name="T36" fmla="*/ 39 w 39"/>
                                <a:gd name="T37" fmla="*/ 29 h 34"/>
                                <a:gd name="T38" fmla="*/ 39 w 39"/>
                                <a:gd name="T39" fmla="*/ 24 h 34"/>
                                <a:gd name="T40" fmla="*/ 34 w 39"/>
                                <a:gd name="T41" fmla="*/ 24 h 34"/>
                                <a:gd name="T42" fmla="*/ 29 w 39"/>
                                <a:gd name="T43" fmla="*/ 19 h 34"/>
                                <a:gd name="T44" fmla="*/ 34 w 39"/>
                                <a:gd name="T45" fmla="*/ 24 h 34"/>
                                <a:gd name="T46" fmla="*/ 34 w 39"/>
                                <a:gd name="T47" fmla="*/ 19 h 34"/>
                                <a:gd name="T48" fmla="*/ 34 w 39"/>
                                <a:gd name="T49" fmla="*/ 14 h 34"/>
                                <a:gd name="T50" fmla="*/ 29 w 39"/>
                                <a:gd name="T51" fmla="*/ 14 h 34"/>
                                <a:gd name="T52" fmla="*/ 24 w 39"/>
                                <a:gd name="T53" fmla="*/ 10 h 34"/>
                                <a:gd name="T54" fmla="*/ 24 w 39"/>
                                <a:gd name="T55" fmla="*/ 5 h 34"/>
                                <a:gd name="T56" fmla="*/ 20 w 39"/>
                                <a:gd name="T57" fmla="*/ 5 h 34"/>
                                <a:gd name="T58" fmla="*/ 15 w 39"/>
                                <a:gd name="T59" fmla="*/ 5 h 34"/>
                                <a:gd name="T60" fmla="*/ 24 w 39"/>
                                <a:gd name="T61" fmla="*/ 14 h 34"/>
                                <a:gd name="T62" fmla="*/ 24 w 39"/>
                                <a:gd name="T63" fmla="*/ 10 h 34"/>
                                <a:gd name="T64" fmla="*/ 24 w 39"/>
                                <a:gd name="T65" fmla="*/ 5 h 34"/>
                                <a:gd name="T66" fmla="*/ 20 w 39"/>
                                <a:gd name="T67" fmla="*/ 5 h 34"/>
                                <a:gd name="T68" fmla="*/ 15 w 39"/>
                                <a:gd name="T69" fmla="*/ 0 h 34"/>
                                <a:gd name="T70" fmla="*/ 20 w 39"/>
                                <a:gd name="T71" fmla="*/ 5 h 34"/>
                                <a:gd name="T72" fmla="*/ 20 w 39"/>
                                <a:gd name="T73" fmla="*/ 0 h 34"/>
                                <a:gd name="T74" fmla="*/ 0 w 39"/>
                                <a:gd name="T7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34">
                                  <a:moveTo>
                                    <a:pt x="0" y="0"/>
                                  </a:moveTo>
                                  <a:lnTo>
                                    <a:pt x="0" y="10"/>
                                  </a:lnTo>
                                  <a:lnTo>
                                    <a:pt x="5" y="10"/>
                                  </a:lnTo>
                                  <a:lnTo>
                                    <a:pt x="10" y="14"/>
                                  </a:lnTo>
                                  <a:lnTo>
                                    <a:pt x="5" y="10"/>
                                  </a:lnTo>
                                  <a:lnTo>
                                    <a:pt x="5" y="19"/>
                                  </a:lnTo>
                                  <a:lnTo>
                                    <a:pt x="10" y="19"/>
                                  </a:lnTo>
                                  <a:lnTo>
                                    <a:pt x="10" y="24"/>
                                  </a:lnTo>
                                  <a:lnTo>
                                    <a:pt x="20" y="24"/>
                                  </a:lnTo>
                                  <a:lnTo>
                                    <a:pt x="15" y="19"/>
                                  </a:lnTo>
                                  <a:lnTo>
                                    <a:pt x="20" y="24"/>
                                  </a:lnTo>
                                  <a:lnTo>
                                    <a:pt x="15" y="19"/>
                                  </a:lnTo>
                                  <a:lnTo>
                                    <a:pt x="15" y="29"/>
                                  </a:lnTo>
                                  <a:lnTo>
                                    <a:pt x="20" y="29"/>
                                  </a:lnTo>
                                  <a:lnTo>
                                    <a:pt x="24" y="34"/>
                                  </a:lnTo>
                                  <a:lnTo>
                                    <a:pt x="20" y="29"/>
                                  </a:lnTo>
                                  <a:lnTo>
                                    <a:pt x="20" y="34"/>
                                  </a:lnTo>
                                  <a:lnTo>
                                    <a:pt x="39" y="34"/>
                                  </a:lnTo>
                                  <a:lnTo>
                                    <a:pt x="39" y="29"/>
                                  </a:lnTo>
                                  <a:lnTo>
                                    <a:pt x="39" y="24"/>
                                  </a:lnTo>
                                  <a:lnTo>
                                    <a:pt x="34" y="24"/>
                                  </a:lnTo>
                                  <a:lnTo>
                                    <a:pt x="29" y="19"/>
                                  </a:lnTo>
                                  <a:lnTo>
                                    <a:pt x="34" y="24"/>
                                  </a:lnTo>
                                  <a:lnTo>
                                    <a:pt x="34" y="19"/>
                                  </a:lnTo>
                                  <a:lnTo>
                                    <a:pt x="34" y="14"/>
                                  </a:lnTo>
                                  <a:lnTo>
                                    <a:pt x="29" y="14"/>
                                  </a:lnTo>
                                  <a:lnTo>
                                    <a:pt x="24" y="10"/>
                                  </a:lnTo>
                                  <a:lnTo>
                                    <a:pt x="24" y="5"/>
                                  </a:lnTo>
                                  <a:lnTo>
                                    <a:pt x="20" y="5"/>
                                  </a:lnTo>
                                  <a:lnTo>
                                    <a:pt x="15" y="5"/>
                                  </a:lnTo>
                                  <a:lnTo>
                                    <a:pt x="24" y="14"/>
                                  </a:lnTo>
                                  <a:lnTo>
                                    <a:pt x="24" y="10"/>
                                  </a:lnTo>
                                  <a:lnTo>
                                    <a:pt x="24" y="5"/>
                                  </a:lnTo>
                                  <a:lnTo>
                                    <a:pt x="20" y="5"/>
                                  </a:lnTo>
                                  <a:lnTo>
                                    <a:pt x="15" y="0"/>
                                  </a:lnTo>
                                  <a:lnTo>
                                    <a:pt x="20" y="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551"/>
                          <wps:cNvSpPr>
                            <a:spLocks/>
                          </wps:cNvSpPr>
                          <wps:spPr bwMode="auto">
                            <a:xfrm>
                              <a:off x="3074" y="2368"/>
                              <a:ext cx="33" cy="48"/>
                            </a:xfrm>
                            <a:custGeom>
                              <a:avLst/>
                              <a:gdLst>
                                <a:gd name="T0" fmla="*/ 5 w 33"/>
                                <a:gd name="T1" fmla="*/ 19 h 48"/>
                                <a:gd name="T2" fmla="*/ 9 w 33"/>
                                <a:gd name="T3" fmla="*/ 19 h 48"/>
                                <a:gd name="T4" fmla="*/ 0 w 33"/>
                                <a:gd name="T5" fmla="*/ 10 h 48"/>
                                <a:gd name="T6" fmla="*/ 0 w 33"/>
                                <a:gd name="T7" fmla="*/ 19 h 48"/>
                                <a:gd name="T8" fmla="*/ 5 w 33"/>
                                <a:gd name="T9" fmla="*/ 19 h 48"/>
                                <a:gd name="T10" fmla="*/ 9 w 33"/>
                                <a:gd name="T11" fmla="*/ 24 h 48"/>
                                <a:gd name="T12" fmla="*/ 5 w 33"/>
                                <a:gd name="T13" fmla="*/ 19 h 48"/>
                                <a:gd name="T14" fmla="*/ 5 w 33"/>
                                <a:gd name="T15" fmla="*/ 29 h 48"/>
                                <a:gd name="T16" fmla="*/ 9 w 33"/>
                                <a:gd name="T17" fmla="*/ 29 h 48"/>
                                <a:gd name="T18" fmla="*/ 9 w 33"/>
                                <a:gd name="T19" fmla="*/ 34 h 48"/>
                                <a:gd name="T20" fmla="*/ 19 w 33"/>
                                <a:gd name="T21" fmla="*/ 34 h 48"/>
                                <a:gd name="T22" fmla="*/ 9 w 33"/>
                                <a:gd name="T23" fmla="*/ 24 h 48"/>
                                <a:gd name="T24" fmla="*/ 9 w 33"/>
                                <a:gd name="T25" fmla="*/ 34 h 48"/>
                                <a:gd name="T26" fmla="*/ 14 w 33"/>
                                <a:gd name="T27" fmla="*/ 34 h 48"/>
                                <a:gd name="T28" fmla="*/ 24 w 33"/>
                                <a:gd name="T29" fmla="*/ 43 h 48"/>
                                <a:gd name="T30" fmla="*/ 29 w 33"/>
                                <a:gd name="T31" fmla="*/ 48 h 48"/>
                                <a:gd name="T32" fmla="*/ 33 w 33"/>
                                <a:gd name="T33" fmla="*/ 48 h 48"/>
                                <a:gd name="T34" fmla="*/ 33 w 33"/>
                                <a:gd name="T35" fmla="*/ 29 h 48"/>
                                <a:gd name="T36" fmla="*/ 29 w 33"/>
                                <a:gd name="T37" fmla="*/ 29 h 48"/>
                                <a:gd name="T38" fmla="*/ 33 w 33"/>
                                <a:gd name="T39" fmla="*/ 34 h 48"/>
                                <a:gd name="T40" fmla="*/ 24 w 33"/>
                                <a:gd name="T41" fmla="*/ 24 h 48"/>
                                <a:gd name="T42" fmla="*/ 29 w 33"/>
                                <a:gd name="T43" fmla="*/ 29 h 48"/>
                                <a:gd name="T44" fmla="*/ 29 w 33"/>
                                <a:gd name="T45" fmla="*/ 24 h 48"/>
                                <a:gd name="T46" fmla="*/ 29 w 33"/>
                                <a:gd name="T47" fmla="*/ 19 h 48"/>
                                <a:gd name="T48" fmla="*/ 24 w 33"/>
                                <a:gd name="T49" fmla="*/ 19 h 48"/>
                                <a:gd name="T50" fmla="*/ 24 w 33"/>
                                <a:gd name="T51" fmla="*/ 15 h 48"/>
                                <a:gd name="T52" fmla="*/ 19 w 33"/>
                                <a:gd name="T53" fmla="*/ 15 h 48"/>
                                <a:gd name="T54" fmla="*/ 14 w 33"/>
                                <a:gd name="T55" fmla="*/ 15 h 48"/>
                                <a:gd name="T56" fmla="*/ 24 w 33"/>
                                <a:gd name="T57" fmla="*/ 24 h 48"/>
                                <a:gd name="T58" fmla="*/ 24 w 33"/>
                                <a:gd name="T59" fmla="*/ 19 h 48"/>
                                <a:gd name="T60" fmla="*/ 24 w 33"/>
                                <a:gd name="T61" fmla="*/ 15 h 48"/>
                                <a:gd name="T62" fmla="*/ 19 w 33"/>
                                <a:gd name="T63" fmla="*/ 15 h 48"/>
                                <a:gd name="T64" fmla="*/ 14 w 33"/>
                                <a:gd name="T65" fmla="*/ 10 h 48"/>
                                <a:gd name="T66" fmla="*/ 19 w 33"/>
                                <a:gd name="T67" fmla="*/ 15 h 48"/>
                                <a:gd name="T68" fmla="*/ 19 w 33"/>
                                <a:gd name="T69" fmla="*/ 10 h 48"/>
                                <a:gd name="T70" fmla="*/ 19 w 33"/>
                                <a:gd name="T71" fmla="*/ 5 h 48"/>
                                <a:gd name="T72" fmla="*/ 14 w 33"/>
                                <a:gd name="T73" fmla="*/ 5 h 48"/>
                                <a:gd name="T74" fmla="*/ 14 w 33"/>
                                <a:gd name="T75" fmla="*/ 0 h 48"/>
                                <a:gd name="T76" fmla="*/ 9 w 33"/>
                                <a:gd name="T77" fmla="*/ 0 h 48"/>
                                <a:gd name="T78" fmla="*/ 5 w 33"/>
                                <a:gd name="T79" fmla="*/ 0 h 48"/>
                                <a:gd name="T80" fmla="*/ 5 w 33"/>
                                <a:gd name="T81" fmla="*/ 1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3" h="48">
                                  <a:moveTo>
                                    <a:pt x="5" y="19"/>
                                  </a:moveTo>
                                  <a:lnTo>
                                    <a:pt x="9" y="19"/>
                                  </a:lnTo>
                                  <a:lnTo>
                                    <a:pt x="0" y="10"/>
                                  </a:lnTo>
                                  <a:lnTo>
                                    <a:pt x="0" y="19"/>
                                  </a:lnTo>
                                  <a:lnTo>
                                    <a:pt x="5" y="19"/>
                                  </a:lnTo>
                                  <a:lnTo>
                                    <a:pt x="9" y="24"/>
                                  </a:lnTo>
                                  <a:lnTo>
                                    <a:pt x="5" y="19"/>
                                  </a:lnTo>
                                  <a:lnTo>
                                    <a:pt x="5" y="29"/>
                                  </a:lnTo>
                                  <a:lnTo>
                                    <a:pt x="9" y="29"/>
                                  </a:lnTo>
                                  <a:lnTo>
                                    <a:pt x="9" y="34"/>
                                  </a:lnTo>
                                  <a:lnTo>
                                    <a:pt x="19" y="34"/>
                                  </a:lnTo>
                                  <a:lnTo>
                                    <a:pt x="9" y="24"/>
                                  </a:lnTo>
                                  <a:lnTo>
                                    <a:pt x="9" y="34"/>
                                  </a:lnTo>
                                  <a:lnTo>
                                    <a:pt x="14" y="34"/>
                                  </a:lnTo>
                                  <a:lnTo>
                                    <a:pt x="24" y="43"/>
                                  </a:lnTo>
                                  <a:lnTo>
                                    <a:pt x="29" y="48"/>
                                  </a:lnTo>
                                  <a:lnTo>
                                    <a:pt x="33" y="48"/>
                                  </a:lnTo>
                                  <a:lnTo>
                                    <a:pt x="33" y="29"/>
                                  </a:lnTo>
                                  <a:lnTo>
                                    <a:pt x="29" y="29"/>
                                  </a:lnTo>
                                  <a:lnTo>
                                    <a:pt x="33" y="34"/>
                                  </a:lnTo>
                                  <a:lnTo>
                                    <a:pt x="24" y="24"/>
                                  </a:lnTo>
                                  <a:lnTo>
                                    <a:pt x="29" y="29"/>
                                  </a:lnTo>
                                  <a:lnTo>
                                    <a:pt x="29" y="24"/>
                                  </a:lnTo>
                                  <a:lnTo>
                                    <a:pt x="29" y="19"/>
                                  </a:lnTo>
                                  <a:lnTo>
                                    <a:pt x="24" y="19"/>
                                  </a:lnTo>
                                  <a:lnTo>
                                    <a:pt x="24" y="15"/>
                                  </a:lnTo>
                                  <a:lnTo>
                                    <a:pt x="19" y="15"/>
                                  </a:lnTo>
                                  <a:lnTo>
                                    <a:pt x="14" y="15"/>
                                  </a:lnTo>
                                  <a:lnTo>
                                    <a:pt x="24" y="24"/>
                                  </a:lnTo>
                                  <a:lnTo>
                                    <a:pt x="24" y="19"/>
                                  </a:lnTo>
                                  <a:lnTo>
                                    <a:pt x="24" y="15"/>
                                  </a:lnTo>
                                  <a:lnTo>
                                    <a:pt x="19" y="15"/>
                                  </a:lnTo>
                                  <a:lnTo>
                                    <a:pt x="14" y="10"/>
                                  </a:lnTo>
                                  <a:lnTo>
                                    <a:pt x="19" y="15"/>
                                  </a:lnTo>
                                  <a:lnTo>
                                    <a:pt x="19" y="10"/>
                                  </a:lnTo>
                                  <a:lnTo>
                                    <a:pt x="19" y="5"/>
                                  </a:lnTo>
                                  <a:lnTo>
                                    <a:pt x="14" y="5"/>
                                  </a:lnTo>
                                  <a:lnTo>
                                    <a:pt x="14" y="0"/>
                                  </a:lnTo>
                                  <a:lnTo>
                                    <a:pt x="9" y="0"/>
                                  </a:lnTo>
                                  <a:lnTo>
                                    <a:pt x="5" y="0"/>
                                  </a:lnTo>
                                  <a:lnTo>
                                    <a:pt x="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552"/>
                          <wps:cNvSpPr>
                            <a:spLocks/>
                          </wps:cNvSpPr>
                          <wps:spPr bwMode="auto">
                            <a:xfrm>
                              <a:off x="3107" y="2426"/>
                              <a:ext cx="39" cy="38"/>
                            </a:xfrm>
                            <a:custGeom>
                              <a:avLst/>
                              <a:gdLst>
                                <a:gd name="T0" fmla="*/ 0 w 39"/>
                                <a:gd name="T1" fmla="*/ 0 h 38"/>
                                <a:gd name="T2" fmla="*/ 0 w 39"/>
                                <a:gd name="T3" fmla="*/ 10 h 38"/>
                                <a:gd name="T4" fmla="*/ 5 w 39"/>
                                <a:gd name="T5" fmla="*/ 10 h 38"/>
                                <a:gd name="T6" fmla="*/ 15 w 39"/>
                                <a:gd name="T7" fmla="*/ 19 h 38"/>
                                <a:gd name="T8" fmla="*/ 10 w 39"/>
                                <a:gd name="T9" fmla="*/ 14 h 38"/>
                                <a:gd name="T10" fmla="*/ 10 w 39"/>
                                <a:gd name="T11" fmla="*/ 24 h 38"/>
                                <a:gd name="T12" fmla="*/ 15 w 39"/>
                                <a:gd name="T13" fmla="*/ 24 h 38"/>
                                <a:gd name="T14" fmla="*/ 24 w 39"/>
                                <a:gd name="T15" fmla="*/ 34 h 38"/>
                                <a:gd name="T16" fmla="*/ 20 w 39"/>
                                <a:gd name="T17" fmla="*/ 29 h 38"/>
                                <a:gd name="T18" fmla="*/ 20 w 39"/>
                                <a:gd name="T19" fmla="*/ 38 h 38"/>
                                <a:gd name="T20" fmla="*/ 39 w 39"/>
                                <a:gd name="T21" fmla="*/ 38 h 38"/>
                                <a:gd name="T22" fmla="*/ 39 w 39"/>
                                <a:gd name="T23" fmla="*/ 29 h 38"/>
                                <a:gd name="T24" fmla="*/ 39 w 39"/>
                                <a:gd name="T25" fmla="*/ 24 h 38"/>
                                <a:gd name="T26" fmla="*/ 34 w 39"/>
                                <a:gd name="T27" fmla="*/ 24 h 38"/>
                                <a:gd name="T28" fmla="*/ 24 w 39"/>
                                <a:gd name="T29" fmla="*/ 14 h 38"/>
                                <a:gd name="T30" fmla="*/ 29 w 39"/>
                                <a:gd name="T31" fmla="*/ 19 h 38"/>
                                <a:gd name="T32" fmla="*/ 29 w 39"/>
                                <a:gd name="T33" fmla="*/ 14 h 38"/>
                                <a:gd name="T34" fmla="*/ 29 w 39"/>
                                <a:gd name="T35" fmla="*/ 10 h 38"/>
                                <a:gd name="T36" fmla="*/ 24 w 39"/>
                                <a:gd name="T37" fmla="*/ 10 h 38"/>
                                <a:gd name="T38" fmla="*/ 15 w 39"/>
                                <a:gd name="T39" fmla="*/ 0 h 38"/>
                                <a:gd name="T40" fmla="*/ 20 w 39"/>
                                <a:gd name="T41" fmla="*/ 5 h 38"/>
                                <a:gd name="T42" fmla="*/ 20 w 39"/>
                                <a:gd name="T43" fmla="*/ 0 h 38"/>
                                <a:gd name="T44" fmla="*/ 0 w 39"/>
                                <a:gd name="T4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 h="38">
                                  <a:moveTo>
                                    <a:pt x="0" y="0"/>
                                  </a:moveTo>
                                  <a:lnTo>
                                    <a:pt x="0" y="10"/>
                                  </a:lnTo>
                                  <a:lnTo>
                                    <a:pt x="5" y="10"/>
                                  </a:lnTo>
                                  <a:lnTo>
                                    <a:pt x="15" y="19"/>
                                  </a:lnTo>
                                  <a:lnTo>
                                    <a:pt x="10" y="14"/>
                                  </a:lnTo>
                                  <a:lnTo>
                                    <a:pt x="10" y="24"/>
                                  </a:lnTo>
                                  <a:lnTo>
                                    <a:pt x="15" y="24"/>
                                  </a:lnTo>
                                  <a:lnTo>
                                    <a:pt x="24" y="34"/>
                                  </a:lnTo>
                                  <a:lnTo>
                                    <a:pt x="20" y="29"/>
                                  </a:lnTo>
                                  <a:lnTo>
                                    <a:pt x="20" y="38"/>
                                  </a:lnTo>
                                  <a:lnTo>
                                    <a:pt x="39" y="38"/>
                                  </a:lnTo>
                                  <a:lnTo>
                                    <a:pt x="39" y="29"/>
                                  </a:lnTo>
                                  <a:lnTo>
                                    <a:pt x="39" y="24"/>
                                  </a:lnTo>
                                  <a:lnTo>
                                    <a:pt x="34" y="24"/>
                                  </a:lnTo>
                                  <a:lnTo>
                                    <a:pt x="24" y="14"/>
                                  </a:lnTo>
                                  <a:lnTo>
                                    <a:pt x="29" y="19"/>
                                  </a:lnTo>
                                  <a:lnTo>
                                    <a:pt x="29" y="14"/>
                                  </a:lnTo>
                                  <a:lnTo>
                                    <a:pt x="29" y="10"/>
                                  </a:lnTo>
                                  <a:lnTo>
                                    <a:pt x="24" y="10"/>
                                  </a:lnTo>
                                  <a:lnTo>
                                    <a:pt x="15" y="0"/>
                                  </a:lnTo>
                                  <a:lnTo>
                                    <a:pt x="20" y="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553"/>
                          <wps:cNvSpPr>
                            <a:spLocks/>
                          </wps:cNvSpPr>
                          <wps:spPr bwMode="auto">
                            <a:xfrm>
                              <a:off x="3146" y="2484"/>
                              <a:ext cx="38" cy="38"/>
                            </a:xfrm>
                            <a:custGeom>
                              <a:avLst/>
                              <a:gdLst>
                                <a:gd name="T0" fmla="*/ 0 w 38"/>
                                <a:gd name="T1" fmla="*/ 0 h 38"/>
                                <a:gd name="T2" fmla="*/ 0 w 38"/>
                                <a:gd name="T3" fmla="*/ 9 h 38"/>
                                <a:gd name="T4" fmla="*/ 5 w 38"/>
                                <a:gd name="T5" fmla="*/ 19 h 38"/>
                                <a:gd name="T6" fmla="*/ 9 w 38"/>
                                <a:gd name="T7" fmla="*/ 19 h 38"/>
                                <a:gd name="T8" fmla="*/ 19 w 38"/>
                                <a:gd name="T9" fmla="*/ 28 h 38"/>
                                <a:gd name="T10" fmla="*/ 14 w 38"/>
                                <a:gd name="T11" fmla="*/ 28 h 38"/>
                                <a:gd name="T12" fmla="*/ 19 w 38"/>
                                <a:gd name="T13" fmla="*/ 38 h 38"/>
                                <a:gd name="T14" fmla="*/ 19 w 38"/>
                                <a:gd name="T15" fmla="*/ 33 h 38"/>
                                <a:gd name="T16" fmla="*/ 19 w 38"/>
                                <a:gd name="T17" fmla="*/ 38 h 38"/>
                                <a:gd name="T18" fmla="*/ 38 w 38"/>
                                <a:gd name="T19" fmla="*/ 38 h 38"/>
                                <a:gd name="T20" fmla="*/ 38 w 38"/>
                                <a:gd name="T21" fmla="*/ 33 h 38"/>
                                <a:gd name="T22" fmla="*/ 38 w 38"/>
                                <a:gd name="T23" fmla="*/ 28 h 38"/>
                                <a:gd name="T24" fmla="*/ 33 w 38"/>
                                <a:gd name="T25" fmla="*/ 19 h 38"/>
                                <a:gd name="T26" fmla="*/ 29 w 38"/>
                                <a:gd name="T27" fmla="*/ 19 h 38"/>
                                <a:gd name="T28" fmla="*/ 19 w 38"/>
                                <a:gd name="T29" fmla="*/ 9 h 38"/>
                                <a:gd name="T30" fmla="*/ 24 w 38"/>
                                <a:gd name="T31" fmla="*/ 9 h 38"/>
                                <a:gd name="T32" fmla="*/ 19 w 38"/>
                                <a:gd name="T33" fmla="*/ 0 h 38"/>
                                <a:gd name="T34" fmla="*/ 19 w 38"/>
                                <a:gd name="T35" fmla="*/ 4 h 38"/>
                                <a:gd name="T36" fmla="*/ 19 w 38"/>
                                <a:gd name="T37" fmla="*/ 0 h 38"/>
                                <a:gd name="T38" fmla="*/ 0 w 38"/>
                                <a:gd name="T3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8">
                                  <a:moveTo>
                                    <a:pt x="0" y="0"/>
                                  </a:moveTo>
                                  <a:lnTo>
                                    <a:pt x="0" y="9"/>
                                  </a:lnTo>
                                  <a:lnTo>
                                    <a:pt x="5" y="19"/>
                                  </a:lnTo>
                                  <a:lnTo>
                                    <a:pt x="9" y="19"/>
                                  </a:lnTo>
                                  <a:lnTo>
                                    <a:pt x="19" y="28"/>
                                  </a:lnTo>
                                  <a:lnTo>
                                    <a:pt x="14" y="28"/>
                                  </a:lnTo>
                                  <a:lnTo>
                                    <a:pt x="19" y="38"/>
                                  </a:lnTo>
                                  <a:lnTo>
                                    <a:pt x="19" y="33"/>
                                  </a:lnTo>
                                  <a:lnTo>
                                    <a:pt x="19" y="38"/>
                                  </a:lnTo>
                                  <a:lnTo>
                                    <a:pt x="38" y="38"/>
                                  </a:lnTo>
                                  <a:lnTo>
                                    <a:pt x="38" y="33"/>
                                  </a:lnTo>
                                  <a:lnTo>
                                    <a:pt x="38" y="28"/>
                                  </a:lnTo>
                                  <a:lnTo>
                                    <a:pt x="33" y="19"/>
                                  </a:lnTo>
                                  <a:lnTo>
                                    <a:pt x="29" y="19"/>
                                  </a:lnTo>
                                  <a:lnTo>
                                    <a:pt x="19" y="9"/>
                                  </a:lnTo>
                                  <a:lnTo>
                                    <a:pt x="24" y="9"/>
                                  </a:lnTo>
                                  <a:lnTo>
                                    <a:pt x="19" y="0"/>
                                  </a:lnTo>
                                  <a:lnTo>
                                    <a:pt x="19" y="4"/>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554"/>
                          <wps:cNvSpPr>
                            <a:spLocks/>
                          </wps:cNvSpPr>
                          <wps:spPr bwMode="auto">
                            <a:xfrm>
                              <a:off x="3184" y="2536"/>
                              <a:ext cx="39" cy="48"/>
                            </a:xfrm>
                            <a:custGeom>
                              <a:avLst/>
                              <a:gdLst>
                                <a:gd name="T0" fmla="*/ 0 w 39"/>
                                <a:gd name="T1" fmla="*/ 10 h 48"/>
                                <a:gd name="T2" fmla="*/ 5 w 39"/>
                                <a:gd name="T3" fmla="*/ 15 h 48"/>
                                <a:gd name="T4" fmla="*/ 0 w 39"/>
                                <a:gd name="T5" fmla="*/ 15 h 48"/>
                                <a:gd name="T6" fmla="*/ 5 w 39"/>
                                <a:gd name="T7" fmla="*/ 24 h 48"/>
                                <a:gd name="T8" fmla="*/ 10 w 39"/>
                                <a:gd name="T9" fmla="*/ 24 h 48"/>
                                <a:gd name="T10" fmla="*/ 19 w 39"/>
                                <a:gd name="T11" fmla="*/ 34 h 48"/>
                                <a:gd name="T12" fmla="*/ 15 w 39"/>
                                <a:gd name="T13" fmla="*/ 34 h 48"/>
                                <a:gd name="T14" fmla="*/ 19 w 39"/>
                                <a:gd name="T15" fmla="*/ 44 h 48"/>
                                <a:gd name="T16" fmla="*/ 24 w 39"/>
                                <a:gd name="T17" fmla="*/ 44 h 48"/>
                                <a:gd name="T18" fmla="*/ 29 w 39"/>
                                <a:gd name="T19" fmla="*/ 48 h 48"/>
                                <a:gd name="T20" fmla="*/ 39 w 39"/>
                                <a:gd name="T21" fmla="*/ 39 h 48"/>
                                <a:gd name="T22" fmla="*/ 34 w 39"/>
                                <a:gd name="T23" fmla="*/ 34 h 48"/>
                                <a:gd name="T24" fmla="*/ 39 w 39"/>
                                <a:gd name="T25" fmla="*/ 34 h 48"/>
                                <a:gd name="T26" fmla="*/ 34 w 39"/>
                                <a:gd name="T27" fmla="*/ 24 h 48"/>
                                <a:gd name="T28" fmla="*/ 29 w 39"/>
                                <a:gd name="T29" fmla="*/ 24 h 48"/>
                                <a:gd name="T30" fmla="*/ 19 w 39"/>
                                <a:gd name="T31" fmla="*/ 15 h 48"/>
                                <a:gd name="T32" fmla="*/ 24 w 39"/>
                                <a:gd name="T33" fmla="*/ 15 h 48"/>
                                <a:gd name="T34" fmla="*/ 19 w 39"/>
                                <a:gd name="T35" fmla="*/ 5 h 48"/>
                                <a:gd name="T36" fmla="*/ 15 w 39"/>
                                <a:gd name="T37" fmla="*/ 5 h 48"/>
                                <a:gd name="T38" fmla="*/ 10 w 39"/>
                                <a:gd name="T39" fmla="*/ 0 h 48"/>
                                <a:gd name="T40" fmla="*/ 0 w 39"/>
                                <a:gd name="T41"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8">
                                  <a:moveTo>
                                    <a:pt x="0" y="10"/>
                                  </a:moveTo>
                                  <a:lnTo>
                                    <a:pt x="5" y="15"/>
                                  </a:lnTo>
                                  <a:lnTo>
                                    <a:pt x="0" y="15"/>
                                  </a:lnTo>
                                  <a:lnTo>
                                    <a:pt x="5" y="24"/>
                                  </a:lnTo>
                                  <a:lnTo>
                                    <a:pt x="10" y="24"/>
                                  </a:lnTo>
                                  <a:lnTo>
                                    <a:pt x="19" y="34"/>
                                  </a:lnTo>
                                  <a:lnTo>
                                    <a:pt x="15" y="34"/>
                                  </a:lnTo>
                                  <a:lnTo>
                                    <a:pt x="19" y="44"/>
                                  </a:lnTo>
                                  <a:lnTo>
                                    <a:pt x="24" y="44"/>
                                  </a:lnTo>
                                  <a:lnTo>
                                    <a:pt x="29" y="48"/>
                                  </a:lnTo>
                                  <a:lnTo>
                                    <a:pt x="39" y="39"/>
                                  </a:lnTo>
                                  <a:lnTo>
                                    <a:pt x="34" y="34"/>
                                  </a:lnTo>
                                  <a:lnTo>
                                    <a:pt x="39" y="34"/>
                                  </a:lnTo>
                                  <a:lnTo>
                                    <a:pt x="34" y="24"/>
                                  </a:lnTo>
                                  <a:lnTo>
                                    <a:pt x="29" y="24"/>
                                  </a:lnTo>
                                  <a:lnTo>
                                    <a:pt x="19" y="15"/>
                                  </a:lnTo>
                                  <a:lnTo>
                                    <a:pt x="24" y="15"/>
                                  </a:lnTo>
                                  <a:lnTo>
                                    <a:pt x="19" y="5"/>
                                  </a:lnTo>
                                  <a:lnTo>
                                    <a:pt x="15" y="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555"/>
                          <wps:cNvSpPr>
                            <a:spLocks/>
                          </wps:cNvSpPr>
                          <wps:spPr bwMode="auto">
                            <a:xfrm>
                              <a:off x="3223" y="2594"/>
                              <a:ext cx="38" cy="48"/>
                            </a:xfrm>
                            <a:custGeom>
                              <a:avLst/>
                              <a:gdLst>
                                <a:gd name="T0" fmla="*/ 0 w 38"/>
                                <a:gd name="T1" fmla="*/ 10 h 48"/>
                                <a:gd name="T2" fmla="*/ 9 w 38"/>
                                <a:gd name="T3" fmla="*/ 19 h 48"/>
                                <a:gd name="T4" fmla="*/ 4 w 38"/>
                                <a:gd name="T5" fmla="*/ 19 h 48"/>
                                <a:gd name="T6" fmla="*/ 9 w 38"/>
                                <a:gd name="T7" fmla="*/ 29 h 48"/>
                                <a:gd name="T8" fmla="*/ 14 w 38"/>
                                <a:gd name="T9" fmla="*/ 29 h 48"/>
                                <a:gd name="T10" fmla="*/ 19 w 38"/>
                                <a:gd name="T11" fmla="*/ 34 h 48"/>
                                <a:gd name="T12" fmla="*/ 14 w 38"/>
                                <a:gd name="T13" fmla="*/ 34 h 48"/>
                                <a:gd name="T14" fmla="*/ 19 w 38"/>
                                <a:gd name="T15" fmla="*/ 43 h 48"/>
                                <a:gd name="T16" fmla="*/ 24 w 38"/>
                                <a:gd name="T17" fmla="*/ 43 h 48"/>
                                <a:gd name="T18" fmla="*/ 28 w 38"/>
                                <a:gd name="T19" fmla="*/ 48 h 48"/>
                                <a:gd name="T20" fmla="*/ 38 w 38"/>
                                <a:gd name="T21" fmla="*/ 38 h 48"/>
                                <a:gd name="T22" fmla="*/ 33 w 38"/>
                                <a:gd name="T23" fmla="*/ 34 h 48"/>
                                <a:gd name="T24" fmla="*/ 38 w 38"/>
                                <a:gd name="T25" fmla="*/ 34 h 48"/>
                                <a:gd name="T26" fmla="*/ 33 w 38"/>
                                <a:gd name="T27" fmla="*/ 24 h 48"/>
                                <a:gd name="T28" fmla="*/ 28 w 38"/>
                                <a:gd name="T29" fmla="*/ 24 h 48"/>
                                <a:gd name="T30" fmla="*/ 24 w 38"/>
                                <a:gd name="T31" fmla="*/ 19 h 48"/>
                                <a:gd name="T32" fmla="*/ 28 w 38"/>
                                <a:gd name="T33" fmla="*/ 19 h 48"/>
                                <a:gd name="T34" fmla="*/ 24 w 38"/>
                                <a:gd name="T35" fmla="*/ 10 h 48"/>
                                <a:gd name="T36" fmla="*/ 19 w 38"/>
                                <a:gd name="T37" fmla="*/ 10 h 48"/>
                                <a:gd name="T38" fmla="*/ 9 w 38"/>
                                <a:gd name="T39" fmla="*/ 0 h 48"/>
                                <a:gd name="T40" fmla="*/ 0 w 38"/>
                                <a:gd name="T41"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8">
                                  <a:moveTo>
                                    <a:pt x="0" y="10"/>
                                  </a:moveTo>
                                  <a:lnTo>
                                    <a:pt x="9" y="19"/>
                                  </a:lnTo>
                                  <a:lnTo>
                                    <a:pt x="4" y="19"/>
                                  </a:lnTo>
                                  <a:lnTo>
                                    <a:pt x="9" y="29"/>
                                  </a:lnTo>
                                  <a:lnTo>
                                    <a:pt x="14" y="29"/>
                                  </a:lnTo>
                                  <a:lnTo>
                                    <a:pt x="19" y="34"/>
                                  </a:lnTo>
                                  <a:lnTo>
                                    <a:pt x="14" y="34"/>
                                  </a:lnTo>
                                  <a:lnTo>
                                    <a:pt x="19" y="43"/>
                                  </a:lnTo>
                                  <a:lnTo>
                                    <a:pt x="24" y="43"/>
                                  </a:lnTo>
                                  <a:lnTo>
                                    <a:pt x="28" y="48"/>
                                  </a:lnTo>
                                  <a:lnTo>
                                    <a:pt x="38" y="38"/>
                                  </a:lnTo>
                                  <a:lnTo>
                                    <a:pt x="33" y="34"/>
                                  </a:lnTo>
                                  <a:lnTo>
                                    <a:pt x="38" y="34"/>
                                  </a:lnTo>
                                  <a:lnTo>
                                    <a:pt x="33" y="24"/>
                                  </a:lnTo>
                                  <a:lnTo>
                                    <a:pt x="28" y="24"/>
                                  </a:lnTo>
                                  <a:lnTo>
                                    <a:pt x="24" y="19"/>
                                  </a:lnTo>
                                  <a:lnTo>
                                    <a:pt x="28" y="19"/>
                                  </a:lnTo>
                                  <a:lnTo>
                                    <a:pt x="24" y="10"/>
                                  </a:lnTo>
                                  <a:lnTo>
                                    <a:pt x="19" y="10"/>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556"/>
                          <wps:cNvSpPr>
                            <a:spLocks/>
                          </wps:cNvSpPr>
                          <wps:spPr bwMode="auto">
                            <a:xfrm>
                              <a:off x="3261" y="2652"/>
                              <a:ext cx="38" cy="48"/>
                            </a:xfrm>
                            <a:custGeom>
                              <a:avLst/>
                              <a:gdLst>
                                <a:gd name="T0" fmla="*/ 0 w 38"/>
                                <a:gd name="T1" fmla="*/ 9 h 48"/>
                                <a:gd name="T2" fmla="*/ 10 w 38"/>
                                <a:gd name="T3" fmla="*/ 19 h 48"/>
                                <a:gd name="T4" fmla="*/ 5 w 38"/>
                                <a:gd name="T5" fmla="*/ 19 h 48"/>
                                <a:gd name="T6" fmla="*/ 10 w 38"/>
                                <a:gd name="T7" fmla="*/ 29 h 48"/>
                                <a:gd name="T8" fmla="*/ 14 w 38"/>
                                <a:gd name="T9" fmla="*/ 29 h 48"/>
                                <a:gd name="T10" fmla="*/ 19 w 38"/>
                                <a:gd name="T11" fmla="*/ 33 h 48"/>
                                <a:gd name="T12" fmla="*/ 14 w 38"/>
                                <a:gd name="T13" fmla="*/ 33 h 48"/>
                                <a:gd name="T14" fmla="*/ 19 w 38"/>
                                <a:gd name="T15" fmla="*/ 43 h 48"/>
                                <a:gd name="T16" fmla="*/ 24 w 38"/>
                                <a:gd name="T17" fmla="*/ 43 h 48"/>
                                <a:gd name="T18" fmla="*/ 29 w 38"/>
                                <a:gd name="T19" fmla="*/ 48 h 48"/>
                                <a:gd name="T20" fmla="*/ 38 w 38"/>
                                <a:gd name="T21" fmla="*/ 38 h 48"/>
                                <a:gd name="T22" fmla="*/ 34 w 38"/>
                                <a:gd name="T23" fmla="*/ 33 h 48"/>
                                <a:gd name="T24" fmla="*/ 38 w 38"/>
                                <a:gd name="T25" fmla="*/ 33 h 48"/>
                                <a:gd name="T26" fmla="*/ 34 w 38"/>
                                <a:gd name="T27" fmla="*/ 24 h 48"/>
                                <a:gd name="T28" fmla="*/ 29 w 38"/>
                                <a:gd name="T29" fmla="*/ 24 h 48"/>
                                <a:gd name="T30" fmla="*/ 24 w 38"/>
                                <a:gd name="T31" fmla="*/ 19 h 48"/>
                                <a:gd name="T32" fmla="*/ 29 w 38"/>
                                <a:gd name="T33" fmla="*/ 19 h 48"/>
                                <a:gd name="T34" fmla="*/ 24 w 38"/>
                                <a:gd name="T35" fmla="*/ 9 h 48"/>
                                <a:gd name="T36" fmla="*/ 19 w 38"/>
                                <a:gd name="T37" fmla="*/ 9 h 48"/>
                                <a:gd name="T38" fmla="*/ 10 w 38"/>
                                <a:gd name="T39" fmla="*/ 0 h 48"/>
                                <a:gd name="T40" fmla="*/ 0 w 38"/>
                                <a:gd name="T41"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8">
                                  <a:moveTo>
                                    <a:pt x="0" y="9"/>
                                  </a:moveTo>
                                  <a:lnTo>
                                    <a:pt x="10" y="19"/>
                                  </a:lnTo>
                                  <a:lnTo>
                                    <a:pt x="5" y="19"/>
                                  </a:lnTo>
                                  <a:lnTo>
                                    <a:pt x="10" y="29"/>
                                  </a:lnTo>
                                  <a:lnTo>
                                    <a:pt x="14" y="29"/>
                                  </a:lnTo>
                                  <a:lnTo>
                                    <a:pt x="19" y="33"/>
                                  </a:lnTo>
                                  <a:lnTo>
                                    <a:pt x="14" y="33"/>
                                  </a:lnTo>
                                  <a:lnTo>
                                    <a:pt x="19" y="43"/>
                                  </a:lnTo>
                                  <a:lnTo>
                                    <a:pt x="24" y="43"/>
                                  </a:lnTo>
                                  <a:lnTo>
                                    <a:pt x="29" y="48"/>
                                  </a:lnTo>
                                  <a:lnTo>
                                    <a:pt x="38" y="38"/>
                                  </a:lnTo>
                                  <a:lnTo>
                                    <a:pt x="34" y="33"/>
                                  </a:lnTo>
                                  <a:lnTo>
                                    <a:pt x="38" y="33"/>
                                  </a:lnTo>
                                  <a:lnTo>
                                    <a:pt x="34" y="24"/>
                                  </a:lnTo>
                                  <a:lnTo>
                                    <a:pt x="29" y="24"/>
                                  </a:lnTo>
                                  <a:lnTo>
                                    <a:pt x="24" y="19"/>
                                  </a:lnTo>
                                  <a:lnTo>
                                    <a:pt x="29" y="19"/>
                                  </a:lnTo>
                                  <a:lnTo>
                                    <a:pt x="24" y="9"/>
                                  </a:lnTo>
                                  <a:lnTo>
                                    <a:pt x="19" y="9"/>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557"/>
                          <wps:cNvSpPr>
                            <a:spLocks/>
                          </wps:cNvSpPr>
                          <wps:spPr bwMode="auto">
                            <a:xfrm>
                              <a:off x="3299" y="2705"/>
                              <a:ext cx="44" cy="48"/>
                            </a:xfrm>
                            <a:custGeom>
                              <a:avLst/>
                              <a:gdLst>
                                <a:gd name="T0" fmla="*/ 0 w 44"/>
                                <a:gd name="T1" fmla="*/ 9 h 48"/>
                                <a:gd name="T2" fmla="*/ 5 w 44"/>
                                <a:gd name="T3" fmla="*/ 19 h 48"/>
                                <a:gd name="T4" fmla="*/ 10 w 44"/>
                                <a:gd name="T5" fmla="*/ 19 h 48"/>
                                <a:gd name="T6" fmla="*/ 15 w 44"/>
                                <a:gd name="T7" fmla="*/ 24 h 48"/>
                                <a:gd name="T8" fmla="*/ 10 w 44"/>
                                <a:gd name="T9" fmla="*/ 24 h 48"/>
                                <a:gd name="T10" fmla="*/ 15 w 44"/>
                                <a:gd name="T11" fmla="*/ 33 h 48"/>
                                <a:gd name="T12" fmla="*/ 20 w 44"/>
                                <a:gd name="T13" fmla="*/ 33 h 48"/>
                                <a:gd name="T14" fmla="*/ 24 w 44"/>
                                <a:gd name="T15" fmla="*/ 38 h 48"/>
                                <a:gd name="T16" fmla="*/ 20 w 44"/>
                                <a:gd name="T17" fmla="*/ 38 h 48"/>
                                <a:gd name="T18" fmla="*/ 24 w 44"/>
                                <a:gd name="T19" fmla="*/ 48 h 48"/>
                                <a:gd name="T20" fmla="*/ 44 w 44"/>
                                <a:gd name="T21" fmla="*/ 38 h 48"/>
                                <a:gd name="T22" fmla="*/ 39 w 44"/>
                                <a:gd name="T23" fmla="*/ 28 h 48"/>
                                <a:gd name="T24" fmla="*/ 34 w 44"/>
                                <a:gd name="T25" fmla="*/ 28 h 48"/>
                                <a:gd name="T26" fmla="*/ 29 w 44"/>
                                <a:gd name="T27" fmla="*/ 24 h 48"/>
                                <a:gd name="T28" fmla="*/ 34 w 44"/>
                                <a:gd name="T29" fmla="*/ 24 h 48"/>
                                <a:gd name="T30" fmla="*/ 29 w 44"/>
                                <a:gd name="T31" fmla="*/ 14 h 48"/>
                                <a:gd name="T32" fmla="*/ 24 w 44"/>
                                <a:gd name="T33" fmla="*/ 14 h 48"/>
                                <a:gd name="T34" fmla="*/ 20 w 44"/>
                                <a:gd name="T35" fmla="*/ 9 h 48"/>
                                <a:gd name="T36" fmla="*/ 24 w 44"/>
                                <a:gd name="T37" fmla="*/ 9 h 48"/>
                                <a:gd name="T38" fmla="*/ 20 w 44"/>
                                <a:gd name="T39" fmla="*/ 0 h 48"/>
                                <a:gd name="T40" fmla="*/ 0 w 44"/>
                                <a:gd name="T41"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48">
                                  <a:moveTo>
                                    <a:pt x="0" y="9"/>
                                  </a:moveTo>
                                  <a:lnTo>
                                    <a:pt x="5" y="19"/>
                                  </a:lnTo>
                                  <a:lnTo>
                                    <a:pt x="10" y="19"/>
                                  </a:lnTo>
                                  <a:lnTo>
                                    <a:pt x="15" y="24"/>
                                  </a:lnTo>
                                  <a:lnTo>
                                    <a:pt x="10" y="24"/>
                                  </a:lnTo>
                                  <a:lnTo>
                                    <a:pt x="15" y="33"/>
                                  </a:lnTo>
                                  <a:lnTo>
                                    <a:pt x="20" y="33"/>
                                  </a:lnTo>
                                  <a:lnTo>
                                    <a:pt x="24" y="38"/>
                                  </a:lnTo>
                                  <a:lnTo>
                                    <a:pt x="20" y="38"/>
                                  </a:lnTo>
                                  <a:lnTo>
                                    <a:pt x="24" y="48"/>
                                  </a:lnTo>
                                  <a:lnTo>
                                    <a:pt x="44" y="38"/>
                                  </a:lnTo>
                                  <a:lnTo>
                                    <a:pt x="39" y="28"/>
                                  </a:lnTo>
                                  <a:lnTo>
                                    <a:pt x="34" y="28"/>
                                  </a:lnTo>
                                  <a:lnTo>
                                    <a:pt x="29" y="24"/>
                                  </a:lnTo>
                                  <a:lnTo>
                                    <a:pt x="34" y="24"/>
                                  </a:lnTo>
                                  <a:lnTo>
                                    <a:pt x="29" y="14"/>
                                  </a:lnTo>
                                  <a:lnTo>
                                    <a:pt x="24" y="14"/>
                                  </a:lnTo>
                                  <a:lnTo>
                                    <a:pt x="20" y="9"/>
                                  </a:lnTo>
                                  <a:lnTo>
                                    <a:pt x="24" y="9"/>
                                  </a:lnTo>
                                  <a:lnTo>
                                    <a:pt x="2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558"/>
                          <wps:cNvSpPr>
                            <a:spLocks/>
                          </wps:cNvSpPr>
                          <wps:spPr bwMode="auto">
                            <a:xfrm>
                              <a:off x="3343" y="2762"/>
                              <a:ext cx="38" cy="48"/>
                            </a:xfrm>
                            <a:custGeom>
                              <a:avLst/>
                              <a:gdLst>
                                <a:gd name="T0" fmla="*/ 0 w 38"/>
                                <a:gd name="T1" fmla="*/ 10 h 48"/>
                                <a:gd name="T2" fmla="*/ 4 w 38"/>
                                <a:gd name="T3" fmla="*/ 15 h 48"/>
                                <a:gd name="T4" fmla="*/ 0 w 38"/>
                                <a:gd name="T5" fmla="*/ 15 h 48"/>
                                <a:gd name="T6" fmla="*/ 4 w 38"/>
                                <a:gd name="T7" fmla="*/ 24 h 48"/>
                                <a:gd name="T8" fmla="*/ 9 w 38"/>
                                <a:gd name="T9" fmla="*/ 24 h 48"/>
                                <a:gd name="T10" fmla="*/ 19 w 38"/>
                                <a:gd name="T11" fmla="*/ 34 h 48"/>
                                <a:gd name="T12" fmla="*/ 14 w 38"/>
                                <a:gd name="T13" fmla="*/ 34 h 48"/>
                                <a:gd name="T14" fmla="*/ 19 w 38"/>
                                <a:gd name="T15" fmla="*/ 43 h 48"/>
                                <a:gd name="T16" fmla="*/ 24 w 38"/>
                                <a:gd name="T17" fmla="*/ 43 h 48"/>
                                <a:gd name="T18" fmla="*/ 28 w 38"/>
                                <a:gd name="T19" fmla="*/ 48 h 48"/>
                                <a:gd name="T20" fmla="*/ 38 w 38"/>
                                <a:gd name="T21" fmla="*/ 39 h 48"/>
                                <a:gd name="T22" fmla="*/ 33 w 38"/>
                                <a:gd name="T23" fmla="*/ 34 h 48"/>
                                <a:gd name="T24" fmla="*/ 38 w 38"/>
                                <a:gd name="T25" fmla="*/ 34 h 48"/>
                                <a:gd name="T26" fmla="*/ 33 w 38"/>
                                <a:gd name="T27" fmla="*/ 24 h 48"/>
                                <a:gd name="T28" fmla="*/ 28 w 38"/>
                                <a:gd name="T29" fmla="*/ 24 h 48"/>
                                <a:gd name="T30" fmla="*/ 19 w 38"/>
                                <a:gd name="T31" fmla="*/ 15 h 48"/>
                                <a:gd name="T32" fmla="*/ 24 w 38"/>
                                <a:gd name="T33" fmla="*/ 15 h 48"/>
                                <a:gd name="T34" fmla="*/ 19 w 38"/>
                                <a:gd name="T35" fmla="*/ 5 h 48"/>
                                <a:gd name="T36" fmla="*/ 14 w 38"/>
                                <a:gd name="T37" fmla="*/ 5 h 48"/>
                                <a:gd name="T38" fmla="*/ 9 w 38"/>
                                <a:gd name="T39" fmla="*/ 0 h 48"/>
                                <a:gd name="T40" fmla="*/ 0 w 38"/>
                                <a:gd name="T41"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8">
                                  <a:moveTo>
                                    <a:pt x="0" y="10"/>
                                  </a:moveTo>
                                  <a:lnTo>
                                    <a:pt x="4" y="15"/>
                                  </a:lnTo>
                                  <a:lnTo>
                                    <a:pt x="0" y="15"/>
                                  </a:lnTo>
                                  <a:lnTo>
                                    <a:pt x="4" y="24"/>
                                  </a:lnTo>
                                  <a:lnTo>
                                    <a:pt x="9" y="24"/>
                                  </a:lnTo>
                                  <a:lnTo>
                                    <a:pt x="19" y="34"/>
                                  </a:lnTo>
                                  <a:lnTo>
                                    <a:pt x="14" y="34"/>
                                  </a:lnTo>
                                  <a:lnTo>
                                    <a:pt x="19" y="43"/>
                                  </a:lnTo>
                                  <a:lnTo>
                                    <a:pt x="24" y="43"/>
                                  </a:lnTo>
                                  <a:lnTo>
                                    <a:pt x="28" y="48"/>
                                  </a:lnTo>
                                  <a:lnTo>
                                    <a:pt x="38" y="39"/>
                                  </a:lnTo>
                                  <a:lnTo>
                                    <a:pt x="33" y="34"/>
                                  </a:lnTo>
                                  <a:lnTo>
                                    <a:pt x="38" y="34"/>
                                  </a:lnTo>
                                  <a:lnTo>
                                    <a:pt x="33" y="24"/>
                                  </a:lnTo>
                                  <a:lnTo>
                                    <a:pt x="28" y="24"/>
                                  </a:lnTo>
                                  <a:lnTo>
                                    <a:pt x="19" y="15"/>
                                  </a:lnTo>
                                  <a:lnTo>
                                    <a:pt x="24" y="15"/>
                                  </a:lnTo>
                                  <a:lnTo>
                                    <a:pt x="19" y="5"/>
                                  </a:lnTo>
                                  <a:lnTo>
                                    <a:pt x="14" y="5"/>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559"/>
                          <wps:cNvSpPr>
                            <a:spLocks/>
                          </wps:cNvSpPr>
                          <wps:spPr bwMode="auto">
                            <a:xfrm>
                              <a:off x="3386" y="2815"/>
                              <a:ext cx="38" cy="48"/>
                            </a:xfrm>
                            <a:custGeom>
                              <a:avLst/>
                              <a:gdLst>
                                <a:gd name="T0" fmla="*/ 0 w 38"/>
                                <a:gd name="T1" fmla="*/ 10 h 48"/>
                                <a:gd name="T2" fmla="*/ 5 w 38"/>
                                <a:gd name="T3" fmla="*/ 14 h 48"/>
                                <a:gd name="T4" fmla="*/ 0 w 38"/>
                                <a:gd name="T5" fmla="*/ 14 h 48"/>
                                <a:gd name="T6" fmla="*/ 5 w 38"/>
                                <a:gd name="T7" fmla="*/ 24 h 48"/>
                                <a:gd name="T8" fmla="*/ 9 w 38"/>
                                <a:gd name="T9" fmla="*/ 24 h 48"/>
                                <a:gd name="T10" fmla="*/ 19 w 38"/>
                                <a:gd name="T11" fmla="*/ 34 h 48"/>
                                <a:gd name="T12" fmla="*/ 14 w 38"/>
                                <a:gd name="T13" fmla="*/ 34 h 48"/>
                                <a:gd name="T14" fmla="*/ 19 w 38"/>
                                <a:gd name="T15" fmla="*/ 43 h 48"/>
                                <a:gd name="T16" fmla="*/ 24 w 38"/>
                                <a:gd name="T17" fmla="*/ 43 h 48"/>
                                <a:gd name="T18" fmla="*/ 29 w 38"/>
                                <a:gd name="T19" fmla="*/ 48 h 48"/>
                                <a:gd name="T20" fmla="*/ 38 w 38"/>
                                <a:gd name="T21" fmla="*/ 38 h 48"/>
                                <a:gd name="T22" fmla="*/ 34 w 38"/>
                                <a:gd name="T23" fmla="*/ 34 h 48"/>
                                <a:gd name="T24" fmla="*/ 38 w 38"/>
                                <a:gd name="T25" fmla="*/ 34 h 48"/>
                                <a:gd name="T26" fmla="*/ 34 w 38"/>
                                <a:gd name="T27" fmla="*/ 24 h 48"/>
                                <a:gd name="T28" fmla="*/ 29 w 38"/>
                                <a:gd name="T29" fmla="*/ 24 h 48"/>
                                <a:gd name="T30" fmla="*/ 19 w 38"/>
                                <a:gd name="T31" fmla="*/ 14 h 48"/>
                                <a:gd name="T32" fmla="*/ 24 w 38"/>
                                <a:gd name="T33" fmla="*/ 14 h 48"/>
                                <a:gd name="T34" fmla="*/ 19 w 38"/>
                                <a:gd name="T35" fmla="*/ 5 h 48"/>
                                <a:gd name="T36" fmla="*/ 14 w 38"/>
                                <a:gd name="T37" fmla="*/ 5 h 48"/>
                                <a:gd name="T38" fmla="*/ 9 w 38"/>
                                <a:gd name="T39" fmla="*/ 0 h 48"/>
                                <a:gd name="T40" fmla="*/ 0 w 38"/>
                                <a:gd name="T41"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8">
                                  <a:moveTo>
                                    <a:pt x="0" y="10"/>
                                  </a:moveTo>
                                  <a:lnTo>
                                    <a:pt x="5" y="14"/>
                                  </a:lnTo>
                                  <a:lnTo>
                                    <a:pt x="0" y="14"/>
                                  </a:lnTo>
                                  <a:lnTo>
                                    <a:pt x="5" y="24"/>
                                  </a:lnTo>
                                  <a:lnTo>
                                    <a:pt x="9" y="24"/>
                                  </a:lnTo>
                                  <a:lnTo>
                                    <a:pt x="19" y="34"/>
                                  </a:lnTo>
                                  <a:lnTo>
                                    <a:pt x="14" y="34"/>
                                  </a:lnTo>
                                  <a:lnTo>
                                    <a:pt x="19" y="43"/>
                                  </a:lnTo>
                                  <a:lnTo>
                                    <a:pt x="24" y="43"/>
                                  </a:lnTo>
                                  <a:lnTo>
                                    <a:pt x="29" y="48"/>
                                  </a:lnTo>
                                  <a:lnTo>
                                    <a:pt x="38" y="38"/>
                                  </a:lnTo>
                                  <a:lnTo>
                                    <a:pt x="34" y="34"/>
                                  </a:lnTo>
                                  <a:lnTo>
                                    <a:pt x="38" y="34"/>
                                  </a:lnTo>
                                  <a:lnTo>
                                    <a:pt x="34" y="24"/>
                                  </a:lnTo>
                                  <a:lnTo>
                                    <a:pt x="29" y="24"/>
                                  </a:lnTo>
                                  <a:lnTo>
                                    <a:pt x="19" y="14"/>
                                  </a:lnTo>
                                  <a:lnTo>
                                    <a:pt x="24" y="14"/>
                                  </a:lnTo>
                                  <a:lnTo>
                                    <a:pt x="19" y="5"/>
                                  </a:lnTo>
                                  <a:lnTo>
                                    <a:pt x="14" y="5"/>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560"/>
                          <wps:cNvSpPr>
                            <a:spLocks/>
                          </wps:cNvSpPr>
                          <wps:spPr bwMode="auto">
                            <a:xfrm>
                              <a:off x="3429" y="2868"/>
                              <a:ext cx="43" cy="43"/>
                            </a:xfrm>
                            <a:custGeom>
                              <a:avLst/>
                              <a:gdLst>
                                <a:gd name="T0" fmla="*/ 0 w 43"/>
                                <a:gd name="T1" fmla="*/ 19 h 43"/>
                                <a:gd name="T2" fmla="*/ 10 w 43"/>
                                <a:gd name="T3" fmla="*/ 24 h 43"/>
                                <a:gd name="T4" fmla="*/ 5 w 43"/>
                                <a:gd name="T5" fmla="*/ 19 h 43"/>
                                <a:gd name="T6" fmla="*/ 10 w 43"/>
                                <a:gd name="T7" fmla="*/ 29 h 43"/>
                                <a:gd name="T8" fmla="*/ 15 w 43"/>
                                <a:gd name="T9" fmla="*/ 29 h 43"/>
                                <a:gd name="T10" fmla="*/ 29 w 43"/>
                                <a:gd name="T11" fmla="*/ 43 h 43"/>
                                <a:gd name="T12" fmla="*/ 24 w 43"/>
                                <a:gd name="T13" fmla="*/ 38 h 43"/>
                                <a:gd name="T14" fmla="*/ 24 w 43"/>
                                <a:gd name="T15" fmla="*/ 43 h 43"/>
                                <a:gd name="T16" fmla="*/ 43 w 43"/>
                                <a:gd name="T17" fmla="*/ 43 h 43"/>
                                <a:gd name="T18" fmla="*/ 43 w 43"/>
                                <a:gd name="T19" fmla="*/ 38 h 43"/>
                                <a:gd name="T20" fmla="*/ 43 w 43"/>
                                <a:gd name="T21" fmla="*/ 33 h 43"/>
                                <a:gd name="T22" fmla="*/ 39 w 43"/>
                                <a:gd name="T23" fmla="*/ 33 h 43"/>
                                <a:gd name="T24" fmla="*/ 24 w 43"/>
                                <a:gd name="T25" fmla="*/ 19 h 43"/>
                                <a:gd name="T26" fmla="*/ 29 w 43"/>
                                <a:gd name="T27" fmla="*/ 19 h 43"/>
                                <a:gd name="T28" fmla="*/ 24 w 43"/>
                                <a:gd name="T29" fmla="*/ 9 h 43"/>
                                <a:gd name="T30" fmla="*/ 19 w 43"/>
                                <a:gd name="T31" fmla="*/ 9 h 43"/>
                                <a:gd name="T32" fmla="*/ 19 w 43"/>
                                <a:gd name="T33" fmla="*/ 5 h 43"/>
                                <a:gd name="T34" fmla="*/ 10 w 43"/>
                                <a:gd name="T35" fmla="*/ 0 h 43"/>
                                <a:gd name="T36" fmla="*/ 0 w 43"/>
                                <a:gd name="T37" fmla="*/ 1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 h="43">
                                  <a:moveTo>
                                    <a:pt x="0" y="19"/>
                                  </a:moveTo>
                                  <a:lnTo>
                                    <a:pt x="10" y="24"/>
                                  </a:lnTo>
                                  <a:lnTo>
                                    <a:pt x="5" y="19"/>
                                  </a:lnTo>
                                  <a:lnTo>
                                    <a:pt x="10" y="29"/>
                                  </a:lnTo>
                                  <a:lnTo>
                                    <a:pt x="15" y="29"/>
                                  </a:lnTo>
                                  <a:lnTo>
                                    <a:pt x="29" y="43"/>
                                  </a:lnTo>
                                  <a:lnTo>
                                    <a:pt x="24" y="38"/>
                                  </a:lnTo>
                                  <a:lnTo>
                                    <a:pt x="24" y="43"/>
                                  </a:lnTo>
                                  <a:lnTo>
                                    <a:pt x="43" y="43"/>
                                  </a:lnTo>
                                  <a:lnTo>
                                    <a:pt x="43" y="38"/>
                                  </a:lnTo>
                                  <a:lnTo>
                                    <a:pt x="43" y="33"/>
                                  </a:lnTo>
                                  <a:lnTo>
                                    <a:pt x="39" y="33"/>
                                  </a:lnTo>
                                  <a:lnTo>
                                    <a:pt x="24" y="19"/>
                                  </a:lnTo>
                                  <a:lnTo>
                                    <a:pt x="29" y="19"/>
                                  </a:lnTo>
                                  <a:lnTo>
                                    <a:pt x="24" y="9"/>
                                  </a:lnTo>
                                  <a:lnTo>
                                    <a:pt x="19" y="9"/>
                                  </a:lnTo>
                                  <a:lnTo>
                                    <a:pt x="19"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561"/>
                          <wps:cNvSpPr>
                            <a:spLocks/>
                          </wps:cNvSpPr>
                          <wps:spPr bwMode="auto">
                            <a:xfrm>
                              <a:off x="3472" y="2926"/>
                              <a:ext cx="44" cy="48"/>
                            </a:xfrm>
                            <a:custGeom>
                              <a:avLst/>
                              <a:gdLst>
                                <a:gd name="T0" fmla="*/ 0 w 44"/>
                                <a:gd name="T1" fmla="*/ 9 h 48"/>
                                <a:gd name="T2" fmla="*/ 24 w 44"/>
                                <a:gd name="T3" fmla="*/ 33 h 48"/>
                                <a:gd name="T4" fmla="*/ 20 w 44"/>
                                <a:gd name="T5" fmla="*/ 33 h 48"/>
                                <a:gd name="T6" fmla="*/ 24 w 44"/>
                                <a:gd name="T7" fmla="*/ 43 h 48"/>
                                <a:gd name="T8" fmla="*/ 29 w 44"/>
                                <a:gd name="T9" fmla="*/ 43 h 48"/>
                                <a:gd name="T10" fmla="*/ 34 w 44"/>
                                <a:gd name="T11" fmla="*/ 48 h 48"/>
                                <a:gd name="T12" fmla="*/ 44 w 44"/>
                                <a:gd name="T13" fmla="*/ 38 h 48"/>
                                <a:gd name="T14" fmla="*/ 39 w 44"/>
                                <a:gd name="T15" fmla="*/ 33 h 48"/>
                                <a:gd name="T16" fmla="*/ 44 w 44"/>
                                <a:gd name="T17" fmla="*/ 33 h 48"/>
                                <a:gd name="T18" fmla="*/ 39 w 44"/>
                                <a:gd name="T19" fmla="*/ 24 h 48"/>
                                <a:gd name="T20" fmla="*/ 34 w 44"/>
                                <a:gd name="T21" fmla="*/ 24 h 48"/>
                                <a:gd name="T22" fmla="*/ 10 w 44"/>
                                <a:gd name="T23" fmla="*/ 0 h 48"/>
                                <a:gd name="T24" fmla="*/ 0 w 44"/>
                                <a:gd name="T25" fmla="*/ 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8">
                                  <a:moveTo>
                                    <a:pt x="0" y="9"/>
                                  </a:moveTo>
                                  <a:lnTo>
                                    <a:pt x="24" y="33"/>
                                  </a:lnTo>
                                  <a:lnTo>
                                    <a:pt x="20" y="33"/>
                                  </a:lnTo>
                                  <a:lnTo>
                                    <a:pt x="24" y="43"/>
                                  </a:lnTo>
                                  <a:lnTo>
                                    <a:pt x="29" y="43"/>
                                  </a:lnTo>
                                  <a:lnTo>
                                    <a:pt x="34" y="48"/>
                                  </a:lnTo>
                                  <a:lnTo>
                                    <a:pt x="44" y="38"/>
                                  </a:lnTo>
                                  <a:lnTo>
                                    <a:pt x="39" y="33"/>
                                  </a:lnTo>
                                  <a:lnTo>
                                    <a:pt x="44" y="33"/>
                                  </a:lnTo>
                                  <a:lnTo>
                                    <a:pt x="39" y="24"/>
                                  </a:lnTo>
                                  <a:lnTo>
                                    <a:pt x="34" y="2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562"/>
                          <wps:cNvSpPr>
                            <a:spLocks/>
                          </wps:cNvSpPr>
                          <wps:spPr bwMode="auto">
                            <a:xfrm>
                              <a:off x="3520" y="2983"/>
                              <a:ext cx="44" cy="43"/>
                            </a:xfrm>
                            <a:custGeom>
                              <a:avLst/>
                              <a:gdLst>
                                <a:gd name="T0" fmla="*/ 0 w 44"/>
                                <a:gd name="T1" fmla="*/ 10 h 43"/>
                                <a:gd name="T2" fmla="*/ 24 w 44"/>
                                <a:gd name="T3" fmla="*/ 34 h 43"/>
                                <a:gd name="T4" fmla="*/ 34 w 44"/>
                                <a:gd name="T5" fmla="*/ 43 h 43"/>
                                <a:gd name="T6" fmla="*/ 44 w 44"/>
                                <a:gd name="T7" fmla="*/ 34 h 43"/>
                                <a:gd name="T8" fmla="*/ 34 w 44"/>
                                <a:gd name="T9" fmla="*/ 24 h 43"/>
                                <a:gd name="T10" fmla="*/ 10 w 44"/>
                                <a:gd name="T11" fmla="*/ 0 h 43"/>
                                <a:gd name="T12" fmla="*/ 0 w 44"/>
                                <a:gd name="T13" fmla="*/ 10 h 43"/>
                              </a:gdLst>
                              <a:ahLst/>
                              <a:cxnLst>
                                <a:cxn ang="0">
                                  <a:pos x="T0" y="T1"/>
                                </a:cxn>
                                <a:cxn ang="0">
                                  <a:pos x="T2" y="T3"/>
                                </a:cxn>
                                <a:cxn ang="0">
                                  <a:pos x="T4" y="T5"/>
                                </a:cxn>
                                <a:cxn ang="0">
                                  <a:pos x="T6" y="T7"/>
                                </a:cxn>
                                <a:cxn ang="0">
                                  <a:pos x="T8" y="T9"/>
                                </a:cxn>
                                <a:cxn ang="0">
                                  <a:pos x="T10" y="T11"/>
                                </a:cxn>
                                <a:cxn ang="0">
                                  <a:pos x="T12" y="T13"/>
                                </a:cxn>
                              </a:cxnLst>
                              <a:rect l="0" t="0" r="r" b="b"/>
                              <a:pathLst>
                                <a:path w="44" h="43">
                                  <a:moveTo>
                                    <a:pt x="0" y="10"/>
                                  </a:moveTo>
                                  <a:lnTo>
                                    <a:pt x="24" y="34"/>
                                  </a:lnTo>
                                  <a:lnTo>
                                    <a:pt x="34" y="43"/>
                                  </a:lnTo>
                                  <a:lnTo>
                                    <a:pt x="44" y="34"/>
                                  </a:lnTo>
                                  <a:lnTo>
                                    <a:pt x="34" y="24"/>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563"/>
                          <wps:cNvSpPr>
                            <a:spLocks/>
                          </wps:cNvSpPr>
                          <wps:spPr bwMode="auto">
                            <a:xfrm>
                              <a:off x="3568" y="3036"/>
                              <a:ext cx="44" cy="43"/>
                            </a:xfrm>
                            <a:custGeom>
                              <a:avLst/>
                              <a:gdLst>
                                <a:gd name="T0" fmla="*/ 0 w 44"/>
                                <a:gd name="T1" fmla="*/ 10 h 43"/>
                                <a:gd name="T2" fmla="*/ 10 w 44"/>
                                <a:gd name="T3" fmla="*/ 19 h 43"/>
                                <a:gd name="T4" fmla="*/ 10 w 44"/>
                                <a:gd name="T5" fmla="*/ 24 h 43"/>
                                <a:gd name="T6" fmla="*/ 20 w 44"/>
                                <a:gd name="T7" fmla="*/ 29 h 43"/>
                                <a:gd name="T8" fmla="*/ 15 w 44"/>
                                <a:gd name="T9" fmla="*/ 24 h 43"/>
                                <a:gd name="T10" fmla="*/ 20 w 44"/>
                                <a:gd name="T11" fmla="*/ 34 h 43"/>
                                <a:gd name="T12" fmla="*/ 24 w 44"/>
                                <a:gd name="T13" fmla="*/ 34 h 43"/>
                                <a:gd name="T14" fmla="*/ 34 w 44"/>
                                <a:gd name="T15" fmla="*/ 43 h 43"/>
                                <a:gd name="T16" fmla="*/ 44 w 44"/>
                                <a:gd name="T17" fmla="*/ 34 h 43"/>
                                <a:gd name="T18" fmla="*/ 34 w 44"/>
                                <a:gd name="T19" fmla="*/ 24 h 43"/>
                                <a:gd name="T20" fmla="*/ 39 w 44"/>
                                <a:gd name="T21" fmla="*/ 24 h 43"/>
                                <a:gd name="T22" fmla="*/ 34 w 44"/>
                                <a:gd name="T23" fmla="*/ 14 h 43"/>
                                <a:gd name="T24" fmla="*/ 29 w 44"/>
                                <a:gd name="T25" fmla="*/ 14 h 43"/>
                                <a:gd name="T26" fmla="*/ 29 w 44"/>
                                <a:gd name="T27" fmla="*/ 10 h 43"/>
                                <a:gd name="T28" fmla="*/ 20 w 44"/>
                                <a:gd name="T29" fmla="*/ 5 h 43"/>
                                <a:gd name="T30" fmla="*/ 20 w 44"/>
                                <a:gd name="T31" fmla="*/ 10 h 43"/>
                                <a:gd name="T32" fmla="*/ 10 w 44"/>
                                <a:gd name="T33" fmla="*/ 0 h 43"/>
                                <a:gd name="T34" fmla="*/ 0 w 44"/>
                                <a:gd name="T35"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 h="43">
                                  <a:moveTo>
                                    <a:pt x="0" y="10"/>
                                  </a:moveTo>
                                  <a:lnTo>
                                    <a:pt x="10" y="19"/>
                                  </a:lnTo>
                                  <a:lnTo>
                                    <a:pt x="10" y="24"/>
                                  </a:lnTo>
                                  <a:lnTo>
                                    <a:pt x="20" y="29"/>
                                  </a:lnTo>
                                  <a:lnTo>
                                    <a:pt x="15" y="24"/>
                                  </a:lnTo>
                                  <a:lnTo>
                                    <a:pt x="20" y="34"/>
                                  </a:lnTo>
                                  <a:lnTo>
                                    <a:pt x="24" y="34"/>
                                  </a:lnTo>
                                  <a:lnTo>
                                    <a:pt x="34" y="43"/>
                                  </a:lnTo>
                                  <a:lnTo>
                                    <a:pt x="44" y="34"/>
                                  </a:lnTo>
                                  <a:lnTo>
                                    <a:pt x="34" y="24"/>
                                  </a:lnTo>
                                  <a:lnTo>
                                    <a:pt x="39" y="24"/>
                                  </a:lnTo>
                                  <a:lnTo>
                                    <a:pt x="34" y="14"/>
                                  </a:lnTo>
                                  <a:lnTo>
                                    <a:pt x="29" y="14"/>
                                  </a:lnTo>
                                  <a:lnTo>
                                    <a:pt x="29" y="10"/>
                                  </a:lnTo>
                                  <a:lnTo>
                                    <a:pt x="20" y="5"/>
                                  </a:lnTo>
                                  <a:lnTo>
                                    <a:pt x="20" y="10"/>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564"/>
                          <wps:cNvSpPr>
                            <a:spLocks/>
                          </wps:cNvSpPr>
                          <wps:spPr bwMode="auto">
                            <a:xfrm>
                              <a:off x="3616" y="3084"/>
                              <a:ext cx="44" cy="48"/>
                            </a:xfrm>
                            <a:custGeom>
                              <a:avLst/>
                              <a:gdLst>
                                <a:gd name="T0" fmla="*/ 0 w 44"/>
                                <a:gd name="T1" fmla="*/ 19 h 48"/>
                                <a:gd name="T2" fmla="*/ 10 w 44"/>
                                <a:gd name="T3" fmla="*/ 24 h 48"/>
                                <a:gd name="T4" fmla="*/ 10 w 44"/>
                                <a:gd name="T5" fmla="*/ 19 h 48"/>
                                <a:gd name="T6" fmla="*/ 15 w 44"/>
                                <a:gd name="T7" fmla="*/ 24 h 48"/>
                                <a:gd name="T8" fmla="*/ 10 w 44"/>
                                <a:gd name="T9" fmla="*/ 24 h 48"/>
                                <a:gd name="T10" fmla="*/ 15 w 44"/>
                                <a:gd name="T11" fmla="*/ 34 h 48"/>
                                <a:gd name="T12" fmla="*/ 20 w 44"/>
                                <a:gd name="T13" fmla="*/ 34 h 48"/>
                                <a:gd name="T14" fmla="*/ 34 w 44"/>
                                <a:gd name="T15" fmla="*/ 48 h 48"/>
                                <a:gd name="T16" fmla="*/ 44 w 44"/>
                                <a:gd name="T17" fmla="*/ 38 h 48"/>
                                <a:gd name="T18" fmla="*/ 29 w 44"/>
                                <a:gd name="T19" fmla="*/ 24 h 48"/>
                                <a:gd name="T20" fmla="*/ 34 w 44"/>
                                <a:gd name="T21" fmla="*/ 24 h 48"/>
                                <a:gd name="T22" fmla="*/ 29 w 44"/>
                                <a:gd name="T23" fmla="*/ 14 h 48"/>
                                <a:gd name="T24" fmla="*/ 24 w 44"/>
                                <a:gd name="T25" fmla="*/ 14 h 48"/>
                                <a:gd name="T26" fmla="*/ 20 w 44"/>
                                <a:gd name="T27" fmla="*/ 10 h 48"/>
                                <a:gd name="T28" fmla="*/ 20 w 44"/>
                                <a:gd name="T29" fmla="*/ 5 h 48"/>
                                <a:gd name="T30" fmla="*/ 10 w 44"/>
                                <a:gd name="T31" fmla="*/ 0 h 48"/>
                                <a:gd name="T32" fmla="*/ 0 w 44"/>
                                <a:gd name="T33" fmla="*/ 1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8">
                                  <a:moveTo>
                                    <a:pt x="0" y="19"/>
                                  </a:moveTo>
                                  <a:lnTo>
                                    <a:pt x="10" y="24"/>
                                  </a:lnTo>
                                  <a:lnTo>
                                    <a:pt x="10" y="19"/>
                                  </a:lnTo>
                                  <a:lnTo>
                                    <a:pt x="15" y="24"/>
                                  </a:lnTo>
                                  <a:lnTo>
                                    <a:pt x="10" y="24"/>
                                  </a:lnTo>
                                  <a:lnTo>
                                    <a:pt x="15" y="34"/>
                                  </a:lnTo>
                                  <a:lnTo>
                                    <a:pt x="20" y="34"/>
                                  </a:lnTo>
                                  <a:lnTo>
                                    <a:pt x="34" y="48"/>
                                  </a:lnTo>
                                  <a:lnTo>
                                    <a:pt x="44" y="38"/>
                                  </a:lnTo>
                                  <a:lnTo>
                                    <a:pt x="29" y="24"/>
                                  </a:lnTo>
                                  <a:lnTo>
                                    <a:pt x="34" y="24"/>
                                  </a:lnTo>
                                  <a:lnTo>
                                    <a:pt x="29" y="14"/>
                                  </a:lnTo>
                                  <a:lnTo>
                                    <a:pt x="24" y="14"/>
                                  </a:lnTo>
                                  <a:lnTo>
                                    <a:pt x="20" y="10"/>
                                  </a:lnTo>
                                  <a:lnTo>
                                    <a:pt x="20"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565"/>
                          <wps:cNvSpPr>
                            <a:spLocks/>
                          </wps:cNvSpPr>
                          <wps:spPr bwMode="auto">
                            <a:xfrm>
                              <a:off x="3664" y="3137"/>
                              <a:ext cx="44" cy="43"/>
                            </a:xfrm>
                            <a:custGeom>
                              <a:avLst/>
                              <a:gdLst>
                                <a:gd name="T0" fmla="*/ 0 w 44"/>
                                <a:gd name="T1" fmla="*/ 9 h 43"/>
                                <a:gd name="T2" fmla="*/ 5 w 44"/>
                                <a:gd name="T3" fmla="*/ 14 h 43"/>
                                <a:gd name="T4" fmla="*/ 0 w 44"/>
                                <a:gd name="T5" fmla="*/ 14 h 43"/>
                                <a:gd name="T6" fmla="*/ 5 w 44"/>
                                <a:gd name="T7" fmla="*/ 24 h 43"/>
                                <a:gd name="T8" fmla="*/ 10 w 44"/>
                                <a:gd name="T9" fmla="*/ 24 h 43"/>
                                <a:gd name="T10" fmla="*/ 10 w 44"/>
                                <a:gd name="T11" fmla="*/ 29 h 43"/>
                                <a:gd name="T12" fmla="*/ 20 w 44"/>
                                <a:gd name="T13" fmla="*/ 33 h 43"/>
                                <a:gd name="T14" fmla="*/ 20 w 44"/>
                                <a:gd name="T15" fmla="*/ 29 h 43"/>
                                <a:gd name="T16" fmla="*/ 24 w 44"/>
                                <a:gd name="T17" fmla="*/ 33 h 43"/>
                                <a:gd name="T18" fmla="*/ 20 w 44"/>
                                <a:gd name="T19" fmla="*/ 33 h 43"/>
                                <a:gd name="T20" fmla="*/ 24 w 44"/>
                                <a:gd name="T21" fmla="*/ 43 h 43"/>
                                <a:gd name="T22" fmla="*/ 44 w 44"/>
                                <a:gd name="T23" fmla="*/ 33 h 43"/>
                                <a:gd name="T24" fmla="*/ 39 w 44"/>
                                <a:gd name="T25" fmla="*/ 24 h 43"/>
                                <a:gd name="T26" fmla="*/ 34 w 44"/>
                                <a:gd name="T27" fmla="*/ 24 h 43"/>
                                <a:gd name="T28" fmla="*/ 29 w 44"/>
                                <a:gd name="T29" fmla="*/ 19 h 43"/>
                                <a:gd name="T30" fmla="*/ 29 w 44"/>
                                <a:gd name="T31" fmla="*/ 14 h 43"/>
                                <a:gd name="T32" fmla="*/ 20 w 44"/>
                                <a:gd name="T33" fmla="*/ 9 h 43"/>
                                <a:gd name="T34" fmla="*/ 24 w 44"/>
                                <a:gd name="T35" fmla="*/ 14 h 43"/>
                                <a:gd name="T36" fmla="*/ 20 w 44"/>
                                <a:gd name="T37" fmla="*/ 5 h 43"/>
                                <a:gd name="T38" fmla="*/ 15 w 44"/>
                                <a:gd name="T39" fmla="*/ 5 h 43"/>
                                <a:gd name="T40" fmla="*/ 10 w 44"/>
                                <a:gd name="T41" fmla="*/ 0 h 43"/>
                                <a:gd name="T42" fmla="*/ 0 w 44"/>
                                <a:gd name="T43" fmla="*/ 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43">
                                  <a:moveTo>
                                    <a:pt x="0" y="9"/>
                                  </a:moveTo>
                                  <a:lnTo>
                                    <a:pt x="5" y="14"/>
                                  </a:lnTo>
                                  <a:lnTo>
                                    <a:pt x="0" y="14"/>
                                  </a:lnTo>
                                  <a:lnTo>
                                    <a:pt x="5" y="24"/>
                                  </a:lnTo>
                                  <a:lnTo>
                                    <a:pt x="10" y="24"/>
                                  </a:lnTo>
                                  <a:lnTo>
                                    <a:pt x="10" y="29"/>
                                  </a:lnTo>
                                  <a:lnTo>
                                    <a:pt x="20" y="33"/>
                                  </a:lnTo>
                                  <a:lnTo>
                                    <a:pt x="20" y="29"/>
                                  </a:lnTo>
                                  <a:lnTo>
                                    <a:pt x="24" y="33"/>
                                  </a:lnTo>
                                  <a:lnTo>
                                    <a:pt x="20" y="33"/>
                                  </a:lnTo>
                                  <a:lnTo>
                                    <a:pt x="24" y="43"/>
                                  </a:lnTo>
                                  <a:lnTo>
                                    <a:pt x="44" y="33"/>
                                  </a:lnTo>
                                  <a:lnTo>
                                    <a:pt x="39" y="24"/>
                                  </a:lnTo>
                                  <a:lnTo>
                                    <a:pt x="34" y="24"/>
                                  </a:lnTo>
                                  <a:lnTo>
                                    <a:pt x="29" y="19"/>
                                  </a:lnTo>
                                  <a:lnTo>
                                    <a:pt x="29" y="14"/>
                                  </a:lnTo>
                                  <a:lnTo>
                                    <a:pt x="20" y="9"/>
                                  </a:lnTo>
                                  <a:lnTo>
                                    <a:pt x="24" y="14"/>
                                  </a:lnTo>
                                  <a:lnTo>
                                    <a:pt x="20" y="5"/>
                                  </a:lnTo>
                                  <a:lnTo>
                                    <a:pt x="15" y="5"/>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566"/>
                          <wps:cNvSpPr>
                            <a:spLocks/>
                          </wps:cNvSpPr>
                          <wps:spPr bwMode="auto">
                            <a:xfrm>
                              <a:off x="3708" y="3185"/>
                              <a:ext cx="43" cy="43"/>
                            </a:xfrm>
                            <a:custGeom>
                              <a:avLst/>
                              <a:gdLst>
                                <a:gd name="T0" fmla="*/ 0 w 43"/>
                                <a:gd name="T1" fmla="*/ 10 h 43"/>
                                <a:gd name="T2" fmla="*/ 19 w 43"/>
                                <a:gd name="T3" fmla="*/ 29 h 43"/>
                                <a:gd name="T4" fmla="*/ 33 w 43"/>
                                <a:gd name="T5" fmla="*/ 43 h 43"/>
                                <a:gd name="T6" fmla="*/ 43 w 43"/>
                                <a:gd name="T7" fmla="*/ 34 h 43"/>
                                <a:gd name="T8" fmla="*/ 28 w 43"/>
                                <a:gd name="T9" fmla="*/ 19 h 43"/>
                                <a:gd name="T10" fmla="*/ 9 w 43"/>
                                <a:gd name="T11" fmla="*/ 0 h 43"/>
                                <a:gd name="T12" fmla="*/ 0 w 43"/>
                                <a:gd name="T13" fmla="*/ 10 h 43"/>
                              </a:gdLst>
                              <a:ahLst/>
                              <a:cxnLst>
                                <a:cxn ang="0">
                                  <a:pos x="T0" y="T1"/>
                                </a:cxn>
                                <a:cxn ang="0">
                                  <a:pos x="T2" y="T3"/>
                                </a:cxn>
                                <a:cxn ang="0">
                                  <a:pos x="T4" y="T5"/>
                                </a:cxn>
                                <a:cxn ang="0">
                                  <a:pos x="T6" y="T7"/>
                                </a:cxn>
                                <a:cxn ang="0">
                                  <a:pos x="T8" y="T9"/>
                                </a:cxn>
                                <a:cxn ang="0">
                                  <a:pos x="T10" y="T11"/>
                                </a:cxn>
                                <a:cxn ang="0">
                                  <a:pos x="T12" y="T13"/>
                                </a:cxn>
                              </a:cxnLst>
                              <a:rect l="0" t="0" r="r" b="b"/>
                              <a:pathLst>
                                <a:path w="43" h="43">
                                  <a:moveTo>
                                    <a:pt x="0" y="10"/>
                                  </a:moveTo>
                                  <a:lnTo>
                                    <a:pt x="19" y="29"/>
                                  </a:lnTo>
                                  <a:lnTo>
                                    <a:pt x="33" y="43"/>
                                  </a:lnTo>
                                  <a:lnTo>
                                    <a:pt x="43" y="34"/>
                                  </a:lnTo>
                                  <a:lnTo>
                                    <a:pt x="28" y="19"/>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567"/>
                          <wps:cNvSpPr>
                            <a:spLocks/>
                          </wps:cNvSpPr>
                          <wps:spPr bwMode="auto">
                            <a:xfrm>
                              <a:off x="3756" y="3233"/>
                              <a:ext cx="38" cy="38"/>
                            </a:xfrm>
                            <a:custGeom>
                              <a:avLst/>
                              <a:gdLst>
                                <a:gd name="T0" fmla="*/ 0 w 38"/>
                                <a:gd name="T1" fmla="*/ 10 h 38"/>
                                <a:gd name="T2" fmla="*/ 29 w 38"/>
                                <a:gd name="T3" fmla="*/ 38 h 38"/>
                                <a:gd name="T4" fmla="*/ 38 w 38"/>
                                <a:gd name="T5" fmla="*/ 29 h 38"/>
                                <a:gd name="T6" fmla="*/ 9 w 38"/>
                                <a:gd name="T7" fmla="*/ 0 h 38"/>
                                <a:gd name="T8" fmla="*/ 0 w 38"/>
                                <a:gd name="T9" fmla="*/ 10 h 38"/>
                              </a:gdLst>
                              <a:ahLst/>
                              <a:cxnLst>
                                <a:cxn ang="0">
                                  <a:pos x="T0" y="T1"/>
                                </a:cxn>
                                <a:cxn ang="0">
                                  <a:pos x="T2" y="T3"/>
                                </a:cxn>
                                <a:cxn ang="0">
                                  <a:pos x="T4" y="T5"/>
                                </a:cxn>
                                <a:cxn ang="0">
                                  <a:pos x="T6" y="T7"/>
                                </a:cxn>
                                <a:cxn ang="0">
                                  <a:pos x="T8" y="T9"/>
                                </a:cxn>
                              </a:cxnLst>
                              <a:rect l="0" t="0" r="r" b="b"/>
                              <a:pathLst>
                                <a:path w="38" h="38">
                                  <a:moveTo>
                                    <a:pt x="0" y="10"/>
                                  </a:moveTo>
                                  <a:lnTo>
                                    <a:pt x="29" y="38"/>
                                  </a:lnTo>
                                  <a:lnTo>
                                    <a:pt x="38" y="29"/>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568"/>
                          <wps:cNvSpPr>
                            <a:spLocks/>
                          </wps:cNvSpPr>
                          <wps:spPr bwMode="auto">
                            <a:xfrm>
                              <a:off x="3799" y="3271"/>
                              <a:ext cx="38" cy="44"/>
                            </a:xfrm>
                            <a:custGeom>
                              <a:avLst/>
                              <a:gdLst>
                                <a:gd name="T0" fmla="*/ 0 w 38"/>
                                <a:gd name="T1" fmla="*/ 10 h 44"/>
                                <a:gd name="T2" fmla="*/ 5 w 38"/>
                                <a:gd name="T3" fmla="*/ 15 h 44"/>
                                <a:gd name="T4" fmla="*/ 0 w 38"/>
                                <a:gd name="T5" fmla="*/ 15 h 44"/>
                                <a:gd name="T6" fmla="*/ 5 w 38"/>
                                <a:gd name="T7" fmla="*/ 24 h 44"/>
                                <a:gd name="T8" fmla="*/ 10 w 38"/>
                                <a:gd name="T9" fmla="*/ 24 h 44"/>
                                <a:gd name="T10" fmla="*/ 10 w 38"/>
                                <a:gd name="T11" fmla="*/ 29 h 44"/>
                                <a:gd name="T12" fmla="*/ 19 w 38"/>
                                <a:gd name="T13" fmla="*/ 34 h 44"/>
                                <a:gd name="T14" fmla="*/ 14 w 38"/>
                                <a:gd name="T15" fmla="*/ 29 h 44"/>
                                <a:gd name="T16" fmla="*/ 19 w 38"/>
                                <a:gd name="T17" fmla="*/ 39 h 44"/>
                                <a:gd name="T18" fmla="*/ 24 w 38"/>
                                <a:gd name="T19" fmla="*/ 39 h 44"/>
                                <a:gd name="T20" fmla="*/ 24 w 38"/>
                                <a:gd name="T21" fmla="*/ 44 h 44"/>
                                <a:gd name="T22" fmla="*/ 34 w 38"/>
                                <a:gd name="T23" fmla="*/ 44 h 44"/>
                                <a:gd name="T24" fmla="*/ 34 w 38"/>
                                <a:gd name="T25" fmla="*/ 24 h 44"/>
                                <a:gd name="T26" fmla="*/ 29 w 38"/>
                                <a:gd name="T27" fmla="*/ 24 h 44"/>
                                <a:gd name="T28" fmla="*/ 38 w 38"/>
                                <a:gd name="T29" fmla="*/ 29 h 44"/>
                                <a:gd name="T30" fmla="*/ 34 w 38"/>
                                <a:gd name="T31" fmla="*/ 20 h 44"/>
                                <a:gd name="T32" fmla="*/ 29 w 38"/>
                                <a:gd name="T33" fmla="*/ 20 h 44"/>
                                <a:gd name="T34" fmla="*/ 29 w 38"/>
                                <a:gd name="T35" fmla="*/ 15 h 44"/>
                                <a:gd name="T36" fmla="*/ 19 w 38"/>
                                <a:gd name="T37" fmla="*/ 10 h 44"/>
                                <a:gd name="T38" fmla="*/ 24 w 38"/>
                                <a:gd name="T39" fmla="*/ 15 h 44"/>
                                <a:gd name="T40" fmla="*/ 19 w 38"/>
                                <a:gd name="T41" fmla="*/ 5 h 44"/>
                                <a:gd name="T42" fmla="*/ 14 w 38"/>
                                <a:gd name="T43" fmla="*/ 5 h 44"/>
                                <a:gd name="T44" fmla="*/ 10 w 38"/>
                                <a:gd name="T45" fmla="*/ 0 h 44"/>
                                <a:gd name="T46" fmla="*/ 0 w 38"/>
                                <a:gd name="T47" fmla="*/ 1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 h="44">
                                  <a:moveTo>
                                    <a:pt x="0" y="10"/>
                                  </a:moveTo>
                                  <a:lnTo>
                                    <a:pt x="5" y="15"/>
                                  </a:lnTo>
                                  <a:lnTo>
                                    <a:pt x="0" y="15"/>
                                  </a:lnTo>
                                  <a:lnTo>
                                    <a:pt x="5" y="24"/>
                                  </a:lnTo>
                                  <a:lnTo>
                                    <a:pt x="10" y="24"/>
                                  </a:lnTo>
                                  <a:lnTo>
                                    <a:pt x="10" y="29"/>
                                  </a:lnTo>
                                  <a:lnTo>
                                    <a:pt x="19" y="34"/>
                                  </a:lnTo>
                                  <a:lnTo>
                                    <a:pt x="14" y="29"/>
                                  </a:lnTo>
                                  <a:lnTo>
                                    <a:pt x="19" y="39"/>
                                  </a:lnTo>
                                  <a:lnTo>
                                    <a:pt x="24" y="39"/>
                                  </a:lnTo>
                                  <a:lnTo>
                                    <a:pt x="24" y="44"/>
                                  </a:lnTo>
                                  <a:lnTo>
                                    <a:pt x="34" y="44"/>
                                  </a:lnTo>
                                  <a:lnTo>
                                    <a:pt x="34" y="24"/>
                                  </a:lnTo>
                                  <a:lnTo>
                                    <a:pt x="29" y="24"/>
                                  </a:lnTo>
                                  <a:lnTo>
                                    <a:pt x="38" y="29"/>
                                  </a:lnTo>
                                  <a:lnTo>
                                    <a:pt x="34" y="20"/>
                                  </a:lnTo>
                                  <a:lnTo>
                                    <a:pt x="29" y="20"/>
                                  </a:lnTo>
                                  <a:lnTo>
                                    <a:pt x="29" y="15"/>
                                  </a:lnTo>
                                  <a:lnTo>
                                    <a:pt x="19" y="10"/>
                                  </a:lnTo>
                                  <a:lnTo>
                                    <a:pt x="24" y="15"/>
                                  </a:lnTo>
                                  <a:lnTo>
                                    <a:pt x="19" y="5"/>
                                  </a:lnTo>
                                  <a:lnTo>
                                    <a:pt x="14" y="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569"/>
                          <wps:cNvSpPr>
                            <a:spLocks/>
                          </wps:cNvSpPr>
                          <wps:spPr bwMode="auto">
                            <a:xfrm>
                              <a:off x="3842" y="3315"/>
                              <a:ext cx="39" cy="43"/>
                            </a:xfrm>
                            <a:custGeom>
                              <a:avLst/>
                              <a:gdLst>
                                <a:gd name="T0" fmla="*/ 0 w 39"/>
                                <a:gd name="T1" fmla="*/ 9 h 43"/>
                                <a:gd name="T2" fmla="*/ 5 w 39"/>
                                <a:gd name="T3" fmla="*/ 14 h 43"/>
                                <a:gd name="T4" fmla="*/ 0 w 39"/>
                                <a:gd name="T5" fmla="*/ 14 h 43"/>
                                <a:gd name="T6" fmla="*/ 5 w 39"/>
                                <a:gd name="T7" fmla="*/ 24 h 43"/>
                                <a:gd name="T8" fmla="*/ 10 w 39"/>
                                <a:gd name="T9" fmla="*/ 24 h 43"/>
                                <a:gd name="T10" fmla="*/ 10 w 39"/>
                                <a:gd name="T11" fmla="*/ 28 h 43"/>
                                <a:gd name="T12" fmla="*/ 19 w 39"/>
                                <a:gd name="T13" fmla="*/ 33 h 43"/>
                                <a:gd name="T14" fmla="*/ 15 w 39"/>
                                <a:gd name="T15" fmla="*/ 28 h 43"/>
                                <a:gd name="T16" fmla="*/ 19 w 39"/>
                                <a:gd name="T17" fmla="*/ 38 h 43"/>
                                <a:gd name="T18" fmla="*/ 24 w 39"/>
                                <a:gd name="T19" fmla="*/ 38 h 43"/>
                                <a:gd name="T20" fmla="*/ 24 w 39"/>
                                <a:gd name="T21" fmla="*/ 43 h 43"/>
                                <a:gd name="T22" fmla="*/ 34 w 39"/>
                                <a:gd name="T23" fmla="*/ 43 h 43"/>
                                <a:gd name="T24" fmla="*/ 34 w 39"/>
                                <a:gd name="T25" fmla="*/ 24 h 43"/>
                                <a:gd name="T26" fmla="*/ 29 w 39"/>
                                <a:gd name="T27" fmla="*/ 24 h 43"/>
                                <a:gd name="T28" fmla="*/ 39 w 39"/>
                                <a:gd name="T29" fmla="*/ 28 h 43"/>
                                <a:gd name="T30" fmla="*/ 34 w 39"/>
                                <a:gd name="T31" fmla="*/ 19 h 43"/>
                                <a:gd name="T32" fmla="*/ 29 w 39"/>
                                <a:gd name="T33" fmla="*/ 19 h 43"/>
                                <a:gd name="T34" fmla="*/ 29 w 39"/>
                                <a:gd name="T35" fmla="*/ 14 h 43"/>
                                <a:gd name="T36" fmla="*/ 19 w 39"/>
                                <a:gd name="T37" fmla="*/ 9 h 43"/>
                                <a:gd name="T38" fmla="*/ 24 w 39"/>
                                <a:gd name="T39" fmla="*/ 14 h 43"/>
                                <a:gd name="T40" fmla="*/ 19 w 39"/>
                                <a:gd name="T41" fmla="*/ 4 h 43"/>
                                <a:gd name="T42" fmla="*/ 15 w 39"/>
                                <a:gd name="T43" fmla="*/ 4 h 43"/>
                                <a:gd name="T44" fmla="*/ 10 w 39"/>
                                <a:gd name="T45" fmla="*/ 0 h 43"/>
                                <a:gd name="T46" fmla="*/ 0 w 39"/>
                                <a:gd name="T47" fmla="*/ 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3">
                                  <a:moveTo>
                                    <a:pt x="0" y="9"/>
                                  </a:moveTo>
                                  <a:lnTo>
                                    <a:pt x="5" y="14"/>
                                  </a:lnTo>
                                  <a:lnTo>
                                    <a:pt x="0" y="14"/>
                                  </a:lnTo>
                                  <a:lnTo>
                                    <a:pt x="5" y="24"/>
                                  </a:lnTo>
                                  <a:lnTo>
                                    <a:pt x="10" y="24"/>
                                  </a:lnTo>
                                  <a:lnTo>
                                    <a:pt x="10" y="28"/>
                                  </a:lnTo>
                                  <a:lnTo>
                                    <a:pt x="19" y="33"/>
                                  </a:lnTo>
                                  <a:lnTo>
                                    <a:pt x="15" y="28"/>
                                  </a:lnTo>
                                  <a:lnTo>
                                    <a:pt x="19" y="38"/>
                                  </a:lnTo>
                                  <a:lnTo>
                                    <a:pt x="24" y="38"/>
                                  </a:lnTo>
                                  <a:lnTo>
                                    <a:pt x="24" y="43"/>
                                  </a:lnTo>
                                  <a:lnTo>
                                    <a:pt x="34" y="43"/>
                                  </a:lnTo>
                                  <a:lnTo>
                                    <a:pt x="34" y="24"/>
                                  </a:lnTo>
                                  <a:lnTo>
                                    <a:pt x="29" y="24"/>
                                  </a:lnTo>
                                  <a:lnTo>
                                    <a:pt x="39" y="28"/>
                                  </a:lnTo>
                                  <a:lnTo>
                                    <a:pt x="34" y="19"/>
                                  </a:lnTo>
                                  <a:lnTo>
                                    <a:pt x="29" y="19"/>
                                  </a:lnTo>
                                  <a:lnTo>
                                    <a:pt x="29" y="14"/>
                                  </a:lnTo>
                                  <a:lnTo>
                                    <a:pt x="19" y="9"/>
                                  </a:lnTo>
                                  <a:lnTo>
                                    <a:pt x="24" y="14"/>
                                  </a:lnTo>
                                  <a:lnTo>
                                    <a:pt x="19" y="4"/>
                                  </a:lnTo>
                                  <a:lnTo>
                                    <a:pt x="15" y="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570"/>
                          <wps:cNvSpPr>
                            <a:spLocks/>
                          </wps:cNvSpPr>
                          <wps:spPr bwMode="auto">
                            <a:xfrm>
                              <a:off x="3885" y="3358"/>
                              <a:ext cx="39" cy="38"/>
                            </a:xfrm>
                            <a:custGeom>
                              <a:avLst/>
                              <a:gdLst>
                                <a:gd name="T0" fmla="*/ 0 w 39"/>
                                <a:gd name="T1" fmla="*/ 9 h 38"/>
                                <a:gd name="T2" fmla="*/ 5 w 39"/>
                                <a:gd name="T3" fmla="*/ 14 h 38"/>
                                <a:gd name="T4" fmla="*/ 0 w 39"/>
                                <a:gd name="T5" fmla="*/ 14 h 38"/>
                                <a:gd name="T6" fmla="*/ 5 w 39"/>
                                <a:gd name="T7" fmla="*/ 24 h 38"/>
                                <a:gd name="T8" fmla="*/ 10 w 39"/>
                                <a:gd name="T9" fmla="*/ 24 h 38"/>
                                <a:gd name="T10" fmla="*/ 10 w 39"/>
                                <a:gd name="T11" fmla="*/ 29 h 38"/>
                                <a:gd name="T12" fmla="*/ 20 w 39"/>
                                <a:gd name="T13" fmla="*/ 33 h 38"/>
                                <a:gd name="T14" fmla="*/ 20 w 39"/>
                                <a:gd name="T15" fmla="*/ 29 h 38"/>
                                <a:gd name="T16" fmla="*/ 29 w 39"/>
                                <a:gd name="T17" fmla="*/ 38 h 38"/>
                                <a:gd name="T18" fmla="*/ 39 w 39"/>
                                <a:gd name="T19" fmla="*/ 29 h 38"/>
                                <a:gd name="T20" fmla="*/ 29 w 39"/>
                                <a:gd name="T21" fmla="*/ 19 h 38"/>
                                <a:gd name="T22" fmla="*/ 29 w 39"/>
                                <a:gd name="T23" fmla="*/ 14 h 38"/>
                                <a:gd name="T24" fmla="*/ 20 w 39"/>
                                <a:gd name="T25" fmla="*/ 9 h 38"/>
                                <a:gd name="T26" fmla="*/ 24 w 39"/>
                                <a:gd name="T27" fmla="*/ 14 h 38"/>
                                <a:gd name="T28" fmla="*/ 20 w 39"/>
                                <a:gd name="T29" fmla="*/ 5 h 38"/>
                                <a:gd name="T30" fmla="*/ 15 w 39"/>
                                <a:gd name="T31" fmla="*/ 5 h 38"/>
                                <a:gd name="T32" fmla="*/ 10 w 39"/>
                                <a:gd name="T33" fmla="*/ 0 h 38"/>
                                <a:gd name="T34" fmla="*/ 0 w 39"/>
                                <a:gd name="T35" fmla="*/ 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8">
                                  <a:moveTo>
                                    <a:pt x="0" y="9"/>
                                  </a:moveTo>
                                  <a:lnTo>
                                    <a:pt x="5" y="14"/>
                                  </a:lnTo>
                                  <a:lnTo>
                                    <a:pt x="0" y="14"/>
                                  </a:lnTo>
                                  <a:lnTo>
                                    <a:pt x="5" y="24"/>
                                  </a:lnTo>
                                  <a:lnTo>
                                    <a:pt x="10" y="24"/>
                                  </a:lnTo>
                                  <a:lnTo>
                                    <a:pt x="10" y="29"/>
                                  </a:lnTo>
                                  <a:lnTo>
                                    <a:pt x="20" y="33"/>
                                  </a:lnTo>
                                  <a:lnTo>
                                    <a:pt x="20" y="29"/>
                                  </a:lnTo>
                                  <a:lnTo>
                                    <a:pt x="29" y="38"/>
                                  </a:lnTo>
                                  <a:lnTo>
                                    <a:pt x="39" y="29"/>
                                  </a:lnTo>
                                  <a:lnTo>
                                    <a:pt x="29" y="19"/>
                                  </a:lnTo>
                                  <a:lnTo>
                                    <a:pt x="29" y="14"/>
                                  </a:lnTo>
                                  <a:lnTo>
                                    <a:pt x="20" y="9"/>
                                  </a:lnTo>
                                  <a:lnTo>
                                    <a:pt x="24" y="14"/>
                                  </a:lnTo>
                                  <a:lnTo>
                                    <a:pt x="20" y="5"/>
                                  </a:lnTo>
                                  <a:lnTo>
                                    <a:pt x="15" y="5"/>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571"/>
                          <wps:cNvSpPr>
                            <a:spLocks/>
                          </wps:cNvSpPr>
                          <wps:spPr bwMode="auto">
                            <a:xfrm>
                              <a:off x="3929" y="3401"/>
                              <a:ext cx="43" cy="39"/>
                            </a:xfrm>
                            <a:custGeom>
                              <a:avLst/>
                              <a:gdLst>
                                <a:gd name="T0" fmla="*/ 0 w 43"/>
                                <a:gd name="T1" fmla="*/ 10 h 39"/>
                                <a:gd name="T2" fmla="*/ 4 w 43"/>
                                <a:gd name="T3" fmla="*/ 19 h 39"/>
                                <a:gd name="T4" fmla="*/ 9 w 43"/>
                                <a:gd name="T5" fmla="*/ 19 h 39"/>
                                <a:gd name="T6" fmla="*/ 9 w 43"/>
                                <a:gd name="T7" fmla="*/ 24 h 39"/>
                                <a:gd name="T8" fmla="*/ 19 w 43"/>
                                <a:gd name="T9" fmla="*/ 29 h 39"/>
                                <a:gd name="T10" fmla="*/ 19 w 43"/>
                                <a:gd name="T11" fmla="*/ 24 h 39"/>
                                <a:gd name="T12" fmla="*/ 28 w 43"/>
                                <a:gd name="T13" fmla="*/ 34 h 39"/>
                                <a:gd name="T14" fmla="*/ 33 w 43"/>
                                <a:gd name="T15" fmla="*/ 39 h 39"/>
                                <a:gd name="T16" fmla="*/ 43 w 43"/>
                                <a:gd name="T17" fmla="*/ 29 h 39"/>
                                <a:gd name="T18" fmla="*/ 38 w 43"/>
                                <a:gd name="T19" fmla="*/ 24 h 39"/>
                                <a:gd name="T20" fmla="*/ 28 w 43"/>
                                <a:gd name="T21" fmla="*/ 14 h 39"/>
                                <a:gd name="T22" fmla="*/ 28 w 43"/>
                                <a:gd name="T23" fmla="*/ 10 h 39"/>
                                <a:gd name="T24" fmla="*/ 19 w 43"/>
                                <a:gd name="T25" fmla="*/ 5 h 39"/>
                                <a:gd name="T26" fmla="*/ 24 w 43"/>
                                <a:gd name="T27" fmla="*/ 10 h 39"/>
                                <a:gd name="T28" fmla="*/ 19 w 43"/>
                                <a:gd name="T29" fmla="*/ 0 h 39"/>
                                <a:gd name="T30" fmla="*/ 0 w 43"/>
                                <a:gd name="T31"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39">
                                  <a:moveTo>
                                    <a:pt x="0" y="10"/>
                                  </a:moveTo>
                                  <a:lnTo>
                                    <a:pt x="4" y="19"/>
                                  </a:lnTo>
                                  <a:lnTo>
                                    <a:pt x="9" y="19"/>
                                  </a:lnTo>
                                  <a:lnTo>
                                    <a:pt x="9" y="24"/>
                                  </a:lnTo>
                                  <a:lnTo>
                                    <a:pt x="19" y="29"/>
                                  </a:lnTo>
                                  <a:lnTo>
                                    <a:pt x="19" y="24"/>
                                  </a:lnTo>
                                  <a:lnTo>
                                    <a:pt x="28" y="34"/>
                                  </a:lnTo>
                                  <a:lnTo>
                                    <a:pt x="33" y="39"/>
                                  </a:lnTo>
                                  <a:lnTo>
                                    <a:pt x="43" y="29"/>
                                  </a:lnTo>
                                  <a:lnTo>
                                    <a:pt x="38" y="24"/>
                                  </a:lnTo>
                                  <a:lnTo>
                                    <a:pt x="28" y="14"/>
                                  </a:lnTo>
                                  <a:lnTo>
                                    <a:pt x="28" y="10"/>
                                  </a:lnTo>
                                  <a:lnTo>
                                    <a:pt x="19" y="5"/>
                                  </a:lnTo>
                                  <a:lnTo>
                                    <a:pt x="24" y="10"/>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572"/>
                          <wps:cNvSpPr>
                            <a:spLocks/>
                          </wps:cNvSpPr>
                          <wps:spPr bwMode="auto">
                            <a:xfrm>
                              <a:off x="3981" y="3444"/>
                              <a:ext cx="39" cy="34"/>
                            </a:xfrm>
                            <a:custGeom>
                              <a:avLst/>
                              <a:gdLst>
                                <a:gd name="T0" fmla="*/ 0 w 39"/>
                                <a:gd name="T1" fmla="*/ 10 h 34"/>
                                <a:gd name="T2" fmla="*/ 10 w 39"/>
                                <a:gd name="T3" fmla="*/ 20 h 34"/>
                                <a:gd name="T4" fmla="*/ 10 w 39"/>
                                <a:gd name="T5" fmla="*/ 24 h 34"/>
                                <a:gd name="T6" fmla="*/ 20 w 39"/>
                                <a:gd name="T7" fmla="*/ 29 h 34"/>
                                <a:gd name="T8" fmla="*/ 20 w 39"/>
                                <a:gd name="T9" fmla="*/ 24 h 34"/>
                                <a:gd name="T10" fmla="*/ 29 w 39"/>
                                <a:gd name="T11" fmla="*/ 34 h 34"/>
                                <a:gd name="T12" fmla="*/ 39 w 39"/>
                                <a:gd name="T13" fmla="*/ 24 h 34"/>
                                <a:gd name="T14" fmla="*/ 29 w 39"/>
                                <a:gd name="T15" fmla="*/ 15 h 34"/>
                                <a:gd name="T16" fmla="*/ 29 w 39"/>
                                <a:gd name="T17" fmla="*/ 10 h 34"/>
                                <a:gd name="T18" fmla="*/ 20 w 39"/>
                                <a:gd name="T19" fmla="*/ 5 h 34"/>
                                <a:gd name="T20" fmla="*/ 20 w 39"/>
                                <a:gd name="T21" fmla="*/ 10 h 34"/>
                                <a:gd name="T22" fmla="*/ 10 w 39"/>
                                <a:gd name="T23" fmla="*/ 0 h 34"/>
                                <a:gd name="T24" fmla="*/ 0 w 39"/>
                                <a:gd name="T25" fmla="*/ 1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34">
                                  <a:moveTo>
                                    <a:pt x="0" y="10"/>
                                  </a:moveTo>
                                  <a:lnTo>
                                    <a:pt x="10" y="20"/>
                                  </a:lnTo>
                                  <a:lnTo>
                                    <a:pt x="10" y="24"/>
                                  </a:lnTo>
                                  <a:lnTo>
                                    <a:pt x="20" y="29"/>
                                  </a:lnTo>
                                  <a:lnTo>
                                    <a:pt x="20" y="24"/>
                                  </a:lnTo>
                                  <a:lnTo>
                                    <a:pt x="29" y="34"/>
                                  </a:lnTo>
                                  <a:lnTo>
                                    <a:pt x="39" y="24"/>
                                  </a:lnTo>
                                  <a:lnTo>
                                    <a:pt x="29" y="15"/>
                                  </a:lnTo>
                                  <a:lnTo>
                                    <a:pt x="29" y="10"/>
                                  </a:lnTo>
                                  <a:lnTo>
                                    <a:pt x="20" y="5"/>
                                  </a:lnTo>
                                  <a:lnTo>
                                    <a:pt x="20" y="10"/>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573"/>
                          <wps:cNvSpPr>
                            <a:spLocks/>
                          </wps:cNvSpPr>
                          <wps:spPr bwMode="auto">
                            <a:xfrm>
                              <a:off x="4029" y="3478"/>
                              <a:ext cx="44" cy="43"/>
                            </a:xfrm>
                            <a:custGeom>
                              <a:avLst/>
                              <a:gdLst>
                                <a:gd name="T0" fmla="*/ 0 w 44"/>
                                <a:gd name="T1" fmla="*/ 19 h 43"/>
                                <a:gd name="T2" fmla="*/ 10 w 44"/>
                                <a:gd name="T3" fmla="*/ 24 h 43"/>
                                <a:gd name="T4" fmla="*/ 10 w 44"/>
                                <a:gd name="T5" fmla="*/ 19 h 43"/>
                                <a:gd name="T6" fmla="*/ 15 w 44"/>
                                <a:gd name="T7" fmla="*/ 24 h 43"/>
                                <a:gd name="T8" fmla="*/ 15 w 44"/>
                                <a:gd name="T9" fmla="*/ 29 h 43"/>
                                <a:gd name="T10" fmla="*/ 24 w 44"/>
                                <a:gd name="T11" fmla="*/ 34 h 43"/>
                                <a:gd name="T12" fmla="*/ 20 w 44"/>
                                <a:gd name="T13" fmla="*/ 29 h 43"/>
                                <a:gd name="T14" fmla="*/ 24 w 44"/>
                                <a:gd name="T15" fmla="*/ 38 h 43"/>
                                <a:gd name="T16" fmla="*/ 29 w 44"/>
                                <a:gd name="T17" fmla="*/ 38 h 43"/>
                                <a:gd name="T18" fmla="*/ 34 w 44"/>
                                <a:gd name="T19" fmla="*/ 43 h 43"/>
                                <a:gd name="T20" fmla="*/ 44 w 44"/>
                                <a:gd name="T21" fmla="*/ 34 h 43"/>
                                <a:gd name="T22" fmla="*/ 39 w 44"/>
                                <a:gd name="T23" fmla="*/ 29 h 43"/>
                                <a:gd name="T24" fmla="*/ 44 w 44"/>
                                <a:gd name="T25" fmla="*/ 29 h 43"/>
                                <a:gd name="T26" fmla="*/ 39 w 44"/>
                                <a:gd name="T27" fmla="*/ 19 h 43"/>
                                <a:gd name="T28" fmla="*/ 34 w 44"/>
                                <a:gd name="T29" fmla="*/ 19 h 43"/>
                                <a:gd name="T30" fmla="*/ 34 w 44"/>
                                <a:gd name="T31" fmla="*/ 14 h 43"/>
                                <a:gd name="T32" fmla="*/ 24 w 44"/>
                                <a:gd name="T33" fmla="*/ 10 h 43"/>
                                <a:gd name="T34" fmla="*/ 24 w 44"/>
                                <a:gd name="T35" fmla="*/ 14 h 43"/>
                                <a:gd name="T36" fmla="*/ 20 w 44"/>
                                <a:gd name="T37" fmla="*/ 10 h 43"/>
                                <a:gd name="T38" fmla="*/ 20 w 44"/>
                                <a:gd name="T39" fmla="*/ 5 h 43"/>
                                <a:gd name="T40" fmla="*/ 10 w 44"/>
                                <a:gd name="T41" fmla="*/ 0 h 43"/>
                                <a:gd name="T42" fmla="*/ 0 w 44"/>
                                <a:gd name="T43" fmla="*/ 1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43">
                                  <a:moveTo>
                                    <a:pt x="0" y="19"/>
                                  </a:moveTo>
                                  <a:lnTo>
                                    <a:pt x="10" y="24"/>
                                  </a:lnTo>
                                  <a:lnTo>
                                    <a:pt x="10" y="19"/>
                                  </a:lnTo>
                                  <a:lnTo>
                                    <a:pt x="15" y="24"/>
                                  </a:lnTo>
                                  <a:lnTo>
                                    <a:pt x="15" y="29"/>
                                  </a:lnTo>
                                  <a:lnTo>
                                    <a:pt x="24" y="34"/>
                                  </a:lnTo>
                                  <a:lnTo>
                                    <a:pt x="20" y="29"/>
                                  </a:lnTo>
                                  <a:lnTo>
                                    <a:pt x="24" y="38"/>
                                  </a:lnTo>
                                  <a:lnTo>
                                    <a:pt x="29" y="38"/>
                                  </a:lnTo>
                                  <a:lnTo>
                                    <a:pt x="34" y="43"/>
                                  </a:lnTo>
                                  <a:lnTo>
                                    <a:pt x="44" y="34"/>
                                  </a:lnTo>
                                  <a:lnTo>
                                    <a:pt x="39" y="29"/>
                                  </a:lnTo>
                                  <a:lnTo>
                                    <a:pt x="44" y="29"/>
                                  </a:lnTo>
                                  <a:lnTo>
                                    <a:pt x="39" y="19"/>
                                  </a:lnTo>
                                  <a:lnTo>
                                    <a:pt x="34" y="19"/>
                                  </a:lnTo>
                                  <a:lnTo>
                                    <a:pt x="34" y="14"/>
                                  </a:lnTo>
                                  <a:lnTo>
                                    <a:pt x="24" y="10"/>
                                  </a:lnTo>
                                  <a:lnTo>
                                    <a:pt x="24" y="14"/>
                                  </a:lnTo>
                                  <a:lnTo>
                                    <a:pt x="20" y="10"/>
                                  </a:lnTo>
                                  <a:lnTo>
                                    <a:pt x="20"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574"/>
                          <wps:cNvSpPr>
                            <a:spLocks/>
                          </wps:cNvSpPr>
                          <wps:spPr bwMode="auto">
                            <a:xfrm>
                              <a:off x="4082" y="3521"/>
                              <a:ext cx="43" cy="43"/>
                            </a:xfrm>
                            <a:custGeom>
                              <a:avLst/>
                              <a:gdLst>
                                <a:gd name="T0" fmla="*/ 0 w 43"/>
                                <a:gd name="T1" fmla="*/ 10 h 43"/>
                                <a:gd name="T2" fmla="*/ 15 w 43"/>
                                <a:gd name="T3" fmla="*/ 24 h 43"/>
                                <a:gd name="T4" fmla="*/ 15 w 43"/>
                                <a:gd name="T5" fmla="*/ 29 h 43"/>
                                <a:gd name="T6" fmla="*/ 24 w 43"/>
                                <a:gd name="T7" fmla="*/ 34 h 43"/>
                                <a:gd name="T8" fmla="*/ 24 w 43"/>
                                <a:gd name="T9" fmla="*/ 29 h 43"/>
                                <a:gd name="T10" fmla="*/ 34 w 43"/>
                                <a:gd name="T11" fmla="*/ 39 h 43"/>
                                <a:gd name="T12" fmla="*/ 34 w 43"/>
                                <a:gd name="T13" fmla="*/ 43 h 43"/>
                                <a:gd name="T14" fmla="*/ 43 w 43"/>
                                <a:gd name="T15" fmla="*/ 43 h 43"/>
                                <a:gd name="T16" fmla="*/ 43 w 43"/>
                                <a:gd name="T17" fmla="*/ 24 h 43"/>
                                <a:gd name="T18" fmla="*/ 39 w 43"/>
                                <a:gd name="T19" fmla="*/ 24 h 43"/>
                                <a:gd name="T20" fmla="*/ 43 w 43"/>
                                <a:gd name="T21" fmla="*/ 29 h 43"/>
                                <a:gd name="T22" fmla="*/ 34 w 43"/>
                                <a:gd name="T23" fmla="*/ 19 h 43"/>
                                <a:gd name="T24" fmla="*/ 34 w 43"/>
                                <a:gd name="T25" fmla="*/ 15 h 43"/>
                                <a:gd name="T26" fmla="*/ 24 w 43"/>
                                <a:gd name="T27" fmla="*/ 10 h 43"/>
                                <a:gd name="T28" fmla="*/ 24 w 43"/>
                                <a:gd name="T29" fmla="*/ 15 h 43"/>
                                <a:gd name="T30" fmla="*/ 10 w 43"/>
                                <a:gd name="T31" fmla="*/ 0 h 43"/>
                                <a:gd name="T32" fmla="*/ 0 w 43"/>
                                <a:gd name="T33"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43">
                                  <a:moveTo>
                                    <a:pt x="0" y="10"/>
                                  </a:moveTo>
                                  <a:lnTo>
                                    <a:pt x="15" y="24"/>
                                  </a:lnTo>
                                  <a:lnTo>
                                    <a:pt x="15" y="29"/>
                                  </a:lnTo>
                                  <a:lnTo>
                                    <a:pt x="24" y="34"/>
                                  </a:lnTo>
                                  <a:lnTo>
                                    <a:pt x="24" y="29"/>
                                  </a:lnTo>
                                  <a:lnTo>
                                    <a:pt x="34" y="39"/>
                                  </a:lnTo>
                                  <a:lnTo>
                                    <a:pt x="34" y="43"/>
                                  </a:lnTo>
                                  <a:lnTo>
                                    <a:pt x="43" y="43"/>
                                  </a:lnTo>
                                  <a:lnTo>
                                    <a:pt x="43" y="24"/>
                                  </a:lnTo>
                                  <a:lnTo>
                                    <a:pt x="39" y="24"/>
                                  </a:lnTo>
                                  <a:lnTo>
                                    <a:pt x="43" y="29"/>
                                  </a:lnTo>
                                  <a:lnTo>
                                    <a:pt x="34" y="19"/>
                                  </a:lnTo>
                                  <a:lnTo>
                                    <a:pt x="34" y="15"/>
                                  </a:lnTo>
                                  <a:lnTo>
                                    <a:pt x="24" y="10"/>
                                  </a:lnTo>
                                  <a:lnTo>
                                    <a:pt x="24" y="1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575"/>
                          <wps:cNvSpPr>
                            <a:spLocks/>
                          </wps:cNvSpPr>
                          <wps:spPr bwMode="auto">
                            <a:xfrm>
                              <a:off x="4145" y="3560"/>
                              <a:ext cx="38" cy="43"/>
                            </a:xfrm>
                            <a:custGeom>
                              <a:avLst/>
                              <a:gdLst>
                                <a:gd name="T0" fmla="*/ 0 w 38"/>
                                <a:gd name="T1" fmla="*/ 19 h 43"/>
                                <a:gd name="T2" fmla="*/ 5 w 38"/>
                                <a:gd name="T3" fmla="*/ 19 h 43"/>
                                <a:gd name="T4" fmla="*/ 0 w 38"/>
                                <a:gd name="T5" fmla="*/ 14 h 43"/>
                                <a:gd name="T6" fmla="*/ 19 w 38"/>
                                <a:gd name="T7" fmla="*/ 33 h 43"/>
                                <a:gd name="T8" fmla="*/ 19 w 38"/>
                                <a:gd name="T9" fmla="*/ 38 h 43"/>
                                <a:gd name="T10" fmla="*/ 29 w 38"/>
                                <a:gd name="T11" fmla="*/ 43 h 43"/>
                                <a:gd name="T12" fmla="*/ 38 w 38"/>
                                <a:gd name="T13" fmla="*/ 43 h 43"/>
                                <a:gd name="T14" fmla="*/ 38 w 38"/>
                                <a:gd name="T15" fmla="*/ 24 h 43"/>
                                <a:gd name="T16" fmla="*/ 33 w 38"/>
                                <a:gd name="T17" fmla="*/ 24 h 43"/>
                                <a:gd name="T18" fmla="*/ 38 w 38"/>
                                <a:gd name="T19" fmla="*/ 24 h 43"/>
                                <a:gd name="T20" fmla="*/ 29 w 38"/>
                                <a:gd name="T21" fmla="*/ 19 h 43"/>
                                <a:gd name="T22" fmla="*/ 29 w 38"/>
                                <a:gd name="T23" fmla="*/ 24 h 43"/>
                                <a:gd name="T24" fmla="*/ 9 w 38"/>
                                <a:gd name="T25" fmla="*/ 4 h 43"/>
                                <a:gd name="T26" fmla="*/ 9 w 38"/>
                                <a:gd name="T27" fmla="*/ 0 h 43"/>
                                <a:gd name="T28" fmla="*/ 5 w 38"/>
                                <a:gd name="T29" fmla="*/ 0 h 43"/>
                                <a:gd name="T30" fmla="*/ 0 w 38"/>
                                <a:gd name="T31" fmla="*/ 0 h 43"/>
                                <a:gd name="T32" fmla="*/ 0 w 38"/>
                                <a:gd name="T33" fmla="*/ 1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3">
                                  <a:moveTo>
                                    <a:pt x="0" y="19"/>
                                  </a:moveTo>
                                  <a:lnTo>
                                    <a:pt x="5" y="19"/>
                                  </a:lnTo>
                                  <a:lnTo>
                                    <a:pt x="0" y="14"/>
                                  </a:lnTo>
                                  <a:lnTo>
                                    <a:pt x="19" y="33"/>
                                  </a:lnTo>
                                  <a:lnTo>
                                    <a:pt x="19" y="38"/>
                                  </a:lnTo>
                                  <a:lnTo>
                                    <a:pt x="29" y="43"/>
                                  </a:lnTo>
                                  <a:lnTo>
                                    <a:pt x="38" y="43"/>
                                  </a:lnTo>
                                  <a:lnTo>
                                    <a:pt x="38" y="24"/>
                                  </a:lnTo>
                                  <a:lnTo>
                                    <a:pt x="33" y="24"/>
                                  </a:lnTo>
                                  <a:lnTo>
                                    <a:pt x="38" y="24"/>
                                  </a:lnTo>
                                  <a:lnTo>
                                    <a:pt x="29" y="19"/>
                                  </a:lnTo>
                                  <a:lnTo>
                                    <a:pt x="29" y="24"/>
                                  </a:lnTo>
                                  <a:lnTo>
                                    <a:pt x="9" y="4"/>
                                  </a:lnTo>
                                  <a:lnTo>
                                    <a:pt x="9" y="0"/>
                                  </a:lnTo>
                                  <a:lnTo>
                                    <a:pt x="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576"/>
                          <wps:cNvSpPr>
                            <a:spLocks/>
                          </wps:cNvSpPr>
                          <wps:spPr bwMode="auto">
                            <a:xfrm>
                              <a:off x="4198" y="3603"/>
                              <a:ext cx="48" cy="38"/>
                            </a:xfrm>
                            <a:custGeom>
                              <a:avLst/>
                              <a:gdLst>
                                <a:gd name="T0" fmla="*/ 0 w 48"/>
                                <a:gd name="T1" fmla="*/ 9 h 38"/>
                                <a:gd name="T2" fmla="*/ 14 w 48"/>
                                <a:gd name="T3" fmla="*/ 24 h 38"/>
                                <a:gd name="T4" fmla="*/ 14 w 48"/>
                                <a:gd name="T5" fmla="*/ 29 h 38"/>
                                <a:gd name="T6" fmla="*/ 24 w 48"/>
                                <a:gd name="T7" fmla="*/ 29 h 38"/>
                                <a:gd name="T8" fmla="*/ 19 w 48"/>
                                <a:gd name="T9" fmla="*/ 24 h 38"/>
                                <a:gd name="T10" fmla="*/ 28 w 48"/>
                                <a:gd name="T11" fmla="*/ 33 h 38"/>
                                <a:gd name="T12" fmla="*/ 28 w 48"/>
                                <a:gd name="T13" fmla="*/ 38 h 38"/>
                                <a:gd name="T14" fmla="*/ 38 w 48"/>
                                <a:gd name="T15" fmla="*/ 38 h 38"/>
                                <a:gd name="T16" fmla="*/ 28 w 48"/>
                                <a:gd name="T17" fmla="*/ 29 h 38"/>
                                <a:gd name="T18" fmla="*/ 28 w 48"/>
                                <a:gd name="T19" fmla="*/ 33 h 38"/>
                                <a:gd name="T20" fmla="*/ 48 w 48"/>
                                <a:gd name="T21" fmla="*/ 33 h 38"/>
                                <a:gd name="T22" fmla="*/ 48 w 48"/>
                                <a:gd name="T23" fmla="*/ 29 h 38"/>
                                <a:gd name="T24" fmla="*/ 48 w 48"/>
                                <a:gd name="T25" fmla="*/ 24 h 38"/>
                                <a:gd name="T26" fmla="*/ 43 w 48"/>
                                <a:gd name="T27" fmla="*/ 24 h 38"/>
                                <a:gd name="T28" fmla="*/ 43 w 48"/>
                                <a:gd name="T29" fmla="*/ 19 h 38"/>
                                <a:gd name="T30" fmla="*/ 38 w 48"/>
                                <a:gd name="T31" fmla="*/ 19 h 38"/>
                                <a:gd name="T32" fmla="*/ 33 w 48"/>
                                <a:gd name="T33" fmla="*/ 19 h 38"/>
                                <a:gd name="T34" fmla="*/ 38 w 48"/>
                                <a:gd name="T35" fmla="*/ 24 h 38"/>
                                <a:gd name="T36" fmla="*/ 28 w 48"/>
                                <a:gd name="T37" fmla="*/ 14 h 38"/>
                                <a:gd name="T38" fmla="*/ 28 w 48"/>
                                <a:gd name="T39" fmla="*/ 9 h 38"/>
                                <a:gd name="T40" fmla="*/ 24 w 48"/>
                                <a:gd name="T41" fmla="*/ 9 h 38"/>
                                <a:gd name="T42" fmla="*/ 19 w 48"/>
                                <a:gd name="T43" fmla="*/ 9 h 38"/>
                                <a:gd name="T44" fmla="*/ 24 w 48"/>
                                <a:gd name="T45" fmla="*/ 14 h 38"/>
                                <a:gd name="T46" fmla="*/ 9 w 48"/>
                                <a:gd name="T47" fmla="*/ 0 h 38"/>
                                <a:gd name="T48" fmla="*/ 0 w 48"/>
                                <a:gd name="T49" fmla="*/ 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38">
                                  <a:moveTo>
                                    <a:pt x="0" y="9"/>
                                  </a:moveTo>
                                  <a:lnTo>
                                    <a:pt x="14" y="24"/>
                                  </a:lnTo>
                                  <a:lnTo>
                                    <a:pt x="14" y="29"/>
                                  </a:lnTo>
                                  <a:lnTo>
                                    <a:pt x="24" y="29"/>
                                  </a:lnTo>
                                  <a:lnTo>
                                    <a:pt x="19" y="24"/>
                                  </a:lnTo>
                                  <a:lnTo>
                                    <a:pt x="28" y="33"/>
                                  </a:lnTo>
                                  <a:lnTo>
                                    <a:pt x="28" y="38"/>
                                  </a:lnTo>
                                  <a:lnTo>
                                    <a:pt x="38" y="38"/>
                                  </a:lnTo>
                                  <a:lnTo>
                                    <a:pt x="28" y="29"/>
                                  </a:lnTo>
                                  <a:lnTo>
                                    <a:pt x="28" y="33"/>
                                  </a:lnTo>
                                  <a:lnTo>
                                    <a:pt x="48" y="33"/>
                                  </a:lnTo>
                                  <a:lnTo>
                                    <a:pt x="48" y="29"/>
                                  </a:lnTo>
                                  <a:lnTo>
                                    <a:pt x="48" y="24"/>
                                  </a:lnTo>
                                  <a:lnTo>
                                    <a:pt x="43" y="24"/>
                                  </a:lnTo>
                                  <a:lnTo>
                                    <a:pt x="43" y="19"/>
                                  </a:lnTo>
                                  <a:lnTo>
                                    <a:pt x="38" y="19"/>
                                  </a:lnTo>
                                  <a:lnTo>
                                    <a:pt x="33" y="19"/>
                                  </a:lnTo>
                                  <a:lnTo>
                                    <a:pt x="38" y="24"/>
                                  </a:lnTo>
                                  <a:lnTo>
                                    <a:pt x="28" y="14"/>
                                  </a:lnTo>
                                  <a:lnTo>
                                    <a:pt x="28" y="9"/>
                                  </a:lnTo>
                                  <a:lnTo>
                                    <a:pt x="24" y="9"/>
                                  </a:lnTo>
                                  <a:lnTo>
                                    <a:pt x="19" y="9"/>
                                  </a:lnTo>
                                  <a:lnTo>
                                    <a:pt x="24" y="14"/>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577"/>
                          <wps:cNvSpPr>
                            <a:spLocks/>
                          </wps:cNvSpPr>
                          <wps:spPr bwMode="auto">
                            <a:xfrm>
                              <a:off x="4250" y="3641"/>
                              <a:ext cx="44" cy="34"/>
                            </a:xfrm>
                            <a:custGeom>
                              <a:avLst/>
                              <a:gdLst>
                                <a:gd name="T0" fmla="*/ 0 w 44"/>
                                <a:gd name="T1" fmla="*/ 10 h 34"/>
                                <a:gd name="T2" fmla="*/ 10 w 44"/>
                                <a:gd name="T3" fmla="*/ 19 h 34"/>
                                <a:gd name="T4" fmla="*/ 10 w 44"/>
                                <a:gd name="T5" fmla="*/ 24 h 34"/>
                                <a:gd name="T6" fmla="*/ 20 w 44"/>
                                <a:gd name="T7" fmla="*/ 24 h 34"/>
                                <a:gd name="T8" fmla="*/ 15 w 44"/>
                                <a:gd name="T9" fmla="*/ 19 h 34"/>
                                <a:gd name="T10" fmla="*/ 20 w 44"/>
                                <a:gd name="T11" fmla="*/ 24 h 34"/>
                                <a:gd name="T12" fmla="*/ 20 w 44"/>
                                <a:gd name="T13" fmla="*/ 29 h 34"/>
                                <a:gd name="T14" fmla="*/ 29 w 44"/>
                                <a:gd name="T15" fmla="*/ 29 h 34"/>
                                <a:gd name="T16" fmla="*/ 20 w 44"/>
                                <a:gd name="T17" fmla="*/ 19 h 34"/>
                                <a:gd name="T18" fmla="*/ 20 w 44"/>
                                <a:gd name="T19" fmla="*/ 29 h 34"/>
                                <a:gd name="T20" fmla="*/ 24 w 44"/>
                                <a:gd name="T21" fmla="*/ 29 h 34"/>
                                <a:gd name="T22" fmla="*/ 24 w 44"/>
                                <a:gd name="T23" fmla="*/ 34 h 34"/>
                                <a:gd name="T24" fmla="*/ 34 w 44"/>
                                <a:gd name="T25" fmla="*/ 34 h 34"/>
                                <a:gd name="T26" fmla="*/ 29 w 44"/>
                                <a:gd name="T27" fmla="*/ 29 h 34"/>
                                <a:gd name="T28" fmla="*/ 34 w 44"/>
                                <a:gd name="T29" fmla="*/ 34 h 34"/>
                                <a:gd name="T30" fmla="*/ 44 w 44"/>
                                <a:gd name="T31" fmla="*/ 24 h 34"/>
                                <a:gd name="T32" fmla="*/ 39 w 44"/>
                                <a:gd name="T33" fmla="*/ 19 h 34"/>
                                <a:gd name="T34" fmla="*/ 39 w 44"/>
                                <a:gd name="T35" fmla="*/ 15 h 34"/>
                                <a:gd name="T36" fmla="*/ 34 w 44"/>
                                <a:gd name="T37" fmla="*/ 15 h 34"/>
                                <a:gd name="T38" fmla="*/ 29 w 44"/>
                                <a:gd name="T39" fmla="*/ 15 h 34"/>
                                <a:gd name="T40" fmla="*/ 39 w 44"/>
                                <a:gd name="T41" fmla="*/ 24 h 34"/>
                                <a:gd name="T42" fmla="*/ 39 w 44"/>
                                <a:gd name="T43" fmla="*/ 19 h 34"/>
                                <a:gd name="T44" fmla="*/ 39 w 44"/>
                                <a:gd name="T45" fmla="*/ 15 h 34"/>
                                <a:gd name="T46" fmla="*/ 34 w 44"/>
                                <a:gd name="T47" fmla="*/ 15 h 34"/>
                                <a:gd name="T48" fmla="*/ 34 w 44"/>
                                <a:gd name="T49" fmla="*/ 10 h 34"/>
                                <a:gd name="T50" fmla="*/ 29 w 44"/>
                                <a:gd name="T51" fmla="*/ 10 h 34"/>
                                <a:gd name="T52" fmla="*/ 24 w 44"/>
                                <a:gd name="T53" fmla="*/ 10 h 34"/>
                                <a:gd name="T54" fmla="*/ 29 w 44"/>
                                <a:gd name="T55" fmla="*/ 15 h 34"/>
                                <a:gd name="T56" fmla="*/ 24 w 44"/>
                                <a:gd name="T57" fmla="*/ 10 h 34"/>
                                <a:gd name="T58" fmla="*/ 24 w 44"/>
                                <a:gd name="T59" fmla="*/ 5 h 34"/>
                                <a:gd name="T60" fmla="*/ 20 w 44"/>
                                <a:gd name="T61" fmla="*/ 5 h 34"/>
                                <a:gd name="T62" fmla="*/ 15 w 44"/>
                                <a:gd name="T63" fmla="*/ 5 h 34"/>
                                <a:gd name="T64" fmla="*/ 20 w 44"/>
                                <a:gd name="T65" fmla="*/ 10 h 34"/>
                                <a:gd name="T66" fmla="*/ 10 w 44"/>
                                <a:gd name="T67" fmla="*/ 0 h 34"/>
                                <a:gd name="T68" fmla="*/ 0 w 44"/>
                                <a:gd name="T69" fmla="*/ 1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 h="34">
                                  <a:moveTo>
                                    <a:pt x="0" y="10"/>
                                  </a:moveTo>
                                  <a:lnTo>
                                    <a:pt x="10" y="19"/>
                                  </a:lnTo>
                                  <a:lnTo>
                                    <a:pt x="10" y="24"/>
                                  </a:lnTo>
                                  <a:lnTo>
                                    <a:pt x="20" y="24"/>
                                  </a:lnTo>
                                  <a:lnTo>
                                    <a:pt x="15" y="19"/>
                                  </a:lnTo>
                                  <a:lnTo>
                                    <a:pt x="20" y="24"/>
                                  </a:lnTo>
                                  <a:lnTo>
                                    <a:pt x="20" y="29"/>
                                  </a:lnTo>
                                  <a:lnTo>
                                    <a:pt x="29" y="29"/>
                                  </a:lnTo>
                                  <a:lnTo>
                                    <a:pt x="20" y="19"/>
                                  </a:lnTo>
                                  <a:lnTo>
                                    <a:pt x="20" y="29"/>
                                  </a:lnTo>
                                  <a:lnTo>
                                    <a:pt x="24" y="29"/>
                                  </a:lnTo>
                                  <a:lnTo>
                                    <a:pt x="24" y="34"/>
                                  </a:lnTo>
                                  <a:lnTo>
                                    <a:pt x="34" y="34"/>
                                  </a:lnTo>
                                  <a:lnTo>
                                    <a:pt x="29" y="29"/>
                                  </a:lnTo>
                                  <a:lnTo>
                                    <a:pt x="34" y="34"/>
                                  </a:lnTo>
                                  <a:lnTo>
                                    <a:pt x="44" y="24"/>
                                  </a:lnTo>
                                  <a:lnTo>
                                    <a:pt x="39" y="19"/>
                                  </a:lnTo>
                                  <a:lnTo>
                                    <a:pt x="39" y="15"/>
                                  </a:lnTo>
                                  <a:lnTo>
                                    <a:pt x="34" y="15"/>
                                  </a:lnTo>
                                  <a:lnTo>
                                    <a:pt x="29" y="15"/>
                                  </a:lnTo>
                                  <a:lnTo>
                                    <a:pt x="39" y="24"/>
                                  </a:lnTo>
                                  <a:lnTo>
                                    <a:pt x="39" y="19"/>
                                  </a:lnTo>
                                  <a:lnTo>
                                    <a:pt x="39" y="15"/>
                                  </a:lnTo>
                                  <a:lnTo>
                                    <a:pt x="34" y="15"/>
                                  </a:lnTo>
                                  <a:lnTo>
                                    <a:pt x="34" y="10"/>
                                  </a:lnTo>
                                  <a:lnTo>
                                    <a:pt x="29" y="10"/>
                                  </a:lnTo>
                                  <a:lnTo>
                                    <a:pt x="24" y="10"/>
                                  </a:lnTo>
                                  <a:lnTo>
                                    <a:pt x="29" y="15"/>
                                  </a:lnTo>
                                  <a:lnTo>
                                    <a:pt x="24" y="10"/>
                                  </a:lnTo>
                                  <a:lnTo>
                                    <a:pt x="24" y="5"/>
                                  </a:lnTo>
                                  <a:lnTo>
                                    <a:pt x="20" y="5"/>
                                  </a:lnTo>
                                  <a:lnTo>
                                    <a:pt x="15" y="5"/>
                                  </a:lnTo>
                                  <a:lnTo>
                                    <a:pt x="20" y="10"/>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578"/>
                          <wps:cNvSpPr>
                            <a:spLocks/>
                          </wps:cNvSpPr>
                          <wps:spPr bwMode="auto">
                            <a:xfrm>
                              <a:off x="4303" y="3670"/>
                              <a:ext cx="39" cy="34"/>
                            </a:xfrm>
                            <a:custGeom>
                              <a:avLst/>
                              <a:gdLst>
                                <a:gd name="T0" fmla="*/ 0 w 39"/>
                                <a:gd name="T1" fmla="*/ 19 h 34"/>
                                <a:gd name="T2" fmla="*/ 5 w 39"/>
                                <a:gd name="T3" fmla="*/ 19 h 34"/>
                                <a:gd name="T4" fmla="*/ 0 w 39"/>
                                <a:gd name="T5" fmla="*/ 15 h 34"/>
                                <a:gd name="T6" fmla="*/ 10 w 39"/>
                                <a:gd name="T7" fmla="*/ 24 h 34"/>
                                <a:gd name="T8" fmla="*/ 15 w 39"/>
                                <a:gd name="T9" fmla="*/ 24 h 34"/>
                                <a:gd name="T10" fmla="*/ 10 w 39"/>
                                <a:gd name="T11" fmla="*/ 19 h 34"/>
                                <a:gd name="T12" fmla="*/ 15 w 39"/>
                                <a:gd name="T13" fmla="*/ 24 h 34"/>
                                <a:gd name="T14" fmla="*/ 15 w 39"/>
                                <a:gd name="T15" fmla="*/ 29 h 34"/>
                                <a:gd name="T16" fmla="*/ 24 w 39"/>
                                <a:gd name="T17" fmla="*/ 29 h 34"/>
                                <a:gd name="T18" fmla="*/ 15 w 39"/>
                                <a:gd name="T19" fmla="*/ 19 h 34"/>
                                <a:gd name="T20" fmla="*/ 15 w 39"/>
                                <a:gd name="T21" fmla="*/ 29 h 34"/>
                                <a:gd name="T22" fmla="*/ 19 w 39"/>
                                <a:gd name="T23" fmla="*/ 29 h 34"/>
                                <a:gd name="T24" fmla="*/ 19 w 39"/>
                                <a:gd name="T25" fmla="*/ 34 h 34"/>
                                <a:gd name="T26" fmla="*/ 29 w 39"/>
                                <a:gd name="T27" fmla="*/ 34 h 34"/>
                                <a:gd name="T28" fmla="*/ 24 w 39"/>
                                <a:gd name="T29" fmla="*/ 29 h 34"/>
                                <a:gd name="T30" fmla="*/ 29 w 39"/>
                                <a:gd name="T31" fmla="*/ 34 h 34"/>
                                <a:gd name="T32" fmla="*/ 39 w 39"/>
                                <a:gd name="T33" fmla="*/ 24 h 34"/>
                                <a:gd name="T34" fmla="*/ 34 w 39"/>
                                <a:gd name="T35" fmla="*/ 19 h 34"/>
                                <a:gd name="T36" fmla="*/ 34 w 39"/>
                                <a:gd name="T37" fmla="*/ 15 h 34"/>
                                <a:gd name="T38" fmla="*/ 29 w 39"/>
                                <a:gd name="T39" fmla="*/ 15 h 34"/>
                                <a:gd name="T40" fmla="*/ 24 w 39"/>
                                <a:gd name="T41" fmla="*/ 15 h 34"/>
                                <a:gd name="T42" fmla="*/ 34 w 39"/>
                                <a:gd name="T43" fmla="*/ 24 h 34"/>
                                <a:gd name="T44" fmla="*/ 34 w 39"/>
                                <a:gd name="T45" fmla="*/ 19 h 34"/>
                                <a:gd name="T46" fmla="*/ 34 w 39"/>
                                <a:gd name="T47" fmla="*/ 15 h 34"/>
                                <a:gd name="T48" fmla="*/ 29 w 39"/>
                                <a:gd name="T49" fmla="*/ 15 h 34"/>
                                <a:gd name="T50" fmla="*/ 29 w 39"/>
                                <a:gd name="T51" fmla="*/ 10 h 34"/>
                                <a:gd name="T52" fmla="*/ 24 w 39"/>
                                <a:gd name="T53" fmla="*/ 10 h 34"/>
                                <a:gd name="T54" fmla="*/ 19 w 39"/>
                                <a:gd name="T55" fmla="*/ 10 h 34"/>
                                <a:gd name="T56" fmla="*/ 24 w 39"/>
                                <a:gd name="T57" fmla="*/ 15 h 34"/>
                                <a:gd name="T58" fmla="*/ 19 w 39"/>
                                <a:gd name="T59" fmla="*/ 10 h 34"/>
                                <a:gd name="T60" fmla="*/ 19 w 39"/>
                                <a:gd name="T61" fmla="*/ 5 h 34"/>
                                <a:gd name="T62" fmla="*/ 15 w 39"/>
                                <a:gd name="T63" fmla="*/ 5 h 34"/>
                                <a:gd name="T64" fmla="*/ 10 w 39"/>
                                <a:gd name="T65" fmla="*/ 5 h 34"/>
                                <a:gd name="T66" fmla="*/ 15 w 39"/>
                                <a:gd name="T67" fmla="*/ 10 h 34"/>
                                <a:gd name="T68" fmla="*/ 10 w 39"/>
                                <a:gd name="T69" fmla="*/ 5 h 34"/>
                                <a:gd name="T70" fmla="*/ 10 w 39"/>
                                <a:gd name="T71" fmla="*/ 0 h 34"/>
                                <a:gd name="T72" fmla="*/ 5 w 39"/>
                                <a:gd name="T73" fmla="*/ 0 h 34"/>
                                <a:gd name="T74" fmla="*/ 0 w 39"/>
                                <a:gd name="T75" fmla="*/ 0 h 34"/>
                                <a:gd name="T76" fmla="*/ 0 w 39"/>
                                <a:gd name="T77"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9" h="34">
                                  <a:moveTo>
                                    <a:pt x="0" y="19"/>
                                  </a:moveTo>
                                  <a:lnTo>
                                    <a:pt x="5" y="19"/>
                                  </a:lnTo>
                                  <a:lnTo>
                                    <a:pt x="0" y="15"/>
                                  </a:lnTo>
                                  <a:lnTo>
                                    <a:pt x="10" y="24"/>
                                  </a:lnTo>
                                  <a:lnTo>
                                    <a:pt x="15" y="24"/>
                                  </a:lnTo>
                                  <a:lnTo>
                                    <a:pt x="10" y="19"/>
                                  </a:lnTo>
                                  <a:lnTo>
                                    <a:pt x="15" y="24"/>
                                  </a:lnTo>
                                  <a:lnTo>
                                    <a:pt x="15" y="29"/>
                                  </a:lnTo>
                                  <a:lnTo>
                                    <a:pt x="24" y="29"/>
                                  </a:lnTo>
                                  <a:lnTo>
                                    <a:pt x="15" y="19"/>
                                  </a:lnTo>
                                  <a:lnTo>
                                    <a:pt x="15" y="29"/>
                                  </a:lnTo>
                                  <a:lnTo>
                                    <a:pt x="19" y="29"/>
                                  </a:lnTo>
                                  <a:lnTo>
                                    <a:pt x="19" y="34"/>
                                  </a:lnTo>
                                  <a:lnTo>
                                    <a:pt x="29" y="34"/>
                                  </a:lnTo>
                                  <a:lnTo>
                                    <a:pt x="24" y="29"/>
                                  </a:lnTo>
                                  <a:lnTo>
                                    <a:pt x="29" y="34"/>
                                  </a:lnTo>
                                  <a:lnTo>
                                    <a:pt x="39" y="24"/>
                                  </a:lnTo>
                                  <a:lnTo>
                                    <a:pt x="34" y="19"/>
                                  </a:lnTo>
                                  <a:lnTo>
                                    <a:pt x="34" y="15"/>
                                  </a:lnTo>
                                  <a:lnTo>
                                    <a:pt x="29" y="15"/>
                                  </a:lnTo>
                                  <a:lnTo>
                                    <a:pt x="24" y="15"/>
                                  </a:lnTo>
                                  <a:lnTo>
                                    <a:pt x="34" y="24"/>
                                  </a:lnTo>
                                  <a:lnTo>
                                    <a:pt x="34" y="19"/>
                                  </a:lnTo>
                                  <a:lnTo>
                                    <a:pt x="34" y="15"/>
                                  </a:lnTo>
                                  <a:lnTo>
                                    <a:pt x="29" y="15"/>
                                  </a:lnTo>
                                  <a:lnTo>
                                    <a:pt x="29" y="10"/>
                                  </a:lnTo>
                                  <a:lnTo>
                                    <a:pt x="24" y="10"/>
                                  </a:lnTo>
                                  <a:lnTo>
                                    <a:pt x="19" y="10"/>
                                  </a:lnTo>
                                  <a:lnTo>
                                    <a:pt x="24" y="15"/>
                                  </a:lnTo>
                                  <a:lnTo>
                                    <a:pt x="19" y="10"/>
                                  </a:lnTo>
                                  <a:lnTo>
                                    <a:pt x="19" y="5"/>
                                  </a:lnTo>
                                  <a:lnTo>
                                    <a:pt x="15" y="5"/>
                                  </a:lnTo>
                                  <a:lnTo>
                                    <a:pt x="10" y="5"/>
                                  </a:lnTo>
                                  <a:lnTo>
                                    <a:pt x="15" y="10"/>
                                  </a:lnTo>
                                  <a:lnTo>
                                    <a:pt x="10" y="5"/>
                                  </a:lnTo>
                                  <a:lnTo>
                                    <a:pt x="10" y="0"/>
                                  </a:lnTo>
                                  <a:lnTo>
                                    <a:pt x="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579"/>
                          <wps:cNvSpPr>
                            <a:spLocks/>
                          </wps:cNvSpPr>
                          <wps:spPr bwMode="auto">
                            <a:xfrm>
                              <a:off x="4351" y="3699"/>
                              <a:ext cx="34" cy="34"/>
                            </a:xfrm>
                            <a:custGeom>
                              <a:avLst/>
                              <a:gdLst>
                                <a:gd name="T0" fmla="*/ 0 w 34"/>
                                <a:gd name="T1" fmla="*/ 19 h 34"/>
                                <a:gd name="T2" fmla="*/ 5 w 34"/>
                                <a:gd name="T3" fmla="*/ 19 h 34"/>
                                <a:gd name="T4" fmla="*/ 0 w 34"/>
                                <a:gd name="T5" fmla="*/ 14 h 34"/>
                                <a:gd name="T6" fmla="*/ 5 w 34"/>
                                <a:gd name="T7" fmla="*/ 19 h 34"/>
                                <a:gd name="T8" fmla="*/ 5 w 34"/>
                                <a:gd name="T9" fmla="*/ 24 h 34"/>
                                <a:gd name="T10" fmla="*/ 15 w 34"/>
                                <a:gd name="T11" fmla="*/ 24 h 34"/>
                                <a:gd name="T12" fmla="*/ 5 w 34"/>
                                <a:gd name="T13" fmla="*/ 14 h 34"/>
                                <a:gd name="T14" fmla="*/ 5 w 34"/>
                                <a:gd name="T15" fmla="*/ 24 h 34"/>
                                <a:gd name="T16" fmla="*/ 10 w 34"/>
                                <a:gd name="T17" fmla="*/ 24 h 34"/>
                                <a:gd name="T18" fmla="*/ 10 w 34"/>
                                <a:gd name="T19" fmla="*/ 29 h 34"/>
                                <a:gd name="T20" fmla="*/ 24 w 34"/>
                                <a:gd name="T21" fmla="*/ 29 h 34"/>
                                <a:gd name="T22" fmla="*/ 19 w 34"/>
                                <a:gd name="T23" fmla="*/ 24 h 34"/>
                                <a:gd name="T24" fmla="*/ 24 w 34"/>
                                <a:gd name="T25" fmla="*/ 29 h 34"/>
                                <a:gd name="T26" fmla="*/ 24 w 34"/>
                                <a:gd name="T27" fmla="*/ 34 h 34"/>
                                <a:gd name="T28" fmla="*/ 34 w 34"/>
                                <a:gd name="T29" fmla="*/ 34 h 34"/>
                                <a:gd name="T30" fmla="*/ 34 w 34"/>
                                <a:gd name="T31" fmla="*/ 14 h 34"/>
                                <a:gd name="T32" fmla="*/ 29 w 34"/>
                                <a:gd name="T33" fmla="*/ 14 h 34"/>
                                <a:gd name="T34" fmla="*/ 34 w 34"/>
                                <a:gd name="T35" fmla="*/ 19 h 34"/>
                                <a:gd name="T36" fmla="*/ 29 w 34"/>
                                <a:gd name="T37" fmla="*/ 14 h 34"/>
                                <a:gd name="T38" fmla="*/ 29 w 34"/>
                                <a:gd name="T39" fmla="*/ 10 h 34"/>
                                <a:gd name="T40" fmla="*/ 24 w 34"/>
                                <a:gd name="T41" fmla="*/ 10 h 34"/>
                                <a:gd name="T42" fmla="*/ 15 w 34"/>
                                <a:gd name="T43" fmla="*/ 10 h 34"/>
                                <a:gd name="T44" fmla="*/ 24 w 34"/>
                                <a:gd name="T45" fmla="*/ 19 h 34"/>
                                <a:gd name="T46" fmla="*/ 24 w 34"/>
                                <a:gd name="T47" fmla="*/ 14 h 34"/>
                                <a:gd name="T48" fmla="*/ 24 w 34"/>
                                <a:gd name="T49" fmla="*/ 10 h 34"/>
                                <a:gd name="T50" fmla="*/ 19 w 34"/>
                                <a:gd name="T51" fmla="*/ 10 h 34"/>
                                <a:gd name="T52" fmla="*/ 19 w 34"/>
                                <a:gd name="T53" fmla="*/ 5 h 34"/>
                                <a:gd name="T54" fmla="*/ 15 w 34"/>
                                <a:gd name="T55" fmla="*/ 5 h 34"/>
                                <a:gd name="T56" fmla="*/ 10 w 34"/>
                                <a:gd name="T57" fmla="*/ 5 h 34"/>
                                <a:gd name="T58" fmla="*/ 15 w 34"/>
                                <a:gd name="T59" fmla="*/ 10 h 34"/>
                                <a:gd name="T60" fmla="*/ 10 w 34"/>
                                <a:gd name="T61" fmla="*/ 5 h 34"/>
                                <a:gd name="T62" fmla="*/ 10 w 34"/>
                                <a:gd name="T63" fmla="*/ 0 h 34"/>
                                <a:gd name="T64" fmla="*/ 5 w 34"/>
                                <a:gd name="T65" fmla="*/ 0 h 34"/>
                                <a:gd name="T66" fmla="*/ 0 w 34"/>
                                <a:gd name="T67" fmla="*/ 0 h 34"/>
                                <a:gd name="T68" fmla="*/ 0 w 34"/>
                                <a:gd name="T69"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34">
                                  <a:moveTo>
                                    <a:pt x="0" y="19"/>
                                  </a:moveTo>
                                  <a:lnTo>
                                    <a:pt x="5" y="19"/>
                                  </a:lnTo>
                                  <a:lnTo>
                                    <a:pt x="0" y="14"/>
                                  </a:lnTo>
                                  <a:lnTo>
                                    <a:pt x="5" y="19"/>
                                  </a:lnTo>
                                  <a:lnTo>
                                    <a:pt x="5" y="24"/>
                                  </a:lnTo>
                                  <a:lnTo>
                                    <a:pt x="15" y="24"/>
                                  </a:lnTo>
                                  <a:lnTo>
                                    <a:pt x="5" y="14"/>
                                  </a:lnTo>
                                  <a:lnTo>
                                    <a:pt x="5" y="24"/>
                                  </a:lnTo>
                                  <a:lnTo>
                                    <a:pt x="10" y="24"/>
                                  </a:lnTo>
                                  <a:lnTo>
                                    <a:pt x="10" y="29"/>
                                  </a:lnTo>
                                  <a:lnTo>
                                    <a:pt x="24" y="29"/>
                                  </a:lnTo>
                                  <a:lnTo>
                                    <a:pt x="19" y="24"/>
                                  </a:lnTo>
                                  <a:lnTo>
                                    <a:pt x="24" y="29"/>
                                  </a:lnTo>
                                  <a:lnTo>
                                    <a:pt x="24" y="34"/>
                                  </a:lnTo>
                                  <a:lnTo>
                                    <a:pt x="34" y="34"/>
                                  </a:lnTo>
                                  <a:lnTo>
                                    <a:pt x="34" y="14"/>
                                  </a:lnTo>
                                  <a:lnTo>
                                    <a:pt x="29" y="14"/>
                                  </a:lnTo>
                                  <a:lnTo>
                                    <a:pt x="34" y="19"/>
                                  </a:lnTo>
                                  <a:lnTo>
                                    <a:pt x="29" y="14"/>
                                  </a:lnTo>
                                  <a:lnTo>
                                    <a:pt x="29" y="10"/>
                                  </a:lnTo>
                                  <a:lnTo>
                                    <a:pt x="24" y="10"/>
                                  </a:lnTo>
                                  <a:lnTo>
                                    <a:pt x="15" y="10"/>
                                  </a:lnTo>
                                  <a:lnTo>
                                    <a:pt x="24" y="19"/>
                                  </a:lnTo>
                                  <a:lnTo>
                                    <a:pt x="24" y="14"/>
                                  </a:lnTo>
                                  <a:lnTo>
                                    <a:pt x="24" y="10"/>
                                  </a:lnTo>
                                  <a:lnTo>
                                    <a:pt x="19" y="10"/>
                                  </a:lnTo>
                                  <a:lnTo>
                                    <a:pt x="19" y="5"/>
                                  </a:lnTo>
                                  <a:lnTo>
                                    <a:pt x="15" y="5"/>
                                  </a:lnTo>
                                  <a:lnTo>
                                    <a:pt x="10" y="5"/>
                                  </a:lnTo>
                                  <a:lnTo>
                                    <a:pt x="15" y="10"/>
                                  </a:lnTo>
                                  <a:lnTo>
                                    <a:pt x="10" y="5"/>
                                  </a:lnTo>
                                  <a:lnTo>
                                    <a:pt x="10" y="0"/>
                                  </a:lnTo>
                                  <a:lnTo>
                                    <a:pt x="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580"/>
                          <wps:cNvSpPr>
                            <a:spLocks/>
                          </wps:cNvSpPr>
                          <wps:spPr bwMode="auto">
                            <a:xfrm>
                              <a:off x="4394" y="3728"/>
                              <a:ext cx="44" cy="33"/>
                            </a:xfrm>
                            <a:custGeom>
                              <a:avLst/>
                              <a:gdLst>
                                <a:gd name="T0" fmla="*/ 0 w 44"/>
                                <a:gd name="T1" fmla="*/ 9 h 33"/>
                                <a:gd name="T2" fmla="*/ 5 w 44"/>
                                <a:gd name="T3" fmla="*/ 14 h 33"/>
                                <a:gd name="T4" fmla="*/ 5 w 44"/>
                                <a:gd name="T5" fmla="*/ 19 h 33"/>
                                <a:gd name="T6" fmla="*/ 15 w 44"/>
                                <a:gd name="T7" fmla="*/ 19 h 33"/>
                                <a:gd name="T8" fmla="*/ 10 w 44"/>
                                <a:gd name="T9" fmla="*/ 14 h 33"/>
                                <a:gd name="T10" fmla="*/ 15 w 44"/>
                                <a:gd name="T11" fmla="*/ 19 h 33"/>
                                <a:gd name="T12" fmla="*/ 15 w 44"/>
                                <a:gd name="T13" fmla="*/ 24 h 33"/>
                                <a:gd name="T14" fmla="*/ 24 w 44"/>
                                <a:gd name="T15" fmla="*/ 24 h 33"/>
                                <a:gd name="T16" fmla="*/ 20 w 44"/>
                                <a:gd name="T17" fmla="*/ 19 h 33"/>
                                <a:gd name="T18" fmla="*/ 24 w 44"/>
                                <a:gd name="T19" fmla="*/ 24 h 33"/>
                                <a:gd name="T20" fmla="*/ 24 w 44"/>
                                <a:gd name="T21" fmla="*/ 29 h 33"/>
                                <a:gd name="T22" fmla="*/ 34 w 44"/>
                                <a:gd name="T23" fmla="*/ 29 h 33"/>
                                <a:gd name="T24" fmla="*/ 29 w 44"/>
                                <a:gd name="T25" fmla="*/ 24 h 33"/>
                                <a:gd name="T26" fmla="*/ 34 w 44"/>
                                <a:gd name="T27" fmla="*/ 29 h 33"/>
                                <a:gd name="T28" fmla="*/ 34 w 44"/>
                                <a:gd name="T29" fmla="*/ 33 h 33"/>
                                <a:gd name="T30" fmla="*/ 44 w 44"/>
                                <a:gd name="T31" fmla="*/ 33 h 33"/>
                                <a:gd name="T32" fmla="*/ 44 w 44"/>
                                <a:gd name="T33" fmla="*/ 14 h 33"/>
                                <a:gd name="T34" fmla="*/ 39 w 44"/>
                                <a:gd name="T35" fmla="*/ 14 h 33"/>
                                <a:gd name="T36" fmla="*/ 39 w 44"/>
                                <a:gd name="T37" fmla="*/ 9 h 33"/>
                                <a:gd name="T38" fmla="*/ 34 w 44"/>
                                <a:gd name="T39" fmla="*/ 9 h 33"/>
                                <a:gd name="T40" fmla="*/ 29 w 44"/>
                                <a:gd name="T41" fmla="*/ 9 h 33"/>
                                <a:gd name="T42" fmla="*/ 34 w 44"/>
                                <a:gd name="T43" fmla="*/ 14 h 33"/>
                                <a:gd name="T44" fmla="*/ 29 w 44"/>
                                <a:gd name="T45" fmla="*/ 9 h 33"/>
                                <a:gd name="T46" fmla="*/ 29 w 44"/>
                                <a:gd name="T47" fmla="*/ 5 h 33"/>
                                <a:gd name="T48" fmla="*/ 24 w 44"/>
                                <a:gd name="T49" fmla="*/ 5 h 33"/>
                                <a:gd name="T50" fmla="*/ 20 w 44"/>
                                <a:gd name="T51" fmla="*/ 5 h 33"/>
                                <a:gd name="T52" fmla="*/ 24 w 44"/>
                                <a:gd name="T53" fmla="*/ 9 h 33"/>
                                <a:gd name="T54" fmla="*/ 20 w 44"/>
                                <a:gd name="T55" fmla="*/ 5 h 33"/>
                                <a:gd name="T56" fmla="*/ 20 w 44"/>
                                <a:gd name="T57" fmla="*/ 0 h 33"/>
                                <a:gd name="T58" fmla="*/ 15 w 44"/>
                                <a:gd name="T59" fmla="*/ 0 h 33"/>
                                <a:gd name="T60" fmla="*/ 10 w 44"/>
                                <a:gd name="T61" fmla="*/ 0 h 33"/>
                                <a:gd name="T62" fmla="*/ 15 w 44"/>
                                <a:gd name="T63" fmla="*/ 5 h 33"/>
                                <a:gd name="T64" fmla="*/ 10 w 44"/>
                                <a:gd name="T65" fmla="*/ 0 h 33"/>
                                <a:gd name="T66" fmla="*/ 0 w 44"/>
                                <a:gd name="T67"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33">
                                  <a:moveTo>
                                    <a:pt x="0" y="9"/>
                                  </a:moveTo>
                                  <a:lnTo>
                                    <a:pt x="5" y="14"/>
                                  </a:lnTo>
                                  <a:lnTo>
                                    <a:pt x="5" y="19"/>
                                  </a:lnTo>
                                  <a:lnTo>
                                    <a:pt x="15" y="19"/>
                                  </a:lnTo>
                                  <a:lnTo>
                                    <a:pt x="10" y="14"/>
                                  </a:lnTo>
                                  <a:lnTo>
                                    <a:pt x="15" y="19"/>
                                  </a:lnTo>
                                  <a:lnTo>
                                    <a:pt x="15" y="24"/>
                                  </a:lnTo>
                                  <a:lnTo>
                                    <a:pt x="24" y="24"/>
                                  </a:lnTo>
                                  <a:lnTo>
                                    <a:pt x="20" y="19"/>
                                  </a:lnTo>
                                  <a:lnTo>
                                    <a:pt x="24" y="24"/>
                                  </a:lnTo>
                                  <a:lnTo>
                                    <a:pt x="24" y="29"/>
                                  </a:lnTo>
                                  <a:lnTo>
                                    <a:pt x="34" y="29"/>
                                  </a:lnTo>
                                  <a:lnTo>
                                    <a:pt x="29" y="24"/>
                                  </a:lnTo>
                                  <a:lnTo>
                                    <a:pt x="34" y="29"/>
                                  </a:lnTo>
                                  <a:lnTo>
                                    <a:pt x="34" y="33"/>
                                  </a:lnTo>
                                  <a:lnTo>
                                    <a:pt x="44" y="33"/>
                                  </a:lnTo>
                                  <a:lnTo>
                                    <a:pt x="44" y="14"/>
                                  </a:lnTo>
                                  <a:lnTo>
                                    <a:pt x="39" y="14"/>
                                  </a:lnTo>
                                  <a:lnTo>
                                    <a:pt x="39" y="9"/>
                                  </a:lnTo>
                                  <a:lnTo>
                                    <a:pt x="34" y="9"/>
                                  </a:lnTo>
                                  <a:lnTo>
                                    <a:pt x="29" y="9"/>
                                  </a:lnTo>
                                  <a:lnTo>
                                    <a:pt x="34" y="14"/>
                                  </a:lnTo>
                                  <a:lnTo>
                                    <a:pt x="29" y="9"/>
                                  </a:lnTo>
                                  <a:lnTo>
                                    <a:pt x="29" y="5"/>
                                  </a:lnTo>
                                  <a:lnTo>
                                    <a:pt x="24" y="5"/>
                                  </a:lnTo>
                                  <a:lnTo>
                                    <a:pt x="20" y="5"/>
                                  </a:lnTo>
                                  <a:lnTo>
                                    <a:pt x="24" y="9"/>
                                  </a:lnTo>
                                  <a:lnTo>
                                    <a:pt x="20" y="5"/>
                                  </a:lnTo>
                                  <a:lnTo>
                                    <a:pt x="20" y="0"/>
                                  </a:lnTo>
                                  <a:lnTo>
                                    <a:pt x="15" y="0"/>
                                  </a:lnTo>
                                  <a:lnTo>
                                    <a:pt x="10" y="0"/>
                                  </a:lnTo>
                                  <a:lnTo>
                                    <a:pt x="15" y="5"/>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581"/>
                          <wps:cNvSpPr>
                            <a:spLocks/>
                          </wps:cNvSpPr>
                          <wps:spPr bwMode="auto">
                            <a:xfrm>
                              <a:off x="4457" y="3757"/>
                              <a:ext cx="43" cy="33"/>
                            </a:xfrm>
                            <a:custGeom>
                              <a:avLst/>
                              <a:gdLst>
                                <a:gd name="T0" fmla="*/ 0 w 43"/>
                                <a:gd name="T1" fmla="*/ 19 h 33"/>
                                <a:gd name="T2" fmla="*/ 5 w 43"/>
                                <a:gd name="T3" fmla="*/ 19 h 33"/>
                                <a:gd name="T4" fmla="*/ 0 w 43"/>
                                <a:gd name="T5" fmla="*/ 14 h 33"/>
                                <a:gd name="T6" fmla="*/ 5 w 43"/>
                                <a:gd name="T7" fmla="*/ 19 h 33"/>
                                <a:gd name="T8" fmla="*/ 5 w 43"/>
                                <a:gd name="T9" fmla="*/ 24 h 33"/>
                                <a:gd name="T10" fmla="*/ 14 w 43"/>
                                <a:gd name="T11" fmla="*/ 24 h 33"/>
                                <a:gd name="T12" fmla="*/ 9 w 43"/>
                                <a:gd name="T13" fmla="*/ 19 h 33"/>
                                <a:gd name="T14" fmla="*/ 14 w 43"/>
                                <a:gd name="T15" fmla="*/ 24 h 33"/>
                                <a:gd name="T16" fmla="*/ 14 w 43"/>
                                <a:gd name="T17" fmla="*/ 28 h 33"/>
                                <a:gd name="T18" fmla="*/ 24 w 43"/>
                                <a:gd name="T19" fmla="*/ 28 h 33"/>
                                <a:gd name="T20" fmla="*/ 19 w 43"/>
                                <a:gd name="T21" fmla="*/ 24 h 33"/>
                                <a:gd name="T22" fmla="*/ 24 w 43"/>
                                <a:gd name="T23" fmla="*/ 28 h 33"/>
                                <a:gd name="T24" fmla="*/ 24 w 43"/>
                                <a:gd name="T25" fmla="*/ 33 h 33"/>
                                <a:gd name="T26" fmla="*/ 33 w 43"/>
                                <a:gd name="T27" fmla="*/ 33 h 33"/>
                                <a:gd name="T28" fmla="*/ 29 w 43"/>
                                <a:gd name="T29" fmla="*/ 28 h 33"/>
                                <a:gd name="T30" fmla="*/ 33 w 43"/>
                                <a:gd name="T31" fmla="*/ 33 h 33"/>
                                <a:gd name="T32" fmla="*/ 43 w 43"/>
                                <a:gd name="T33" fmla="*/ 24 h 33"/>
                                <a:gd name="T34" fmla="*/ 38 w 43"/>
                                <a:gd name="T35" fmla="*/ 19 h 33"/>
                                <a:gd name="T36" fmla="*/ 38 w 43"/>
                                <a:gd name="T37" fmla="*/ 14 h 33"/>
                                <a:gd name="T38" fmla="*/ 33 w 43"/>
                                <a:gd name="T39" fmla="*/ 14 h 33"/>
                                <a:gd name="T40" fmla="*/ 33 w 43"/>
                                <a:gd name="T41" fmla="*/ 19 h 33"/>
                                <a:gd name="T42" fmla="*/ 29 w 43"/>
                                <a:gd name="T43" fmla="*/ 14 h 33"/>
                                <a:gd name="T44" fmla="*/ 29 w 43"/>
                                <a:gd name="T45" fmla="*/ 9 h 33"/>
                                <a:gd name="T46" fmla="*/ 24 w 43"/>
                                <a:gd name="T47" fmla="*/ 9 h 33"/>
                                <a:gd name="T48" fmla="*/ 19 w 43"/>
                                <a:gd name="T49" fmla="*/ 9 h 33"/>
                                <a:gd name="T50" fmla="*/ 24 w 43"/>
                                <a:gd name="T51" fmla="*/ 14 h 33"/>
                                <a:gd name="T52" fmla="*/ 19 w 43"/>
                                <a:gd name="T53" fmla="*/ 9 h 33"/>
                                <a:gd name="T54" fmla="*/ 19 w 43"/>
                                <a:gd name="T55" fmla="*/ 4 h 33"/>
                                <a:gd name="T56" fmla="*/ 14 w 43"/>
                                <a:gd name="T57" fmla="*/ 4 h 33"/>
                                <a:gd name="T58" fmla="*/ 9 w 43"/>
                                <a:gd name="T59" fmla="*/ 4 h 33"/>
                                <a:gd name="T60" fmla="*/ 14 w 43"/>
                                <a:gd name="T61" fmla="*/ 9 h 33"/>
                                <a:gd name="T62" fmla="*/ 9 w 43"/>
                                <a:gd name="T63" fmla="*/ 4 h 33"/>
                                <a:gd name="T64" fmla="*/ 9 w 43"/>
                                <a:gd name="T65" fmla="*/ 0 h 33"/>
                                <a:gd name="T66" fmla="*/ 5 w 43"/>
                                <a:gd name="T67" fmla="*/ 0 h 33"/>
                                <a:gd name="T68" fmla="*/ 0 w 43"/>
                                <a:gd name="T69" fmla="*/ 0 h 33"/>
                                <a:gd name="T70" fmla="*/ 0 w 43"/>
                                <a:gd name="T71" fmla="*/ 1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 h="33">
                                  <a:moveTo>
                                    <a:pt x="0" y="19"/>
                                  </a:moveTo>
                                  <a:lnTo>
                                    <a:pt x="5" y="19"/>
                                  </a:lnTo>
                                  <a:lnTo>
                                    <a:pt x="0" y="14"/>
                                  </a:lnTo>
                                  <a:lnTo>
                                    <a:pt x="5" y="19"/>
                                  </a:lnTo>
                                  <a:lnTo>
                                    <a:pt x="5" y="24"/>
                                  </a:lnTo>
                                  <a:lnTo>
                                    <a:pt x="14" y="24"/>
                                  </a:lnTo>
                                  <a:lnTo>
                                    <a:pt x="9" y="19"/>
                                  </a:lnTo>
                                  <a:lnTo>
                                    <a:pt x="14" y="24"/>
                                  </a:lnTo>
                                  <a:lnTo>
                                    <a:pt x="14" y="28"/>
                                  </a:lnTo>
                                  <a:lnTo>
                                    <a:pt x="24" y="28"/>
                                  </a:lnTo>
                                  <a:lnTo>
                                    <a:pt x="19" y="24"/>
                                  </a:lnTo>
                                  <a:lnTo>
                                    <a:pt x="24" y="28"/>
                                  </a:lnTo>
                                  <a:lnTo>
                                    <a:pt x="24" y="33"/>
                                  </a:lnTo>
                                  <a:lnTo>
                                    <a:pt x="33" y="33"/>
                                  </a:lnTo>
                                  <a:lnTo>
                                    <a:pt x="29" y="28"/>
                                  </a:lnTo>
                                  <a:lnTo>
                                    <a:pt x="33" y="33"/>
                                  </a:lnTo>
                                  <a:lnTo>
                                    <a:pt x="43" y="24"/>
                                  </a:lnTo>
                                  <a:lnTo>
                                    <a:pt x="38" y="19"/>
                                  </a:lnTo>
                                  <a:lnTo>
                                    <a:pt x="38" y="14"/>
                                  </a:lnTo>
                                  <a:lnTo>
                                    <a:pt x="33" y="14"/>
                                  </a:lnTo>
                                  <a:lnTo>
                                    <a:pt x="33" y="19"/>
                                  </a:lnTo>
                                  <a:lnTo>
                                    <a:pt x="29" y="14"/>
                                  </a:lnTo>
                                  <a:lnTo>
                                    <a:pt x="29" y="9"/>
                                  </a:lnTo>
                                  <a:lnTo>
                                    <a:pt x="24" y="9"/>
                                  </a:lnTo>
                                  <a:lnTo>
                                    <a:pt x="19" y="9"/>
                                  </a:lnTo>
                                  <a:lnTo>
                                    <a:pt x="24" y="14"/>
                                  </a:lnTo>
                                  <a:lnTo>
                                    <a:pt x="19" y="9"/>
                                  </a:lnTo>
                                  <a:lnTo>
                                    <a:pt x="19" y="4"/>
                                  </a:lnTo>
                                  <a:lnTo>
                                    <a:pt x="14" y="4"/>
                                  </a:lnTo>
                                  <a:lnTo>
                                    <a:pt x="9" y="4"/>
                                  </a:lnTo>
                                  <a:lnTo>
                                    <a:pt x="14" y="9"/>
                                  </a:lnTo>
                                  <a:lnTo>
                                    <a:pt x="9" y="4"/>
                                  </a:lnTo>
                                  <a:lnTo>
                                    <a:pt x="9" y="0"/>
                                  </a:lnTo>
                                  <a:lnTo>
                                    <a:pt x="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582"/>
                          <wps:cNvSpPr>
                            <a:spLocks/>
                          </wps:cNvSpPr>
                          <wps:spPr bwMode="auto">
                            <a:xfrm>
                              <a:off x="4510" y="3785"/>
                              <a:ext cx="43" cy="34"/>
                            </a:xfrm>
                            <a:custGeom>
                              <a:avLst/>
                              <a:gdLst>
                                <a:gd name="T0" fmla="*/ 0 w 43"/>
                                <a:gd name="T1" fmla="*/ 10 h 34"/>
                                <a:gd name="T2" fmla="*/ 5 w 43"/>
                                <a:gd name="T3" fmla="*/ 15 h 34"/>
                                <a:gd name="T4" fmla="*/ 5 w 43"/>
                                <a:gd name="T5" fmla="*/ 20 h 34"/>
                                <a:gd name="T6" fmla="*/ 14 w 43"/>
                                <a:gd name="T7" fmla="*/ 20 h 34"/>
                                <a:gd name="T8" fmla="*/ 9 w 43"/>
                                <a:gd name="T9" fmla="*/ 15 h 34"/>
                                <a:gd name="T10" fmla="*/ 14 w 43"/>
                                <a:gd name="T11" fmla="*/ 20 h 34"/>
                                <a:gd name="T12" fmla="*/ 14 w 43"/>
                                <a:gd name="T13" fmla="*/ 24 h 34"/>
                                <a:gd name="T14" fmla="*/ 24 w 43"/>
                                <a:gd name="T15" fmla="*/ 24 h 34"/>
                                <a:gd name="T16" fmla="*/ 19 w 43"/>
                                <a:gd name="T17" fmla="*/ 20 h 34"/>
                                <a:gd name="T18" fmla="*/ 24 w 43"/>
                                <a:gd name="T19" fmla="*/ 24 h 34"/>
                                <a:gd name="T20" fmla="*/ 24 w 43"/>
                                <a:gd name="T21" fmla="*/ 29 h 34"/>
                                <a:gd name="T22" fmla="*/ 33 w 43"/>
                                <a:gd name="T23" fmla="*/ 29 h 34"/>
                                <a:gd name="T24" fmla="*/ 29 w 43"/>
                                <a:gd name="T25" fmla="*/ 24 h 34"/>
                                <a:gd name="T26" fmla="*/ 33 w 43"/>
                                <a:gd name="T27" fmla="*/ 29 h 34"/>
                                <a:gd name="T28" fmla="*/ 33 w 43"/>
                                <a:gd name="T29" fmla="*/ 34 h 34"/>
                                <a:gd name="T30" fmla="*/ 43 w 43"/>
                                <a:gd name="T31" fmla="*/ 34 h 34"/>
                                <a:gd name="T32" fmla="*/ 43 w 43"/>
                                <a:gd name="T33" fmla="*/ 15 h 34"/>
                                <a:gd name="T34" fmla="*/ 38 w 43"/>
                                <a:gd name="T35" fmla="*/ 15 h 34"/>
                                <a:gd name="T36" fmla="*/ 43 w 43"/>
                                <a:gd name="T37" fmla="*/ 20 h 34"/>
                                <a:gd name="T38" fmla="*/ 38 w 43"/>
                                <a:gd name="T39" fmla="*/ 15 h 34"/>
                                <a:gd name="T40" fmla="*/ 38 w 43"/>
                                <a:gd name="T41" fmla="*/ 10 h 34"/>
                                <a:gd name="T42" fmla="*/ 33 w 43"/>
                                <a:gd name="T43" fmla="*/ 10 h 34"/>
                                <a:gd name="T44" fmla="*/ 29 w 43"/>
                                <a:gd name="T45" fmla="*/ 10 h 34"/>
                                <a:gd name="T46" fmla="*/ 33 w 43"/>
                                <a:gd name="T47" fmla="*/ 15 h 34"/>
                                <a:gd name="T48" fmla="*/ 29 w 43"/>
                                <a:gd name="T49" fmla="*/ 10 h 34"/>
                                <a:gd name="T50" fmla="*/ 29 w 43"/>
                                <a:gd name="T51" fmla="*/ 5 h 34"/>
                                <a:gd name="T52" fmla="*/ 24 w 43"/>
                                <a:gd name="T53" fmla="*/ 5 h 34"/>
                                <a:gd name="T54" fmla="*/ 19 w 43"/>
                                <a:gd name="T55" fmla="*/ 5 h 34"/>
                                <a:gd name="T56" fmla="*/ 24 w 43"/>
                                <a:gd name="T57" fmla="*/ 10 h 34"/>
                                <a:gd name="T58" fmla="*/ 19 w 43"/>
                                <a:gd name="T59" fmla="*/ 5 h 34"/>
                                <a:gd name="T60" fmla="*/ 19 w 43"/>
                                <a:gd name="T61" fmla="*/ 0 h 34"/>
                                <a:gd name="T62" fmla="*/ 14 w 43"/>
                                <a:gd name="T63" fmla="*/ 0 h 34"/>
                                <a:gd name="T64" fmla="*/ 9 w 43"/>
                                <a:gd name="T65" fmla="*/ 0 h 34"/>
                                <a:gd name="T66" fmla="*/ 14 w 43"/>
                                <a:gd name="T67" fmla="*/ 5 h 34"/>
                                <a:gd name="T68" fmla="*/ 9 w 43"/>
                                <a:gd name="T69" fmla="*/ 0 h 34"/>
                                <a:gd name="T70" fmla="*/ 0 w 43"/>
                                <a:gd name="T71" fmla="*/ 1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 h="34">
                                  <a:moveTo>
                                    <a:pt x="0" y="10"/>
                                  </a:moveTo>
                                  <a:lnTo>
                                    <a:pt x="5" y="15"/>
                                  </a:lnTo>
                                  <a:lnTo>
                                    <a:pt x="5" y="20"/>
                                  </a:lnTo>
                                  <a:lnTo>
                                    <a:pt x="14" y="20"/>
                                  </a:lnTo>
                                  <a:lnTo>
                                    <a:pt x="9" y="15"/>
                                  </a:lnTo>
                                  <a:lnTo>
                                    <a:pt x="14" y="20"/>
                                  </a:lnTo>
                                  <a:lnTo>
                                    <a:pt x="14" y="24"/>
                                  </a:lnTo>
                                  <a:lnTo>
                                    <a:pt x="24" y="24"/>
                                  </a:lnTo>
                                  <a:lnTo>
                                    <a:pt x="19" y="20"/>
                                  </a:lnTo>
                                  <a:lnTo>
                                    <a:pt x="24" y="24"/>
                                  </a:lnTo>
                                  <a:lnTo>
                                    <a:pt x="24" y="29"/>
                                  </a:lnTo>
                                  <a:lnTo>
                                    <a:pt x="33" y="29"/>
                                  </a:lnTo>
                                  <a:lnTo>
                                    <a:pt x="29" y="24"/>
                                  </a:lnTo>
                                  <a:lnTo>
                                    <a:pt x="33" y="29"/>
                                  </a:lnTo>
                                  <a:lnTo>
                                    <a:pt x="33" y="34"/>
                                  </a:lnTo>
                                  <a:lnTo>
                                    <a:pt x="43" y="34"/>
                                  </a:lnTo>
                                  <a:lnTo>
                                    <a:pt x="43" y="15"/>
                                  </a:lnTo>
                                  <a:lnTo>
                                    <a:pt x="38" y="15"/>
                                  </a:lnTo>
                                  <a:lnTo>
                                    <a:pt x="43" y="20"/>
                                  </a:lnTo>
                                  <a:lnTo>
                                    <a:pt x="38" y="15"/>
                                  </a:lnTo>
                                  <a:lnTo>
                                    <a:pt x="38" y="10"/>
                                  </a:lnTo>
                                  <a:lnTo>
                                    <a:pt x="33" y="10"/>
                                  </a:lnTo>
                                  <a:lnTo>
                                    <a:pt x="29" y="10"/>
                                  </a:lnTo>
                                  <a:lnTo>
                                    <a:pt x="33" y="15"/>
                                  </a:lnTo>
                                  <a:lnTo>
                                    <a:pt x="29" y="10"/>
                                  </a:lnTo>
                                  <a:lnTo>
                                    <a:pt x="29" y="5"/>
                                  </a:lnTo>
                                  <a:lnTo>
                                    <a:pt x="24" y="5"/>
                                  </a:lnTo>
                                  <a:lnTo>
                                    <a:pt x="19" y="5"/>
                                  </a:lnTo>
                                  <a:lnTo>
                                    <a:pt x="24" y="10"/>
                                  </a:lnTo>
                                  <a:lnTo>
                                    <a:pt x="19" y="5"/>
                                  </a:lnTo>
                                  <a:lnTo>
                                    <a:pt x="19" y="0"/>
                                  </a:lnTo>
                                  <a:lnTo>
                                    <a:pt x="14" y="0"/>
                                  </a:lnTo>
                                  <a:lnTo>
                                    <a:pt x="9" y="0"/>
                                  </a:lnTo>
                                  <a:lnTo>
                                    <a:pt x="14" y="5"/>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583"/>
                          <wps:cNvSpPr>
                            <a:spLocks/>
                          </wps:cNvSpPr>
                          <wps:spPr bwMode="auto">
                            <a:xfrm>
                              <a:off x="4567" y="3814"/>
                              <a:ext cx="44" cy="34"/>
                            </a:xfrm>
                            <a:custGeom>
                              <a:avLst/>
                              <a:gdLst>
                                <a:gd name="T0" fmla="*/ 0 w 44"/>
                                <a:gd name="T1" fmla="*/ 10 h 34"/>
                                <a:gd name="T2" fmla="*/ 5 w 44"/>
                                <a:gd name="T3" fmla="*/ 15 h 34"/>
                                <a:gd name="T4" fmla="*/ 5 w 44"/>
                                <a:gd name="T5" fmla="*/ 19 h 34"/>
                                <a:gd name="T6" fmla="*/ 15 w 44"/>
                                <a:gd name="T7" fmla="*/ 19 h 34"/>
                                <a:gd name="T8" fmla="*/ 10 w 44"/>
                                <a:gd name="T9" fmla="*/ 15 h 34"/>
                                <a:gd name="T10" fmla="*/ 15 w 44"/>
                                <a:gd name="T11" fmla="*/ 19 h 34"/>
                                <a:gd name="T12" fmla="*/ 15 w 44"/>
                                <a:gd name="T13" fmla="*/ 24 h 34"/>
                                <a:gd name="T14" fmla="*/ 24 w 44"/>
                                <a:gd name="T15" fmla="*/ 24 h 34"/>
                                <a:gd name="T16" fmla="*/ 20 w 44"/>
                                <a:gd name="T17" fmla="*/ 19 h 34"/>
                                <a:gd name="T18" fmla="*/ 29 w 44"/>
                                <a:gd name="T19" fmla="*/ 29 h 34"/>
                                <a:gd name="T20" fmla="*/ 34 w 44"/>
                                <a:gd name="T21" fmla="*/ 29 h 34"/>
                                <a:gd name="T22" fmla="*/ 29 w 44"/>
                                <a:gd name="T23" fmla="*/ 24 h 34"/>
                                <a:gd name="T24" fmla="*/ 34 w 44"/>
                                <a:gd name="T25" fmla="*/ 29 h 34"/>
                                <a:gd name="T26" fmla="*/ 34 w 44"/>
                                <a:gd name="T27" fmla="*/ 34 h 34"/>
                                <a:gd name="T28" fmla="*/ 44 w 44"/>
                                <a:gd name="T29" fmla="*/ 34 h 34"/>
                                <a:gd name="T30" fmla="*/ 44 w 44"/>
                                <a:gd name="T31" fmla="*/ 15 h 34"/>
                                <a:gd name="T32" fmla="*/ 39 w 44"/>
                                <a:gd name="T33" fmla="*/ 15 h 34"/>
                                <a:gd name="T34" fmla="*/ 44 w 44"/>
                                <a:gd name="T35" fmla="*/ 19 h 34"/>
                                <a:gd name="T36" fmla="*/ 39 w 44"/>
                                <a:gd name="T37" fmla="*/ 15 h 34"/>
                                <a:gd name="T38" fmla="*/ 39 w 44"/>
                                <a:gd name="T39" fmla="*/ 10 h 34"/>
                                <a:gd name="T40" fmla="*/ 34 w 44"/>
                                <a:gd name="T41" fmla="*/ 10 h 34"/>
                                <a:gd name="T42" fmla="*/ 29 w 44"/>
                                <a:gd name="T43" fmla="*/ 10 h 34"/>
                                <a:gd name="T44" fmla="*/ 34 w 44"/>
                                <a:gd name="T45" fmla="*/ 15 h 34"/>
                                <a:gd name="T46" fmla="*/ 29 w 44"/>
                                <a:gd name="T47" fmla="*/ 10 h 34"/>
                                <a:gd name="T48" fmla="*/ 29 w 44"/>
                                <a:gd name="T49" fmla="*/ 5 h 34"/>
                                <a:gd name="T50" fmla="*/ 24 w 44"/>
                                <a:gd name="T51" fmla="*/ 5 h 34"/>
                                <a:gd name="T52" fmla="*/ 20 w 44"/>
                                <a:gd name="T53" fmla="*/ 5 h 34"/>
                                <a:gd name="T54" fmla="*/ 24 w 44"/>
                                <a:gd name="T55" fmla="*/ 10 h 34"/>
                                <a:gd name="T56" fmla="*/ 20 w 44"/>
                                <a:gd name="T57" fmla="*/ 5 h 34"/>
                                <a:gd name="T58" fmla="*/ 20 w 44"/>
                                <a:gd name="T59" fmla="*/ 0 h 34"/>
                                <a:gd name="T60" fmla="*/ 15 w 44"/>
                                <a:gd name="T61" fmla="*/ 0 h 34"/>
                                <a:gd name="T62" fmla="*/ 10 w 44"/>
                                <a:gd name="T63" fmla="*/ 0 h 34"/>
                                <a:gd name="T64" fmla="*/ 15 w 44"/>
                                <a:gd name="T65" fmla="*/ 5 h 34"/>
                                <a:gd name="T66" fmla="*/ 10 w 44"/>
                                <a:gd name="T67" fmla="*/ 0 h 34"/>
                                <a:gd name="T68" fmla="*/ 0 w 44"/>
                                <a:gd name="T69" fmla="*/ 1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 h="34">
                                  <a:moveTo>
                                    <a:pt x="0" y="10"/>
                                  </a:moveTo>
                                  <a:lnTo>
                                    <a:pt x="5" y="15"/>
                                  </a:lnTo>
                                  <a:lnTo>
                                    <a:pt x="5" y="19"/>
                                  </a:lnTo>
                                  <a:lnTo>
                                    <a:pt x="15" y="19"/>
                                  </a:lnTo>
                                  <a:lnTo>
                                    <a:pt x="10" y="15"/>
                                  </a:lnTo>
                                  <a:lnTo>
                                    <a:pt x="15" y="19"/>
                                  </a:lnTo>
                                  <a:lnTo>
                                    <a:pt x="15" y="24"/>
                                  </a:lnTo>
                                  <a:lnTo>
                                    <a:pt x="24" y="24"/>
                                  </a:lnTo>
                                  <a:lnTo>
                                    <a:pt x="20" y="19"/>
                                  </a:lnTo>
                                  <a:lnTo>
                                    <a:pt x="29" y="29"/>
                                  </a:lnTo>
                                  <a:lnTo>
                                    <a:pt x="34" y="29"/>
                                  </a:lnTo>
                                  <a:lnTo>
                                    <a:pt x="29" y="24"/>
                                  </a:lnTo>
                                  <a:lnTo>
                                    <a:pt x="34" y="29"/>
                                  </a:lnTo>
                                  <a:lnTo>
                                    <a:pt x="34" y="34"/>
                                  </a:lnTo>
                                  <a:lnTo>
                                    <a:pt x="44" y="34"/>
                                  </a:lnTo>
                                  <a:lnTo>
                                    <a:pt x="44" y="15"/>
                                  </a:lnTo>
                                  <a:lnTo>
                                    <a:pt x="39" y="15"/>
                                  </a:lnTo>
                                  <a:lnTo>
                                    <a:pt x="44" y="19"/>
                                  </a:lnTo>
                                  <a:lnTo>
                                    <a:pt x="39" y="15"/>
                                  </a:lnTo>
                                  <a:lnTo>
                                    <a:pt x="39" y="10"/>
                                  </a:lnTo>
                                  <a:lnTo>
                                    <a:pt x="34" y="10"/>
                                  </a:lnTo>
                                  <a:lnTo>
                                    <a:pt x="29" y="10"/>
                                  </a:lnTo>
                                  <a:lnTo>
                                    <a:pt x="34" y="15"/>
                                  </a:lnTo>
                                  <a:lnTo>
                                    <a:pt x="29" y="10"/>
                                  </a:lnTo>
                                  <a:lnTo>
                                    <a:pt x="29" y="5"/>
                                  </a:lnTo>
                                  <a:lnTo>
                                    <a:pt x="24" y="5"/>
                                  </a:lnTo>
                                  <a:lnTo>
                                    <a:pt x="20" y="5"/>
                                  </a:lnTo>
                                  <a:lnTo>
                                    <a:pt x="24" y="10"/>
                                  </a:lnTo>
                                  <a:lnTo>
                                    <a:pt x="20" y="5"/>
                                  </a:lnTo>
                                  <a:lnTo>
                                    <a:pt x="20" y="0"/>
                                  </a:lnTo>
                                  <a:lnTo>
                                    <a:pt x="15" y="0"/>
                                  </a:lnTo>
                                  <a:lnTo>
                                    <a:pt x="10" y="0"/>
                                  </a:lnTo>
                                  <a:lnTo>
                                    <a:pt x="15" y="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584"/>
                          <wps:cNvSpPr>
                            <a:spLocks/>
                          </wps:cNvSpPr>
                          <wps:spPr bwMode="auto">
                            <a:xfrm>
                              <a:off x="4625" y="3843"/>
                              <a:ext cx="48" cy="29"/>
                            </a:xfrm>
                            <a:custGeom>
                              <a:avLst/>
                              <a:gdLst>
                                <a:gd name="T0" fmla="*/ 0 w 48"/>
                                <a:gd name="T1" fmla="*/ 10 h 29"/>
                                <a:gd name="T2" fmla="*/ 5 w 48"/>
                                <a:gd name="T3" fmla="*/ 14 h 29"/>
                                <a:gd name="T4" fmla="*/ 5 w 48"/>
                                <a:gd name="T5" fmla="*/ 19 h 29"/>
                                <a:gd name="T6" fmla="*/ 14 w 48"/>
                                <a:gd name="T7" fmla="*/ 19 h 29"/>
                                <a:gd name="T8" fmla="*/ 10 w 48"/>
                                <a:gd name="T9" fmla="*/ 14 h 29"/>
                                <a:gd name="T10" fmla="*/ 14 w 48"/>
                                <a:gd name="T11" fmla="*/ 19 h 29"/>
                                <a:gd name="T12" fmla="*/ 14 w 48"/>
                                <a:gd name="T13" fmla="*/ 24 h 29"/>
                                <a:gd name="T14" fmla="*/ 24 w 48"/>
                                <a:gd name="T15" fmla="*/ 24 h 29"/>
                                <a:gd name="T16" fmla="*/ 19 w 48"/>
                                <a:gd name="T17" fmla="*/ 19 h 29"/>
                                <a:gd name="T18" fmla="*/ 24 w 48"/>
                                <a:gd name="T19" fmla="*/ 24 h 29"/>
                                <a:gd name="T20" fmla="*/ 24 w 48"/>
                                <a:gd name="T21" fmla="*/ 29 h 29"/>
                                <a:gd name="T22" fmla="*/ 38 w 48"/>
                                <a:gd name="T23" fmla="*/ 29 h 29"/>
                                <a:gd name="T24" fmla="*/ 29 w 48"/>
                                <a:gd name="T25" fmla="*/ 19 h 29"/>
                                <a:gd name="T26" fmla="*/ 29 w 48"/>
                                <a:gd name="T27" fmla="*/ 24 h 29"/>
                                <a:gd name="T28" fmla="*/ 48 w 48"/>
                                <a:gd name="T29" fmla="*/ 24 h 29"/>
                                <a:gd name="T30" fmla="*/ 48 w 48"/>
                                <a:gd name="T31" fmla="*/ 19 h 29"/>
                                <a:gd name="T32" fmla="*/ 48 w 48"/>
                                <a:gd name="T33" fmla="*/ 14 h 29"/>
                                <a:gd name="T34" fmla="*/ 43 w 48"/>
                                <a:gd name="T35" fmla="*/ 14 h 29"/>
                                <a:gd name="T36" fmla="*/ 43 w 48"/>
                                <a:gd name="T37" fmla="*/ 10 h 29"/>
                                <a:gd name="T38" fmla="*/ 38 w 48"/>
                                <a:gd name="T39" fmla="*/ 10 h 29"/>
                                <a:gd name="T40" fmla="*/ 29 w 48"/>
                                <a:gd name="T41" fmla="*/ 10 h 29"/>
                                <a:gd name="T42" fmla="*/ 34 w 48"/>
                                <a:gd name="T43" fmla="*/ 14 h 29"/>
                                <a:gd name="T44" fmla="*/ 29 w 48"/>
                                <a:gd name="T45" fmla="*/ 10 h 29"/>
                                <a:gd name="T46" fmla="*/ 29 w 48"/>
                                <a:gd name="T47" fmla="*/ 5 h 29"/>
                                <a:gd name="T48" fmla="*/ 24 w 48"/>
                                <a:gd name="T49" fmla="*/ 5 h 29"/>
                                <a:gd name="T50" fmla="*/ 19 w 48"/>
                                <a:gd name="T51" fmla="*/ 5 h 29"/>
                                <a:gd name="T52" fmla="*/ 24 w 48"/>
                                <a:gd name="T53" fmla="*/ 10 h 29"/>
                                <a:gd name="T54" fmla="*/ 19 w 48"/>
                                <a:gd name="T55" fmla="*/ 5 h 29"/>
                                <a:gd name="T56" fmla="*/ 19 w 48"/>
                                <a:gd name="T57" fmla="*/ 0 h 29"/>
                                <a:gd name="T58" fmla="*/ 14 w 48"/>
                                <a:gd name="T59" fmla="*/ 0 h 29"/>
                                <a:gd name="T60" fmla="*/ 10 w 48"/>
                                <a:gd name="T61" fmla="*/ 0 h 29"/>
                                <a:gd name="T62" fmla="*/ 14 w 48"/>
                                <a:gd name="T63" fmla="*/ 5 h 29"/>
                                <a:gd name="T64" fmla="*/ 10 w 48"/>
                                <a:gd name="T65" fmla="*/ 0 h 29"/>
                                <a:gd name="T66" fmla="*/ 0 w 48"/>
                                <a:gd name="T67" fmla="*/ 1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29">
                                  <a:moveTo>
                                    <a:pt x="0" y="10"/>
                                  </a:moveTo>
                                  <a:lnTo>
                                    <a:pt x="5" y="14"/>
                                  </a:lnTo>
                                  <a:lnTo>
                                    <a:pt x="5" y="19"/>
                                  </a:lnTo>
                                  <a:lnTo>
                                    <a:pt x="14" y="19"/>
                                  </a:lnTo>
                                  <a:lnTo>
                                    <a:pt x="10" y="14"/>
                                  </a:lnTo>
                                  <a:lnTo>
                                    <a:pt x="14" y="19"/>
                                  </a:lnTo>
                                  <a:lnTo>
                                    <a:pt x="14" y="24"/>
                                  </a:lnTo>
                                  <a:lnTo>
                                    <a:pt x="24" y="24"/>
                                  </a:lnTo>
                                  <a:lnTo>
                                    <a:pt x="19" y="19"/>
                                  </a:lnTo>
                                  <a:lnTo>
                                    <a:pt x="24" y="24"/>
                                  </a:lnTo>
                                  <a:lnTo>
                                    <a:pt x="24" y="29"/>
                                  </a:lnTo>
                                  <a:lnTo>
                                    <a:pt x="38" y="29"/>
                                  </a:lnTo>
                                  <a:lnTo>
                                    <a:pt x="29" y="19"/>
                                  </a:lnTo>
                                  <a:lnTo>
                                    <a:pt x="29" y="24"/>
                                  </a:lnTo>
                                  <a:lnTo>
                                    <a:pt x="48" y="24"/>
                                  </a:lnTo>
                                  <a:lnTo>
                                    <a:pt x="48" y="19"/>
                                  </a:lnTo>
                                  <a:lnTo>
                                    <a:pt x="48" y="14"/>
                                  </a:lnTo>
                                  <a:lnTo>
                                    <a:pt x="43" y="14"/>
                                  </a:lnTo>
                                  <a:lnTo>
                                    <a:pt x="43" y="10"/>
                                  </a:lnTo>
                                  <a:lnTo>
                                    <a:pt x="38" y="10"/>
                                  </a:lnTo>
                                  <a:lnTo>
                                    <a:pt x="29" y="10"/>
                                  </a:lnTo>
                                  <a:lnTo>
                                    <a:pt x="34" y="14"/>
                                  </a:lnTo>
                                  <a:lnTo>
                                    <a:pt x="29" y="10"/>
                                  </a:lnTo>
                                  <a:lnTo>
                                    <a:pt x="29" y="5"/>
                                  </a:lnTo>
                                  <a:lnTo>
                                    <a:pt x="24" y="5"/>
                                  </a:lnTo>
                                  <a:lnTo>
                                    <a:pt x="19" y="5"/>
                                  </a:lnTo>
                                  <a:lnTo>
                                    <a:pt x="24" y="10"/>
                                  </a:lnTo>
                                  <a:lnTo>
                                    <a:pt x="19" y="5"/>
                                  </a:lnTo>
                                  <a:lnTo>
                                    <a:pt x="19" y="0"/>
                                  </a:lnTo>
                                  <a:lnTo>
                                    <a:pt x="14" y="0"/>
                                  </a:lnTo>
                                  <a:lnTo>
                                    <a:pt x="10" y="0"/>
                                  </a:lnTo>
                                  <a:lnTo>
                                    <a:pt x="14" y="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585"/>
                          <wps:cNvSpPr>
                            <a:spLocks/>
                          </wps:cNvSpPr>
                          <wps:spPr bwMode="auto">
                            <a:xfrm>
                              <a:off x="4678" y="3867"/>
                              <a:ext cx="48" cy="29"/>
                            </a:xfrm>
                            <a:custGeom>
                              <a:avLst/>
                              <a:gdLst>
                                <a:gd name="T0" fmla="*/ 0 w 48"/>
                                <a:gd name="T1" fmla="*/ 10 h 29"/>
                                <a:gd name="T2" fmla="*/ 5 w 48"/>
                                <a:gd name="T3" fmla="*/ 14 h 29"/>
                                <a:gd name="T4" fmla="*/ 5 w 48"/>
                                <a:gd name="T5" fmla="*/ 19 h 29"/>
                                <a:gd name="T6" fmla="*/ 14 w 48"/>
                                <a:gd name="T7" fmla="*/ 19 h 29"/>
                                <a:gd name="T8" fmla="*/ 9 w 48"/>
                                <a:gd name="T9" fmla="*/ 14 h 29"/>
                                <a:gd name="T10" fmla="*/ 14 w 48"/>
                                <a:gd name="T11" fmla="*/ 19 h 29"/>
                                <a:gd name="T12" fmla="*/ 14 w 48"/>
                                <a:gd name="T13" fmla="*/ 24 h 29"/>
                                <a:gd name="T14" fmla="*/ 24 w 48"/>
                                <a:gd name="T15" fmla="*/ 24 h 29"/>
                                <a:gd name="T16" fmla="*/ 19 w 48"/>
                                <a:gd name="T17" fmla="*/ 19 h 29"/>
                                <a:gd name="T18" fmla="*/ 24 w 48"/>
                                <a:gd name="T19" fmla="*/ 24 h 29"/>
                                <a:gd name="T20" fmla="*/ 24 w 48"/>
                                <a:gd name="T21" fmla="*/ 29 h 29"/>
                                <a:gd name="T22" fmla="*/ 38 w 48"/>
                                <a:gd name="T23" fmla="*/ 29 h 29"/>
                                <a:gd name="T24" fmla="*/ 33 w 48"/>
                                <a:gd name="T25" fmla="*/ 24 h 29"/>
                                <a:gd name="T26" fmla="*/ 38 w 48"/>
                                <a:gd name="T27" fmla="*/ 29 h 29"/>
                                <a:gd name="T28" fmla="*/ 48 w 48"/>
                                <a:gd name="T29" fmla="*/ 19 h 29"/>
                                <a:gd name="T30" fmla="*/ 43 w 48"/>
                                <a:gd name="T31" fmla="*/ 14 h 29"/>
                                <a:gd name="T32" fmla="*/ 43 w 48"/>
                                <a:gd name="T33" fmla="*/ 10 h 29"/>
                                <a:gd name="T34" fmla="*/ 38 w 48"/>
                                <a:gd name="T35" fmla="*/ 10 h 29"/>
                                <a:gd name="T36" fmla="*/ 29 w 48"/>
                                <a:gd name="T37" fmla="*/ 10 h 29"/>
                                <a:gd name="T38" fmla="*/ 33 w 48"/>
                                <a:gd name="T39" fmla="*/ 14 h 29"/>
                                <a:gd name="T40" fmla="*/ 29 w 48"/>
                                <a:gd name="T41" fmla="*/ 10 h 29"/>
                                <a:gd name="T42" fmla="*/ 29 w 48"/>
                                <a:gd name="T43" fmla="*/ 5 h 29"/>
                                <a:gd name="T44" fmla="*/ 24 w 48"/>
                                <a:gd name="T45" fmla="*/ 5 h 29"/>
                                <a:gd name="T46" fmla="*/ 19 w 48"/>
                                <a:gd name="T47" fmla="*/ 5 h 29"/>
                                <a:gd name="T48" fmla="*/ 24 w 48"/>
                                <a:gd name="T49" fmla="*/ 10 h 29"/>
                                <a:gd name="T50" fmla="*/ 19 w 48"/>
                                <a:gd name="T51" fmla="*/ 5 h 29"/>
                                <a:gd name="T52" fmla="*/ 19 w 48"/>
                                <a:gd name="T53" fmla="*/ 0 h 29"/>
                                <a:gd name="T54" fmla="*/ 14 w 48"/>
                                <a:gd name="T55" fmla="*/ 0 h 29"/>
                                <a:gd name="T56" fmla="*/ 9 w 48"/>
                                <a:gd name="T57" fmla="*/ 0 h 29"/>
                                <a:gd name="T58" fmla="*/ 14 w 48"/>
                                <a:gd name="T59" fmla="*/ 5 h 29"/>
                                <a:gd name="T60" fmla="*/ 9 w 48"/>
                                <a:gd name="T61" fmla="*/ 0 h 29"/>
                                <a:gd name="T62" fmla="*/ 0 w 48"/>
                                <a:gd name="T63" fmla="*/ 1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29">
                                  <a:moveTo>
                                    <a:pt x="0" y="10"/>
                                  </a:moveTo>
                                  <a:lnTo>
                                    <a:pt x="5" y="14"/>
                                  </a:lnTo>
                                  <a:lnTo>
                                    <a:pt x="5" y="19"/>
                                  </a:lnTo>
                                  <a:lnTo>
                                    <a:pt x="14" y="19"/>
                                  </a:lnTo>
                                  <a:lnTo>
                                    <a:pt x="9" y="14"/>
                                  </a:lnTo>
                                  <a:lnTo>
                                    <a:pt x="14" y="19"/>
                                  </a:lnTo>
                                  <a:lnTo>
                                    <a:pt x="14" y="24"/>
                                  </a:lnTo>
                                  <a:lnTo>
                                    <a:pt x="24" y="24"/>
                                  </a:lnTo>
                                  <a:lnTo>
                                    <a:pt x="19" y="19"/>
                                  </a:lnTo>
                                  <a:lnTo>
                                    <a:pt x="24" y="24"/>
                                  </a:lnTo>
                                  <a:lnTo>
                                    <a:pt x="24" y="29"/>
                                  </a:lnTo>
                                  <a:lnTo>
                                    <a:pt x="38" y="29"/>
                                  </a:lnTo>
                                  <a:lnTo>
                                    <a:pt x="33" y="24"/>
                                  </a:lnTo>
                                  <a:lnTo>
                                    <a:pt x="38" y="29"/>
                                  </a:lnTo>
                                  <a:lnTo>
                                    <a:pt x="48" y="19"/>
                                  </a:lnTo>
                                  <a:lnTo>
                                    <a:pt x="43" y="14"/>
                                  </a:lnTo>
                                  <a:lnTo>
                                    <a:pt x="43" y="10"/>
                                  </a:lnTo>
                                  <a:lnTo>
                                    <a:pt x="38" y="10"/>
                                  </a:lnTo>
                                  <a:lnTo>
                                    <a:pt x="29" y="10"/>
                                  </a:lnTo>
                                  <a:lnTo>
                                    <a:pt x="33" y="14"/>
                                  </a:lnTo>
                                  <a:lnTo>
                                    <a:pt x="29" y="10"/>
                                  </a:lnTo>
                                  <a:lnTo>
                                    <a:pt x="29" y="5"/>
                                  </a:lnTo>
                                  <a:lnTo>
                                    <a:pt x="24" y="5"/>
                                  </a:lnTo>
                                  <a:lnTo>
                                    <a:pt x="19" y="5"/>
                                  </a:lnTo>
                                  <a:lnTo>
                                    <a:pt x="24" y="10"/>
                                  </a:lnTo>
                                  <a:lnTo>
                                    <a:pt x="19" y="5"/>
                                  </a:lnTo>
                                  <a:lnTo>
                                    <a:pt x="19" y="0"/>
                                  </a:lnTo>
                                  <a:lnTo>
                                    <a:pt x="14" y="0"/>
                                  </a:lnTo>
                                  <a:lnTo>
                                    <a:pt x="9" y="0"/>
                                  </a:lnTo>
                                  <a:lnTo>
                                    <a:pt x="14" y="5"/>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586"/>
                          <wps:cNvSpPr>
                            <a:spLocks/>
                          </wps:cNvSpPr>
                          <wps:spPr bwMode="auto">
                            <a:xfrm>
                              <a:off x="4740" y="3891"/>
                              <a:ext cx="39" cy="29"/>
                            </a:xfrm>
                            <a:custGeom>
                              <a:avLst/>
                              <a:gdLst>
                                <a:gd name="T0" fmla="*/ 0 w 39"/>
                                <a:gd name="T1" fmla="*/ 19 h 29"/>
                                <a:gd name="T2" fmla="*/ 10 w 39"/>
                                <a:gd name="T3" fmla="*/ 19 h 29"/>
                                <a:gd name="T4" fmla="*/ 5 w 39"/>
                                <a:gd name="T5" fmla="*/ 14 h 29"/>
                                <a:gd name="T6" fmla="*/ 10 w 39"/>
                                <a:gd name="T7" fmla="*/ 19 h 29"/>
                                <a:gd name="T8" fmla="*/ 10 w 39"/>
                                <a:gd name="T9" fmla="*/ 24 h 29"/>
                                <a:gd name="T10" fmla="*/ 19 w 39"/>
                                <a:gd name="T11" fmla="*/ 24 h 29"/>
                                <a:gd name="T12" fmla="*/ 15 w 39"/>
                                <a:gd name="T13" fmla="*/ 19 h 29"/>
                                <a:gd name="T14" fmla="*/ 19 w 39"/>
                                <a:gd name="T15" fmla="*/ 24 h 29"/>
                                <a:gd name="T16" fmla="*/ 19 w 39"/>
                                <a:gd name="T17" fmla="*/ 29 h 29"/>
                                <a:gd name="T18" fmla="*/ 39 w 39"/>
                                <a:gd name="T19" fmla="*/ 29 h 29"/>
                                <a:gd name="T20" fmla="*/ 39 w 39"/>
                                <a:gd name="T21" fmla="*/ 10 h 29"/>
                                <a:gd name="T22" fmla="*/ 24 w 39"/>
                                <a:gd name="T23" fmla="*/ 10 h 29"/>
                                <a:gd name="T24" fmla="*/ 29 w 39"/>
                                <a:gd name="T25" fmla="*/ 14 h 29"/>
                                <a:gd name="T26" fmla="*/ 24 w 39"/>
                                <a:gd name="T27" fmla="*/ 10 h 29"/>
                                <a:gd name="T28" fmla="*/ 24 w 39"/>
                                <a:gd name="T29" fmla="*/ 5 h 29"/>
                                <a:gd name="T30" fmla="*/ 19 w 39"/>
                                <a:gd name="T31" fmla="*/ 5 h 29"/>
                                <a:gd name="T32" fmla="*/ 15 w 39"/>
                                <a:gd name="T33" fmla="*/ 5 h 29"/>
                                <a:gd name="T34" fmla="*/ 19 w 39"/>
                                <a:gd name="T35" fmla="*/ 10 h 29"/>
                                <a:gd name="T36" fmla="*/ 15 w 39"/>
                                <a:gd name="T37" fmla="*/ 5 h 29"/>
                                <a:gd name="T38" fmla="*/ 15 w 39"/>
                                <a:gd name="T39" fmla="*/ 0 h 29"/>
                                <a:gd name="T40" fmla="*/ 10 w 39"/>
                                <a:gd name="T41" fmla="*/ 0 h 29"/>
                                <a:gd name="T42" fmla="*/ 0 w 39"/>
                                <a:gd name="T43" fmla="*/ 0 h 29"/>
                                <a:gd name="T44" fmla="*/ 0 w 39"/>
                                <a:gd name="T4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 h="29">
                                  <a:moveTo>
                                    <a:pt x="0" y="19"/>
                                  </a:moveTo>
                                  <a:lnTo>
                                    <a:pt x="10" y="19"/>
                                  </a:lnTo>
                                  <a:lnTo>
                                    <a:pt x="5" y="14"/>
                                  </a:lnTo>
                                  <a:lnTo>
                                    <a:pt x="10" y="19"/>
                                  </a:lnTo>
                                  <a:lnTo>
                                    <a:pt x="10" y="24"/>
                                  </a:lnTo>
                                  <a:lnTo>
                                    <a:pt x="19" y="24"/>
                                  </a:lnTo>
                                  <a:lnTo>
                                    <a:pt x="15" y="19"/>
                                  </a:lnTo>
                                  <a:lnTo>
                                    <a:pt x="19" y="24"/>
                                  </a:lnTo>
                                  <a:lnTo>
                                    <a:pt x="19" y="29"/>
                                  </a:lnTo>
                                  <a:lnTo>
                                    <a:pt x="39" y="29"/>
                                  </a:lnTo>
                                  <a:lnTo>
                                    <a:pt x="39" y="10"/>
                                  </a:lnTo>
                                  <a:lnTo>
                                    <a:pt x="24" y="10"/>
                                  </a:lnTo>
                                  <a:lnTo>
                                    <a:pt x="29" y="14"/>
                                  </a:lnTo>
                                  <a:lnTo>
                                    <a:pt x="24" y="10"/>
                                  </a:lnTo>
                                  <a:lnTo>
                                    <a:pt x="24" y="5"/>
                                  </a:lnTo>
                                  <a:lnTo>
                                    <a:pt x="19" y="5"/>
                                  </a:lnTo>
                                  <a:lnTo>
                                    <a:pt x="15" y="5"/>
                                  </a:lnTo>
                                  <a:lnTo>
                                    <a:pt x="19" y="10"/>
                                  </a:lnTo>
                                  <a:lnTo>
                                    <a:pt x="15" y="5"/>
                                  </a:lnTo>
                                  <a:lnTo>
                                    <a:pt x="15" y="0"/>
                                  </a:lnTo>
                                  <a:lnTo>
                                    <a:pt x="10"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587"/>
                          <wps:cNvSpPr>
                            <a:spLocks/>
                          </wps:cNvSpPr>
                          <wps:spPr bwMode="auto">
                            <a:xfrm>
                              <a:off x="4798" y="3910"/>
                              <a:ext cx="38" cy="29"/>
                            </a:xfrm>
                            <a:custGeom>
                              <a:avLst/>
                              <a:gdLst>
                                <a:gd name="T0" fmla="*/ 0 w 38"/>
                                <a:gd name="T1" fmla="*/ 19 h 29"/>
                                <a:gd name="T2" fmla="*/ 5 w 38"/>
                                <a:gd name="T3" fmla="*/ 19 h 29"/>
                                <a:gd name="T4" fmla="*/ 0 w 38"/>
                                <a:gd name="T5" fmla="*/ 15 h 29"/>
                                <a:gd name="T6" fmla="*/ 5 w 38"/>
                                <a:gd name="T7" fmla="*/ 19 h 29"/>
                                <a:gd name="T8" fmla="*/ 5 w 38"/>
                                <a:gd name="T9" fmla="*/ 24 h 29"/>
                                <a:gd name="T10" fmla="*/ 19 w 38"/>
                                <a:gd name="T11" fmla="*/ 24 h 29"/>
                                <a:gd name="T12" fmla="*/ 14 w 38"/>
                                <a:gd name="T13" fmla="*/ 19 h 29"/>
                                <a:gd name="T14" fmla="*/ 19 w 38"/>
                                <a:gd name="T15" fmla="*/ 24 h 29"/>
                                <a:gd name="T16" fmla="*/ 19 w 38"/>
                                <a:gd name="T17" fmla="*/ 29 h 29"/>
                                <a:gd name="T18" fmla="*/ 38 w 38"/>
                                <a:gd name="T19" fmla="*/ 29 h 29"/>
                                <a:gd name="T20" fmla="*/ 38 w 38"/>
                                <a:gd name="T21" fmla="*/ 10 h 29"/>
                                <a:gd name="T22" fmla="*/ 24 w 38"/>
                                <a:gd name="T23" fmla="*/ 10 h 29"/>
                                <a:gd name="T24" fmla="*/ 29 w 38"/>
                                <a:gd name="T25" fmla="*/ 15 h 29"/>
                                <a:gd name="T26" fmla="*/ 24 w 38"/>
                                <a:gd name="T27" fmla="*/ 10 h 29"/>
                                <a:gd name="T28" fmla="*/ 24 w 38"/>
                                <a:gd name="T29" fmla="*/ 5 h 29"/>
                                <a:gd name="T30" fmla="*/ 19 w 38"/>
                                <a:gd name="T31" fmla="*/ 5 h 29"/>
                                <a:gd name="T32" fmla="*/ 9 w 38"/>
                                <a:gd name="T33" fmla="*/ 5 h 29"/>
                                <a:gd name="T34" fmla="*/ 14 w 38"/>
                                <a:gd name="T35" fmla="*/ 10 h 29"/>
                                <a:gd name="T36" fmla="*/ 9 w 38"/>
                                <a:gd name="T37" fmla="*/ 5 h 29"/>
                                <a:gd name="T38" fmla="*/ 9 w 38"/>
                                <a:gd name="T39" fmla="*/ 0 h 29"/>
                                <a:gd name="T40" fmla="*/ 5 w 38"/>
                                <a:gd name="T41" fmla="*/ 0 h 29"/>
                                <a:gd name="T42" fmla="*/ 0 w 38"/>
                                <a:gd name="T43" fmla="*/ 0 h 29"/>
                                <a:gd name="T44" fmla="*/ 0 w 38"/>
                                <a:gd name="T4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8" h="29">
                                  <a:moveTo>
                                    <a:pt x="0" y="19"/>
                                  </a:moveTo>
                                  <a:lnTo>
                                    <a:pt x="5" y="19"/>
                                  </a:lnTo>
                                  <a:lnTo>
                                    <a:pt x="0" y="15"/>
                                  </a:lnTo>
                                  <a:lnTo>
                                    <a:pt x="5" y="19"/>
                                  </a:lnTo>
                                  <a:lnTo>
                                    <a:pt x="5" y="24"/>
                                  </a:lnTo>
                                  <a:lnTo>
                                    <a:pt x="19" y="24"/>
                                  </a:lnTo>
                                  <a:lnTo>
                                    <a:pt x="14" y="19"/>
                                  </a:lnTo>
                                  <a:lnTo>
                                    <a:pt x="19" y="24"/>
                                  </a:lnTo>
                                  <a:lnTo>
                                    <a:pt x="19" y="29"/>
                                  </a:lnTo>
                                  <a:lnTo>
                                    <a:pt x="38" y="29"/>
                                  </a:lnTo>
                                  <a:lnTo>
                                    <a:pt x="38" y="10"/>
                                  </a:lnTo>
                                  <a:lnTo>
                                    <a:pt x="24" y="10"/>
                                  </a:lnTo>
                                  <a:lnTo>
                                    <a:pt x="29" y="15"/>
                                  </a:lnTo>
                                  <a:lnTo>
                                    <a:pt x="24" y="10"/>
                                  </a:lnTo>
                                  <a:lnTo>
                                    <a:pt x="24" y="5"/>
                                  </a:lnTo>
                                  <a:lnTo>
                                    <a:pt x="19" y="5"/>
                                  </a:lnTo>
                                  <a:lnTo>
                                    <a:pt x="9" y="5"/>
                                  </a:lnTo>
                                  <a:lnTo>
                                    <a:pt x="14" y="10"/>
                                  </a:lnTo>
                                  <a:lnTo>
                                    <a:pt x="9" y="5"/>
                                  </a:lnTo>
                                  <a:lnTo>
                                    <a:pt x="9" y="0"/>
                                  </a:lnTo>
                                  <a:lnTo>
                                    <a:pt x="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588"/>
                          <wps:cNvSpPr>
                            <a:spLocks/>
                          </wps:cNvSpPr>
                          <wps:spPr bwMode="auto">
                            <a:xfrm>
                              <a:off x="4856" y="3929"/>
                              <a:ext cx="38" cy="29"/>
                            </a:xfrm>
                            <a:custGeom>
                              <a:avLst/>
                              <a:gdLst>
                                <a:gd name="T0" fmla="*/ 0 w 38"/>
                                <a:gd name="T1" fmla="*/ 20 h 29"/>
                                <a:gd name="T2" fmla="*/ 9 w 38"/>
                                <a:gd name="T3" fmla="*/ 20 h 29"/>
                                <a:gd name="T4" fmla="*/ 4 w 38"/>
                                <a:gd name="T5" fmla="*/ 15 h 29"/>
                                <a:gd name="T6" fmla="*/ 9 w 38"/>
                                <a:gd name="T7" fmla="*/ 20 h 29"/>
                                <a:gd name="T8" fmla="*/ 9 w 38"/>
                                <a:gd name="T9" fmla="*/ 25 h 29"/>
                                <a:gd name="T10" fmla="*/ 28 w 38"/>
                                <a:gd name="T11" fmla="*/ 25 h 29"/>
                                <a:gd name="T12" fmla="*/ 24 w 38"/>
                                <a:gd name="T13" fmla="*/ 20 h 29"/>
                                <a:gd name="T14" fmla="*/ 28 w 38"/>
                                <a:gd name="T15" fmla="*/ 25 h 29"/>
                                <a:gd name="T16" fmla="*/ 28 w 38"/>
                                <a:gd name="T17" fmla="*/ 29 h 29"/>
                                <a:gd name="T18" fmla="*/ 38 w 38"/>
                                <a:gd name="T19" fmla="*/ 29 h 29"/>
                                <a:gd name="T20" fmla="*/ 38 w 38"/>
                                <a:gd name="T21" fmla="*/ 10 h 29"/>
                                <a:gd name="T22" fmla="*/ 33 w 38"/>
                                <a:gd name="T23" fmla="*/ 10 h 29"/>
                                <a:gd name="T24" fmla="*/ 38 w 38"/>
                                <a:gd name="T25" fmla="*/ 15 h 29"/>
                                <a:gd name="T26" fmla="*/ 33 w 38"/>
                                <a:gd name="T27" fmla="*/ 10 h 29"/>
                                <a:gd name="T28" fmla="*/ 33 w 38"/>
                                <a:gd name="T29" fmla="*/ 5 h 29"/>
                                <a:gd name="T30" fmla="*/ 28 w 38"/>
                                <a:gd name="T31" fmla="*/ 5 h 29"/>
                                <a:gd name="T32" fmla="*/ 14 w 38"/>
                                <a:gd name="T33" fmla="*/ 5 h 29"/>
                                <a:gd name="T34" fmla="*/ 19 w 38"/>
                                <a:gd name="T35" fmla="*/ 10 h 29"/>
                                <a:gd name="T36" fmla="*/ 14 w 38"/>
                                <a:gd name="T37" fmla="*/ 5 h 29"/>
                                <a:gd name="T38" fmla="*/ 14 w 38"/>
                                <a:gd name="T39" fmla="*/ 0 h 29"/>
                                <a:gd name="T40" fmla="*/ 9 w 38"/>
                                <a:gd name="T41" fmla="*/ 0 h 29"/>
                                <a:gd name="T42" fmla="*/ 0 w 38"/>
                                <a:gd name="T43" fmla="*/ 0 h 29"/>
                                <a:gd name="T44" fmla="*/ 0 w 38"/>
                                <a:gd name="T45"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8" h="29">
                                  <a:moveTo>
                                    <a:pt x="0" y="20"/>
                                  </a:moveTo>
                                  <a:lnTo>
                                    <a:pt x="9" y="20"/>
                                  </a:lnTo>
                                  <a:lnTo>
                                    <a:pt x="4" y="15"/>
                                  </a:lnTo>
                                  <a:lnTo>
                                    <a:pt x="9" y="20"/>
                                  </a:lnTo>
                                  <a:lnTo>
                                    <a:pt x="9" y="25"/>
                                  </a:lnTo>
                                  <a:lnTo>
                                    <a:pt x="28" y="25"/>
                                  </a:lnTo>
                                  <a:lnTo>
                                    <a:pt x="24" y="20"/>
                                  </a:lnTo>
                                  <a:lnTo>
                                    <a:pt x="28" y="25"/>
                                  </a:lnTo>
                                  <a:lnTo>
                                    <a:pt x="28" y="29"/>
                                  </a:lnTo>
                                  <a:lnTo>
                                    <a:pt x="38" y="29"/>
                                  </a:lnTo>
                                  <a:lnTo>
                                    <a:pt x="38" y="10"/>
                                  </a:lnTo>
                                  <a:lnTo>
                                    <a:pt x="33" y="10"/>
                                  </a:lnTo>
                                  <a:lnTo>
                                    <a:pt x="38" y="15"/>
                                  </a:lnTo>
                                  <a:lnTo>
                                    <a:pt x="33" y="10"/>
                                  </a:lnTo>
                                  <a:lnTo>
                                    <a:pt x="33" y="5"/>
                                  </a:lnTo>
                                  <a:lnTo>
                                    <a:pt x="28" y="5"/>
                                  </a:lnTo>
                                  <a:lnTo>
                                    <a:pt x="14" y="5"/>
                                  </a:lnTo>
                                  <a:lnTo>
                                    <a:pt x="19" y="10"/>
                                  </a:lnTo>
                                  <a:lnTo>
                                    <a:pt x="14" y="5"/>
                                  </a:lnTo>
                                  <a:lnTo>
                                    <a:pt x="14" y="0"/>
                                  </a:lnTo>
                                  <a:lnTo>
                                    <a:pt x="9"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589"/>
                          <wps:cNvSpPr>
                            <a:spLocks/>
                          </wps:cNvSpPr>
                          <wps:spPr bwMode="auto">
                            <a:xfrm>
                              <a:off x="4908" y="3949"/>
                              <a:ext cx="44" cy="29"/>
                            </a:xfrm>
                            <a:custGeom>
                              <a:avLst/>
                              <a:gdLst>
                                <a:gd name="T0" fmla="*/ 0 w 44"/>
                                <a:gd name="T1" fmla="*/ 9 h 29"/>
                                <a:gd name="T2" fmla="*/ 5 w 44"/>
                                <a:gd name="T3" fmla="*/ 14 h 29"/>
                                <a:gd name="T4" fmla="*/ 5 w 44"/>
                                <a:gd name="T5" fmla="*/ 19 h 29"/>
                                <a:gd name="T6" fmla="*/ 20 w 44"/>
                                <a:gd name="T7" fmla="*/ 19 h 29"/>
                                <a:gd name="T8" fmla="*/ 15 w 44"/>
                                <a:gd name="T9" fmla="*/ 14 h 29"/>
                                <a:gd name="T10" fmla="*/ 20 w 44"/>
                                <a:gd name="T11" fmla="*/ 19 h 29"/>
                                <a:gd name="T12" fmla="*/ 20 w 44"/>
                                <a:gd name="T13" fmla="*/ 24 h 29"/>
                                <a:gd name="T14" fmla="*/ 34 w 44"/>
                                <a:gd name="T15" fmla="*/ 24 h 29"/>
                                <a:gd name="T16" fmla="*/ 29 w 44"/>
                                <a:gd name="T17" fmla="*/ 19 h 29"/>
                                <a:gd name="T18" fmla="*/ 34 w 44"/>
                                <a:gd name="T19" fmla="*/ 24 h 29"/>
                                <a:gd name="T20" fmla="*/ 34 w 44"/>
                                <a:gd name="T21" fmla="*/ 29 h 29"/>
                                <a:gd name="T22" fmla="*/ 44 w 44"/>
                                <a:gd name="T23" fmla="*/ 29 h 29"/>
                                <a:gd name="T24" fmla="*/ 44 w 44"/>
                                <a:gd name="T25" fmla="*/ 9 h 29"/>
                                <a:gd name="T26" fmla="*/ 39 w 44"/>
                                <a:gd name="T27" fmla="*/ 9 h 29"/>
                                <a:gd name="T28" fmla="*/ 44 w 44"/>
                                <a:gd name="T29" fmla="*/ 14 h 29"/>
                                <a:gd name="T30" fmla="*/ 39 w 44"/>
                                <a:gd name="T31" fmla="*/ 9 h 29"/>
                                <a:gd name="T32" fmla="*/ 39 w 44"/>
                                <a:gd name="T33" fmla="*/ 5 h 29"/>
                                <a:gd name="T34" fmla="*/ 34 w 44"/>
                                <a:gd name="T35" fmla="*/ 5 h 29"/>
                                <a:gd name="T36" fmla="*/ 24 w 44"/>
                                <a:gd name="T37" fmla="*/ 5 h 29"/>
                                <a:gd name="T38" fmla="*/ 29 w 44"/>
                                <a:gd name="T39" fmla="*/ 9 h 29"/>
                                <a:gd name="T40" fmla="*/ 24 w 44"/>
                                <a:gd name="T41" fmla="*/ 5 h 29"/>
                                <a:gd name="T42" fmla="*/ 24 w 44"/>
                                <a:gd name="T43" fmla="*/ 0 h 29"/>
                                <a:gd name="T44" fmla="*/ 20 w 44"/>
                                <a:gd name="T45" fmla="*/ 0 h 29"/>
                                <a:gd name="T46" fmla="*/ 10 w 44"/>
                                <a:gd name="T47" fmla="*/ 0 h 29"/>
                                <a:gd name="T48" fmla="*/ 15 w 44"/>
                                <a:gd name="T49" fmla="*/ 5 h 29"/>
                                <a:gd name="T50" fmla="*/ 10 w 44"/>
                                <a:gd name="T51" fmla="*/ 0 h 29"/>
                                <a:gd name="T52" fmla="*/ 0 w 44"/>
                                <a:gd name="T53" fmla="*/ 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 h="29">
                                  <a:moveTo>
                                    <a:pt x="0" y="9"/>
                                  </a:moveTo>
                                  <a:lnTo>
                                    <a:pt x="5" y="14"/>
                                  </a:lnTo>
                                  <a:lnTo>
                                    <a:pt x="5" y="19"/>
                                  </a:lnTo>
                                  <a:lnTo>
                                    <a:pt x="20" y="19"/>
                                  </a:lnTo>
                                  <a:lnTo>
                                    <a:pt x="15" y="14"/>
                                  </a:lnTo>
                                  <a:lnTo>
                                    <a:pt x="20" y="19"/>
                                  </a:lnTo>
                                  <a:lnTo>
                                    <a:pt x="20" y="24"/>
                                  </a:lnTo>
                                  <a:lnTo>
                                    <a:pt x="34" y="24"/>
                                  </a:lnTo>
                                  <a:lnTo>
                                    <a:pt x="29" y="19"/>
                                  </a:lnTo>
                                  <a:lnTo>
                                    <a:pt x="34" y="24"/>
                                  </a:lnTo>
                                  <a:lnTo>
                                    <a:pt x="34" y="29"/>
                                  </a:lnTo>
                                  <a:lnTo>
                                    <a:pt x="44" y="29"/>
                                  </a:lnTo>
                                  <a:lnTo>
                                    <a:pt x="44" y="9"/>
                                  </a:lnTo>
                                  <a:lnTo>
                                    <a:pt x="39" y="9"/>
                                  </a:lnTo>
                                  <a:lnTo>
                                    <a:pt x="44" y="14"/>
                                  </a:lnTo>
                                  <a:lnTo>
                                    <a:pt x="39" y="9"/>
                                  </a:lnTo>
                                  <a:lnTo>
                                    <a:pt x="39" y="5"/>
                                  </a:lnTo>
                                  <a:lnTo>
                                    <a:pt x="34" y="5"/>
                                  </a:lnTo>
                                  <a:lnTo>
                                    <a:pt x="24" y="5"/>
                                  </a:lnTo>
                                  <a:lnTo>
                                    <a:pt x="29" y="9"/>
                                  </a:lnTo>
                                  <a:lnTo>
                                    <a:pt x="24" y="5"/>
                                  </a:lnTo>
                                  <a:lnTo>
                                    <a:pt x="24" y="0"/>
                                  </a:lnTo>
                                  <a:lnTo>
                                    <a:pt x="20" y="0"/>
                                  </a:lnTo>
                                  <a:lnTo>
                                    <a:pt x="10" y="0"/>
                                  </a:lnTo>
                                  <a:lnTo>
                                    <a:pt x="15" y="5"/>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590"/>
                          <wps:cNvSpPr>
                            <a:spLocks/>
                          </wps:cNvSpPr>
                          <wps:spPr bwMode="auto">
                            <a:xfrm>
                              <a:off x="4971" y="3968"/>
                              <a:ext cx="43" cy="29"/>
                            </a:xfrm>
                            <a:custGeom>
                              <a:avLst/>
                              <a:gdLst>
                                <a:gd name="T0" fmla="*/ 0 w 43"/>
                                <a:gd name="T1" fmla="*/ 19 h 29"/>
                                <a:gd name="T2" fmla="*/ 9 w 43"/>
                                <a:gd name="T3" fmla="*/ 19 h 29"/>
                                <a:gd name="T4" fmla="*/ 5 w 43"/>
                                <a:gd name="T5" fmla="*/ 14 h 29"/>
                                <a:gd name="T6" fmla="*/ 9 w 43"/>
                                <a:gd name="T7" fmla="*/ 19 h 29"/>
                                <a:gd name="T8" fmla="*/ 9 w 43"/>
                                <a:gd name="T9" fmla="*/ 24 h 29"/>
                                <a:gd name="T10" fmla="*/ 29 w 43"/>
                                <a:gd name="T11" fmla="*/ 24 h 29"/>
                                <a:gd name="T12" fmla="*/ 24 w 43"/>
                                <a:gd name="T13" fmla="*/ 24 h 29"/>
                                <a:gd name="T14" fmla="*/ 33 w 43"/>
                                <a:gd name="T15" fmla="*/ 29 h 29"/>
                                <a:gd name="T16" fmla="*/ 43 w 43"/>
                                <a:gd name="T17" fmla="*/ 10 h 29"/>
                                <a:gd name="T18" fmla="*/ 33 w 43"/>
                                <a:gd name="T19" fmla="*/ 5 h 29"/>
                                <a:gd name="T20" fmla="*/ 29 w 43"/>
                                <a:gd name="T21" fmla="*/ 5 h 29"/>
                                <a:gd name="T22" fmla="*/ 14 w 43"/>
                                <a:gd name="T23" fmla="*/ 5 h 29"/>
                                <a:gd name="T24" fmla="*/ 19 w 43"/>
                                <a:gd name="T25" fmla="*/ 10 h 29"/>
                                <a:gd name="T26" fmla="*/ 14 w 43"/>
                                <a:gd name="T27" fmla="*/ 5 h 29"/>
                                <a:gd name="T28" fmla="*/ 14 w 43"/>
                                <a:gd name="T29" fmla="*/ 0 h 29"/>
                                <a:gd name="T30" fmla="*/ 9 w 43"/>
                                <a:gd name="T31" fmla="*/ 0 h 29"/>
                                <a:gd name="T32" fmla="*/ 0 w 43"/>
                                <a:gd name="T33" fmla="*/ 0 h 29"/>
                                <a:gd name="T34" fmla="*/ 0 w 43"/>
                                <a:gd name="T3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29">
                                  <a:moveTo>
                                    <a:pt x="0" y="19"/>
                                  </a:moveTo>
                                  <a:lnTo>
                                    <a:pt x="9" y="19"/>
                                  </a:lnTo>
                                  <a:lnTo>
                                    <a:pt x="5" y="14"/>
                                  </a:lnTo>
                                  <a:lnTo>
                                    <a:pt x="9" y="19"/>
                                  </a:lnTo>
                                  <a:lnTo>
                                    <a:pt x="9" y="24"/>
                                  </a:lnTo>
                                  <a:lnTo>
                                    <a:pt x="29" y="24"/>
                                  </a:lnTo>
                                  <a:lnTo>
                                    <a:pt x="24" y="24"/>
                                  </a:lnTo>
                                  <a:lnTo>
                                    <a:pt x="33" y="29"/>
                                  </a:lnTo>
                                  <a:lnTo>
                                    <a:pt x="43" y="10"/>
                                  </a:lnTo>
                                  <a:lnTo>
                                    <a:pt x="33" y="5"/>
                                  </a:lnTo>
                                  <a:lnTo>
                                    <a:pt x="29" y="5"/>
                                  </a:lnTo>
                                  <a:lnTo>
                                    <a:pt x="14" y="5"/>
                                  </a:lnTo>
                                  <a:lnTo>
                                    <a:pt x="19" y="10"/>
                                  </a:lnTo>
                                  <a:lnTo>
                                    <a:pt x="14" y="5"/>
                                  </a:lnTo>
                                  <a:lnTo>
                                    <a:pt x="14" y="0"/>
                                  </a:lnTo>
                                  <a:lnTo>
                                    <a:pt x="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591"/>
                          <wps:cNvSpPr>
                            <a:spLocks/>
                          </wps:cNvSpPr>
                          <wps:spPr bwMode="auto">
                            <a:xfrm>
                              <a:off x="5024" y="3987"/>
                              <a:ext cx="48" cy="24"/>
                            </a:xfrm>
                            <a:custGeom>
                              <a:avLst/>
                              <a:gdLst>
                                <a:gd name="T0" fmla="*/ 0 w 48"/>
                                <a:gd name="T1" fmla="*/ 10 h 24"/>
                                <a:gd name="T2" fmla="*/ 4 w 48"/>
                                <a:gd name="T3" fmla="*/ 15 h 24"/>
                                <a:gd name="T4" fmla="*/ 4 w 48"/>
                                <a:gd name="T5" fmla="*/ 19 h 24"/>
                                <a:gd name="T6" fmla="*/ 24 w 48"/>
                                <a:gd name="T7" fmla="*/ 19 h 24"/>
                                <a:gd name="T8" fmla="*/ 19 w 48"/>
                                <a:gd name="T9" fmla="*/ 15 h 24"/>
                                <a:gd name="T10" fmla="*/ 24 w 48"/>
                                <a:gd name="T11" fmla="*/ 19 h 24"/>
                                <a:gd name="T12" fmla="*/ 24 w 48"/>
                                <a:gd name="T13" fmla="*/ 24 h 24"/>
                                <a:gd name="T14" fmla="*/ 38 w 48"/>
                                <a:gd name="T15" fmla="*/ 24 h 24"/>
                                <a:gd name="T16" fmla="*/ 33 w 48"/>
                                <a:gd name="T17" fmla="*/ 19 h 24"/>
                                <a:gd name="T18" fmla="*/ 38 w 48"/>
                                <a:gd name="T19" fmla="*/ 24 h 24"/>
                                <a:gd name="T20" fmla="*/ 48 w 48"/>
                                <a:gd name="T21" fmla="*/ 15 h 24"/>
                                <a:gd name="T22" fmla="*/ 43 w 48"/>
                                <a:gd name="T23" fmla="*/ 10 h 24"/>
                                <a:gd name="T24" fmla="*/ 43 w 48"/>
                                <a:gd name="T25" fmla="*/ 5 h 24"/>
                                <a:gd name="T26" fmla="*/ 38 w 48"/>
                                <a:gd name="T27" fmla="*/ 5 h 24"/>
                                <a:gd name="T28" fmla="*/ 28 w 48"/>
                                <a:gd name="T29" fmla="*/ 5 h 24"/>
                                <a:gd name="T30" fmla="*/ 33 w 48"/>
                                <a:gd name="T31" fmla="*/ 10 h 24"/>
                                <a:gd name="T32" fmla="*/ 28 w 48"/>
                                <a:gd name="T33" fmla="*/ 5 h 24"/>
                                <a:gd name="T34" fmla="*/ 28 w 48"/>
                                <a:gd name="T35" fmla="*/ 0 h 24"/>
                                <a:gd name="T36" fmla="*/ 24 w 48"/>
                                <a:gd name="T37" fmla="*/ 0 h 24"/>
                                <a:gd name="T38" fmla="*/ 9 w 48"/>
                                <a:gd name="T39" fmla="*/ 0 h 24"/>
                                <a:gd name="T40" fmla="*/ 14 w 48"/>
                                <a:gd name="T41" fmla="*/ 5 h 24"/>
                                <a:gd name="T42" fmla="*/ 9 w 48"/>
                                <a:gd name="T43" fmla="*/ 0 h 24"/>
                                <a:gd name="T44" fmla="*/ 0 w 48"/>
                                <a:gd name="T45"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24">
                                  <a:moveTo>
                                    <a:pt x="0" y="10"/>
                                  </a:moveTo>
                                  <a:lnTo>
                                    <a:pt x="4" y="15"/>
                                  </a:lnTo>
                                  <a:lnTo>
                                    <a:pt x="4" y="19"/>
                                  </a:lnTo>
                                  <a:lnTo>
                                    <a:pt x="24" y="19"/>
                                  </a:lnTo>
                                  <a:lnTo>
                                    <a:pt x="19" y="15"/>
                                  </a:lnTo>
                                  <a:lnTo>
                                    <a:pt x="24" y="19"/>
                                  </a:lnTo>
                                  <a:lnTo>
                                    <a:pt x="24" y="24"/>
                                  </a:lnTo>
                                  <a:lnTo>
                                    <a:pt x="38" y="24"/>
                                  </a:lnTo>
                                  <a:lnTo>
                                    <a:pt x="33" y="19"/>
                                  </a:lnTo>
                                  <a:lnTo>
                                    <a:pt x="38" y="24"/>
                                  </a:lnTo>
                                  <a:lnTo>
                                    <a:pt x="48" y="15"/>
                                  </a:lnTo>
                                  <a:lnTo>
                                    <a:pt x="43" y="10"/>
                                  </a:lnTo>
                                  <a:lnTo>
                                    <a:pt x="43" y="5"/>
                                  </a:lnTo>
                                  <a:lnTo>
                                    <a:pt x="38" y="5"/>
                                  </a:lnTo>
                                  <a:lnTo>
                                    <a:pt x="28" y="5"/>
                                  </a:lnTo>
                                  <a:lnTo>
                                    <a:pt x="33" y="10"/>
                                  </a:lnTo>
                                  <a:lnTo>
                                    <a:pt x="28" y="5"/>
                                  </a:lnTo>
                                  <a:lnTo>
                                    <a:pt x="28" y="0"/>
                                  </a:lnTo>
                                  <a:lnTo>
                                    <a:pt x="24" y="0"/>
                                  </a:lnTo>
                                  <a:lnTo>
                                    <a:pt x="9" y="0"/>
                                  </a:lnTo>
                                  <a:lnTo>
                                    <a:pt x="14" y="5"/>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592"/>
                          <wps:cNvSpPr>
                            <a:spLocks/>
                          </wps:cNvSpPr>
                          <wps:spPr bwMode="auto">
                            <a:xfrm>
                              <a:off x="5086" y="4002"/>
                              <a:ext cx="38" cy="28"/>
                            </a:xfrm>
                            <a:custGeom>
                              <a:avLst/>
                              <a:gdLst>
                                <a:gd name="T0" fmla="*/ 0 w 38"/>
                                <a:gd name="T1" fmla="*/ 19 h 28"/>
                                <a:gd name="T2" fmla="*/ 10 w 38"/>
                                <a:gd name="T3" fmla="*/ 19 h 28"/>
                                <a:gd name="T4" fmla="*/ 5 w 38"/>
                                <a:gd name="T5" fmla="*/ 14 h 28"/>
                                <a:gd name="T6" fmla="*/ 10 w 38"/>
                                <a:gd name="T7" fmla="*/ 19 h 28"/>
                                <a:gd name="T8" fmla="*/ 10 w 38"/>
                                <a:gd name="T9" fmla="*/ 24 h 28"/>
                                <a:gd name="T10" fmla="*/ 19 w 38"/>
                                <a:gd name="T11" fmla="*/ 24 h 28"/>
                                <a:gd name="T12" fmla="*/ 14 w 38"/>
                                <a:gd name="T13" fmla="*/ 24 h 28"/>
                                <a:gd name="T14" fmla="*/ 24 w 38"/>
                                <a:gd name="T15" fmla="*/ 28 h 28"/>
                                <a:gd name="T16" fmla="*/ 38 w 38"/>
                                <a:gd name="T17" fmla="*/ 28 h 28"/>
                                <a:gd name="T18" fmla="*/ 38 w 38"/>
                                <a:gd name="T19" fmla="*/ 9 h 28"/>
                                <a:gd name="T20" fmla="*/ 29 w 38"/>
                                <a:gd name="T21" fmla="*/ 9 h 28"/>
                                <a:gd name="T22" fmla="*/ 34 w 38"/>
                                <a:gd name="T23" fmla="*/ 9 h 28"/>
                                <a:gd name="T24" fmla="*/ 24 w 38"/>
                                <a:gd name="T25" fmla="*/ 4 h 28"/>
                                <a:gd name="T26" fmla="*/ 19 w 38"/>
                                <a:gd name="T27" fmla="*/ 4 h 28"/>
                                <a:gd name="T28" fmla="*/ 14 w 38"/>
                                <a:gd name="T29" fmla="*/ 4 h 28"/>
                                <a:gd name="T30" fmla="*/ 19 w 38"/>
                                <a:gd name="T31" fmla="*/ 9 h 28"/>
                                <a:gd name="T32" fmla="*/ 14 w 38"/>
                                <a:gd name="T33" fmla="*/ 4 h 28"/>
                                <a:gd name="T34" fmla="*/ 14 w 38"/>
                                <a:gd name="T35" fmla="*/ 0 h 28"/>
                                <a:gd name="T36" fmla="*/ 10 w 38"/>
                                <a:gd name="T37" fmla="*/ 0 h 28"/>
                                <a:gd name="T38" fmla="*/ 0 w 38"/>
                                <a:gd name="T39" fmla="*/ 0 h 28"/>
                                <a:gd name="T40" fmla="*/ 0 w 38"/>
                                <a:gd name="T41" fmla="*/ 19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28">
                                  <a:moveTo>
                                    <a:pt x="0" y="19"/>
                                  </a:moveTo>
                                  <a:lnTo>
                                    <a:pt x="10" y="19"/>
                                  </a:lnTo>
                                  <a:lnTo>
                                    <a:pt x="5" y="14"/>
                                  </a:lnTo>
                                  <a:lnTo>
                                    <a:pt x="10" y="19"/>
                                  </a:lnTo>
                                  <a:lnTo>
                                    <a:pt x="10" y="24"/>
                                  </a:lnTo>
                                  <a:lnTo>
                                    <a:pt x="19" y="24"/>
                                  </a:lnTo>
                                  <a:lnTo>
                                    <a:pt x="14" y="24"/>
                                  </a:lnTo>
                                  <a:lnTo>
                                    <a:pt x="24" y="28"/>
                                  </a:lnTo>
                                  <a:lnTo>
                                    <a:pt x="38" y="28"/>
                                  </a:lnTo>
                                  <a:lnTo>
                                    <a:pt x="38" y="9"/>
                                  </a:lnTo>
                                  <a:lnTo>
                                    <a:pt x="29" y="9"/>
                                  </a:lnTo>
                                  <a:lnTo>
                                    <a:pt x="34" y="9"/>
                                  </a:lnTo>
                                  <a:lnTo>
                                    <a:pt x="24" y="4"/>
                                  </a:lnTo>
                                  <a:lnTo>
                                    <a:pt x="19" y="4"/>
                                  </a:lnTo>
                                  <a:lnTo>
                                    <a:pt x="14" y="4"/>
                                  </a:lnTo>
                                  <a:lnTo>
                                    <a:pt x="19" y="9"/>
                                  </a:lnTo>
                                  <a:lnTo>
                                    <a:pt x="14" y="4"/>
                                  </a:lnTo>
                                  <a:lnTo>
                                    <a:pt x="14" y="0"/>
                                  </a:lnTo>
                                  <a:lnTo>
                                    <a:pt x="10"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593"/>
                          <wps:cNvSpPr>
                            <a:spLocks/>
                          </wps:cNvSpPr>
                          <wps:spPr bwMode="auto">
                            <a:xfrm>
                              <a:off x="5144" y="4021"/>
                              <a:ext cx="38" cy="29"/>
                            </a:xfrm>
                            <a:custGeom>
                              <a:avLst/>
                              <a:gdLst>
                                <a:gd name="T0" fmla="*/ 0 w 38"/>
                                <a:gd name="T1" fmla="*/ 19 h 29"/>
                                <a:gd name="T2" fmla="*/ 4 w 38"/>
                                <a:gd name="T3" fmla="*/ 19 h 29"/>
                                <a:gd name="T4" fmla="*/ 0 w 38"/>
                                <a:gd name="T5" fmla="*/ 19 h 29"/>
                                <a:gd name="T6" fmla="*/ 9 w 38"/>
                                <a:gd name="T7" fmla="*/ 24 h 29"/>
                                <a:gd name="T8" fmla="*/ 24 w 38"/>
                                <a:gd name="T9" fmla="*/ 24 h 29"/>
                                <a:gd name="T10" fmla="*/ 19 w 38"/>
                                <a:gd name="T11" fmla="*/ 19 h 29"/>
                                <a:gd name="T12" fmla="*/ 24 w 38"/>
                                <a:gd name="T13" fmla="*/ 24 h 29"/>
                                <a:gd name="T14" fmla="*/ 24 w 38"/>
                                <a:gd name="T15" fmla="*/ 29 h 29"/>
                                <a:gd name="T16" fmla="*/ 38 w 38"/>
                                <a:gd name="T17" fmla="*/ 29 h 29"/>
                                <a:gd name="T18" fmla="*/ 38 w 38"/>
                                <a:gd name="T19" fmla="*/ 9 h 29"/>
                                <a:gd name="T20" fmla="*/ 28 w 38"/>
                                <a:gd name="T21" fmla="*/ 9 h 29"/>
                                <a:gd name="T22" fmla="*/ 33 w 38"/>
                                <a:gd name="T23" fmla="*/ 14 h 29"/>
                                <a:gd name="T24" fmla="*/ 28 w 38"/>
                                <a:gd name="T25" fmla="*/ 9 h 29"/>
                                <a:gd name="T26" fmla="*/ 28 w 38"/>
                                <a:gd name="T27" fmla="*/ 5 h 29"/>
                                <a:gd name="T28" fmla="*/ 24 w 38"/>
                                <a:gd name="T29" fmla="*/ 5 h 29"/>
                                <a:gd name="T30" fmla="*/ 14 w 38"/>
                                <a:gd name="T31" fmla="*/ 5 h 29"/>
                                <a:gd name="T32" fmla="*/ 19 w 38"/>
                                <a:gd name="T33" fmla="*/ 5 h 29"/>
                                <a:gd name="T34" fmla="*/ 9 w 38"/>
                                <a:gd name="T35" fmla="*/ 0 h 29"/>
                                <a:gd name="T36" fmla="*/ 4 w 38"/>
                                <a:gd name="T37" fmla="*/ 0 h 29"/>
                                <a:gd name="T38" fmla="*/ 0 w 38"/>
                                <a:gd name="T39" fmla="*/ 0 h 29"/>
                                <a:gd name="T40" fmla="*/ 0 w 38"/>
                                <a:gd name="T41"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29">
                                  <a:moveTo>
                                    <a:pt x="0" y="19"/>
                                  </a:moveTo>
                                  <a:lnTo>
                                    <a:pt x="4" y="19"/>
                                  </a:lnTo>
                                  <a:lnTo>
                                    <a:pt x="0" y="19"/>
                                  </a:lnTo>
                                  <a:lnTo>
                                    <a:pt x="9" y="24"/>
                                  </a:lnTo>
                                  <a:lnTo>
                                    <a:pt x="24" y="24"/>
                                  </a:lnTo>
                                  <a:lnTo>
                                    <a:pt x="19" y="19"/>
                                  </a:lnTo>
                                  <a:lnTo>
                                    <a:pt x="24" y="24"/>
                                  </a:lnTo>
                                  <a:lnTo>
                                    <a:pt x="24" y="29"/>
                                  </a:lnTo>
                                  <a:lnTo>
                                    <a:pt x="38" y="29"/>
                                  </a:lnTo>
                                  <a:lnTo>
                                    <a:pt x="38" y="9"/>
                                  </a:lnTo>
                                  <a:lnTo>
                                    <a:pt x="28" y="9"/>
                                  </a:lnTo>
                                  <a:lnTo>
                                    <a:pt x="33" y="14"/>
                                  </a:lnTo>
                                  <a:lnTo>
                                    <a:pt x="28" y="9"/>
                                  </a:lnTo>
                                  <a:lnTo>
                                    <a:pt x="28" y="5"/>
                                  </a:lnTo>
                                  <a:lnTo>
                                    <a:pt x="24" y="5"/>
                                  </a:lnTo>
                                  <a:lnTo>
                                    <a:pt x="14" y="5"/>
                                  </a:lnTo>
                                  <a:lnTo>
                                    <a:pt x="19" y="5"/>
                                  </a:lnTo>
                                  <a:lnTo>
                                    <a:pt x="9" y="0"/>
                                  </a:lnTo>
                                  <a:lnTo>
                                    <a:pt x="4"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594"/>
                          <wps:cNvSpPr>
                            <a:spLocks/>
                          </wps:cNvSpPr>
                          <wps:spPr bwMode="auto">
                            <a:xfrm>
                              <a:off x="5201" y="4035"/>
                              <a:ext cx="39" cy="29"/>
                            </a:xfrm>
                            <a:custGeom>
                              <a:avLst/>
                              <a:gdLst>
                                <a:gd name="T0" fmla="*/ 0 w 39"/>
                                <a:gd name="T1" fmla="*/ 19 h 29"/>
                                <a:gd name="T2" fmla="*/ 5 w 39"/>
                                <a:gd name="T3" fmla="*/ 19 h 29"/>
                                <a:gd name="T4" fmla="*/ 0 w 39"/>
                                <a:gd name="T5" fmla="*/ 15 h 29"/>
                                <a:gd name="T6" fmla="*/ 5 w 39"/>
                                <a:gd name="T7" fmla="*/ 19 h 29"/>
                                <a:gd name="T8" fmla="*/ 5 w 39"/>
                                <a:gd name="T9" fmla="*/ 24 h 29"/>
                                <a:gd name="T10" fmla="*/ 24 w 39"/>
                                <a:gd name="T11" fmla="*/ 24 h 29"/>
                                <a:gd name="T12" fmla="*/ 20 w 39"/>
                                <a:gd name="T13" fmla="*/ 19 h 29"/>
                                <a:gd name="T14" fmla="*/ 24 w 39"/>
                                <a:gd name="T15" fmla="*/ 24 h 29"/>
                                <a:gd name="T16" fmla="*/ 24 w 39"/>
                                <a:gd name="T17" fmla="*/ 29 h 29"/>
                                <a:gd name="T18" fmla="*/ 39 w 39"/>
                                <a:gd name="T19" fmla="*/ 29 h 29"/>
                                <a:gd name="T20" fmla="*/ 39 w 39"/>
                                <a:gd name="T21" fmla="*/ 10 h 29"/>
                                <a:gd name="T22" fmla="*/ 29 w 39"/>
                                <a:gd name="T23" fmla="*/ 10 h 29"/>
                                <a:gd name="T24" fmla="*/ 34 w 39"/>
                                <a:gd name="T25" fmla="*/ 15 h 29"/>
                                <a:gd name="T26" fmla="*/ 29 w 39"/>
                                <a:gd name="T27" fmla="*/ 10 h 29"/>
                                <a:gd name="T28" fmla="*/ 29 w 39"/>
                                <a:gd name="T29" fmla="*/ 5 h 29"/>
                                <a:gd name="T30" fmla="*/ 24 w 39"/>
                                <a:gd name="T31" fmla="*/ 5 h 29"/>
                                <a:gd name="T32" fmla="*/ 10 w 39"/>
                                <a:gd name="T33" fmla="*/ 5 h 29"/>
                                <a:gd name="T34" fmla="*/ 15 w 39"/>
                                <a:gd name="T35" fmla="*/ 10 h 29"/>
                                <a:gd name="T36" fmla="*/ 10 w 39"/>
                                <a:gd name="T37" fmla="*/ 5 h 29"/>
                                <a:gd name="T38" fmla="*/ 10 w 39"/>
                                <a:gd name="T39" fmla="*/ 0 h 29"/>
                                <a:gd name="T40" fmla="*/ 5 w 39"/>
                                <a:gd name="T41" fmla="*/ 0 h 29"/>
                                <a:gd name="T42" fmla="*/ 0 w 39"/>
                                <a:gd name="T43" fmla="*/ 0 h 29"/>
                                <a:gd name="T44" fmla="*/ 0 w 39"/>
                                <a:gd name="T4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 h="29">
                                  <a:moveTo>
                                    <a:pt x="0" y="19"/>
                                  </a:moveTo>
                                  <a:lnTo>
                                    <a:pt x="5" y="19"/>
                                  </a:lnTo>
                                  <a:lnTo>
                                    <a:pt x="0" y="15"/>
                                  </a:lnTo>
                                  <a:lnTo>
                                    <a:pt x="5" y="19"/>
                                  </a:lnTo>
                                  <a:lnTo>
                                    <a:pt x="5" y="24"/>
                                  </a:lnTo>
                                  <a:lnTo>
                                    <a:pt x="24" y="24"/>
                                  </a:lnTo>
                                  <a:lnTo>
                                    <a:pt x="20" y="19"/>
                                  </a:lnTo>
                                  <a:lnTo>
                                    <a:pt x="24" y="24"/>
                                  </a:lnTo>
                                  <a:lnTo>
                                    <a:pt x="24" y="29"/>
                                  </a:lnTo>
                                  <a:lnTo>
                                    <a:pt x="39" y="29"/>
                                  </a:lnTo>
                                  <a:lnTo>
                                    <a:pt x="39" y="10"/>
                                  </a:lnTo>
                                  <a:lnTo>
                                    <a:pt x="29" y="10"/>
                                  </a:lnTo>
                                  <a:lnTo>
                                    <a:pt x="34" y="15"/>
                                  </a:lnTo>
                                  <a:lnTo>
                                    <a:pt x="29" y="10"/>
                                  </a:lnTo>
                                  <a:lnTo>
                                    <a:pt x="29" y="5"/>
                                  </a:lnTo>
                                  <a:lnTo>
                                    <a:pt x="24" y="5"/>
                                  </a:lnTo>
                                  <a:lnTo>
                                    <a:pt x="10" y="5"/>
                                  </a:lnTo>
                                  <a:lnTo>
                                    <a:pt x="15" y="10"/>
                                  </a:lnTo>
                                  <a:lnTo>
                                    <a:pt x="10" y="5"/>
                                  </a:lnTo>
                                  <a:lnTo>
                                    <a:pt x="10" y="0"/>
                                  </a:lnTo>
                                  <a:lnTo>
                                    <a:pt x="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595"/>
                          <wps:cNvSpPr>
                            <a:spLocks/>
                          </wps:cNvSpPr>
                          <wps:spPr bwMode="auto">
                            <a:xfrm>
                              <a:off x="5254" y="4054"/>
                              <a:ext cx="43" cy="24"/>
                            </a:xfrm>
                            <a:custGeom>
                              <a:avLst/>
                              <a:gdLst>
                                <a:gd name="T0" fmla="*/ 0 w 43"/>
                                <a:gd name="T1" fmla="*/ 10 h 24"/>
                                <a:gd name="T2" fmla="*/ 5 w 43"/>
                                <a:gd name="T3" fmla="*/ 15 h 24"/>
                                <a:gd name="T4" fmla="*/ 5 w 43"/>
                                <a:gd name="T5" fmla="*/ 20 h 24"/>
                                <a:gd name="T6" fmla="*/ 29 w 43"/>
                                <a:gd name="T7" fmla="*/ 20 h 24"/>
                                <a:gd name="T8" fmla="*/ 24 w 43"/>
                                <a:gd name="T9" fmla="*/ 20 h 24"/>
                                <a:gd name="T10" fmla="*/ 34 w 43"/>
                                <a:gd name="T11" fmla="*/ 24 h 24"/>
                                <a:gd name="T12" fmla="*/ 43 w 43"/>
                                <a:gd name="T13" fmla="*/ 24 h 24"/>
                                <a:gd name="T14" fmla="*/ 43 w 43"/>
                                <a:gd name="T15" fmla="*/ 5 h 24"/>
                                <a:gd name="T16" fmla="*/ 39 w 43"/>
                                <a:gd name="T17" fmla="*/ 5 h 24"/>
                                <a:gd name="T18" fmla="*/ 43 w 43"/>
                                <a:gd name="T19" fmla="*/ 5 h 24"/>
                                <a:gd name="T20" fmla="*/ 34 w 43"/>
                                <a:gd name="T21" fmla="*/ 0 h 24"/>
                                <a:gd name="T22" fmla="*/ 29 w 43"/>
                                <a:gd name="T23" fmla="*/ 0 h 24"/>
                                <a:gd name="T24" fmla="*/ 10 w 43"/>
                                <a:gd name="T25" fmla="*/ 0 h 24"/>
                                <a:gd name="T26" fmla="*/ 15 w 43"/>
                                <a:gd name="T27" fmla="*/ 5 h 24"/>
                                <a:gd name="T28" fmla="*/ 10 w 43"/>
                                <a:gd name="T29" fmla="*/ 0 h 24"/>
                                <a:gd name="T30" fmla="*/ 0 w 43"/>
                                <a:gd name="T31"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24">
                                  <a:moveTo>
                                    <a:pt x="0" y="10"/>
                                  </a:moveTo>
                                  <a:lnTo>
                                    <a:pt x="5" y="15"/>
                                  </a:lnTo>
                                  <a:lnTo>
                                    <a:pt x="5" y="20"/>
                                  </a:lnTo>
                                  <a:lnTo>
                                    <a:pt x="29" y="20"/>
                                  </a:lnTo>
                                  <a:lnTo>
                                    <a:pt x="24" y="20"/>
                                  </a:lnTo>
                                  <a:lnTo>
                                    <a:pt x="34" y="24"/>
                                  </a:lnTo>
                                  <a:lnTo>
                                    <a:pt x="43" y="24"/>
                                  </a:lnTo>
                                  <a:lnTo>
                                    <a:pt x="43" y="5"/>
                                  </a:lnTo>
                                  <a:lnTo>
                                    <a:pt x="39" y="5"/>
                                  </a:lnTo>
                                  <a:lnTo>
                                    <a:pt x="43" y="5"/>
                                  </a:lnTo>
                                  <a:lnTo>
                                    <a:pt x="34" y="0"/>
                                  </a:lnTo>
                                  <a:lnTo>
                                    <a:pt x="29" y="0"/>
                                  </a:lnTo>
                                  <a:lnTo>
                                    <a:pt x="10" y="0"/>
                                  </a:lnTo>
                                  <a:lnTo>
                                    <a:pt x="15" y="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596"/>
                          <wps:cNvSpPr>
                            <a:spLocks/>
                          </wps:cNvSpPr>
                          <wps:spPr bwMode="auto">
                            <a:xfrm>
                              <a:off x="5317" y="4064"/>
                              <a:ext cx="38" cy="29"/>
                            </a:xfrm>
                            <a:custGeom>
                              <a:avLst/>
                              <a:gdLst>
                                <a:gd name="T0" fmla="*/ 0 w 38"/>
                                <a:gd name="T1" fmla="*/ 19 h 29"/>
                                <a:gd name="T2" fmla="*/ 4 w 38"/>
                                <a:gd name="T3" fmla="*/ 19 h 29"/>
                                <a:gd name="T4" fmla="*/ 0 w 38"/>
                                <a:gd name="T5" fmla="*/ 14 h 29"/>
                                <a:gd name="T6" fmla="*/ 4 w 38"/>
                                <a:gd name="T7" fmla="*/ 19 h 29"/>
                                <a:gd name="T8" fmla="*/ 4 w 38"/>
                                <a:gd name="T9" fmla="*/ 24 h 29"/>
                                <a:gd name="T10" fmla="*/ 24 w 38"/>
                                <a:gd name="T11" fmla="*/ 24 h 29"/>
                                <a:gd name="T12" fmla="*/ 19 w 38"/>
                                <a:gd name="T13" fmla="*/ 19 h 29"/>
                                <a:gd name="T14" fmla="*/ 24 w 38"/>
                                <a:gd name="T15" fmla="*/ 24 h 29"/>
                                <a:gd name="T16" fmla="*/ 24 w 38"/>
                                <a:gd name="T17" fmla="*/ 29 h 29"/>
                                <a:gd name="T18" fmla="*/ 38 w 38"/>
                                <a:gd name="T19" fmla="*/ 29 h 29"/>
                                <a:gd name="T20" fmla="*/ 38 w 38"/>
                                <a:gd name="T21" fmla="*/ 10 h 29"/>
                                <a:gd name="T22" fmla="*/ 28 w 38"/>
                                <a:gd name="T23" fmla="*/ 10 h 29"/>
                                <a:gd name="T24" fmla="*/ 33 w 38"/>
                                <a:gd name="T25" fmla="*/ 14 h 29"/>
                                <a:gd name="T26" fmla="*/ 28 w 38"/>
                                <a:gd name="T27" fmla="*/ 10 h 29"/>
                                <a:gd name="T28" fmla="*/ 28 w 38"/>
                                <a:gd name="T29" fmla="*/ 5 h 29"/>
                                <a:gd name="T30" fmla="*/ 24 w 38"/>
                                <a:gd name="T31" fmla="*/ 5 h 29"/>
                                <a:gd name="T32" fmla="*/ 9 w 38"/>
                                <a:gd name="T33" fmla="*/ 5 h 29"/>
                                <a:gd name="T34" fmla="*/ 14 w 38"/>
                                <a:gd name="T35" fmla="*/ 10 h 29"/>
                                <a:gd name="T36" fmla="*/ 9 w 38"/>
                                <a:gd name="T37" fmla="*/ 5 h 29"/>
                                <a:gd name="T38" fmla="*/ 9 w 38"/>
                                <a:gd name="T39" fmla="*/ 0 h 29"/>
                                <a:gd name="T40" fmla="*/ 4 w 38"/>
                                <a:gd name="T41" fmla="*/ 0 h 29"/>
                                <a:gd name="T42" fmla="*/ 0 w 38"/>
                                <a:gd name="T43" fmla="*/ 0 h 29"/>
                                <a:gd name="T44" fmla="*/ 0 w 38"/>
                                <a:gd name="T4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8" h="29">
                                  <a:moveTo>
                                    <a:pt x="0" y="19"/>
                                  </a:moveTo>
                                  <a:lnTo>
                                    <a:pt x="4" y="19"/>
                                  </a:lnTo>
                                  <a:lnTo>
                                    <a:pt x="0" y="14"/>
                                  </a:lnTo>
                                  <a:lnTo>
                                    <a:pt x="4" y="19"/>
                                  </a:lnTo>
                                  <a:lnTo>
                                    <a:pt x="4" y="24"/>
                                  </a:lnTo>
                                  <a:lnTo>
                                    <a:pt x="24" y="24"/>
                                  </a:lnTo>
                                  <a:lnTo>
                                    <a:pt x="19" y="19"/>
                                  </a:lnTo>
                                  <a:lnTo>
                                    <a:pt x="24" y="24"/>
                                  </a:lnTo>
                                  <a:lnTo>
                                    <a:pt x="24" y="29"/>
                                  </a:lnTo>
                                  <a:lnTo>
                                    <a:pt x="38" y="29"/>
                                  </a:lnTo>
                                  <a:lnTo>
                                    <a:pt x="38" y="10"/>
                                  </a:lnTo>
                                  <a:lnTo>
                                    <a:pt x="28" y="10"/>
                                  </a:lnTo>
                                  <a:lnTo>
                                    <a:pt x="33" y="14"/>
                                  </a:lnTo>
                                  <a:lnTo>
                                    <a:pt x="28" y="10"/>
                                  </a:lnTo>
                                  <a:lnTo>
                                    <a:pt x="28" y="5"/>
                                  </a:lnTo>
                                  <a:lnTo>
                                    <a:pt x="24" y="5"/>
                                  </a:lnTo>
                                  <a:lnTo>
                                    <a:pt x="9" y="5"/>
                                  </a:lnTo>
                                  <a:lnTo>
                                    <a:pt x="14" y="10"/>
                                  </a:lnTo>
                                  <a:lnTo>
                                    <a:pt x="9" y="5"/>
                                  </a:lnTo>
                                  <a:lnTo>
                                    <a:pt x="9" y="0"/>
                                  </a:lnTo>
                                  <a:lnTo>
                                    <a:pt x="4"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97"/>
                          <wps:cNvSpPr>
                            <a:spLocks/>
                          </wps:cNvSpPr>
                          <wps:spPr bwMode="auto">
                            <a:xfrm>
                              <a:off x="5374" y="4078"/>
                              <a:ext cx="43" cy="24"/>
                            </a:xfrm>
                            <a:custGeom>
                              <a:avLst/>
                              <a:gdLst>
                                <a:gd name="T0" fmla="*/ 0 w 43"/>
                                <a:gd name="T1" fmla="*/ 20 h 24"/>
                                <a:gd name="T2" fmla="*/ 5 w 43"/>
                                <a:gd name="T3" fmla="*/ 20 h 24"/>
                                <a:gd name="T4" fmla="*/ 0 w 43"/>
                                <a:gd name="T5" fmla="*/ 20 h 24"/>
                                <a:gd name="T6" fmla="*/ 10 w 43"/>
                                <a:gd name="T7" fmla="*/ 24 h 24"/>
                                <a:gd name="T8" fmla="*/ 34 w 43"/>
                                <a:gd name="T9" fmla="*/ 24 h 24"/>
                                <a:gd name="T10" fmla="*/ 29 w 43"/>
                                <a:gd name="T11" fmla="*/ 20 h 24"/>
                                <a:gd name="T12" fmla="*/ 34 w 43"/>
                                <a:gd name="T13" fmla="*/ 24 h 24"/>
                                <a:gd name="T14" fmla="*/ 43 w 43"/>
                                <a:gd name="T15" fmla="*/ 15 h 24"/>
                                <a:gd name="T16" fmla="*/ 39 w 43"/>
                                <a:gd name="T17" fmla="*/ 10 h 24"/>
                                <a:gd name="T18" fmla="*/ 39 w 43"/>
                                <a:gd name="T19" fmla="*/ 5 h 24"/>
                                <a:gd name="T20" fmla="*/ 34 w 43"/>
                                <a:gd name="T21" fmla="*/ 5 h 24"/>
                                <a:gd name="T22" fmla="*/ 15 w 43"/>
                                <a:gd name="T23" fmla="*/ 5 h 24"/>
                                <a:gd name="T24" fmla="*/ 19 w 43"/>
                                <a:gd name="T25" fmla="*/ 5 h 24"/>
                                <a:gd name="T26" fmla="*/ 10 w 43"/>
                                <a:gd name="T27" fmla="*/ 0 h 24"/>
                                <a:gd name="T28" fmla="*/ 5 w 43"/>
                                <a:gd name="T29" fmla="*/ 0 h 24"/>
                                <a:gd name="T30" fmla="*/ 0 w 43"/>
                                <a:gd name="T31" fmla="*/ 0 h 24"/>
                                <a:gd name="T32" fmla="*/ 0 w 43"/>
                                <a:gd name="T33"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24">
                                  <a:moveTo>
                                    <a:pt x="0" y="20"/>
                                  </a:moveTo>
                                  <a:lnTo>
                                    <a:pt x="5" y="20"/>
                                  </a:lnTo>
                                  <a:lnTo>
                                    <a:pt x="0" y="20"/>
                                  </a:lnTo>
                                  <a:lnTo>
                                    <a:pt x="10" y="24"/>
                                  </a:lnTo>
                                  <a:lnTo>
                                    <a:pt x="34" y="24"/>
                                  </a:lnTo>
                                  <a:lnTo>
                                    <a:pt x="29" y="20"/>
                                  </a:lnTo>
                                  <a:lnTo>
                                    <a:pt x="34" y="24"/>
                                  </a:lnTo>
                                  <a:lnTo>
                                    <a:pt x="43" y="15"/>
                                  </a:lnTo>
                                  <a:lnTo>
                                    <a:pt x="39" y="10"/>
                                  </a:lnTo>
                                  <a:lnTo>
                                    <a:pt x="39" y="5"/>
                                  </a:lnTo>
                                  <a:lnTo>
                                    <a:pt x="34" y="5"/>
                                  </a:lnTo>
                                  <a:lnTo>
                                    <a:pt x="15" y="5"/>
                                  </a:lnTo>
                                  <a:lnTo>
                                    <a:pt x="19" y="5"/>
                                  </a:lnTo>
                                  <a:lnTo>
                                    <a:pt x="10" y="0"/>
                                  </a:lnTo>
                                  <a:lnTo>
                                    <a:pt x="5"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598"/>
                          <wps:cNvSpPr>
                            <a:spLocks/>
                          </wps:cNvSpPr>
                          <wps:spPr bwMode="auto">
                            <a:xfrm>
                              <a:off x="5432" y="4093"/>
                              <a:ext cx="38" cy="24"/>
                            </a:xfrm>
                            <a:custGeom>
                              <a:avLst/>
                              <a:gdLst>
                                <a:gd name="T0" fmla="*/ 0 w 38"/>
                                <a:gd name="T1" fmla="*/ 19 h 24"/>
                                <a:gd name="T2" fmla="*/ 24 w 38"/>
                                <a:gd name="T3" fmla="*/ 19 h 24"/>
                                <a:gd name="T4" fmla="*/ 19 w 38"/>
                                <a:gd name="T5" fmla="*/ 14 h 24"/>
                                <a:gd name="T6" fmla="*/ 24 w 38"/>
                                <a:gd name="T7" fmla="*/ 19 h 24"/>
                                <a:gd name="T8" fmla="*/ 24 w 38"/>
                                <a:gd name="T9" fmla="*/ 24 h 24"/>
                                <a:gd name="T10" fmla="*/ 38 w 38"/>
                                <a:gd name="T11" fmla="*/ 24 h 24"/>
                                <a:gd name="T12" fmla="*/ 38 w 38"/>
                                <a:gd name="T13" fmla="*/ 5 h 24"/>
                                <a:gd name="T14" fmla="*/ 29 w 38"/>
                                <a:gd name="T15" fmla="*/ 5 h 24"/>
                                <a:gd name="T16" fmla="*/ 33 w 38"/>
                                <a:gd name="T17" fmla="*/ 9 h 24"/>
                                <a:gd name="T18" fmla="*/ 29 w 38"/>
                                <a:gd name="T19" fmla="*/ 5 h 24"/>
                                <a:gd name="T20" fmla="*/ 29 w 38"/>
                                <a:gd name="T21" fmla="*/ 0 h 24"/>
                                <a:gd name="T22" fmla="*/ 24 w 38"/>
                                <a:gd name="T23" fmla="*/ 0 h 24"/>
                                <a:gd name="T24" fmla="*/ 0 w 38"/>
                                <a:gd name="T25" fmla="*/ 0 h 24"/>
                                <a:gd name="T26" fmla="*/ 0 w 38"/>
                                <a:gd name="T27"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24">
                                  <a:moveTo>
                                    <a:pt x="0" y="19"/>
                                  </a:moveTo>
                                  <a:lnTo>
                                    <a:pt x="24" y="19"/>
                                  </a:lnTo>
                                  <a:lnTo>
                                    <a:pt x="19" y="14"/>
                                  </a:lnTo>
                                  <a:lnTo>
                                    <a:pt x="24" y="19"/>
                                  </a:lnTo>
                                  <a:lnTo>
                                    <a:pt x="24" y="24"/>
                                  </a:lnTo>
                                  <a:lnTo>
                                    <a:pt x="38" y="24"/>
                                  </a:lnTo>
                                  <a:lnTo>
                                    <a:pt x="38" y="5"/>
                                  </a:lnTo>
                                  <a:lnTo>
                                    <a:pt x="29" y="5"/>
                                  </a:lnTo>
                                  <a:lnTo>
                                    <a:pt x="33" y="9"/>
                                  </a:lnTo>
                                  <a:lnTo>
                                    <a:pt x="29" y="5"/>
                                  </a:lnTo>
                                  <a:lnTo>
                                    <a:pt x="29" y="0"/>
                                  </a:lnTo>
                                  <a:lnTo>
                                    <a:pt x="24"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599"/>
                          <wps:cNvSpPr>
                            <a:spLocks/>
                          </wps:cNvSpPr>
                          <wps:spPr bwMode="auto">
                            <a:xfrm>
                              <a:off x="5485" y="4098"/>
                              <a:ext cx="48" cy="28"/>
                            </a:xfrm>
                            <a:custGeom>
                              <a:avLst/>
                              <a:gdLst>
                                <a:gd name="T0" fmla="*/ 0 w 48"/>
                                <a:gd name="T1" fmla="*/ 19 h 28"/>
                                <a:gd name="T2" fmla="*/ 9 w 48"/>
                                <a:gd name="T3" fmla="*/ 24 h 28"/>
                                <a:gd name="T4" fmla="*/ 33 w 48"/>
                                <a:gd name="T5" fmla="*/ 24 h 28"/>
                                <a:gd name="T6" fmla="*/ 28 w 48"/>
                                <a:gd name="T7" fmla="*/ 24 h 28"/>
                                <a:gd name="T8" fmla="*/ 38 w 48"/>
                                <a:gd name="T9" fmla="*/ 28 h 28"/>
                                <a:gd name="T10" fmla="*/ 48 w 48"/>
                                <a:gd name="T11" fmla="*/ 28 h 28"/>
                                <a:gd name="T12" fmla="*/ 48 w 48"/>
                                <a:gd name="T13" fmla="*/ 9 h 28"/>
                                <a:gd name="T14" fmla="*/ 43 w 48"/>
                                <a:gd name="T15" fmla="*/ 9 h 28"/>
                                <a:gd name="T16" fmla="*/ 48 w 48"/>
                                <a:gd name="T17" fmla="*/ 9 h 28"/>
                                <a:gd name="T18" fmla="*/ 38 w 48"/>
                                <a:gd name="T19" fmla="*/ 4 h 28"/>
                                <a:gd name="T20" fmla="*/ 33 w 48"/>
                                <a:gd name="T21" fmla="*/ 4 h 28"/>
                                <a:gd name="T22" fmla="*/ 14 w 48"/>
                                <a:gd name="T23" fmla="*/ 4 h 28"/>
                                <a:gd name="T24" fmla="*/ 19 w 48"/>
                                <a:gd name="T25" fmla="*/ 4 h 28"/>
                                <a:gd name="T26" fmla="*/ 9 w 48"/>
                                <a:gd name="T27" fmla="*/ 0 h 28"/>
                                <a:gd name="T28" fmla="*/ 0 w 48"/>
                                <a:gd name="T29" fmla="*/ 19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8">
                                  <a:moveTo>
                                    <a:pt x="0" y="19"/>
                                  </a:moveTo>
                                  <a:lnTo>
                                    <a:pt x="9" y="24"/>
                                  </a:lnTo>
                                  <a:lnTo>
                                    <a:pt x="33" y="24"/>
                                  </a:lnTo>
                                  <a:lnTo>
                                    <a:pt x="28" y="24"/>
                                  </a:lnTo>
                                  <a:lnTo>
                                    <a:pt x="38" y="28"/>
                                  </a:lnTo>
                                  <a:lnTo>
                                    <a:pt x="48" y="28"/>
                                  </a:lnTo>
                                  <a:lnTo>
                                    <a:pt x="48" y="9"/>
                                  </a:lnTo>
                                  <a:lnTo>
                                    <a:pt x="43" y="9"/>
                                  </a:lnTo>
                                  <a:lnTo>
                                    <a:pt x="48" y="9"/>
                                  </a:lnTo>
                                  <a:lnTo>
                                    <a:pt x="38" y="4"/>
                                  </a:lnTo>
                                  <a:lnTo>
                                    <a:pt x="33" y="4"/>
                                  </a:lnTo>
                                  <a:lnTo>
                                    <a:pt x="14" y="4"/>
                                  </a:lnTo>
                                  <a:lnTo>
                                    <a:pt x="19" y="4"/>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600"/>
                          <wps:cNvSpPr>
                            <a:spLocks/>
                          </wps:cNvSpPr>
                          <wps:spPr bwMode="auto">
                            <a:xfrm>
                              <a:off x="5542" y="4107"/>
                              <a:ext cx="48" cy="29"/>
                            </a:xfrm>
                            <a:custGeom>
                              <a:avLst/>
                              <a:gdLst>
                                <a:gd name="T0" fmla="*/ 0 w 48"/>
                                <a:gd name="T1" fmla="*/ 19 h 29"/>
                                <a:gd name="T2" fmla="*/ 10 w 48"/>
                                <a:gd name="T3" fmla="*/ 24 h 29"/>
                                <a:gd name="T4" fmla="*/ 34 w 48"/>
                                <a:gd name="T5" fmla="*/ 24 h 29"/>
                                <a:gd name="T6" fmla="*/ 29 w 48"/>
                                <a:gd name="T7" fmla="*/ 24 h 29"/>
                                <a:gd name="T8" fmla="*/ 39 w 48"/>
                                <a:gd name="T9" fmla="*/ 29 h 29"/>
                                <a:gd name="T10" fmla="*/ 48 w 48"/>
                                <a:gd name="T11" fmla="*/ 10 h 29"/>
                                <a:gd name="T12" fmla="*/ 39 w 48"/>
                                <a:gd name="T13" fmla="*/ 5 h 29"/>
                                <a:gd name="T14" fmla="*/ 34 w 48"/>
                                <a:gd name="T15" fmla="*/ 5 h 29"/>
                                <a:gd name="T16" fmla="*/ 15 w 48"/>
                                <a:gd name="T17" fmla="*/ 5 h 29"/>
                                <a:gd name="T18" fmla="*/ 19 w 48"/>
                                <a:gd name="T19" fmla="*/ 5 h 29"/>
                                <a:gd name="T20" fmla="*/ 10 w 48"/>
                                <a:gd name="T21" fmla="*/ 0 h 29"/>
                                <a:gd name="T22" fmla="*/ 0 w 48"/>
                                <a:gd name="T23"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29">
                                  <a:moveTo>
                                    <a:pt x="0" y="19"/>
                                  </a:moveTo>
                                  <a:lnTo>
                                    <a:pt x="10" y="24"/>
                                  </a:lnTo>
                                  <a:lnTo>
                                    <a:pt x="34" y="24"/>
                                  </a:lnTo>
                                  <a:lnTo>
                                    <a:pt x="29" y="24"/>
                                  </a:lnTo>
                                  <a:lnTo>
                                    <a:pt x="39" y="29"/>
                                  </a:lnTo>
                                  <a:lnTo>
                                    <a:pt x="48" y="10"/>
                                  </a:lnTo>
                                  <a:lnTo>
                                    <a:pt x="39" y="5"/>
                                  </a:lnTo>
                                  <a:lnTo>
                                    <a:pt x="34" y="5"/>
                                  </a:lnTo>
                                  <a:lnTo>
                                    <a:pt x="15" y="5"/>
                                  </a:lnTo>
                                  <a:lnTo>
                                    <a:pt x="19"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601"/>
                          <wps:cNvSpPr>
                            <a:spLocks/>
                          </wps:cNvSpPr>
                          <wps:spPr bwMode="auto">
                            <a:xfrm>
                              <a:off x="5600" y="4117"/>
                              <a:ext cx="43" cy="24"/>
                            </a:xfrm>
                            <a:custGeom>
                              <a:avLst/>
                              <a:gdLst>
                                <a:gd name="T0" fmla="*/ 0 w 43"/>
                                <a:gd name="T1" fmla="*/ 19 h 24"/>
                                <a:gd name="T2" fmla="*/ 10 w 43"/>
                                <a:gd name="T3" fmla="*/ 24 h 24"/>
                                <a:gd name="T4" fmla="*/ 43 w 43"/>
                                <a:gd name="T5" fmla="*/ 24 h 24"/>
                                <a:gd name="T6" fmla="*/ 43 w 43"/>
                                <a:gd name="T7" fmla="*/ 5 h 24"/>
                                <a:gd name="T8" fmla="*/ 14 w 43"/>
                                <a:gd name="T9" fmla="*/ 5 h 24"/>
                                <a:gd name="T10" fmla="*/ 19 w 43"/>
                                <a:gd name="T11" fmla="*/ 5 h 24"/>
                                <a:gd name="T12" fmla="*/ 10 w 43"/>
                                <a:gd name="T13" fmla="*/ 0 h 24"/>
                                <a:gd name="T14" fmla="*/ 0 w 43"/>
                                <a:gd name="T15" fmla="*/ 19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24">
                                  <a:moveTo>
                                    <a:pt x="0" y="19"/>
                                  </a:moveTo>
                                  <a:lnTo>
                                    <a:pt x="10" y="24"/>
                                  </a:lnTo>
                                  <a:lnTo>
                                    <a:pt x="43" y="24"/>
                                  </a:lnTo>
                                  <a:lnTo>
                                    <a:pt x="43" y="5"/>
                                  </a:lnTo>
                                  <a:lnTo>
                                    <a:pt x="14" y="5"/>
                                  </a:lnTo>
                                  <a:lnTo>
                                    <a:pt x="19"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02"/>
                          <wps:cNvSpPr>
                            <a:spLocks/>
                          </wps:cNvSpPr>
                          <wps:spPr bwMode="auto">
                            <a:xfrm>
                              <a:off x="5662" y="4126"/>
                              <a:ext cx="39" cy="24"/>
                            </a:xfrm>
                            <a:custGeom>
                              <a:avLst/>
                              <a:gdLst>
                                <a:gd name="T0" fmla="*/ 0 w 39"/>
                                <a:gd name="T1" fmla="*/ 20 h 24"/>
                                <a:gd name="T2" fmla="*/ 15 w 39"/>
                                <a:gd name="T3" fmla="*/ 20 h 24"/>
                                <a:gd name="T4" fmla="*/ 10 w 39"/>
                                <a:gd name="T5" fmla="*/ 20 h 24"/>
                                <a:gd name="T6" fmla="*/ 20 w 39"/>
                                <a:gd name="T7" fmla="*/ 24 h 24"/>
                                <a:gd name="T8" fmla="*/ 39 w 39"/>
                                <a:gd name="T9" fmla="*/ 24 h 24"/>
                                <a:gd name="T10" fmla="*/ 39 w 39"/>
                                <a:gd name="T11" fmla="*/ 5 h 24"/>
                                <a:gd name="T12" fmla="*/ 24 w 39"/>
                                <a:gd name="T13" fmla="*/ 5 h 24"/>
                                <a:gd name="T14" fmla="*/ 29 w 39"/>
                                <a:gd name="T15" fmla="*/ 5 h 24"/>
                                <a:gd name="T16" fmla="*/ 20 w 39"/>
                                <a:gd name="T17" fmla="*/ 0 h 24"/>
                                <a:gd name="T18" fmla="*/ 15 w 39"/>
                                <a:gd name="T19" fmla="*/ 0 h 24"/>
                                <a:gd name="T20" fmla="*/ 0 w 39"/>
                                <a:gd name="T21" fmla="*/ 0 h 24"/>
                                <a:gd name="T22" fmla="*/ 0 w 39"/>
                                <a:gd name="T23"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24">
                                  <a:moveTo>
                                    <a:pt x="0" y="20"/>
                                  </a:moveTo>
                                  <a:lnTo>
                                    <a:pt x="15" y="20"/>
                                  </a:lnTo>
                                  <a:lnTo>
                                    <a:pt x="10" y="20"/>
                                  </a:lnTo>
                                  <a:lnTo>
                                    <a:pt x="20" y="24"/>
                                  </a:lnTo>
                                  <a:lnTo>
                                    <a:pt x="39" y="24"/>
                                  </a:lnTo>
                                  <a:lnTo>
                                    <a:pt x="39" y="5"/>
                                  </a:lnTo>
                                  <a:lnTo>
                                    <a:pt x="24" y="5"/>
                                  </a:lnTo>
                                  <a:lnTo>
                                    <a:pt x="29" y="5"/>
                                  </a:lnTo>
                                  <a:lnTo>
                                    <a:pt x="20" y="0"/>
                                  </a:lnTo>
                                  <a:lnTo>
                                    <a:pt x="15"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603"/>
                          <wps:cNvSpPr>
                            <a:spLocks/>
                          </wps:cNvSpPr>
                          <wps:spPr bwMode="auto">
                            <a:xfrm>
                              <a:off x="5715" y="4136"/>
                              <a:ext cx="43" cy="19"/>
                            </a:xfrm>
                            <a:custGeom>
                              <a:avLst/>
                              <a:gdLst>
                                <a:gd name="T0" fmla="*/ 0 w 43"/>
                                <a:gd name="T1" fmla="*/ 10 h 19"/>
                                <a:gd name="T2" fmla="*/ 5 w 43"/>
                                <a:gd name="T3" fmla="*/ 14 h 19"/>
                                <a:gd name="T4" fmla="*/ 5 w 43"/>
                                <a:gd name="T5" fmla="*/ 19 h 19"/>
                                <a:gd name="T6" fmla="*/ 43 w 43"/>
                                <a:gd name="T7" fmla="*/ 19 h 19"/>
                                <a:gd name="T8" fmla="*/ 43 w 43"/>
                                <a:gd name="T9" fmla="*/ 0 h 19"/>
                                <a:gd name="T10" fmla="*/ 10 w 43"/>
                                <a:gd name="T11" fmla="*/ 0 h 19"/>
                                <a:gd name="T12" fmla="*/ 15 w 43"/>
                                <a:gd name="T13" fmla="*/ 5 h 19"/>
                                <a:gd name="T14" fmla="*/ 10 w 43"/>
                                <a:gd name="T15" fmla="*/ 0 h 19"/>
                                <a:gd name="T16" fmla="*/ 0 w 43"/>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19">
                                  <a:moveTo>
                                    <a:pt x="0" y="10"/>
                                  </a:moveTo>
                                  <a:lnTo>
                                    <a:pt x="5" y="14"/>
                                  </a:lnTo>
                                  <a:lnTo>
                                    <a:pt x="5" y="19"/>
                                  </a:lnTo>
                                  <a:lnTo>
                                    <a:pt x="43" y="19"/>
                                  </a:lnTo>
                                  <a:lnTo>
                                    <a:pt x="43" y="0"/>
                                  </a:lnTo>
                                  <a:lnTo>
                                    <a:pt x="10" y="0"/>
                                  </a:lnTo>
                                  <a:lnTo>
                                    <a:pt x="15" y="5"/>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604"/>
                          <wps:cNvSpPr>
                            <a:spLocks/>
                          </wps:cNvSpPr>
                          <wps:spPr bwMode="auto">
                            <a:xfrm>
                              <a:off x="5778" y="4141"/>
                              <a:ext cx="38" cy="24"/>
                            </a:xfrm>
                            <a:custGeom>
                              <a:avLst/>
                              <a:gdLst>
                                <a:gd name="T0" fmla="*/ 0 w 38"/>
                                <a:gd name="T1" fmla="*/ 19 h 24"/>
                                <a:gd name="T2" fmla="*/ 9 w 38"/>
                                <a:gd name="T3" fmla="*/ 19 h 24"/>
                                <a:gd name="T4" fmla="*/ 4 w 38"/>
                                <a:gd name="T5" fmla="*/ 14 h 24"/>
                                <a:gd name="T6" fmla="*/ 9 w 38"/>
                                <a:gd name="T7" fmla="*/ 19 h 24"/>
                                <a:gd name="T8" fmla="*/ 9 w 38"/>
                                <a:gd name="T9" fmla="*/ 24 h 24"/>
                                <a:gd name="T10" fmla="*/ 38 w 38"/>
                                <a:gd name="T11" fmla="*/ 24 h 24"/>
                                <a:gd name="T12" fmla="*/ 38 w 38"/>
                                <a:gd name="T13" fmla="*/ 5 h 24"/>
                                <a:gd name="T14" fmla="*/ 14 w 38"/>
                                <a:gd name="T15" fmla="*/ 5 h 24"/>
                                <a:gd name="T16" fmla="*/ 19 w 38"/>
                                <a:gd name="T17" fmla="*/ 9 h 24"/>
                                <a:gd name="T18" fmla="*/ 14 w 38"/>
                                <a:gd name="T19" fmla="*/ 5 h 24"/>
                                <a:gd name="T20" fmla="*/ 14 w 38"/>
                                <a:gd name="T21" fmla="*/ 0 h 24"/>
                                <a:gd name="T22" fmla="*/ 9 w 38"/>
                                <a:gd name="T23" fmla="*/ 0 h 24"/>
                                <a:gd name="T24" fmla="*/ 0 w 38"/>
                                <a:gd name="T25" fmla="*/ 0 h 24"/>
                                <a:gd name="T26" fmla="*/ 0 w 38"/>
                                <a:gd name="T27"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24">
                                  <a:moveTo>
                                    <a:pt x="0" y="19"/>
                                  </a:moveTo>
                                  <a:lnTo>
                                    <a:pt x="9" y="19"/>
                                  </a:lnTo>
                                  <a:lnTo>
                                    <a:pt x="4" y="14"/>
                                  </a:lnTo>
                                  <a:lnTo>
                                    <a:pt x="9" y="19"/>
                                  </a:lnTo>
                                  <a:lnTo>
                                    <a:pt x="9" y="24"/>
                                  </a:lnTo>
                                  <a:lnTo>
                                    <a:pt x="38" y="24"/>
                                  </a:lnTo>
                                  <a:lnTo>
                                    <a:pt x="38" y="5"/>
                                  </a:lnTo>
                                  <a:lnTo>
                                    <a:pt x="14" y="5"/>
                                  </a:lnTo>
                                  <a:lnTo>
                                    <a:pt x="19" y="9"/>
                                  </a:lnTo>
                                  <a:lnTo>
                                    <a:pt x="14" y="5"/>
                                  </a:lnTo>
                                  <a:lnTo>
                                    <a:pt x="14" y="0"/>
                                  </a:lnTo>
                                  <a:lnTo>
                                    <a:pt x="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605"/>
                          <wps:cNvSpPr>
                            <a:spLocks/>
                          </wps:cNvSpPr>
                          <wps:spPr bwMode="auto">
                            <a:xfrm>
                              <a:off x="5835" y="4150"/>
                              <a:ext cx="39" cy="24"/>
                            </a:xfrm>
                            <a:custGeom>
                              <a:avLst/>
                              <a:gdLst>
                                <a:gd name="T0" fmla="*/ 0 w 39"/>
                                <a:gd name="T1" fmla="*/ 20 h 24"/>
                                <a:gd name="T2" fmla="*/ 10 w 39"/>
                                <a:gd name="T3" fmla="*/ 20 h 24"/>
                                <a:gd name="T4" fmla="*/ 5 w 39"/>
                                <a:gd name="T5" fmla="*/ 15 h 24"/>
                                <a:gd name="T6" fmla="*/ 10 w 39"/>
                                <a:gd name="T7" fmla="*/ 20 h 24"/>
                                <a:gd name="T8" fmla="*/ 10 w 39"/>
                                <a:gd name="T9" fmla="*/ 24 h 24"/>
                                <a:gd name="T10" fmla="*/ 39 w 39"/>
                                <a:gd name="T11" fmla="*/ 24 h 24"/>
                                <a:gd name="T12" fmla="*/ 39 w 39"/>
                                <a:gd name="T13" fmla="*/ 5 h 24"/>
                                <a:gd name="T14" fmla="*/ 15 w 39"/>
                                <a:gd name="T15" fmla="*/ 5 h 24"/>
                                <a:gd name="T16" fmla="*/ 19 w 39"/>
                                <a:gd name="T17" fmla="*/ 10 h 24"/>
                                <a:gd name="T18" fmla="*/ 15 w 39"/>
                                <a:gd name="T19" fmla="*/ 5 h 24"/>
                                <a:gd name="T20" fmla="*/ 15 w 39"/>
                                <a:gd name="T21" fmla="*/ 0 h 24"/>
                                <a:gd name="T22" fmla="*/ 10 w 39"/>
                                <a:gd name="T23" fmla="*/ 0 h 24"/>
                                <a:gd name="T24" fmla="*/ 0 w 39"/>
                                <a:gd name="T25" fmla="*/ 0 h 24"/>
                                <a:gd name="T26" fmla="*/ 0 w 39"/>
                                <a:gd name="T27"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24">
                                  <a:moveTo>
                                    <a:pt x="0" y="20"/>
                                  </a:moveTo>
                                  <a:lnTo>
                                    <a:pt x="10" y="20"/>
                                  </a:lnTo>
                                  <a:lnTo>
                                    <a:pt x="5" y="15"/>
                                  </a:lnTo>
                                  <a:lnTo>
                                    <a:pt x="10" y="20"/>
                                  </a:lnTo>
                                  <a:lnTo>
                                    <a:pt x="10" y="24"/>
                                  </a:lnTo>
                                  <a:lnTo>
                                    <a:pt x="39" y="24"/>
                                  </a:lnTo>
                                  <a:lnTo>
                                    <a:pt x="39" y="5"/>
                                  </a:lnTo>
                                  <a:lnTo>
                                    <a:pt x="15" y="5"/>
                                  </a:lnTo>
                                  <a:lnTo>
                                    <a:pt x="19" y="10"/>
                                  </a:lnTo>
                                  <a:lnTo>
                                    <a:pt x="15" y="5"/>
                                  </a:lnTo>
                                  <a:lnTo>
                                    <a:pt x="15" y="0"/>
                                  </a:lnTo>
                                  <a:lnTo>
                                    <a:pt x="10"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606"/>
                          <wps:cNvSpPr>
                            <a:spLocks/>
                          </wps:cNvSpPr>
                          <wps:spPr bwMode="auto">
                            <a:xfrm>
                              <a:off x="5893" y="4160"/>
                              <a:ext cx="38" cy="24"/>
                            </a:xfrm>
                            <a:custGeom>
                              <a:avLst/>
                              <a:gdLst>
                                <a:gd name="T0" fmla="*/ 0 w 38"/>
                                <a:gd name="T1" fmla="*/ 19 h 24"/>
                                <a:gd name="T2" fmla="*/ 9 w 38"/>
                                <a:gd name="T3" fmla="*/ 19 h 24"/>
                                <a:gd name="T4" fmla="*/ 5 w 38"/>
                                <a:gd name="T5" fmla="*/ 19 h 24"/>
                                <a:gd name="T6" fmla="*/ 14 w 38"/>
                                <a:gd name="T7" fmla="*/ 24 h 24"/>
                                <a:gd name="T8" fmla="*/ 38 w 38"/>
                                <a:gd name="T9" fmla="*/ 24 h 24"/>
                                <a:gd name="T10" fmla="*/ 38 w 38"/>
                                <a:gd name="T11" fmla="*/ 5 h 24"/>
                                <a:gd name="T12" fmla="*/ 19 w 38"/>
                                <a:gd name="T13" fmla="*/ 5 h 24"/>
                                <a:gd name="T14" fmla="*/ 24 w 38"/>
                                <a:gd name="T15" fmla="*/ 5 h 24"/>
                                <a:gd name="T16" fmla="*/ 14 w 38"/>
                                <a:gd name="T17" fmla="*/ 0 h 24"/>
                                <a:gd name="T18" fmla="*/ 9 w 38"/>
                                <a:gd name="T19" fmla="*/ 0 h 24"/>
                                <a:gd name="T20" fmla="*/ 0 w 38"/>
                                <a:gd name="T21" fmla="*/ 0 h 24"/>
                                <a:gd name="T22" fmla="*/ 0 w 38"/>
                                <a:gd name="T23"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24">
                                  <a:moveTo>
                                    <a:pt x="0" y="19"/>
                                  </a:moveTo>
                                  <a:lnTo>
                                    <a:pt x="9" y="19"/>
                                  </a:lnTo>
                                  <a:lnTo>
                                    <a:pt x="5" y="19"/>
                                  </a:lnTo>
                                  <a:lnTo>
                                    <a:pt x="14" y="24"/>
                                  </a:lnTo>
                                  <a:lnTo>
                                    <a:pt x="38" y="24"/>
                                  </a:lnTo>
                                  <a:lnTo>
                                    <a:pt x="38" y="5"/>
                                  </a:lnTo>
                                  <a:lnTo>
                                    <a:pt x="19" y="5"/>
                                  </a:lnTo>
                                  <a:lnTo>
                                    <a:pt x="24" y="5"/>
                                  </a:lnTo>
                                  <a:lnTo>
                                    <a:pt x="14" y="0"/>
                                  </a:lnTo>
                                  <a:lnTo>
                                    <a:pt x="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607"/>
                          <wps:cNvSpPr>
                            <a:spLocks/>
                          </wps:cNvSpPr>
                          <wps:spPr bwMode="auto">
                            <a:xfrm>
                              <a:off x="5951" y="4170"/>
                              <a:ext cx="38" cy="24"/>
                            </a:xfrm>
                            <a:custGeom>
                              <a:avLst/>
                              <a:gdLst>
                                <a:gd name="T0" fmla="*/ 0 w 38"/>
                                <a:gd name="T1" fmla="*/ 19 h 24"/>
                                <a:gd name="T2" fmla="*/ 19 w 38"/>
                                <a:gd name="T3" fmla="*/ 19 h 24"/>
                                <a:gd name="T4" fmla="*/ 14 w 38"/>
                                <a:gd name="T5" fmla="*/ 19 h 24"/>
                                <a:gd name="T6" fmla="*/ 24 w 38"/>
                                <a:gd name="T7" fmla="*/ 24 h 24"/>
                                <a:gd name="T8" fmla="*/ 38 w 38"/>
                                <a:gd name="T9" fmla="*/ 24 h 24"/>
                                <a:gd name="T10" fmla="*/ 38 w 38"/>
                                <a:gd name="T11" fmla="*/ 4 h 24"/>
                                <a:gd name="T12" fmla="*/ 28 w 38"/>
                                <a:gd name="T13" fmla="*/ 4 h 24"/>
                                <a:gd name="T14" fmla="*/ 33 w 38"/>
                                <a:gd name="T15" fmla="*/ 4 h 24"/>
                                <a:gd name="T16" fmla="*/ 24 w 38"/>
                                <a:gd name="T17" fmla="*/ 0 h 24"/>
                                <a:gd name="T18" fmla="*/ 19 w 38"/>
                                <a:gd name="T19" fmla="*/ 0 h 24"/>
                                <a:gd name="T20" fmla="*/ 0 w 38"/>
                                <a:gd name="T21" fmla="*/ 0 h 24"/>
                                <a:gd name="T22" fmla="*/ 0 w 38"/>
                                <a:gd name="T23"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24">
                                  <a:moveTo>
                                    <a:pt x="0" y="19"/>
                                  </a:moveTo>
                                  <a:lnTo>
                                    <a:pt x="19" y="19"/>
                                  </a:lnTo>
                                  <a:lnTo>
                                    <a:pt x="14" y="19"/>
                                  </a:lnTo>
                                  <a:lnTo>
                                    <a:pt x="24" y="24"/>
                                  </a:lnTo>
                                  <a:lnTo>
                                    <a:pt x="38" y="24"/>
                                  </a:lnTo>
                                  <a:lnTo>
                                    <a:pt x="38" y="4"/>
                                  </a:lnTo>
                                  <a:lnTo>
                                    <a:pt x="28" y="4"/>
                                  </a:lnTo>
                                  <a:lnTo>
                                    <a:pt x="33" y="4"/>
                                  </a:lnTo>
                                  <a:lnTo>
                                    <a:pt x="24" y="0"/>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608"/>
                          <wps:cNvSpPr>
                            <a:spLocks/>
                          </wps:cNvSpPr>
                          <wps:spPr bwMode="auto">
                            <a:xfrm>
                              <a:off x="6003" y="4174"/>
                              <a:ext cx="44" cy="25"/>
                            </a:xfrm>
                            <a:custGeom>
                              <a:avLst/>
                              <a:gdLst>
                                <a:gd name="T0" fmla="*/ 0 w 44"/>
                                <a:gd name="T1" fmla="*/ 20 h 25"/>
                                <a:gd name="T2" fmla="*/ 15 w 44"/>
                                <a:gd name="T3" fmla="*/ 25 h 25"/>
                                <a:gd name="T4" fmla="*/ 44 w 44"/>
                                <a:gd name="T5" fmla="*/ 25 h 25"/>
                                <a:gd name="T6" fmla="*/ 44 w 44"/>
                                <a:gd name="T7" fmla="*/ 5 h 25"/>
                                <a:gd name="T8" fmla="*/ 20 w 44"/>
                                <a:gd name="T9" fmla="*/ 5 h 25"/>
                                <a:gd name="T10" fmla="*/ 24 w 44"/>
                                <a:gd name="T11" fmla="*/ 5 h 25"/>
                                <a:gd name="T12" fmla="*/ 10 w 44"/>
                                <a:gd name="T13" fmla="*/ 0 h 25"/>
                                <a:gd name="T14" fmla="*/ 0 w 44"/>
                                <a:gd name="T15" fmla="*/ 20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25">
                                  <a:moveTo>
                                    <a:pt x="0" y="20"/>
                                  </a:moveTo>
                                  <a:lnTo>
                                    <a:pt x="15" y="25"/>
                                  </a:lnTo>
                                  <a:lnTo>
                                    <a:pt x="44" y="25"/>
                                  </a:lnTo>
                                  <a:lnTo>
                                    <a:pt x="44" y="5"/>
                                  </a:lnTo>
                                  <a:lnTo>
                                    <a:pt x="20" y="5"/>
                                  </a:lnTo>
                                  <a:lnTo>
                                    <a:pt x="24" y="5"/>
                                  </a:lnTo>
                                  <a:lnTo>
                                    <a:pt x="1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609"/>
                          <wps:cNvSpPr>
                            <a:spLocks/>
                          </wps:cNvSpPr>
                          <wps:spPr bwMode="auto">
                            <a:xfrm>
                              <a:off x="6066" y="4184"/>
                              <a:ext cx="43" cy="24"/>
                            </a:xfrm>
                            <a:custGeom>
                              <a:avLst/>
                              <a:gdLst>
                                <a:gd name="T0" fmla="*/ 0 w 43"/>
                                <a:gd name="T1" fmla="*/ 19 h 24"/>
                                <a:gd name="T2" fmla="*/ 24 w 43"/>
                                <a:gd name="T3" fmla="*/ 19 h 24"/>
                                <a:gd name="T4" fmla="*/ 19 w 43"/>
                                <a:gd name="T5" fmla="*/ 19 h 24"/>
                                <a:gd name="T6" fmla="*/ 33 w 43"/>
                                <a:gd name="T7" fmla="*/ 24 h 24"/>
                                <a:gd name="T8" fmla="*/ 43 w 43"/>
                                <a:gd name="T9" fmla="*/ 5 h 24"/>
                                <a:gd name="T10" fmla="*/ 29 w 43"/>
                                <a:gd name="T11" fmla="*/ 0 h 24"/>
                                <a:gd name="T12" fmla="*/ 24 w 43"/>
                                <a:gd name="T13" fmla="*/ 0 h 24"/>
                                <a:gd name="T14" fmla="*/ 0 w 43"/>
                                <a:gd name="T15" fmla="*/ 0 h 24"/>
                                <a:gd name="T16" fmla="*/ 0 w 43"/>
                                <a:gd name="T17"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24">
                                  <a:moveTo>
                                    <a:pt x="0" y="19"/>
                                  </a:moveTo>
                                  <a:lnTo>
                                    <a:pt x="24" y="19"/>
                                  </a:lnTo>
                                  <a:lnTo>
                                    <a:pt x="19" y="19"/>
                                  </a:lnTo>
                                  <a:lnTo>
                                    <a:pt x="33" y="24"/>
                                  </a:lnTo>
                                  <a:lnTo>
                                    <a:pt x="43" y="5"/>
                                  </a:lnTo>
                                  <a:lnTo>
                                    <a:pt x="29" y="0"/>
                                  </a:lnTo>
                                  <a:lnTo>
                                    <a:pt x="24"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610"/>
                          <wps:cNvSpPr>
                            <a:spLocks/>
                          </wps:cNvSpPr>
                          <wps:spPr bwMode="auto">
                            <a:xfrm>
                              <a:off x="6123" y="4189"/>
                              <a:ext cx="39" cy="24"/>
                            </a:xfrm>
                            <a:custGeom>
                              <a:avLst/>
                              <a:gdLst>
                                <a:gd name="T0" fmla="*/ 0 w 39"/>
                                <a:gd name="T1" fmla="*/ 19 h 24"/>
                                <a:gd name="T2" fmla="*/ 15 w 39"/>
                                <a:gd name="T3" fmla="*/ 19 h 24"/>
                                <a:gd name="T4" fmla="*/ 10 w 39"/>
                                <a:gd name="T5" fmla="*/ 19 h 24"/>
                                <a:gd name="T6" fmla="*/ 24 w 39"/>
                                <a:gd name="T7" fmla="*/ 24 h 24"/>
                                <a:gd name="T8" fmla="*/ 39 w 39"/>
                                <a:gd name="T9" fmla="*/ 24 h 24"/>
                                <a:gd name="T10" fmla="*/ 39 w 39"/>
                                <a:gd name="T11" fmla="*/ 5 h 24"/>
                                <a:gd name="T12" fmla="*/ 29 w 39"/>
                                <a:gd name="T13" fmla="*/ 5 h 24"/>
                                <a:gd name="T14" fmla="*/ 34 w 39"/>
                                <a:gd name="T15" fmla="*/ 5 h 24"/>
                                <a:gd name="T16" fmla="*/ 20 w 39"/>
                                <a:gd name="T17" fmla="*/ 0 h 24"/>
                                <a:gd name="T18" fmla="*/ 15 w 39"/>
                                <a:gd name="T19" fmla="*/ 0 h 24"/>
                                <a:gd name="T20" fmla="*/ 0 w 39"/>
                                <a:gd name="T21" fmla="*/ 0 h 24"/>
                                <a:gd name="T22" fmla="*/ 0 w 39"/>
                                <a:gd name="T23"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24">
                                  <a:moveTo>
                                    <a:pt x="0" y="19"/>
                                  </a:moveTo>
                                  <a:lnTo>
                                    <a:pt x="15" y="19"/>
                                  </a:lnTo>
                                  <a:lnTo>
                                    <a:pt x="10" y="19"/>
                                  </a:lnTo>
                                  <a:lnTo>
                                    <a:pt x="24" y="24"/>
                                  </a:lnTo>
                                  <a:lnTo>
                                    <a:pt x="39" y="24"/>
                                  </a:lnTo>
                                  <a:lnTo>
                                    <a:pt x="39" y="5"/>
                                  </a:lnTo>
                                  <a:lnTo>
                                    <a:pt x="29" y="5"/>
                                  </a:lnTo>
                                  <a:lnTo>
                                    <a:pt x="34" y="5"/>
                                  </a:lnTo>
                                  <a:lnTo>
                                    <a:pt x="20" y="0"/>
                                  </a:lnTo>
                                  <a:lnTo>
                                    <a:pt x="1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611"/>
                          <wps:cNvSpPr>
                            <a:spLocks/>
                          </wps:cNvSpPr>
                          <wps:spPr bwMode="auto">
                            <a:xfrm>
                              <a:off x="6176" y="4194"/>
                              <a:ext cx="43" cy="24"/>
                            </a:xfrm>
                            <a:custGeom>
                              <a:avLst/>
                              <a:gdLst>
                                <a:gd name="T0" fmla="*/ 0 w 43"/>
                                <a:gd name="T1" fmla="*/ 19 h 24"/>
                                <a:gd name="T2" fmla="*/ 10 w 43"/>
                                <a:gd name="T3" fmla="*/ 24 h 24"/>
                                <a:gd name="T4" fmla="*/ 43 w 43"/>
                                <a:gd name="T5" fmla="*/ 24 h 24"/>
                                <a:gd name="T6" fmla="*/ 43 w 43"/>
                                <a:gd name="T7" fmla="*/ 5 h 24"/>
                                <a:gd name="T8" fmla="*/ 15 w 43"/>
                                <a:gd name="T9" fmla="*/ 5 h 24"/>
                                <a:gd name="T10" fmla="*/ 19 w 43"/>
                                <a:gd name="T11" fmla="*/ 5 h 24"/>
                                <a:gd name="T12" fmla="*/ 10 w 43"/>
                                <a:gd name="T13" fmla="*/ 0 h 24"/>
                                <a:gd name="T14" fmla="*/ 0 w 43"/>
                                <a:gd name="T15" fmla="*/ 19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24">
                                  <a:moveTo>
                                    <a:pt x="0" y="19"/>
                                  </a:moveTo>
                                  <a:lnTo>
                                    <a:pt x="10" y="24"/>
                                  </a:lnTo>
                                  <a:lnTo>
                                    <a:pt x="43" y="24"/>
                                  </a:lnTo>
                                  <a:lnTo>
                                    <a:pt x="43" y="5"/>
                                  </a:lnTo>
                                  <a:lnTo>
                                    <a:pt x="15" y="5"/>
                                  </a:lnTo>
                                  <a:lnTo>
                                    <a:pt x="19"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612"/>
                          <wps:cNvSpPr>
                            <a:spLocks/>
                          </wps:cNvSpPr>
                          <wps:spPr bwMode="auto">
                            <a:xfrm>
                              <a:off x="6234" y="4203"/>
                              <a:ext cx="43" cy="20"/>
                            </a:xfrm>
                            <a:custGeom>
                              <a:avLst/>
                              <a:gdLst>
                                <a:gd name="T0" fmla="*/ 0 w 43"/>
                                <a:gd name="T1" fmla="*/ 10 h 20"/>
                                <a:gd name="T2" fmla="*/ 5 w 43"/>
                                <a:gd name="T3" fmla="*/ 15 h 20"/>
                                <a:gd name="T4" fmla="*/ 5 w 43"/>
                                <a:gd name="T5" fmla="*/ 20 h 20"/>
                                <a:gd name="T6" fmla="*/ 43 w 43"/>
                                <a:gd name="T7" fmla="*/ 20 h 20"/>
                                <a:gd name="T8" fmla="*/ 43 w 43"/>
                                <a:gd name="T9" fmla="*/ 0 h 20"/>
                                <a:gd name="T10" fmla="*/ 9 w 43"/>
                                <a:gd name="T11" fmla="*/ 0 h 20"/>
                                <a:gd name="T12" fmla="*/ 14 w 43"/>
                                <a:gd name="T13" fmla="*/ 5 h 20"/>
                                <a:gd name="T14" fmla="*/ 9 w 43"/>
                                <a:gd name="T15" fmla="*/ 0 h 20"/>
                                <a:gd name="T16" fmla="*/ 0 w 4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20">
                                  <a:moveTo>
                                    <a:pt x="0" y="10"/>
                                  </a:moveTo>
                                  <a:lnTo>
                                    <a:pt x="5" y="15"/>
                                  </a:lnTo>
                                  <a:lnTo>
                                    <a:pt x="5" y="20"/>
                                  </a:lnTo>
                                  <a:lnTo>
                                    <a:pt x="43" y="20"/>
                                  </a:lnTo>
                                  <a:lnTo>
                                    <a:pt x="43" y="0"/>
                                  </a:lnTo>
                                  <a:lnTo>
                                    <a:pt x="9" y="0"/>
                                  </a:lnTo>
                                  <a:lnTo>
                                    <a:pt x="14" y="5"/>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2613"/>
                          <wps:cNvSpPr>
                            <a:spLocks noChangeArrowheads="1"/>
                          </wps:cNvSpPr>
                          <wps:spPr bwMode="auto">
                            <a:xfrm>
                              <a:off x="6296" y="4208"/>
                              <a:ext cx="3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614"/>
                          <wps:cNvSpPr>
                            <a:spLocks noChangeArrowheads="1"/>
                          </wps:cNvSpPr>
                          <wps:spPr bwMode="auto">
                            <a:xfrm>
                              <a:off x="6354" y="4213"/>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2615"/>
                          <wps:cNvSpPr>
                            <a:spLocks noChangeArrowheads="1"/>
                          </wps:cNvSpPr>
                          <wps:spPr bwMode="auto">
                            <a:xfrm>
                              <a:off x="6412" y="4218"/>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2616"/>
                          <wps:cNvSpPr>
                            <a:spLocks noChangeArrowheads="1"/>
                          </wps:cNvSpPr>
                          <wps:spPr bwMode="auto">
                            <a:xfrm>
                              <a:off x="6469" y="4223"/>
                              <a:ext cx="3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Freeform 2617"/>
                          <wps:cNvSpPr>
                            <a:spLocks/>
                          </wps:cNvSpPr>
                          <wps:spPr bwMode="auto">
                            <a:xfrm>
                              <a:off x="6527" y="4227"/>
                              <a:ext cx="38" cy="24"/>
                            </a:xfrm>
                            <a:custGeom>
                              <a:avLst/>
                              <a:gdLst>
                                <a:gd name="T0" fmla="*/ 0 w 38"/>
                                <a:gd name="T1" fmla="*/ 20 h 24"/>
                                <a:gd name="T2" fmla="*/ 19 w 38"/>
                                <a:gd name="T3" fmla="*/ 20 h 24"/>
                                <a:gd name="T4" fmla="*/ 14 w 38"/>
                                <a:gd name="T5" fmla="*/ 20 h 24"/>
                                <a:gd name="T6" fmla="*/ 29 w 38"/>
                                <a:gd name="T7" fmla="*/ 24 h 24"/>
                                <a:gd name="T8" fmla="*/ 38 w 38"/>
                                <a:gd name="T9" fmla="*/ 24 h 24"/>
                                <a:gd name="T10" fmla="*/ 38 w 38"/>
                                <a:gd name="T11" fmla="*/ 5 h 24"/>
                                <a:gd name="T12" fmla="*/ 33 w 38"/>
                                <a:gd name="T13" fmla="*/ 5 h 24"/>
                                <a:gd name="T14" fmla="*/ 38 w 38"/>
                                <a:gd name="T15" fmla="*/ 5 h 24"/>
                                <a:gd name="T16" fmla="*/ 24 w 38"/>
                                <a:gd name="T17" fmla="*/ 0 h 24"/>
                                <a:gd name="T18" fmla="*/ 19 w 38"/>
                                <a:gd name="T19" fmla="*/ 0 h 24"/>
                                <a:gd name="T20" fmla="*/ 0 w 38"/>
                                <a:gd name="T21" fmla="*/ 0 h 24"/>
                                <a:gd name="T22" fmla="*/ 0 w 38"/>
                                <a:gd name="T23"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24">
                                  <a:moveTo>
                                    <a:pt x="0" y="20"/>
                                  </a:moveTo>
                                  <a:lnTo>
                                    <a:pt x="19" y="20"/>
                                  </a:lnTo>
                                  <a:lnTo>
                                    <a:pt x="14" y="20"/>
                                  </a:lnTo>
                                  <a:lnTo>
                                    <a:pt x="29" y="24"/>
                                  </a:lnTo>
                                  <a:lnTo>
                                    <a:pt x="38" y="24"/>
                                  </a:lnTo>
                                  <a:lnTo>
                                    <a:pt x="38" y="5"/>
                                  </a:lnTo>
                                  <a:lnTo>
                                    <a:pt x="33" y="5"/>
                                  </a:lnTo>
                                  <a:lnTo>
                                    <a:pt x="38" y="5"/>
                                  </a:lnTo>
                                  <a:lnTo>
                                    <a:pt x="24" y="0"/>
                                  </a:lnTo>
                                  <a:lnTo>
                                    <a:pt x="19"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618"/>
                          <wps:cNvSpPr>
                            <a:spLocks/>
                          </wps:cNvSpPr>
                          <wps:spPr bwMode="auto">
                            <a:xfrm>
                              <a:off x="6584" y="4232"/>
                              <a:ext cx="39" cy="24"/>
                            </a:xfrm>
                            <a:custGeom>
                              <a:avLst/>
                              <a:gdLst>
                                <a:gd name="T0" fmla="*/ 0 w 39"/>
                                <a:gd name="T1" fmla="*/ 19 h 24"/>
                                <a:gd name="T2" fmla="*/ 5 w 39"/>
                                <a:gd name="T3" fmla="*/ 19 h 24"/>
                                <a:gd name="T4" fmla="*/ 0 w 39"/>
                                <a:gd name="T5" fmla="*/ 19 h 24"/>
                                <a:gd name="T6" fmla="*/ 15 w 39"/>
                                <a:gd name="T7" fmla="*/ 24 h 24"/>
                                <a:gd name="T8" fmla="*/ 39 w 39"/>
                                <a:gd name="T9" fmla="*/ 24 h 24"/>
                                <a:gd name="T10" fmla="*/ 39 w 39"/>
                                <a:gd name="T11" fmla="*/ 5 h 24"/>
                                <a:gd name="T12" fmla="*/ 20 w 39"/>
                                <a:gd name="T13" fmla="*/ 5 h 24"/>
                                <a:gd name="T14" fmla="*/ 24 w 39"/>
                                <a:gd name="T15" fmla="*/ 5 h 24"/>
                                <a:gd name="T16" fmla="*/ 10 w 39"/>
                                <a:gd name="T17" fmla="*/ 0 h 24"/>
                                <a:gd name="T18" fmla="*/ 0 w 39"/>
                                <a:gd name="T19" fmla="*/ 0 h 24"/>
                                <a:gd name="T20" fmla="*/ 0 w 39"/>
                                <a:gd name="T2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24">
                                  <a:moveTo>
                                    <a:pt x="0" y="19"/>
                                  </a:moveTo>
                                  <a:lnTo>
                                    <a:pt x="5" y="19"/>
                                  </a:lnTo>
                                  <a:lnTo>
                                    <a:pt x="0" y="19"/>
                                  </a:lnTo>
                                  <a:lnTo>
                                    <a:pt x="15" y="24"/>
                                  </a:lnTo>
                                  <a:lnTo>
                                    <a:pt x="39" y="24"/>
                                  </a:lnTo>
                                  <a:lnTo>
                                    <a:pt x="39" y="5"/>
                                  </a:lnTo>
                                  <a:lnTo>
                                    <a:pt x="20" y="5"/>
                                  </a:lnTo>
                                  <a:lnTo>
                                    <a:pt x="24" y="5"/>
                                  </a:lnTo>
                                  <a:lnTo>
                                    <a:pt x="10"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619"/>
                          <wps:cNvSpPr>
                            <a:spLocks/>
                          </wps:cNvSpPr>
                          <wps:spPr bwMode="auto">
                            <a:xfrm>
                              <a:off x="6637" y="4237"/>
                              <a:ext cx="44" cy="24"/>
                            </a:xfrm>
                            <a:custGeom>
                              <a:avLst/>
                              <a:gdLst>
                                <a:gd name="T0" fmla="*/ 0 w 44"/>
                                <a:gd name="T1" fmla="*/ 19 h 24"/>
                                <a:gd name="T2" fmla="*/ 10 w 44"/>
                                <a:gd name="T3" fmla="*/ 24 h 24"/>
                                <a:gd name="T4" fmla="*/ 44 w 44"/>
                                <a:gd name="T5" fmla="*/ 24 h 24"/>
                                <a:gd name="T6" fmla="*/ 44 w 44"/>
                                <a:gd name="T7" fmla="*/ 5 h 24"/>
                                <a:gd name="T8" fmla="*/ 20 w 44"/>
                                <a:gd name="T9" fmla="*/ 5 h 24"/>
                                <a:gd name="T10" fmla="*/ 10 w 44"/>
                                <a:gd name="T11" fmla="*/ 0 h 24"/>
                                <a:gd name="T12" fmla="*/ 0 w 44"/>
                                <a:gd name="T13" fmla="*/ 19 h 24"/>
                              </a:gdLst>
                              <a:ahLst/>
                              <a:cxnLst>
                                <a:cxn ang="0">
                                  <a:pos x="T0" y="T1"/>
                                </a:cxn>
                                <a:cxn ang="0">
                                  <a:pos x="T2" y="T3"/>
                                </a:cxn>
                                <a:cxn ang="0">
                                  <a:pos x="T4" y="T5"/>
                                </a:cxn>
                                <a:cxn ang="0">
                                  <a:pos x="T6" y="T7"/>
                                </a:cxn>
                                <a:cxn ang="0">
                                  <a:pos x="T8" y="T9"/>
                                </a:cxn>
                                <a:cxn ang="0">
                                  <a:pos x="T10" y="T11"/>
                                </a:cxn>
                                <a:cxn ang="0">
                                  <a:pos x="T12" y="T13"/>
                                </a:cxn>
                              </a:cxnLst>
                              <a:rect l="0" t="0" r="r" b="b"/>
                              <a:pathLst>
                                <a:path w="44" h="24">
                                  <a:moveTo>
                                    <a:pt x="0" y="19"/>
                                  </a:moveTo>
                                  <a:lnTo>
                                    <a:pt x="10" y="24"/>
                                  </a:lnTo>
                                  <a:lnTo>
                                    <a:pt x="44" y="24"/>
                                  </a:lnTo>
                                  <a:lnTo>
                                    <a:pt x="44" y="5"/>
                                  </a:lnTo>
                                  <a:lnTo>
                                    <a:pt x="20"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620"/>
                          <wps:cNvSpPr>
                            <a:spLocks/>
                          </wps:cNvSpPr>
                          <wps:spPr bwMode="auto">
                            <a:xfrm>
                              <a:off x="6695" y="4247"/>
                              <a:ext cx="43" cy="19"/>
                            </a:xfrm>
                            <a:custGeom>
                              <a:avLst/>
                              <a:gdLst>
                                <a:gd name="T0" fmla="*/ 0 w 43"/>
                                <a:gd name="T1" fmla="*/ 9 h 19"/>
                                <a:gd name="T2" fmla="*/ 5 w 43"/>
                                <a:gd name="T3" fmla="*/ 14 h 19"/>
                                <a:gd name="T4" fmla="*/ 5 w 43"/>
                                <a:gd name="T5" fmla="*/ 19 h 19"/>
                                <a:gd name="T6" fmla="*/ 43 w 43"/>
                                <a:gd name="T7" fmla="*/ 19 h 19"/>
                                <a:gd name="T8" fmla="*/ 43 w 43"/>
                                <a:gd name="T9" fmla="*/ 0 h 19"/>
                                <a:gd name="T10" fmla="*/ 10 w 43"/>
                                <a:gd name="T11" fmla="*/ 0 h 19"/>
                                <a:gd name="T12" fmla="*/ 14 w 43"/>
                                <a:gd name="T13" fmla="*/ 4 h 19"/>
                                <a:gd name="T14" fmla="*/ 10 w 43"/>
                                <a:gd name="T15" fmla="*/ 0 h 19"/>
                                <a:gd name="T16" fmla="*/ 0 w 43"/>
                                <a:gd name="T17"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19">
                                  <a:moveTo>
                                    <a:pt x="0" y="9"/>
                                  </a:moveTo>
                                  <a:lnTo>
                                    <a:pt x="5" y="14"/>
                                  </a:lnTo>
                                  <a:lnTo>
                                    <a:pt x="5" y="19"/>
                                  </a:lnTo>
                                  <a:lnTo>
                                    <a:pt x="43" y="19"/>
                                  </a:lnTo>
                                  <a:lnTo>
                                    <a:pt x="43" y="0"/>
                                  </a:lnTo>
                                  <a:lnTo>
                                    <a:pt x="10" y="0"/>
                                  </a:lnTo>
                                  <a:lnTo>
                                    <a:pt x="14" y="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2621"/>
                          <wps:cNvSpPr>
                            <a:spLocks noChangeArrowheads="1"/>
                          </wps:cNvSpPr>
                          <wps:spPr bwMode="auto">
                            <a:xfrm>
                              <a:off x="6757" y="4251"/>
                              <a:ext cx="3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Freeform 2622"/>
                          <wps:cNvSpPr>
                            <a:spLocks/>
                          </wps:cNvSpPr>
                          <wps:spPr bwMode="auto">
                            <a:xfrm>
                              <a:off x="6815" y="4256"/>
                              <a:ext cx="43" cy="24"/>
                            </a:xfrm>
                            <a:custGeom>
                              <a:avLst/>
                              <a:gdLst>
                                <a:gd name="T0" fmla="*/ 0 w 43"/>
                                <a:gd name="T1" fmla="*/ 19 h 24"/>
                                <a:gd name="T2" fmla="*/ 29 w 43"/>
                                <a:gd name="T3" fmla="*/ 19 h 24"/>
                                <a:gd name="T4" fmla="*/ 24 w 43"/>
                                <a:gd name="T5" fmla="*/ 19 h 24"/>
                                <a:gd name="T6" fmla="*/ 34 w 43"/>
                                <a:gd name="T7" fmla="*/ 24 h 24"/>
                                <a:gd name="T8" fmla="*/ 43 w 43"/>
                                <a:gd name="T9" fmla="*/ 5 h 24"/>
                                <a:gd name="T10" fmla="*/ 34 w 43"/>
                                <a:gd name="T11" fmla="*/ 0 h 24"/>
                                <a:gd name="T12" fmla="*/ 29 w 43"/>
                                <a:gd name="T13" fmla="*/ 0 h 24"/>
                                <a:gd name="T14" fmla="*/ 0 w 43"/>
                                <a:gd name="T15" fmla="*/ 0 h 24"/>
                                <a:gd name="T16" fmla="*/ 0 w 43"/>
                                <a:gd name="T17"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24">
                                  <a:moveTo>
                                    <a:pt x="0" y="19"/>
                                  </a:moveTo>
                                  <a:lnTo>
                                    <a:pt x="29" y="19"/>
                                  </a:lnTo>
                                  <a:lnTo>
                                    <a:pt x="24" y="19"/>
                                  </a:lnTo>
                                  <a:lnTo>
                                    <a:pt x="34" y="24"/>
                                  </a:lnTo>
                                  <a:lnTo>
                                    <a:pt x="43" y="5"/>
                                  </a:lnTo>
                                  <a:lnTo>
                                    <a:pt x="34" y="0"/>
                                  </a:lnTo>
                                  <a:lnTo>
                                    <a:pt x="2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Rectangle 2623"/>
                          <wps:cNvSpPr>
                            <a:spLocks noChangeArrowheads="1"/>
                          </wps:cNvSpPr>
                          <wps:spPr bwMode="auto">
                            <a:xfrm>
                              <a:off x="6873" y="4261"/>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624"/>
                          <wps:cNvSpPr>
                            <a:spLocks noChangeArrowheads="1"/>
                          </wps:cNvSpPr>
                          <wps:spPr bwMode="auto">
                            <a:xfrm>
                              <a:off x="6930" y="4266"/>
                              <a:ext cx="3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Freeform 2625"/>
                          <wps:cNvSpPr>
                            <a:spLocks/>
                          </wps:cNvSpPr>
                          <wps:spPr bwMode="auto">
                            <a:xfrm>
                              <a:off x="6988" y="4266"/>
                              <a:ext cx="38" cy="24"/>
                            </a:xfrm>
                            <a:custGeom>
                              <a:avLst/>
                              <a:gdLst>
                                <a:gd name="T0" fmla="*/ 0 w 38"/>
                                <a:gd name="T1" fmla="*/ 19 h 24"/>
                                <a:gd name="T2" fmla="*/ 19 w 38"/>
                                <a:gd name="T3" fmla="*/ 19 h 24"/>
                                <a:gd name="T4" fmla="*/ 14 w 38"/>
                                <a:gd name="T5" fmla="*/ 19 h 24"/>
                                <a:gd name="T6" fmla="*/ 24 w 38"/>
                                <a:gd name="T7" fmla="*/ 24 h 24"/>
                                <a:gd name="T8" fmla="*/ 38 w 38"/>
                                <a:gd name="T9" fmla="*/ 24 h 24"/>
                                <a:gd name="T10" fmla="*/ 38 w 38"/>
                                <a:gd name="T11" fmla="*/ 5 h 24"/>
                                <a:gd name="T12" fmla="*/ 29 w 38"/>
                                <a:gd name="T13" fmla="*/ 5 h 24"/>
                                <a:gd name="T14" fmla="*/ 34 w 38"/>
                                <a:gd name="T15" fmla="*/ 5 h 24"/>
                                <a:gd name="T16" fmla="*/ 24 w 38"/>
                                <a:gd name="T17" fmla="*/ 0 h 24"/>
                                <a:gd name="T18" fmla="*/ 19 w 38"/>
                                <a:gd name="T19" fmla="*/ 0 h 24"/>
                                <a:gd name="T20" fmla="*/ 0 w 38"/>
                                <a:gd name="T21" fmla="*/ 0 h 24"/>
                                <a:gd name="T22" fmla="*/ 0 w 38"/>
                                <a:gd name="T23"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24">
                                  <a:moveTo>
                                    <a:pt x="0" y="19"/>
                                  </a:moveTo>
                                  <a:lnTo>
                                    <a:pt x="19" y="19"/>
                                  </a:lnTo>
                                  <a:lnTo>
                                    <a:pt x="14" y="19"/>
                                  </a:lnTo>
                                  <a:lnTo>
                                    <a:pt x="24" y="24"/>
                                  </a:lnTo>
                                  <a:lnTo>
                                    <a:pt x="38" y="24"/>
                                  </a:lnTo>
                                  <a:lnTo>
                                    <a:pt x="38" y="5"/>
                                  </a:lnTo>
                                  <a:lnTo>
                                    <a:pt x="29" y="5"/>
                                  </a:lnTo>
                                  <a:lnTo>
                                    <a:pt x="34" y="5"/>
                                  </a:lnTo>
                                  <a:lnTo>
                                    <a:pt x="24" y="0"/>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626"/>
                          <wps:cNvSpPr>
                            <a:spLocks noChangeArrowheads="1"/>
                          </wps:cNvSpPr>
                          <wps:spPr bwMode="auto">
                            <a:xfrm>
                              <a:off x="7046" y="4271"/>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Freeform 2627"/>
                          <wps:cNvSpPr>
                            <a:spLocks/>
                          </wps:cNvSpPr>
                          <wps:spPr bwMode="auto">
                            <a:xfrm>
                              <a:off x="7103" y="4271"/>
                              <a:ext cx="39" cy="24"/>
                            </a:xfrm>
                            <a:custGeom>
                              <a:avLst/>
                              <a:gdLst>
                                <a:gd name="T0" fmla="*/ 0 w 39"/>
                                <a:gd name="T1" fmla="*/ 19 h 24"/>
                                <a:gd name="T2" fmla="*/ 10 w 39"/>
                                <a:gd name="T3" fmla="*/ 19 h 24"/>
                                <a:gd name="T4" fmla="*/ 5 w 39"/>
                                <a:gd name="T5" fmla="*/ 19 h 24"/>
                                <a:gd name="T6" fmla="*/ 19 w 39"/>
                                <a:gd name="T7" fmla="*/ 24 h 24"/>
                                <a:gd name="T8" fmla="*/ 39 w 39"/>
                                <a:gd name="T9" fmla="*/ 24 h 24"/>
                                <a:gd name="T10" fmla="*/ 39 w 39"/>
                                <a:gd name="T11" fmla="*/ 4 h 24"/>
                                <a:gd name="T12" fmla="*/ 24 w 39"/>
                                <a:gd name="T13" fmla="*/ 4 h 24"/>
                                <a:gd name="T14" fmla="*/ 29 w 39"/>
                                <a:gd name="T15" fmla="*/ 4 h 24"/>
                                <a:gd name="T16" fmla="*/ 15 w 39"/>
                                <a:gd name="T17" fmla="*/ 0 h 24"/>
                                <a:gd name="T18" fmla="*/ 0 w 39"/>
                                <a:gd name="T19" fmla="*/ 0 h 24"/>
                                <a:gd name="T20" fmla="*/ 0 w 39"/>
                                <a:gd name="T2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24">
                                  <a:moveTo>
                                    <a:pt x="0" y="19"/>
                                  </a:moveTo>
                                  <a:lnTo>
                                    <a:pt x="10" y="19"/>
                                  </a:lnTo>
                                  <a:lnTo>
                                    <a:pt x="5" y="19"/>
                                  </a:lnTo>
                                  <a:lnTo>
                                    <a:pt x="19" y="24"/>
                                  </a:lnTo>
                                  <a:lnTo>
                                    <a:pt x="39" y="24"/>
                                  </a:lnTo>
                                  <a:lnTo>
                                    <a:pt x="39" y="4"/>
                                  </a:lnTo>
                                  <a:lnTo>
                                    <a:pt x="24" y="4"/>
                                  </a:lnTo>
                                  <a:lnTo>
                                    <a:pt x="29" y="4"/>
                                  </a:lnTo>
                                  <a:lnTo>
                                    <a:pt x="1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2628"/>
                          <wps:cNvSpPr>
                            <a:spLocks noChangeArrowheads="1"/>
                          </wps:cNvSpPr>
                          <wps:spPr bwMode="auto">
                            <a:xfrm>
                              <a:off x="7161" y="4275"/>
                              <a:ext cx="3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Freeform 2629"/>
                          <wps:cNvSpPr>
                            <a:spLocks/>
                          </wps:cNvSpPr>
                          <wps:spPr bwMode="auto">
                            <a:xfrm>
                              <a:off x="7214" y="4275"/>
                              <a:ext cx="43" cy="24"/>
                            </a:xfrm>
                            <a:custGeom>
                              <a:avLst/>
                              <a:gdLst>
                                <a:gd name="T0" fmla="*/ 0 w 43"/>
                                <a:gd name="T1" fmla="*/ 20 h 24"/>
                                <a:gd name="T2" fmla="*/ 9 w 43"/>
                                <a:gd name="T3" fmla="*/ 24 h 24"/>
                                <a:gd name="T4" fmla="*/ 43 w 43"/>
                                <a:gd name="T5" fmla="*/ 24 h 24"/>
                                <a:gd name="T6" fmla="*/ 43 w 43"/>
                                <a:gd name="T7" fmla="*/ 5 h 24"/>
                                <a:gd name="T8" fmla="*/ 19 w 43"/>
                                <a:gd name="T9" fmla="*/ 5 h 24"/>
                                <a:gd name="T10" fmla="*/ 9 w 43"/>
                                <a:gd name="T11" fmla="*/ 0 h 24"/>
                                <a:gd name="T12" fmla="*/ 0 w 43"/>
                                <a:gd name="T13" fmla="*/ 20 h 24"/>
                              </a:gdLst>
                              <a:ahLst/>
                              <a:cxnLst>
                                <a:cxn ang="0">
                                  <a:pos x="T0" y="T1"/>
                                </a:cxn>
                                <a:cxn ang="0">
                                  <a:pos x="T2" y="T3"/>
                                </a:cxn>
                                <a:cxn ang="0">
                                  <a:pos x="T4" y="T5"/>
                                </a:cxn>
                                <a:cxn ang="0">
                                  <a:pos x="T6" y="T7"/>
                                </a:cxn>
                                <a:cxn ang="0">
                                  <a:pos x="T8" y="T9"/>
                                </a:cxn>
                                <a:cxn ang="0">
                                  <a:pos x="T10" y="T11"/>
                                </a:cxn>
                                <a:cxn ang="0">
                                  <a:pos x="T12" y="T13"/>
                                </a:cxn>
                              </a:cxnLst>
                              <a:rect l="0" t="0" r="r" b="b"/>
                              <a:pathLst>
                                <a:path w="43" h="24">
                                  <a:moveTo>
                                    <a:pt x="0" y="20"/>
                                  </a:moveTo>
                                  <a:lnTo>
                                    <a:pt x="9" y="24"/>
                                  </a:lnTo>
                                  <a:lnTo>
                                    <a:pt x="43" y="24"/>
                                  </a:lnTo>
                                  <a:lnTo>
                                    <a:pt x="43" y="5"/>
                                  </a:lnTo>
                                  <a:lnTo>
                                    <a:pt x="19" y="5"/>
                                  </a:lnTo>
                                  <a:lnTo>
                                    <a:pt x="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630"/>
                          <wps:cNvSpPr>
                            <a:spLocks/>
                          </wps:cNvSpPr>
                          <wps:spPr bwMode="auto">
                            <a:xfrm>
                              <a:off x="7276" y="4280"/>
                              <a:ext cx="43" cy="24"/>
                            </a:xfrm>
                            <a:custGeom>
                              <a:avLst/>
                              <a:gdLst>
                                <a:gd name="T0" fmla="*/ 0 w 43"/>
                                <a:gd name="T1" fmla="*/ 19 h 24"/>
                                <a:gd name="T2" fmla="*/ 29 w 43"/>
                                <a:gd name="T3" fmla="*/ 19 h 24"/>
                                <a:gd name="T4" fmla="*/ 24 w 43"/>
                                <a:gd name="T5" fmla="*/ 19 h 24"/>
                                <a:gd name="T6" fmla="*/ 34 w 43"/>
                                <a:gd name="T7" fmla="*/ 24 h 24"/>
                                <a:gd name="T8" fmla="*/ 43 w 43"/>
                                <a:gd name="T9" fmla="*/ 5 h 24"/>
                                <a:gd name="T10" fmla="*/ 34 w 43"/>
                                <a:gd name="T11" fmla="*/ 0 h 24"/>
                                <a:gd name="T12" fmla="*/ 29 w 43"/>
                                <a:gd name="T13" fmla="*/ 0 h 24"/>
                                <a:gd name="T14" fmla="*/ 0 w 43"/>
                                <a:gd name="T15" fmla="*/ 0 h 24"/>
                                <a:gd name="T16" fmla="*/ 0 w 43"/>
                                <a:gd name="T17"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24">
                                  <a:moveTo>
                                    <a:pt x="0" y="19"/>
                                  </a:moveTo>
                                  <a:lnTo>
                                    <a:pt x="29" y="19"/>
                                  </a:lnTo>
                                  <a:lnTo>
                                    <a:pt x="24" y="19"/>
                                  </a:lnTo>
                                  <a:lnTo>
                                    <a:pt x="34" y="24"/>
                                  </a:lnTo>
                                  <a:lnTo>
                                    <a:pt x="43" y="5"/>
                                  </a:lnTo>
                                  <a:lnTo>
                                    <a:pt x="34" y="0"/>
                                  </a:lnTo>
                                  <a:lnTo>
                                    <a:pt x="2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ectangle 2631"/>
                          <wps:cNvSpPr>
                            <a:spLocks noChangeArrowheads="1"/>
                          </wps:cNvSpPr>
                          <wps:spPr bwMode="auto">
                            <a:xfrm>
                              <a:off x="7334" y="4285"/>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2632"/>
                          <wps:cNvSpPr>
                            <a:spLocks noChangeArrowheads="1"/>
                          </wps:cNvSpPr>
                          <wps:spPr bwMode="auto">
                            <a:xfrm>
                              <a:off x="7391" y="4290"/>
                              <a:ext cx="3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2633"/>
                          <wps:cNvSpPr>
                            <a:spLocks/>
                          </wps:cNvSpPr>
                          <wps:spPr bwMode="auto">
                            <a:xfrm>
                              <a:off x="7444" y="4290"/>
                              <a:ext cx="43" cy="24"/>
                            </a:xfrm>
                            <a:custGeom>
                              <a:avLst/>
                              <a:gdLst>
                                <a:gd name="T0" fmla="*/ 0 w 43"/>
                                <a:gd name="T1" fmla="*/ 19 h 24"/>
                                <a:gd name="T2" fmla="*/ 10 w 43"/>
                                <a:gd name="T3" fmla="*/ 24 h 24"/>
                                <a:gd name="T4" fmla="*/ 43 w 43"/>
                                <a:gd name="T5" fmla="*/ 24 h 24"/>
                                <a:gd name="T6" fmla="*/ 43 w 43"/>
                                <a:gd name="T7" fmla="*/ 5 h 24"/>
                                <a:gd name="T8" fmla="*/ 15 w 43"/>
                                <a:gd name="T9" fmla="*/ 5 h 24"/>
                                <a:gd name="T10" fmla="*/ 19 w 43"/>
                                <a:gd name="T11" fmla="*/ 5 h 24"/>
                                <a:gd name="T12" fmla="*/ 10 w 43"/>
                                <a:gd name="T13" fmla="*/ 0 h 24"/>
                                <a:gd name="T14" fmla="*/ 0 w 43"/>
                                <a:gd name="T15" fmla="*/ 19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24">
                                  <a:moveTo>
                                    <a:pt x="0" y="19"/>
                                  </a:moveTo>
                                  <a:lnTo>
                                    <a:pt x="10" y="24"/>
                                  </a:lnTo>
                                  <a:lnTo>
                                    <a:pt x="43" y="24"/>
                                  </a:lnTo>
                                  <a:lnTo>
                                    <a:pt x="43" y="5"/>
                                  </a:lnTo>
                                  <a:lnTo>
                                    <a:pt x="15" y="5"/>
                                  </a:lnTo>
                                  <a:lnTo>
                                    <a:pt x="19"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34"/>
                          <wps:cNvSpPr>
                            <a:spLocks/>
                          </wps:cNvSpPr>
                          <wps:spPr bwMode="auto">
                            <a:xfrm>
                              <a:off x="7507" y="4295"/>
                              <a:ext cx="24" cy="24"/>
                            </a:xfrm>
                            <a:custGeom>
                              <a:avLst/>
                              <a:gdLst>
                                <a:gd name="T0" fmla="*/ 0 w 24"/>
                                <a:gd name="T1" fmla="*/ 19 h 24"/>
                                <a:gd name="T2" fmla="*/ 4 w 24"/>
                                <a:gd name="T3" fmla="*/ 19 h 24"/>
                                <a:gd name="T4" fmla="*/ 0 w 24"/>
                                <a:gd name="T5" fmla="*/ 19 h 24"/>
                                <a:gd name="T6" fmla="*/ 14 w 24"/>
                                <a:gd name="T7" fmla="*/ 24 h 24"/>
                                <a:gd name="T8" fmla="*/ 24 w 24"/>
                                <a:gd name="T9" fmla="*/ 4 h 24"/>
                                <a:gd name="T10" fmla="*/ 9 w 24"/>
                                <a:gd name="T11" fmla="*/ 0 h 24"/>
                                <a:gd name="T12" fmla="*/ 4 w 24"/>
                                <a:gd name="T13" fmla="*/ 0 h 24"/>
                                <a:gd name="T14" fmla="*/ 0 w 24"/>
                                <a:gd name="T15" fmla="*/ 0 h 24"/>
                                <a:gd name="T16" fmla="*/ 0 w 24"/>
                                <a:gd name="T17"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4">
                                  <a:moveTo>
                                    <a:pt x="0" y="19"/>
                                  </a:moveTo>
                                  <a:lnTo>
                                    <a:pt x="4" y="19"/>
                                  </a:lnTo>
                                  <a:lnTo>
                                    <a:pt x="0" y="19"/>
                                  </a:lnTo>
                                  <a:lnTo>
                                    <a:pt x="14" y="24"/>
                                  </a:lnTo>
                                  <a:lnTo>
                                    <a:pt x="24" y="4"/>
                                  </a:lnTo>
                                  <a:lnTo>
                                    <a:pt x="9" y="0"/>
                                  </a:lnTo>
                                  <a:lnTo>
                                    <a:pt x="4"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35"/>
                          <wps:cNvSpPr>
                            <a:spLocks/>
                          </wps:cNvSpPr>
                          <wps:spPr bwMode="auto">
                            <a:xfrm>
                              <a:off x="1114" y="966"/>
                              <a:ext cx="39" cy="24"/>
                            </a:xfrm>
                            <a:custGeom>
                              <a:avLst/>
                              <a:gdLst>
                                <a:gd name="T0" fmla="*/ 0 w 39"/>
                                <a:gd name="T1" fmla="*/ 19 h 24"/>
                                <a:gd name="T2" fmla="*/ 39 w 39"/>
                                <a:gd name="T3" fmla="*/ 24 h 24"/>
                                <a:gd name="T4" fmla="*/ 39 w 39"/>
                                <a:gd name="T5" fmla="*/ 4 h 24"/>
                                <a:gd name="T6" fmla="*/ 0 w 39"/>
                                <a:gd name="T7" fmla="*/ 0 h 24"/>
                                <a:gd name="T8" fmla="*/ 0 w 39"/>
                                <a:gd name="T9" fmla="*/ 19 h 24"/>
                              </a:gdLst>
                              <a:ahLst/>
                              <a:cxnLst>
                                <a:cxn ang="0">
                                  <a:pos x="T0" y="T1"/>
                                </a:cxn>
                                <a:cxn ang="0">
                                  <a:pos x="T2" y="T3"/>
                                </a:cxn>
                                <a:cxn ang="0">
                                  <a:pos x="T4" y="T5"/>
                                </a:cxn>
                                <a:cxn ang="0">
                                  <a:pos x="T6" y="T7"/>
                                </a:cxn>
                                <a:cxn ang="0">
                                  <a:pos x="T8" y="T9"/>
                                </a:cxn>
                              </a:cxnLst>
                              <a:rect l="0" t="0" r="r" b="b"/>
                              <a:pathLst>
                                <a:path w="39" h="24">
                                  <a:moveTo>
                                    <a:pt x="0" y="19"/>
                                  </a:moveTo>
                                  <a:lnTo>
                                    <a:pt x="39" y="24"/>
                                  </a:lnTo>
                                  <a:lnTo>
                                    <a:pt x="39" y="4"/>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Rectangle 2636"/>
                          <wps:cNvSpPr>
                            <a:spLocks noChangeArrowheads="1"/>
                          </wps:cNvSpPr>
                          <wps:spPr bwMode="auto">
                            <a:xfrm>
                              <a:off x="1172" y="970"/>
                              <a:ext cx="3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2637"/>
                          <wps:cNvSpPr>
                            <a:spLocks noChangeArrowheads="1"/>
                          </wps:cNvSpPr>
                          <wps:spPr bwMode="auto">
                            <a:xfrm>
                              <a:off x="1229" y="975"/>
                              <a:ext cx="3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Freeform 2638"/>
                          <wps:cNvSpPr>
                            <a:spLocks/>
                          </wps:cNvSpPr>
                          <wps:spPr bwMode="auto">
                            <a:xfrm>
                              <a:off x="1287" y="975"/>
                              <a:ext cx="39" cy="24"/>
                            </a:xfrm>
                            <a:custGeom>
                              <a:avLst/>
                              <a:gdLst>
                                <a:gd name="T0" fmla="*/ 0 w 39"/>
                                <a:gd name="T1" fmla="*/ 19 h 24"/>
                                <a:gd name="T2" fmla="*/ 39 w 39"/>
                                <a:gd name="T3" fmla="*/ 24 h 24"/>
                                <a:gd name="T4" fmla="*/ 39 w 39"/>
                                <a:gd name="T5" fmla="*/ 5 h 24"/>
                                <a:gd name="T6" fmla="*/ 0 w 39"/>
                                <a:gd name="T7" fmla="*/ 0 h 24"/>
                                <a:gd name="T8" fmla="*/ 0 w 39"/>
                                <a:gd name="T9" fmla="*/ 19 h 24"/>
                              </a:gdLst>
                              <a:ahLst/>
                              <a:cxnLst>
                                <a:cxn ang="0">
                                  <a:pos x="T0" y="T1"/>
                                </a:cxn>
                                <a:cxn ang="0">
                                  <a:pos x="T2" y="T3"/>
                                </a:cxn>
                                <a:cxn ang="0">
                                  <a:pos x="T4" y="T5"/>
                                </a:cxn>
                                <a:cxn ang="0">
                                  <a:pos x="T6" y="T7"/>
                                </a:cxn>
                                <a:cxn ang="0">
                                  <a:pos x="T8" y="T9"/>
                                </a:cxn>
                              </a:cxnLst>
                              <a:rect l="0" t="0" r="r" b="b"/>
                              <a:pathLst>
                                <a:path w="39" h="24">
                                  <a:moveTo>
                                    <a:pt x="0" y="19"/>
                                  </a:moveTo>
                                  <a:lnTo>
                                    <a:pt x="39" y="24"/>
                                  </a:lnTo>
                                  <a:lnTo>
                                    <a:pt x="39"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39"/>
                          <wps:cNvSpPr>
                            <a:spLocks/>
                          </wps:cNvSpPr>
                          <wps:spPr bwMode="auto">
                            <a:xfrm>
                              <a:off x="1345" y="980"/>
                              <a:ext cx="38" cy="29"/>
                            </a:xfrm>
                            <a:custGeom>
                              <a:avLst/>
                              <a:gdLst>
                                <a:gd name="T0" fmla="*/ 0 w 38"/>
                                <a:gd name="T1" fmla="*/ 19 h 29"/>
                                <a:gd name="T2" fmla="*/ 38 w 38"/>
                                <a:gd name="T3" fmla="*/ 29 h 29"/>
                                <a:gd name="T4" fmla="*/ 38 w 38"/>
                                <a:gd name="T5" fmla="*/ 10 h 29"/>
                                <a:gd name="T6" fmla="*/ 0 w 38"/>
                                <a:gd name="T7" fmla="*/ 0 h 29"/>
                                <a:gd name="T8" fmla="*/ 0 w 38"/>
                                <a:gd name="T9" fmla="*/ 19 h 29"/>
                              </a:gdLst>
                              <a:ahLst/>
                              <a:cxnLst>
                                <a:cxn ang="0">
                                  <a:pos x="T0" y="T1"/>
                                </a:cxn>
                                <a:cxn ang="0">
                                  <a:pos x="T2" y="T3"/>
                                </a:cxn>
                                <a:cxn ang="0">
                                  <a:pos x="T4" y="T5"/>
                                </a:cxn>
                                <a:cxn ang="0">
                                  <a:pos x="T6" y="T7"/>
                                </a:cxn>
                                <a:cxn ang="0">
                                  <a:pos x="T8" y="T9"/>
                                </a:cxn>
                              </a:cxnLst>
                              <a:rect l="0" t="0" r="r" b="b"/>
                              <a:pathLst>
                                <a:path w="38" h="29">
                                  <a:moveTo>
                                    <a:pt x="0" y="19"/>
                                  </a:moveTo>
                                  <a:lnTo>
                                    <a:pt x="38" y="29"/>
                                  </a:lnTo>
                                  <a:lnTo>
                                    <a:pt x="38" y="1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40"/>
                          <wps:cNvSpPr>
                            <a:spLocks/>
                          </wps:cNvSpPr>
                          <wps:spPr bwMode="auto">
                            <a:xfrm>
                              <a:off x="1398" y="994"/>
                              <a:ext cx="43" cy="29"/>
                            </a:xfrm>
                            <a:custGeom>
                              <a:avLst/>
                              <a:gdLst>
                                <a:gd name="T0" fmla="*/ 0 w 43"/>
                                <a:gd name="T1" fmla="*/ 20 h 29"/>
                                <a:gd name="T2" fmla="*/ 33 w 43"/>
                                <a:gd name="T3" fmla="*/ 29 h 29"/>
                                <a:gd name="T4" fmla="*/ 43 w 43"/>
                                <a:gd name="T5" fmla="*/ 10 h 29"/>
                                <a:gd name="T6" fmla="*/ 9 w 43"/>
                                <a:gd name="T7" fmla="*/ 0 h 29"/>
                                <a:gd name="T8" fmla="*/ 0 w 43"/>
                                <a:gd name="T9" fmla="*/ 20 h 29"/>
                              </a:gdLst>
                              <a:ahLst/>
                              <a:cxnLst>
                                <a:cxn ang="0">
                                  <a:pos x="T0" y="T1"/>
                                </a:cxn>
                                <a:cxn ang="0">
                                  <a:pos x="T2" y="T3"/>
                                </a:cxn>
                                <a:cxn ang="0">
                                  <a:pos x="T4" y="T5"/>
                                </a:cxn>
                                <a:cxn ang="0">
                                  <a:pos x="T6" y="T7"/>
                                </a:cxn>
                                <a:cxn ang="0">
                                  <a:pos x="T8" y="T9"/>
                                </a:cxn>
                              </a:cxnLst>
                              <a:rect l="0" t="0" r="r" b="b"/>
                              <a:pathLst>
                                <a:path w="43" h="29">
                                  <a:moveTo>
                                    <a:pt x="0" y="20"/>
                                  </a:moveTo>
                                  <a:lnTo>
                                    <a:pt x="33" y="29"/>
                                  </a:lnTo>
                                  <a:lnTo>
                                    <a:pt x="43" y="10"/>
                                  </a:lnTo>
                                  <a:lnTo>
                                    <a:pt x="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41"/>
                          <wps:cNvSpPr>
                            <a:spLocks/>
                          </wps:cNvSpPr>
                          <wps:spPr bwMode="auto">
                            <a:xfrm>
                              <a:off x="1455" y="1009"/>
                              <a:ext cx="43" cy="29"/>
                            </a:xfrm>
                            <a:custGeom>
                              <a:avLst/>
                              <a:gdLst>
                                <a:gd name="T0" fmla="*/ 0 w 43"/>
                                <a:gd name="T1" fmla="*/ 19 h 29"/>
                                <a:gd name="T2" fmla="*/ 10 w 43"/>
                                <a:gd name="T3" fmla="*/ 19 h 29"/>
                                <a:gd name="T4" fmla="*/ 5 w 43"/>
                                <a:gd name="T5" fmla="*/ 19 h 29"/>
                                <a:gd name="T6" fmla="*/ 34 w 43"/>
                                <a:gd name="T7" fmla="*/ 29 h 29"/>
                                <a:gd name="T8" fmla="*/ 43 w 43"/>
                                <a:gd name="T9" fmla="*/ 9 h 29"/>
                                <a:gd name="T10" fmla="*/ 15 w 43"/>
                                <a:gd name="T11" fmla="*/ 0 h 29"/>
                                <a:gd name="T12" fmla="*/ 10 w 43"/>
                                <a:gd name="T13" fmla="*/ 0 h 29"/>
                                <a:gd name="T14" fmla="*/ 0 w 43"/>
                                <a:gd name="T15" fmla="*/ 0 h 29"/>
                                <a:gd name="T16" fmla="*/ 0 w 43"/>
                                <a:gd name="T17"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29">
                                  <a:moveTo>
                                    <a:pt x="0" y="19"/>
                                  </a:moveTo>
                                  <a:lnTo>
                                    <a:pt x="10" y="19"/>
                                  </a:lnTo>
                                  <a:lnTo>
                                    <a:pt x="5" y="19"/>
                                  </a:lnTo>
                                  <a:lnTo>
                                    <a:pt x="34" y="29"/>
                                  </a:lnTo>
                                  <a:lnTo>
                                    <a:pt x="43" y="9"/>
                                  </a:lnTo>
                                  <a:lnTo>
                                    <a:pt x="15" y="0"/>
                                  </a:lnTo>
                                  <a:lnTo>
                                    <a:pt x="10"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42"/>
                          <wps:cNvSpPr>
                            <a:spLocks/>
                          </wps:cNvSpPr>
                          <wps:spPr bwMode="auto">
                            <a:xfrm>
                              <a:off x="1508" y="1023"/>
                              <a:ext cx="43" cy="29"/>
                            </a:xfrm>
                            <a:custGeom>
                              <a:avLst/>
                              <a:gdLst>
                                <a:gd name="T0" fmla="*/ 0 w 43"/>
                                <a:gd name="T1" fmla="*/ 19 h 29"/>
                                <a:gd name="T2" fmla="*/ 34 w 43"/>
                                <a:gd name="T3" fmla="*/ 29 h 29"/>
                                <a:gd name="T4" fmla="*/ 43 w 43"/>
                                <a:gd name="T5" fmla="*/ 10 h 29"/>
                                <a:gd name="T6" fmla="*/ 10 w 43"/>
                                <a:gd name="T7" fmla="*/ 0 h 29"/>
                                <a:gd name="T8" fmla="*/ 0 w 43"/>
                                <a:gd name="T9" fmla="*/ 19 h 29"/>
                              </a:gdLst>
                              <a:ahLst/>
                              <a:cxnLst>
                                <a:cxn ang="0">
                                  <a:pos x="T0" y="T1"/>
                                </a:cxn>
                                <a:cxn ang="0">
                                  <a:pos x="T2" y="T3"/>
                                </a:cxn>
                                <a:cxn ang="0">
                                  <a:pos x="T4" y="T5"/>
                                </a:cxn>
                                <a:cxn ang="0">
                                  <a:pos x="T6" y="T7"/>
                                </a:cxn>
                                <a:cxn ang="0">
                                  <a:pos x="T8" y="T9"/>
                                </a:cxn>
                              </a:cxnLst>
                              <a:rect l="0" t="0" r="r" b="b"/>
                              <a:pathLst>
                                <a:path w="43" h="29">
                                  <a:moveTo>
                                    <a:pt x="0" y="19"/>
                                  </a:moveTo>
                                  <a:lnTo>
                                    <a:pt x="34" y="29"/>
                                  </a:lnTo>
                                  <a:lnTo>
                                    <a:pt x="43" y="10"/>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43"/>
                          <wps:cNvSpPr>
                            <a:spLocks/>
                          </wps:cNvSpPr>
                          <wps:spPr bwMode="auto">
                            <a:xfrm>
                              <a:off x="1566" y="1038"/>
                              <a:ext cx="38" cy="33"/>
                            </a:xfrm>
                            <a:custGeom>
                              <a:avLst/>
                              <a:gdLst>
                                <a:gd name="T0" fmla="*/ 0 w 38"/>
                                <a:gd name="T1" fmla="*/ 19 h 33"/>
                                <a:gd name="T2" fmla="*/ 4 w 38"/>
                                <a:gd name="T3" fmla="*/ 19 h 33"/>
                                <a:gd name="T4" fmla="*/ 0 w 38"/>
                                <a:gd name="T5" fmla="*/ 19 h 33"/>
                                <a:gd name="T6" fmla="*/ 28 w 38"/>
                                <a:gd name="T7" fmla="*/ 33 h 33"/>
                                <a:gd name="T8" fmla="*/ 38 w 38"/>
                                <a:gd name="T9" fmla="*/ 14 h 33"/>
                                <a:gd name="T10" fmla="*/ 9 w 38"/>
                                <a:gd name="T11" fmla="*/ 0 h 33"/>
                                <a:gd name="T12" fmla="*/ 4 w 38"/>
                                <a:gd name="T13" fmla="*/ 0 h 33"/>
                                <a:gd name="T14" fmla="*/ 0 w 38"/>
                                <a:gd name="T15" fmla="*/ 0 h 33"/>
                                <a:gd name="T16" fmla="*/ 0 w 38"/>
                                <a:gd name="T17" fmla="*/ 1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33">
                                  <a:moveTo>
                                    <a:pt x="0" y="19"/>
                                  </a:moveTo>
                                  <a:lnTo>
                                    <a:pt x="4" y="19"/>
                                  </a:lnTo>
                                  <a:lnTo>
                                    <a:pt x="0" y="19"/>
                                  </a:lnTo>
                                  <a:lnTo>
                                    <a:pt x="28" y="33"/>
                                  </a:lnTo>
                                  <a:lnTo>
                                    <a:pt x="38" y="14"/>
                                  </a:lnTo>
                                  <a:lnTo>
                                    <a:pt x="9" y="0"/>
                                  </a:lnTo>
                                  <a:lnTo>
                                    <a:pt x="4"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644"/>
                          <wps:cNvSpPr>
                            <a:spLocks/>
                          </wps:cNvSpPr>
                          <wps:spPr bwMode="auto">
                            <a:xfrm>
                              <a:off x="1614" y="1057"/>
                              <a:ext cx="48" cy="33"/>
                            </a:xfrm>
                            <a:custGeom>
                              <a:avLst/>
                              <a:gdLst>
                                <a:gd name="T0" fmla="*/ 0 w 48"/>
                                <a:gd name="T1" fmla="*/ 19 h 33"/>
                                <a:gd name="T2" fmla="*/ 33 w 48"/>
                                <a:gd name="T3" fmla="*/ 33 h 33"/>
                                <a:gd name="T4" fmla="*/ 33 w 48"/>
                                <a:gd name="T5" fmla="*/ 29 h 33"/>
                                <a:gd name="T6" fmla="*/ 38 w 48"/>
                                <a:gd name="T7" fmla="*/ 33 h 33"/>
                                <a:gd name="T8" fmla="*/ 48 w 48"/>
                                <a:gd name="T9" fmla="*/ 24 h 33"/>
                                <a:gd name="T10" fmla="*/ 43 w 48"/>
                                <a:gd name="T11" fmla="*/ 19 h 33"/>
                                <a:gd name="T12" fmla="*/ 43 w 48"/>
                                <a:gd name="T13" fmla="*/ 14 h 33"/>
                                <a:gd name="T14" fmla="*/ 9 w 48"/>
                                <a:gd name="T15" fmla="*/ 0 h 33"/>
                                <a:gd name="T16" fmla="*/ 0 w 48"/>
                                <a:gd name="T17" fmla="*/ 1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33">
                                  <a:moveTo>
                                    <a:pt x="0" y="19"/>
                                  </a:moveTo>
                                  <a:lnTo>
                                    <a:pt x="33" y="33"/>
                                  </a:lnTo>
                                  <a:lnTo>
                                    <a:pt x="33" y="29"/>
                                  </a:lnTo>
                                  <a:lnTo>
                                    <a:pt x="38" y="33"/>
                                  </a:lnTo>
                                  <a:lnTo>
                                    <a:pt x="48" y="24"/>
                                  </a:lnTo>
                                  <a:lnTo>
                                    <a:pt x="43" y="19"/>
                                  </a:lnTo>
                                  <a:lnTo>
                                    <a:pt x="43" y="14"/>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645"/>
                          <wps:cNvSpPr>
                            <a:spLocks/>
                          </wps:cNvSpPr>
                          <wps:spPr bwMode="auto">
                            <a:xfrm>
                              <a:off x="1667" y="1086"/>
                              <a:ext cx="43" cy="38"/>
                            </a:xfrm>
                            <a:custGeom>
                              <a:avLst/>
                              <a:gdLst>
                                <a:gd name="T0" fmla="*/ 0 w 43"/>
                                <a:gd name="T1" fmla="*/ 19 h 38"/>
                                <a:gd name="T2" fmla="*/ 33 w 43"/>
                                <a:gd name="T3" fmla="*/ 38 h 38"/>
                                <a:gd name="T4" fmla="*/ 43 w 43"/>
                                <a:gd name="T5" fmla="*/ 19 h 38"/>
                                <a:gd name="T6" fmla="*/ 9 w 43"/>
                                <a:gd name="T7" fmla="*/ 0 h 38"/>
                                <a:gd name="T8" fmla="*/ 0 w 43"/>
                                <a:gd name="T9" fmla="*/ 19 h 38"/>
                              </a:gdLst>
                              <a:ahLst/>
                              <a:cxnLst>
                                <a:cxn ang="0">
                                  <a:pos x="T0" y="T1"/>
                                </a:cxn>
                                <a:cxn ang="0">
                                  <a:pos x="T2" y="T3"/>
                                </a:cxn>
                                <a:cxn ang="0">
                                  <a:pos x="T4" y="T5"/>
                                </a:cxn>
                                <a:cxn ang="0">
                                  <a:pos x="T6" y="T7"/>
                                </a:cxn>
                                <a:cxn ang="0">
                                  <a:pos x="T8" y="T9"/>
                                </a:cxn>
                              </a:cxnLst>
                              <a:rect l="0" t="0" r="r" b="b"/>
                              <a:pathLst>
                                <a:path w="43" h="38">
                                  <a:moveTo>
                                    <a:pt x="0" y="19"/>
                                  </a:moveTo>
                                  <a:lnTo>
                                    <a:pt x="33" y="38"/>
                                  </a:lnTo>
                                  <a:lnTo>
                                    <a:pt x="43" y="19"/>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646"/>
                          <wps:cNvSpPr>
                            <a:spLocks/>
                          </wps:cNvSpPr>
                          <wps:spPr bwMode="auto">
                            <a:xfrm>
                              <a:off x="1715" y="1114"/>
                              <a:ext cx="43" cy="44"/>
                            </a:xfrm>
                            <a:custGeom>
                              <a:avLst/>
                              <a:gdLst>
                                <a:gd name="T0" fmla="*/ 0 w 43"/>
                                <a:gd name="T1" fmla="*/ 20 h 44"/>
                                <a:gd name="T2" fmla="*/ 33 w 43"/>
                                <a:gd name="T3" fmla="*/ 44 h 44"/>
                                <a:gd name="T4" fmla="*/ 43 w 43"/>
                                <a:gd name="T5" fmla="*/ 24 h 44"/>
                                <a:gd name="T6" fmla="*/ 9 w 43"/>
                                <a:gd name="T7" fmla="*/ 0 h 44"/>
                                <a:gd name="T8" fmla="*/ 0 w 43"/>
                                <a:gd name="T9" fmla="*/ 20 h 44"/>
                              </a:gdLst>
                              <a:ahLst/>
                              <a:cxnLst>
                                <a:cxn ang="0">
                                  <a:pos x="T0" y="T1"/>
                                </a:cxn>
                                <a:cxn ang="0">
                                  <a:pos x="T2" y="T3"/>
                                </a:cxn>
                                <a:cxn ang="0">
                                  <a:pos x="T4" y="T5"/>
                                </a:cxn>
                                <a:cxn ang="0">
                                  <a:pos x="T6" y="T7"/>
                                </a:cxn>
                                <a:cxn ang="0">
                                  <a:pos x="T8" y="T9"/>
                                </a:cxn>
                              </a:cxnLst>
                              <a:rect l="0" t="0" r="r" b="b"/>
                              <a:pathLst>
                                <a:path w="43" h="44">
                                  <a:moveTo>
                                    <a:pt x="0" y="20"/>
                                  </a:moveTo>
                                  <a:lnTo>
                                    <a:pt x="33" y="44"/>
                                  </a:lnTo>
                                  <a:lnTo>
                                    <a:pt x="43" y="24"/>
                                  </a:lnTo>
                                  <a:lnTo>
                                    <a:pt x="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647"/>
                          <wps:cNvSpPr>
                            <a:spLocks/>
                          </wps:cNvSpPr>
                          <wps:spPr bwMode="auto">
                            <a:xfrm>
                              <a:off x="1763" y="1148"/>
                              <a:ext cx="38" cy="43"/>
                            </a:xfrm>
                            <a:custGeom>
                              <a:avLst/>
                              <a:gdLst>
                                <a:gd name="T0" fmla="*/ 0 w 38"/>
                                <a:gd name="T1" fmla="*/ 19 h 43"/>
                                <a:gd name="T2" fmla="*/ 28 w 38"/>
                                <a:gd name="T3" fmla="*/ 43 h 43"/>
                                <a:gd name="T4" fmla="*/ 38 w 38"/>
                                <a:gd name="T5" fmla="*/ 24 h 43"/>
                                <a:gd name="T6" fmla="*/ 9 w 38"/>
                                <a:gd name="T7" fmla="*/ 0 h 43"/>
                                <a:gd name="T8" fmla="*/ 0 w 38"/>
                                <a:gd name="T9" fmla="*/ 19 h 43"/>
                              </a:gdLst>
                              <a:ahLst/>
                              <a:cxnLst>
                                <a:cxn ang="0">
                                  <a:pos x="T0" y="T1"/>
                                </a:cxn>
                                <a:cxn ang="0">
                                  <a:pos x="T2" y="T3"/>
                                </a:cxn>
                                <a:cxn ang="0">
                                  <a:pos x="T4" y="T5"/>
                                </a:cxn>
                                <a:cxn ang="0">
                                  <a:pos x="T6" y="T7"/>
                                </a:cxn>
                                <a:cxn ang="0">
                                  <a:pos x="T8" y="T9"/>
                                </a:cxn>
                              </a:cxnLst>
                              <a:rect l="0" t="0" r="r" b="b"/>
                              <a:pathLst>
                                <a:path w="38" h="43">
                                  <a:moveTo>
                                    <a:pt x="0" y="19"/>
                                  </a:moveTo>
                                  <a:lnTo>
                                    <a:pt x="28" y="43"/>
                                  </a:lnTo>
                                  <a:lnTo>
                                    <a:pt x="38" y="24"/>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648"/>
                          <wps:cNvSpPr>
                            <a:spLocks/>
                          </wps:cNvSpPr>
                          <wps:spPr bwMode="auto">
                            <a:xfrm>
                              <a:off x="1806" y="1182"/>
                              <a:ext cx="38" cy="43"/>
                            </a:xfrm>
                            <a:custGeom>
                              <a:avLst/>
                              <a:gdLst>
                                <a:gd name="T0" fmla="*/ 0 w 38"/>
                                <a:gd name="T1" fmla="*/ 19 h 43"/>
                                <a:gd name="T2" fmla="*/ 29 w 38"/>
                                <a:gd name="T3" fmla="*/ 43 h 43"/>
                                <a:gd name="T4" fmla="*/ 38 w 38"/>
                                <a:gd name="T5" fmla="*/ 24 h 43"/>
                                <a:gd name="T6" fmla="*/ 9 w 38"/>
                                <a:gd name="T7" fmla="*/ 0 h 43"/>
                                <a:gd name="T8" fmla="*/ 0 w 38"/>
                                <a:gd name="T9" fmla="*/ 19 h 43"/>
                              </a:gdLst>
                              <a:ahLst/>
                              <a:cxnLst>
                                <a:cxn ang="0">
                                  <a:pos x="T0" y="T1"/>
                                </a:cxn>
                                <a:cxn ang="0">
                                  <a:pos x="T2" y="T3"/>
                                </a:cxn>
                                <a:cxn ang="0">
                                  <a:pos x="T4" y="T5"/>
                                </a:cxn>
                                <a:cxn ang="0">
                                  <a:pos x="T6" y="T7"/>
                                </a:cxn>
                                <a:cxn ang="0">
                                  <a:pos x="T8" y="T9"/>
                                </a:cxn>
                              </a:cxnLst>
                              <a:rect l="0" t="0" r="r" b="b"/>
                              <a:pathLst>
                                <a:path w="38" h="43">
                                  <a:moveTo>
                                    <a:pt x="0" y="19"/>
                                  </a:moveTo>
                                  <a:lnTo>
                                    <a:pt x="29" y="43"/>
                                  </a:lnTo>
                                  <a:lnTo>
                                    <a:pt x="38" y="24"/>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649"/>
                          <wps:cNvSpPr>
                            <a:spLocks/>
                          </wps:cNvSpPr>
                          <wps:spPr bwMode="auto">
                            <a:xfrm>
                              <a:off x="1854" y="1220"/>
                              <a:ext cx="38" cy="43"/>
                            </a:xfrm>
                            <a:custGeom>
                              <a:avLst/>
                              <a:gdLst>
                                <a:gd name="T0" fmla="*/ 0 w 38"/>
                                <a:gd name="T1" fmla="*/ 19 h 43"/>
                                <a:gd name="T2" fmla="*/ 29 w 38"/>
                                <a:gd name="T3" fmla="*/ 43 h 43"/>
                                <a:gd name="T4" fmla="*/ 38 w 38"/>
                                <a:gd name="T5" fmla="*/ 24 h 43"/>
                                <a:gd name="T6" fmla="*/ 9 w 38"/>
                                <a:gd name="T7" fmla="*/ 0 h 43"/>
                                <a:gd name="T8" fmla="*/ 0 w 38"/>
                                <a:gd name="T9" fmla="*/ 19 h 43"/>
                              </a:gdLst>
                              <a:ahLst/>
                              <a:cxnLst>
                                <a:cxn ang="0">
                                  <a:pos x="T0" y="T1"/>
                                </a:cxn>
                                <a:cxn ang="0">
                                  <a:pos x="T2" y="T3"/>
                                </a:cxn>
                                <a:cxn ang="0">
                                  <a:pos x="T4" y="T5"/>
                                </a:cxn>
                                <a:cxn ang="0">
                                  <a:pos x="T6" y="T7"/>
                                </a:cxn>
                                <a:cxn ang="0">
                                  <a:pos x="T8" y="T9"/>
                                </a:cxn>
                              </a:cxnLst>
                              <a:rect l="0" t="0" r="r" b="b"/>
                              <a:pathLst>
                                <a:path w="38" h="43">
                                  <a:moveTo>
                                    <a:pt x="0" y="19"/>
                                  </a:moveTo>
                                  <a:lnTo>
                                    <a:pt x="29" y="43"/>
                                  </a:lnTo>
                                  <a:lnTo>
                                    <a:pt x="38" y="24"/>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650"/>
                          <wps:cNvSpPr>
                            <a:spLocks/>
                          </wps:cNvSpPr>
                          <wps:spPr bwMode="auto">
                            <a:xfrm>
                              <a:off x="1892" y="1263"/>
                              <a:ext cx="43" cy="39"/>
                            </a:xfrm>
                            <a:custGeom>
                              <a:avLst/>
                              <a:gdLst>
                                <a:gd name="T0" fmla="*/ 0 w 43"/>
                                <a:gd name="T1" fmla="*/ 10 h 39"/>
                                <a:gd name="T2" fmla="*/ 24 w 43"/>
                                <a:gd name="T3" fmla="*/ 39 h 39"/>
                                <a:gd name="T4" fmla="*/ 43 w 43"/>
                                <a:gd name="T5" fmla="*/ 29 h 39"/>
                                <a:gd name="T6" fmla="*/ 19 w 43"/>
                                <a:gd name="T7" fmla="*/ 0 h 39"/>
                                <a:gd name="T8" fmla="*/ 0 w 43"/>
                                <a:gd name="T9" fmla="*/ 10 h 39"/>
                              </a:gdLst>
                              <a:ahLst/>
                              <a:cxnLst>
                                <a:cxn ang="0">
                                  <a:pos x="T0" y="T1"/>
                                </a:cxn>
                                <a:cxn ang="0">
                                  <a:pos x="T2" y="T3"/>
                                </a:cxn>
                                <a:cxn ang="0">
                                  <a:pos x="T4" y="T5"/>
                                </a:cxn>
                                <a:cxn ang="0">
                                  <a:pos x="T6" y="T7"/>
                                </a:cxn>
                                <a:cxn ang="0">
                                  <a:pos x="T8" y="T9"/>
                                </a:cxn>
                              </a:cxnLst>
                              <a:rect l="0" t="0" r="r" b="b"/>
                              <a:pathLst>
                                <a:path w="43" h="39">
                                  <a:moveTo>
                                    <a:pt x="0" y="10"/>
                                  </a:moveTo>
                                  <a:lnTo>
                                    <a:pt x="24" y="39"/>
                                  </a:lnTo>
                                  <a:lnTo>
                                    <a:pt x="43" y="29"/>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651"/>
                          <wps:cNvSpPr>
                            <a:spLocks/>
                          </wps:cNvSpPr>
                          <wps:spPr bwMode="auto">
                            <a:xfrm>
                              <a:off x="1935" y="1307"/>
                              <a:ext cx="34" cy="33"/>
                            </a:xfrm>
                            <a:custGeom>
                              <a:avLst/>
                              <a:gdLst>
                                <a:gd name="T0" fmla="*/ 0 w 34"/>
                                <a:gd name="T1" fmla="*/ 9 h 33"/>
                                <a:gd name="T2" fmla="*/ 24 w 34"/>
                                <a:gd name="T3" fmla="*/ 33 h 33"/>
                                <a:gd name="T4" fmla="*/ 34 w 34"/>
                                <a:gd name="T5" fmla="*/ 24 h 33"/>
                                <a:gd name="T6" fmla="*/ 10 w 34"/>
                                <a:gd name="T7" fmla="*/ 0 h 33"/>
                                <a:gd name="T8" fmla="*/ 0 w 34"/>
                                <a:gd name="T9" fmla="*/ 9 h 33"/>
                              </a:gdLst>
                              <a:ahLst/>
                              <a:cxnLst>
                                <a:cxn ang="0">
                                  <a:pos x="T0" y="T1"/>
                                </a:cxn>
                                <a:cxn ang="0">
                                  <a:pos x="T2" y="T3"/>
                                </a:cxn>
                                <a:cxn ang="0">
                                  <a:pos x="T4" y="T5"/>
                                </a:cxn>
                                <a:cxn ang="0">
                                  <a:pos x="T6" y="T7"/>
                                </a:cxn>
                                <a:cxn ang="0">
                                  <a:pos x="T8" y="T9"/>
                                </a:cxn>
                              </a:cxnLst>
                              <a:rect l="0" t="0" r="r" b="b"/>
                              <a:pathLst>
                                <a:path w="34" h="33">
                                  <a:moveTo>
                                    <a:pt x="0" y="9"/>
                                  </a:moveTo>
                                  <a:lnTo>
                                    <a:pt x="24" y="33"/>
                                  </a:lnTo>
                                  <a:lnTo>
                                    <a:pt x="34" y="2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652"/>
                          <wps:cNvSpPr>
                            <a:spLocks/>
                          </wps:cNvSpPr>
                          <wps:spPr bwMode="auto">
                            <a:xfrm>
                              <a:off x="1969" y="1345"/>
                              <a:ext cx="43" cy="38"/>
                            </a:xfrm>
                            <a:custGeom>
                              <a:avLst/>
                              <a:gdLst>
                                <a:gd name="T0" fmla="*/ 0 w 43"/>
                                <a:gd name="T1" fmla="*/ 10 h 38"/>
                                <a:gd name="T2" fmla="*/ 24 w 43"/>
                                <a:gd name="T3" fmla="*/ 38 h 38"/>
                                <a:gd name="T4" fmla="*/ 43 w 43"/>
                                <a:gd name="T5" fmla="*/ 29 h 38"/>
                                <a:gd name="T6" fmla="*/ 19 w 43"/>
                                <a:gd name="T7" fmla="*/ 0 h 38"/>
                                <a:gd name="T8" fmla="*/ 0 w 43"/>
                                <a:gd name="T9" fmla="*/ 10 h 38"/>
                              </a:gdLst>
                              <a:ahLst/>
                              <a:cxnLst>
                                <a:cxn ang="0">
                                  <a:pos x="T0" y="T1"/>
                                </a:cxn>
                                <a:cxn ang="0">
                                  <a:pos x="T2" y="T3"/>
                                </a:cxn>
                                <a:cxn ang="0">
                                  <a:pos x="T4" y="T5"/>
                                </a:cxn>
                                <a:cxn ang="0">
                                  <a:pos x="T6" y="T7"/>
                                </a:cxn>
                                <a:cxn ang="0">
                                  <a:pos x="T8" y="T9"/>
                                </a:cxn>
                              </a:cxnLst>
                              <a:rect l="0" t="0" r="r" b="b"/>
                              <a:pathLst>
                                <a:path w="43" h="38">
                                  <a:moveTo>
                                    <a:pt x="0" y="10"/>
                                  </a:moveTo>
                                  <a:lnTo>
                                    <a:pt x="24" y="38"/>
                                  </a:lnTo>
                                  <a:lnTo>
                                    <a:pt x="43" y="29"/>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653"/>
                          <wps:cNvSpPr>
                            <a:spLocks/>
                          </wps:cNvSpPr>
                          <wps:spPr bwMode="auto">
                            <a:xfrm>
                              <a:off x="2008" y="1388"/>
                              <a:ext cx="43" cy="39"/>
                            </a:xfrm>
                            <a:custGeom>
                              <a:avLst/>
                              <a:gdLst>
                                <a:gd name="T0" fmla="*/ 0 w 43"/>
                                <a:gd name="T1" fmla="*/ 10 h 39"/>
                                <a:gd name="T2" fmla="*/ 24 w 43"/>
                                <a:gd name="T3" fmla="*/ 39 h 39"/>
                                <a:gd name="T4" fmla="*/ 43 w 43"/>
                                <a:gd name="T5" fmla="*/ 29 h 39"/>
                                <a:gd name="T6" fmla="*/ 19 w 43"/>
                                <a:gd name="T7" fmla="*/ 0 h 39"/>
                                <a:gd name="T8" fmla="*/ 0 w 43"/>
                                <a:gd name="T9" fmla="*/ 10 h 39"/>
                              </a:gdLst>
                              <a:ahLst/>
                              <a:cxnLst>
                                <a:cxn ang="0">
                                  <a:pos x="T0" y="T1"/>
                                </a:cxn>
                                <a:cxn ang="0">
                                  <a:pos x="T2" y="T3"/>
                                </a:cxn>
                                <a:cxn ang="0">
                                  <a:pos x="T4" y="T5"/>
                                </a:cxn>
                                <a:cxn ang="0">
                                  <a:pos x="T6" y="T7"/>
                                </a:cxn>
                                <a:cxn ang="0">
                                  <a:pos x="T8" y="T9"/>
                                </a:cxn>
                              </a:cxnLst>
                              <a:rect l="0" t="0" r="r" b="b"/>
                              <a:pathLst>
                                <a:path w="43" h="39">
                                  <a:moveTo>
                                    <a:pt x="0" y="10"/>
                                  </a:moveTo>
                                  <a:lnTo>
                                    <a:pt x="24" y="39"/>
                                  </a:lnTo>
                                  <a:lnTo>
                                    <a:pt x="43" y="29"/>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654"/>
                          <wps:cNvSpPr>
                            <a:spLocks/>
                          </wps:cNvSpPr>
                          <wps:spPr bwMode="auto">
                            <a:xfrm>
                              <a:off x="2046" y="1436"/>
                              <a:ext cx="43" cy="39"/>
                            </a:xfrm>
                            <a:custGeom>
                              <a:avLst/>
                              <a:gdLst>
                                <a:gd name="T0" fmla="*/ 0 w 43"/>
                                <a:gd name="T1" fmla="*/ 10 h 39"/>
                                <a:gd name="T2" fmla="*/ 24 w 43"/>
                                <a:gd name="T3" fmla="*/ 39 h 39"/>
                                <a:gd name="T4" fmla="*/ 43 w 43"/>
                                <a:gd name="T5" fmla="*/ 29 h 39"/>
                                <a:gd name="T6" fmla="*/ 19 w 43"/>
                                <a:gd name="T7" fmla="*/ 0 h 39"/>
                                <a:gd name="T8" fmla="*/ 0 w 43"/>
                                <a:gd name="T9" fmla="*/ 10 h 39"/>
                              </a:gdLst>
                              <a:ahLst/>
                              <a:cxnLst>
                                <a:cxn ang="0">
                                  <a:pos x="T0" y="T1"/>
                                </a:cxn>
                                <a:cxn ang="0">
                                  <a:pos x="T2" y="T3"/>
                                </a:cxn>
                                <a:cxn ang="0">
                                  <a:pos x="T4" y="T5"/>
                                </a:cxn>
                                <a:cxn ang="0">
                                  <a:pos x="T6" y="T7"/>
                                </a:cxn>
                                <a:cxn ang="0">
                                  <a:pos x="T8" y="T9"/>
                                </a:cxn>
                              </a:cxnLst>
                              <a:rect l="0" t="0" r="r" b="b"/>
                              <a:pathLst>
                                <a:path w="43" h="39">
                                  <a:moveTo>
                                    <a:pt x="0" y="10"/>
                                  </a:moveTo>
                                  <a:lnTo>
                                    <a:pt x="24" y="39"/>
                                  </a:lnTo>
                                  <a:lnTo>
                                    <a:pt x="43" y="29"/>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655"/>
                          <wps:cNvSpPr>
                            <a:spLocks/>
                          </wps:cNvSpPr>
                          <wps:spPr bwMode="auto">
                            <a:xfrm>
                              <a:off x="2084" y="1480"/>
                              <a:ext cx="44" cy="38"/>
                            </a:xfrm>
                            <a:custGeom>
                              <a:avLst/>
                              <a:gdLst>
                                <a:gd name="T0" fmla="*/ 0 w 44"/>
                                <a:gd name="T1" fmla="*/ 9 h 38"/>
                                <a:gd name="T2" fmla="*/ 24 w 44"/>
                                <a:gd name="T3" fmla="*/ 38 h 38"/>
                                <a:gd name="T4" fmla="*/ 44 w 44"/>
                                <a:gd name="T5" fmla="*/ 28 h 38"/>
                                <a:gd name="T6" fmla="*/ 20 w 44"/>
                                <a:gd name="T7" fmla="*/ 0 h 38"/>
                                <a:gd name="T8" fmla="*/ 0 w 44"/>
                                <a:gd name="T9" fmla="*/ 9 h 38"/>
                              </a:gdLst>
                              <a:ahLst/>
                              <a:cxnLst>
                                <a:cxn ang="0">
                                  <a:pos x="T0" y="T1"/>
                                </a:cxn>
                                <a:cxn ang="0">
                                  <a:pos x="T2" y="T3"/>
                                </a:cxn>
                                <a:cxn ang="0">
                                  <a:pos x="T4" y="T5"/>
                                </a:cxn>
                                <a:cxn ang="0">
                                  <a:pos x="T6" y="T7"/>
                                </a:cxn>
                                <a:cxn ang="0">
                                  <a:pos x="T8" y="T9"/>
                                </a:cxn>
                              </a:cxnLst>
                              <a:rect l="0" t="0" r="r" b="b"/>
                              <a:pathLst>
                                <a:path w="44" h="38">
                                  <a:moveTo>
                                    <a:pt x="0" y="9"/>
                                  </a:moveTo>
                                  <a:lnTo>
                                    <a:pt x="24" y="38"/>
                                  </a:lnTo>
                                  <a:lnTo>
                                    <a:pt x="44" y="28"/>
                                  </a:lnTo>
                                  <a:lnTo>
                                    <a:pt x="2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656"/>
                          <wps:cNvSpPr>
                            <a:spLocks/>
                          </wps:cNvSpPr>
                          <wps:spPr bwMode="auto">
                            <a:xfrm>
                              <a:off x="2118" y="1523"/>
                              <a:ext cx="43" cy="38"/>
                            </a:xfrm>
                            <a:custGeom>
                              <a:avLst/>
                              <a:gdLst>
                                <a:gd name="T0" fmla="*/ 0 w 43"/>
                                <a:gd name="T1" fmla="*/ 9 h 38"/>
                                <a:gd name="T2" fmla="*/ 24 w 43"/>
                                <a:gd name="T3" fmla="*/ 38 h 38"/>
                                <a:gd name="T4" fmla="*/ 43 w 43"/>
                                <a:gd name="T5" fmla="*/ 29 h 38"/>
                                <a:gd name="T6" fmla="*/ 19 w 43"/>
                                <a:gd name="T7" fmla="*/ 0 h 38"/>
                                <a:gd name="T8" fmla="*/ 0 w 43"/>
                                <a:gd name="T9" fmla="*/ 9 h 38"/>
                              </a:gdLst>
                              <a:ahLst/>
                              <a:cxnLst>
                                <a:cxn ang="0">
                                  <a:pos x="T0" y="T1"/>
                                </a:cxn>
                                <a:cxn ang="0">
                                  <a:pos x="T2" y="T3"/>
                                </a:cxn>
                                <a:cxn ang="0">
                                  <a:pos x="T4" y="T5"/>
                                </a:cxn>
                                <a:cxn ang="0">
                                  <a:pos x="T6" y="T7"/>
                                </a:cxn>
                                <a:cxn ang="0">
                                  <a:pos x="T8" y="T9"/>
                                </a:cxn>
                              </a:cxnLst>
                              <a:rect l="0" t="0" r="r" b="b"/>
                              <a:pathLst>
                                <a:path w="43" h="38">
                                  <a:moveTo>
                                    <a:pt x="0" y="9"/>
                                  </a:moveTo>
                                  <a:lnTo>
                                    <a:pt x="24" y="38"/>
                                  </a:lnTo>
                                  <a:lnTo>
                                    <a:pt x="43" y="29"/>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657"/>
                          <wps:cNvSpPr>
                            <a:spLocks/>
                          </wps:cNvSpPr>
                          <wps:spPr bwMode="auto">
                            <a:xfrm>
                              <a:off x="2152" y="1571"/>
                              <a:ext cx="43" cy="38"/>
                            </a:xfrm>
                            <a:custGeom>
                              <a:avLst/>
                              <a:gdLst>
                                <a:gd name="T0" fmla="*/ 0 w 43"/>
                                <a:gd name="T1" fmla="*/ 9 h 38"/>
                                <a:gd name="T2" fmla="*/ 24 w 43"/>
                                <a:gd name="T3" fmla="*/ 38 h 38"/>
                                <a:gd name="T4" fmla="*/ 43 w 43"/>
                                <a:gd name="T5" fmla="*/ 29 h 38"/>
                                <a:gd name="T6" fmla="*/ 19 w 43"/>
                                <a:gd name="T7" fmla="*/ 0 h 38"/>
                                <a:gd name="T8" fmla="*/ 0 w 43"/>
                                <a:gd name="T9" fmla="*/ 9 h 38"/>
                              </a:gdLst>
                              <a:ahLst/>
                              <a:cxnLst>
                                <a:cxn ang="0">
                                  <a:pos x="T0" y="T1"/>
                                </a:cxn>
                                <a:cxn ang="0">
                                  <a:pos x="T2" y="T3"/>
                                </a:cxn>
                                <a:cxn ang="0">
                                  <a:pos x="T4" y="T5"/>
                                </a:cxn>
                                <a:cxn ang="0">
                                  <a:pos x="T6" y="T7"/>
                                </a:cxn>
                                <a:cxn ang="0">
                                  <a:pos x="T8" y="T9"/>
                                </a:cxn>
                              </a:cxnLst>
                              <a:rect l="0" t="0" r="r" b="b"/>
                              <a:pathLst>
                                <a:path w="43" h="38">
                                  <a:moveTo>
                                    <a:pt x="0" y="9"/>
                                  </a:moveTo>
                                  <a:lnTo>
                                    <a:pt x="24" y="38"/>
                                  </a:lnTo>
                                  <a:lnTo>
                                    <a:pt x="43" y="29"/>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658"/>
                          <wps:cNvSpPr>
                            <a:spLocks/>
                          </wps:cNvSpPr>
                          <wps:spPr bwMode="auto">
                            <a:xfrm>
                              <a:off x="2185" y="1614"/>
                              <a:ext cx="43" cy="43"/>
                            </a:xfrm>
                            <a:custGeom>
                              <a:avLst/>
                              <a:gdLst>
                                <a:gd name="T0" fmla="*/ 0 w 43"/>
                                <a:gd name="T1" fmla="*/ 10 h 43"/>
                                <a:gd name="T2" fmla="*/ 10 w 43"/>
                                <a:gd name="T3" fmla="*/ 24 h 43"/>
                                <a:gd name="T4" fmla="*/ 24 w 43"/>
                                <a:gd name="T5" fmla="*/ 43 h 43"/>
                                <a:gd name="T6" fmla="*/ 43 w 43"/>
                                <a:gd name="T7" fmla="*/ 34 h 43"/>
                                <a:gd name="T8" fmla="*/ 29 w 43"/>
                                <a:gd name="T9" fmla="*/ 14 h 43"/>
                                <a:gd name="T10" fmla="*/ 19 w 43"/>
                                <a:gd name="T11" fmla="*/ 0 h 43"/>
                                <a:gd name="T12" fmla="*/ 0 w 43"/>
                                <a:gd name="T13" fmla="*/ 10 h 43"/>
                              </a:gdLst>
                              <a:ahLst/>
                              <a:cxnLst>
                                <a:cxn ang="0">
                                  <a:pos x="T0" y="T1"/>
                                </a:cxn>
                                <a:cxn ang="0">
                                  <a:pos x="T2" y="T3"/>
                                </a:cxn>
                                <a:cxn ang="0">
                                  <a:pos x="T4" y="T5"/>
                                </a:cxn>
                                <a:cxn ang="0">
                                  <a:pos x="T6" y="T7"/>
                                </a:cxn>
                                <a:cxn ang="0">
                                  <a:pos x="T8" y="T9"/>
                                </a:cxn>
                                <a:cxn ang="0">
                                  <a:pos x="T10" y="T11"/>
                                </a:cxn>
                                <a:cxn ang="0">
                                  <a:pos x="T12" y="T13"/>
                                </a:cxn>
                              </a:cxnLst>
                              <a:rect l="0" t="0" r="r" b="b"/>
                              <a:pathLst>
                                <a:path w="43" h="43">
                                  <a:moveTo>
                                    <a:pt x="0" y="10"/>
                                  </a:moveTo>
                                  <a:lnTo>
                                    <a:pt x="10" y="24"/>
                                  </a:lnTo>
                                  <a:lnTo>
                                    <a:pt x="24" y="43"/>
                                  </a:lnTo>
                                  <a:lnTo>
                                    <a:pt x="43" y="34"/>
                                  </a:lnTo>
                                  <a:lnTo>
                                    <a:pt x="29" y="1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659"/>
                          <wps:cNvSpPr>
                            <a:spLocks/>
                          </wps:cNvSpPr>
                          <wps:spPr bwMode="auto">
                            <a:xfrm>
                              <a:off x="2219" y="1662"/>
                              <a:ext cx="43" cy="43"/>
                            </a:xfrm>
                            <a:custGeom>
                              <a:avLst/>
                              <a:gdLst>
                                <a:gd name="T0" fmla="*/ 0 w 43"/>
                                <a:gd name="T1" fmla="*/ 10 h 43"/>
                                <a:gd name="T2" fmla="*/ 24 w 43"/>
                                <a:gd name="T3" fmla="*/ 43 h 43"/>
                                <a:gd name="T4" fmla="*/ 43 w 43"/>
                                <a:gd name="T5" fmla="*/ 34 h 43"/>
                                <a:gd name="T6" fmla="*/ 19 w 43"/>
                                <a:gd name="T7" fmla="*/ 0 h 43"/>
                                <a:gd name="T8" fmla="*/ 0 w 43"/>
                                <a:gd name="T9" fmla="*/ 10 h 43"/>
                              </a:gdLst>
                              <a:ahLst/>
                              <a:cxnLst>
                                <a:cxn ang="0">
                                  <a:pos x="T0" y="T1"/>
                                </a:cxn>
                                <a:cxn ang="0">
                                  <a:pos x="T2" y="T3"/>
                                </a:cxn>
                                <a:cxn ang="0">
                                  <a:pos x="T4" y="T5"/>
                                </a:cxn>
                                <a:cxn ang="0">
                                  <a:pos x="T6" y="T7"/>
                                </a:cxn>
                                <a:cxn ang="0">
                                  <a:pos x="T8" y="T9"/>
                                </a:cxn>
                              </a:cxnLst>
                              <a:rect l="0" t="0" r="r" b="b"/>
                              <a:pathLst>
                                <a:path w="43" h="43">
                                  <a:moveTo>
                                    <a:pt x="0" y="10"/>
                                  </a:moveTo>
                                  <a:lnTo>
                                    <a:pt x="24" y="43"/>
                                  </a:lnTo>
                                  <a:lnTo>
                                    <a:pt x="43"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660"/>
                          <wps:cNvSpPr>
                            <a:spLocks/>
                          </wps:cNvSpPr>
                          <wps:spPr bwMode="auto">
                            <a:xfrm>
                              <a:off x="2252" y="1710"/>
                              <a:ext cx="39" cy="43"/>
                            </a:xfrm>
                            <a:custGeom>
                              <a:avLst/>
                              <a:gdLst>
                                <a:gd name="T0" fmla="*/ 0 w 39"/>
                                <a:gd name="T1" fmla="*/ 10 h 43"/>
                                <a:gd name="T2" fmla="*/ 20 w 39"/>
                                <a:gd name="T3" fmla="*/ 39 h 43"/>
                                <a:gd name="T4" fmla="*/ 24 w 39"/>
                                <a:gd name="T5" fmla="*/ 39 h 43"/>
                                <a:gd name="T6" fmla="*/ 29 w 39"/>
                                <a:gd name="T7" fmla="*/ 43 h 43"/>
                                <a:gd name="T8" fmla="*/ 39 w 39"/>
                                <a:gd name="T9" fmla="*/ 34 h 43"/>
                                <a:gd name="T10" fmla="*/ 34 w 39"/>
                                <a:gd name="T11" fmla="*/ 29 h 43"/>
                                <a:gd name="T12" fmla="*/ 39 w 39"/>
                                <a:gd name="T13" fmla="*/ 29 h 43"/>
                                <a:gd name="T14" fmla="*/ 20 w 39"/>
                                <a:gd name="T15" fmla="*/ 0 h 43"/>
                                <a:gd name="T16" fmla="*/ 0 w 39"/>
                                <a:gd name="T17"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43">
                                  <a:moveTo>
                                    <a:pt x="0" y="10"/>
                                  </a:moveTo>
                                  <a:lnTo>
                                    <a:pt x="20" y="39"/>
                                  </a:lnTo>
                                  <a:lnTo>
                                    <a:pt x="24" y="39"/>
                                  </a:lnTo>
                                  <a:lnTo>
                                    <a:pt x="29" y="43"/>
                                  </a:lnTo>
                                  <a:lnTo>
                                    <a:pt x="39" y="34"/>
                                  </a:lnTo>
                                  <a:lnTo>
                                    <a:pt x="34" y="29"/>
                                  </a:lnTo>
                                  <a:lnTo>
                                    <a:pt x="39" y="29"/>
                                  </a:lnTo>
                                  <a:lnTo>
                                    <a:pt x="2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661"/>
                          <wps:cNvSpPr>
                            <a:spLocks/>
                          </wps:cNvSpPr>
                          <wps:spPr bwMode="auto">
                            <a:xfrm>
                              <a:off x="2286" y="1758"/>
                              <a:ext cx="38" cy="43"/>
                            </a:xfrm>
                            <a:custGeom>
                              <a:avLst/>
                              <a:gdLst>
                                <a:gd name="T0" fmla="*/ 0 w 38"/>
                                <a:gd name="T1" fmla="*/ 10 h 43"/>
                                <a:gd name="T2" fmla="*/ 19 w 38"/>
                                <a:gd name="T3" fmla="*/ 43 h 43"/>
                                <a:gd name="T4" fmla="*/ 38 w 38"/>
                                <a:gd name="T5" fmla="*/ 34 h 43"/>
                                <a:gd name="T6" fmla="*/ 19 w 38"/>
                                <a:gd name="T7" fmla="*/ 0 h 43"/>
                                <a:gd name="T8" fmla="*/ 0 w 38"/>
                                <a:gd name="T9" fmla="*/ 10 h 43"/>
                              </a:gdLst>
                              <a:ahLst/>
                              <a:cxnLst>
                                <a:cxn ang="0">
                                  <a:pos x="T0" y="T1"/>
                                </a:cxn>
                                <a:cxn ang="0">
                                  <a:pos x="T2" y="T3"/>
                                </a:cxn>
                                <a:cxn ang="0">
                                  <a:pos x="T4" y="T5"/>
                                </a:cxn>
                                <a:cxn ang="0">
                                  <a:pos x="T6" y="T7"/>
                                </a:cxn>
                                <a:cxn ang="0">
                                  <a:pos x="T8" y="T9"/>
                                </a:cxn>
                              </a:cxnLst>
                              <a:rect l="0" t="0" r="r" b="b"/>
                              <a:pathLst>
                                <a:path w="38" h="43">
                                  <a:moveTo>
                                    <a:pt x="0" y="10"/>
                                  </a:moveTo>
                                  <a:lnTo>
                                    <a:pt x="19" y="43"/>
                                  </a:lnTo>
                                  <a:lnTo>
                                    <a:pt x="38"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662"/>
                          <wps:cNvSpPr>
                            <a:spLocks/>
                          </wps:cNvSpPr>
                          <wps:spPr bwMode="auto">
                            <a:xfrm>
                              <a:off x="2315" y="1806"/>
                              <a:ext cx="38" cy="43"/>
                            </a:xfrm>
                            <a:custGeom>
                              <a:avLst/>
                              <a:gdLst>
                                <a:gd name="T0" fmla="*/ 0 w 38"/>
                                <a:gd name="T1" fmla="*/ 10 h 43"/>
                                <a:gd name="T2" fmla="*/ 19 w 38"/>
                                <a:gd name="T3" fmla="*/ 43 h 43"/>
                                <a:gd name="T4" fmla="*/ 38 w 38"/>
                                <a:gd name="T5" fmla="*/ 34 h 43"/>
                                <a:gd name="T6" fmla="*/ 19 w 38"/>
                                <a:gd name="T7" fmla="*/ 0 h 43"/>
                                <a:gd name="T8" fmla="*/ 0 w 38"/>
                                <a:gd name="T9" fmla="*/ 10 h 43"/>
                              </a:gdLst>
                              <a:ahLst/>
                              <a:cxnLst>
                                <a:cxn ang="0">
                                  <a:pos x="T0" y="T1"/>
                                </a:cxn>
                                <a:cxn ang="0">
                                  <a:pos x="T2" y="T3"/>
                                </a:cxn>
                                <a:cxn ang="0">
                                  <a:pos x="T4" y="T5"/>
                                </a:cxn>
                                <a:cxn ang="0">
                                  <a:pos x="T6" y="T7"/>
                                </a:cxn>
                                <a:cxn ang="0">
                                  <a:pos x="T8" y="T9"/>
                                </a:cxn>
                              </a:cxnLst>
                              <a:rect l="0" t="0" r="r" b="b"/>
                              <a:pathLst>
                                <a:path w="38" h="43">
                                  <a:moveTo>
                                    <a:pt x="0" y="10"/>
                                  </a:moveTo>
                                  <a:lnTo>
                                    <a:pt x="19" y="43"/>
                                  </a:lnTo>
                                  <a:lnTo>
                                    <a:pt x="38"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663"/>
                          <wps:cNvSpPr>
                            <a:spLocks/>
                          </wps:cNvSpPr>
                          <wps:spPr bwMode="auto">
                            <a:xfrm>
                              <a:off x="2349" y="1859"/>
                              <a:ext cx="33" cy="38"/>
                            </a:xfrm>
                            <a:custGeom>
                              <a:avLst/>
                              <a:gdLst>
                                <a:gd name="T0" fmla="*/ 0 w 33"/>
                                <a:gd name="T1" fmla="*/ 10 h 38"/>
                                <a:gd name="T2" fmla="*/ 4 w 33"/>
                                <a:gd name="T3" fmla="*/ 14 h 38"/>
                                <a:gd name="T4" fmla="*/ 0 w 33"/>
                                <a:gd name="T5" fmla="*/ 14 h 38"/>
                                <a:gd name="T6" fmla="*/ 14 w 33"/>
                                <a:gd name="T7" fmla="*/ 38 h 38"/>
                                <a:gd name="T8" fmla="*/ 33 w 33"/>
                                <a:gd name="T9" fmla="*/ 29 h 38"/>
                                <a:gd name="T10" fmla="*/ 19 w 33"/>
                                <a:gd name="T11" fmla="*/ 5 h 38"/>
                                <a:gd name="T12" fmla="*/ 14 w 33"/>
                                <a:gd name="T13" fmla="*/ 5 h 38"/>
                                <a:gd name="T14" fmla="*/ 9 w 33"/>
                                <a:gd name="T15" fmla="*/ 0 h 38"/>
                                <a:gd name="T16" fmla="*/ 0 w 33"/>
                                <a:gd name="T17"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38">
                                  <a:moveTo>
                                    <a:pt x="0" y="10"/>
                                  </a:moveTo>
                                  <a:lnTo>
                                    <a:pt x="4" y="14"/>
                                  </a:lnTo>
                                  <a:lnTo>
                                    <a:pt x="0" y="14"/>
                                  </a:lnTo>
                                  <a:lnTo>
                                    <a:pt x="14" y="38"/>
                                  </a:lnTo>
                                  <a:lnTo>
                                    <a:pt x="33" y="29"/>
                                  </a:lnTo>
                                  <a:lnTo>
                                    <a:pt x="19" y="5"/>
                                  </a:lnTo>
                                  <a:lnTo>
                                    <a:pt x="14" y="5"/>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664"/>
                          <wps:cNvSpPr>
                            <a:spLocks/>
                          </wps:cNvSpPr>
                          <wps:spPr bwMode="auto">
                            <a:xfrm>
                              <a:off x="2373" y="1907"/>
                              <a:ext cx="38" cy="43"/>
                            </a:xfrm>
                            <a:custGeom>
                              <a:avLst/>
                              <a:gdLst>
                                <a:gd name="T0" fmla="*/ 0 w 38"/>
                                <a:gd name="T1" fmla="*/ 10 h 43"/>
                                <a:gd name="T2" fmla="*/ 19 w 38"/>
                                <a:gd name="T3" fmla="*/ 43 h 43"/>
                                <a:gd name="T4" fmla="*/ 38 w 38"/>
                                <a:gd name="T5" fmla="*/ 34 h 43"/>
                                <a:gd name="T6" fmla="*/ 19 w 38"/>
                                <a:gd name="T7" fmla="*/ 0 h 43"/>
                                <a:gd name="T8" fmla="*/ 0 w 38"/>
                                <a:gd name="T9" fmla="*/ 10 h 43"/>
                              </a:gdLst>
                              <a:ahLst/>
                              <a:cxnLst>
                                <a:cxn ang="0">
                                  <a:pos x="T0" y="T1"/>
                                </a:cxn>
                                <a:cxn ang="0">
                                  <a:pos x="T2" y="T3"/>
                                </a:cxn>
                                <a:cxn ang="0">
                                  <a:pos x="T4" y="T5"/>
                                </a:cxn>
                                <a:cxn ang="0">
                                  <a:pos x="T6" y="T7"/>
                                </a:cxn>
                                <a:cxn ang="0">
                                  <a:pos x="T8" y="T9"/>
                                </a:cxn>
                              </a:cxnLst>
                              <a:rect l="0" t="0" r="r" b="b"/>
                              <a:pathLst>
                                <a:path w="38" h="43">
                                  <a:moveTo>
                                    <a:pt x="0" y="10"/>
                                  </a:moveTo>
                                  <a:lnTo>
                                    <a:pt x="19" y="43"/>
                                  </a:lnTo>
                                  <a:lnTo>
                                    <a:pt x="38"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665"/>
                          <wps:cNvSpPr>
                            <a:spLocks/>
                          </wps:cNvSpPr>
                          <wps:spPr bwMode="auto">
                            <a:xfrm>
                              <a:off x="2401" y="1955"/>
                              <a:ext cx="39" cy="43"/>
                            </a:xfrm>
                            <a:custGeom>
                              <a:avLst/>
                              <a:gdLst>
                                <a:gd name="T0" fmla="*/ 0 w 39"/>
                                <a:gd name="T1" fmla="*/ 10 h 43"/>
                                <a:gd name="T2" fmla="*/ 20 w 39"/>
                                <a:gd name="T3" fmla="*/ 43 h 43"/>
                                <a:gd name="T4" fmla="*/ 39 w 39"/>
                                <a:gd name="T5" fmla="*/ 34 h 43"/>
                                <a:gd name="T6" fmla="*/ 20 w 39"/>
                                <a:gd name="T7" fmla="*/ 0 h 43"/>
                                <a:gd name="T8" fmla="*/ 0 w 39"/>
                                <a:gd name="T9" fmla="*/ 10 h 43"/>
                              </a:gdLst>
                              <a:ahLst/>
                              <a:cxnLst>
                                <a:cxn ang="0">
                                  <a:pos x="T0" y="T1"/>
                                </a:cxn>
                                <a:cxn ang="0">
                                  <a:pos x="T2" y="T3"/>
                                </a:cxn>
                                <a:cxn ang="0">
                                  <a:pos x="T4" y="T5"/>
                                </a:cxn>
                                <a:cxn ang="0">
                                  <a:pos x="T6" y="T7"/>
                                </a:cxn>
                                <a:cxn ang="0">
                                  <a:pos x="T8" y="T9"/>
                                </a:cxn>
                              </a:cxnLst>
                              <a:rect l="0" t="0" r="r" b="b"/>
                              <a:pathLst>
                                <a:path w="39" h="43">
                                  <a:moveTo>
                                    <a:pt x="0" y="10"/>
                                  </a:moveTo>
                                  <a:lnTo>
                                    <a:pt x="20" y="43"/>
                                  </a:lnTo>
                                  <a:lnTo>
                                    <a:pt x="39" y="34"/>
                                  </a:lnTo>
                                  <a:lnTo>
                                    <a:pt x="2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666"/>
                          <wps:cNvSpPr>
                            <a:spLocks/>
                          </wps:cNvSpPr>
                          <wps:spPr bwMode="auto">
                            <a:xfrm>
                              <a:off x="2430" y="2008"/>
                              <a:ext cx="39" cy="43"/>
                            </a:xfrm>
                            <a:custGeom>
                              <a:avLst/>
                              <a:gdLst>
                                <a:gd name="T0" fmla="*/ 0 w 39"/>
                                <a:gd name="T1" fmla="*/ 10 h 43"/>
                                <a:gd name="T2" fmla="*/ 19 w 39"/>
                                <a:gd name="T3" fmla="*/ 43 h 43"/>
                                <a:gd name="T4" fmla="*/ 39 w 39"/>
                                <a:gd name="T5" fmla="*/ 34 h 43"/>
                                <a:gd name="T6" fmla="*/ 19 w 39"/>
                                <a:gd name="T7" fmla="*/ 0 h 43"/>
                                <a:gd name="T8" fmla="*/ 0 w 39"/>
                                <a:gd name="T9" fmla="*/ 10 h 43"/>
                              </a:gdLst>
                              <a:ahLst/>
                              <a:cxnLst>
                                <a:cxn ang="0">
                                  <a:pos x="T0" y="T1"/>
                                </a:cxn>
                                <a:cxn ang="0">
                                  <a:pos x="T2" y="T3"/>
                                </a:cxn>
                                <a:cxn ang="0">
                                  <a:pos x="T4" y="T5"/>
                                </a:cxn>
                                <a:cxn ang="0">
                                  <a:pos x="T6" y="T7"/>
                                </a:cxn>
                                <a:cxn ang="0">
                                  <a:pos x="T8" y="T9"/>
                                </a:cxn>
                              </a:cxnLst>
                              <a:rect l="0" t="0" r="r" b="b"/>
                              <a:pathLst>
                                <a:path w="39" h="43">
                                  <a:moveTo>
                                    <a:pt x="0" y="10"/>
                                  </a:moveTo>
                                  <a:lnTo>
                                    <a:pt x="19" y="43"/>
                                  </a:lnTo>
                                  <a:lnTo>
                                    <a:pt x="39"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667"/>
                          <wps:cNvSpPr>
                            <a:spLocks/>
                          </wps:cNvSpPr>
                          <wps:spPr bwMode="auto">
                            <a:xfrm>
                              <a:off x="2459" y="2056"/>
                              <a:ext cx="38" cy="43"/>
                            </a:xfrm>
                            <a:custGeom>
                              <a:avLst/>
                              <a:gdLst>
                                <a:gd name="T0" fmla="*/ 0 w 38"/>
                                <a:gd name="T1" fmla="*/ 10 h 43"/>
                                <a:gd name="T2" fmla="*/ 19 w 38"/>
                                <a:gd name="T3" fmla="*/ 43 h 43"/>
                                <a:gd name="T4" fmla="*/ 38 w 38"/>
                                <a:gd name="T5" fmla="*/ 34 h 43"/>
                                <a:gd name="T6" fmla="*/ 19 w 38"/>
                                <a:gd name="T7" fmla="*/ 0 h 43"/>
                                <a:gd name="T8" fmla="*/ 0 w 38"/>
                                <a:gd name="T9" fmla="*/ 10 h 43"/>
                              </a:gdLst>
                              <a:ahLst/>
                              <a:cxnLst>
                                <a:cxn ang="0">
                                  <a:pos x="T0" y="T1"/>
                                </a:cxn>
                                <a:cxn ang="0">
                                  <a:pos x="T2" y="T3"/>
                                </a:cxn>
                                <a:cxn ang="0">
                                  <a:pos x="T4" y="T5"/>
                                </a:cxn>
                                <a:cxn ang="0">
                                  <a:pos x="T6" y="T7"/>
                                </a:cxn>
                                <a:cxn ang="0">
                                  <a:pos x="T8" y="T9"/>
                                </a:cxn>
                              </a:cxnLst>
                              <a:rect l="0" t="0" r="r" b="b"/>
                              <a:pathLst>
                                <a:path w="38" h="43">
                                  <a:moveTo>
                                    <a:pt x="0" y="10"/>
                                  </a:moveTo>
                                  <a:lnTo>
                                    <a:pt x="19" y="43"/>
                                  </a:lnTo>
                                  <a:lnTo>
                                    <a:pt x="38"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668"/>
                          <wps:cNvSpPr>
                            <a:spLocks/>
                          </wps:cNvSpPr>
                          <wps:spPr bwMode="auto">
                            <a:xfrm>
                              <a:off x="2483" y="2109"/>
                              <a:ext cx="38" cy="43"/>
                            </a:xfrm>
                            <a:custGeom>
                              <a:avLst/>
                              <a:gdLst>
                                <a:gd name="T0" fmla="*/ 0 w 38"/>
                                <a:gd name="T1" fmla="*/ 9 h 43"/>
                                <a:gd name="T2" fmla="*/ 14 w 38"/>
                                <a:gd name="T3" fmla="*/ 29 h 43"/>
                                <a:gd name="T4" fmla="*/ 19 w 38"/>
                                <a:gd name="T5" fmla="*/ 43 h 43"/>
                                <a:gd name="T6" fmla="*/ 38 w 38"/>
                                <a:gd name="T7" fmla="*/ 33 h 43"/>
                                <a:gd name="T8" fmla="*/ 34 w 38"/>
                                <a:gd name="T9" fmla="*/ 19 h 43"/>
                                <a:gd name="T10" fmla="*/ 19 w 38"/>
                                <a:gd name="T11" fmla="*/ 0 h 43"/>
                                <a:gd name="T12" fmla="*/ 0 w 38"/>
                                <a:gd name="T13" fmla="*/ 9 h 43"/>
                              </a:gdLst>
                              <a:ahLst/>
                              <a:cxnLst>
                                <a:cxn ang="0">
                                  <a:pos x="T0" y="T1"/>
                                </a:cxn>
                                <a:cxn ang="0">
                                  <a:pos x="T2" y="T3"/>
                                </a:cxn>
                                <a:cxn ang="0">
                                  <a:pos x="T4" y="T5"/>
                                </a:cxn>
                                <a:cxn ang="0">
                                  <a:pos x="T6" y="T7"/>
                                </a:cxn>
                                <a:cxn ang="0">
                                  <a:pos x="T8" y="T9"/>
                                </a:cxn>
                                <a:cxn ang="0">
                                  <a:pos x="T10" y="T11"/>
                                </a:cxn>
                                <a:cxn ang="0">
                                  <a:pos x="T12" y="T13"/>
                                </a:cxn>
                              </a:cxnLst>
                              <a:rect l="0" t="0" r="r" b="b"/>
                              <a:pathLst>
                                <a:path w="38" h="43">
                                  <a:moveTo>
                                    <a:pt x="0" y="9"/>
                                  </a:moveTo>
                                  <a:lnTo>
                                    <a:pt x="14" y="29"/>
                                  </a:lnTo>
                                  <a:lnTo>
                                    <a:pt x="19" y="43"/>
                                  </a:lnTo>
                                  <a:lnTo>
                                    <a:pt x="38" y="33"/>
                                  </a:lnTo>
                                  <a:lnTo>
                                    <a:pt x="34" y="19"/>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669"/>
                          <wps:cNvSpPr>
                            <a:spLocks/>
                          </wps:cNvSpPr>
                          <wps:spPr bwMode="auto">
                            <a:xfrm>
                              <a:off x="2512" y="2157"/>
                              <a:ext cx="38" cy="43"/>
                            </a:xfrm>
                            <a:custGeom>
                              <a:avLst/>
                              <a:gdLst>
                                <a:gd name="T0" fmla="*/ 0 w 38"/>
                                <a:gd name="T1" fmla="*/ 10 h 43"/>
                                <a:gd name="T2" fmla="*/ 19 w 38"/>
                                <a:gd name="T3" fmla="*/ 43 h 43"/>
                                <a:gd name="T4" fmla="*/ 38 w 38"/>
                                <a:gd name="T5" fmla="*/ 34 h 43"/>
                                <a:gd name="T6" fmla="*/ 19 w 38"/>
                                <a:gd name="T7" fmla="*/ 0 h 43"/>
                                <a:gd name="T8" fmla="*/ 0 w 38"/>
                                <a:gd name="T9" fmla="*/ 10 h 43"/>
                              </a:gdLst>
                              <a:ahLst/>
                              <a:cxnLst>
                                <a:cxn ang="0">
                                  <a:pos x="T0" y="T1"/>
                                </a:cxn>
                                <a:cxn ang="0">
                                  <a:pos x="T2" y="T3"/>
                                </a:cxn>
                                <a:cxn ang="0">
                                  <a:pos x="T4" y="T5"/>
                                </a:cxn>
                                <a:cxn ang="0">
                                  <a:pos x="T6" y="T7"/>
                                </a:cxn>
                                <a:cxn ang="0">
                                  <a:pos x="T8" y="T9"/>
                                </a:cxn>
                              </a:cxnLst>
                              <a:rect l="0" t="0" r="r" b="b"/>
                              <a:pathLst>
                                <a:path w="38" h="43">
                                  <a:moveTo>
                                    <a:pt x="0" y="10"/>
                                  </a:moveTo>
                                  <a:lnTo>
                                    <a:pt x="19" y="43"/>
                                  </a:lnTo>
                                  <a:lnTo>
                                    <a:pt x="38"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670"/>
                          <wps:cNvSpPr>
                            <a:spLocks/>
                          </wps:cNvSpPr>
                          <wps:spPr bwMode="auto">
                            <a:xfrm>
                              <a:off x="2541" y="2210"/>
                              <a:ext cx="38" cy="43"/>
                            </a:xfrm>
                            <a:custGeom>
                              <a:avLst/>
                              <a:gdLst>
                                <a:gd name="T0" fmla="*/ 0 w 38"/>
                                <a:gd name="T1" fmla="*/ 9 h 43"/>
                                <a:gd name="T2" fmla="*/ 19 w 38"/>
                                <a:gd name="T3" fmla="*/ 43 h 43"/>
                                <a:gd name="T4" fmla="*/ 38 w 38"/>
                                <a:gd name="T5" fmla="*/ 33 h 43"/>
                                <a:gd name="T6" fmla="*/ 19 w 38"/>
                                <a:gd name="T7" fmla="*/ 0 h 43"/>
                                <a:gd name="T8" fmla="*/ 0 w 38"/>
                                <a:gd name="T9" fmla="*/ 9 h 43"/>
                              </a:gdLst>
                              <a:ahLst/>
                              <a:cxnLst>
                                <a:cxn ang="0">
                                  <a:pos x="T0" y="T1"/>
                                </a:cxn>
                                <a:cxn ang="0">
                                  <a:pos x="T2" y="T3"/>
                                </a:cxn>
                                <a:cxn ang="0">
                                  <a:pos x="T4" y="T5"/>
                                </a:cxn>
                                <a:cxn ang="0">
                                  <a:pos x="T6" y="T7"/>
                                </a:cxn>
                                <a:cxn ang="0">
                                  <a:pos x="T8" y="T9"/>
                                </a:cxn>
                              </a:cxnLst>
                              <a:rect l="0" t="0" r="r" b="b"/>
                              <a:pathLst>
                                <a:path w="38" h="43">
                                  <a:moveTo>
                                    <a:pt x="0" y="9"/>
                                  </a:moveTo>
                                  <a:lnTo>
                                    <a:pt x="19" y="43"/>
                                  </a:lnTo>
                                  <a:lnTo>
                                    <a:pt x="38" y="33"/>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671"/>
                          <wps:cNvSpPr>
                            <a:spLocks/>
                          </wps:cNvSpPr>
                          <wps:spPr bwMode="auto">
                            <a:xfrm>
                              <a:off x="2565" y="2258"/>
                              <a:ext cx="38" cy="43"/>
                            </a:xfrm>
                            <a:custGeom>
                              <a:avLst/>
                              <a:gdLst>
                                <a:gd name="T0" fmla="*/ 0 w 38"/>
                                <a:gd name="T1" fmla="*/ 9 h 43"/>
                                <a:gd name="T2" fmla="*/ 19 w 38"/>
                                <a:gd name="T3" fmla="*/ 43 h 43"/>
                                <a:gd name="T4" fmla="*/ 38 w 38"/>
                                <a:gd name="T5" fmla="*/ 33 h 43"/>
                                <a:gd name="T6" fmla="*/ 19 w 38"/>
                                <a:gd name="T7" fmla="*/ 0 h 43"/>
                                <a:gd name="T8" fmla="*/ 0 w 38"/>
                                <a:gd name="T9" fmla="*/ 9 h 43"/>
                              </a:gdLst>
                              <a:ahLst/>
                              <a:cxnLst>
                                <a:cxn ang="0">
                                  <a:pos x="T0" y="T1"/>
                                </a:cxn>
                                <a:cxn ang="0">
                                  <a:pos x="T2" y="T3"/>
                                </a:cxn>
                                <a:cxn ang="0">
                                  <a:pos x="T4" y="T5"/>
                                </a:cxn>
                                <a:cxn ang="0">
                                  <a:pos x="T6" y="T7"/>
                                </a:cxn>
                                <a:cxn ang="0">
                                  <a:pos x="T8" y="T9"/>
                                </a:cxn>
                              </a:cxnLst>
                              <a:rect l="0" t="0" r="r" b="b"/>
                              <a:pathLst>
                                <a:path w="38" h="43">
                                  <a:moveTo>
                                    <a:pt x="0" y="9"/>
                                  </a:moveTo>
                                  <a:lnTo>
                                    <a:pt x="19" y="43"/>
                                  </a:lnTo>
                                  <a:lnTo>
                                    <a:pt x="38" y="33"/>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672"/>
                          <wps:cNvSpPr>
                            <a:spLocks/>
                          </wps:cNvSpPr>
                          <wps:spPr bwMode="auto">
                            <a:xfrm>
                              <a:off x="2593" y="2306"/>
                              <a:ext cx="39" cy="43"/>
                            </a:xfrm>
                            <a:custGeom>
                              <a:avLst/>
                              <a:gdLst>
                                <a:gd name="T0" fmla="*/ 0 w 39"/>
                                <a:gd name="T1" fmla="*/ 9 h 43"/>
                                <a:gd name="T2" fmla="*/ 20 w 39"/>
                                <a:gd name="T3" fmla="*/ 43 h 43"/>
                                <a:gd name="T4" fmla="*/ 39 w 39"/>
                                <a:gd name="T5" fmla="*/ 33 h 43"/>
                                <a:gd name="T6" fmla="*/ 20 w 39"/>
                                <a:gd name="T7" fmla="*/ 0 h 43"/>
                                <a:gd name="T8" fmla="*/ 0 w 39"/>
                                <a:gd name="T9" fmla="*/ 9 h 43"/>
                              </a:gdLst>
                              <a:ahLst/>
                              <a:cxnLst>
                                <a:cxn ang="0">
                                  <a:pos x="T0" y="T1"/>
                                </a:cxn>
                                <a:cxn ang="0">
                                  <a:pos x="T2" y="T3"/>
                                </a:cxn>
                                <a:cxn ang="0">
                                  <a:pos x="T4" y="T5"/>
                                </a:cxn>
                                <a:cxn ang="0">
                                  <a:pos x="T6" y="T7"/>
                                </a:cxn>
                                <a:cxn ang="0">
                                  <a:pos x="T8" y="T9"/>
                                </a:cxn>
                              </a:cxnLst>
                              <a:rect l="0" t="0" r="r" b="b"/>
                              <a:pathLst>
                                <a:path w="39" h="43">
                                  <a:moveTo>
                                    <a:pt x="0" y="9"/>
                                  </a:moveTo>
                                  <a:lnTo>
                                    <a:pt x="20" y="43"/>
                                  </a:lnTo>
                                  <a:lnTo>
                                    <a:pt x="39" y="33"/>
                                  </a:lnTo>
                                  <a:lnTo>
                                    <a:pt x="2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673"/>
                          <wps:cNvSpPr>
                            <a:spLocks/>
                          </wps:cNvSpPr>
                          <wps:spPr bwMode="auto">
                            <a:xfrm>
                              <a:off x="2622" y="2359"/>
                              <a:ext cx="39" cy="43"/>
                            </a:xfrm>
                            <a:custGeom>
                              <a:avLst/>
                              <a:gdLst>
                                <a:gd name="T0" fmla="*/ 0 w 39"/>
                                <a:gd name="T1" fmla="*/ 9 h 43"/>
                                <a:gd name="T2" fmla="*/ 5 w 39"/>
                                <a:gd name="T3" fmla="*/ 19 h 43"/>
                                <a:gd name="T4" fmla="*/ 19 w 39"/>
                                <a:gd name="T5" fmla="*/ 43 h 43"/>
                                <a:gd name="T6" fmla="*/ 39 w 39"/>
                                <a:gd name="T7" fmla="*/ 33 h 43"/>
                                <a:gd name="T8" fmla="*/ 24 w 39"/>
                                <a:gd name="T9" fmla="*/ 9 h 43"/>
                                <a:gd name="T10" fmla="*/ 19 w 39"/>
                                <a:gd name="T11" fmla="*/ 0 h 43"/>
                                <a:gd name="T12" fmla="*/ 0 w 39"/>
                                <a:gd name="T13" fmla="*/ 9 h 43"/>
                              </a:gdLst>
                              <a:ahLst/>
                              <a:cxnLst>
                                <a:cxn ang="0">
                                  <a:pos x="T0" y="T1"/>
                                </a:cxn>
                                <a:cxn ang="0">
                                  <a:pos x="T2" y="T3"/>
                                </a:cxn>
                                <a:cxn ang="0">
                                  <a:pos x="T4" y="T5"/>
                                </a:cxn>
                                <a:cxn ang="0">
                                  <a:pos x="T6" y="T7"/>
                                </a:cxn>
                                <a:cxn ang="0">
                                  <a:pos x="T8" y="T9"/>
                                </a:cxn>
                                <a:cxn ang="0">
                                  <a:pos x="T10" y="T11"/>
                                </a:cxn>
                                <a:cxn ang="0">
                                  <a:pos x="T12" y="T13"/>
                                </a:cxn>
                              </a:cxnLst>
                              <a:rect l="0" t="0" r="r" b="b"/>
                              <a:pathLst>
                                <a:path w="39" h="43">
                                  <a:moveTo>
                                    <a:pt x="0" y="9"/>
                                  </a:moveTo>
                                  <a:lnTo>
                                    <a:pt x="5" y="19"/>
                                  </a:lnTo>
                                  <a:lnTo>
                                    <a:pt x="19" y="43"/>
                                  </a:lnTo>
                                  <a:lnTo>
                                    <a:pt x="39" y="33"/>
                                  </a:lnTo>
                                  <a:lnTo>
                                    <a:pt x="24" y="9"/>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674"/>
                          <wps:cNvSpPr>
                            <a:spLocks/>
                          </wps:cNvSpPr>
                          <wps:spPr bwMode="auto">
                            <a:xfrm>
                              <a:off x="2651" y="2411"/>
                              <a:ext cx="38" cy="44"/>
                            </a:xfrm>
                            <a:custGeom>
                              <a:avLst/>
                              <a:gdLst>
                                <a:gd name="T0" fmla="*/ 0 w 38"/>
                                <a:gd name="T1" fmla="*/ 10 h 44"/>
                                <a:gd name="T2" fmla="*/ 19 w 38"/>
                                <a:gd name="T3" fmla="*/ 44 h 44"/>
                                <a:gd name="T4" fmla="*/ 38 w 38"/>
                                <a:gd name="T5" fmla="*/ 34 h 44"/>
                                <a:gd name="T6" fmla="*/ 19 w 38"/>
                                <a:gd name="T7" fmla="*/ 0 h 44"/>
                                <a:gd name="T8" fmla="*/ 0 w 38"/>
                                <a:gd name="T9" fmla="*/ 10 h 44"/>
                              </a:gdLst>
                              <a:ahLst/>
                              <a:cxnLst>
                                <a:cxn ang="0">
                                  <a:pos x="T0" y="T1"/>
                                </a:cxn>
                                <a:cxn ang="0">
                                  <a:pos x="T2" y="T3"/>
                                </a:cxn>
                                <a:cxn ang="0">
                                  <a:pos x="T4" y="T5"/>
                                </a:cxn>
                                <a:cxn ang="0">
                                  <a:pos x="T6" y="T7"/>
                                </a:cxn>
                                <a:cxn ang="0">
                                  <a:pos x="T8" y="T9"/>
                                </a:cxn>
                              </a:cxnLst>
                              <a:rect l="0" t="0" r="r" b="b"/>
                              <a:pathLst>
                                <a:path w="38" h="44">
                                  <a:moveTo>
                                    <a:pt x="0" y="10"/>
                                  </a:moveTo>
                                  <a:lnTo>
                                    <a:pt x="19" y="44"/>
                                  </a:lnTo>
                                  <a:lnTo>
                                    <a:pt x="38"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675"/>
                          <wps:cNvSpPr>
                            <a:spLocks/>
                          </wps:cNvSpPr>
                          <wps:spPr bwMode="auto">
                            <a:xfrm>
                              <a:off x="2675" y="2460"/>
                              <a:ext cx="39" cy="43"/>
                            </a:xfrm>
                            <a:custGeom>
                              <a:avLst/>
                              <a:gdLst>
                                <a:gd name="T0" fmla="*/ 0 w 39"/>
                                <a:gd name="T1" fmla="*/ 9 h 43"/>
                                <a:gd name="T2" fmla="*/ 19 w 39"/>
                                <a:gd name="T3" fmla="*/ 43 h 43"/>
                                <a:gd name="T4" fmla="*/ 39 w 39"/>
                                <a:gd name="T5" fmla="*/ 33 h 43"/>
                                <a:gd name="T6" fmla="*/ 19 w 39"/>
                                <a:gd name="T7" fmla="*/ 0 h 43"/>
                                <a:gd name="T8" fmla="*/ 0 w 39"/>
                                <a:gd name="T9" fmla="*/ 9 h 43"/>
                              </a:gdLst>
                              <a:ahLst/>
                              <a:cxnLst>
                                <a:cxn ang="0">
                                  <a:pos x="T0" y="T1"/>
                                </a:cxn>
                                <a:cxn ang="0">
                                  <a:pos x="T2" y="T3"/>
                                </a:cxn>
                                <a:cxn ang="0">
                                  <a:pos x="T4" y="T5"/>
                                </a:cxn>
                                <a:cxn ang="0">
                                  <a:pos x="T6" y="T7"/>
                                </a:cxn>
                                <a:cxn ang="0">
                                  <a:pos x="T8" y="T9"/>
                                </a:cxn>
                              </a:cxnLst>
                              <a:rect l="0" t="0" r="r" b="b"/>
                              <a:pathLst>
                                <a:path w="39" h="43">
                                  <a:moveTo>
                                    <a:pt x="0" y="9"/>
                                  </a:moveTo>
                                  <a:lnTo>
                                    <a:pt x="19" y="43"/>
                                  </a:lnTo>
                                  <a:lnTo>
                                    <a:pt x="39" y="33"/>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676"/>
                          <wps:cNvSpPr>
                            <a:spLocks/>
                          </wps:cNvSpPr>
                          <wps:spPr bwMode="auto">
                            <a:xfrm>
                              <a:off x="2704" y="2512"/>
                              <a:ext cx="38" cy="39"/>
                            </a:xfrm>
                            <a:custGeom>
                              <a:avLst/>
                              <a:gdLst>
                                <a:gd name="T0" fmla="*/ 0 w 38"/>
                                <a:gd name="T1" fmla="*/ 10 h 39"/>
                                <a:gd name="T2" fmla="*/ 19 w 38"/>
                                <a:gd name="T3" fmla="*/ 39 h 39"/>
                                <a:gd name="T4" fmla="*/ 38 w 38"/>
                                <a:gd name="T5" fmla="*/ 29 h 39"/>
                                <a:gd name="T6" fmla="*/ 19 w 38"/>
                                <a:gd name="T7" fmla="*/ 0 h 39"/>
                                <a:gd name="T8" fmla="*/ 0 w 38"/>
                                <a:gd name="T9" fmla="*/ 10 h 39"/>
                              </a:gdLst>
                              <a:ahLst/>
                              <a:cxnLst>
                                <a:cxn ang="0">
                                  <a:pos x="T0" y="T1"/>
                                </a:cxn>
                                <a:cxn ang="0">
                                  <a:pos x="T2" y="T3"/>
                                </a:cxn>
                                <a:cxn ang="0">
                                  <a:pos x="T4" y="T5"/>
                                </a:cxn>
                                <a:cxn ang="0">
                                  <a:pos x="T6" y="T7"/>
                                </a:cxn>
                                <a:cxn ang="0">
                                  <a:pos x="T8" y="T9"/>
                                </a:cxn>
                              </a:cxnLst>
                              <a:rect l="0" t="0" r="r" b="b"/>
                              <a:pathLst>
                                <a:path w="38" h="39">
                                  <a:moveTo>
                                    <a:pt x="0" y="10"/>
                                  </a:moveTo>
                                  <a:lnTo>
                                    <a:pt x="19" y="39"/>
                                  </a:lnTo>
                                  <a:lnTo>
                                    <a:pt x="38" y="29"/>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677"/>
                          <wps:cNvSpPr>
                            <a:spLocks/>
                          </wps:cNvSpPr>
                          <wps:spPr bwMode="auto">
                            <a:xfrm>
                              <a:off x="2733" y="2560"/>
                              <a:ext cx="43" cy="44"/>
                            </a:xfrm>
                            <a:custGeom>
                              <a:avLst/>
                              <a:gdLst>
                                <a:gd name="T0" fmla="*/ 0 w 43"/>
                                <a:gd name="T1" fmla="*/ 10 h 44"/>
                                <a:gd name="T2" fmla="*/ 24 w 43"/>
                                <a:gd name="T3" fmla="*/ 44 h 44"/>
                                <a:gd name="T4" fmla="*/ 43 w 43"/>
                                <a:gd name="T5" fmla="*/ 34 h 44"/>
                                <a:gd name="T6" fmla="*/ 19 w 43"/>
                                <a:gd name="T7" fmla="*/ 0 h 44"/>
                                <a:gd name="T8" fmla="*/ 0 w 43"/>
                                <a:gd name="T9" fmla="*/ 10 h 44"/>
                              </a:gdLst>
                              <a:ahLst/>
                              <a:cxnLst>
                                <a:cxn ang="0">
                                  <a:pos x="T0" y="T1"/>
                                </a:cxn>
                                <a:cxn ang="0">
                                  <a:pos x="T2" y="T3"/>
                                </a:cxn>
                                <a:cxn ang="0">
                                  <a:pos x="T4" y="T5"/>
                                </a:cxn>
                                <a:cxn ang="0">
                                  <a:pos x="T6" y="T7"/>
                                </a:cxn>
                                <a:cxn ang="0">
                                  <a:pos x="T8" y="T9"/>
                                </a:cxn>
                              </a:cxnLst>
                              <a:rect l="0" t="0" r="r" b="b"/>
                              <a:pathLst>
                                <a:path w="43" h="44">
                                  <a:moveTo>
                                    <a:pt x="0" y="10"/>
                                  </a:moveTo>
                                  <a:lnTo>
                                    <a:pt x="24" y="44"/>
                                  </a:lnTo>
                                  <a:lnTo>
                                    <a:pt x="43"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678"/>
                          <wps:cNvSpPr>
                            <a:spLocks/>
                          </wps:cNvSpPr>
                          <wps:spPr bwMode="auto">
                            <a:xfrm>
                              <a:off x="2766" y="2608"/>
                              <a:ext cx="39" cy="44"/>
                            </a:xfrm>
                            <a:custGeom>
                              <a:avLst/>
                              <a:gdLst>
                                <a:gd name="T0" fmla="*/ 0 w 39"/>
                                <a:gd name="T1" fmla="*/ 10 h 44"/>
                                <a:gd name="T2" fmla="*/ 20 w 39"/>
                                <a:gd name="T3" fmla="*/ 44 h 44"/>
                                <a:gd name="T4" fmla="*/ 39 w 39"/>
                                <a:gd name="T5" fmla="*/ 34 h 44"/>
                                <a:gd name="T6" fmla="*/ 20 w 39"/>
                                <a:gd name="T7" fmla="*/ 0 h 44"/>
                                <a:gd name="T8" fmla="*/ 0 w 39"/>
                                <a:gd name="T9" fmla="*/ 10 h 44"/>
                              </a:gdLst>
                              <a:ahLst/>
                              <a:cxnLst>
                                <a:cxn ang="0">
                                  <a:pos x="T0" y="T1"/>
                                </a:cxn>
                                <a:cxn ang="0">
                                  <a:pos x="T2" y="T3"/>
                                </a:cxn>
                                <a:cxn ang="0">
                                  <a:pos x="T4" y="T5"/>
                                </a:cxn>
                                <a:cxn ang="0">
                                  <a:pos x="T6" y="T7"/>
                                </a:cxn>
                                <a:cxn ang="0">
                                  <a:pos x="T8" y="T9"/>
                                </a:cxn>
                              </a:cxnLst>
                              <a:rect l="0" t="0" r="r" b="b"/>
                              <a:pathLst>
                                <a:path w="39" h="44">
                                  <a:moveTo>
                                    <a:pt x="0" y="10"/>
                                  </a:moveTo>
                                  <a:lnTo>
                                    <a:pt x="20" y="44"/>
                                  </a:lnTo>
                                  <a:lnTo>
                                    <a:pt x="39" y="34"/>
                                  </a:lnTo>
                                  <a:lnTo>
                                    <a:pt x="2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679"/>
                          <wps:cNvSpPr>
                            <a:spLocks/>
                          </wps:cNvSpPr>
                          <wps:spPr bwMode="auto">
                            <a:xfrm>
                              <a:off x="2795" y="2656"/>
                              <a:ext cx="43" cy="44"/>
                            </a:xfrm>
                            <a:custGeom>
                              <a:avLst/>
                              <a:gdLst>
                                <a:gd name="T0" fmla="*/ 0 w 43"/>
                                <a:gd name="T1" fmla="*/ 10 h 44"/>
                                <a:gd name="T2" fmla="*/ 24 w 43"/>
                                <a:gd name="T3" fmla="*/ 44 h 44"/>
                                <a:gd name="T4" fmla="*/ 43 w 43"/>
                                <a:gd name="T5" fmla="*/ 34 h 44"/>
                                <a:gd name="T6" fmla="*/ 19 w 43"/>
                                <a:gd name="T7" fmla="*/ 0 h 44"/>
                                <a:gd name="T8" fmla="*/ 0 w 43"/>
                                <a:gd name="T9" fmla="*/ 10 h 44"/>
                              </a:gdLst>
                              <a:ahLst/>
                              <a:cxnLst>
                                <a:cxn ang="0">
                                  <a:pos x="T0" y="T1"/>
                                </a:cxn>
                                <a:cxn ang="0">
                                  <a:pos x="T2" y="T3"/>
                                </a:cxn>
                                <a:cxn ang="0">
                                  <a:pos x="T4" y="T5"/>
                                </a:cxn>
                                <a:cxn ang="0">
                                  <a:pos x="T6" y="T7"/>
                                </a:cxn>
                                <a:cxn ang="0">
                                  <a:pos x="T8" y="T9"/>
                                </a:cxn>
                              </a:cxnLst>
                              <a:rect l="0" t="0" r="r" b="b"/>
                              <a:pathLst>
                                <a:path w="43" h="44">
                                  <a:moveTo>
                                    <a:pt x="0" y="10"/>
                                  </a:moveTo>
                                  <a:lnTo>
                                    <a:pt x="24" y="44"/>
                                  </a:lnTo>
                                  <a:lnTo>
                                    <a:pt x="43"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680"/>
                          <wps:cNvSpPr>
                            <a:spLocks/>
                          </wps:cNvSpPr>
                          <wps:spPr bwMode="auto">
                            <a:xfrm>
                              <a:off x="2829" y="2705"/>
                              <a:ext cx="38" cy="43"/>
                            </a:xfrm>
                            <a:custGeom>
                              <a:avLst/>
                              <a:gdLst>
                                <a:gd name="T0" fmla="*/ 0 w 38"/>
                                <a:gd name="T1" fmla="*/ 9 h 43"/>
                                <a:gd name="T2" fmla="*/ 19 w 38"/>
                                <a:gd name="T3" fmla="*/ 43 h 43"/>
                                <a:gd name="T4" fmla="*/ 38 w 38"/>
                                <a:gd name="T5" fmla="*/ 33 h 43"/>
                                <a:gd name="T6" fmla="*/ 19 w 38"/>
                                <a:gd name="T7" fmla="*/ 0 h 43"/>
                                <a:gd name="T8" fmla="*/ 0 w 38"/>
                                <a:gd name="T9" fmla="*/ 9 h 43"/>
                              </a:gdLst>
                              <a:ahLst/>
                              <a:cxnLst>
                                <a:cxn ang="0">
                                  <a:pos x="T0" y="T1"/>
                                </a:cxn>
                                <a:cxn ang="0">
                                  <a:pos x="T2" y="T3"/>
                                </a:cxn>
                                <a:cxn ang="0">
                                  <a:pos x="T4" y="T5"/>
                                </a:cxn>
                                <a:cxn ang="0">
                                  <a:pos x="T6" y="T7"/>
                                </a:cxn>
                                <a:cxn ang="0">
                                  <a:pos x="T8" y="T9"/>
                                </a:cxn>
                              </a:cxnLst>
                              <a:rect l="0" t="0" r="r" b="b"/>
                              <a:pathLst>
                                <a:path w="38" h="43">
                                  <a:moveTo>
                                    <a:pt x="0" y="9"/>
                                  </a:moveTo>
                                  <a:lnTo>
                                    <a:pt x="19" y="43"/>
                                  </a:lnTo>
                                  <a:lnTo>
                                    <a:pt x="38" y="33"/>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681"/>
                          <wps:cNvSpPr>
                            <a:spLocks/>
                          </wps:cNvSpPr>
                          <wps:spPr bwMode="auto">
                            <a:xfrm>
                              <a:off x="2862" y="2753"/>
                              <a:ext cx="39" cy="43"/>
                            </a:xfrm>
                            <a:custGeom>
                              <a:avLst/>
                              <a:gdLst>
                                <a:gd name="T0" fmla="*/ 0 w 39"/>
                                <a:gd name="T1" fmla="*/ 9 h 43"/>
                                <a:gd name="T2" fmla="*/ 20 w 39"/>
                                <a:gd name="T3" fmla="*/ 43 h 43"/>
                                <a:gd name="T4" fmla="*/ 39 w 39"/>
                                <a:gd name="T5" fmla="*/ 33 h 43"/>
                                <a:gd name="T6" fmla="*/ 20 w 39"/>
                                <a:gd name="T7" fmla="*/ 0 h 43"/>
                                <a:gd name="T8" fmla="*/ 0 w 39"/>
                                <a:gd name="T9" fmla="*/ 9 h 43"/>
                              </a:gdLst>
                              <a:ahLst/>
                              <a:cxnLst>
                                <a:cxn ang="0">
                                  <a:pos x="T0" y="T1"/>
                                </a:cxn>
                                <a:cxn ang="0">
                                  <a:pos x="T2" y="T3"/>
                                </a:cxn>
                                <a:cxn ang="0">
                                  <a:pos x="T4" y="T5"/>
                                </a:cxn>
                                <a:cxn ang="0">
                                  <a:pos x="T6" y="T7"/>
                                </a:cxn>
                                <a:cxn ang="0">
                                  <a:pos x="T8" y="T9"/>
                                </a:cxn>
                              </a:cxnLst>
                              <a:rect l="0" t="0" r="r" b="b"/>
                              <a:pathLst>
                                <a:path w="39" h="43">
                                  <a:moveTo>
                                    <a:pt x="0" y="9"/>
                                  </a:moveTo>
                                  <a:lnTo>
                                    <a:pt x="20" y="43"/>
                                  </a:lnTo>
                                  <a:lnTo>
                                    <a:pt x="39" y="33"/>
                                  </a:lnTo>
                                  <a:lnTo>
                                    <a:pt x="2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682"/>
                          <wps:cNvSpPr>
                            <a:spLocks/>
                          </wps:cNvSpPr>
                          <wps:spPr bwMode="auto">
                            <a:xfrm>
                              <a:off x="2891" y="2801"/>
                              <a:ext cx="43" cy="43"/>
                            </a:xfrm>
                            <a:custGeom>
                              <a:avLst/>
                              <a:gdLst>
                                <a:gd name="T0" fmla="*/ 0 w 43"/>
                                <a:gd name="T1" fmla="*/ 9 h 43"/>
                                <a:gd name="T2" fmla="*/ 24 w 43"/>
                                <a:gd name="T3" fmla="*/ 43 h 43"/>
                                <a:gd name="T4" fmla="*/ 43 w 43"/>
                                <a:gd name="T5" fmla="*/ 33 h 43"/>
                                <a:gd name="T6" fmla="*/ 19 w 43"/>
                                <a:gd name="T7" fmla="*/ 0 h 43"/>
                                <a:gd name="T8" fmla="*/ 0 w 43"/>
                                <a:gd name="T9" fmla="*/ 9 h 43"/>
                              </a:gdLst>
                              <a:ahLst/>
                              <a:cxnLst>
                                <a:cxn ang="0">
                                  <a:pos x="T0" y="T1"/>
                                </a:cxn>
                                <a:cxn ang="0">
                                  <a:pos x="T2" y="T3"/>
                                </a:cxn>
                                <a:cxn ang="0">
                                  <a:pos x="T4" y="T5"/>
                                </a:cxn>
                                <a:cxn ang="0">
                                  <a:pos x="T6" y="T7"/>
                                </a:cxn>
                                <a:cxn ang="0">
                                  <a:pos x="T8" y="T9"/>
                                </a:cxn>
                              </a:cxnLst>
                              <a:rect l="0" t="0" r="r" b="b"/>
                              <a:pathLst>
                                <a:path w="43" h="43">
                                  <a:moveTo>
                                    <a:pt x="0" y="9"/>
                                  </a:moveTo>
                                  <a:lnTo>
                                    <a:pt x="24" y="43"/>
                                  </a:lnTo>
                                  <a:lnTo>
                                    <a:pt x="43" y="33"/>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683"/>
                          <wps:cNvSpPr>
                            <a:spLocks/>
                          </wps:cNvSpPr>
                          <wps:spPr bwMode="auto">
                            <a:xfrm>
                              <a:off x="2925" y="2849"/>
                              <a:ext cx="43" cy="38"/>
                            </a:xfrm>
                            <a:custGeom>
                              <a:avLst/>
                              <a:gdLst>
                                <a:gd name="T0" fmla="*/ 0 w 43"/>
                                <a:gd name="T1" fmla="*/ 9 h 38"/>
                                <a:gd name="T2" fmla="*/ 24 w 43"/>
                                <a:gd name="T3" fmla="*/ 38 h 38"/>
                                <a:gd name="T4" fmla="*/ 43 w 43"/>
                                <a:gd name="T5" fmla="*/ 28 h 38"/>
                                <a:gd name="T6" fmla="*/ 19 w 43"/>
                                <a:gd name="T7" fmla="*/ 0 h 38"/>
                                <a:gd name="T8" fmla="*/ 0 w 43"/>
                                <a:gd name="T9" fmla="*/ 9 h 38"/>
                              </a:gdLst>
                              <a:ahLst/>
                              <a:cxnLst>
                                <a:cxn ang="0">
                                  <a:pos x="T0" y="T1"/>
                                </a:cxn>
                                <a:cxn ang="0">
                                  <a:pos x="T2" y="T3"/>
                                </a:cxn>
                                <a:cxn ang="0">
                                  <a:pos x="T4" y="T5"/>
                                </a:cxn>
                                <a:cxn ang="0">
                                  <a:pos x="T6" y="T7"/>
                                </a:cxn>
                                <a:cxn ang="0">
                                  <a:pos x="T8" y="T9"/>
                                </a:cxn>
                              </a:cxnLst>
                              <a:rect l="0" t="0" r="r" b="b"/>
                              <a:pathLst>
                                <a:path w="43" h="38">
                                  <a:moveTo>
                                    <a:pt x="0" y="9"/>
                                  </a:moveTo>
                                  <a:lnTo>
                                    <a:pt x="24" y="38"/>
                                  </a:lnTo>
                                  <a:lnTo>
                                    <a:pt x="43" y="28"/>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684"/>
                          <wps:cNvSpPr>
                            <a:spLocks/>
                          </wps:cNvSpPr>
                          <wps:spPr bwMode="auto">
                            <a:xfrm>
                              <a:off x="2958" y="2897"/>
                              <a:ext cx="39" cy="38"/>
                            </a:xfrm>
                            <a:custGeom>
                              <a:avLst/>
                              <a:gdLst>
                                <a:gd name="T0" fmla="*/ 0 w 39"/>
                                <a:gd name="T1" fmla="*/ 9 h 38"/>
                                <a:gd name="T2" fmla="*/ 20 w 39"/>
                                <a:gd name="T3" fmla="*/ 38 h 38"/>
                                <a:gd name="T4" fmla="*/ 39 w 39"/>
                                <a:gd name="T5" fmla="*/ 29 h 38"/>
                                <a:gd name="T6" fmla="*/ 20 w 39"/>
                                <a:gd name="T7" fmla="*/ 0 h 38"/>
                                <a:gd name="T8" fmla="*/ 0 w 39"/>
                                <a:gd name="T9" fmla="*/ 9 h 38"/>
                              </a:gdLst>
                              <a:ahLst/>
                              <a:cxnLst>
                                <a:cxn ang="0">
                                  <a:pos x="T0" y="T1"/>
                                </a:cxn>
                                <a:cxn ang="0">
                                  <a:pos x="T2" y="T3"/>
                                </a:cxn>
                                <a:cxn ang="0">
                                  <a:pos x="T4" y="T5"/>
                                </a:cxn>
                                <a:cxn ang="0">
                                  <a:pos x="T6" y="T7"/>
                                </a:cxn>
                                <a:cxn ang="0">
                                  <a:pos x="T8" y="T9"/>
                                </a:cxn>
                              </a:cxnLst>
                              <a:rect l="0" t="0" r="r" b="b"/>
                              <a:pathLst>
                                <a:path w="39" h="38">
                                  <a:moveTo>
                                    <a:pt x="0" y="9"/>
                                  </a:moveTo>
                                  <a:lnTo>
                                    <a:pt x="20" y="38"/>
                                  </a:lnTo>
                                  <a:lnTo>
                                    <a:pt x="39" y="29"/>
                                  </a:lnTo>
                                  <a:lnTo>
                                    <a:pt x="2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685"/>
                          <wps:cNvSpPr>
                            <a:spLocks/>
                          </wps:cNvSpPr>
                          <wps:spPr bwMode="auto">
                            <a:xfrm>
                              <a:off x="2992" y="2940"/>
                              <a:ext cx="38" cy="43"/>
                            </a:xfrm>
                            <a:custGeom>
                              <a:avLst/>
                              <a:gdLst>
                                <a:gd name="T0" fmla="*/ 0 w 38"/>
                                <a:gd name="T1" fmla="*/ 10 h 43"/>
                                <a:gd name="T2" fmla="*/ 14 w 38"/>
                                <a:gd name="T3" fmla="*/ 34 h 43"/>
                                <a:gd name="T4" fmla="*/ 19 w 38"/>
                                <a:gd name="T5" fmla="*/ 43 h 43"/>
                                <a:gd name="T6" fmla="*/ 38 w 38"/>
                                <a:gd name="T7" fmla="*/ 34 h 43"/>
                                <a:gd name="T8" fmla="*/ 34 w 38"/>
                                <a:gd name="T9" fmla="*/ 24 h 43"/>
                                <a:gd name="T10" fmla="*/ 19 w 38"/>
                                <a:gd name="T11" fmla="*/ 0 h 43"/>
                                <a:gd name="T12" fmla="*/ 0 w 38"/>
                                <a:gd name="T13" fmla="*/ 10 h 43"/>
                              </a:gdLst>
                              <a:ahLst/>
                              <a:cxnLst>
                                <a:cxn ang="0">
                                  <a:pos x="T0" y="T1"/>
                                </a:cxn>
                                <a:cxn ang="0">
                                  <a:pos x="T2" y="T3"/>
                                </a:cxn>
                                <a:cxn ang="0">
                                  <a:pos x="T4" y="T5"/>
                                </a:cxn>
                                <a:cxn ang="0">
                                  <a:pos x="T6" y="T7"/>
                                </a:cxn>
                                <a:cxn ang="0">
                                  <a:pos x="T8" y="T9"/>
                                </a:cxn>
                                <a:cxn ang="0">
                                  <a:pos x="T10" y="T11"/>
                                </a:cxn>
                                <a:cxn ang="0">
                                  <a:pos x="T12" y="T13"/>
                                </a:cxn>
                              </a:cxnLst>
                              <a:rect l="0" t="0" r="r" b="b"/>
                              <a:pathLst>
                                <a:path w="38" h="43">
                                  <a:moveTo>
                                    <a:pt x="0" y="10"/>
                                  </a:moveTo>
                                  <a:lnTo>
                                    <a:pt x="14" y="34"/>
                                  </a:lnTo>
                                  <a:lnTo>
                                    <a:pt x="19" y="43"/>
                                  </a:lnTo>
                                  <a:lnTo>
                                    <a:pt x="38" y="34"/>
                                  </a:lnTo>
                                  <a:lnTo>
                                    <a:pt x="34" y="2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686"/>
                          <wps:cNvSpPr>
                            <a:spLocks/>
                          </wps:cNvSpPr>
                          <wps:spPr bwMode="auto">
                            <a:xfrm>
                              <a:off x="3026" y="2988"/>
                              <a:ext cx="43" cy="38"/>
                            </a:xfrm>
                            <a:custGeom>
                              <a:avLst/>
                              <a:gdLst>
                                <a:gd name="T0" fmla="*/ 0 w 43"/>
                                <a:gd name="T1" fmla="*/ 10 h 38"/>
                                <a:gd name="T2" fmla="*/ 24 w 43"/>
                                <a:gd name="T3" fmla="*/ 38 h 38"/>
                                <a:gd name="T4" fmla="*/ 43 w 43"/>
                                <a:gd name="T5" fmla="*/ 29 h 38"/>
                                <a:gd name="T6" fmla="*/ 19 w 43"/>
                                <a:gd name="T7" fmla="*/ 0 h 38"/>
                                <a:gd name="T8" fmla="*/ 0 w 43"/>
                                <a:gd name="T9" fmla="*/ 10 h 38"/>
                              </a:gdLst>
                              <a:ahLst/>
                              <a:cxnLst>
                                <a:cxn ang="0">
                                  <a:pos x="T0" y="T1"/>
                                </a:cxn>
                                <a:cxn ang="0">
                                  <a:pos x="T2" y="T3"/>
                                </a:cxn>
                                <a:cxn ang="0">
                                  <a:pos x="T4" y="T5"/>
                                </a:cxn>
                                <a:cxn ang="0">
                                  <a:pos x="T6" y="T7"/>
                                </a:cxn>
                                <a:cxn ang="0">
                                  <a:pos x="T8" y="T9"/>
                                </a:cxn>
                              </a:cxnLst>
                              <a:rect l="0" t="0" r="r" b="b"/>
                              <a:pathLst>
                                <a:path w="43" h="38">
                                  <a:moveTo>
                                    <a:pt x="0" y="10"/>
                                  </a:moveTo>
                                  <a:lnTo>
                                    <a:pt x="24" y="38"/>
                                  </a:lnTo>
                                  <a:lnTo>
                                    <a:pt x="43" y="29"/>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687"/>
                          <wps:cNvSpPr>
                            <a:spLocks/>
                          </wps:cNvSpPr>
                          <wps:spPr bwMode="auto">
                            <a:xfrm>
                              <a:off x="3059" y="3031"/>
                              <a:ext cx="44" cy="43"/>
                            </a:xfrm>
                            <a:custGeom>
                              <a:avLst/>
                              <a:gdLst>
                                <a:gd name="T0" fmla="*/ 0 w 44"/>
                                <a:gd name="T1" fmla="*/ 10 h 43"/>
                                <a:gd name="T2" fmla="*/ 24 w 44"/>
                                <a:gd name="T3" fmla="*/ 43 h 43"/>
                                <a:gd name="T4" fmla="*/ 44 w 44"/>
                                <a:gd name="T5" fmla="*/ 34 h 43"/>
                                <a:gd name="T6" fmla="*/ 20 w 44"/>
                                <a:gd name="T7" fmla="*/ 0 h 43"/>
                                <a:gd name="T8" fmla="*/ 0 w 44"/>
                                <a:gd name="T9" fmla="*/ 10 h 43"/>
                              </a:gdLst>
                              <a:ahLst/>
                              <a:cxnLst>
                                <a:cxn ang="0">
                                  <a:pos x="T0" y="T1"/>
                                </a:cxn>
                                <a:cxn ang="0">
                                  <a:pos x="T2" y="T3"/>
                                </a:cxn>
                                <a:cxn ang="0">
                                  <a:pos x="T4" y="T5"/>
                                </a:cxn>
                                <a:cxn ang="0">
                                  <a:pos x="T6" y="T7"/>
                                </a:cxn>
                                <a:cxn ang="0">
                                  <a:pos x="T8" y="T9"/>
                                </a:cxn>
                              </a:cxnLst>
                              <a:rect l="0" t="0" r="r" b="b"/>
                              <a:pathLst>
                                <a:path w="44" h="43">
                                  <a:moveTo>
                                    <a:pt x="0" y="10"/>
                                  </a:moveTo>
                                  <a:lnTo>
                                    <a:pt x="24" y="43"/>
                                  </a:lnTo>
                                  <a:lnTo>
                                    <a:pt x="44" y="34"/>
                                  </a:lnTo>
                                  <a:lnTo>
                                    <a:pt x="2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688"/>
                          <wps:cNvSpPr>
                            <a:spLocks/>
                          </wps:cNvSpPr>
                          <wps:spPr bwMode="auto">
                            <a:xfrm>
                              <a:off x="3098" y="3079"/>
                              <a:ext cx="38" cy="39"/>
                            </a:xfrm>
                            <a:custGeom>
                              <a:avLst/>
                              <a:gdLst>
                                <a:gd name="T0" fmla="*/ 0 w 38"/>
                                <a:gd name="T1" fmla="*/ 10 h 39"/>
                                <a:gd name="T2" fmla="*/ 14 w 38"/>
                                <a:gd name="T3" fmla="*/ 24 h 39"/>
                                <a:gd name="T4" fmla="*/ 9 w 38"/>
                                <a:gd name="T5" fmla="*/ 24 h 39"/>
                                <a:gd name="T6" fmla="*/ 19 w 38"/>
                                <a:gd name="T7" fmla="*/ 39 h 39"/>
                                <a:gd name="T8" fmla="*/ 38 w 38"/>
                                <a:gd name="T9" fmla="*/ 29 h 39"/>
                                <a:gd name="T10" fmla="*/ 29 w 38"/>
                                <a:gd name="T11" fmla="*/ 15 h 39"/>
                                <a:gd name="T12" fmla="*/ 24 w 38"/>
                                <a:gd name="T13" fmla="*/ 15 h 39"/>
                                <a:gd name="T14" fmla="*/ 9 w 38"/>
                                <a:gd name="T15" fmla="*/ 0 h 39"/>
                                <a:gd name="T16" fmla="*/ 0 w 38"/>
                                <a:gd name="T17"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39">
                                  <a:moveTo>
                                    <a:pt x="0" y="10"/>
                                  </a:moveTo>
                                  <a:lnTo>
                                    <a:pt x="14" y="24"/>
                                  </a:lnTo>
                                  <a:lnTo>
                                    <a:pt x="9" y="24"/>
                                  </a:lnTo>
                                  <a:lnTo>
                                    <a:pt x="19" y="39"/>
                                  </a:lnTo>
                                  <a:lnTo>
                                    <a:pt x="38" y="29"/>
                                  </a:lnTo>
                                  <a:lnTo>
                                    <a:pt x="29" y="15"/>
                                  </a:lnTo>
                                  <a:lnTo>
                                    <a:pt x="24" y="15"/>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689"/>
                          <wps:cNvSpPr>
                            <a:spLocks/>
                          </wps:cNvSpPr>
                          <wps:spPr bwMode="auto">
                            <a:xfrm>
                              <a:off x="3131" y="3122"/>
                              <a:ext cx="39" cy="44"/>
                            </a:xfrm>
                            <a:custGeom>
                              <a:avLst/>
                              <a:gdLst>
                                <a:gd name="T0" fmla="*/ 0 w 39"/>
                                <a:gd name="T1" fmla="*/ 10 h 44"/>
                                <a:gd name="T2" fmla="*/ 20 w 39"/>
                                <a:gd name="T3" fmla="*/ 44 h 44"/>
                                <a:gd name="T4" fmla="*/ 39 w 39"/>
                                <a:gd name="T5" fmla="*/ 34 h 44"/>
                                <a:gd name="T6" fmla="*/ 20 w 39"/>
                                <a:gd name="T7" fmla="*/ 0 h 44"/>
                                <a:gd name="T8" fmla="*/ 0 w 39"/>
                                <a:gd name="T9" fmla="*/ 10 h 44"/>
                              </a:gdLst>
                              <a:ahLst/>
                              <a:cxnLst>
                                <a:cxn ang="0">
                                  <a:pos x="T0" y="T1"/>
                                </a:cxn>
                                <a:cxn ang="0">
                                  <a:pos x="T2" y="T3"/>
                                </a:cxn>
                                <a:cxn ang="0">
                                  <a:pos x="T4" y="T5"/>
                                </a:cxn>
                                <a:cxn ang="0">
                                  <a:pos x="T6" y="T7"/>
                                </a:cxn>
                                <a:cxn ang="0">
                                  <a:pos x="T8" y="T9"/>
                                </a:cxn>
                              </a:cxnLst>
                              <a:rect l="0" t="0" r="r" b="b"/>
                              <a:pathLst>
                                <a:path w="39" h="44">
                                  <a:moveTo>
                                    <a:pt x="0" y="10"/>
                                  </a:moveTo>
                                  <a:lnTo>
                                    <a:pt x="20" y="44"/>
                                  </a:lnTo>
                                  <a:lnTo>
                                    <a:pt x="39" y="34"/>
                                  </a:lnTo>
                                  <a:lnTo>
                                    <a:pt x="2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690"/>
                          <wps:cNvSpPr>
                            <a:spLocks/>
                          </wps:cNvSpPr>
                          <wps:spPr bwMode="auto">
                            <a:xfrm>
                              <a:off x="3165" y="3170"/>
                              <a:ext cx="43" cy="44"/>
                            </a:xfrm>
                            <a:custGeom>
                              <a:avLst/>
                              <a:gdLst>
                                <a:gd name="T0" fmla="*/ 0 w 43"/>
                                <a:gd name="T1" fmla="*/ 10 h 44"/>
                                <a:gd name="T2" fmla="*/ 24 w 43"/>
                                <a:gd name="T3" fmla="*/ 44 h 44"/>
                                <a:gd name="T4" fmla="*/ 43 w 43"/>
                                <a:gd name="T5" fmla="*/ 34 h 44"/>
                                <a:gd name="T6" fmla="*/ 19 w 43"/>
                                <a:gd name="T7" fmla="*/ 0 h 44"/>
                                <a:gd name="T8" fmla="*/ 0 w 43"/>
                                <a:gd name="T9" fmla="*/ 10 h 44"/>
                              </a:gdLst>
                              <a:ahLst/>
                              <a:cxnLst>
                                <a:cxn ang="0">
                                  <a:pos x="T0" y="T1"/>
                                </a:cxn>
                                <a:cxn ang="0">
                                  <a:pos x="T2" y="T3"/>
                                </a:cxn>
                                <a:cxn ang="0">
                                  <a:pos x="T4" y="T5"/>
                                </a:cxn>
                                <a:cxn ang="0">
                                  <a:pos x="T6" y="T7"/>
                                </a:cxn>
                                <a:cxn ang="0">
                                  <a:pos x="T8" y="T9"/>
                                </a:cxn>
                              </a:cxnLst>
                              <a:rect l="0" t="0" r="r" b="b"/>
                              <a:pathLst>
                                <a:path w="43" h="44">
                                  <a:moveTo>
                                    <a:pt x="0" y="10"/>
                                  </a:moveTo>
                                  <a:lnTo>
                                    <a:pt x="24" y="44"/>
                                  </a:lnTo>
                                  <a:lnTo>
                                    <a:pt x="43" y="3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691"/>
                          <wps:cNvSpPr>
                            <a:spLocks/>
                          </wps:cNvSpPr>
                          <wps:spPr bwMode="auto">
                            <a:xfrm>
                              <a:off x="3199" y="3219"/>
                              <a:ext cx="43" cy="38"/>
                            </a:xfrm>
                            <a:custGeom>
                              <a:avLst/>
                              <a:gdLst>
                                <a:gd name="T0" fmla="*/ 0 w 43"/>
                                <a:gd name="T1" fmla="*/ 9 h 38"/>
                                <a:gd name="T2" fmla="*/ 24 w 43"/>
                                <a:gd name="T3" fmla="*/ 38 h 38"/>
                                <a:gd name="T4" fmla="*/ 43 w 43"/>
                                <a:gd name="T5" fmla="*/ 28 h 38"/>
                                <a:gd name="T6" fmla="*/ 19 w 43"/>
                                <a:gd name="T7" fmla="*/ 0 h 38"/>
                                <a:gd name="T8" fmla="*/ 0 w 43"/>
                                <a:gd name="T9" fmla="*/ 9 h 38"/>
                              </a:gdLst>
                              <a:ahLst/>
                              <a:cxnLst>
                                <a:cxn ang="0">
                                  <a:pos x="T0" y="T1"/>
                                </a:cxn>
                                <a:cxn ang="0">
                                  <a:pos x="T2" y="T3"/>
                                </a:cxn>
                                <a:cxn ang="0">
                                  <a:pos x="T4" y="T5"/>
                                </a:cxn>
                                <a:cxn ang="0">
                                  <a:pos x="T6" y="T7"/>
                                </a:cxn>
                                <a:cxn ang="0">
                                  <a:pos x="T8" y="T9"/>
                                </a:cxn>
                              </a:cxnLst>
                              <a:rect l="0" t="0" r="r" b="b"/>
                              <a:pathLst>
                                <a:path w="43" h="38">
                                  <a:moveTo>
                                    <a:pt x="0" y="9"/>
                                  </a:moveTo>
                                  <a:lnTo>
                                    <a:pt x="24" y="38"/>
                                  </a:lnTo>
                                  <a:lnTo>
                                    <a:pt x="43" y="28"/>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692"/>
                          <wps:cNvSpPr>
                            <a:spLocks/>
                          </wps:cNvSpPr>
                          <wps:spPr bwMode="auto">
                            <a:xfrm>
                              <a:off x="3237" y="3262"/>
                              <a:ext cx="43" cy="38"/>
                            </a:xfrm>
                            <a:custGeom>
                              <a:avLst/>
                              <a:gdLst>
                                <a:gd name="T0" fmla="*/ 0 w 43"/>
                                <a:gd name="T1" fmla="*/ 9 h 38"/>
                                <a:gd name="T2" fmla="*/ 24 w 43"/>
                                <a:gd name="T3" fmla="*/ 38 h 38"/>
                                <a:gd name="T4" fmla="*/ 43 w 43"/>
                                <a:gd name="T5" fmla="*/ 29 h 38"/>
                                <a:gd name="T6" fmla="*/ 19 w 43"/>
                                <a:gd name="T7" fmla="*/ 0 h 38"/>
                                <a:gd name="T8" fmla="*/ 0 w 43"/>
                                <a:gd name="T9" fmla="*/ 9 h 38"/>
                              </a:gdLst>
                              <a:ahLst/>
                              <a:cxnLst>
                                <a:cxn ang="0">
                                  <a:pos x="T0" y="T1"/>
                                </a:cxn>
                                <a:cxn ang="0">
                                  <a:pos x="T2" y="T3"/>
                                </a:cxn>
                                <a:cxn ang="0">
                                  <a:pos x="T4" y="T5"/>
                                </a:cxn>
                                <a:cxn ang="0">
                                  <a:pos x="T6" y="T7"/>
                                </a:cxn>
                                <a:cxn ang="0">
                                  <a:pos x="T8" y="T9"/>
                                </a:cxn>
                              </a:cxnLst>
                              <a:rect l="0" t="0" r="r" b="b"/>
                              <a:pathLst>
                                <a:path w="43" h="38">
                                  <a:moveTo>
                                    <a:pt x="0" y="9"/>
                                  </a:moveTo>
                                  <a:lnTo>
                                    <a:pt x="24" y="38"/>
                                  </a:lnTo>
                                  <a:lnTo>
                                    <a:pt x="43" y="29"/>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693"/>
                          <wps:cNvSpPr>
                            <a:spLocks/>
                          </wps:cNvSpPr>
                          <wps:spPr bwMode="auto">
                            <a:xfrm>
                              <a:off x="3271" y="3305"/>
                              <a:ext cx="38" cy="38"/>
                            </a:xfrm>
                            <a:custGeom>
                              <a:avLst/>
                              <a:gdLst>
                                <a:gd name="T0" fmla="*/ 0 w 38"/>
                                <a:gd name="T1" fmla="*/ 10 h 38"/>
                                <a:gd name="T2" fmla="*/ 19 w 38"/>
                                <a:gd name="T3" fmla="*/ 34 h 38"/>
                                <a:gd name="T4" fmla="*/ 24 w 38"/>
                                <a:gd name="T5" fmla="*/ 34 h 38"/>
                                <a:gd name="T6" fmla="*/ 28 w 38"/>
                                <a:gd name="T7" fmla="*/ 38 h 38"/>
                                <a:gd name="T8" fmla="*/ 38 w 38"/>
                                <a:gd name="T9" fmla="*/ 29 h 38"/>
                                <a:gd name="T10" fmla="*/ 33 w 38"/>
                                <a:gd name="T11" fmla="*/ 24 h 38"/>
                                <a:gd name="T12" fmla="*/ 38 w 38"/>
                                <a:gd name="T13" fmla="*/ 24 h 38"/>
                                <a:gd name="T14" fmla="*/ 19 w 38"/>
                                <a:gd name="T15" fmla="*/ 0 h 38"/>
                                <a:gd name="T16" fmla="*/ 0 w 38"/>
                                <a:gd name="T17"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38">
                                  <a:moveTo>
                                    <a:pt x="0" y="10"/>
                                  </a:moveTo>
                                  <a:lnTo>
                                    <a:pt x="19" y="34"/>
                                  </a:lnTo>
                                  <a:lnTo>
                                    <a:pt x="24" y="34"/>
                                  </a:lnTo>
                                  <a:lnTo>
                                    <a:pt x="28" y="38"/>
                                  </a:lnTo>
                                  <a:lnTo>
                                    <a:pt x="38" y="29"/>
                                  </a:lnTo>
                                  <a:lnTo>
                                    <a:pt x="33" y="24"/>
                                  </a:lnTo>
                                  <a:lnTo>
                                    <a:pt x="38" y="24"/>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694"/>
                          <wps:cNvSpPr>
                            <a:spLocks/>
                          </wps:cNvSpPr>
                          <wps:spPr bwMode="auto">
                            <a:xfrm>
                              <a:off x="3309" y="3348"/>
                              <a:ext cx="43" cy="39"/>
                            </a:xfrm>
                            <a:custGeom>
                              <a:avLst/>
                              <a:gdLst>
                                <a:gd name="T0" fmla="*/ 0 w 43"/>
                                <a:gd name="T1" fmla="*/ 10 h 39"/>
                                <a:gd name="T2" fmla="*/ 24 w 43"/>
                                <a:gd name="T3" fmla="*/ 39 h 39"/>
                                <a:gd name="T4" fmla="*/ 43 w 43"/>
                                <a:gd name="T5" fmla="*/ 29 h 39"/>
                                <a:gd name="T6" fmla="*/ 19 w 43"/>
                                <a:gd name="T7" fmla="*/ 0 h 39"/>
                                <a:gd name="T8" fmla="*/ 0 w 43"/>
                                <a:gd name="T9" fmla="*/ 10 h 39"/>
                              </a:gdLst>
                              <a:ahLst/>
                              <a:cxnLst>
                                <a:cxn ang="0">
                                  <a:pos x="T0" y="T1"/>
                                </a:cxn>
                                <a:cxn ang="0">
                                  <a:pos x="T2" y="T3"/>
                                </a:cxn>
                                <a:cxn ang="0">
                                  <a:pos x="T4" y="T5"/>
                                </a:cxn>
                                <a:cxn ang="0">
                                  <a:pos x="T6" y="T7"/>
                                </a:cxn>
                                <a:cxn ang="0">
                                  <a:pos x="T8" y="T9"/>
                                </a:cxn>
                              </a:cxnLst>
                              <a:rect l="0" t="0" r="r" b="b"/>
                              <a:pathLst>
                                <a:path w="43" h="39">
                                  <a:moveTo>
                                    <a:pt x="0" y="10"/>
                                  </a:moveTo>
                                  <a:lnTo>
                                    <a:pt x="24" y="39"/>
                                  </a:lnTo>
                                  <a:lnTo>
                                    <a:pt x="43" y="29"/>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695"/>
                          <wps:cNvSpPr>
                            <a:spLocks/>
                          </wps:cNvSpPr>
                          <wps:spPr bwMode="auto">
                            <a:xfrm>
                              <a:off x="3347" y="3391"/>
                              <a:ext cx="44" cy="44"/>
                            </a:xfrm>
                            <a:custGeom>
                              <a:avLst/>
                              <a:gdLst>
                                <a:gd name="T0" fmla="*/ 0 w 44"/>
                                <a:gd name="T1" fmla="*/ 10 h 44"/>
                                <a:gd name="T2" fmla="*/ 24 w 44"/>
                                <a:gd name="T3" fmla="*/ 39 h 44"/>
                                <a:gd name="T4" fmla="*/ 29 w 44"/>
                                <a:gd name="T5" fmla="*/ 39 h 44"/>
                                <a:gd name="T6" fmla="*/ 34 w 44"/>
                                <a:gd name="T7" fmla="*/ 44 h 44"/>
                                <a:gd name="T8" fmla="*/ 44 w 44"/>
                                <a:gd name="T9" fmla="*/ 34 h 44"/>
                                <a:gd name="T10" fmla="*/ 39 w 44"/>
                                <a:gd name="T11" fmla="*/ 29 h 44"/>
                                <a:gd name="T12" fmla="*/ 44 w 44"/>
                                <a:gd name="T13" fmla="*/ 29 h 44"/>
                                <a:gd name="T14" fmla="*/ 20 w 44"/>
                                <a:gd name="T15" fmla="*/ 0 h 44"/>
                                <a:gd name="T16" fmla="*/ 0 w 44"/>
                                <a:gd name="T17" fmla="*/ 1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0" y="10"/>
                                  </a:moveTo>
                                  <a:lnTo>
                                    <a:pt x="24" y="39"/>
                                  </a:lnTo>
                                  <a:lnTo>
                                    <a:pt x="29" y="39"/>
                                  </a:lnTo>
                                  <a:lnTo>
                                    <a:pt x="34" y="44"/>
                                  </a:lnTo>
                                  <a:lnTo>
                                    <a:pt x="44" y="34"/>
                                  </a:lnTo>
                                  <a:lnTo>
                                    <a:pt x="39" y="29"/>
                                  </a:lnTo>
                                  <a:lnTo>
                                    <a:pt x="44" y="29"/>
                                  </a:lnTo>
                                  <a:lnTo>
                                    <a:pt x="2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696"/>
                          <wps:cNvSpPr>
                            <a:spLocks/>
                          </wps:cNvSpPr>
                          <wps:spPr bwMode="auto">
                            <a:xfrm>
                              <a:off x="3391" y="3440"/>
                              <a:ext cx="38" cy="38"/>
                            </a:xfrm>
                            <a:custGeom>
                              <a:avLst/>
                              <a:gdLst>
                                <a:gd name="T0" fmla="*/ 0 w 38"/>
                                <a:gd name="T1" fmla="*/ 9 h 38"/>
                                <a:gd name="T2" fmla="*/ 29 w 38"/>
                                <a:gd name="T3" fmla="*/ 38 h 38"/>
                                <a:gd name="T4" fmla="*/ 38 w 38"/>
                                <a:gd name="T5" fmla="*/ 28 h 38"/>
                                <a:gd name="T6" fmla="*/ 9 w 38"/>
                                <a:gd name="T7" fmla="*/ 0 h 38"/>
                                <a:gd name="T8" fmla="*/ 0 w 38"/>
                                <a:gd name="T9" fmla="*/ 9 h 38"/>
                              </a:gdLst>
                              <a:ahLst/>
                              <a:cxnLst>
                                <a:cxn ang="0">
                                  <a:pos x="T0" y="T1"/>
                                </a:cxn>
                                <a:cxn ang="0">
                                  <a:pos x="T2" y="T3"/>
                                </a:cxn>
                                <a:cxn ang="0">
                                  <a:pos x="T4" y="T5"/>
                                </a:cxn>
                                <a:cxn ang="0">
                                  <a:pos x="T6" y="T7"/>
                                </a:cxn>
                                <a:cxn ang="0">
                                  <a:pos x="T8" y="T9"/>
                                </a:cxn>
                              </a:cxnLst>
                              <a:rect l="0" t="0" r="r" b="b"/>
                              <a:pathLst>
                                <a:path w="38" h="38">
                                  <a:moveTo>
                                    <a:pt x="0" y="9"/>
                                  </a:moveTo>
                                  <a:lnTo>
                                    <a:pt x="29" y="38"/>
                                  </a:lnTo>
                                  <a:lnTo>
                                    <a:pt x="38" y="28"/>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3" name="Freeform 2697"/>
                        <wps:cNvSpPr>
                          <a:spLocks/>
                        </wps:cNvSpPr>
                        <wps:spPr bwMode="auto">
                          <a:xfrm>
                            <a:off x="2177415" y="1662430"/>
                            <a:ext cx="24765" cy="24130"/>
                          </a:xfrm>
                          <a:custGeom>
                            <a:avLst/>
                            <a:gdLst>
                              <a:gd name="T0" fmla="*/ 0 w 39"/>
                              <a:gd name="T1" fmla="*/ 9 h 38"/>
                              <a:gd name="T2" fmla="*/ 29 w 39"/>
                              <a:gd name="T3" fmla="*/ 38 h 38"/>
                              <a:gd name="T4" fmla="*/ 39 w 39"/>
                              <a:gd name="T5" fmla="*/ 29 h 38"/>
                              <a:gd name="T6" fmla="*/ 10 w 39"/>
                              <a:gd name="T7" fmla="*/ 0 h 38"/>
                              <a:gd name="T8" fmla="*/ 0 w 39"/>
                              <a:gd name="T9" fmla="*/ 9 h 38"/>
                            </a:gdLst>
                            <a:ahLst/>
                            <a:cxnLst>
                              <a:cxn ang="0">
                                <a:pos x="T0" y="T1"/>
                              </a:cxn>
                              <a:cxn ang="0">
                                <a:pos x="T2" y="T3"/>
                              </a:cxn>
                              <a:cxn ang="0">
                                <a:pos x="T4" y="T5"/>
                              </a:cxn>
                              <a:cxn ang="0">
                                <a:pos x="T6" y="T7"/>
                              </a:cxn>
                              <a:cxn ang="0">
                                <a:pos x="T8" y="T9"/>
                              </a:cxn>
                            </a:cxnLst>
                            <a:rect l="0" t="0" r="r" b="b"/>
                            <a:pathLst>
                              <a:path w="39" h="38">
                                <a:moveTo>
                                  <a:pt x="0" y="9"/>
                                </a:moveTo>
                                <a:lnTo>
                                  <a:pt x="29" y="38"/>
                                </a:lnTo>
                                <a:lnTo>
                                  <a:pt x="39" y="29"/>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698"/>
                        <wps:cNvSpPr>
                          <a:spLocks/>
                        </wps:cNvSpPr>
                        <wps:spPr bwMode="auto">
                          <a:xfrm>
                            <a:off x="2202180" y="1686560"/>
                            <a:ext cx="27305" cy="24765"/>
                          </a:xfrm>
                          <a:custGeom>
                            <a:avLst/>
                            <a:gdLst>
                              <a:gd name="T0" fmla="*/ 0 w 43"/>
                              <a:gd name="T1" fmla="*/ 10 h 39"/>
                              <a:gd name="T2" fmla="*/ 24 w 43"/>
                              <a:gd name="T3" fmla="*/ 39 h 39"/>
                              <a:gd name="T4" fmla="*/ 43 w 43"/>
                              <a:gd name="T5" fmla="*/ 29 h 39"/>
                              <a:gd name="T6" fmla="*/ 19 w 43"/>
                              <a:gd name="T7" fmla="*/ 0 h 39"/>
                              <a:gd name="T8" fmla="*/ 0 w 43"/>
                              <a:gd name="T9" fmla="*/ 10 h 39"/>
                            </a:gdLst>
                            <a:ahLst/>
                            <a:cxnLst>
                              <a:cxn ang="0">
                                <a:pos x="T0" y="T1"/>
                              </a:cxn>
                              <a:cxn ang="0">
                                <a:pos x="T2" y="T3"/>
                              </a:cxn>
                              <a:cxn ang="0">
                                <a:pos x="T4" y="T5"/>
                              </a:cxn>
                              <a:cxn ang="0">
                                <a:pos x="T6" y="T7"/>
                              </a:cxn>
                              <a:cxn ang="0">
                                <a:pos x="T8" y="T9"/>
                              </a:cxn>
                            </a:cxnLst>
                            <a:rect l="0" t="0" r="r" b="b"/>
                            <a:pathLst>
                              <a:path w="43" h="39">
                                <a:moveTo>
                                  <a:pt x="0" y="10"/>
                                </a:moveTo>
                                <a:lnTo>
                                  <a:pt x="24" y="39"/>
                                </a:lnTo>
                                <a:lnTo>
                                  <a:pt x="43" y="29"/>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699"/>
                        <wps:cNvSpPr>
                          <a:spLocks/>
                        </wps:cNvSpPr>
                        <wps:spPr bwMode="auto">
                          <a:xfrm>
                            <a:off x="2229485" y="1711325"/>
                            <a:ext cx="27305" cy="27305"/>
                          </a:xfrm>
                          <a:custGeom>
                            <a:avLst/>
                            <a:gdLst>
                              <a:gd name="T0" fmla="*/ 0 w 43"/>
                              <a:gd name="T1" fmla="*/ 19 h 43"/>
                              <a:gd name="T2" fmla="*/ 24 w 43"/>
                              <a:gd name="T3" fmla="*/ 38 h 43"/>
                              <a:gd name="T4" fmla="*/ 33 w 43"/>
                              <a:gd name="T5" fmla="*/ 43 h 43"/>
                              <a:gd name="T6" fmla="*/ 43 w 43"/>
                              <a:gd name="T7" fmla="*/ 24 h 43"/>
                              <a:gd name="T8" fmla="*/ 33 w 43"/>
                              <a:gd name="T9" fmla="*/ 19 h 43"/>
                              <a:gd name="T10" fmla="*/ 9 w 43"/>
                              <a:gd name="T11" fmla="*/ 0 h 43"/>
                              <a:gd name="T12" fmla="*/ 0 w 43"/>
                              <a:gd name="T13" fmla="*/ 19 h 43"/>
                            </a:gdLst>
                            <a:ahLst/>
                            <a:cxnLst>
                              <a:cxn ang="0">
                                <a:pos x="T0" y="T1"/>
                              </a:cxn>
                              <a:cxn ang="0">
                                <a:pos x="T2" y="T3"/>
                              </a:cxn>
                              <a:cxn ang="0">
                                <a:pos x="T4" y="T5"/>
                              </a:cxn>
                              <a:cxn ang="0">
                                <a:pos x="T6" y="T7"/>
                              </a:cxn>
                              <a:cxn ang="0">
                                <a:pos x="T8" y="T9"/>
                              </a:cxn>
                              <a:cxn ang="0">
                                <a:pos x="T10" y="T11"/>
                              </a:cxn>
                              <a:cxn ang="0">
                                <a:pos x="T12" y="T13"/>
                              </a:cxn>
                            </a:cxnLst>
                            <a:rect l="0" t="0" r="r" b="b"/>
                            <a:pathLst>
                              <a:path w="43" h="43">
                                <a:moveTo>
                                  <a:pt x="0" y="19"/>
                                </a:moveTo>
                                <a:lnTo>
                                  <a:pt x="24" y="38"/>
                                </a:lnTo>
                                <a:lnTo>
                                  <a:pt x="33" y="43"/>
                                </a:lnTo>
                                <a:lnTo>
                                  <a:pt x="43" y="24"/>
                                </a:lnTo>
                                <a:lnTo>
                                  <a:pt x="33" y="19"/>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700"/>
                        <wps:cNvSpPr>
                          <a:spLocks/>
                        </wps:cNvSpPr>
                        <wps:spPr bwMode="auto">
                          <a:xfrm>
                            <a:off x="2259965" y="1735455"/>
                            <a:ext cx="24130" cy="27305"/>
                          </a:xfrm>
                          <a:custGeom>
                            <a:avLst/>
                            <a:gdLst>
                              <a:gd name="T0" fmla="*/ 0 w 38"/>
                              <a:gd name="T1" fmla="*/ 19 h 43"/>
                              <a:gd name="T2" fmla="*/ 29 w 38"/>
                              <a:gd name="T3" fmla="*/ 43 h 43"/>
                              <a:gd name="T4" fmla="*/ 38 w 38"/>
                              <a:gd name="T5" fmla="*/ 24 h 43"/>
                              <a:gd name="T6" fmla="*/ 9 w 38"/>
                              <a:gd name="T7" fmla="*/ 0 h 43"/>
                              <a:gd name="T8" fmla="*/ 0 w 38"/>
                              <a:gd name="T9" fmla="*/ 19 h 43"/>
                            </a:gdLst>
                            <a:ahLst/>
                            <a:cxnLst>
                              <a:cxn ang="0">
                                <a:pos x="T0" y="T1"/>
                              </a:cxn>
                              <a:cxn ang="0">
                                <a:pos x="T2" y="T3"/>
                              </a:cxn>
                              <a:cxn ang="0">
                                <a:pos x="T4" y="T5"/>
                              </a:cxn>
                              <a:cxn ang="0">
                                <a:pos x="T6" y="T7"/>
                              </a:cxn>
                              <a:cxn ang="0">
                                <a:pos x="T8" y="T9"/>
                              </a:cxn>
                            </a:cxnLst>
                            <a:rect l="0" t="0" r="r" b="b"/>
                            <a:pathLst>
                              <a:path w="38" h="43">
                                <a:moveTo>
                                  <a:pt x="0" y="19"/>
                                </a:moveTo>
                                <a:lnTo>
                                  <a:pt x="29" y="43"/>
                                </a:lnTo>
                                <a:lnTo>
                                  <a:pt x="38" y="24"/>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701"/>
                        <wps:cNvSpPr>
                          <a:spLocks/>
                        </wps:cNvSpPr>
                        <wps:spPr bwMode="auto">
                          <a:xfrm>
                            <a:off x="2287270" y="1759585"/>
                            <a:ext cx="24130" cy="24765"/>
                          </a:xfrm>
                          <a:custGeom>
                            <a:avLst/>
                            <a:gdLst>
                              <a:gd name="T0" fmla="*/ 0 w 38"/>
                              <a:gd name="T1" fmla="*/ 20 h 39"/>
                              <a:gd name="T2" fmla="*/ 24 w 38"/>
                              <a:gd name="T3" fmla="*/ 39 h 39"/>
                              <a:gd name="T4" fmla="*/ 24 w 38"/>
                              <a:gd name="T5" fmla="*/ 34 h 39"/>
                              <a:gd name="T6" fmla="*/ 29 w 38"/>
                              <a:gd name="T7" fmla="*/ 39 h 39"/>
                              <a:gd name="T8" fmla="*/ 38 w 38"/>
                              <a:gd name="T9" fmla="*/ 29 h 39"/>
                              <a:gd name="T10" fmla="*/ 34 w 38"/>
                              <a:gd name="T11" fmla="*/ 24 h 39"/>
                              <a:gd name="T12" fmla="*/ 34 w 38"/>
                              <a:gd name="T13" fmla="*/ 20 h 39"/>
                              <a:gd name="T14" fmla="*/ 10 w 38"/>
                              <a:gd name="T15" fmla="*/ 0 h 39"/>
                              <a:gd name="T16" fmla="*/ 0 w 38"/>
                              <a:gd name="T17" fmla="*/ 2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39">
                                <a:moveTo>
                                  <a:pt x="0" y="20"/>
                                </a:moveTo>
                                <a:lnTo>
                                  <a:pt x="24" y="39"/>
                                </a:lnTo>
                                <a:lnTo>
                                  <a:pt x="24" y="34"/>
                                </a:lnTo>
                                <a:lnTo>
                                  <a:pt x="29" y="39"/>
                                </a:lnTo>
                                <a:lnTo>
                                  <a:pt x="38" y="29"/>
                                </a:lnTo>
                                <a:lnTo>
                                  <a:pt x="34" y="24"/>
                                </a:lnTo>
                                <a:lnTo>
                                  <a:pt x="34" y="20"/>
                                </a:lnTo>
                                <a:lnTo>
                                  <a:pt x="1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702"/>
                        <wps:cNvSpPr>
                          <a:spLocks/>
                        </wps:cNvSpPr>
                        <wps:spPr bwMode="auto">
                          <a:xfrm>
                            <a:off x="2314575" y="1781175"/>
                            <a:ext cx="27305" cy="24765"/>
                          </a:xfrm>
                          <a:custGeom>
                            <a:avLst/>
                            <a:gdLst>
                              <a:gd name="T0" fmla="*/ 0 w 43"/>
                              <a:gd name="T1" fmla="*/ 19 h 39"/>
                              <a:gd name="T2" fmla="*/ 34 w 43"/>
                              <a:gd name="T3" fmla="*/ 39 h 39"/>
                              <a:gd name="T4" fmla="*/ 43 w 43"/>
                              <a:gd name="T5" fmla="*/ 19 h 39"/>
                              <a:gd name="T6" fmla="*/ 10 w 43"/>
                              <a:gd name="T7" fmla="*/ 0 h 39"/>
                              <a:gd name="T8" fmla="*/ 0 w 43"/>
                              <a:gd name="T9" fmla="*/ 19 h 39"/>
                            </a:gdLst>
                            <a:ahLst/>
                            <a:cxnLst>
                              <a:cxn ang="0">
                                <a:pos x="T0" y="T1"/>
                              </a:cxn>
                              <a:cxn ang="0">
                                <a:pos x="T2" y="T3"/>
                              </a:cxn>
                              <a:cxn ang="0">
                                <a:pos x="T4" y="T5"/>
                              </a:cxn>
                              <a:cxn ang="0">
                                <a:pos x="T6" y="T7"/>
                              </a:cxn>
                              <a:cxn ang="0">
                                <a:pos x="T8" y="T9"/>
                              </a:cxn>
                            </a:cxnLst>
                            <a:rect l="0" t="0" r="r" b="b"/>
                            <a:pathLst>
                              <a:path w="43" h="39">
                                <a:moveTo>
                                  <a:pt x="0" y="19"/>
                                </a:moveTo>
                                <a:lnTo>
                                  <a:pt x="34" y="39"/>
                                </a:lnTo>
                                <a:lnTo>
                                  <a:pt x="43" y="19"/>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703"/>
                        <wps:cNvSpPr>
                          <a:spLocks/>
                        </wps:cNvSpPr>
                        <wps:spPr bwMode="auto">
                          <a:xfrm>
                            <a:off x="2345055" y="1799590"/>
                            <a:ext cx="27305" cy="24130"/>
                          </a:xfrm>
                          <a:custGeom>
                            <a:avLst/>
                            <a:gdLst>
                              <a:gd name="T0" fmla="*/ 0 w 43"/>
                              <a:gd name="T1" fmla="*/ 19 h 38"/>
                              <a:gd name="T2" fmla="*/ 29 w 43"/>
                              <a:gd name="T3" fmla="*/ 38 h 38"/>
                              <a:gd name="T4" fmla="*/ 29 w 43"/>
                              <a:gd name="T5" fmla="*/ 34 h 38"/>
                              <a:gd name="T6" fmla="*/ 34 w 43"/>
                              <a:gd name="T7" fmla="*/ 38 h 38"/>
                              <a:gd name="T8" fmla="*/ 43 w 43"/>
                              <a:gd name="T9" fmla="*/ 29 h 38"/>
                              <a:gd name="T10" fmla="*/ 39 w 43"/>
                              <a:gd name="T11" fmla="*/ 24 h 38"/>
                              <a:gd name="T12" fmla="*/ 39 w 43"/>
                              <a:gd name="T13" fmla="*/ 19 h 38"/>
                              <a:gd name="T14" fmla="*/ 10 w 43"/>
                              <a:gd name="T15" fmla="*/ 0 h 38"/>
                              <a:gd name="T16" fmla="*/ 0 w 43"/>
                              <a:gd name="T17"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38">
                                <a:moveTo>
                                  <a:pt x="0" y="19"/>
                                </a:moveTo>
                                <a:lnTo>
                                  <a:pt x="29" y="38"/>
                                </a:lnTo>
                                <a:lnTo>
                                  <a:pt x="29" y="34"/>
                                </a:lnTo>
                                <a:lnTo>
                                  <a:pt x="34" y="38"/>
                                </a:lnTo>
                                <a:lnTo>
                                  <a:pt x="43" y="29"/>
                                </a:lnTo>
                                <a:lnTo>
                                  <a:pt x="39" y="24"/>
                                </a:lnTo>
                                <a:lnTo>
                                  <a:pt x="39" y="19"/>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704"/>
                        <wps:cNvSpPr>
                          <a:spLocks/>
                        </wps:cNvSpPr>
                        <wps:spPr bwMode="auto">
                          <a:xfrm>
                            <a:off x="2375535" y="1821180"/>
                            <a:ext cx="27940" cy="24130"/>
                          </a:xfrm>
                          <a:custGeom>
                            <a:avLst/>
                            <a:gdLst>
                              <a:gd name="T0" fmla="*/ 0 w 44"/>
                              <a:gd name="T1" fmla="*/ 19 h 38"/>
                              <a:gd name="T2" fmla="*/ 34 w 44"/>
                              <a:gd name="T3" fmla="*/ 38 h 38"/>
                              <a:gd name="T4" fmla="*/ 44 w 44"/>
                              <a:gd name="T5" fmla="*/ 19 h 38"/>
                              <a:gd name="T6" fmla="*/ 10 w 44"/>
                              <a:gd name="T7" fmla="*/ 0 h 38"/>
                              <a:gd name="T8" fmla="*/ 0 w 44"/>
                              <a:gd name="T9" fmla="*/ 19 h 38"/>
                            </a:gdLst>
                            <a:ahLst/>
                            <a:cxnLst>
                              <a:cxn ang="0">
                                <a:pos x="T0" y="T1"/>
                              </a:cxn>
                              <a:cxn ang="0">
                                <a:pos x="T2" y="T3"/>
                              </a:cxn>
                              <a:cxn ang="0">
                                <a:pos x="T4" y="T5"/>
                              </a:cxn>
                              <a:cxn ang="0">
                                <a:pos x="T6" y="T7"/>
                              </a:cxn>
                              <a:cxn ang="0">
                                <a:pos x="T8" y="T9"/>
                              </a:cxn>
                            </a:cxnLst>
                            <a:rect l="0" t="0" r="r" b="b"/>
                            <a:pathLst>
                              <a:path w="44" h="38">
                                <a:moveTo>
                                  <a:pt x="0" y="19"/>
                                </a:moveTo>
                                <a:lnTo>
                                  <a:pt x="34" y="38"/>
                                </a:lnTo>
                                <a:lnTo>
                                  <a:pt x="44" y="19"/>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705"/>
                        <wps:cNvSpPr>
                          <a:spLocks/>
                        </wps:cNvSpPr>
                        <wps:spPr bwMode="auto">
                          <a:xfrm>
                            <a:off x="2406015" y="1838960"/>
                            <a:ext cx="30480" cy="24765"/>
                          </a:xfrm>
                          <a:custGeom>
                            <a:avLst/>
                            <a:gdLst>
                              <a:gd name="T0" fmla="*/ 0 w 48"/>
                              <a:gd name="T1" fmla="*/ 20 h 39"/>
                              <a:gd name="T2" fmla="*/ 24 w 48"/>
                              <a:gd name="T3" fmla="*/ 34 h 39"/>
                              <a:gd name="T4" fmla="*/ 39 w 48"/>
                              <a:gd name="T5" fmla="*/ 39 h 39"/>
                              <a:gd name="T6" fmla="*/ 48 w 48"/>
                              <a:gd name="T7" fmla="*/ 20 h 39"/>
                              <a:gd name="T8" fmla="*/ 34 w 48"/>
                              <a:gd name="T9" fmla="*/ 15 h 39"/>
                              <a:gd name="T10" fmla="*/ 10 w 48"/>
                              <a:gd name="T11" fmla="*/ 0 h 39"/>
                              <a:gd name="T12" fmla="*/ 0 w 48"/>
                              <a:gd name="T13" fmla="*/ 20 h 39"/>
                            </a:gdLst>
                            <a:ahLst/>
                            <a:cxnLst>
                              <a:cxn ang="0">
                                <a:pos x="T0" y="T1"/>
                              </a:cxn>
                              <a:cxn ang="0">
                                <a:pos x="T2" y="T3"/>
                              </a:cxn>
                              <a:cxn ang="0">
                                <a:pos x="T4" y="T5"/>
                              </a:cxn>
                              <a:cxn ang="0">
                                <a:pos x="T6" y="T7"/>
                              </a:cxn>
                              <a:cxn ang="0">
                                <a:pos x="T8" y="T9"/>
                              </a:cxn>
                              <a:cxn ang="0">
                                <a:pos x="T10" y="T11"/>
                              </a:cxn>
                              <a:cxn ang="0">
                                <a:pos x="T12" y="T13"/>
                              </a:cxn>
                            </a:cxnLst>
                            <a:rect l="0" t="0" r="r" b="b"/>
                            <a:pathLst>
                              <a:path w="48" h="39">
                                <a:moveTo>
                                  <a:pt x="0" y="20"/>
                                </a:moveTo>
                                <a:lnTo>
                                  <a:pt x="24" y="34"/>
                                </a:lnTo>
                                <a:lnTo>
                                  <a:pt x="39" y="39"/>
                                </a:lnTo>
                                <a:lnTo>
                                  <a:pt x="48" y="20"/>
                                </a:lnTo>
                                <a:lnTo>
                                  <a:pt x="34" y="15"/>
                                </a:lnTo>
                                <a:lnTo>
                                  <a:pt x="1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706"/>
                        <wps:cNvSpPr>
                          <a:spLocks/>
                        </wps:cNvSpPr>
                        <wps:spPr bwMode="auto">
                          <a:xfrm>
                            <a:off x="2439670" y="1857375"/>
                            <a:ext cx="27305" cy="24765"/>
                          </a:xfrm>
                          <a:custGeom>
                            <a:avLst/>
                            <a:gdLst>
                              <a:gd name="T0" fmla="*/ 0 w 43"/>
                              <a:gd name="T1" fmla="*/ 19 h 39"/>
                              <a:gd name="T2" fmla="*/ 34 w 43"/>
                              <a:gd name="T3" fmla="*/ 39 h 39"/>
                              <a:gd name="T4" fmla="*/ 43 w 43"/>
                              <a:gd name="T5" fmla="*/ 19 h 39"/>
                              <a:gd name="T6" fmla="*/ 10 w 43"/>
                              <a:gd name="T7" fmla="*/ 0 h 39"/>
                              <a:gd name="T8" fmla="*/ 0 w 43"/>
                              <a:gd name="T9" fmla="*/ 19 h 39"/>
                            </a:gdLst>
                            <a:ahLst/>
                            <a:cxnLst>
                              <a:cxn ang="0">
                                <a:pos x="T0" y="T1"/>
                              </a:cxn>
                              <a:cxn ang="0">
                                <a:pos x="T2" y="T3"/>
                              </a:cxn>
                              <a:cxn ang="0">
                                <a:pos x="T4" y="T5"/>
                              </a:cxn>
                              <a:cxn ang="0">
                                <a:pos x="T6" y="T7"/>
                              </a:cxn>
                              <a:cxn ang="0">
                                <a:pos x="T8" y="T9"/>
                              </a:cxn>
                            </a:cxnLst>
                            <a:rect l="0" t="0" r="r" b="b"/>
                            <a:pathLst>
                              <a:path w="43" h="39">
                                <a:moveTo>
                                  <a:pt x="0" y="19"/>
                                </a:moveTo>
                                <a:lnTo>
                                  <a:pt x="34" y="39"/>
                                </a:lnTo>
                                <a:lnTo>
                                  <a:pt x="43" y="19"/>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707"/>
                        <wps:cNvSpPr>
                          <a:spLocks/>
                        </wps:cNvSpPr>
                        <wps:spPr bwMode="auto">
                          <a:xfrm>
                            <a:off x="2473325" y="1875790"/>
                            <a:ext cx="27305" cy="24130"/>
                          </a:xfrm>
                          <a:custGeom>
                            <a:avLst/>
                            <a:gdLst>
                              <a:gd name="T0" fmla="*/ 0 w 43"/>
                              <a:gd name="T1" fmla="*/ 19 h 38"/>
                              <a:gd name="T2" fmla="*/ 10 w 43"/>
                              <a:gd name="T3" fmla="*/ 24 h 38"/>
                              <a:gd name="T4" fmla="*/ 34 w 43"/>
                              <a:gd name="T5" fmla="*/ 38 h 38"/>
                              <a:gd name="T6" fmla="*/ 43 w 43"/>
                              <a:gd name="T7" fmla="*/ 19 h 38"/>
                              <a:gd name="T8" fmla="*/ 19 w 43"/>
                              <a:gd name="T9" fmla="*/ 5 h 38"/>
                              <a:gd name="T10" fmla="*/ 10 w 43"/>
                              <a:gd name="T11" fmla="*/ 0 h 38"/>
                              <a:gd name="T12" fmla="*/ 0 w 43"/>
                              <a:gd name="T13" fmla="*/ 19 h 38"/>
                            </a:gdLst>
                            <a:ahLst/>
                            <a:cxnLst>
                              <a:cxn ang="0">
                                <a:pos x="T0" y="T1"/>
                              </a:cxn>
                              <a:cxn ang="0">
                                <a:pos x="T2" y="T3"/>
                              </a:cxn>
                              <a:cxn ang="0">
                                <a:pos x="T4" y="T5"/>
                              </a:cxn>
                              <a:cxn ang="0">
                                <a:pos x="T6" y="T7"/>
                              </a:cxn>
                              <a:cxn ang="0">
                                <a:pos x="T8" y="T9"/>
                              </a:cxn>
                              <a:cxn ang="0">
                                <a:pos x="T10" y="T11"/>
                              </a:cxn>
                              <a:cxn ang="0">
                                <a:pos x="T12" y="T13"/>
                              </a:cxn>
                            </a:cxnLst>
                            <a:rect l="0" t="0" r="r" b="b"/>
                            <a:pathLst>
                              <a:path w="43" h="38">
                                <a:moveTo>
                                  <a:pt x="0" y="19"/>
                                </a:moveTo>
                                <a:lnTo>
                                  <a:pt x="10" y="24"/>
                                </a:lnTo>
                                <a:lnTo>
                                  <a:pt x="34" y="38"/>
                                </a:lnTo>
                                <a:lnTo>
                                  <a:pt x="43" y="19"/>
                                </a:lnTo>
                                <a:lnTo>
                                  <a:pt x="19"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708"/>
                        <wps:cNvSpPr>
                          <a:spLocks/>
                        </wps:cNvSpPr>
                        <wps:spPr bwMode="auto">
                          <a:xfrm>
                            <a:off x="2506980" y="1891030"/>
                            <a:ext cx="27305" cy="24130"/>
                          </a:xfrm>
                          <a:custGeom>
                            <a:avLst/>
                            <a:gdLst>
                              <a:gd name="T0" fmla="*/ 0 w 43"/>
                              <a:gd name="T1" fmla="*/ 19 h 38"/>
                              <a:gd name="T2" fmla="*/ 33 w 43"/>
                              <a:gd name="T3" fmla="*/ 38 h 38"/>
                              <a:gd name="T4" fmla="*/ 43 w 43"/>
                              <a:gd name="T5" fmla="*/ 19 h 38"/>
                              <a:gd name="T6" fmla="*/ 9 w 43"/>
                              <a:gd name="T7" fmla="*/ 0 h 38"/>
                              <a:gd name="T8" fmla="*/ 0 w 43"/>
                              <a:gd name="T9" fmla="*/ 19 h 38"/>
                            </a:gdLst>
                            <a:ahLst/>
                            <a:cxnLst>
                              <a:cxn ang="0">
                                <a:pos x="T0" y="T1"/>
                              </a:cxn>
                              <a:cxn ang="0">
                                <a:pos x="T2" y="T3"/>
                              </a:cxn>
                              <a:cxn ang="0">
                                <a:pos x="T4" y="T5"/>
                              </a:cxn>
                              <a:cxn ang="0">
                                <a:pos x="T6" y="T7"/>
                              </a:cxn>
                              <a:cxn ang="0">
                                <a:pos x="T8" y="T9"/>
                              </a:cxn>
                            </a:cxnLst>
                            <a:rect l="0" t="0" r="r" b="b"/>
                            <a:pathLst>
                              <a:path w="43" h="38">
                                <a:moveTo>
                                  <a:pt x="0" y="19"/>
                                </a:moveTo>
                                <a:lnTo>
                                  <a:pt x="33" y="38"/>
                                </a:lnTo>
                                <a:lnTo>
                                  <a:pt x="43" y="19"/>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709"/>
                        <wps:cNvSpPr>
                          <a:spLocks/>
                        </wps:cNvSpPr>
                        <wps:spPr bwMode="auto">
                          <a:xfrm>
                            <a:off x="2540635" y="1909445"/>
                            <a:ext cx="27305" cy="20955"/>
                          </a:xfrm>
                          <a:custGeom>
                            <a:avLst/>
                            <a:gdLst>
                              <a:gd name="T0" fmla="*/ 0 w 43"/>
                              <a:gd name="T1" fmla="*/ 9 h 33"/>
                              <a:gd name="T2" fmla="*/ 4 w 43"/>
                              <a:gd name="T3" fmla="*/ 14 h 33"/>
                              <a:gd name="T4" fmla="*/ 4 w 43"/>
                              <a:gd name="T5" fmla="*/ 19 h 33"/>
                              <a:gd name="T6" fmla="*/ 33 w 43"/>
                              <a:gd name="T7" fmla="*/ 33 h 33"/>
                              <a:gd name="T8" fmla="*/ 43 w 43"/>
                              <a:gd name="T9" fmla="*/ 14 h 33"/>
                              <a:gd name="T10" fmla="*/ 14 w 43"/>
                              <a:gd name="T11" fmla="*/ 0 h 33"/>
                              <a:gd name="T12" fmla="*/ 14 w 43"/>
                              <a:gd name="T13" fmla="*/ 5 h 33"/>
                              <a:gd name="T14" fmla="*/ 9 w 43"/>
                              <a:gd name="T15" fmla="*/ 0 h 33"/>
                              <a:gd name="T16" fmla="*/ 0 w 43"/>
                              <a:gd name="T17"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33">
                                <a:moveTo>
                                  <a:pt x="0" y="9"/>
                                </a:moveTo>
                                <a:lnTo>
                                  <a:pt x="4" y="14"/>
                                </a:lnTo>
                                <a:lnTo>
                                  <a:pt x="4" y="19"/>
                                </a:lnTo>
                                <a:lnTo>
                                  <a:pt x="33" y="33"/>
                                </a:lnTo>
                                <a:lnTo>
                                  <a:pt x="43" y="14"/>
                                </a:lnTo>
                                <a:lnTo>
                                  <a:pt x="14" y="0"/>
                                </a:lnTo>
                                <a:lnTo>
                                  <a:pt x="14" y="5"/>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710"/>
                        <wps:cNvSpPr>
                          <a:spLocks/>
                        </wps:cNvSpPr>
                        <wps:spPr bwMode="auto">
                          <a:xfrm>
                            <a:off x="2573655" y="1924685"/>
                            <a:ext cx="27940" cy="24130"/>
                          </a:xfrm>
                          <a:custGeom>
                            <a:avLst/>
                            <a:gdLst>
                              <a:gd name="T0" fmla="*/ 0 w 44"/>
                              <a:gd name="T1" fmla="*/ 19 h 38"/>
                              <a:gd name="T2" fmla="*/ 34 w 44"/>
                              <a:gd name="T3" fmla="*/ 38 h 38"/>
                              <a:gd name="T4" fmla="*/ 44 w 44"/>
                              <a:gd name="T5" fmla="*/ 19 h 38"/>
                              <a:gd name="T6" fmla="*/ 10 w 44"/>
                              <a:gd name="T7" fmla="*/ 0 h 38"/>
                              <a:gd name="T8" fmla="*/ 0 w 44"/>
                              <a:gd name="T9" fmla="*/ 19 h 38"/>
                            </a:gdLst>
                            <a:ahLst/>
                            <a:cxnLst>
                              <a:cxn ang="0">
                                <a:pos x="T0" y="T1"/>
                              </a:cxn>
                              <a:cxn ang="0">
                                <a:pos x="T2" y="T3"/>
                              </a:cxn>
                              <a:cxn ang="0">
                                <a:pos x="T4" y="T5"/>
                              </a:cxn>
                              <a:cxn ang="0">
                                <a:pos x="T6" y="T7"/>
                              </a:cxn>
                              <a:cxn ang="0">
                                <a:pos x="T8" y="T9"/>
                              </a:cxn>
                            </a:cxnLst>
                            <a:rect l="0" t="0" r="r" b="b"/>
                            <a:pathLst>
                              <a:path w="44" h="38">
                                <a:moveTo>
                                  <a:pt x="0" y="19"/>
                                </a:moveTo>
                                <a:lnTo>
                                  <a:pt x="34" y="38"/>
                                </a:lnTo>
                                <a:lnTo>
                                  <a:pt x="44" y="19"/>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711"/>
                        <wps:cNvSpPr>
                          <a:spLocks/>
                        </wps:cNvSpPr>
                        <wps:spPr bwMode="auto">
                          <a:xfrm>
                            <a:off x="2607310" y="1943100"/>
                            <a:ext cx="27940" cy="20955"/>
                          </a:xfrm>
                          <a:custGeom>
                            <a:avLst/>
                            <a:gdLst>
                              <a:gd name="T0" fmla="*/ 0 w 44"/>
                              <a:gd name="T1" fmla="*/ 19 h 33"/>
                              <a:gd name="T2" fmla="*/ 34 w 44"/>
                              <a:gd name="T3" fmla="*/ 33 h 33"/>
                              <a:gd name="T4" fmla="*/ 44 w 44"/>
                              <a:gd name="T5" fmla="*/ 14 h 33"/>
                              <a:gd name="T6" fmla="*/ 10 w 44"/>
                              <a:gd name="T7" fmla="*/ 0 h 33"/>
                              <a:gd name="T8" fmla="*/ 0 w 44"/>
                              <a:gd name="T9" fmla="*/ 19 h 33"/>
                            </a:gdLst>
                            <a:ahLst/>
                            <a:cxnLst>
                              <a:cxn ang="0">
                                <a:pos x="T0" y="T1"/>
                              </a:cxn>
                              <a:cxn ang="0">
                                <a:pos x="T2" y="T3"/>
                              </a:cxn>
                              <a:cxn ang="0">
                                <a:pos x="T4" y="T5"/>
                              </a:cxn>
                              <a:cxn ang="0">
                                <a:pos x="T6" y="T7"/>
                              </a:cxn>
                              <a:cxn ang="0">
                                <a:pos x="T8" y="T9"/>
                              </a:cxn>
                            </a:cxnLst>
                            <a:rect l="0" t="0" r="r" b="b"/>
                            <a:pathLst>
                              <a:path w="44" h="33">
                                <a:moveTo>
                                  <a:pt x="0" y="19"/>
                                </a:moveTo>
                                <a:lnTo>
                                  <a:pt x="34" y="33"/>
                                </a:lnTo>
                                <a:lnTo>
                                  <a:pt x="44" y="14"/>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712"/>
                        <wps:cNvSpPr>
                          <a:spLocks/>
                        </wps:cNvSpPr>
                        <wps:spPr bwMode="auto">
                          <a:xfrm>
                            <a:off x="2640965" y="1955165"/>
                            <a:ext cx="24765" cy="21590"/>
                          </a:xfrm>
                          <a:custGeom>
                            <a:avLst/>
                            <a:gdLst>
                              <a:gd name="T0" fmla="*/ 0 w 39"/>
                              <a:gd name="T1" fmla="*/ 19 h 34"/>
                              <a:gd name="T2" fmla="*/ 29 w 39"/>
                              <a:gd name="T3" fmla="*/ 34 h 34"/>
                              <a:gd name="T4" fmla="*/ 39 w 39"/>
                              <a:gd name="T5" fmla="*/ 34 h 34"/>
                              <a:gd name="T6" fmla="*/ 39 w 39"/>
                              <a:gd name="T7" fmla="*/ 14 h 34"/>
                              <a:gd name="T8" fmla="*/ 34 w 39"/>
                              <a:gd name="T9" fmla="*/ 14 h 34"/>
                              <a:gd name="T10" fmla="*/ 39 w 39"/>
                              <a:gd name="T11" fmla="*/ 14 h 34"/>
                              <a:gd name="T12" fmla="*/ 10 w 39"/>
                              <a:gd name="T13" fmla="*/ 0 h 34"/>
                              <a:gd name="T14" fmla="*/ 0 w 39"/>
                              <a:gd name="T15" fmla="*/ 19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34">
                                <a:moveTo>
                                  <a:pt x="0" y="19"/>
                                </a:moveTo>
                                <a:lnTo>
                                  <a:pt x="29" y="34"/>
                                </a:lnTo>
                                <a:lnTo>
                                  <a:pt x="39" y="34"/>
                                </a:lnTo>
                                <a:lnTo>
                                  <a:pt x="39" y="14"/>
                                </a:lnTo>
                                <a:lnTo>
                                  <a:pt x="34" y="14"/>
                                </a:lnTo>
                                <a:lnTo>
                                  <a:pt x="39" y="14"/>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713"/>
                        <wps:cNvSpPr>
                          <a:spLocks/>
                        </wps:cNvSpPr>
                        <wps:spPr bwMode="auto">
                          <a:xfrm>
                            <a:off x="2674620" y="1970405"/>
                            <a:ext cx="27305" cy="21590"/>
                          </a:xfrm>
                          <a:custGeom>
                            <a:avLst/>
                            <a:gdLst>
                              <a:gd name="T0" fmla="*/ 0 w 43"/>
                              <a:gd name="T1" fmla="*/ 19 h 34"/>
                              <a:gd name="T2" fmla="*/ 34 w 43"/>
                              <a:gd name="T3" fmla="*/ 34 h 34"/>
                              <a:gd name="T4" fmla="*/ 43 w 43"/>
                              <a:gd name="T5" fmla="*/ 14 h 34"/>
                              <a:gd name="T6" fmla="*/ 10 w 43"/>
                              <a:gd name="T7" fmla="*/ 0 h 34"/>
                              <a:gd name="T8" fmla="*/ 0 w 43"/>
                              <a:gd name="T9" fmla="*/ 19 h 34"/>
                            </a:gdLst>
                            <a:ahLst/>
                            <a:cxnLst>
                              <a:cxn ang="0">
                                <a:pos x="T0" y="T1"/>
                              </a:cxn>
                              <a:cxn ang="0">
                                <a:pos x="T2" y="T3"/>
                              </a:cxn>
                              <a:cxn ang="0">
                                <a:pos x="T4" y="T5"/>
                              </a:cxn>
                              <a:cxn ang="0">
                                <a:pos x="T6" y="T7"/>
                              </a:cxn>
                              <a:cxn ang="0">
                                <a:pos x="T8" y="T9"/>
                              </a:cxn>
                            </a:cxnLst>
                            <a:rect l="0" t="0" r="r" b="b"/>
                            <a:pathLst>
                              <a:path w="43" h="34">
                                <a:moveTo>
                                  <a:pt x="0" y="19"/>
                                </a:moveTo>
                                <a:lnTo>
                                  <a:pt x="34" y="34"/>
                                </a:lnTo>
                                <a:lnTo>
                                  <a:pt x="43" y="14"/>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714"/>
                        <wps:cNvSpPr>
                          <a:spLocks/>
                        </wps:cNvSpPr>
                        <wps:spPr bwMode="auto">
                          <a:xfrm>
                            <a:off x="2708275" y="1982470"/>
                            <a:ext cx="30480" cy="21590"/>
                          </a:xfrm>
                          <a:custGeom>
                            <a:avLst/>
                            <a:gdLst>
                              <a:gd name="T0" fmla="*/ 0 w 48"/>
                              <a:gd name="T1" fmla="*/ 19 h 34"/>
                              <a:gd name="T2" fmla="*/ 24 w 48"/>
                              <a:gd name="T3" fmla="*/ 29 h 34"/>
                              <a:gd name="T4" fmla="*/ 38 w 48"/>
                              <a:gd name="T5" fmla="*/ 34 h 34"/>
                              <a:gd name="T6" fmla="*/ 48 w 48"/>
                              <a:gd name="T7" fmla="*/ 15 h 34"/>
                              <a:gd name="T8" fmla="*/ 33 w 48"/>
                              <a:gd name="T9" fmla="*/ 10 h 34"/>
                              <a:gd name="T10" fmla="*/ 9 w 48"/>
                              <a:gd name="T11" fmla="*/ 0 h 34"/>
                              <a:gd name="T12" fmla="*/ 0 w 48"/>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48" h="34">
                                <a:moveTo>
                                  <a:pt x="0" y="19"/>
                                </a:moveTo>
                                <a:lnTo>
                                  <a:pt x="24" y="29"/>
                                </a:lnTo>
                                <a:lnTo>
                                  <a:pt x="38" y="34"/>
                                </a:lnTo>
                                <a:lnTo>
                                  <a:pt x="48" y="15"/>
                                </a:lnTo>
                                <a:lnTo>
                                  <a:pt x="33" y="10"/>
                                </a:lnTo>
                                <a:lnTo>
                                  <a:pt x="9"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715"/>
                        <wps:cNvSpPr>
                          <a:spLocks/>
                        </wps:cNvSpPr>
                        <wps:spPr bwMode="auto">
                          <a:xfrm>
                            <a:off x="2744470" y="1994535"/>
                            <a:ext cx="27940" cy="18415"/>
                          </a:xfrm>
                          <a:custGeom>
                            <a:avLst/>
                            <a:gdLst>
                              <a:gd name="T0" fmla="*/ 0 w 44"/>
                              <a:gd name="T1" fmla="*/ 20 h 29"/>
                              <a:gd name="T2" fmla="*/ 34 w 44"/>
                              <a:gd name="T3" fmla="*/ 29 h 29"/>
                              <a:gd name="T4" fmla="*/ 44 w 44"/>
                              <a:gd name="T5" fmla="*/ 10 h 29"/>
                              <a:gd name="T6" fmla="*/ 10 w 44"/>
                              <a:gd name="T7" fmla="*/ 0 h 29"/>
                              <a:gd name="T8" fmla="*/ 0 w 44"/>
                              <a:gd name="T9" fmla="*/ 20 h 29"/>
                            </a:gdLst>
                            <a:ahLst/>
                            <a:cxnLst>
                              <a:cxn ang="0">
                                <a:pos x="T0" y="T1"/>
                              </a:cxn>
                              <a:cxn ang="0">
                                <a:pos x="T2" y="T3"/>
                              </a:cxn>
                              <a:cxn ang="0">
                                <a:pos x="T4" y="T5"/>
                              </a:cxn>
                              <a:cxn ang="0">
                                <a:pos x="T6" y="T7"/>
                              </a:cxn>
                              <a:cxn ang="0">
                                <a:pos x="T8" y="T9"/>
                              </a:cxn>
                            </a:cxnLst>
                            <a:rect l="0" t="0" r="r" b="b"/>
                            <a:pathLst>
                              <a:path w="44" h="29">
                                <a:moveTo>
                                  <a:pt x="0" y="20"/>
                                </a:moveTo>
                                <a:lnTo>
                                  <a:pt x="34" y="29"/>
                                </a:lnTo>
                                <a:lnTo>
                                  <a:pt x="44" y="10"/>
                                </a:lnTo>
                                <a:lnTo>
                                  <a:pt x="1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716"/>
                        <wps:cNvSpPr>
                          <a:spLocks/>
                        </wps:cNvSpPr>
                        <wps:spPr bwMode="auto">
                          <a:xfrm>
                            <a:off x="2778125" y="2004060"/>
                            <a:ext cx="30480" cy="20955"/>
                          </a:xfrm>
                          <a:custGeom>
                            <a:avLst/>
                            <a:gdLst>
                              <a:gd name="T0" fmla="*/ 0 w 48"/>
                              <a:gd name="T1" fmla="*/ 19 h 33"/>
                              <a:gd name="T2" fmla="*/ 39 w 48"/>
                              <a:gd name="T3" fmla="*/ 33 h 33"/>
                              <a:gd name="T4" fmla="*/ 48 w 48"/>
                              <a:gd name="T5" fmla="*/ 14 h 33"/>
                              <a:gd name="T6" fmla="*/ 10 w 48"/>
                              <a:gd name="T7" fmla="*/ 0 h 33"/>
                              <a:gd name="T8" fmla="*/ 0 w 48"/>
                              <a:gd name="T9" fmla="*/ 19 h 33"/>
                            </a:gdLst>
                            <a:ahLst/>
                            <a:cxnLst>
                              <a:cxn ang="0">
                                <a:pos x="T0" y="T1"/>
                              </a:cxn>
                              <a:cxn ang="0">
                                <a:pos x="T2" y="T3"/>
                              </a:cxn>
                              <a:cxn ang="0">
                                <a:pos x="T4" y="T5"/>
                              </a:cxn>
                              <a:cxn ang="0">
                                <a:pos x="T6" y="T7"/>
                              </a:cxn>
                              <a:cxn ang="0">
                                <a:pos x="T8" y="T9"/>
                              </a:cxn>
                            </a:cxnLst>
                            <a:rect l="0" t="0" r="r" b="b"/>
                            <a:pathLst>
                              <a:path w="48" h="33">
                                <a:moveTo>
                                  <a:pt x="0" y="19"/>
                                </a:moveTo>
                                <a:lnTo>
                                  <a:pt x="39" y="33"/>
                                </a:lnTo>
                                <a:lnTo>
                                  <a:pt x="48" y="14"/>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717"/>
                        <wps:cNvSpPr>
                          <a:spLocks/>
                        </wps:cNvSpPr>
                        <wps:spPr bwMode="auto">
                          <a:xfrm>
                            <a:off x="2818130" y="2016125"/>
                            <a:ext cx="24130" cy="18415"/>
                          </a:xfrm>
                          <a:custGeom>
                            <a:avLst/>
                            <a:gdLst>
                              <a:gd name="T0" fmla="*/ 0 w 38"/>
                              <a:gd name="T1" fmla="*/ 19 h 29"/>
                              <a:gd name="T2" fmla="*/ 38 w 38"/>
                              <a:gd name="T3" fmla="*/ 29 h 29"/>
                              <a:gd name="T4" fmla="*/ 38 w 38"/>
                              <a:gd name="T5" fmla="*/ 10 h 29"/>
                              <a:gd name="T6" fmla="*/ 0 w 38"/>
                              <a:gd name="T7" fmla="*/ 0 h 29"/>
                              <a:gd name="T8" fmla="*/ 0 w 38"/>
                              <a:gd name="T9" fmla="*/ 19 h 29"/>
                            </a:gdLst>
                            <a:ahLst/>
                            <a:cxnLst>
                              <a:cxn ang="0">
                                <a:pos x="T0" y="T1"/>
                              </a:cxn>
                              <a:cxn ang="0">
                                <a:pos x="T2" y="T3"/>
                              </a:cxn>
                              <a:cxn ang="0">
                                <a:pos x="T4" y="T5"/>
                              </a:cxn>
                              <a:cxn ang="0">
                                <a:pos x="T6" y="T7"/>
                              </a:cxn>
                              <a:cxn ang="0">
                                <a:pos x="T8" y="T9"/>
                              </a:cxn>
                            </a:cxnLst>
                            <a:rect l="0" t="0" r="r" b="b"/>
                            <a:pathLst>
                              <a:path w="38" h="29">
                                <a:moveTo>
                                  <a:pt x="0" y="19"/>
                                </a:moveTo>
                                <a:lnTo>
                                  <a:pt x="38" y="29"/>
                                </a:lnTo>
                                <a:lnTo>
                                  <a:pt x="38" y="1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718"/>
                        <wps:cNvSpPr>
                          <a:spLocks/>
                        </wps:cNvSpPr>
                        <wps:spPr bwMode="auto">
                          <a:xfrm>
                            <a:off x="2854325" y="2025015"/>
                            <a:ext cx="21590" cy="15240"/>
                          </a:xfrm>
                          <a:custGeom>
                            <a:avLst/>
                            <a:gdLst>
                              <a:gd name="T0" fmla="*/ 0 w 34"/>
                              <a:gd name="T1" fmla="*/ 20 h 24"/>
                              <a:gd name="T2" fmla="*/ 34 w 34"/>
                              <a:gd name="T3" fmla="*/ 24 h 24"/>
                              <a:gd name="T4" fmla="*/ 34 w 34"/>
                              <a:gd name="T5" fmla="*/ 5 h 24"/>
                              <a:gd name="T6" fmla="*/ 0 w 34"/>
                              <a:gd name="T7" fmla="*/ 0 h 24"/>
                              <a:gd name="T8" fmla="*/ 0 w 34"/>
                              <a:gd name="T9" fmla="*/ 20 h 24"/>
                            </a:gdLst>
                            <a:ahLst/>
                            <a:cxnLst>
                              <a:cxn ang="0">
                                <a:pos x="T0" y="T1"/>
                              </a:cxn>
                              <a:cxn ang="0">
                                <a:pos x="T2" y="T3"/>
                              </a:cxn>
                              <a:cxn ang="0">
                                <a:pos x="T4" y="T5"/>
                              </a:cxn>
                              <a:cxn ang="0">
                                <a:pos x="T6" y="T7"/>
                              </a:cxn>
                              <a:cxn ang="0">
                                <a:pos x="T8" y="T9"/>
                              </a:cxn>
                            </a:cxnLst>
                            <a:rect l="0" t="0" r="r" b="b"/>
                            <a:pathLst>
                              <a:path w="34" h="24">
                                <a:moveTo>
                                  <a:pt x="0" y="20"/>
                                </a:moveTo>
                                <a:lnTo>
                                  <a:pt x="34" y="24"/>
                                </a:lnTo>
                                <a:lnTo>
                                  <a:pt x="34" y="5"/>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719"/>
                        <wps:cNvSpPr>
                          <a:spLocks/>
                        </wps:cNvSpPr>
                        <wps:spPr bwMode="auto">
                          <a:xfrm>
                            <a:off x="2884805" y="2031365"/>
                            <a:ext cx="27940" cy="18415"/>
                          </a:xfrm>
                          <a:custGeom>
                            <a:avLst/>
                            <a:gdLst>
                              <a:gd name="T0" fmla="*/ 0 w 44"/>
                              <a:gd name="T1" fmla="*/ 19 h 29"/>
                              <a:gd name="T2" fmla="*/ 15 w 44"/>
                              <a:gd name="T3" fmla="*/ 24 h 29"/>
                              <a:gd name="T4" fmla="*/ 20 w 44"/>
                              <a:gd name="T5" fmla="*/ 24 h 29"/>
                              <a:gd name="T6" fmla="*/ 44 w 44"/>
                              <a:gd name="T7" fmla="*/ 29 h 29"/>
                              <a:gd name="T8" fmla="*/ 44 w 44"/>
                              <a:gd name="T9" fmla="*/ 10 h 29"/>
                              <a:gd name="T10" fmla="*/ 20 w 44"/>
                              <a:gd name="T11" fmla="*/ 5 h 29"/>
                              <a:gd name="T12" fmla="*/ 24 w 44"/>
                              <a:gd name="T13" fmla="*/ 5 h 29"/>
                              <a:gd name="T14" fmla="*/ 10 w 44"/>
                              <a:gd name="T15" fmla="*/ 0 h 29"/>
                              <a:gd name="T16" fmla="*/ 0 w 44"/>
                              <a:gd name="T17"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29">
                                <a:moveTo>
                                  <a:pt x="0" y="19"/>
                                </a:moveTo>
                                <a:lnTo>
                                  <a:pt x="15" y="24"/>
                                </a:lnTo>
                                <a:lnTo>
                                  <a:pt x="20" y="24"/>
                                </a:lnTo>
                                <a:lnTo>
                                  <a:pt x="44" y="29"/>
                                </a:lnTo>
                                <a:lnTo>
                                  <a:pt x="44" y="10"/>
                                </a:lnTo>
                                <a:lnTo>
                                  <a:pt x="20" y="5"/>
                                </a:lnTo>
                                <a:lnTo>
                                  <a:pt x="24" y="5"/>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720"/>
                        <wps:cNvSpPr>
                          <a:spLocks/>
                        </wps:cNvSpPr>
                        <wps:spPr bwMode="auto">
                          <a:xfrm>
                            <a:off x="2924810" y="2040255"/>
                            <a:ext cx="24130" cy="18415"/>
                          </a:xfrm>
                          <a:custGeom>
                            <a:avLst/>
                            <a:gdLst>
                              <a:gd name="T0" fmla="*/ 0 w 38"/>
                              <a:gd name="T1" fmla="*/ 20 h 29"/>
                              <a:gd name="T2" fmla="*/ 38 w 38"/>
                              <a:gd name="T3" fmla="*/ 29 h 29"/>
                              <a:gd name="T4" fmla="*/ 38 w 38"/>
                              <a:gd name="T5" fmla="*/ 10 h 29"/>
                              <a:gd name="T6" fmla="*/ 0 w 38"/>
                              <a:gd name="T7" fmla="*/ 0 h 29"/>
                              <a:gd name="T8" fmla="*/ 0 w 38"/>
                              <a:gd name="T9" fmla="*/ 20 h 29"/>
                            </a:gdLst>
                            <a:ahLst/>
                            <a:cxnLst>
                              <a:cxn ang="0">
                                <a:pos x="T0" y="T1"/>
                              </a:cxn>
                              <a:cxn ang="0">
                                <a:pos x="T2" y="T3"/>
                              </a:cxn>
                              <a:cxn ang="0">
                                <a:pos x="T4" y="T5"/>
                              </a:cxn>
                              <a:cxn ang="0">
                                <a:pos x="T6" y="T7"/>
                              </a:cxn>
                              <a:cxn ang="0">
                                <a:pos x="T8" y="T9"/>
                              </a:cxn>
                            </a:cxnLst>
                            <a:rect l="0" t="0" r="r" b="b"/>
                            <a:pathLst>
                              <a:path w="38" h="29">
                                <a:moveTo>
                                  <a:pt x="0" y="20"/>
                                </a:moveTo>
                                <a:lnTo>
                                  <a:pt x="38" y="29"/>
                                </a:lnTo>
                                <a:lnTo>
                                  <a:pt x="38" y="1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721"/>
                        <wps:cNvSpPr>
                          <a:spLocks/>
                        </wps:cNvSpPr>
                        <wps:spPr bwMode="auto">
                          <a:xfrm>
                            <a:off x="2958465" y="2049780"/>
                            <a:ext cx="24130" cy="18415"/>
                          </a:xfrm>
                          <a:custGeom>
                            <a:avLst/>
                            <a:gdLst>
                              <a:gd name="T0" fmla="*/ 0 w 38"/>
                              <a:gd name="T1" fmla="*/ 19 h 29"/>
                              <a:gd name="T2" fmla="*/ 38 w 38"/>
                              <a:gd name="T3" fmla="*/ 29 h 29"/>
                              <a:gd name="T4" fmla="*/ 38 w 38"/>
                              <a:gd name="T5" fmla="*/ 9 h 29"/>
                              <a:gd name="T6" fmla="*/ 0 w 38"/>
                              <a:gd name="T7" fmla="*/ 0 h 29"/>
                              <a:gd name="T8" fmla="*/ 0 w 38"/>
                              <a:gd name="T9" fmla="*/ 19 h 29"/>
                            </a:gdLst>
                            <a:ahLst/>
                            <a:cxnLst>
                              <a:cxn ang="0">
                                <a:pos x="T0" y="T1"/>
                              </a:cxn>
                              <a:cxn ang="0">
                                <a:pos x="T2" y="T3"/>
                              </a:cxn>
                              <a:cxn ang="0">
                                <a:pos x="T4" y="T5"/>
                              </a:cxn>
                              <a:cxn ang="0">
                                <a:pos x="T6" y="T7"/>
                              </a:cxn>
                              <a:cxn ang="0">
                                <a:pos x="T8" y="T9"/>
                              </a:cxn>
                            </a:cxnLst>
                            <a:rect l="0" t="0" r="r" b="b"/>
                            <a:pathLst>
                              <a:path w="38" h="29">
                                <a:moveTo>
                                  <a:pt x="0" y="19"/>
                                </a:moveTo>
                                <a:lnTo>
                                  <a:pt x="38" y="29"/>
                                </a:lnTo>
                                <a:lnTo>
                                  <a:pt x="38" y="9"/>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722"/>
                        <wps:cNvSpPr>
                          <a:spLocks/>
                        </wps:cNvSpPr>
                        <wps:spPr bwMode="auto">
                          <a:xfrm>
                            <a:off x="2994660" y="2058670"/>
                            <a:ext cx="24765" cy="18415"/>
                          </a:xfrm>
                          <a:custGeom>
                            <a:avLst/>
                            <a:gdLst>
                              <a:gd name="T0" fmla="*/ 0 w 39"/>
                              <a:gd name="T1" fmla="*/ 19 h 29"/>
                              <a:gd name="T2" fmla="*/ 39 w 39"/>
                              <a:gd name="T3" fmla="*/ 29 h 29"/>
                              <a:gd name="T4" fmla="*/ 39 w 39"/>
                              <a:gd name="T5" fmla="*/ 10 h 29"/>
                              <a:gd name="T6" fmla="*/ 0 w 39"/>
                              <a:gd name="T7" fmla="*/ 0 h 29"/>
                              <a:gd name="T8" fmla="*/ 0 w 39"/>
                              <a:gd name="T9" fmla="*/ 19 h 29"/>
                            </a:gdLst>
                            <a:ahLst/>
                            <a:cxnLst>
                              <a:cxn ang="0">
                                <a:pos x="T0" y="T1"/>
                              </a:cxn>
                              <a:cxn ang="0">
                                <a:pos x="T2" y="T3"/>
                              </a:cxn>
                              <a:cxn ang="0">
                                <a:pos x="T4" y="T5"/>
                              </a:cxn>
                              <a:cxn ang="0">
                                <a:pos x="T6" y="T7"/>
                              </a:cxn>
                              <a:cxn ang="0">
                                <a:pos x="T8" y="T9"/>
                              </a:cxn>
                            </a:cxnLst>
                            <a:rect l="0" t="0" r="r" b="b"/>
                            <a:pathLst>
                              <a:path w="39" h="29">
                                <a:moveTo>
                                  <a:pt x="0" y="19"/>
                                </a:moveTo>
                                <a:lnTo>
                                  <a:pt x="39" y="29"/>
                                </a:lnTo>
                                <a:lnTo>
                                  <a:pt x="39" y="1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723"/>
                        <wps:cNvSpPr>
                          <a:spLocks/>
                        </wps:cNvSpPr>
                        <wps:spPr bwMode="auto">
                          <a:xfrm>
                            <a:off x="3031490" y="2068195"/>
                            <a:ext cx="24130" cy="15240"/>
                          </a:xfrm>
                          <a:custGeom>
                            <a:avLst/>
                            <a:gdLst>
                              <a:gd name="T0" fmla="*/ 0 w 38"/>
                              <a:gd name="T1" fmla="*/ 19 h 24"/>
                              <a:gd name="T2" fmla="*/ 38 w 38"/>
                              <a:gd name="T3" fmla="*/ 24 h 24"/>
                              <a:gd name="T4" fmla="*/ 38 w 38"/>
                              <a:gd name="T5" fmla="*/ 4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4"/>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724"/>
                        <wps:cNvSpPr>
                          <a:spLocks/>
                        </wps:cNvSpPr>
                        <wps:spPr bwMode="auto">
                          <a:xfrm>
                            <a:off x="3065145" y="2073910"/>
                            <a:ext cx="24130" cy="18415"/>
                          </a:xfrm>
                          <a:custGeom>
                            <a:avLst/>
                            <a:gdLst>
                              <a:gd name="T0" fmla="*/ 0 w 38"/>
                              <a:gd name="T1" fmla="*/ 19 h 29"/>
                              <a:gd name="T2" fmla="*/ 38 w 38"/>
                              <a:gd name="T3" fmla="*/ 29 h 29"/>
                              <a:gd name="T4" fmla="*/ 38 w 38"/>
                              <a:gd name="T5" fmla="*/ 10 h 29"/>
                              <a:gd name="T6" fmla="*/ 0 w 38"/>
                              <a:gd name="T7" fmla="*/ 0 h 29"/>
                              <a:gd name="T8" fmla="*/ 0 w 38"/>
                              <a:gd name="T9" fmla="*/ 19 h 29"/>
                            </a:gdLst>
                            <a:ahLst/>
                            <a:cxnLst>
                              <a:cxn ang="0">
                                <a:pos x="T0" y="T1"/>
                              </a:cxn>
                              <a:cxn ang="0">
                                <a:pos x="T2" y="T3"/>
                              </a:cxn>
                              <a:cxn ang="0">
                                <a:pos x="T4" y="T5"/>
                              </a:cxn>
                              <a:cxn ang="0">
                                <a:pos x="T6" y="T7"/>
                              </a:cxn>
                              <a:cxn ang="0">
                                <a:pos x="T8" y="T9"/>
                              </a:cxn>
                            </a:cxnLst>
                            <a:rect l="0" t="0" r="r" b="b"/>
                            <a:pathLst>
                              <a:path w="38" h="29">
                                <a:moveTo>
                                  <a:pt x="0" y="19"/>
                                </a:moveTo>
                                <a:lnTo>
                                  <a:pt x="38" y="29"/>
                                </a:lnTo>
                                <a:lnTo>
                                  <a:pt x="38" y="1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725"/>
                        <wps:cNvSpPr>
                          <a:spLocks/>
                        </wps:cNvSpPr>
                        <wps:spPr bwMode="auto">
                          <a:xfrm>
                            <a:off x="3101340" y="2083435"/>
                            <a:ext cx="24765" cy="15240"/>
                          </a:xfrm>
                          <a:custGeom>
                            <a:avLst/>
                            <a:gdLst>
                              <a:gd name="T0" fmla="*/ 0 w 39"/>
                              <a:gd name="T1" fmla="*/ 19 h 24"/>
                              <a:gd name="T2" fmla="*/ 39 w 39"/>
                              <a:gd name="T3" fmla="*/ 24 h 24"/>
                              <a:gd name="T4" fmla="*/ 39 w 39"/>
                              <a:gd name="T5" fmla="*/ 4 h 24"/>
                              <a:gd name="T6" fmla="*/ 0 w 39"/>
                              <a:gd name="T7" fmla="*/ 0 h 24"/>
                              <a:gd name="T8" fmla="*/ 0 w 39"/>
                              <a:gd name="T9" fmla="*/ 19 h 24"/>
                            </a:gdLst>
                            <a:ahLst/>
                            <a:cxnLst>
                              <a:cxn ang="0">
                                <a:pos x="T0" y="T1"/>
                              </a:cxn>
                              <a:cxn ang="0">
                                <a:pos x="T2" y="T3"/>
                              </a:cxn>
                              <a:cxn ang="0">
                                <a:pos x="T4" y="T5"/>
                              </a:cxn>
                              <a:cxn ang="0">
                                <a:pos x="T6" y="T7"/>
                              </a:cxn>
                              <a:cxn ang="0">
                                <a:pos x="T8" y="T9"/>
                              </a:cxn>
                            </a:cxnLst>
                            <a:rect l="0" t="0" r="r" b="b"/>
                            <a:pathLst>
                              <a:path w="39" h="24">
                                <a:moveTo>
                                  <a:pt x="0" y="19"/>
                                </a:moveTo>
                                <a:lnTo>
                                  <a:pt x="39" y="24"/>
                                </a:lnTo>
                                <a:lnTo>
                                  <a:pt x="39" y="4"/>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726"/>
                        <wps:cNvSpPr>
                          <a:spLocks/>
                        </wps:cNvSpPr>
                        <wps:spPr bwMode="auto">
                          <a:xfrm>
                            <a:off x="3134995" y="2089150"/>
                            <a:ext cx="24765" cy="18415"/>
                          </a:xfrm>
                          <a:custGeom>
                            <a:avLst/>
                            <a:gdLst>
                              <a:gd name="T0" fmla="*/ 0 w 39"/>
                              <a:gd name="T1" fmla="*/ 19 h 29"/>
                              <a:gd name="T2" fmla="*/ 39 w 39"/>
                              <a:gd name="T3" fmla="*/ 29 h 29"/>
                              <a:gd name="T4" fmla="*/ 39 w 39"/>
                              <a:gd name="T5" fmla="*/ 10 h 29"/>
                              <a:gd name="T6" fmla="*/ 0 w 39"/>
                              <a:gd name="T7" fmla="*/ 0 h 29"/>
                              <a:gd name="T8" fmla="*/ 0 w 39"/>
                              <a:gd name="T9" fmla="*/ 19 h 29"/>
                            </a:gdLst>
                            <a:ahLst/>
                            <a:cxnLst>
                              <a:cxn ang="0">
                                <a:pos x="T0" y="T1"/>
                              </a:cxn>
                              <a:cxn ang="0">
                                <a:pos x="T2" y="T3"/>
                              </a:cxn>
                              <a:cxn ang="0">
                                <a:pos x="T4" y="T5"/>
                              </a:cxn>
                              <a:cxn ang="0">
                                <a:pos x="T6" y="T7"/>
                              </a:cxn>
                              <a:cxn ang="0">
                                <a:pos x="T8" y="T9"/>
                              </a:cxn>
                            </a:cxnLst>
                            <a:rect l="0" t="0" r="r" b="b"/>
                            <a:pathLst>
                              <a:path w="39" h="29">
                                <a:moveTo>
                                  <a:pt x="0" y="19"/>
                                </a:moveTo>
                                <a:lnTo>
                                  <a:pt x="39" y="29"/>
                                </a:lnTo>
                                <a:lnTo>
                                  <a:pt x="39" y="1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727"/>
                        <wps:cNvSpPr>
                          <a:spLocks/>
                        </wps:cNvSpPr>
                        <wps:spPr bwMode="auto">
                          <a:xfrm>
                            <a:off x="3171825" y="2098675"/>
                            <a:ext cx="24130" cy="18415"/>
                          </a:xfrm>
                          <a:custGeom>
                            <a:avLst/>
                            <a:gdLst>
                              <a:gd name="T0" fmla="*/ 0 w 38"/>
                              <a:gd name="T1" fmla="*/ 19 h 29"/>
                              <a:gd name="T2" fmla="*/ 38 w 38"/>
                              <a:gd name="T3" fmla="*/ 29 h 29"/>
                              <a:gd name="T4" fmla="*/ 38 w 38"/>
                              <a:gd name="T5" fmla="*/ 9 h 29"/>
                              <a:gd name="T6" fmla="*/ 0 w 38"/>
                              <a:gd name="T7" fmla="*/ 0 h 29"/>
                              <a:gd name="T8" fmla="*/ 0 w 38"/>
                              <a:gd name="T9" fmla="*/ 19 h 29"/>
                            </a:gdLst>
                            <a:ahLst/>
                            <a:cxnLst>
                              <a:cxn ang="0">
                                <a:pos x="T0" y="T1"/>
                              </a:cxn>
                              <a:cxn ang="0">
                                <a:pos x="T2" y="T3"/>
                              </a:cxn>
                              <a:cxn ang="0">
                                <a:pos x="T4" y="T5"/>
                              </a:cxn>
                              <a:cxn ang="0">
                                <a:pos x="T6" y="T7"/>
                              </a:cxn>
                              <a:cxn ang="0">
                                <a:pos x="T8" y="T9"/>
                              </a:cxn>
                            </a:cxnLst>
                            <a:rect l="0" t="0" r="r" b="b"/>
                            <a:pathLst>
                              <a:path w="38" h="29">
                                <a:moveTo>
                                  <a:pt x="0" y="19"/>
                                </a:moveTo>
                                <a:lnTo>
                                  <a:pt x="38" y="29"/>
                                </a:lnTo>
                                <a:lnTo>
                                  <a:pt x="38" y="9"/>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728"/>
                        <wps:cNvSpPr>
                          <a:spLocks/>
                        </wps:cNvSpPr>
                        <wps:spPr bwMode="auto">
                          <a:xfrm>
                            <a:off x="3205480" y="2104390"/>
                            <a:ext cx="27305" cy="18415"/>
                          </a:xfrm>
                          <a:custGeom>
                            <a:avLst/>
                            <a:gdLst>
                              <a:gd name="T0" fmla="*/ 0 w 43"/>
                              <a:gd name="T1" fmla="*/ 20 h 29"/>
                              <a:gd name="T2" fmla="*/ 33 w 43"/>
                              <a:gd name="T3" fmla="*/ 29 h 29"/>
                              <a:gd name="T4" fmla="*/ 43 w 43"/>
                              <a:gd name="T5" fmla="*/ 29 h 29"/>
                              <a:gd name="T6" fmla="*/ 43 w 43"/>
                              <a:gd name="T7" fmla="*/ 10 h 29"/>
                              <a:gd name="T8" fmla="*/ 38 w 43"/>
                              <a:gd name="T9" fmla="*/ 10 h 29"/>
                              <a:gd name="T10" fmla="*/ 43 w 43"/>
                              <a:gd name="T11" fmla="*/ 10 h 29"/>
                              <a:gd name="T12" fmla="*/ 9 w 43"/>
                              <a:gd name="T13" fmla="*/ 0 h 29"/>
                              <a:gd name="T14" fmla="*/ 0 w 43"/>
                              <a:gd name="T15" fmla="*/ 20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29">
                                <a:moveTo>
                                  <a:pt x="0" y="20"/>
                                </a:moveTo>
                                <a:lnTo>
                                  <a:pt x="33" y="29"/>
                                </a:lnTo>
                                <a:lnTo>
                                  <a:pt x="43" y="29"/>
                                </a:lnTo>
                                <a:lnTo>
                                  <a:pt x="43" y="10"/>
                                </a:lnTo>
                                <a:lnTo>
                                  <a:pt x="38" y="10"/>
                                </a:lnTo>
                                <a:lnTo>
                                  <a:pt x="43" y="10"/>
                                </a:lnTo>
                                <a:lnTo>
                                  <a:pt x="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729"/>
                        <wps:cNvSpPr>
                          <a:spLocks/>
                        </wps:cNvSpPr>
                        <wps:spPr bwMode="auto">
                          <a:xfrm>
                            <a:off x="3244850" y="2113915"/>
                            <a:ext cx="24130" cy="15240"/>
                          </a:xfrm>
                          <a:custGeom>
                            <a:avLst/>
                            <a:gdLst>
                              <a:gd name="T0" fmla="*/ 0 w 38"/>
                              <a:gd name="T1" fmla="*/ 19 h 24"/>
                              <a:gd name="T2" fmla="*/ 38 w 38"/>
                              <a:gd name="T3" fmla="*/ 24 h 24"/>
                              <a:gd name="T4" fmla="*/ 38 w 38"/>
                              <a:gd name="T5" fmla="*/ 5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730"/>
                        <wps:cNvSpPr>
                          <a:spLocks/>
                        </wps:cNvSpPr>
                        <wps:spPr bwMode="auto">
                          <a:xfrm>
                            <a:off x="3281680" y="2117090"/>
                            <a:ext cx="24130" cy="15240"/>
                          </a:xfrm>
                          <a:custGeom>
                            <a:avLst/>
                            <a:gdLst>
                              <a:gd name="T0" fmla="*/ 0 w 38"/>
                              <a:gd name="T1" fmla="*/ 19 h 24"/>
                              <a:gd name="T2" fmla="*/ 38 w 38"/>
                              <a:gd name="T3" fmla="*/ 24 h 24"/>
                              <a:gd name="T4" fmla="*/ 38 w 38"/>
                              <a:gd name="T5" fmla="*/ 4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4"/>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731"/>
                        <wps:cNvSpPr>
                          <a:spLocks/>
                        </wps:cNvSpPr>
                        <wps:spPr bwMode="auto">
                          <a:xfrm>
                            <a:off x="3317875" y="2122805"/>
                            <a:ext cx="24765" cy="15240"/>
                          </a:xfrm>
                          <a:custGeom>
                            <a:avLst/>
                            <a:gdLst>
                              <a:gd name="T0" fmla="*/ 0 w 39"/>
                              <a:gd name="T1" fmla="*/ 19 h 24"/>
                              <a:gd name="T2" fmla="*/ 39 w 39"/>
                              <a:gd name="T3" fmla="*/ 24 h 24"/>
                              <a:gd name="T4" fmla="*/ 39 w 39"/>
                              <a:gd name="T5" fmla="*/ 5 h 24"/>
                              <a:gd name="T6" fmla="*/ 0 w 39"/>
                              <a:gd name="T7" fmla="*/ 0 h 24"/>
                              <a:gd name="T8" fmla="*/ 0 w 39"/>
                              <a:gd name="T9" fmla="*/ 19 h 24"/>
                            </a:gdLst>
                            <a:ahLst/>
                            <a:cxnLst>
                              <a:cxn ang="0">
                                <a:pos x="T0" y="T1"/>
                              </a:cxn>
                              <a:cxn ang="0">
                                <a:pos x="T2" y="T3"/>
                              </a:cxn>
                              <a:cxn ang="0">
                                <a:pos x="T4" y="T5"/>
                              </a:cxn>
                              <a:cxn ang="0">
                                <a:pos x="T6" y="T7"/>
                              </a:cxn>
                              <a:cxn ang="0">
                                <a:pos x="T8" y="T9"/>
                              </a:cxn>
                            </a:cxnLst>
                            <a:rect l="0" t="0" r="r" b="b"/>
                            <a:pathLst>
                              <a:path w="39" h="24">
                                <a:moveTo>
                                  <a:pt x="0" y="19"/>
                                </a:moveTo>
                                <a:lnTo>
                                  <a:pt x="39" y="24"/>
                                </a:lnTo>
                                <a:lnTo>
                                  <a:pt x="39"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732"/>
                        <wps:cNvSpPr>
                          <a:spLocks/>
                        </wps:cNvSpPr>
                        <wps:spPr bwMode="auto">
                          <a:xfrm>
                            <a:off x="3354705" y="2125980"/>
                            <a:ext cx="24130" cy="15240"/>
                          </a:xfrm>
                          <a:custGeom>
                            <a:avLst/>
                            <a:gdLst>
                              <a:gd name="T0" fmla="*/ 0 w 38"/>
                              <a:gd name="T1" fmla="*/ 19 h 24"/>
                              <a:gd name="T2" fmla="*/ 38 w 38"/>
                              <a:gd name="T3" fmla="*/ 24 h 24"/>
                              <a:gd name="T4" fmla="*/ 38 w 38"/>
                              <a:gd name="T5" fmla="*/ 5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733"/>
                        <wps:cNvSpPr>
                          <a:spLocks/>
                        </wps:cNvSpPr>
                        <wps:spPr bwMode="auto">
                          <a:xfrm>
                            <a:off x="3391535" y="2132330"/>
                            <a:ext cx="24130" cy="15240"/>
                          </a:xfrm>
                          <a:custGeom>
                            <a:avLst/>
                            <a:gdLst>
                              <a:gd name="T0" fmla="*/ 0 w 38"/>
                              <a:gd name="T1" fmla="*/ 19 h 24"/>
                              <a:gd name="T2" fmla="*/ 9 w 38"/>
                              <a:gd name="T3" fmla="*/ 19 h 24"/>
                              <a:gd name="T4" fmla="*/ 38 w 38"/>
                              <a:gd name="T5" fmla="*/ 24 h 24"/>
                              <a:gd name="T6" fmla="*/ 38 w 38"/>
                              <a:gd name="T7" fmla="*/ 4 h 24"/>
                              <a:gd name="T8" fmla="*/ 9 w 38"/>
                              <a:gd name="T9" fmla="*/ 0 h 24"/>
                              <a:gd name="T10" fmla="*/ 0 w 38"/>
                              <a:gd name="T11" fmla="*/ 0 h 24"/>
                              <a:gd name="T12" fmla="*/ 0 w 38"/>
                              <a:gd name="T13" fmla="*/ 19 h 24"/>
                            </a:gdLst>
                            <a:ahLst/>
                            <a:cxnLst>
                              <a:cxn ang="0">
                                <a:pos x="T0" y="T1"/>
                              </a:cxn>
                              <a:cxn ang="0">
                                <a:pos x="T2" y="T3"/>
                              </a:cxn>
                              <a:cxn ang="0">
                                <a:pos x="T4" y="T5"/>
                              </a:cxn>
                              <a:cxn ang="0">
                                <a:pos x="T6" y="T7"/>
                              </a:cxn>
                              <a:cxn ang="0">
                                <a:pos x="T8" y="T9"/>
                              </a:cxn>
                              <a:cxn ang="0">
                                <a:pos x="T10" y="T11"/>
                              </a:cxn>
                              <a:cxn ang="0">
                                <a:pos x="T12" y="T13"/>
                              </a:cxn>
                            </a:cxnLst>
                            <a:rect l="0" t="0" r="r" b="b"/>
                            <a:pathLst>
                              <a:path w="38" h="24">
                                <a:moveTo>
                                  <a:pt x="0" y="19"/>
                                </a:moveTo>
                                <a:lnTo>
                                  <a:pt x="9" y="19"/>
                                </a:lnTo>
                                <a:lnTo>
                                  <a:pt x="38" y="24"/>
                                </a:lnTo>
                                <a:lnTo>
                                  <a:pt x="38" y="4"/>
                                </a:lnTo>
                                <a:lnTo>
                                  <a:pt x="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734"/>
                        <wps:cNvSpPr>
                          <a:spLocks/>
                        </wps:cNvSpPr>
                        <wps:spPr bwMode="auto">
                          <a:xfrm>
                            <a:off x="3427730" y="2134870"/>
                            <a:ext cx="24765" cy="15240"/>
                          </a:xfrm>
                          <a:custGeom>
                            <a:avLst/>
                            <a:gdLst>
                              <a:gd name="T0" fmla="*/ 0 w 39"/>
                              <a:gd name="T1" fmla="*/ 20 h 24"/>
                              <a:gd name="T2" fmla="*/ 39 w 39"/>
                              <a:gd name="T3" fmla="*/ 24 h 24"/>
                              <a:gd name="T4" fmla="*/ 39 w 39"/>
                              <a:gd name="T5" fmla="*/ 5 h 24"/>
                              <a:gd name="T6" fmla="*/ 0 w 39"/>
                              <a:gd name="T7" fmla="*/ 0 h 24"/>
                              <a:gd name="T8" fmla="*/ 0 w 39"/>
                              <a:gd name="T9" fmla="*/ 20 h 24"/>
                            </a:gdLst>
                            <a:ahLst/>
                            <a:cxnLst>
                              <a:cxn ang="0">
                                <a:pos x="T0" y="T1"/>
                              </a:cxn>
                              <a:cxn ang="0">
                                <a:pos x="T2" y="T3"/>
                              </a:cxn>
                              <a:cxn ang="0">
                                <a:pos x="T4" y="T5"/>
                              </a:cxn>
                              <a:cxn ang="0">
                                <a:pos x="T6" y="T7"/>
                              </a:cxn>
                              <a:cxn ang="0">
                                <a:pos x="T8" y="T9"/>
                              </a:cxn>
                            </a:cxnLst>
                            <a:rect l="0" t="0" r="r" b="b"/>
                            <a:pathLst>
                              <a:path w="39" h="24">
                                <a:moveTo>
                                  <a:pt x="0" y="20"/>
                                </a:moveTo>
                                <a:lnTo>
                                  <a:pt x="39" y="24"/>
                                </a:lnTo>
                                <a:lnTo>
                                  <a:pt x="39" y="5"/>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735"/>
                        <wps:cNvSpPr>
                          <a:spLocks/>
                        </wps:cNvSpPr>
                        <wps:spPr bwMode="auto">
                          <a:xfrm>
                            <a:off x="3464560" y="2141220"/>
                            <a:ext cx="24130" cy="15240"/>
                          </a:xfrm>
                          <a:custGeom>
                            <a:avLst/>
                            <a:gdLst>
                              <a:gd name="T0" fmla="*/ 0 w 38"/>
                              <a:gd name="T1" fmla="*/ 19 h 24"/>
                              <a:gd name="T2" fmla="*/ 33 w 38"/>
                              <a:gd name="T3" fmla="*/ 24 h 24"/>
                              <a:gd name="T4" fmla="*/ 38 w 38"/>
                              <a:gd name="T5" fmla="*/ 24 h 24"/>
                              <a:gd name="T6" fmla="*/ 38 w 38"/>
                              <a:gd name="T7" fmla="*/ 5 h 24"/>
                              <a:gd name="T8" fmla="*/ 33 w 38"/>
                              <a:gd name="T9" fmla="*/ 5 h 24"/>
                              <a:gd name="T10" fmla="*/ 0 w 38"/>
                              <a:gd name="T11" fmla="*/ 0 h 24"/>
                              <a:gd name="T12" fmla="*/ 0 w 38"/>
                              <a:gd name="T13" fmla="*/ 19 h 24"/>
                            </a:gdLst>
                            <a:ahLst/>
                            <a:cxnLst>
                              <a:cxn ang="0">
                                <a:pos x="T0" y="T1"/>
                              </a:cxn>
                              <a:cxn ang="0">
                                <a:pos x="T2" y="T3"/>
                              </a:cxn>
                              <a:cxn ang="0">
                                <a:pos x="T4" y="T5"/>
                              </a:cxn>
                              <a:cxn ang="0">
                                <a:pos x="T6" y="T7"/>
                              </a:cxn>
                              <a:cxn ang="0">
                                <a:pos x="T8" y="T9"/>
                              </a:cxn>
                              <a:cxn ang="0">
                                <a:pos x="T10" y="T11"/>
                              </a:cxn>
                              <a:cxn ang="0">
                                <a:pos x="T12" y="T13"/>
                              </a:cxn>
                            </a:cxnLst>
                            <a:rect l="0" t="0" r="r" b="b"/>
                            <a:pathLst>
                              <a:path w="38" h="24">
                                <a:moveTo>
                                  <a:pt x="0" y="19"/>
                                </a:moveTo>
                                <a:lnTo>
                                  <a:pt x="33" y="24"/>
                                </a:lnTo>
                                <a:lnTo>
                                  <a:pt x="38" y="24"/>
                                </a:lnTo>
                                <a:lnTo>
                                  <a:pt x="38" y="5"/>
                                </a:lnTo>
                                <a:lnTo>
                                  <a:pt x="33"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736"/>
                        <wps:cNvSpPr>
                          <a:spLocks/>
                        </wps:cNvSpPr>
                        <wps:spPr bwMode="auto">
                          <a:xfrm>
                            <a:off x="3500755" y="2144395"/>
                            <a:ext cx="24765" cy="15240"/>
                          </a:xfrm>
                          <a:custGeom>
                            <a:avLst/>
                            <a:gdLst>
                              <a:gd name="T0" fmla="*/ 0 w 39"/>
                              <a:gd name="T1" fmla="*/ 19 h 24"/>
                              <a:gd name="T2" fmla="*/ 39 w 39"/>
                              <a:gd name="T3" fmla="*/ 24 h 24"/>
                              <a:gd name="T4" fmla="*/ 39 w 39"/>
                              <a:gd name="T5" fmla="*/ 5 h 24"/>
                              <a:gd name="T6" fmla="*/ 0 w 39"/>
                              <a:gd name="T7" fmla="*/ 0 h 24"/>
                              <a:gd name="T8" fmla="*/ 0 w 39"/>
                              <a:gd name="T9" fmla="*/ 19 h 24"/>
                            </a:gdLst>
                            <a:ahLst/>
                            <a:cxnLst>
                              <a:cxn ang="0">
                                <a:pos x="T0" y="T1"/>
                              </a:cxn>
                              <a:cxn ang="0">
                                <a:pos x="T2" y="T3"/>
                              </a:cxn>
                              <a:cxn ang="0">
                                <a:pos x="T4" y="T5"/>
                              </a:cxn>
                              <a:cxn ang="0">
                                <a:pos x="T6" y="T7"/>
                              </a:cxn>
                              <a:cxn ang="0">
                                <a:pos x="T8" y="T9"/>
                              </a:cxn>
                            </a:cxnLst>
                            <a:rect l="0" t="0" r="r" b="b"/>
                            <a:pathLst>
                              <a:path w="39" h="24">
                                <a:moveTo>
                                  <a:pt x="0" y="19"/>
                                </a:moveTo>
                                <a:lnTo>
                                  <a:pt x="39" y="24"/>
                                </a:lnTo>
                                <a:lnTo>
                                  <a:pt x="39"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737"/>
                        <wps:cNvSpPr>
                          <a:spLocks/>
                        </wps:cNvSpPr>
                        <wps:spPr bwMode="auto">
                          <a:xfrm>
                            <a:off x="3537585" y="2147570"/>
                            <a:ext cx="24765" cy="15240"/>
                          </a:xfrm>
                          <a:custGeom>
                            <a:avLst/>
                            <a:gdLst>
                              <a:gd name="T0" fmla="*/ 0 w 39"/>
                              <a:gd name="T1" fmla="*/ 19 h 24"/>
                              <a:gd name="T2" fmla="*/ 39 w 39"/>
                              <a:gd name="T3" fmla="*/ 24 h 24"/>
                              <a:gd name="T4" fmla="*/ 39 w 39"/>
                              <a:gd name="T5" fmla="*/ 4 h 24"/>
                              <a:gd name="T6" fmla="*/ 0 w 39"/>
                              <a:gd name="T7" fmla="*/ 0 h 24"/>
                              <a:gd name="T8" fmla="*/ 0 w 39"/>
                              <a:gd name="T9" fmla="*/ 19 h 24"/>
                            </a:gdLst>
                            <a:ahLst/>
                            <a:cxnLst>
                              <a:cxn ang="0">
                                <a:pos x="T0" y="T1"/>
                              </a:cxn>
                              <a:cxn ang="0">
                                <a:pos x="T2" y="T3"/>
                              </a:cxn>
                              <a:cxn ang="0">
                                <a:pos x="T4" y="T5"/>
                              </a:cxn>
                              <a:cxn ang="0">
                                <a:pos x="T6" y="T7"/>
                              </a:cxn>
                              <a:cxn ang="0">
                                <a:pos x="T8" y="T9"/>
                              </a:cxn>
                            </a:cxnLst>
                            <a:rect l="0" t="0" r="r" b="b"/>
                            <a:pathLst>
                              <a:path w="39" h="24">
                                <a:moveTo>
                                  <a:pt x="0" y="19"/>
                                </a:moveTo>
                                <a:lnTo>
                                  <a:pt x="39" y="24"/>
                                </a:lnTo>
                                <a:lnTo>
                                  <a:pt x="39" y="4"/>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738"/>
                        <wps:cNvSpPr>
                          <a:spLocks/>
                        </wps:cNvSpPr>
                        <wps:spPr bwMode="auto">
                          <a:xfrm>
                            <a:off x="3574415" y="2150110"/>
                            <a:ext cx="24130" cy="15240"/>
                          </a:xfrm>
                          <a:custGeom>
                            <a:avLst/>
                            <a:gdLst>
                              <a:gd name="T0" fmla="*/ 0 w 38"/>
                              <a:gd name="T1" fmla="*/ 20 h 24"/>
                              <a:gd name="T2" fmla="*/ 38 w 38"/>
                              <a:gd name="T3" fmla="*/ 24 h 24"/>
                              <a:gd name="T4" fmla="*/ 38 w 38"/>
                              <a:gd name="T5" fmla="*/ 5 h 24"/>
                              <a:gd name="T6" fmla="*/ 0 w 38"/>
                              <a:gd name="T7" fmla="*/ 0 h 24"/>
                              <a:gd name="T8" fmla="*/ 0 w 38"/>
                              <a:gd name="T9" fmla="*/ 20 h 24"/>
                            </a:gdLst>
                            <a:ahLst/>
                            <a:cxnLst>
                              <a:cxn ang="0">
                                <a:pos x="T0" y="T1"/>
                              </a:cxn>
                              <a:cxn ang="0">
                                <a:pos x="T2" y="T3"/>
                              </a:cxn>
                              <a:cxn ang="0">
                                <a:pos x="T4" y="T5"/>
                              </a:cxn>
                              <a:cxn ang="0">
                                <a:pos x="T6" y="T7"/>
                              </a:cxn>
                              <a:cxn ang="0">
                                <a:pos x="T8" y="T9"/>
                              </a:cxn>
                            </a:cxnLst>
                            <a:rect l="0" t="0" r="r" b="b"/>
                            <a:pathLst>
                              <a:path w="38" h="24">
                                <a:moveTo>
                                  <a:pt x="0" y="20"/>
                                </a:moveTo>
                                <a:lnTo>
                                  <a:pt x="38" y="24"/>
                                </a:lnTo>
                                <a:lnTo>
                                  <a:pt x="38" y="5"/>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739"/>
                        <wps:cNvSpPr>
                          <a:spLocks/>
                        </wps:cNvSpPr>
                        <wps:spPr bwMode="auto">
                          <a:xfrm>
                            <a:off x="3610610" y="2153285"/>
                            <a:ext cx="24765" cy="15240"/>
                          </a:xfrm>
                          <a:custGeom>
                            <a:avLst/>
                            <a:gdLst>
                              <a:gd name="T0" fmla="*/ 0 w 39"/>
                              <a:gd name="T1" fmla="*/ 19 h 24"/>
                              <a:gd name="T2" fmla="*/ 39 w 39"/>
                              <a:gd name="T3" fmla="*/ 24 h 24"/>
                              <a:gd name="T4" fmla="*/ 39 w 39"/>
                              <a:gd name="T5" fmla="*/ 5 h 24"/>
                              <a:gd name="T6" fmla="*/ 0 w 39"/>
                              <a:gd name="T7" fmla="*/ 0 h 24"/>
                              <a:gd name="T8" fmla="*/ 0 w 39"/>
                              <a:gd name="T9" fmla="*/ 19 h 24"/>
                            </a:gdLst>
                            <a:ahLst/>
                            <a:cxnLst>
                              <a:cxn ang="0">
                                <a:pos x="T0" y="T1"/>
                              </a:cxn>
                              <a:cxn ang="0">
                                <a:pos x="T2" y="T3"/>
                              </a:cxn>
                              <a:cxn ang="0">
                                <a:pos x="T4" y="T5"/>
                              </a:cxn>
                              <a:cxn ang="0">
                                <a:pos x="T6" y="T7"/>
                              </a:cxn>
                              <a:cxn ang="0">
                                <a:pos x="T8" y="T9"/>
                              </a:cxn>
                            </a:cxnLst>
                            <a:rect l="0" t="0" r="r" b="b"/>
                            <a:pathLst>
                              <a:path w="39" h="24">
                                <a:moveTo>
                                  <a:pt x="0" y="19"/>
                                </a:moveTo>
                                <a:lnTo>
                                  <a:pt x="39" y="24"/>
                                </a:lnTo>
                                <a:lnTo>
                                  <a:pt x="39"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740"/>
                        <wps:cNvSpPr>
                          <a:spLocks/>
                        </wps:cNvSpPr>
                        <wps:spPr bwMode="auto">
                          <a:xfrm>
                            <a:off x="3647440" y="2156460"/>
                            <a:ext cx="24130" cy="15240"/>
                          </a:xfrm>
                          <a:custGeom>
                            <a:avLst/>
                            <a:gdLst>
                              <a:gd name="T0" fmla="*/ 0 w 38"/>
                              <a:gd name="T1" fmla="*/ 19 h 24"/>
                              <a:gd name="T2" fmla="*/ 38 w 38"/>
                              <a:gd name="T3" fmla="*/ 24 h 24"/>
                              <a:gd name="T4" fmla="*/ 38 w 38"/>
                              <a:gd name="T5" fmla="*/ 5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741"/>
                        <wps:cNvSpPr>
                          <a:spLocks/>
                        </wps:cNvSpPr>
                        <wps:spPr bwMode="auto">
                          <a:xfrm>
                            <a:off x="3684270" y="2159635"/>
                            <a:ext cx="24130" cy="15240"/>
                          </a:xfrm>
                          <a:custGeom>
                            <a:avLst/>
                            <a:gdLst>
                              <a:gd name="T0" fmla="*/ 0 w 38"/>
                              <a:gd name="T1" fmla="*/ 19 h 24"/>
                              <a:gd name="T2" fmla="*/ 38 w 38"/>
                              <a:gd name="T3" fmla="*/ 24 h 24"/>
                              <a:gd name="T4" fmla="*/ 38 w 38"/>
                              <a:gd name="T5" fmla="*/ 5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742"/>
                        <wps:cNvSpPr>
                          <a:spLocks/>
                        </wps:cNvSpPr>
                        <wps:spPr bwMode="auto">
                          <a:xfrm>
                            <a:off x="3720465" y="2162810"/>
                            <a:ext cx="24765" cy="15240"/>
                          </a:xfrm>
                          <a:custGeom>
                            <a:avLst/>
                            <a:gdLst>
                              <a:gd name="T0" fmla="*/ 0 w 39"/>
                              <a:gd name="T1" fmla="*/ 19 h 24"/>
                              <a:gd name="T2" fmla="*/ 39 w 39"/>
                              <a:gd name="T3" fmla="*/ 24 h 24"/>
                              <a:gd name="T4" fmla="*/ 39 w 39"/>
                              <a:gd name="T5" fmla="*/ 4 h 24"/>
                              <a:gd name="T6" fmla="*/ 0 w 39"/>
                              <a:gd name="T7" fmla="*/ 0 h 24"/>
                              <a:gd name="T8" fmla="*/ 0 w 39"/>
                              <a:gd name="T9" fmla="*/ 19 h 24"/>
                            </a:gdLst>
                            <a:ahLst/>
                            <a:cxnLst>
                              <a:cxn ang="0">
                                <a:pos x="T0" y="T1"/>
                              </a:cxn>
                              <a:cxn ang="0">
                                <a:pos x="T2" y="T3"/>
                              </a:cxn>
                              <a:cxn ang="0">
                                <a:pos x="T4" y="T5"/>
                              </a:cxn>
                              <a:cxn ang="0">
                                <a:pos x="T6" y="T7"/>
                              </a:cxn>
                              <a:cxn ang="0">
                                <a:pos x="T8" y="T9"/>
                              </a:cxn>
                            </a:cxnLst>
                            <a:rect l="0" t="0" r="r" b="b"/>
                            <a:pathLst>
                              <a:path w="39" h="24">
                                <a:moveTo>
                                  <a:pt x="0" y="19"/>
                                </a:moveTo>
                                <a:lnTo>
                                  <a:pt x="39" y="24"/>
                                </a:lnTo>
                                <a:lnTo>
                                  <a:pt x="39" y="4"/>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2743"/>
                        <wps:cNvSpPr>
                          <a:spLocks noChangeArrowheads="1"/>
                        </wps:cNvSpPr>
                        <wps:spPr bwMode="auto">
                          <a:xfrm>
                            <a:off x="3757295" y="2165350"/>
                            <a:ext cx="241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744"/>
                        <wps:cNvSpPr>
                          <a:spLocks noChangeArrowheads="1"/>
                        </wps:cNvSpPr>
                        <wps:spPr bwMode="auto">
                          <a:xfrm>
                            <a:off x="3794125" y="2168525"/>
                            <a:ext cx="241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Freeform 2745"/>
                        <wps:cNvSpPr>
                          <a:spLocks/>
                        </wps:cNvSpPr>
                        <wps:spPr bwMode="auto">
                          <a:xfrm>
                            <a:off x="3830320" y="2168525"/>
                            <a:ext cx="24765" cy="15240"/>
                          </a:xfrm>
                          <a:custGeom>
                            <a:avLst/>
                            <a:gdLst>
                              <a:gd name="T0" fmla="*/ 0 w 39"/>
                              <a:gd name="T1" fmla="*/ 19 h 24"/>
                              <a:gd name="T2" fmla="*/ 39 w 39"/>
                              <a:gd name="T3" fmla="*/ 24 h 24"/>
                              <a:gd name="T4" fmla="*/ 39 w 39"/>
                              <a:gd name="T5" fmla="*/ 5 h 24"/>
                              <a:gd name="T6" fmla="*/ 0 w 39"/>
                              <a:gd name="T7" fmla="*/ 0 h 24"/>
                              <a:gd name="T8" fmla="*/ 0 w 39"/>
                              <a:gd name="T9" fmla="*/ 19 h 24"/>
                            </a:gdLst>
                            <a:ahLst/>
                            <a:cxnLst>
                              <a:cxn ang="0">
                                <a:pos x="T0" y="T1"/>
                              </a:cxn>
                              <a:cxn ang="0">
                                <a:pos x="T2" y="T3"/>
                              </a:cxn>
                              <a:cxn ang="0">
                                <a:pos x="T4" y="T5"/>
                              </a:cxn>
                              <a:cxn ang="0">
                                <a:pos x="T6" y="T7"/>
                              </a:cxn>
                              <a:cxn ang="0">
                                <a:pos x="T8" y="T9"/>
                              </a:cxn>
                            </a:cxnLst>
                            <a:rect l="0" t="0" r="r" b="b"/>
                            <a:pathLst>
                              <a:path w="39" h="24">
                                <a:moveTo>
                                  <a:pt x="0" y="19"/>
                                </a:moveTo>
                                <a:lnTo>
                                  <a:pt x="39" y="24"/>
                                </a:lnTo>
                                <a:lnTo>
                                  <a:pt x="39"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746"/>
                        <wps:cNvSpPr>
                          <a:spLocks/>
                        </wps:cNvSpPr>
                        <wps:spPr bwMode="auto">
                          <a:xfrm>
                            <a:off x="3867150" y="2171700"/>
                            <a:ext cx="24130" cy="15240"/>
                          </a:xfrm>
                          <a:custGeom>
                            <a:avLst/>
                            <a:gdLst>
                              <a:gd name="T0" fmla="*/ 0 w 38"/>
                              <a:gd name="T1" fmla="*/ 19 h 24"/>
                              <a:gd name="T2" fmla="*/ 38 w 38"/>
                              <a:gd name="T3" fmla="*/ 24 h 24"/>
                              <a:gd name="T4" fmla="*/ 38 w 38"/>
                              <a:gd name="T5" fmla="*/ 5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Rectangle 2747"/>
                        <wps:cNvSpPr>
                          <a:spLocks noChangeArrowheads="1"/>
                        </wps:cNvSpPr>
                        <wps:spPr bwMode="auto">
                          <a:xfrm>
                            <a:off x="3903345" y="2174875"/>
                            <a:ext cx="247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Freeform 2748"/>
                        <wps:cNvSpPr>
                          <a:spLocks/>
                        </wps:cNvSpPr>
                        <wps:spPr bwMode="auto">
                          <a:xfrm>
                            <a:off x="3940175" y="2174875"/>
                            <a:ext cx="24130" cy="15240"/>
                          </a:xfrm>
                          <a:custGeom>
                            <a:avLst/>
                            <a:gdLst>
                              <a:gd name="T0" fmla="*/ 0 w 38"/>
                              <a:gd name="T1" fmla="*/ 19 h 24"/>
                              <a:gd name="T2" fmla="*/ 38 w 38"/>
                              <a:gd name="T3" fmla="*/ 24 h 24"/>
                              <a:gd name="T4" fmla="*/ 38 w 38"/>
                              <a:gd name="T5" fmla="*/ 5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749"/>
                        <wps:cNvSpPr>
                          <a:spLocks/>
                        </wps:cNvSpPr>
                        <wps:spPr bwMode="auto">
                          <a:xfrm>
                            <a:off x="3977005" y="2178050"/>
                            <a:ext cx="24130" cy="15240"/>
                          </a:xfrm>
                          <a:custGeom>
                            <a:avLst/>
                            <a:gdLst>
                              <a:gd name="T0" fmla="*/ 0 w 38"/>
                              <a:gd name="T1" fmla="*/ 19 h 24"/>
                              <a:gd name="T2" fmla="*/ 38 w 38"/>
                              <a:gd name="T3" fmla="*/ 24 h 24"/>
                              <a:gd name="T4" fmla="*/ 38 w 38"/>
                              <a:gd name="T5" fmla="*/ 4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4"/>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Rectangle 2750"/>
                        <wps:cNvSpPr>
                          <a:spLocks noChangeArrowheads="1"/>
                        </wps:cNvSpPr>
                        <wps:spPr bwMode="auto">
                          <a:xfrm>
                            <a:off x="4013200" y="2180590"/>
                            <a:ext cx="247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Freeform 2751"/>
                        <wps:cNvSpPr>
                          <a:spLocks/>
                        </wps:cNvSpPr>
                        <wps:spPr bwMode="auto">
                          <a:xfrm>
                            <a:off x="4050030" y="2180590"/>
                            <a:ext cx="24130" cy="15240"/>
                          </a:xfrm>
                          <a:custGeom>
                            <a:avLst/>
                            <a:gdLst>
                              <a:gd name="T0" fmla="*/ 0 w 38"/>
                              <a:gd name="T1" fmla="*/ 20 h 24"/>
                              <a:gd name="T2" fmla="*/ 38 w 38"/>
                              <a:gd name="T3" fmla="*/ 24 h 24"/>
                              <a:gd name="T4" fmla="*/ 38 w 38"/>
                              <a:gd name="T5" fmla="*/ 5 h 24"/>
                              <a:gd name="T6" fmla="*/ 0 w 38"/>
                              <a:gd name="T7" fmla="*/ 0 h 24"/>
                              <a:gd name="T8" fmla="*/ 0 w 38"/>
                              <a:gd name="T9" fmla="*/ 20 h 24"/>
                            </a:gdLst>
                            <a:ahLst/>
                            <a:cxnLst>
                              <a:cxn ang="0">
                                <a:pos x="T0" y="T1"/>
                              </a:cxn>
                              <a:cxn ang="0">
                                <a:pos x="T2" y="T3"/>
                              </a:cxn>
                              <a:cxn ang="0">
                                <a:pos x="T4" y="T5"/>
                              </a:cxn>
                              <a:cxn ang="0">
                                <a:pos x="T6" y="T7"/>
                              </a:cxn>
                              <a:cxn ang="0">
                                <a:pos x="T8" y="T9"/>
                              </a:cxn>
                            </a:cxnLst>
                            <a:rect l="0" t="0" r="r" b="b"/>
                            <a:pathLst>
                              <a:path w="38" h="24">
                                <a:moveTo>
                                  <a:pt x="0" y="20"/>
                                </a:moveTo>
                                <a:lnTo>
                                  <a:pt x="38" y="24"/>
                                </a:lnTo>
                                <a:lnTo>
                                  <a:pt x="38" y="5"/>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Rectangle 2752"/>
                        <wps:cNvSpPr>
                          <a:spLocks noChangeArrowheads="1"/>
                        </wps:cNvSpPr>
                        <wps:spPr bwMode="auto">
                          <a:xfrm>
                            <a:off x="4086860" y="2183765"/>
                            <a:ext cx="241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753"/>
                        <wps:cNvSpPr>
                          <a:spLocks noChangeArrowheads="1"/>
                        </wps:cNvSpPr>
                        <wps:spPr bwMode="auto">
                          <a:xfrm>
                            <a:off x="4123055" y="2183765"/>
                            <a:ext cx="247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Freeform 2754"/>
                        <wps:cNvSpPr>
                          <a:spLocks/>
                        </wps:cNvSpPr>
                        <wps:spPr bwMode="auto">
                          <a:xfrm>
                            <a:off x="4159885" y="2183765"/>
                            <a:ext cx="24130" cy="15240"/>
                          </a:xfrm>
                          <a:custGeom>
                            <a:avLst/>
                            <a:gdLst>
                              <a:gd name="T0" fmla="*/ 0 w 38"/>
                              <a:gd name="T1" fmla="*/ 19 h 24"/>
                              <a:gd name="T2" fmla="*/ 38 w 38"/>
                              <a:gd name="T3" fmla="*/ 24 h 24"/>
                              <a:gd name="T4" fmla="*/ 38 w 38"/>
                              <a:gd name="T5" fmla="*/ 5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Rectangle 2755"/>
                        <wps:cNvSpPr>
                          <a:spLocks noChangeArrowheads="1"/>
                        </wps:cNvSpPr>
                        <wps:spPr bwMode="auto">
                          <a:xfrm>
                            <a:off x="4196080" y="2186940"/>
                            <a:ext cx="247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756"/>
                        <wps:cNvSpPr>
                          <a:spLocks noChangeArrowheads="1"/>
                        </wps:cNvSpPr>
                        <wps:spPr bwMode="auto">
                          <a:xfrm>
                            <a:off x="4232910" y="2186940"/>
                            <a:ext cx="247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Freeform 2757"/>
                        <wps:cNvSpPr>
                          <a:spLocks/>
                        </wps:cNvSpPr>
                        <wps:spPr bwMode="auto">
                          <a:xfrm>
                            <a:off x="4269740" y="2186940"/>
                            <a:ext cx="24130" cy="15240"/>
                          </a:xfrm>
                          <a:custGeom>
                            <a:avLst/>
                            <a:gdLst>
                              <a:gd name="T0" fmla="*/ 0 w 38"/>
                              <a:gd name="T1" fmla="*/ 19 h 24"/>
                              <a:gd name="T2" fmla="*/ 38 w 38"/>
                              <a:gd name="T3" fmla="*/ 24 h 24"/>
                              <a:gd name="T4" fmla="*/ 38 w 38"/>
                              <a:gd name="T5" fmla="*/ 5 h 24"/>
                              <a:gd name="T6" fmla="*/ 0 w 38"/>
                              <a:gd name="T7" fmla="*/ 0 h 24"/>
                              <a:gd name="T8" fmla="*/ 0 w 38"/>
                              <a:gd name="T9" fmla="*/ 19 h 24"/>
                            </a:gdLst>
                            <a:ahLst/>
                            <a:cxnLst>
                              <a:cxn ang="0">
                                <a:pos x="T0" y="T1"/>
                              </a:cxn>
                              <a:cxn ang="0">
                                <a:pos x="T2" y="T3"/>
                              </a:cxn>
                              <a:cxn ang="0">
                                <a:pos x="T4" y="T5"/>
                              </a:cxn>
                              <a:cxn ang="0">
                                <a:pos x="T6" y="T7"/>
                              </a:cxn>
                              <a:cxn ang="0">
                                <a:pos x="T8" y="T9"/>
                              </a:cxn>
                            </a:cxnLst>
                            <a:rect l="0" t="0" r="r" b="b"/>
                            <a:pathLst>
                              <a:path w="38" h="24">
                                <a:moveTo>
                                  <a:pt x="0" y="19"/>
                                </a:moveTo>
                                <a:lnTo>
                                  <a:pt x="38" y="24"/>
                                </a:lnTo>
                                <a:lnTo>
                                  <a:pt x="38"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2758"/>
                        <wps:cNvSpPr>
                          <a:spLocks noChangeArrowheads="1"/>
                        </wps:cNvSpPr>
                        <wps:spPr bwMode="auto">
                          <a:xfrm>
                            <a:off x="4305935" y="2190115"/>
                            <a:ext cx="247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759"/>
                        <wps:cNvSpPr>
                          <a:spLocks noChangeArrowheads="1"/>
                        </wps:cNvSpPr>
                        <wps:spPr bwMode="auto">
                          <a:xfrm>
                            <a:off x="4342765" y="2190115"/>
                            <a:ext cx="241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760"/>
                        <wps:cNvSpPr>
                          <a:spLocks noChangeArrowheads="1"/>
                        </wps:cNvSpPr>
                        <wps:spPr bwMode="auto">
                          <a:xfrm>
                            <a:off x="4379595" y="2190115"/>
                            <a:ext cx="241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Freeform 2761"/>
                        <wps:cNvSpPr>
                          <a:spLocks/>
                        </wps:cNvSpPr>
                        <wps:spPr bwMode="auto">
                          <a:xfrm>
                            <a:off x="4415790" y="2190115"/>
                            <a:ext cx="24765" cy="15240"/>
                          </a:xfrm>
                          <a:custGeom>
                            <a:avLst/>
                            <a:gdLst>
                              <a:gd name="T0" fmla="*/ 0 w 39"/>
                              <a:gd name="T1" fmla="*/ 19 h 24"/>
                              <a:gd name="T2" fmla="*/ 39 w 39"/>
                              <a:gd name="T3" fmla="*/ 24 h 24"/>
                              <a:gd name="T4" fmla="*/ 39 w 39"/>
                              <a:gd name="T5" fmla="*/ 5 h 24"/>
                              <a:gd name="T6" fmla="*/ 0 w 39"/>
                              <a:gd name="T7" fmla="*/ 0 h 24"/>
                              <a:gd name="T8" fmla="*/ 0 w 39"/>
                              <a:gd name="T9" fmla="*/ 19 h 24"/>
                            </a:gdLst>
                            <a:ahLst/>
                            <a:cxnLst>
                              <a:cxn ang="0">
                                <a:pos x="T0" y="T1"/>
                              </a:cxn>
                              <a:cxn ang="0">
                                <a:pos x="T2" y="T3"/>
                              </a:cxn>
                              <a:cxn ang="0">
                                <a:pos x="T4" y="T5"/>
                              </a:cxn>
                              <a:cxn ang="0">
                                <a:pos x="T6" y="T7"/>
                              </a:cxn>
                              <a:cxn ang="0">
                                <a:pos x="T8" y="T9"/>
                              </a:cxn>
                            </a:cxnLst>
                            <a:rect l="0" t="0" r="r" b="b"/>
                            <a:pathLst>
                              <a:path w="39" h="24">
                                <a:moveTo>
                                  <a:pt x="0" y="19"/>
                                </a:moveTo>
                                <a:lnTo>
                                  <a:pt x="39" y="24"/>
                                </a:lnTo>
                                <a:lnTo>
                                  <a:pt x="39" y="5"/>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2762"/>
                        <wps:cNvSpPr>
                          <a:spLocks noChangeArrowheads="1"/>
                        </wps:cNvSpPr>
                        <wps:spPr bwMode="auto">
                          <a:xfrm>
                            <a:off x="4452620" y="2193290"/>
                            <a:ext cx="241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763"/>
                        <wps:cNvSpPr>
                          <a:spLocks noChangeArrowheads="1"/>
                        </wps:cNvSpPr>
                        <wps:spPr bwMode="auto">
                          <a:xfrm>
                            <a:off x="4489450" y="2193290"/>
                            <a:ext cx="241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764"/>
                        <wps:cNvSpPr>
                          <a:spLocks noChangeArrowheads="1"/>
                        </wps:cNvSpPr>
                        <wps:spPr bwMode="auto">
                          <a:xfrm>
                            <a:off x="4525645" y="2195830"/>
                            <a:ext cx="247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765"/>
                        <wps:cNvSpPr>
                          <a:spLocks noChangeArrowheads="1"/>
                        </wps:cNvSpPr>
                        <wps:spPr bwMode="auto">
                          <a:xfrm>
                            <a:off x="4562475" y="2195830"/>
                            <a:ext cx="241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766"/>
                        <wps:cNvSpPr>
                          <a:spLocks noChangeArrowheads="1"/>
                        </wps:cNvSpPr>
                        <wps:spPr bwMode="auto">
                          <a:xfrm>
                            <a:off x="4598670" y="2195830"/>
                            <a:ext cx="247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Freeform 2767"/>
                        <wps:cNvSpPr>
                          <a:spLocks/>
                        </wps:cNvSpPr>
                        <wps:spPr bwMode="auto">
                          <a:xfrm>
                            <a:off x="4635500" y="2195830"/>
                            <a:ext cx="24130" cy="15240"/>
                          </a:xfrm>
                          <a:custGeom>
                            <a:avLst/>
                            <a:gdLst>
                              <a:gd name="T0" fmla="*/ 0 w 38"/>
                              <a:gd name="T1" fmla="*/ 20 h 24"/>
                              <a:gd name="T2" fmla="*/ 38 w 38"/>
                              <a:gd name="T3" fmla="*/ 24 h 24"/>
                              <a:gd name="T4" fmla="*/ 38 w 38"/>
                              <a:gd name="T5" fmla="*/ 5 h 24"/>
                              <a:gd name="T6" fmla="*/ 0 w 38"/>
                              <a:gd name="T7" fmla="*/ 0 h 24"/>
                              <a:gd name="T8" fmla="*/ 0 w 38"/>
                              <a:gd name="T9" fmla="*/ 20 h 24"/>
                            </a:gdLst>
                            <a:ahLst/>
                            <a:cxnLst>
                              <a:cxn ang="0">
                                <a:pos x="T0" y="T1"/>
                              </a:cxn>
                              <a:cxn ang="0">
                                <a:pos x="T2" y="T3"/>
                              </a:cxn>
                              <a:cxn ang="0">
                                <a:pos x="T4" y="T5"/>
                              </a:cxn>
                              <a:cxn ang="0">
                                <a:pos x="T6" y="T7"/>
                              </a:cxn>
                              <a:cxn ang="0">
                                <a:pos x="T8" y="T9"/>
                              </a:cxn>
                            </a:cxnLst>
                            <a:rect l="0" t="0" r="r" b="b"/>
                            <a:pathLst>
                              <a:path w="38" h="24">
                                <a:moveTo>
                                  <a:pt x="0" y="20"/>
                                </a:moveTo>
                                <a:lnTo>
                                  <a:pt x="38" y="24"/>
                                </a:lnTo>
                                <a:lnTo>
                                  <a:pt x="38" y="5"/>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Rectangle 2768"/>
                        <wps:cNvSpPr>
                          <a:spLocks noChangeArrowheads="1"/>
                        </wps:cNvSpPr>
                        <wps:spPr bwMode="auto">
                          <a:xfrm>
                            <a:off x="4672330" y="2199005"/>
                            <a:ext cx="241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769"/>
                        <wps:cNvSpPr>
                          <a:spLocks noChangeArrowheads="1"/>
                        </wps:cNvSpPr>
                        <wps:spPr bwMode="auto">
                          <a:xfrm>
                            <a:off x="4708525" y="2199005"/>
                            <a:ext cx="247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770"/>
                        <wps:cNvSpPr>
                          <a:spLocks noChangeArrowheads="1"/>
                        </wps:cNvSpPr>
                        <wps:spPr bwMode="auto">
                          <a:xfrm>
                            <a:off x="4745355" y="2199005"/>
                            <a:ext cx="241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Freeform 2771"/>
                        <wps:cNvSpPr>
                          <a:spLocks/>
                        </wps:cNvSpPr>
                        <wps:spPr bwMode="auto">
                          <a:xfrm>
                            <a:off x="457200" y="57785"/>
                            <a:ext cx="1522095" cy="1162050"/>
                          </a:xfrm>
                          <a:custGeom>
                            <a:avLst/>
                            <a:gdLst>
                              <a:gd name="T0" fmla="*/ 644 w 2397"/>
                              <a:gd name="T1" fmla="*/ 38 h 1830"/>
                              <a:gd name="T2" fmla="*/ 807 w 2397"/>
                              <a:gd name="T3" fmla="*/ 58 h 1830"/>
                              <a:gd name="T4" fmla="*/ 865 w 2397"/>
                              <a:gd name="T5" fmla="*/ 77 h 1830"/>
                              <a:gd name="T6" fmla="*/ 927 w 2397"/>
                              <a:gd name="T7" fmla="*/ 101 h 1830"/>
                              <a:gd name="T8" fmla="*/ 990 w 2397"/>
                              <a:gd name="T9" fmla="*/ 125 h 1830"/>
                              <a:gd name="T10" fmla="*/ 1038 w 2397"/>
                              <a:gd name="T11" fmla="*/ 149 h 1830"/>
                              <a:gd name="T12" fmla="*/ 1091 w 2397"/>
                              <a:gd name="T13" fmla="*/ 178 h 1830"/>
                              <a:gd name="T14" fmla="*/ 1158 w 2397"/>
                              <a:gd name="T15" fmla="*/ 221 h 1830"/>
                              <a:gd name="T16" fmla="*/ 1244 w 2397"/>
                              <a:gd name="T17" fmla="*/ 283 h 1830"/>
                              <a:gd name="T18" fmla="*/ 1369 w 2397"/>
                              <a:gd name="T19" fmla="*/ 379 h 1830"/>
                              <a:gd name="T20" fmla="*/ 1494 w 2397"/>
                              <a:gd name="T21" fmla="*/ 500 h 1830"/>
                              <a:gd name="T22" fmla="*/ 1547 w 2397"/>
                              <a:gd name="T23" fmla="*/ 576 h 1830"/>
                              <a:gd name="T24" fmla="*/ 1624 w 2397"/>
                              <a:gd name="T25" fmla="*/ 672 h 1830"/>
                              <a:gd name="T26" fmla="*/ 1667 w 2397"/>
                              <a:gd name="T27" fmla="*/ 740 h 1830"/>
                              <a:gd name="T28" fmla="*/ 1739 w 2397"/>
                              <a:gd name="T29" fmla="*/ 836 h 1830"/>
                              <a:gd name="T30" fmla="*/ 1782 w 2397"/>
                              <a:gd name="T31" fmla="*/ 908 h 1830"/>
                              <a:gd name="T32" fmla="*/ 1825 w 2397"/>
                              <a:gd name="T33" fmla="*/ 970 h 1830"/>
                              <a:gd name="T34" fmla="*/ 1912 w 2397"/>
                              <a:gd name="T35" fmla="*/ 1110 h 1830"/>
                              <a:gd name="T36" fmla="*/ 1974 w 2397"/>
                              <a:gd name="T37" fmla="*/ 1211 h 1830"/>
                              <a:gd name="T38" fmla="*/ 2022 w 2397"/>
                              <a:gd name="T39" fmla="*/ 1287 h 1830"/>
                              <a:gd name="T40" fmla="*/ 2066 w 2397"/>
                              <a:gd name="T41" fmla="*/ 1359 h 1830"/>
                              <a:gd name="T42" fmla="*/ 2109 w 2397"/>
                              <a:gd name="T43" fmla="*/ 1427 h 1830"/>
                              <a:gd name="T44" fmla="*/ 2166 w 2397"/>
                              <a:gd name="T45" fmla="*/ 1504 h 1830"/>
                              <a:gd name="T46" fmla="*/ 2210 w 2397"/>
                              <a:gd name="T47" fmla="*/ 1571 h 1830"/>
                              <a:gd name="T48" fmla="*/ 2258 w 2397"/>
                              <a:gd name="T49" fmla="*/ 1638 h 1830"/>
                              <a:gd name="T50" fmla="*/ 2291 w 2397"/>
                              <a:gd name="T51" fmla="*/ 1696 h 1830"/>
                              <a:gd name="T52" fmla="*/ 2335 w 2397"/>
                              <a:gd name="T53" fmla="*/ 1763 h 1830"/>
                              <a:gd name="T54" fmla="*/ 2397 w 2397"/>
                              <a:gd name="T55" fmla="*/ 1821 h 1830"/>
                              <a:gd name="T56" fmla="*/ 2354 w 2397"/>
                              <a:gd name="T57" fmla="*/ 1753 h 1830"/>
                              <a:gd name="T58" fmla="*/ 2310 w 2397"/>
                              <a:gd name="T59" fmla="*/ 1686 h 1830"/>
                              <a:gd name="T60" fmla="*/ 2267 w 2397"/>
                              <a:gd name="T61" fmla="*/ 1619 h 1830"/>
                              <a:gd name="T62" fmla="*/ 2224 w 2397"/>
                              <a:gd name="T63" fmla="*/ 1552 h 1830"/>
                              <a:gd name="T64" fmla="*/ 2181 w 2397"/>
                              <a:gd name="T65" fmla="*/ 1489 h 1830"/>
                              <a:gd name="T66" fmla="*/ 2128 w 2397"/>
                              <a:gd name="T67" fmla="*/ 1417 h 1830"/>
                              <a:gd name="T68" fmla="*/ 2085 w 2397"/>
                              <a:gd name="T69" fmla="*/ 1350 h 1830"/>
                              <a:gd name="T70" fmla="*/ 2042 w 2397"/>
                              <a:gd name="T71" fmla="*/ 1278 h 1830"/>
                              <a:gd name="T72" fmla="*/ 1994 w 2397"/>
                              <a:gd name="T73" fmla="*/ 1201 h 1830"/>
                              <a:gd name="T74" fmla="*/ 1931 w 2397"/>
                              <a:gd name="T75" fmla="*/ 1100 h 1830"/>
                              <a:gd name="T76" fmla="*/ 1845 w 2397"/>
                              <a:gd name="T77" fmla="*/ 961 h 1830"/>
                              <a:gd name="T78" fmla="*/ 1801 w 2397"/>
                              <a:gd name="T79" fmla="*/ 898 h 1830"/>
                              <a:gd name="T80" fmla="*/ 1763 w 2397"/>
                              <a:gd name="T81" fmla="*/ 836 h 1830"/>
                              <a:gd name="T82" fmla="*/ 1705 w 2397"/>
                              <a:gd name="T83" fmla="*/ 754 h 1830"/>
                              <a:gd name="T84" fmla="*/ 1648 w 2397"/>
                              <a:gd name="T85" fmla="*/ 672 h 1830"/>
                              <a:gd name="T86" fmla="*/ 1585 w 2397"/>
                              <a:gd name="T87" fmla="*/ 586 h 1830"/>
                              <a:gd name="T88" fmla="*/ 1504 w 2397"/>
                              <a:gd name="T89" fmla="*/ 490 h 1830"/>
                              <a:gd name="T90" fmla="*/ 1379 w 2397"/>
                              <a:gd name="T91" fmla="*/ 360 h 1830"/>
                              <a:gd name="T92" fmla="*/ 1278 w 2397"/>
                              <a:gd name="T93" fmla="*/ 283 h 1830"/>
                              <a:gd name="T94" fmla="*/ 1182 w 2397"/>
                              <a:gd name="T95" fmla="*/ 216 h 1830"/>
                              <a:gd name="T96" fmla="*/ 1115 w 2397"/>
                              <a:gd name="T97" fmla="*/ 168 h 1830"/>
                              <a:gd name="T98" fmla="*/ 1057 w 2397"/>
                              <a:gd name="T99" fmla="*/ 134 h 1830"/>
                              <a:gd name="T100" fmla="*/ 1014 w 2397"/>
                              <a:gd name="T101" fmla="*/ 110 h 1830"/>
                              <a:gd name="T102" fmla="*/ 956 w 2397"/>
                              <a:gd name="T103" fmla="*/ 91 h 1830"/>
                              <a:gd name="T104" fmla="*/ 908 w 2397"/>
                              <a:gd name="T105" fmla="*/ 72 h 1830"/>
                              <a:gd name="T106" fmla="*/ 846 w 2397"/>
                              <a:gd name="T107" fmla="*/ 48 h 1830"/>
                              <a:gd name="T108" fmla="*/ 788 w 2397"/>
                              <a:gd name="T109" fmla="*/ 34 h 1830"/>
                              <a:gd name="T110" fmla="*/ 639 w 2397"/>
                              <a:gd name="T111" fmla="*/ 14 h 1830"/>
                              <a:gd name="T112" fmla="*/ 0 w 2397"/>
                              <a:gd name="T113" fmla="*/ 19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97" h="1830">
                                <a:moveTo>
                                  <a:pt x="0" y="19"/>
                                </a:moveTo>
                                <a:lnTo>
                                  <a:pt x="385" y="19"/>
                                </a:lnTo>
                                <a:lnTo>
                                  <a:pt x="394" y="24"/>
                                </a:lnTo>
                                <a:lnTo>
                                  <a:pt x="490" y="24"/>
                                </a:lnTo>
                                <a:lnTo>
                                  <a:pt x="500" y="29"/>
                                </a:lnTo>
                                <a:lnTo>
                                  <a:pt x="572" y="29"/>
                                </a:lnTo>
                                <a:lnTo>
                                  <a:pt x="577" y="34"/>
                                </a:lnTo>
                                <a:lnTo>
                                  <a:pt x="639" y="34"/>
                                </a:lnTo>
                                <a:lnTo>
                                  <a:pt x="644" y="38"/>
                                </a:lnTo>
                                <a:lnTo>
                                  <a:pt x="687" y="38"/>
                                </a:lnTo>
                                <a:lnTo>
                                  <a:pt x="692" y="43"/>
                                </a:lnTo>
                                <a:lnTo>
                                  <a:pt x="726" y="43"/>
                                </a:lnTo>
                                <a:lnTo>
                                  <a:pt x="730" y="48"/>
                                </a:lnTo>
                                <a:lnTo>
                                  <a:pt x="754" y="48"/>
                                </a:lnTo>
                                <a:lnTo>
                                  <a:pt x="759" y="53"/>
                                </a:lnTo>
                                <a:lnTo>
                                  <a:pt x="778" y="53"/>
                                </a:lnTo>
                                <a:lnTo>
                                  <a:pt x="783" y="58"/>
                                </a:lnTo>
                                <a:lnTo>
                                  <a:pt x="807" y="58"/>
                                </a:lnTo>
                                <a:lnTo>
                                  <a:pt x="812" y="62"/>
                                </a:lnTo>
                                <a:lnTo>
                                  <a:pt x="807" y="62"/>
                                </a:lnTo>
                                <a:lnTo>
                                  <a:pt x="817" y="62"/>
                                </a:lnTo>
                                <a:lnTo>
                                  <a:pt x="822" y="67"/>
                                </a:lnTo>
                                <a:lnTo>
                                  <a:pt x="836" y="67"/>
                                </a:lnTo>
                                <a:lnTo>
                                  <a:pt x="841" y="72"/>
                                </a:lnTo>
                                <a:lnTo>
                                  <a:pt x="850" y="72"/>
                                </a:lnTo>
                                <a:lnTo>
                                  <a:pt x="855" y="77"/>
                                </a:lnTo>
                                <a:lnTo>
                                  <a:pt x="865" y="77"/>
                                </a:lnTo>
                                <a:lnTo>
                                  <a:pt x="870" y="82"/>
                                </a:lnTo>
                                <a:lnTo>
                                  <a:pt x="879" y="82"/>
                                </a:lnTo>
                                <a:lnTo>
                                  <a:pt x="884" y="86"/>
                                </a:lnTo>
                                <a:lnTo>
                                  <a:pt x="894" y="86"/>
                                </a:lnTo>
                                <a:lnTo>
                                  <a:pt x="899" y="91"/>
                                </a:lnTo>
                                <a:lnTo>
                                  <a:pt x="908" y="91"/>
                                </a:lnTo>
                                <a:lnTo>
                                  <a:pt x="913" y="96"/>
                                </a:lnTo>
                                <a:lnTo>
                                  <a:pt x="923" y="96"/>
                                </a:lnTo>
                                <a:lnTo>
                                  <a:pt x="927" y="101"/>
                                </a:lnTo>
                                <a:lnTo>
                                  <a:pt x="937" y="101"/>
                                </a:lnTo>
                                <a:lnTo>
                                  <a:pt x="942" y="106"/>
                                </a:lnTo>
                                <a:lnTo>
                                  <a:pt x="951" y="106"/>
                                </a:lnTo>
                                <a:lnTo>
                                  <a:pt x="961" y="115"/>
                                </a:lnTo>
                                <a:lnTo>
                                  <a:pt x="971" y="115"/>
                                </a:lnTo>
                                <a:lnTo>
                                  <a:pt x="975" y="120"/>
                                </a:lnTo>
                                <a:lnTo>
                                  <a:pt x="980" y="120"/>
                                </a:lnTo>
                                <a:lnTo>
                                  <a:pt x="985" y="125"/>
                                </a:lnTo>
                                <a:lnTo>
                                  <a:pt x="990" y="125"/>
                                </a:lnTo>
                                <a:lnTo>
                                  <a:pt x="995" y="130"/>
                                </a:lnTo>
                                <a:lnTo>
                                  <a:pt x="1004" y="130"/>
                                </a:lnTo>
                                <a:lnTo>
                                  <a:pt x="1009" y="134"/>
                                </a:lnTo>
                                <a:lnTo>
                                  <a:pt x="1014" y="134"/>
                                </a:lnTo>
                                <a:lnTo>
                                  <a:pt x="1019" y="139"/>
                                </a:lnTo>
                                <a:lnTo>
                                  <a:pt x="1023" y="139"/>
                                </a:lnTo>
                                <a:lnTo>
                                  <a:pt x="1028" y="144"/>
                                </a:lnTo>
                                <a:lnTo>
                                  <a:pt x="1033" y="144"/>
                                </a:lnTo>
                                <a:lnTo>
                                  <a:pt x="1038" y="149"/>
                                </a:lnTo>
                                <a:lnTo>
                                  <a:pt x="1043" y="149"/>
                                </a:lnTo>
                                <a:lnTo>
                                  <a:pt x="1047" y="154"/>
                                </a:lnTo>
                                <a:lnTo>
                                  <a:pt x="1052" y="154"/>
                                </a:lnTo>
                                <a:lnTo>
                                  <a:pt x="1062" y="163"/>
                                </a:lnTo>
                                <a:lnTo>
                                  <a:pt x="1067" y="163"/>
                                </a:lnTo>
                                <a:lnTo>
                                  <a:pt x="1071" y="168"/>
                                </a:lnTo>
                                <a:lnTo>
                                  <a:pt x="1076" y="168"/>
                                </a:lnTo>
                                <a:lnTo>
                                  <a:pt x="1086" y="178"/>
                                </a:lnTo>
                                <a:lnTo>
                                  <a:pt x="1091" y="178"/>
                                </a:lnTo>
                                <a:lnTo>
                                  <a:pt x="1095" y="182"/>
                                </a:lnTo>
                                <a:lnTo>
                                  <a:pt x="1105" y="187"/>
                                </a:lnTo>
                                <a:lnTo>
                                  <a:pt x="1110" y="187"/>
                                </a:lnTo>
                                <a:lnTo>
                                  <a:pt x="1119" y="197"/>
                                </a:lnTo>
                                <a:lnTo>
                                  <a:pt x="1124" y="197"/>
                                </a:lnTo>
                                <a:lnTo>
                                  <a:pt x="1134" y="207"/>
                                </a:lnTo>
                                <a:lnTo>
                                  <a:pt x="1139" y="207"/>
                                </a:lnTo>
                                <a:lnTo>
                                  <a:pt x="1153" y="221"/>
                                </a:lnTo>
                                <a:lnTo>
                                  <a:pt x="1158" y="221"/>
                                </a:lnTo>
                                <a:lnTo>
                                  <a:pt x="1172" y="235"/>
                                </a:lnTo>
                                <a:lnTo>
                                  <a:pt x="1182" y="235"/>
                                </a:lnTo>
                                <a:lnTo>
                                  <a:pt x="1187" y="240"/>
                                </a:lnTo>
                                <a:lnTo>
                                  <a:pt x="1196" y="250"/>
                                </a:lnTo>
                                <a:lnTo>
                                  <a:pt x="1201" y="250"/>
                                </a:lnTo>
                                <a:lnTo>
                                  <a:pt x="1220" y="269"/>
                                </a:lnTo>
                                <a:lnTo>
                                  <a:pt x="1225" y="269"/>
                                </a:lnTo>
                                <a:lnTo>
                                  <a:pt x="1239" y="283"/>
                                </a:lnTo>
                                <a:lnTo>
                                  <a:pt x="1244" y="283"/>
                                </a:lnTo>
                                <a:lnTo>
                                  <a:pt x="1259" y="298"/>
                                </a:lnTo>
                                <a:lnTo>
                                  <a:pt x="1268" y="303"/>
                                </a:lnTo>
                                <a:lnTo>
                                  <a:pt x="1273" y="303"/>
                                </a:lnTo>
                                <a:lnTo>
                                  <a:pt x="1297" y="327"/>
                                </a:lnTo>
                                <a:lnTo>
                                  <a:pt x="1302" y="327"/>
                                </a:lnTo>
                                <a:lnTo>
                                  <a:pt x="1321" y="346"/>
                                </a:lnTo>
                                <a:lnTo>
                                  <a:pt x="1336" y="351"/>
                                </a:lnTo>
                                <a:lnTo>
                                  <a:pt x="1364" y="379"/>
                                </a:lnTo>
                                <a:lnTo>
                                  <a:pt x="1369" y="379"/>
                                </a:lnTo>
                                <a:lnTo>
                                  <a:pt x="1374" y="384"/>
                                </a:lnTo>
                                <a:lnTo>
                                  <a:pt x="1374" y="389"/>
                                </a:lnTo>
                                <a:lnTo>
                                  <a:pt x="1388" y="403"/>
                                </a:lnTo>
                                <a:lnTo>
                                  <a:pt x="1393" y="403"/>
                                </a:lnTo>
                                <a:lnTo>
                                  <a:pt x="1422" y="427"/>
                                </a:lnTo>
                                <a:lnTo>
                                  <a:pt x="1460" y="471"/>
                                </a:lnTo>
                                <a:lnTo>
                                  <a:pt x="1460" y="476"/>
                                </a:lnTo>
                                <a:lnTo>
                                  <a:pt x="1489" y="504"/>
                                </a:lnTo>
                                <a:lnTo>
                                  <a:pt x="1494" y="500"/>
                                </a:lnTo>
                                <a:lnTo>
                                  <a:pt x="1489" y="504"/>
                                </a:lnTo>
                                <a:lnTo>
                                  <a:pt x="1513" y="528"/>
                                </a:lnTo>
                                <a:lnTo>
                                  <a:pt x="1513" y="533"/>
                                </a:lnTo>
                                <a:lnTo>
                                  <a:pt x="1528" y="548"/>
                                </a:lnTo>
                                <a:lnTo>
                                  <a:pt x="1528" y="552"/>
                                </a:lnTo>
                                <a:lnTo>
                                  <a:pt x="1552" y="572"/>
                                </a:lnTo>
                                <a:lnTo>
                                  <a:pt x="1547" y="572"/>
                                </a:lnTo>
                                <a:lnTo>
                                  <a:pt x="1547" y="567"/>
                                </a:lnTo>
                                <a:lnTo>
                                  <a:pt x="1547" y="576"/>
                                </a:lnTo>
                                <a:lnTo>
                                  <a:pt x="1566" y="596"/>
                                </a:lnTo>
                                <a:lnTo>
                                  <a:pt x="1566" y="600"/>
                                </a:lnTo>
                                <a:lnTo>
                                  <a:pt x="1585" y="620"/>
                                </a:lnTo>
                                <a:lnTo>
                                  <a:pt x="1585" y="624"/>
                                </a:lnTo>
                                <a:lnTo>
                                  <a:pt x="1604" y="644"/>
                                </a:lnTo>
                                <a:lnTo>
                                  <a:pt x="1604" y="648"/>
                                </a:lnTo>
                                <a:lnTo>
                                  <a:pt x="1619" y="663"/>
                                </a:lnTo>
                                <a:lnTo>
                                  <a:pt x="1619" y="668"/>
                                </a:lnTo>
                                <a:lnTo>
                                  <a:pt x="1624" y="672"/>
                                </a:lnTo>
                                <a:lnTo>
                                  <a:pt x="1629" y="682"/>
                                </a:lnTo>
                                <a:lnTo>
                                  <a:pt x="1633" y="687"/>
                                </a:lnTo>
                                <a:lnTo>
                                  <a:pt x="1633" y="692"/>
                                </a:lnTo>
                                <a:lnTo>
                                  <a:pt x="1648" y="706"/>
                                </a:lnTo>
                                <a:lnTo>
                                  <a:pt x="1648" y="711"/>
                                </a:lnTo>
                                <a:lnTo>
                                  <a:pt x="1662" y="725"/>
                                </a:lnTo>
                                <a:lnTo>
                                  <a:pt x="1667" y="735"/>
                                </a:lnTo>
                                <a:lnTo>
                                  <a:pt x="1667" y="730"/>
                                </a:lnTo>
                                <a:lnTo>
                                  <a:pt x="1667" y="740"/>
                                </a:lnTo>
                                <a:lnTo>
                                  <a:pt x="1681" y="754"/>
                                </a:lnTo>
                                <a:lnTo>
                                  <a:pt x="1686" y="764"/>
                                </a:lnTo>
                                <a:lnTo>
                                  <a:pt x="1696" y="773"/>
                                </a:lnTo>
                                <a:lnTo>
                                  <a:pt x="1701" y="788"/>
                                </a:lnTo>
                                <a:lnTo>
                                  <a:pt x="1710" y="797"/>
                                </a:lnTo>
                                <a:lnTo>
                                  <a:pt x="1715" y="807"/>
                                </a:lnTo>
                                <a:lnTo>
                                  <a:pt x="1725" y="817"/>
                                </a:lnTo>
                                <a:lnTo>
                                  <a:pt x="1729" y="826"/>
                                </a:lnTo>
                                <a:lnTo>
                                  <a:pt x="1739" y="836"/>
                                </a:lnTo>
                                <a:lnTo>
                                  <a:pt x="1744" y="845"/>
                                </a:lnTo>
                                <a:lnTo>
                                  <a:pt x="1749" y="850"/>
                                </a:lnTo>
                                <a:lnTo>
                                  <a:pt x="1753" y="860"/>
                                </a:lnTo>
                                <a:lnTo>
                                  <a:pt x="1758" y="865"/>
                                </a:lnTo>
                                <a:lnTo>
                                  <a:pt x="1763" y="879"/>
                                </a:lnTo>
                                <a:lnTo>
                                  <a:pt x="1768" y="884"/>
                                </a:lnTo>
                                <a:lnTo>
                                  <a:pt x="1773" y="893"/>
                                </a:lnTo>
                                <a:lnTo>
                                  <a:pt x="1777" y="898"/>
                                </a:lnTo>
                                <a:lnTo>
                                  <a:pt x="1782" y="908"/>
                                </a:lnTo>
                                <a:lnTo>
                                  <a:pt x="1787" y="913"/>
                                </a:lnTo>
                                <a:lnTo>
                                  <a:pt x="1792" y="922"/>
                                </a:lnTo>
                                <a:lnTo>
                                  <a:pt x="1797" y="927"/>
                                </a:lnTo>
                                <a:lnTo>
                                  <a:pt x="1801" y="937"/>
                                </a:lnTo>
                                <a:lnTo>
                                  <a:pt x="1816" y="946"/>
                                </a:lnTo>
                                <a:lnTo>
                                  <a:pt x="1811" y="946"/>
                                </a:lnTo>
                                <a:lnTo>
                                  <a:pt x="1816" y="946"/>
                                </a:lnTo>
                                <a:lnTo>
                                  <a:pt x="1816" y="951"/>
                                </a:lnTo>
                                <a:lnTo>
                                  <a:pt x="1825" y="970"/>
                                </a:lnTo>
                                <a:lnTo>
                                  <a:pt x="1830" y="975"/>
                                </a:lnTo>
                                <a:lnTo>
                                  <a:pt x="1845" y="1004"/>
                                </a:lnTo>
                                <a:lnTo>
                                  <a:pt x="1849" y="1009"/>
                                </a:lnTo>
                                <a:lnTo>
                                  <a:pt x="1864" y="1038"/>
                                </a:lnTo>
                                <a:lnTo>
                                  <a:pt x="1869" y="1042"/>
                                </a:lnTo>
                                <a:lnTo>
                                  <a:pt x="1888" y="1071"/>
                                </a:lnTo>
                                <a:lnTo>
                                  <a:pt x="1897" y="1076"/>
                                </a:lnTo>
                                <a:lnTo>
                                  <a:pt x="1907" y="1105"/>
                                </a:lnTo>
                                <a:lnTo>
                                  <a:pt x="1912" y="1110"/>
                                </a:lnTo>
                                <a:lnTo>
                                  <a:pt x="1926" y="1138"/>
                                </a:lnTo>
                                <a:lnTo>
                                  <a:pt x="1931" y="1143"/>
                                </a:lnTo>
                                <a:lnTo>
                                  <a:pt x="1941" y="1162"/>
                                </a:lnTo>
                                <a:lnTo>
                                  <a:pt x="1945" y="1167"/>
                                </a:lnTo>
                                <a:lnTo>
                                  <a:pt x="1955" y="1186"/>
                                </a:lnTo>
                                <a:lnTo>
                                  <a:pt x="1960" y="1191"/>
                                </a:lnTo>
                                <a:lnTo>
                                  <a:pt x="1965" y="1201"/>
                                </a:lnTo>
                                <a:lnTo>
                                  <a:pt x="1979" y="1211"/>
                                </a:lnTo>
                                <a:lnTo>
                                  <a:pt x="1974" y="1211"/>
                                </a:lnTo>
                                <a:lnTo>
                                  <a:pt x="1979" y="1211"/>
                                </a:lnTo>
                                <a:lnTo>
                                  <a:pt x="1979" y="1215"/>
                                </a:lnTo>
                                <a:lnTo>
                                  <a:pt x="1989" y="1235"/>
                                </a:lnTo>
                                <a:lnTo>
                                  <a:pt x="1994" y="1239"/>
                                </a:lnTo>
                                <a:lnTo>
                                  <a:pt x="1998" y="1249"/>
                                </a:lnTo>
                                <a:lnTo>
                                  <a:pt x="2003" y="1254"/>
                                </a:lnTo>
                                <a:lnTo>
                                  <a:pt x="2013" y="1273"/>
                                </a:lnTo>
                                <a:lnTo>
                                  <a:pt x="2018" y="1278"/>
                                </a:lnTo>
                                <a:lnTo>
                                  <a:pt x="2022" y="1287"/>
                                </a:lnTo>
                                <a:lnTo>
                                  <a:pt x="2027" y="1292"/>
                                </a:lnTo>
                                <a:lnTo>
                                  <a:pt x="2037" y="1311"/>
                                </a:lnTo>
                                <a:lnTo>
                                  <a:pt x="2042" y="1316"/>
                                </a:lnTo>
                                <a:lnTo>
                                  <a:pt x="2046" y="1326"/>
                                </a:lnTo>
                                <a:lnTo>
                                  <a:pt x="2051" y="1331"/>
                                </a:lnTo>
                                <a:lnTo>
                                  <a:pt x="2051" y="1340"/>
                                </a:lnTo>
                                <a:lnTo>
                                  <a:pt x="2056" y="1345"/>
                                </a:lnTo>
                                <a:lnTo>
                                  <a:pt x="2061" y="1355"/>
                                </a:lnTo>
                                <a:lnTo>
                                  <a:pt x="2066" y="1359"/>
                                </a:lnTo>
                                <a:lnTo>
                                  <a:pt x="2070" y="1369"/>
                                </a:lnTo>
                                <a:lnTo>
                                  <a:pt x="2075" y="1374"/>
                                </a:lnTo>
                                <a:lnTo>
                                  <a:pt x="2080" y="1383"/>
                                </a:lnTo>
                                <a:lnTo>
                                  <a:pt x="2085" y="1388"/>
                                </a:lnTo>
                                <a:lnTo>
                                  <a:pt x="2090" y="1398"/>
                                </a:lnTo>
                                <a:lnTo>
                                  <a:pt x="2094" y="1403"/>
                                </a:lnTo>
                                <a:lnTo>
                                  <a:pt x="2099" y="1412"/>
                                </a:lnTo>
                                <a:lnTo>
                                  <a:pt x="2104" y="1417"/>
                                </a:lnTo>
                                <a:lnTo>
                                  <a:pt x="2109" y="1427"/>
                                </a:lnTo>
                                <a:lnTo>
                                  <a:pt x="2114" y="1431"/>
                                </a:lnTo>
                                <a:lnTo>
                                  <a:pt x="2118" y="1441"/>
                                </a:lnTo>
                                <a:lnTo>
                                  <a:pt x="2133" y="1451"/>
                                </a:lnTo>
                                <a:lnTo>
                                  <a:pt x="2142" y="1470"/>
                                </a:lnTo>
                                <a:lnTo>
                                  <a:pt x="2147" y="1475"/>
                                </a:lnTo>
                                <a:lnTo>
                                  <a:pt x="2152" y="1484"/>
                                </a:lnTo>
                                <a:lnTo>
                                  <a:pt x="2157" y="1489"/>
                                </a:lnTo>
                                <a:lnTo>
                                  <a:pt x="2162" y="1499"/>
                                </a:lnTo>
                                <a:lnTo>
                                  <a:pt x="2166" y="1504"/>
                                </a:lnTo>
                                <a:lnTo>
                                  <a:pt x="2171" y="1513"/>
                                </a:lnTo>
                                <a:lnTo>
                                  <a:pt x="2176" y="1518"/>
                                </a:lnTo>
                                <a:lnTo>
                                  <a:pt x="2181" y="1528"/>
                                </a:lnTo>
                                <a:lnTo>
                                  <a:pt x="2186" y="1532"/>
                                </a:lnTo>
                                <a:lnTo>
                                  <a:pt x="2190" y="1542"/>
                                </a:lnTo>
                                <a:lnTo>
                                  <a:pt x="2195" y="1547"/>
                                </a:lnTo>
                                <a:lnTo>
                                  <a:pt x="2200" y="1556"/>
                                </a:lnTo>
                                <a:lnTo>
                                  <a:pt x="2205" y="1561"/>
                                </a:lnTo>
                                <a:lnTo>
                                  <a:pt x="2210" y="1571"/>
                                </a:lnTo>
                                <a:lnTo>
                                  <a:pt x="2214" y="1576"/>
                                </a:lnTo>
                                <a:lnTo>
                                  <a:pt x="2219" y="1585"/>
                                </a:lnTo>
                                <a:lnTo>
                                  <a:pt x="2224" y="1590"/>
                                </a:lnTo>
                                <a:lnTo>
                                  <a:pt x="2229" y="1600"/>
                                </a:lnTo>
                                <a:lnTo>
                                  <a:pt x="2234" y="1604"/>
                                </a:lnTo>
                                <a:lnTo>
                                  <a:pt x="2238" y="1614"/>
                                </a:lnTo>
                                <a:lnTo>
                                  <a:pt x="2243" y="1619"/>
                                </a:lnTo>
                                <a:lnTo>
                                  <a:pt x="2248" y="1628"/>
                                </a:lnTo>
                                <a:lnTo>
                                  <a:pt x="2258" y="1638"/>
                                </a:lnTo>
                                <a:lnTo>
                                  <a:pt x="2262" y="1648"/>
                                </a:lnTo>
                                <a:lnTo>
                                  <a:pt x="2267" y="1652"/>
                                </a:lnTo>
                                <a:lnTo>
                                  <a:pt x="2272" y="1662"/>
                                </a:lnTo>
                                <a:lnTo>
                                  <a:pt x="2277" y="1667"/>
                                </a:lnTo>
                                <a:lnTo>
                                  <a:pt x="2282" y="1676"/>
                                </a:lnTo>
                                <a:lnTo>
                                  <a:pt x="2282" y="1672"/>
                                </a:lnTo>
                                <a:lnTo>
                                  <a:pt x="2282" y="1681"/>
                                </a:lnTo>
                                <a:lnTo>
                                  <a:pt x="2286" y="1686"/>
                                </a:lnTo>
                                <a:lnTo>
                                  <a:pt x="2291" y="1696"/>
                                </a:lnTo>
                                <a:lnTo>
                                  <a:pt x="2296" y="1700"/>
                                </a:lnTo>
                                <a:lnTo>
                                  <a:pt x="2301" y="1710"/>
                                </a:lnTo>
                                <a:lnTo>
                                  <a:pt x="2306" y="1715"/>
                                </a:lnTo>
                                <a:lnTo>
                                  <a:pt x="2310" y="1725"/>
                                </a:lnTo>
                                <a:lnTo>
                                  <a:pt x="2315" y="1729"/>
                                </a:lnTo>
                                <a:lnTo>
                                  <a:pt x="2320" y="1739"/>
                                </a:lnTo>
                                <a:lnTo>
                                  <a:pt x="2325" y="1744"/>
                                </a:lnTo>
                                <a:lnTo>
                                  <a:pt x="2325" y="1753"/>
                                </a:lnTo>
                                <a:lnTo>
                                  <a:pt x="2335" y="1763"/>
                                </a:lnTo>
                                <a:lnTo>
                                  <a:pt x="2339" y="1773"/>
                                </a:lnTo>
                                <a:lnTo>
                                  <a:pt x="2344" y="1777"/>
                                </a:lnTo>
                                <a:lnTo>
                                  <a:pt x="2349" y="1787"/>
                                </a:lnTo>
                                <a:lnTo>
                                  <a:pt x="2354" y="1792"/>
                                </a:lnTo>
                                <a:lnTo>
                                  <a:pt x="2359" y="1806"/>
                                </a:lnTo>
                                <a:lnTo>
                                  <a:pt x="2368" y="1816"/>
                                </a:lnTo>
                                <a:lnTo>
                                  <a:pt x="2373" y="1825"/>
                                </a:lnTo>
                                <a:lnTo>
                                  <a:pt x="2378" y="1830"/>
                                </a:lnTo>
                                <a:lnTo>
                                  <a:pt x="2397" y="1821"/>
                                </a:lnTo>
                                <a:lnTo>
                                  <a:pt x="2392" y="1816"/>
                                </a:lnTo>
                                <a:lnTo>
                                  <a:pt x="2387" y="1806"/>
                                </a:lnTo>
                                <a:lnTo>
                                  <a:pt x="2378" y="1797"/>
                                </a:lnTo>
                                <a:lnTo>
                                  <a:pt x="2373" y="1792"/>
                                </a:lnTo>
                                <a:lnTo>
                                  <a:pt x="2373" y="1782"/>
                                </a:lnTo>
                                <a:lnTo>
                                  <a:pt x="2368" y="1777"/>
                                </a:lnTo>
                                <a:lnTo>
                                  <a:pt x="2363" y="1768"/>
                                </a:lnTo>
                                <a:lnTo>
                                  <a:pt x="2359" y="1763"/>
                                </a:lnTo>
                                <a:lnTo>
                                  <a:pt x="2354" y="1753"/>
                                </a:lnTo>
                                <a:lnTo>
                                  <a:pt x="2344" y="1744"/>
                                </a:lnTo>
                                <a:lnTo>
                                  <a:pt x="2344" y="1734"/>
                                </a:lnTo>
                                <a:lnTo>
                                  <a:pt x="2339" y="1729"/>
                                </a:lnTo>
                                <a:lnTo>
                                  <a:pt x="2335" y="1720"/>
                                </a:lnTo>
                                <a:lnTo>
                                  <a:pt x="2330" y="1715"/>
                                </a:lnTo>
                                <a:lnTo>
                                  <a:pt x="2325" y="1705"/>
                                </a:lnTo>
                                <a:lnTo>
                                  <a:pt x="2320" y="1700"/>
                                </a:lnTo>
                                <a:lnTo>
                                  <a:pt x="2315" y="1691"/>
                                </a:lnTo>
                                <a:lnTo>
                                  <a:pt x="2310" y="1686"/>
                                </a:lnTo>
                                <a:lnTo>
                                  <a:pt x="2306" y="1676"/>
                                </a:lnTo>
                                <a:lnTo>
                                  <a:pt x="2301" y="1672"/>
                                </a:lnTo>
                                <a:lnTo>
                                  <a:pt x="2301" y="1667"/>
                                </a:lnTo>
                                <a:lnTo>
                                  <a:pt x="2296" y="1657"/>
                                </a:lnTo>
                                <a:lnTo>
                                  <a:pt x="2291" y="1652"/>
                                </a:lnTo>
                                <a:lnTo>
                                  <a:pt x="2286" y="1643"/>
                                </a:lnTo>
                                <a:lnTo>
                                  <a:pt x="2282" y="1638"/>
                                </a:lnTo>
                                <a:lnTo>
                                  <a:pt x="2277" y="1628"/>
                                </a:lnTo>
                                <a:lnTo>
                                  <a:pt x="2267" y="1619"/>
                                </a:lnTo>
                                <a:lnTo>
                                  <a:pt x="2262" y="1609"/>
                                </a:lnTo>
                                <a:lnTo>
                                  <a:pt x="2258" y="1604"/>
                                </a:lnTo>
                                <a:lnTo>
                                  <a:pt x="2253" y="1595"/>
                                </a:lnTo>
                                <a:lnTo>
                                  <a:pt x="2248" y="1590"/>
                                </a:lnTo>
                                <a:lnTo>
                                  <a:pt x="2243" y="1580"/>
                                </a:lnTo>
                                <a:lnTo>
                                  <a:pt x="2238" y="1576"/>
                                </a:lnTo>
                                <a:lnTo>
                                  <a:pt x="2234" y="1566"/>
                                </a:lnTo>
                                <a:lnTo>
                                  <a:pt x="2229" y="1561"/>
                                </a:lnTo>
                                <a:lnTo>
                                  <a:pt x="2224" y="1552"/>
                                </a:lnTo>
                                <a:lnTo>
                                  <a:pt x="2219" y="1547"/>
                                </a:lnTo>
                                <a:lnTo>
                                  <a:pt x="2214" y="1537"/>
                                </a:lnTo>
                                <a:lnTo>
                                  <a:pt x="2210" y="1532"/>
                                </a:lnTo>
                                <a:lnTo>
                                  <a:pt x="2205" y="1523"/>
                                </a:lnTo>
                                <a:lnTo>
                                  <a:pt x="2200" y="1518"/>
                                </a:lnTo>
                                <a:lnTo>
                                  <a:pt x="2195" y="1508"/>
                                </a:lnTo>
                                <a:lnTo>
                                  <a:pt x="2190" y="1504"/>
                                </a:lnTo>
                                <a:lnTo>
                                  <a:pt x="2186" y="1494"/>
                                </a:lnTo>
                                <a:lnTo>
                                  <a:pt x="2181" y="1489"/>
                                </a:lnTo>
                                <a:lnTo>
                                  <a:pt x="2176" y="1480"/>
                                </a:lnTo>
                                <a:lnTo>
                                  <a:pt x="2171" y="1475"/>
                                </a:lnTo>
                                <a:lnTo>
                                  <a:pt x="2166" y="1465"/>
                                </a:lnTo>
                                <a:lnTo>
                                  <a:pt x="2162" y="1460"/>
                                </a:lnTo>
                                <a:lnTo>
                                  <a:pt x="2157" y="1451"/>
                                </a:lnTo>
                                <a:lnTo>
                                  <a:pt x="2142" y="1441"/>
                                </a:lnTo>
                                <a:lnTo>
                                  <a:pt x="2138" y="1431"/>
                                </a:lnTo>
                                <a:lnTo>
                                  <a:pt x="2133" y="1422"/>
                                </a:lnTo>
                                <a:lnTo>
                                  <a:pt x="2128" y="1417"/>
                                </a:lnTo>
                                <a:lnTo>
                                  <a:pt x="2123" y="1407"/>
                                </a:lnTo>
                                <a:lnTo>
                                  <a:pt x="2118" y="1403"/>
                                </a:lnTo>
                                <a:lnTo>
                                  <a:pt x="2114" y="1393"/>
                                </a:lnTo>
                                <a:lnTo>
                                  <a:pt x="2109" y="1388"/>
                                </a:lnTo>
                                <a:lnTo>
                                  <a:pt x="2104" y="1379"/>
                                </a:lnTo>
                                <a:lnTo>
                                  <a:pt x="2099" y="1374"/>
                                </a:lnTo>
                                <a:lnTo>
                                  <a:pt x="2094" y="1364"/>
                                </a:lnTo>
                                <a:lnTo>
                                  <a:pt x="2090" y="1359"/>
                                </a:lnTo>
                                <a:lnTo>
                                  <a:pt x="2085" y="1350"/>
                                </a:lnTo>
                                <a:lnTo>
                                  <a:pt x="2080" y="1345"/>
                                </a:lnTo>
                                <a:lnTo>
                                  <a:pt x="2075" y="1335"/>
                                </a:lnTo>
                                <a:lnTo>
                                  <a:pt x="2070" y="1331"/>
                                </a:lnTo>
                                <a:lnTo>
                                  <a:pt x="2070" y="1321"/>
                                </a:lnTo>
                                <a:lnTo>
                                  <a:pt x="2066" y="1316"/>
                                </a:lnTo>
                                <a:lnTo>
                                  <a:pt x="2061" y="1307"/>
                                </a:lnTo>
                                <a:lnTo>
                                  <a:pt x="2056" y="1302"/>
                                </a:lnTo>
                                <a:lnTo>
                                  <a:pt x="2046" y="1283"/>
                                </a:lnTo>
                                <a:lnTo>
                                  <a:pt x="2042" y="1278"/>
                                </a:lnTo>
                                <a:lnTo>
                                  <a:pt x="2037" y="1268"/>
                                </a:lnTo>
                                <a:lnTo>
                                  <a:pt x="2032" y="1263"/>
                                </a:lnTo>
                                <a:lnTo>
                                  <a:pt x="2022" y="1244"/>
                                </a:lnTo>
                                <a:lnTo>
                                  <a:pt x="2018" y="1239"/>
                                </a:lnTo>
                                <a:lnTo>
                                  <a:pt x="2013" y="1230"/>
                                </a:lnTo>
                                <a:lnTo>
                                  <a:pt x="2008" y="1225"/>
                                </a:lnTo>
                                <a:lnTo>
                                  <a:pt x="1998" y="1206"/>
                                </a:lnTo>
                                <a:lnTo>
                                  <a:pt x="1989" y="1201"/>
                                </a:lnTo>
                                <a:lnTo>
                                  <a:pt x="1994" y="1201"/>
                                </a:lnTo>
                                <a:lnTo>
                                  <a:pt x="1989" y="1201"/>
                                </a:lnTo>
                                <a:lnTo>
                                  <a:pt x="1984" y="1191"/>
                                </a:lnTo>
                                <a:lnTo>
                                  <a:pt x="1979" y="1182"/>
                                </a:lnTo>
                                <a:lnTo>
                                  <a:pt x="1974" y="1177"/>
                                </a:lnTo>
                                <a:lnTo>
                                  <a:pt x="1965" y="1158"/>
                                </a:lnTo>
                                <a:lnTo>
                                  <a:pt x="1960" y="1153"/>
                                </a:lnTo>
                                <a:lnTo>
                                  <a:pt x="1950" y="1134"/>
                                </a:lnTo>
                                <a:lnTo>
                                  <a:pt x="1945" y="1129"/>
                                </a:lnTo>
                                <a:lnTo>
                                  <a:pt x="1931" y="1100"/>
                                </a:lnTo>
                                <a:lnTo>
                                  <a:pt x="1926" y="1095"/>
                                </a:lnTo>
                                <a:lnTo>
                                  <a:pt x="1907" y="1066"/>
                                </a:lnTo>
                                <a:lnTo>
                                  <a:pt x="1897" y="1062"/>
                                </a:lnTo>
                                <a:lnTo>
                                  <a:pt x="1888" y="1033"/>
                                </a:lnTo>
                                <a:lnTo>
                                  <a:pt x="1883" y="1028"/>
                                </a:lnTo>
                                <a:lnTo>
                                  <a:pt x="1869" y="999"/>
                                </a:lnTo>
                                <a:lnTo>
                                  <a:pt x="1864" y="994"/>
                                </a:lnTo>
                                <a:lnTo>
                                  <a:pt x="1849" y="966"/>
                                </a:lnTo>
                                <a:lnTo>
                                  <a:pt x="1845" y="961"/>
                                </a:lnTo>
                                <a:lnTo>
                                  <a:pt x="1835" y="941"/>
                                </a:lnTo>
                                <a:lnTo>
                                  <a:pt x="1825" y="937"/>
                                </a:lnTo>
                                <a:lnTo>
                                  <a:pt x="1830" y="937"/>
                                </a:lnTo>
                                <a:lnTo>
                                  <a:pt x="1825" y="937"/>
                                </a:lnTo>
                                <a:lnTo>
                                  <a:pt x="1821" y="927"/>
                                </a:lnTo>
                                <a:lnTo>
                                  <a:pt x="1816" y="917"/>
                                </a:lnTo>
                                <a:lnTo>
                                  <a:pt x="1811" y="913"/>
                                </a:lnTo>
                                <a:lnTo>
                                  <a:pt x="1806" y="903"/>
                                </a:lnTo>
                                <a:lnTo>
                                  <a:pt x="1801" y="898"/>
                                </a:lnTo>
                                <a:lnTo>
                                  <a:pt x="1797" y="889"/>
                                </a:lnTo>
                                <a:lnTo>
                                  <a:pt x="1792" y="884"/>
                                </a:lnTo>
                                <a:lnTo>
                                  <a:pt x="1787" y="874"/>
                                </a:lnTo>
                                <a:lnTo>
                                  <a:pt x="1782" y="869"/>
                                </a:lnTo>
                                <a:lnTo>
                                  <a:pt x="1777" y="865"/>
                                </a:lnTo>
                                <a:lnTo>
                                  <a:pt x="1777" y="855"/>
                                </a:lnTo>
                                <a:lnTo>
                                  <a:pt x="1773" y="850"/>
                                </a:lnTo>
                                <a:lnTo>
                                  <a:pt x="1768" y="841"/>
                                </a:lnTo>
                                <a:lnTo>
                                  <a:pt x="1763" y="836"/>
                                </a:lnTo>
                                <a:lnTo>
                                  <a:pt x="1758" y="826"/>
                                </a:lnTo>
                                <a:lnTo>
                                  <a:pt x="1749" y="817"/>
                                </a:lnTo>
                                <a:lnTo>
                                  <a:pt x="1744" y="807"/>
                                </a:lnTo>
                                <a:lnTo>
                                  <a:pt x="1734" y="797"/>
                                </a:lnTo>
                                <a:lnTo>
                                  <a:pt x="1729" y="788"/>
                                </a:lnTo>
                                <a:lnTo>
                                  <a:pt x="1720" y="778"/>
                                </a:lnTo>
                                <a:lnTo>
                                  <a:pt x="1715" y="773"/>
                                </a:lnTo>
                                <a:lnTo>
                                  <a:pt x="1715" y="764"/>
                                </a:lnTo>
                                <a:lnTo>
                                  <a:pt x="1705" y="754"/>
                                </a:lnTo>
                                <a:lnTo>
                                  <a:pt x="1701" y="745"/>
                                </a:lnTo>
                                <a:lnTo>
                                  <a:pt x="1686" y="730"/>
                                </a:lnTo>
                                <a:lnTo>
                                  <a:pt x="1686" y="725"/>
                                </a:lnTo>
                                <a:lnTo>
                                  <a:pt x="1681" y="716"/>
                                </a:lnTo>
                                <a:lnTo>
                                  <a:pt x="1667" y="701"/>
                                </a:lnTo>
                                <a:lnTo>
                                  <a:pt x="1667" y="697"/>
                                </a:lnTo>
                                <a:lnTo>
                                  <a:pt x="1653" y="682"/>
                                </a:lnTo>
                                <a:lnTo>
                                  <a:pt x="1653" y="677"/>
                                </a:lnTo>
                                <a:lnTo>
                                  <a:pt x="1648" y="672"/>
                                </a:lnTo>
                                <a:lnTo>
                                  <a:pt x="1643" y="663"/>
                                </a:lnTo>
                                <a:lnTo>
                                  <a:pt x="1638" y="658"/>
                                </a:lnTo>
                                <a:lnTo>
                                  <a:pt x="1638" y="653"/>
                                </a:lnTo>
                                <a:lnTo>
                                  <a:pt x="1624" y="639"/>
                                </a:lnTo>
                                <a:lnTo>
                                  <a:pt x="1624" y="634"/>
                                </a:lnTo>
                                <a:lnTo>
                                  <a:pt x="1604" y="615"/>
                                </a:lnTo>
                                <a:lnTo>
                                  <a:pt x="1604" y="610"/>
                                </a:lnTo>
                                <a:lnTo>
                                  <a:pt x="1585" y="591"/>
                                </a:lnTo>
                                <a:lnTo>
                                  <a:pt x="1585" y="586"/>
                                </a:lnTo>
                                <a:lnTo>
                                  <a:pt x="1566" y="567"/>
                                </a:lnTo>
                                <a:lnTo>
                                  <a:pt x="1566" y="562"/>
                                </a:lnTo>
                                <a:lnTo>
                                  <a:pt x="1561" y="562"/>
                                </a:lnTo>
                                <a:lnTo>
                                  <a:pt x="1547" y="543"/>
                                </a:lnTo>
                                <a:lnTo>
                                  <a:pt x="1547" y="538"/>
                                </a:lnTo>
                                <a:lnTo>
                                  <a:pt x="1532" y="524"/>
                                </a:lnTo>
                                <a:lnTo>
                                  <a:pt x="1532" y="519"/>
                                </a:lnTo>
                                <a:lnTo>
                                  <a:pt x="1508" y="495"/>
                                </a:lnTo>
                                <a:lnTo>
                                  <a:pt x="1504" y="490"/>
                                </a:lnTo>
                                <a:lnTo>
                                  <a:pt x="1499" y="485"/>
                                </a:lnTo>
                                <a:lnTo>
                                  <a:pt x="1480" y="466"/>
                                </a:lnTo>
                                <a:lnTo>
                                  <a:pt x="1480" y="461"/>
                                </a:lnTo>
                                <a:lnTo>
                                  <a:pt x="1432" y="418"/>
                                </a:lnTo>
                                <a:lnTo>
                                  <a:pt x="1403" y="384"/>
                                </a:lnTo>
                                <a:lnTo>
                                  <a:pt x="1398" y="384"/>
                                </a:lnTo>
                                <a:lnTo>
                                  <a:pt x="1393" y="379"/>
                                </a:lnTo>
                                <a:lnTo>
                                  <a:pt x="1393" y="375"/>
                                </a:lnTo>
                                <a:lnTo>
                                  <a:pt x="1379" y="360"/>
                                </a:lnTo>
                                <a:lnTo>
                                  <a:pt x="1374" y="360"/>
                                </a:lnTo>
                                <a:lnTo>
                                  <a:pt x="1345" y="331"/>
                                </a:lnTo>
                                <a:lnTo>
                                  <a:pt x="1336" y="331"/>
                                </a:lnTo>
                                <a:lnTo>
                                  <a:pt x="1331" y="327"/>
                                </a:lnTo>
                                <a:lnTo>
                                  <a:pt x="1312" y="307"/>
                                </a:lnTo>
                                <a:lnTo>
                                  <a:pt x="1307" y="307"/>
                                </a:lnTo>
                                <a:lnTo>
                                  <a:pt x="1283" y="283"/>
                                </a:lnTo>
                                <a:lnTo>
                                  <a:pt x="1273" y="283"/>
                                </a:lnTo>
                                <a:lnTo>
                                  <a:pt x="1278" y="283"/>
                                </a:lnTo>
                                <a:lnTo>
                                  <a:pt x="1268" y="279"/>
                                </a:lnTo>
                                <a:lnTo>
                                  <a:pt x="1254" y="264"/>
                                </a:lnTo>
                                <a:lnTo>
                                  <a:pt x="1249" y="264"/>
                                </a:lnTo>
                                <a:lnTo>
                                  <a:pt x="1235" y="250"/>
                                </a:lnTo>
                                <a:lnTo>
                                  <a:pt x="1230" y="250"/>
                                </a:lnTo>
                                <a:lnTo>
                                  <a:pt x="1211" y="231"/>
                                </a:lnTo>
                                <a:lnTo>
                                  <a:pt x="1206" y="231"/>
                                </a:lnTo>
                                <a:lnTo>
                                  <a:pt x="1196" y="221"/>
                                </a:lnTo>
                                <a:lnTo>
                                  <a:pt x="1182" y="216"/>
                                </a:lnTo>
                                <a:lnTo>
                                  <a:pt x="1167" y="202"/>
                                </a:lnTo>
                                <a:lnTo>
                                  <a:pt x="1163" y="202"/>
                                </a:lnTo>
                                <a:lnTo>
                                  <a:pt x="1148" y="187"/>
                                </a:lnTo>
                                <a:lnTo>
                                  <a:pt x="1143" y="187"/>
                                </a:lnTo>
                                <a:lnTo>
                                  <a:pt x="1134" y="178"/>
                                </a:lnTo>
                                <a:lnTo>
                                  <a:pt x="1129" y="178"/>
                                </a:lnTo>
                                <a:lnTo>
                                  <a:pt x="1119" y="168"/>
                                </a:lnTo>
                                <a:lnTo>
                                  <a:pt x="1110" y="168"/>
                                </a:lnTo>
                                <a:lnTo>
                                  <a:pt x="1115" y="168"/>
                                </a:lnTo>
                                <a:lnTo>
                                  <a:pt x="1105" y="163"/>
                                </a:lnTo>
                                <a:lnTo>
                                  <a:pt x="1100" y="158"/>
                                </a:lnTo>
                                <a:lnTo>
                                  <a:pt x="1095" y="158"/>
                                </a:lnTo>
                                <a:lnTo>
                                  <a:pt x="1086" y="149"/>
                                </a:lnTo>
                                <a:lnTo>
                                  <a:pt x="1081" y="149"/>
                                </a:lnTo>
                                <a:lnTo>
                                  <a:pt x="1076" y="144"/>
                                </a:lnTo>
                                <a:lnTo>
                                  <a:pt x="1071" y="144"/>
                                </a:lnTo>
                                <a:lnTo>
                                  <a:pt x="1062" y="134"/>
                                </a:lnTo>
                                <a:lnTo>
                                  <a:pt x="1057" y="134"/>
                                </a:lnTo>
                                <a:lnTo>
                                  <a:pt x="1052" y="130"/>
                                </a:lnTo>
                                <a:lnTo>
                                  <a:pt x="1047" y="130"/>
                                </a:lnTo>
                                <a:lnTo>
                                  <a:pt x="1043" y="125"/>
                                </a:lnTo>
                                <a:lnTo>
                                  <a:pt x="1038" y="125"/>
                                </a:lnTo>
                                <a:lnTo>
                                  <a:pt x="1033" y="120"/>
                                </a:lnTo>
                                <a:lnTo>
                                  <a:pt x="1028" y="120"/>
                                </a:lnTo>
                                <a:lnTo>
                                  <a:pt x="1023" y="115"/>
                                </a:lnTo>
                                <a:lnTo>
                                  <a:pt x="1019" y="115"/>
                                </a:lnTo>
                                <a:lnTo>
                                  <a:pt x="1014" y="110"/>
                                </a:lnTo>
                                <a:lnTo>
                                  <a:pt x="1004" y="110"/>
                                </a:lnTo>
                                <a:lnTo>
                                  <a:pt x="999" y="106"/>
                                </a:lnTo>
                                <a:lnTo>
                                  <a:pt x="995" y="106"/>
                                </a:lnTo>
                                <a:lnTo>
                                  <a:pt x="990" y="101"/>
                                </a:lnTo>
                                <a:lnTo>
                                  <a:pt x="985" y="101"/>
                                </a:lnTo>
                                <a:lnTo>
                                  <a:pt x="980" y="96"/>
                                </a:lnTo>
                                <a:lnTo>
                                  <a:pt x="971" y="96"/>
                                </a:lnTo>
                                <a:lnTo>
                                  <a:pt x="966" y="91"/>
                                </a:lnTo>
                                <a:lnTo>
                                  <a:pt x="956" y="91"/>
                                </a:lnTo>
                                <a:lnTo>
                                  <a:pt x="961" y="96"/>
                                </a:lnTo>
                                <a:lnTo>
                                  <a:pt x="956" y="86"/>
                                </a:lnTo>
                                <a:lnTo>
                                  <a:pt x="951" y="86"/>
                                </a:lnTo>
                                <a:lnTo>
                                  <a:pt x="947" y="82"/>
                                </a:lnTo>
                                <a:lnTo>
                                  <a:pt x="937" y="82"/>
                                </a:lnTo>
                                <a:lnTo>
                                  <a:pt x="932" y="77"/>
                                </a:lnTo>
                                <a:lnTo>
                                  <a:pt x="923" y="77"/>
                                </a:lnTo>
                                <a:lnTo>
                                  <a:pt x="918" y="72"/>
                                </a:lnTo>
                                <a:lnTo>
                                  <a:pt x="908" y="72"/>
                                </a:lnTo>
                                <a:lnTo>
                                  <a:pt x="903" y="67"/>
                                </a:lnTo>
                                <a:lnTo>
                                  <a:pt x="894" y="67"/>
                                </a:lnTo>
                                <a:lnTo>
                                  <a:pt x="889" y="62"/>
                                </a:lnTo>
                                <a:lnTo>
                                  <a:pt x="879" y="62"/>
                                </a:lnTo>
                                <a:lnTo>
                                  <a:pt x="874" y="58"/>
                                </a:lnTo>
                                <a:lnTo>
                                  <a:pt x="865" y="58"/>
                                </a:lnTo>
                                <a:lnTo>
                                  <a:pt x="860" y="53"/>
                                </a:lnTo>
                                <a:lnTo>
                                  <a:pt x="850" y="53"/>
                                </a:lnTo>
                                <a:lnTo>
                                  <a:pt x="846" y="48"/>
                                </a:lnTo>
                                <a:lnTo>
                                  <a:pt x="831" y="48"/>
                                </a:lnTo>
                                <a:lnTo>
                                  <a:pt x="826" y="43"/>
                                </a:lnTo>
                                <a:lnTo>
                                  <a:pt x="812" y="43"/>
                                </a:lnTo>
                                <a:lnTo>
                                  <a:pt x="817" y="43"/>
                                </a:lnTo>
                                <a:lnTo>
                                  <a:pt x="812" y="43"/>
                                </a:lnTo>
                                <a:lnTo>
                                  <a:pt x="817" y="48"/>
                                </a:lnTo>
                                <a:lnTo>
                                  <a:pt x="812" y="38"/>
                                </a:lnTo>
                                <a:lnTo>
                                  <a:pt x="793" y="38"/>
                                </a:lnTo>
                                <a:lnTo>
                                  <a:pt x="788" y="34"/>
                                </a:lnTo>
                                <a:lnTo>
                                  <a:pt x="769" y="34"/>
                                </a:lnTo>
                                <a:lnTo>
                                  <a:pt x="764" y="29"/>
                                </a:lnTo>
                                <a:lnTo>
                                  <a:pt x="740" y="29"/>
                                </a:lnTo>
                                <a:lnTo>
                                  <a:pt x="735" y="24"/>
                                </a:lnTo>
                                <a:lnTo>
                                  <a:pt x="702" y="24"/>
                                </a:lnTo>
                                <a:lnTo>
                                  <a:pt x="697" y="19"/>
                                </a:lnTo>
                                <a:lnTo>
                                  <a:pt x="649" y="19"/>
                                </a:lnTo>
                                <a:lnTo>
                                  <a:pt x="654" y="19"/>
                                </a:lnTo>
                                <a:lnTo>
                                  <a:pt x="639" y="14"/>
                                </a:lnTo>
                                <a:lnTo>
                                  <a:pt x="586" y="14"/>
                                </a:lnTo>
                                <a:lnTo>
                                  <a:pt x="582" y="10"/>
                                </a:lnTo>
                                <a:lnTo>
                                  <a:pt x="500" y="10"/>
                                </a:lnTo>
                                <a:lnTo>
                                  <a:pt x="490" y="5"/>
                                </a:lnTo>
                                <a:lnTo>
                                  <a:pt x="399" y="5"/>
                                </a:lnTo>
                                <a:lnTo>
                                  <a:pt x="404" y="5"/>
                                </a:lnTo>
                                <a:lnTo>
                                  <a:pt x="38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72"/>
                        <wps:cNvSpPr>
                          <a:spLocks/>
                        </wps:cNvSpPr>
                        <wps:spPr bwMode="auto">
                          <a:xfrm>
                            <a:off x="1967230" y="1214120"/>
                            <a:ext cx="1631315" cy="918210"/>
                          </a:xfrm>
                          <a:custGeom>
                            <a:avLst/>
                            <a:gdLst>
                              <a:gd name="T0" fmla="*/ 48 w 2569"/>
                              <a:gd name="T1" fmla="*/ 86 h 1446"/>
                              <a:gd name="T2" fmla="*/ 120 w 2569"/>
                              <a:gd name="T3" fmla="*/ 192 h 1446"/>
                              <a:gd name="T4" fmla="*/ 192 w 2569"/>
                              <a:gd name="T5" fmla="*/ 283 h 1446"/>
                              <a:gd name="T6" fmla="*/ 278 w 2569"/>
                              <a:gd name="T7" fmla="*/ 379 h 1446"/>
                              <a:gd name="T8" fmla="*/ 360 w 2569"/>
                              <a:gd name="T9" fmla="*/ 485 h 1446"/>
                              <a:gd name="T10" fmla="*/ 581 w 2569"/>
                              <a:gd name="T11" fmla="*/ 696 h 1446"/>
                              <a:gd name="T12" fmla="*/ 701 w 2569"/>
                              <a:gd name="T13" fmla="*/ 802 h 1446"/>
                              <a:gd name="T14" fmla="*/ 826 w 2569"/>
                              <a:gd name="T15" fmla="*/ 898 h 1446"/>
                              <a:gd name="T16" fmla="*/ 903 w 2569"/>
                              <a:gd name="T17" fmla="*/ 951 h 1446"/>
                              <a:gd name="T18" fmla="*/ 975 w 2569"/>
                              <a:gd name="T19" fmla="*/ 994 h 1446"/>
                              <a:gd name="T20" fmla="*/ 1085 w 2569"/>
                              <a:gd name="T21" fmla="*/ 1052 h 1446"/>
                              <a:gd name="T22" fmla="*/ 1152 w 2569"/>
                              <a:gd name="T23" fmla="*/ 1080 h 1446"/>
                              <a:gd name="T24" fmla="*/ 1220 w 2569"/>
                              <a:gd name="T25" fmla="*/ 1114 h 1446"/>
                              <a:gd name="T26" fmla="*/ 1277 w 2569"/>
                              <a:gd name="T27" fmla="*/ 1143 h 1446"/>
                              <a:gd name="T28" fmla="*/ 1335 w 2569"/>
                              <a:gd name="T29" fmla="*/ 1167 h 1446"/>
                              <a:gd name="T30" fmla="*/ 1397 w 2569"/>
                              <a:gd name="T31" fmla="*/ 1186 h 1446"/>
                              <a:gd name="T32" fmla="*/ 1465 w 2569"/>
                              <a:gd name="T33" fmla="*/ 1215 h 1446"/>
                              <a:gd name="T34" fmla="*/ 1537 w 2569"/>
                              <a:gd name="T35" fmla="*/ 1239 h 1446"/>
                              <a:gd name="T36" fmla="*/ 1604 w 2569"/>
                              <a:gd name="T37" fmla="*/ 1258 h 1446"/>
                              <a:gd name="T38" fmla="*/ 1681 w 2569"/>
                              <a:gd name="T39" fmla="*/ 1282 h 1446"/>
                              <a:gd name="T40" fmla="*/ 1772 w 2569"/>
                              <a:gd name="T41" fmla="*/ 1301 h 1446"/>
                              <a:gd name="T42" fmla="*/ 1839 w 2569"/>
                              <a:gd name="T43" fmla="*/ 1321 h 1446"/>
                              <a:gd name="T44" fmla="*/ 1926 w 2569"/>
                              <a:gd name="T45" fmla="*/ 1340 h 1446"/>
                              <a:gd name="T46" fmla="*/ 2026 w 2569"/>
                              <a:gd name="T47" fmla="*/ 1364 h 1446"/>
                              <a:gd name="T48" fmla="*/ 2147 w 2569"/>
                              <a:gd name="T49" fmla="*/ 1383 h 1446"/>
                              <a:gd name="T50" fmla="*/ 2267 w 2569"/>
                              <a:gd name="T51" fmla="*/ 1407 h 1446"/>
                              <a:gd name="T52" fmla="*/ 2415 w 2569"/>
                              <a:gd name="T53" fmla="*/ 1426 h 1446"/>
                              <a:gd name="T54" fmla="*/ 2569 w 2569"/>
                              <a:gd name="T55" fmla="*/ 1426 h 1446"/>
                              <a:gd name="T56" fmla="*/ 2396 w 2569"/>
                              <a:gd name="T57" fmla="*/ 1407 h 1446"/>
                              <a:gd name="T58" fmla="*/ 2267 w 2569"/>
                              <a:gd name="T59" fmla="*/ 1388 h 1446"/>
                              <a:gd name="T60" fmla="*/ 2147 w 2569"/>
                              <a:gd name="T61" fmla="*/ 1364 h 1446"/>
                              <a:gd name="T62" fmla="*/ 2031 w 2569"/>
                              <a:gd name="T63" fmla="*/ 1345 h 1446"/>
                              <a:gd name="T64" fmla="*/ 1940 w 2569"/>
                              <a:gd name="T65" fmla="*/ 1325 h 1446"/>
                              <a:gd name="T66" fmla="*/ 1849 w 2569"/>
                              <a:gd name="T67" fmla="*/ 1301 h 1446"/>
                              <a:gd name="T68" fmla="*/ 1791 w 2569"/>
                              <a:gd name="T69" fmla="*/ 1287 h 1446"/>
                              <a:gd name="T70" fmla="*/ 1700 w 2569"/>
                              <a:gd name="T71" fmla="*/ 1268 h 1446"/>
                              <a:gd name="T72" fmla="*/ 1618 w 2569"/>
                              <a:gd name="T73" fmla="*/ 1244 h 1446"/>
                              <a:gd name="T74" fmla="*/ 1556 w 2569"/>
                              <a:gd name="T75" fmla="*/ 1225 h 1446"/>
                              <a:gd name="T76" fmla="*/ 1498 w 2569"/>
                              <a:gd name="T77" fmla="*/ 1201 h 1446"/>
                              <a:gd name="T78" fmla="*/ 1431 w 2569"/>
                              <a:gd name="T79" fmla="*/ 1181 h 1446"/>
                              <a:gd name="T80" fmla="*/ 1373 w 2569"/>
                              <a:gd name="T81" fmla="*/ 1157 h 1446"/>
                              <a:gd name="T82" fmla="*/ 1311 w 2569"/>
                              <a:gd name="T83" fmla="*/ 1133 h 1446"/>
                              <a:gd name="T84" fmla="*/ 1253 w 2569"/>
                              <a:gd name="T85" fmla="*/ 1109 h 1446"/>
                              <a:gd name="T86" fmla="*/ 1191 w 2569"/>
                              <a:gd name="T87" fmla="*/ 1080 h 1446"/>
                              <a:gd name="T88" fmla="*/ 1138 w 2569"/>
                              <a:gd name="T89" fmla="*/ 1052 h 1446"/>
                              <a:gd name="T90" fmla="*/ 1056 w 2569"/>
                              <a:gd name="T91" fmla="*/ 1013 h 1446"/>
                              <a:gd name="T92" fmla="*/ 965 w 2569"/>
                              <a:gd name="T93" fmla="*/ 960 h 1446"/>
                              <a:gd name="T94" fmla="*/ 907 w 2569"/>
                              <a:gd name="T95" fmla="*/ 927 h 1446"/>
                              <a:gd name="T96" fmla="*/ 826 w 2569"/>
                              <a:gd name="T97" fmla="*/ 879 h 1446"/>
                              <a:gd name="T98" fmla="*/ 735 w 2569"/>
                              <a:gd name="T99" fmla="*/ 807 h 1446"/>
                              <a:gd name="T100" fmla="*/ 586 w 2569"/>
                              <a:gd name="T101" fmla="*/ 677 h 1446"/>
                              <a:gd name="T102" fmla="*/ 422 w 2569"/>
                              <a:gd name="T103" fmla="*/ 518 h 1446"/>
                              <a:gd name="T104" fmla="*/ 288 w 2569"/>
                              <a:gd name="T105" fmla="*/ 369 h 1446"/>
                              <a:gd name="T106" fmla="*/ 230 w 2569"/>
                              <a:gd name="T107" fmla="*/ 293 h 1446"/>
                              <a:gd name="T108" fmla="*/ 139 w 2569"/>
                              <a:gd name="T109" fmla="*/ 182 h 1446"/>
                              <a:gd name="T110" fmla="*/ 67 w 2569"/>
                              <a:gd name="T111" fmla="*/ 76 h 1446"/>
                              <a:gd name="T112" fmla="*/ 0 w 2569"/>
                              <a:gd name="T113" fmla="*/ 9 h 1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69" h="1446">
                                <a:moveTo>
                                  <a:pt x="0" y="9"/>
                                </a:moveTo>
                                <a:lnTo>
                                  <a:pt x="5" y="24"/>
                                </a:lnTo>
                                <a:lnTo>
                                  <a:pt x="14" y="33"/>
                                </a:lnTo>
                                <a:lnTo>
                                  <a:pt x="14" y="43"/>
                                </a:lnTo>
                                <a:lnTo>
                                  <a:pt x="29" y="57"/>
                                </a:lnTo>
                                <a:lnTo>
                                  <a:pt x="33" y="67"/>
                                </a:lnTo>
                                <a:lnTo>
                                  <a:pt x="33" y="62"/>
                                </a:lnTo>
                                <a:lnTo>
                                  <a:pt x="33" y="72"/>
                                </a:lnTo>
                                <a:lnTo>
                                  <a:pt x="48" y="86"/>
                                </a:lnTo>
                                <a:lnTo>
                                  <a:pt x="53" y="91"/>
                                </a:lnTo>
                                <a:lnTo>
                                  <a:pt x="53" y="100"/>
                                </a:lnTo>
                                <a:lnTo>
                                  <a:pt x="72" y="120"/>
                                </a:lnTo>
                                <a:lnTo>
                                  <a:pt x="72" y="129"/>
                                </a:lnTo>
                                <a:lnTo>
                                  <a:pt x="91" y="149"/>
                                </a:lnTo>
                                <a:lnTo>
                                  <a:pt x="91" y="153"/>
                                </a:lnTo>
                                <a:lnTo>
                                  <a:pt x="105" y="168"/>
                                </a:lnTo>
                                <a:lnTo>
                                  <a:pt x="110" y="182"/>
                                </a:lnTo>
                                <a:lnTo>
                                  <a:pt x="120" y="192"/>
                                </a:lnTo>
                                <a:lnTo>
                                  <a:pt x="120" y="197"/>
                                </a:lnTo>
                                <a:lnTo>
                                  <a:pt x="134" y="211"/>
                                </a:lnTo>
                                <a:lnTo>
                                  <a:pt x="134" y="216"/>
                                </a:lnTo>
                                <a:lnTo>
                                  <a:pt x="158" y="235"/>
                                </a:lnTo>
                                <a:lnTo>
                                  <a:pt x="153" y="235"/>
                                </a:lnTo>
                                <a:lnTo>
                                  <a:pt x="153" y="230"/>
                                </a:lnTo>
                                <a:lnTo>
                                  <a:pt x="153" y="240"/>
                                </a:lnTo>
                                <a:lnTo>
                                  <a:pt x="192" y="278"/>
                                </a:lnTo>
                                <a:lnTo>
                                  <a:pt x="192" y="283"/>
                                </a:lnTo>
                                <a:lnTo>
                                  <a:pt x="211" y="302"/>
                                </a:lnTo>
                                <a:lnTo>
                                  <a:pt x="211" y="307"/>
                                </a:lnTo>
                                <a:lnTo>
                                  <a:pt x="225" y="321"/>
                                </a:lnTo>
                                <a:lnTo>
                                  <a:pt x="235" y="331"/>
                                </a:lnTo>
                                <a:lnTo>
                                  <a:pt x="240" y="336"/>
                                </a:lnTo>
                                <a:lnTo>
                                  <a:pt x="240" y="341"/>
                                </a:lnTo>
                                <a:lnTo>
                                  <a:pt x="254" y="355"/>
                                </a:lnTo>
                                <a:lnTo>
                                  <a:pt x="254" y="360"/>
                                </a:lnTo>
                                <a:lnTo>
                                  <a:pt x="278" y="379"/>
                                </a:lnTo>
                                <a:lnTo>
                                  <a:pt x="273" y="379"/>
                                </a:lnTo>
                                <a:lnTo>
                                  <a:pt x="273" y="374"/>
                                </a:lnTo>
                                <a:lnTo>
                                  <a:pt x="273" y="384"/>
                                </a:lnTo>
                                <a:lnTo>
                                  <a:pt x="297" y="408"/>
                                </a:lnTo>
                                <a:lnTo>
                                  <a:pt x="297" y="413"/>
                                </a:lnTo>
                                <a:lnTo>
                                  <a:pt x="326" y="442"/>
                                </a:lnTo>
                                <a:lnTo>
                                  <a:pt x="326" y="446"/>
                                </a:lnTo>
                                <a:lnTo>
                                  <a:pt x="360" y="480"/>
                                </a:lnTo>
                                <a:lnTo>
                                  <a:pt x="360" y="485"/>
                                </a:lnTo>
                                <a:lnTo>
                                  <a:pt x="403" y="528"/>
                                </a:lnTo>
                                <a:lnTo>
                                  <a:pt x="408" y="538"/>
                                </a:lnTo>
                                <a:lnTo>
                                  <a:pt x="413" y="538"/>
                                </a:lnTo>
                                <a:lnTo>
                                  <a:pt x="466" y="595"/>
                                </a:lnTo>
                                <a:lnTo>
                                  <a:pt x="475" y="600"/>
                                </a:lnTo>
                                <a:lnTo>
                                  <a:pt x="514" y="638"/>
                                </a:lnTo>
                                <a:lnTo>
                                  <a:pt x="523" y="643"/>
                                </a:lnTo>
                                <a:lnTo>
                                  <a:pt x="571" y="691"/>
                                </a:lnTo>
                                <a:lnTo>
                                  <a:pt x="581" y="696"/>
                                </a:lnTo>
                                <a:lnTo>
                                  <a:pt x="586" y="696"/>
                                </a:lnTo>
                                <a:lnTo>
                                  <a:pt x="629" y="739"/>
                                </a:lnTo>
                                <a:lnTo>
                                  <a:pt x="634" y="739"/>
                                </a:lnTo>
                                <a:lnTo>
                                  <a:pt x="653" y="759"/>
                                </a:lnTo>
                                <a:lnTo>
                                  <a:pt x="653" y="763"/>
                                </a:lnTo>
                                <a:lnTo>
                                  <a:pt x="662" y="773"/>
                                </a:lnTo>
                                <a:lnTo>
                                  <a:pt x="667" y="773"/>
                                </a:lnTo>
                                <a:lnTo>
                                  <a:pt x="696" y="802"/>
                                </a:lnTo>
                                <a:lnTo>
                                  <a:pt x="701" y="802"/>
                                </a:lnTo>
                                <a:lnTo>
                                  <a:pt x="725" y="826"/>
                                </a:lnTo>
                                <a:lnTo>
                                  <a:pt x="735" y="831"/>
                                </a:lnTo>
                                <a:lnTo>
                                  <a:pt x="739" y="831"/>
                                </a:lnTo>
                                <a:lnTo>
                                  <a:pt x="768" y="859"/>
                                </a:lnTo>
                                <a:lnTo>
                                  <a:pt x="773" y="859"/>
                                </a:lnTo>
                                <a:lnTo>
                                  <a:pt x="783" y="869"/>
                                </a:lnTo>
                                <a:lnTo>
                                  <a:pt x="792" y="874"/>
                                </a:lnTo>
                                <a:lnTo>
                                  <a:pt x="811" y="893"/>
                                </a:lnTo>
                                <a:lnTo>
                                  <a:pt x="826" y="898"/>
                                </a:lnTo>
                                <a:lnTo>
                                  <a:pt x="835" y="908"/>
                                </a:lnTo>
                                <a:lnTo>
                                  <a:pt x="845" y="912"/>
                                </a:lnTo>
                                <a:lnTo>
                                  <a:pt x="855" y="922"/>
                                </a:lnTo>
                                <a:lnTo>
                                  <a:pt x="864" y="927"/>
                                </a:lnTo>
                                <a:lnTo>
                                  <a:pt x="869" y="932"/>
                                </a:lnTo>
                                <a:lnTo>
                                  <a:pt x="879" y="932"/>
                                </a:lnTo>
                                <a:lnTo>
                                  <a:pt x="888" y="941"/>
                                </a:lnTo>
                                <a:lnTo>
                                  <a:pt x="898" y="946"/>
                                </a:lnTo>
                                <a:lnTo>
                                  <a:pt x="903" y="951"/>
                                </a:lnTo>
                                <a:lnTo>
                                  <a:pt x="912" y="956"/>
                                </a:lnTo>
                                <a:lnTo>
                                  <a:pt x="917" y="960"/>
                                </a:lnTo>
                                <a:lnTo>
                                  <a:pt x="927" y="965"/>
                                </a:lnTo>
                                <a:lnTo>
                                  <a:pt x="936" y="965"/>
                                </a:lnTo>
                                <a:lnTo>
                                  <a:pt x="946" y="975"/>
                                </a:lnTo>
                                <a:lnTo>
                                  <a:pt x="955" y="980"/>
                                </a:lnTo>
                                <a:lnTo>
                                  <a:pt x="960" y="984"/>
                                </a:lnTo>
                                <a:lnTo>
                                  <a:pt x="970" y="989"/>
                                </a:lnTo>
                                <a:lnTo>
                                  <a:pt x="975" y="994"/>
                                </a:lnTo>
                                <a:lnTo>
                                  <a:pt x="994" y="1004"/>
                                </a:lnTo>
                                <a:lnTo>
                                  <a:pt x="999" y="1008"/>
                                </a:lnTo>
                                <a:lnTo>
                                  <a:pt x="1023" y="1018"/>
                                </a:lnTo>
                                <a:lnTo>
                                  <a:pt x="1027" y="1018"/>
                                </a:lnTo>
                                <a:lnTo>
                                  <a:pt x="1042" y="1028"/>
                                </a:lnTo>
                                <a:lnTo>
                                  <a:pt x="1047" y="1032"/>
                                </a:lnTo>
                                <a:lnTo>
                                  <a:pt x="1066" y="1042"/>
                                </a:lnTo>
                                <a:lnTo>
                                  <a:pt x="1071" y="1047"/>
                                </a:lnTo>
                                <a:lnTo>
                                  <a:pt x="1085" y="1052"/>
                                </a:lnTo>
                                <a:lnTo>
                                  <a:pt x="1090" y="1052"/>
                                </a:lnTo>
                                <a:lnTo>
                                  <a:pt x="1095" y="1056"/>
                                </a:lnTo>
                                <a:lnTo>
                                  <a:pt x="1104" y="1061"/>
                                </a:lnTo>
                                <a:lnTo>
                                  <a:pt x="1109" y="1066"/>
                                </a:lnTo>
                                <a:lnTo>
                                  <a:pt x="1124" y="1071"/>
                                </a:lnTo>
                                <a:lnTo>
                                  <a:pt x="1128" y="1071"/>
                                </a:lnTo>
                                <a:lnTo>
                                  <a:pt x="1133" y="1076"/>
                                </a:lnTo>
                                <a:lnTo>
                                  <a:pt x="1148" y="1080"/>
                                </a:lnTo>
                                <a:lnTo>
                                  <a:pt x="1152" y="1080"/>
                                </a:lnTo>
                                <a:lnTo>
                                  <a:pt x="1162" y="1090"/>
                                </a:lnTo>
                                <a:lnTo>
                                  <a:pt x="1172" y="1095"/>
                                </a:lnTo>
                                <a:lnTo>
                                  <a:pt x="1176" y="1095"/>
                                </a:lnTo>
                                <a:lnTo>
                                  <a:pt x="1181" y="1100"/>
                                </a:lnTo>
                                <a:lnTo>
                                  <a:pt x="1191" y="1100"/>
                                </a:lnTo>
                                <a:lnTo>
                                  <a:pt x="1200" y="1109"/>
                                </a:lnTo>
                                <a:lnTo>
                                  <a:pt x="1210" y="1109"/>
                                </a:lnTo>
                                <a:lnTo>
                                  <a:pt x="1215" y="1114"/>
                                </a:lnTo>
                                <a:lnTo>
                                  <a:pt x="1220" y="1114"/>
                                </a:lnTo>
                                <a:lnTo>
                                  <a:pt x="1224" y="1119"/>
                                </a:lnTo>
                                <a:lnTo>
                                  <a:pt x="1239" y="1124"/>
                                </a:lnTo>
                                <a:lnTo>
                                  <a:pt x="1244" y="1128"/>
                                </a:lnTo>
                                <a:lnTo>
                                  <a:pt x="1248" y="1128"/>
                                </a:lnTo>
                                <a:lnTo>
                                  <a:pt x="1253" y="1133"/>
                                </a:lnTo>
                                <a:lnTo>
                                  <a:pt x="1263" y="1133"/>
                                </a:lnTo>
                                <a:lnTo>
                                  <a:pt x="1268" y="1138"/>
                                </a:lnTo>
                                <a:lnTo>
                                  <a:pt x="1272" y="1138"/>
                                </a:lnTo>
                                <a:lnTo>
                                  <a:pt x="1277" y="1143"/>
                                </a:lnTo>
                                <a:lnTo>
                                  <a:pt x="1287" y="1143"/>
                                </a:lnTo>
                                <a:lnTo>
                                  <a:pt x="1296" y="1148"/>
                                </a:lnTo>
                                <a:lnTo>
                                  <a:pt x="1301" y="1152"/>
                                </a:lnTo>
                                <a:lnTo>
                                  <a:pt x="1306" y="1152"/>
                                </a:lnTo>
                                <a:lnTo>
                                  <a:pt x="1311" y="1157"/>
                                </a:lnTo>
                                <a:lnTo>
                                  <a:pt x="1320" y="1157"/>
                                </a:lnTo>
                                <a:lnTo>
                                  <a:pt x="1325" y="1162"/>
                                </a:lnTo>
                                <a:lnTo>
                                  <a:pt x="1330" y="1162"/>
                                </a:lnTo>
                                <a:lnTo>
                                  <a:pt x="1335" y="1167"/>
                                </a:lnTo>
                                <a:lnTo>
                                  <a:pt x="1344" y="1167"/>
                                </a:lnTo>
                                <a:lnTo>
                                  <a:pt x="1349" y="1172"/>
                                </a:lnTo>
                                <a:lnTo>
                                  <a:pt x="1359" y="1172"/>
                                </a:lnTo>
                                <a:lnTo>
                                  <a:pt x="1364" y="1177"/>
                                </a:lnTo>
                                <a:lnTo>
                                  <a:pt x="1368" y="1177"/>
                                </a:lnTo>
                                <a:lnTo>
                                  <a:pt x="1373" y="1181"/>
                                </a:lnTo>
                                <a:lnTo>
                                  <a:pt x="1383" y="1181"/>
                                </a:lnTo>
                                <a:lnTo>
                                  <a:pt x="1388" y="1186"/>
                                </a:lnTo>
                                <a:lnTo>
                                  <a:pt x="1397" y="1186"/>
                                </a:lnTo>
                                <a:lnTo>
                                  <a:pt x="1407" y="1191"/>
                                </a:lnTo>
                                <a:lnTo>
                                  <a:pt x="1412" y="1191"/>
                                </a:lnTo>
                                <a:lnTo>
                                  <a:pt x="1421" y="1201"/>
                                </a:lnTo>
                                <a:lnTo>
                                  <a:pt x="1431" y="1201"/>
                                </a:lnTo>
                                <a:lnTo>
                                  <a:pt x="1436" y="1205"/>
                                </a:lnTo>
                                <a:lnTo>
                                  <a:pt x="1445" y="1205"/>
                                </a:lnTo>
                                <a:lnTo>
                                  <a:pt x="1450" y="1210"/>
                                </a:lnTo>
                                <a:lnTo>
                                  <a:pt x="1460" y="1210"/>
                                </a:lnTo>
                                <a:lnTo>
                                  <a:pt x="1465" y="1215"/>
                                </a:lnTo>
                                <a:lnTo>
                                  <a:pt x="1474" y="1215"/>
                                </a:lnTo>
                                <a:lnTo>
                                  <a:pt x="1479" y="1220"/>
                                </a:lnTo>
                                <a:lnTo>
                                  <a:pt x="1489" y="1220"/>
                                </a:lnTo>
                                <a:lnTo>
                                  <a:pt x="1493" y="1225"/>
                                </a:lnTo>
                                <a:lnTo>
                                  <a:pt x="1508" y="1229"/>
                                </a:lnTo>
                                <a:lnTo>
                                  <a:pt x="1513" y="1229"/>
                                </a:lnTo>
                                <a:lnTo>
                                  <a:pt x="1522" y="1234"/>
                                </a:lnTo>
                                <a:lnTo>
                                  <a:pt x="1527" y="1234"/>
                                </a:lnTo>
                                <a:lnTo>
                                  <a:pt x="1537" y="1239"/>
                                </a:lnTo>
                                <a:lnTo>
                                  <a:pt x="1541" y="1239"/>
                                </a:lnTo>
                                <a:lnTo>
                                  <a:pt x="1551" y="1244"/>
                                </a:lnTo>
                                <a:lnTo>
                                  <a:pt x="1556" y="1244"/>
                                </a:lnTo>
                                <a:lnTo>
                                  <a:pt x="1565" y="1249"/>
                                </a:lnTo>
                                <a:lnTo>
                                  <a:pt x="1570" y="1249"/>
                                </a:lnTo>
                                <a:lnTo>
                                  <a:pt x="1580" y="1253"/>
                                </a:lnTo>
                                <a:lnTo>
                                  <a:pt x="1585" y="1253"/>
                                </a:lnTo>
                                <a:lnTo>
                                  <a:pt x="1589" y="1258"/>
                                </a:lnTo>
                                <a:lnTo>
                                  <a:pt x="1604" y="1258"/>
                                </a:lnTo>
                                <a:lnTo>
                                  <a:pt x="1613" y="1263"/>
                                </a:lnTo>
                                <a:lnTo>
                                  <a:pt x="1618" y="1263"/>
                                </a:lnTo>
                                <a:lnTo>
                                  <a:pt x="1628" y="1268"/>
                                </a:lnTo>
                                <a:lnTo>
                                  <a:pt x="1633" y="1268"/>
                                </a:lnTo>
                                <a:lnTo>
                                  <a:pt x="1642" y="1273"/>
                                </a:lnTo>
                                <a:lnTo>
                                  <a:pt x="1652" y="1273"/>
                                </a:lnTo>
                                <a:lnTo>
                                  <a:pt x="1661" y="1277"/>
                                </a:lnTo>
                                <a:lnTo>
                                  <a:pt x="1671" y="1277"/>
                                </a:lnTo>
                                <a:lnTo>
                                  <a:pt x="1681" y="1282"/>
                                </a:lnTo>
                                <a:lnTo>
                                  <a:pt x="1690" y="1282"/>
                                </a:lnTo>
                                <a:lnTo>
                                  <a:pt x="1700" y="1287"/>
                                </a:lnTo>
                                <a:lnTo>
                                  <a:pt x="1709" y="1287"/>
                                </a:lnTo>
                                <a:lnTo>
                                  <a:pt x="1719" y="1292"/>
                                </a:lnTo>
                                <a:lnTo>
                                  <a:pt x="1729" y="1292"/>
                                </a:lnTo>
                                <a:lnTo>
                                  <a:pt x="1738" y="1297"/>
                                </a:lnTo>
                                <a:lnTo>
                                  <a:pt x="1743" y="1297"/>
                                </a:lnTo>
                                <a:lnTo>
                                  <a:pt x="1748" y="1301"/>
                                </a:lnTo>
                                <a:lnTo>
                                  <a:pt x="1772" y="1301"/>
                                </a:lnTo>
                                <a:lnTo>
                                  <a:pt x="1782" y="1306"/>
                                </a:lnTo>
                                <a:lnTo>
                                  <a:pt x="1791" y="1306"/>
                                </a:lnTo>
                                <a:lnTo>
                                  <a:pt x="1796" y="1311"/>
                                </a:lnTo>
                                <a:lnTo>
                                  <a:pt x="1801" y="1311"/>
                                </a:lnTo>
                                <a:lnTo>
                                  <a:pt x="1796" y="1311"/>
                                </a:lnTo>
                                <a:lnTo>
                                  <a:pt x="1806" y="1311"/>
                                </a:lnTo>
                                <a:lnTo>
                                  <a:pt x="1810" y="1316"/>
                                </a:lnTo>
                                <a:lnTo>
                                  <a:pt x="1830" y="1316"/>
                                </a:lnTo>
                                <a:lnTo>
                                  <a:pt x="1839" y="1321"/>
                                </a:lnTo>
                                <a:lnTo>
                                  <a:pt x="1849" y="1321"/>
                                </a:lnTo>
                                <a:lnTo>
                                  <a:pt x="1858" y="1325"/>
                                </a:lnTo>
                                <a:lnTo>
                                  <a:pt x="1863" y="1325"/>
                                </a:lnTo>
                                <a:lnTo>
                                  <a:pt x="1873" y="1330"/>
                                </a:lnTo>
                                <a:lnTo>
                                  <a:pt x="1882" y="1330"/>
                                </a:lnTo>
                                <a:lnTo>
                                  <a:pt x="1887" y="1335"/>
                                </a:lnTo>
                                <a:lnTo>
                                  <a:pt x="1906" y="1335"/>
                                </a:lnTo>
                                <a:lnTo>
                                  <a:pt x="1916" y="1340"/>
                                </a:lnTo>
                                <a:lnTo>
                                  <a:pt x="1926" y="1340"/>
                                </a:lnTo>
                                <a:lnTo>
                                  <a:pt x="1930" y="1345"/>
                                </a:lnTo>
                                <a:lnTo>
                                  <a:pt x="1950" y="1345"/>
                                </a:lnTo>
                                <a:lnTo>
                                  <a:pt x="1959" y="1349"/>
                                </a:lnTo>
                                <a:lnTo>
                                  <a:pt x="1974" y="1349"/>
                                </a:lnTo>
                                <a:lnTo>
                                  <a:pt x="1983" y="1354"/>
                                </a:lnTo>
                                <a:lnTo>
                                  <a:pt x="1993" y="1354"/>
                                </a:lnTo>
                                <a:lnTo>
                                  <a:pt x="1998" y="1359"/>
                                </a:lnTo>
                                <a:lnTo>
                                  <a:pt x="2022" y="1359"/>
                                </a:lnTo>
                                <a:lnTo>
                                  <a:pt x="2026" y="1364"/>
                                </a:lnTo>
                                <a:lnTo>
                                  <a:pt x="2046" y="1364"/>
                                </a:lnTo>
                                <a:lnTo>
                                  <a:pt x="2055" y="1369"/>
                                </a:lnTo>
                                <a:lnTo>
                                  <a:pt x="2070" y="1369"/>
                                </a:lnTo>
                                <a:lnTo>
                                  <a:pt x="2074" y="1373"/>
                                </a:lnTo>
                                <a:lnTo>
                                  <a:pt x="2098" y="1373"/>
                                </a:lnTo>
                                <a:lnTo>
                                  <a:pt x="2108" y="1378"/>
                                </a:lnTo>
                                <a:lnTo>
                                  <a:pt x="2118" y="1378"/>
                                </a:lnTo>
                                <a:lnTo>
                                  <a:pt x="2127" y="1383"/>
                                </a:lnTo>
                                <a:lnTo>
                                  <a:pt x="2147" y="1383"/>
                                </a:lnTo>
                                <a:lnTo>
                                  <a:pt x="2156" y="1388"/>
                                </a:lnTo>
                                <a:lnTo>
                                  <a:pt x="2175" y="1388"/>
                                </a:lnTo>
                                <a:lnTo>
                                  <a:pt x="2185" y="1393"/>
                                </a:lnTo>
                                <a:lnTo>
                                  <a:pt x="2199" y="1393"/>
                                </a:lnTo>
                                <a:lnTo>
                                  <a:pt x="2209" y="1397"/>
                                </a:lnTo>
                                <a:lnTo>
                                  <a:pt x="2228" y="1397"/>
                                </a:lnTo>
                                <a:lnTo>
                                  <a:pt x="2238" y="1402"/>
                                </a:lnTo>
                                <a:lnTo>
                                  <a:pt x="2257" y="1402"/>
                                </a:lnTo>
                                <a:lnTo>
                                  <a:pt x="2267" y="1407"/>
                                </a:lnTo>
                                <a:lnTo>
                                  <a:pt x="2286" y="1407"/>
                                </a:lnTo>
                                <a:lnTo>
                                  <a:pt x="2295" y="1412"/>
                                </a:lnTo>
                                <a:lnTo>
                                  <a:pt x="2315" y="1412"/>
                                </a:lnTo>
                                <a:lnTo>
                                  <a:pt x="2319" y="1417"/>
                                </a:lnTo>
                                <a:lnTo>
                                  <a:pt x="2348" y="1417"/>
                                </a:lnTo>
                                <a:lnTo>
                                  <a:pt x="2358" y="1422"/>
                                </a:lnTo>
                                <a:lnTo>
                                  <a:pt x="2387" y="1422"/>
                                </a:lnTo>
                                <a:lnTo>
                                  <a:pt x="2396" y="1426"/>
                                </a:lnTo>
                                <a:lnTo>
                                  <a:pt x="2415" y="1426"/>
                                </a:lnTo>
                                <a:lnTo>
                                  <a:pt x="2425" y="1431"/>
                                </a:lnTo>
                                <a:lnTo>
                                  <a:pt x="2449" y="1431"/>
                                </a:lnTo>
                                <a:lnTo>
                                  <a:pt x="2454" y="1436"/>
                                </a:lnTo>
                                <a:lnTo>
                                  <a:pt x="2488" y="1436"/>
                                </a:lnTo>
                                <a:lnTo>
                                  <a:pt x="2497" y="1441"/>
                                </a:lnTo>
                                <a:lnTo>
                                  <a:pt x="2526" y="1441"/>
                                </a:lnTo>
                                <a:lnTo>
                                  <a:pt x="2536" y="1446"/>
                                </a:lnTo>
                                <a:lnTo>
                                  <a:pt x="2569" y="1446"/>
                                </a:lnTo>
                                <a:lnTo>
                                  <a:pt x="2569" y="1426"/>
                                </a:lnTo>
                                <a:lnTo>
                                  <a:pt x="2536" y="1426"/>
                                </a:lnTo>
                                <a:lnTo>
                                  <a:pt x="2526" y="1422"/>
                                </a:lnTo>
                                <a:lnTo>
                                  <a:pt x="2497" y="1422"/>
                                </a:lnTo>
                                <a:lnTo>
                                  <a:pt x="2488" y="1417"/>
                                </a:lnTo>
                                <a:lnTo>
                                  <a:pt x="2463" y="1417"/>
                                </a:lnTo>
                                <a:lnTo>
                                  <a:pt x="2459" y="1412"/>
                                </a:lnTo>
                                <a:lnTo>
                                  <a:pt x="2425" y="1412"/>
                                </a:lnTo>
                                <a:lnTo>
                                  <a:pt x="2415" y="1407"/>
                                </a:lnTo>
                                <a:lnTo>
                                  <a:pt x="2396" y="1407"/>
                                </a:lnTo>
                                <a:lnTo>
                                  <a:pt x="2387" y="1402"/>
                                </a:lnTo>
                                <a:lnTo>
                                  <a:pt x="2358" y="1402"/>
                                </a:lnTo>
                                <a:lnTo>
                                  <a:pt x="2348" y="1397"/>
                                </a:lnTo>
                                <a:lnTo>
                                  <a:pt x="2324" y="1397"/>
                                </a:lnTo>
                                <a:lnTo>
                                  <a:pt x="2329" y="1397"/>
                                </a:lnTo>
                                <a:lnTo>
                                  <a:pt x="2315" y="1393"/>
                                </a:lnTo>
                                <a:lnTo>
                                  <a:pt x="2295" y="1393"/>
                                </a:lnTo>
                                <a:lnTo>
                                  <a:pt x="2286" y="1388"/>
                                </a:lnTo>
                                <a:lnTo>
                                  <a:pt x="2267" y="1388"/>
                                </a:lnTo>
                                <a:lnTo>
                                  <a:pt x="2257" y="1383"/>
                                </a:lnTo>
                                <a:lnTo>
                                  <a:pt x="2238" y="1383"/>
                                </a:lnTo>
                                <a:lnTo>
                                  <a:pt x="2228" y="1378"/>
                                </a:lnTo>
                                <a:lnTo>
                                  <a:pt x="2209" y="1378"/>
                                </a:lnTo>
                                <a:lnTo>
                                  <a:pt x="2199" y="1373"/>
                                </a:lnTo>
                                <a:lnTo>
                                  <a:pt x="2185" y="1373"/>
                                </a:lnTo>
                                <a:lnTo>
                                  <a:pt x="2175" y="1369"/>
                                </a:lnTo>
                                <a:lnTo>
                                  <a:pt x="2156" y="1369"/>
                                </a:lnTo>
                                <a:lnTo>
                                  <a:pt x="2147" y="1364"/>
                                </a:lnTo>
                                <a:lnTo>
                                  <a:pt x="2127" y="1364"/>
                                </a:lnTo>
                                <a:lnTo>
                                  <a:pt x="2118" y="1359"/>
                                </a:lnTo>
                                <a:lnTo>
                                  <a:pt x="2108" y="1359"/>
                                </a:lnTo>
                                <a:lnTo>
                                  <a:pt x="2098" y="1354"/>
                                </a:lnTo>
                                <a:lnTo>
                                  <a:pt x="2084" y="1354"/>
                                </a:lnTo>
                                <a:lnTo>
                                  <a:pt x="2079" y="1349"/>
                                </a:lnTo>
                                <a:lnTo>
                                  <a:pt x="2055" y="1349"/>
                                </a:lnTo>
                                <a:lnTo>
                                  <a:pt x="2046" y="1345"/>
                                </a:lnTo>
                                <a:lnTo>
                                  <a:pt x="2031" y="1345"/>
                                </a:lnTo>
                                <a:lnTo>
                                  <a:pt x="2036" y="1345"/>
                                </a:lnTo>
                                <a:lnTo>
                                  <a:pt x="2022" y="1340"/>
                                </a:lnTo>
                                <a:lnTo>
                                  <a:pt x="2007" y="1340"/>
                                </a:lnTo>
                                <a:lnTo>
                                  <a:pt x="2002" y="1335"/>
                                </a:lnTo>
                                <a:lnTo>
                                  <a:pt x="1983" y="1335"/>
                                </a:lnTo>
                                <a:lnTo>
                                  <a:pt x="1974" y="1330"/>
                                </a:lnTo>
                                <a:lnTo>
                                  <a:pt x="1959" y="1330"/>
                                </a:lnTo>
                                <a:lnTo>
                                  <a:pt x="1950" y="1325"/>
                                </a:lnTo>
                                <a:lnTo>
                                  <a:pt x="1940" y="1325"/>
                                </a:lnTo>
                                <a:lnTo>
                                  <a:pt x="1935" y="1321"/>
                                </a:lnTo>
                                <a:lnTo>
                                  <a:pt x="1916" y="1321"/>
                                </a:lnTo>
                                <a:lnTo>
                                  <a:pt x="1906" y="1316"/>
                                </a:lnTo>
                                <a:lnTo>
                                  <a:pt x="1897" y="1316"/>
                                </a:lnTo>
                                <a:lnTo>
                                  <a:pt x="1892" y="1311"/>
                                </a:lnTo>
                                <a:lnTo>
                                  <a:pt x="1873" y="1311"/>
                                </a:lnTo>
                                <a:lnTo>
                                  <a:pt x="1863" y="1306"/>
                                </a:lnTo>
                                <a:lnTo>
                                  <a:pt x="1858" y="1306"/>
                                </a:lnTo>
                                <a:lnTo>
                                  <a:pt x="1849" y="1301"/>
                                </a:lnTo>
                                <a:lnTo>
                                  <a:pt x="1839" y="1301"/>
                                </a:lnTo>
                                <a:lnTo>
                                  <a:pt x="1830" y="1297"/>
                                </a:lnTo>
                                <a:lnTo>
                                  <a:pt x="1820" y="1297"/>
                                </a:lnTo>
                                <a:lnTo>
                                  <a:pt x="1815" y="1292"/>
                                </a:lnTo>
                                <a:lnTo>
                                  <a:pt x="1801" y="1292"/>
                                </a:lnTo>
                                <a:lnTo>
                                  <a:pt x="1806" y="1292"/>
                                </a:lnTo>
                                <a:lnTo>
                                  <a:pt x="1801" y="1292"/>
                                </a:lnTo>
                                <a:lnTo>
                                  <a:pt x="1806" y="1292"/>
                                </a:lnTo>
                                <a:lnTo>
                                  <a:pt x="1791" y="1287"/>
                                </a:lnTo>
                                <a:lnTo>
                                  <a:pt x="1782" y="1287"/>
                                </a:lnTo>
                                <a:lnTo>
                                  <a:pt x="1772" y="1282"/>
                                </a:lnTo>
                                <a:lnTo>
                                  <a:pt x="1758" y="1282"/>
                                </a:lnTo>
                                <a:lnTo>
                                  <a:pt x="1753" y="1277"/>
                                </a:lnTo>
                                <a:lnTo>
                                  <a:pt x="1738" y="1277"/>
                                </a:lnTo>
                                <a:lnTo>
                                  <a:pt x="1729" y="1273"/>
                                </a:lnTo>
                                <a:lnTo>
                                  <a:pt x="1719" y="1273"/>
                                </a:lnTo>
                                <a:lnTo>
                                  <a:pt x="1709" y="1268"/>
                                </a:lnTo>
                                <a:lnTo>
                                  <a:pt x="1700" y="1268"/>
                                </a:lnTo>
                                <a:lnTo>
                                  <a:pt x="1690" y="1263"/>
                                </a:lnTo>
                                <a:lnTo>
                                  <a:pt x="1681" y="1263"/>
                                </a:lnTo>
                                <a:lnTo>
                                  <a:pt x="1671" y="1258"/>
                                </a:lnTo>
                                <a:lnTo>
                                  <a:pt x="1661" y="1258"/>
                                </a:lnTo>
                                <a:lnTo>
                                  <a:pt x="1652" y="1253"/>
                                </a:lnTo>
                                <a:lnTo>
                                  <a:pt x="1642" y="1253"/>
                                </a:lnTo>
                                <a:lnTo>
                                  <a:pt x="1633" y="1249"/>
                                </a:lnTo>
                                <a:lnTo>
                                  <a:pt x="1628" y="1249"/>
                                </a:lnTo>
                                <a:lnTo>
                                  <a:pt x="1618" y="1244"/>
                                </a:lnTo>
                                <a:lnTo>
                                  <a:pt x="1613" y="1244"/>
                                </a:lnTo>
                                <a:lnTo>
                                  <a:pt x="1604" y="1239"/>
                                </a:lnTo>
                                <a:lnTo>
                                  <a:pt x="1594" y="1239"/>
                                </a:lnTo>
                                <a:lnTo>
                                  <a:pt x="1599" y="1239"/>
                                </a:lnTo>
                                <a:lnTo>
                                  <a:pt x="1585" y="1234"/>
                                </a:lnTo>
                                <a:lnTo>
                                  <a:pt x="1580" y="1234"/>
                                </a:lnTo>
                                <a:lnTo>
                                  <a:pt x="1570" y="1229"/>
                                </a:lnTo>
                                <a:lnTo>
                                  <a:pt x="1565" y="1229"/>
                                </a:lnTo>
                                <a:lnTo>
                                  <a:pt x="1556" y="1225"/>
                                </a:lnTo>
                                <a:lnTo>
                                  <a:pt x="1551" y="1225"/>
                                </a:lnTo>
                                <a:lnTo>
                                  <a:pt x="1541" y="1220"/>
                                </a:lnTo>
                                <a:lnTo>
                                  <a:pt x="1537" y="1220"/>
                                </a:lnTo>
                                <a:lnTo>
                                  <a:pt x="1527" y="1215"/>
                                </a:lnTo>
                                <a:lnTo>
                                  <a:pt x="1522" y="1215"/>
                                </a:lnTo>
                                <a:lnTo>
                                  <a:pt x="1513" y="1210"/>
                                </a:lnTo>
                                <a:lnTo>
                                  <a:pt x="1508" y="1210"/>
                                </a:lnTo>
                                <a:lnTo>
                                  <a:pt x="1503" y="1205"/>
                                </a:lnTo>
                                <a:lnTo>
                                  <a:pt x="1498" y="1201"/>
                                </a:lnTo>
                                <a:lnTo>
                                  <a:pt x="1489" y="1201"/>
                                </a:lnTo>
                                <a:lnTo>
                                  <a:pt x="1484" y="1196"/>
                                </a:lnTo>
                                <a:lnTo>
                                  <a:pt x="1474" y="1196"/>
                                </a:lnTo>
                                <a:lnTo>
                                  <a:pt x="1469" y="1191"/>
                                </a:lnTo>
                                <a:lnTo>
                                  <a:pt x="1460" y="1191"/>
                                </a:lnTo>
                                <a:lnTo>
                                  <a:pt x="1455" y="1186"/>
                                </a:lnTo>
                                <a:lnTo>
                                  <a:pt x="1445" y="1186"/>
                                </a:lnTo>
                                <a:lnTo>
                                  <a:pt x="1441" y="1181"/>
                                </a:lnTo>
                                <a:lnTo>
                                  <a:pt x="1431" y="1181"/>
                                </a:lnTo>
                                <a:lnTo>
                                  <a:pt x="1426" y="1177"/>
                                </a:lnTo>
                                <a:lnTo>
                                  <a:pt x="1412" y="1172"/>
                                </a:lnTo>
                                <a:lnTo>
                                  <a:pt x="1407" y="1172"/>
                                </a:lnTo>
                                <a:lnTo>
                                  <a:pt x="1397" y="1167"/>
                                </a:lnTo>
                                <a:lnTo>
                                  <a:pt x="1392" y="1162"/>
                                </a:lnTo>
                                <a:lnTo>
                                  <a:pt x="1383" y="1162"/>
                                </a:lnTo>
                                <a:lnTo>
                                  <a:pt x="1378" y="1157"/>
                                </a:lnTo>
                                <a:lnTo>
                                  <a:pt x="1368" y="1157"/>
                                </a:lnTo>
                                <a:lnTo>
                                  <a:pt x="1373" y="1157"/>
                                </a:lnTo>
                                <a:lnTo>
                                  <a:pt x="1359" y="1152"/>
                                </a:lnTo>
                                <a:lnTo>
                                  <a:pt x="1354" y="1148"/>
                                </a:lnTo>
                                <a:lnTo>
                                  <a:pt x="1344" y="1148"/>
                                </a:lnTo>
                                <a:lnTo>
                                  <a:pt x="1340" y="1143"/>
                                </a:lnTo>
                                <a:lnTo>
                                  <a:pt x="1335" y="1143"/>
                                </a:lnTo>
                                <a:lnTo>
                                  <a:pt x="1330" y="1138"/>
                                </a:lnTo>
                                <a:lnTo>
                                  <a:pt x="1320" y="1138"/>
                                </a:lnTo>
                                <a:lnTo>
                                  <a:pt x="1316" y="1133"/>
                                </a:lnTo>
                                <a:lnTo>
                                  <a:pt x="1311" y="1133"/>
                                </a:lnTo>
                                <a:lnTo>
                                  <a:pt x="1306" y="1128"/>
                                </a:lnTo>
                                <a:lnTo>
                                  <a:pt x="1296" y="1128"/>
                                </a:lnTo>
                                <a:lnTo>
                                  <a:pt x="1287" y="1124"/>
                                </a:lnTo>
                                <a:lnTo>
                                  <a:pt x="1282" y="1119"/>
                                </a:lnTo>
                                <a:lnTo>
                                  <a:pt x="1277" y="1119"/>
                                </a:lnTo>
                                <a:lnTo>
                                  <a:pt x="1272" y="1114"/>
                                </a:lnTo>
                                <a:lnTo>
                                  <a:pt x="1263" y="1114"/>
                                </a:lnTo>
                                <a:lnTo>
                                  <a:pt x="1258" y="1109"/>
                                </a:lnTo>
                                <a:lnTo>
                                  <a:pt x="1253" y="1109"/>
                                </a:lnTo>
                                <a:lnTo>
                                  <a:pt x="1248" y="1104"/>
                                </a:lnTo>
                                <a:lnTo>
                                  <a:pt x="1239" y="1104"/>
                                </a:lnTo>
                                <a:lnTo>
                                  <a:pt x="1234" y="1100"/>
                                </a:lnTo>
                                <a:lnTo>
                                  <a:pt x="1229" y="1095"/>
                                </a:lnTo>
                                <a:lnTo>
                                  <a:pt x="1224" y="1095"/>
                                </a:lnTo>
                                <a:lnTo>
                                  <a:pt x="1220" y="1090"/>
                                </a:lnTo>
                                <a:lnTo>
                                  <a:pt x="1210" y="1090"/>
                                </a:lnTo>
                                <a:lnTo>
                                  <a:pt x="1200" y="1080"/>
                                </a:lnTo>
                                <a:lnTo>
                                  <a:pt x="1191" y="1080"/>
                                </a:lnTo>
                                <a:lnTo>
                                  <a:pt x="1186" y="1076"/>
                                </a:lnTo>
                                <a:lnTo>
                                  <a:pt x="1176" y="1076"/>
                                </a:lnTo>
                                <a:lnTo>
                                  <a:pt x="1181" y="1076"/>
                                </a:lnTo>
                                <a:lnTo>
                                  <a:pt x="1172" y="1071"/>
                                </a:lnTo>
                                <a:lnTo>
                                  <a:pt x="1167" y="1066"/>
                                </a:lnTo>
                                <a:lnTo>
                                  <a:pt x="1152" y="1061"/>
                                </a:lnTo>
                                <a:lnTo>
                                  <a:pt x="1148" y="1061"/>
                                </a:lnTo>
                                <a:lnTo>
                                  <a:pt x="1143" y="1056"/>
                                </a:lnTo>
                                <a:lnTo>
                                  <a:pt x="1138" y="1052"/>
                                </a:lnTo>
                                <a:lnTo>
                                  <a:pt x="1124" y="1052"/>
                                </a:lnTo>
                                <a:lnTo>
                                  <a:pt x="1119" y="1047"/>
                                </a:lnTo>
                                <a:lnTo>
                                  <a:pt x="1114" y="1042"/>
                                </a:lnTo>
                                <a:lnTo>
                                  <a:pt x="1104" y="1037"/>
                                </a:lnTo>
                                <a:lnTo>
                                  <a:pt x="1100" y="1032"/>
                                </a:lnTo>
                                <a:lnTo>
                                  <a:pt x="1085" y="1032"/>
                                </a:lnTo>
                                <a:lnTo>
                                  <a:pt x="1080" y="1028"/>
                                </a:lnTo>
                                <a:lnTo>
                                  <a:pt x="1076" y="1023"/>
                                </a:lnTo>
                                <a:lnTo>
                                  <a:pt x="1056" y="1013"/>
                                </a:lnTo>
                                <a:lnTo>
                                  <a:pt x="1052" y="1008"/>
                                </a:lnTo>
                                <a:lnTo>
                                  <a:pt x="1027" y="999"/>
                                </a:lnTo>
                                <a:lnTo>
                                  <a:pt x="1023" y="999"/>
                                </a:lnTo>
                                <a:lnTo>
                                  <a:pt x="1008" y="989"/>
                                </a:lnTo>
                                <a:lnTo>
                                  <a:pt x="1003" y="984"/>
                                </a:lnTo>
                                <a:lnTo>
                                  <a:pt x="984" y="975"/>
                                </a:lnTo>
                                <a:lnTo>
                                  <a:pt x="979" y="970"/>
                                </a:lnTo>
                                <a:lnTo>
                                  <a:pt x="970" y="965"/>
                                </a:lnTo>
                                <a:lnTo>
                                  <a:pt x="965" y="960"/>
                                </a:lnTo>
                                <a:lnTo>
                                  <a:pt x="955" y="956"/>
                                </a:lnTo>
                                <a:lnTo>
                                  <a:pt x="951" y="951"/>
                                </a:lnTo>
                                <a:lnTo>
                                  <a:pt x="936" y="946"/>
                                </a:lnTo>
                                <a:lnTo>
                                  <a:pt x="931" y="946"/>
                                </a:lnTo>
                                <a:lnTo>
                                  <a:pt x="936" y="946"/>
                                </a:lnTo>
                                <a:lnTo>
                                  <a:pt x="927" y="941"/>
                                </a:lnTo>
                                <a:lnTo>
                                  <a:pt x="922" y="936"/>
                                </a:lnTo>
                                <a:lnTo>
                                  <a:pt x="912" y="932"/>
                                </a:lnTo>
                                <a:lnTo>
                                  <a:pt x="907" y="927"/>
                                </a:lnTo>
                                <a:lnTo>
                                  <a:pt x="898" y="922"/>
                                </a:lnTo>
                                <a:lnTo>
                                  <a:pt x="893" y="917"/>
                                </a:lnTo>
                                <a:lnTo>
                                  <a:pt x="879" y="912"/>
                                </a:lnTo>
                                <a:lnTo>
                                  <a:pt x="874" y="908"/>
                                </a:lnTo>
                                <a:lnTo>
                                  <a:pt x="864" y="903"/>
                                </a:lnTo>
                                <a:lnTo>
                                  <a:pt x="855" y="893"/>
                                </a:lnTo>
                                <a:lnTo>
                                  <a:pt x="845" y="888"/>
                                </a:lnTo>
                                <a:lnTo>
                                  <a:pt x="835" y="879"/>
                                </a:lnTo>
                                <a:lnTo>
                                  <a:pt x="826" y="879"/>
                                </a:lnTo>
                                <a:lnTo>
                                  <a:pt x="821" y="874"/>
                                </a:lnTo>
                                <a:lnTo>
                                  <a:pt x="802" y="855"/>
                                </a:lnTo>
                                <a:lnTo>
                                  <a:pt x="792" y="850"/>
                                </a:lnTo>
                                <a:lnTo>
                                  <a:pt x="783" y="840"/>
                                </a:lnTo>
                                <a:lnTo>
                                  <a:pt x="778" y="840"/>
                                </a:lnTo>
                                <a:lnTo>
                                  <a:pt x="749" y="811"/>
                                </a:lnTo>
                                <a:lnTo>
                                  <a:pt x="739" y="811"/>
                                </a:lnTo>
                                <a:lnTo>
                                  <a:pt x="744" y="811"/>
                                </a:lnTo>
                                <a:lnTo>
                                  <a:pt x="735" y="807"/>
                                </a:lnTo>
                                <a:lnTo>
                                  <a:pt x="711" y="783"/>
                                </a:lnTo>
                                <a:lnTo>
                                  <a:pt x="706" y="783"/>
                                </a:lnTo>
                                <a:lnTo>
                                  <a:pt x="677" y="754"/>
                                </a:lnTo>
                                <a:lnTo>
                                  <a:pt x="672" y="754"/>
                                </a:lnTo>
                                <a:lnTo>
                                  <a:pt x="672" y="749"/>
                                </a:lnTo>
                                <a:lnTo>
                                  <a:pt x="643" y="720"/>
                                </a:lnTo>
                                <a:lnTo>
                                  <a:pt x="638" y="720"/>
                                </a:lnTo>
                                <a:lnTo>
                                  <a:pt x="595" y="677"/>
                                </a:lnTo>
                                <a:lnTo>
                                  <a:pt x="586" y="677"/>
                                </a:lnTo>
                                <a:lnTo>
                                  <a:pt x="590" y="677"/>
                                </a:lnTo>
                                <a:lnTo>
                                  <a:pt x="581" y="672"/>
                                </a:lnTo>
                                <a:lnTo>
                                  <a:pt x="533" y="624"/>
                                </a:lnTo>
                                <a:lnTo>
                                  <a:pt x="523" y="619"/>
                                </a:lnTo>
                                <a:lnTo>
                                  <a:pt x="485" y="581"/>
                                </a:lnTo>
                                <a:lnTo>
                                  <a:pt x="475" y="576"/>
                                </a:lnTo>
                                <a:lnTo>
                                  <a:pt x="422" y="528"/>
                                </a:lnTo>
                                <a:lnTo>
                                  <a:pt x="427" y="528"/>
                                </a:lnTo>
                                <a:lnTo>
                                  <a:pt x="422" y="518"/>
                                </a:lnTo>
                                <a:lnTo>
                                  <a:pt x="379" y="475"/>
                                </a:lnTo>
                                <a:lnTo>
                                  <a:pt x="379" y="470"/>
                                </a:lnTo>
                                <a:lnTo>
                                  <a:pt x="346" y="437"/>
                                </a:lnTo>
                                <a:lnTo>
                                  <a:pt x="346" y="432"/>
                                </a:lnTo>
                                <a:lnTo>
                                  <a:pt x="317" y="403"/>
                                </a:lnTo>
                                <a:lnTo>
                                  <a:pt x="317" y="398"/>
                                </a:lnTo>
                                <a:lnTo>
                                  <a:pt x="293" y="374"/>
                                </a:lnTo>
                                <a:lnTo>
                                  <a:pt x="293" y="369"/>
                                </a:lnTo>
                                <a:lnTo>
                                  <a:pt x="288" y="369"/>
                                </a:lnTo>
                                <a:lnTo>
                                  <a:pt x="273" y="350"/>
                                </a:lnTo>
                                <a:lnTo>
                                  <a:pt x="273" y="345"/>
                                </a:lnTo>
                                <a:lnTo>
                                  <a:pt x="259" y="331"/>
                                </a:lnTo>
                                <a:lnTo>
                                  <a:pt x="259" y="326"/>
                                </a:lnTo>
                                <a:lnTo>
                                  <a:pt x="245" y="312"/>
                                </a:lnTo>
                                <a:lnTo>
                                  <a:pt x="240" y="317"/>
                                </a:lnTo>
                                <a:lnTo>
                                  <a:pt x="245" y="312"/>
                                </a:lnTo>
                                <a:lnTo>
                                  <a:pt x="230" y="297"/>
                                </a:lnTo>
                                <a:lnTo>
                                  <a:pt x="230" y="293"/>
                                </a:lnTo>
                                <a:lnTo>
                                  <a:pt x="211" y="273"/>
                                </a:lnTo>
                                <a:lnTo>
                                  <a:pt x="211" y="269"/>
                                </a:lnTo>
                                <a:lnTo>
                                  <a:pt x="173" y="230"/>
                                </a:lnTo>
                                <a:lnTo>
                                  <a:pt x="173" y="225"/>
                                </a:lnTo>
                                <a:lnTo>
                                  <a:pt x="168" y="225"/>
                                </a:lnTo>
                                <a:lnTo>
                                  <a:pt x="153" y="206"/>
                                </a:lnTo>
                                <a:lnTo>
                                  <a:pt x="153" y="201"/>
                                </a:lnTo>
                                <a:lnTo>
                                  <a:pt x="139" y="187"/>
                                </a:lnTo>
                                <a:lnTo>
                                  <a:pt x="139" y="182"/>
                                </a:lnTo>
                                <a:lnTo>
                                  <a:pt x="129" y="173"/>
                                </a:lnTo>
                                <a:lnTo>
                                  <a:pt x="125" y="168"/>
                                </a:lnTo>
                                <a:lnTo>
                                  <a:pt x="125" y="158"/>
                                </a:lnTo>
                                <a:lnTo>
                                  <a:pt x="110" y="144"/>
                                </a:lnTo>
                                <a:lnTo>
                                  <a:pt x="110" y="139"/>
                                </a:lnTo>
                                <a:lnTo>
                                  <a:pt x="91" y="120"/>
                                </a:lnTo>
                                <a:lnTo>
                                  <a:pt x="91" y="110"/>
                                </a:lnTo>
                                <a:lnTo>
                                  <a:pt x="72" y="91"/>
                                </a:lnTo>
                                <a:lnTo>
                                  <a:pt x="67" y="76"/>
                                </a:lnTo>
                                <a:lnTo>
                                  <a:pt x="53" y="62"/>
                                </a:lnTo>
                                <a:lnTo>
                                  <a:pt x="53" y="57"/>
                                </a:lnTo>
                                <a:lnTo>
                                  <a:pt x="48" y="48"/>
                                </a:lnTo>
                                <a:lnTo>
                                  <a:pt x="33" y="33"/>
                                </a:lnTo>
                                <a:lnTo>
                                  <a:pt x="33" y="24"/>
                                </a:lnTo>
                                <a:lnTo>
                                  <a:pt x="24" y="14"/>
                                </a:lnTo>
                                <a:lnTo>
                                  <a:pt x="19" y="9"/>
                                </a:lnTo>
                                <a:lnTo>
                                  <a:pt x="1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73"/>
                        <wps:cNvSpPr>
                          <a:spLocks/>
                        </wps:cNvSpPr>
                        <wps:spPr bwMode="auto">
                          <a:xfrm>
                            <a:off x="3598545" y="2119630"/>
                            <a:ext cx="1183640" cy="85725"/>
                          </a:xfrm>
                          <a:custGeom>
                            <a:avLst/>
                            <a:gdLst>
                              <a:gd name="T0" fmla="*/ 10 w 1864"/>
                              <a:gd name="T1" fmla="*/ 24 h 135"/>
                              <a:gd name="T2" fmla="*/ 43 w 1864"/>
                              <a:gd name="T3" fmla="*/ 29 h 135"/>
                              <a:gd name="T4" fmla="*/ 82 w 1864"/>
                              <a:gd name="T5" fmla="*/ 34 h 135"/>
                              <a:gd name="T6" fmla="*/ 120 w 1864"/>
                              <a:gd name="T7" fmla="*/ 39 h 135"/>
                              <a:gd name="T8" fmla="*/ 168 w 1864"/>
                              <a:gd name="T9" fmla="*/ 44 h 135"/>
                              <a:gd name="T10" fmla="*/ 216 w 1864"/>
                              <a:gd name="T11" fmla="*/ 48 h 135"/>
                              <a:gd name="T12" fmla="*/ 274 w 1864"/>
                              <a:gd name="T13" fmla="*/ 53 h 135"/>
                              <a:gd name="T14" fmla="*/ 346 w 1864"/>
                              <a:gd name="T15" fmla="*/ 58 h 135"/>
                              <a:gd name="T16" fmla="*/ 404 w 1864"/>
                              <a:gd name="T17" fmla="*/ 63 h 135"/>
                              <a:gd name="T18" fmla="*/ 471 w 1864"/>
                              <a:gd name="T19" fmla="*/ 68 h 135"/>
                              <a:gd name="T20" fmla="*/ 548 w 1864"/>
                              <a:gd name="T21" fmla="*/ 72 h 135"/>
                              <a:gd name="T22" fmla="*/ 625 w 1864"/>
                              <a:gd name="T23" fmla="*/ 77 h 135"/>
                              <a:gd name="T24" fmla="*/ 711 w 1864"/>
                              <a:gd name="T25" fmla="*/ 82 h 135"/>
                              <a:gd name="T26" fmla="*/ 817 w 1864"/>
                              <a:gd name="T27" fmla="*/ 87 h 135"/>
                              <a:gd name="T28" fmla="*/ 865 w 1864"/>
                              <a:gd name="T29" fmla="*/ 92 h 135"/>
                              <a:gd name="T30" fmla="*/ 980 w 1864"/>
                              <a:gd name="T31" fmla="*/ 96 h 135"/>
                              <a:gd name="T32" fmla="*/ 1066 w 1864"/>
                              <a:gd name="T33" fmla="*/ 101 h 135"/>
                              <a:gd name="T34" fmla="*/ 1167 w 1864"/>
                              <a:gd name="T35" fmla="*/ 106 h 135"/>
                              <a:gd name="T36" fmla="*/ 1268 w 1864"/>
                              <a:gd name="T37" fmla="*/ 111 h 135"/>
                              <a:gd name="T38" fmla="*/ 1417 w 1864"/>
                              <a:gd name="T39" fmla="*/ 116 h 135"/>
                              <a:gd name="T40" fmla="*/ 1638 w 1864"/>
                              <a:gd name="T41" fmla="*/ 120 h 135"/>
                              <a:gd name="T42" fmla="*/ 1729 w 1864"/>
                              <a:gd name="T43" fmla="*/ 125 h 135"/>
                              <a:gd name="T44" fmla="*/ 1830 w 1864"/>
                              <a:gd name="T45" fmla="*/ 130 h 135"/>
                              <a:gd name="T46" fmla="*/ 1864 w 1864"/>
                              <a:gd name="T47" fmla="*/ 135 h 135"/>
                              <a:gd name="T48" fmla="*/ 1864 w 1864"/>
                              <a:gd name="T49" fmla="*/ 120 h 135"/>
                              <a:gd name="T50" fmla="*/ 1830 w 1864"/>
                              <a:gd name="T51" fmla="*/ 111 h 135"/>
                              <a:gd name="T52" fmla="*/ 1830 w 1864"/>
                              <a:gd name="T53" fmla="*/ 106 h 135"/>
                              <a:gd name="T54" fmla="*/ 1734 w 1864"/>
                              <a:gd name="T55" fmla="*/ 101 h 135"/>
                              <a:gd name="T56" fmla="*/ 1647 w 1864"/>
                              <a:gd name="T57" fmla="*/ 101 h 135"/>
                              <a:gd name="T58" fmla="*/ 1417 w 1864"/>
                              <a:gd name="T59" fmla="*/ 96 h 135"/>
                              <a:gd name="T60" fmla="*/ 1273 w 1864"/>
                              <a:gd name="T61" fmla="*/ 92 h 135"/>
                              <a:gd name="T62" fmla="*/ 1258 w 1864"/>
                              <a:gd name="T63" fmla="*/ 87 h 135"/>
                              <a:gd name="T64" fmla="*/ 1153 w 1864"/>
                              <a:gd name="T65" fmla="*/ 82 h 135"/>
                              <a:gd name="T66" fmla="*/ 1057 w 1864"/>
                              <a:gd name="T67" fmla="*/ 77 h 135"/>
                              <a:gd name="T68" fmla="*/ 990 w 1864"/>
                              <a:gd name="T69" fmla="*/ 77 h 135"/>
                              <a:gd name="T70" fmla="*/ 874 w 1864"/>
                              <a:gd name="T71" fmla="*/ 72 h 135"/>
                              <a:gd name="T72" fmla="*/ 817 w 1864"/>
                              <a:gd name="T73" fmla="*/ 68 h 135"/>
                              <a:gd name="T74" fmla="*/ 817 w 1864"/>
                              <a:gd name="T75" fmla="*/ 63 h 135"/>
                              <a:gd name="T76" fmla="*/ 701 w 1864"/>
                              <a:gd name="T77" fmla="*/ 58 h 135"/>
                              <a:gd name="T78" fmla="*/ 634 w 1864"/>
                              <a:gd name="T79" fmla="*/ 58 h 135"/>
                              <a:gd name="T80" fmla="*/ 548 w 1864"/>
                              <a:gd name="T81" fmla="*/ 53 h 135"/>
                              <a:gd name="T82" fmla="*/ 471 w 1864"/>
                              <a:gd name="T83" fmla="*/ 48 h 135"/>
                              <a:gd name="T84" fmla="*/ 404 w 1864"/>
                              <a:gd name="T85" fmla="*/ 44 h 135"/>
                              <a:gd name="T86" fmla="*/ 351 w 1864"/>
                              <a:gd name="T87" fmla="*/ 39 h 135"/>
                              <a:gd name="T88" fmla="*/ 341 w 1864"/>
                              <a:gd name="T89" fmla="*/ 34 h 135"/>
                              <a:gd name="T90" fmla="*/ 264 w 1864"/>
                              <a:gd name="T91" fmla="*/ 29 h 135"/>
                              <a:gd name="T92" fmla="*/ 207 w 1864"/>
                              <a:gd name="T93" fmla="*/ 24 h 135"/>
                              <a:gd name="T94" fmla="*/ 159 w 1864"/>
                              <a:gd name="T95" fmla="*/ 20 h 135"/>
                              <a:gd name="T96" fmla="*/ 111 w 1864"/>
                              <a:gd name="T97" fmla="*/ 15 h 135"/>
                              <a:gd name="T98" fmla="*/ 72 w 1864"/>
                              <a:gd name="T99" fmla="*/ 10 h 135"/>
                              <a:gd name="T100" fmla="*/ 53 w 1864"/>
                              <a:gd name="T101" fmla="*/ 10 h 135"/>
                              <a:gd name="T102" fmla="*/ 10 w 1864"/>
                              <a:gd name="T103" fmla="*/ 5 h 135"/>
                              <a:gd name="T104" fmla="*/ 0 w 1864"/>
                              <a:gd name="T105" fmla="*/ 2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64" h="135">
                                <a:moveTo>
                                  <a:pt x="0" y="20"/>
                                </a:moveTo>
                                <a:lnTo>
                                  <a:pt x="10" y="24"/>
                                </a:lnTo>
                                <a:lnTo>
                                  <a:pt x="39" y="24"/>
                                </a:lnTo>
                                <a:lnTo>
                                  <a:pt x="43" y="29"/>
                                </a:lnTo>
                                <a:lnTo>
                                  <a:pt x="72" y="29"/>
                                </a:lnTo>
                                <a:lnTo>
                                  <a:pt x="82" y="34"/>
                                </a:lnTo>
                                <a:lnTo>
                                  <a:pt x="111" y="34"/>
                                </a:lnTo>
                                <a:lnTo>
                                  <a:pt x="120" y="39"/>
                                </a:lnTo>
                                <a:lnTo>
                                  <a:pt x="159" y="39"/>
                                </a:lnTo>
                                <a:lnTo>
                                  <a:pt x="168" y="44"/>
                                </a:lnTo>
                                <a:lnTo>
                                  <a:pt x="207" y="44"/>
                                </a:lnTo>
                                <a:lnTo>
                                  <a:pt x="216" y="48"/>
                                </a:lnTo>
                                <a:lnTo>
                                  <a:pt x="264" y="48"/>
                                </a:lnTo>
                                <a:lnTo>
                                  <a:pt x="274" y="53"/>
                                </a:lnTo>
                                <a:lnTo>
                                  <a:pt x="341" y="53"/>
                                </a:lnTo>
                                <a:lnTo>
                                  <a:pt x="346" y="58"/>
                                </a:lnTo>
                                <a:lnTo>
                                  <a:pt x="394" y="58"/>
                                </a:lnTo>
                                <a:lnTo>
                                  <a:pt x="404" y="63"/>
                                </a:lnTo>
                                <a:lnTo>
                                  <a:pt x="461" y="63"/>
                                </a:lnTo>
                                <a:lnTo>
                                  <a:pt x="471" y="68"/>
                                </a:lnTo>
                                <a:lnTo>
                                  <a:pt x="538" y="68"/>
                                </a:lnTo>
                                <a:lnTo>
                                  <a:pt x="548" y="72"/>
                                </a:lnTo>
                                <a:lnTo>
                                  <a:pt x="620" y="72"/>
                                </a:lnTo>
                                <a:lnTo>
                                  <a:pt x="625" y="77"/>
                                </a:lnTo>
                                <a:lnTo>
                                  <a:pt x="701" y="77"/>
                                </a:lnTo>
                                <a:lnTo>
                                  <a:pt x="711" y="82"/>
                                </a:lnTo>
                                <a:lnTo>
                                  <a:pt x="812" y="82"/>
                                </a:lnTo>
                                <a:lnTo>
                                  <a:pt x="817" y="87"/>
                                </a:lnTo>
                                <a:lnTo>
                                  <a:pt x="860" y="87"/>
                                </a:lnTo>
                                <a:lnTo>
                                  <a:pt x="865" y="92"/>
                                </a:lnTo>
                                <a:lnTo>
                                  <a:pt x="975" y="92"/>
                                </a:lnTo>
                                <a:lnTo>
                                  <a:pt x="980" y="96"/>
                                </a:lnTo>
                                <a:lnTo>
                                  <a:pt x="1057" y="96"/>
                                </a:lnTo>
                                <a:lnTo>
                                  <a:pt x="1066" y="101"/>
                                </a:lnTo>
                                <a:lnTo>
                                  <a:pt x="1153" y="101"/>
                                </a:lnTo>
                                <a:lnTo>
                                  <a:pt x="1167" y="106"/>
                                </a:lnTo>
                                <a:lnTo>
                                  <a:pt x="1258" y="106"/>
                                </a:lnTo>
                                <a:lnTo>
                                  <a:pt x="1268" y="111"/>
                                </a:lnTo>
                                <a:lnTo>
                                  <a:pt x="1403" y="111"/>
                                </a:lnTo>
                                <a:lnTo>
                                  <a:pt x="1417" y="116"/>
                                </a:lnTo>
                                <a:lnTo>
                                  <a:pt x="1633" y="116"/>
                                </a:lnTo>
                                <a:lnTo>
                                  <a:pt x="1638" y="120"/>
                                </a:lnTo>
                                <a:lnTo>
                                  <a:pt x="1724" y="120"/>
                                </a:lnTo>
                                <a:lnTo>
                                  <a:pt x="1729" y="125"/>
                                </a:lnTo>
                                <a:lnTo>
                                  <a:pt x="1825" y="125"/>
                                </a:lnTo>
                                <a:lnTo>
                                  <a:pt x="1830" y="130"/>
                                </a:lnTo>
                                <a:lnTo>
                                  <a:pt x="1854" y="130"/>
                                </a:lnTo>
                                <a:lnTo>
                                  <a:pt x="1864" y="135"/>
                                </a:lnTo>
                                <a:lnTo>
                                  <a:pt x="1864" y="116"/>
                                </a:lnTo>
                                <a:lnTo>
                                  <a:pt x="1864" y="120"/>
                                </a:lnTo>
                                <a:lnTo>
                                  <a:pt x="1859" y="111"/>
                                </a:lnTo>
                                <a:lnTo>
                                  <a:pt x="1830" y="111"/>
                                </a:lnTo>
                                <a:lnTo>
                                  <a:pt x="1835" y="116"/>
                                </a:lnTo>
                                <a:lnTo>
                                  <a:pt x="1830" y="106"/>
                                </a:lnTo>
                                <a:lnTo>
                                  <a:pt x="1739" y="106"/>
                                </a:lnTo>
                                <a:lnTo>
                                  <a:pt x="1734" y="101"/>
                                </a:lnTo>
                                <a:lnTo>
                                  <a:pt x="1643" y="101"/>
                                </a:lnTo>
                                <a:lnTo>
                                  <a:pt x="1647" y="101"/>
                                </a:lnTo>
                                <a:lnTo>
                                  <a:pt x="1633" y="96"/>
                                </a:lnTo>
                                <a:lnTo>
                                  <a:pt x="1417" y="96"/>
                                </a:lnTo>
                                <a:lnTo>
                                  <a:pt x="1403" y="92"/>
                                </a:lnTo>
                                <a:lnTo>
                                  <a:pt x="1273" y="92"/>
                                </a:lnTo>
                                <a:lnTo>
                                  <a:pt x="1278" y="92"/>
                                </a:lnTo>
                                <a:lnTo>
                                  <a:pt x="1258" y="87"/>
                                </a:lnTo>
                                <a:lnTo>
                                  <a:pt x="1167" y="87"/>
                                </a:lnTo>
                                <a:lnTo>
                                  <a:pt x="1153" y="82"/>
                                </a:lnTo>
                                <a:lnTo>
                                  <a:pt x="1066" y="82"/>
                                </a:lnTo>
                                <a:lnTo>
                                  <a:pt x="1057" y="77"/>
                                </a:lnTo>
                                <a:lnTo>
                                  <a:pt x="985" y="77"/>
                                </a:lnTo>
                                <a:lnTo>
                                  <a:pt x="990" y="77"/>
                                </a:lnTo>
                                <a:lnTo>
                                  <a:pt x="975" y="72"/>
                                </a:lnTo>
                                <a:lnTo>
                                  <a:pt x="874" y="72"/>
                                </a:lnTo>
                                <a:lnTo>
                                  <a:pt x="869" y="68"/>
                                </a:lnTo>
                                <a:lnTo>
                                  <a:pt x="817" y="68"/>
                                </a:lnTo>
                                <a:lnTo>
                                  <a:pt x="821" y="72"/>
                                </a:lnTo>
                                <a:lnTo>
                                  <a:pt x="817" y="63"/>
                                </a:lnTo>
                                <a:lnTo>
                                  <a:pt x="711" y="63"/>
                                </a:lnTo>
                                <a:lnTo>
                                  <a:pt x="701" y="58"/>
                                </a:lnTo>
                                <a:lnTo>
                                  <a:pt x="629" y="58"/>
                                </a:lnTo>
                                <a:lnTo>
                                  <a:pt x="634" y="58"/>
                                </a:lnTo>
                                <a:lnTo>
                                  <a:pt x="620" y="53"/>
                                </a:lnTo>
                                <a:lnTo>
                                  <a:pt x="548" y="53"/>
                                </a:lnTo>
                                <a:lnTo>
                                  <a:pt x="538" y="48"/>
                                </a:lnTo>
                                <a:lnTo>
                                  <a:pt x="471" y="48"/>
                                </a:lnTo>
                                <a:lnTo>
                                  <a:pt x="461" y="44"/>
                                </a:lnTo>
                                <a:lnTo>
                                  <a:pt x="404" y="44"/>
                                </a:lnTo>
                                <a:lnTo>
                                  <a:pt x="394" y="39"/>
                                </a:lnTo>
                                <a:lnTo>
                                  <a:pt x="351" y="39"/>
                                </a:lnTo>
                                <a:lnTo>
                                  <a:pt x="356" y="39"/>
                                </a:lnTo>
                                <a:lnTo>
                                  <a:pt x="341" y="34"/>
                                </a:lnTo>
                                <a:lnTo>
                                  <a:pt x="274" y="34"/>
                                </a:lnTo>
                                <a:lnTo>
                                  <a:pt x="264" y="29"/>
                                </a:lnTo>
                                <a:lnTo>
                                  <a:pt x="216" y="29"/>
                                </a:lnTo>
                                <a:lnTo>
                                  <a:pt x="207" y="24"/>
                                </a:lnTo>
                                <a:lnTo>
                                  <a:pt x="168" y="24"/>
                                </a:lnTo>
                                <a:lnTo>
                                  <a:pt x="159" y="20"/>
                                </a:lnTo>
                                <a:lnTo>
                                  <a:pt x="120" y="20"/>
                                </a:lnTo>
                                <a:lnTo>
                                  <a:pt x="111" y="15"/>
                                </a:lnTo>
                                <a:lnTo>
                                  <a:pt x="82" y="15"/>
                                </a:lnTo>
                                <a:lnTo>
                                  <a:pt x="72" y="10"/>
                                </a:lnTo>
                                <a:lnTo>
                                  <a:pt x="48" y="10"/>
                                </a:lnTo>
                                <a:lnTo>
                                  <a:pt x="53" y="10"/>
                                </a:lnTo>
                                <a:lnTo>
                                  <a:pt x="39" y="5"/>
                                </a:lnTo>
                                <a:lnTo>
                                  <a:pt x="10" y="5"/>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Rectangle 2775"/>
                        <wps:cNvSpPr>
                          <a:spLocks noChangeArrowheads="1"/>
                        </wps:cNvSpPr>
                        <wps:spPr bwMode="auto">
                          <a:xfrm flipH="1">
                            <a:off x="4535169" y="3599815"/>
                            <a:ext cx="4940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596F00" w:rsidRDefault="00953BE9" w:rsidP="00BE1B18">
                              <w:pPr>
                                <w:spacing w:before="0"/>
                                <w:rPr>
                                  <w:sz w:val="16"/>
                                  <w:szCs w:val="16"/>
                                </w:rPr>
                              </w:pPr>
                              <w:r w:rsidRPr="00596F00">
                                <w:rPr>
                                  <w:rFonts w:hint="eastAsia"/>
                                  <w:color w:val="000000"/>
                                  <w:sz w:val="16"/>
                                  <w:szCs w:val="16"/>
                                  <w:lang w:eastAsia="zh-CN"/>
                                </w:rPr>
                                <w:t>BT.0</w:t>
                              </w:r>
                              <w:r w:rsidRPr="00596F00">
                                <w:rPr>
                                  <w:color w:val="000000"/>
                                  <w:sz w:val="16"/>
                                  <w:szCs w:val="16"/>
                                </w:rPr>
                                <w:t>500-17</w:t>
                              </w:r>
                            </w:p>
                          </w:txbxContent>
                        </wps:txbx>
                        <wps:bodyPr rot="0" vert="horz" wrap="none" lIns="0" tIns="0" rIns="0" bIns="0" anchor="t" anchorCtr="0" upright="1">
                          <a:noAutofit/>
                        </wps:bodyPr>
                      </wps:wsp>
                      <wps:wsp>
                        <wps:cNvPr id="282" name="Rectangle 2776"/>
                        <wps:cNvSpPr>
                          <a:spLocks noChangeArrowheads="1"/>
                        </wps:cNvSpPr>
                        <wps:spPr bwMode="auto">
                          <a:xfrm>
                            <a:off x="34925" y="1175385"/>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pPr>
                                <w:spacing w:before="0"/>
                                <w:rPr>
                                  <w:color w:val="000000"/>
                                  <w:sz w:val="18"/>
                                  <w:szCs w:val="18"/>
                                  <w:lang w:eastAsia="zh-CN"/>
                                </w:rPr>
                              </w:pPr>
                              <w:r w:rsidRPr="001863A8">
                                <w:rPr>
                                  <w:rFonts w:hint="eastAsia"/>
                                  <w:i/>
                                  <w:color w:val="000000"/>
                                  <w:sz w:val="18"/>
                                  <w:szCs w:val="18"/>
                                  <w:lang w:eastAsia="zh-CN"/>
                                </w:rPr>
                                <w:t>p</w:t>
                              </w:r>
                              <w:r>
                                <w:rPr>
                                  <w:rFonts w:hint="eastAsia"/>
                                  <w:color w:val="000000"/>
                                  <w:sz w:val="18"/>
                                  <w:szCs w:val="18"/>
                                  <w:lang w:eastAsia="zh-CN"/>
                                </w:rPr>
                                <w:t>(</w:t>
                              </w:r>
                              <w:r w:rsidRPr="001863A8">
                                <w:rPr>
                                  <w:rFonts w:hint="eastAsia"/>
                                  <w:i/>
                                  <w:color w:val="000000"/>
                                  <w:sz w:val="18"/>
                                  <w:szCs w:val="18"/>
                                  <w:lang w:eastAsia="zh-CN"/>
                                </w:rPr>
                                <w:t>d</w:t>
                              </w:r>
                              <w:r>
                                <w:rPr>
                                  <w:rFonts w:hint="eastAsia"/>
                                  <w:color w:val="000000"/>
                                  <w:sz w:val="18"/>
                                  <w:szCs w:val="18"/>
                                  <w:lang w:eastAsia="zh-CN"/>
                                </w:rPr>
                                <w:t>)</w:t>
                              </w:r>
                            </w:p>
                            <w:p w:rsidR="00953BE9" w:rsidRDefault="00953BE9" w:rsidP="00BE1B18">
                              <w:pPr>
                                <w:spacing w:before="0"/>
                                <w:rPr>
                                  <w:color w:val="000000"/>
                                  <w:sz w:val="18"/>
                                  <w:szCs w:val="18"/>
                                  <w:lang w:eastAsia="zh-CN"/>
                                </w:rPr>
                              </w:pPr>
                              <w:r w:rsidRPr="001863A8">
                                <w:rPr>
                                  <w:rFonts w:hint="eastAsia"/>
                                  <w:i/>
                                  <w:color w:val="000000"/>
                                  <w:sz w:val="18"/>
                                  <w:szCs w:val="18"/>
                                  <w:lang w:eastAsia="zh-CN"/>
                                </w:rPr>
                                <w:t>q</w:t>
                              </w:r>
                              <w:r>
                                <w:rPr>
                                  <w:rFonts w:hint="eastAsia"/>
                                  <w:color w:val="000000"/>
                                  <w:sz w:val="18"/>
                                  <w:szCs w:val="18"/>
                                  <w:lang w:eastAsia="zh-CN"/>
                                </w:rPr>
                                <w:t>(</w:t>
                              </w:r>
                              <w:r w:rsidRPr="001863A8">
                                <w:rPr>
                                  <w:rFonts w:hint="eastAsia"/>
                                  <w:i/>
                                  <w:color w:val="000000"/>
                                  <w:sz w:val="18"/>
                                  <w:szCs w:val="18"/>
                                  <w:lang w:eastAsia="zh-CN"/>
                                </w:rPr>
                                <w:t>d</w:t>
                              </w:r>
                              <w:r>
                                <w:rPr>
                                  <w:rFonts w:hint="eastAsia"/>
                                  <w:color w:val="000000"/>
                                  <w:sz w:val="18"/>
                                  <w:szCs w:val="18"/>
                                  <w:lang w:eastAsia="zh-CN"/>
                                </w:rPr>
                                <w:t>)</w:t>
                              </w:r>
                            </w:p>
                            <w:p w:rsidR="00953BE9" w:rsidRPr="001863A8" w:rsidRDefault="00953BE9" w:rsidP="00BE1B18">
                              <w:pPr>
                                <w:spacing w:before="0"/>
                                <w:rPr>
                                  <w:color w:val="000000"/>
                                  <w:sz w:val="18"/>
                                  <w:szCs w:val="18"/>
                                  <w:lang w:eastAsia="zh-CN"/>
                                </w:rPr>
                              </w:pPr>
                              <w:r w:rsidRPr="001863A8">
                                <w:rPr>
                                  <w:rFonts w:hint="eastAsia"/>
                                  <w:i/>
                                  <w:color w:val="000000"/>
                                  <w:sz w:val="18"/>
                                  <w:szCs w:val="18"/>
                                  <w:lang w:eastAsia="zh-CN"/>
                                </w:rPr>
                                <w:t>r</w:t>
                              </w:r>
                              <w:r>
                                <w:rPr>
                                  <w:rFonts w:hint="eastAsia"/>
                                  <w:color w:val="000000"/>
                                  <w:sz w:val="18"/>
                                  <w:szCs w:val="18"/>
                                  <w:lang w:eastAsia="zh-CN"/>
                                </w:rPr>
                                <w:t>(</w:t>
                              </w:r>
                              <w:r w:rsidRPr="001863A8">
                                <w:rPr>
                                  <w:rFonts w:hint="eastAsia"/>
                                  <w:i/>
                                  <w:color w:val="000000"/>
                                  <w:sz w:val="18"/>
                                  <w:szCs w:val="18"/>
                                  <w:lang w:eastAsia="zh-CN"/>
                                </w:rPr>
                                <w:t>d</w:t>
                              </w:r>
                              <w:r>
                                <w:rPr>
                                  <w:rFonts w:hint="eastAsia"/>
                                  <w:color w:val="000000"/>
                                  <w:sz w:val="18"/>
                                  <w:szCs w:val="18"/>
                                  <w:lang w:eastAsia="zh-CN"/>
                                </w:rPr>
                                <w:t>)</w:t>
                              </w:r>
                            </w:p>
                          </w:txbxContent>
                        </wps:txbx>
                        <wps:bodyPr rot="0" vert="horz" wrap="square" lIns="0" tIns="0" rIns="0" bIns="0" anchor="t" anchorCtr="0" upright="1">
                          <a:noAutofit/>
                        </wps:bodyPr>
                      </wps:wsp>
                      <wps:wsp>
                        <wps:cNvPr id="283" name="Rectangle 2777"/>
                        <wps:cNvSpPr>
                          <a:spLocks noChangeArrowheads="1"/>
                        </wps:cNvSpPr>
                        <wps:spPr bwMode="auto">
                          <a:xfrm>
                            <a:off x="152400" y="1210945"/>
                            <a:ext cx="196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r>
                                <w:rPr>
                                  <w:color w:val="000000"/>
                                  <w:sz w:val="12"/>
                                  <w:szCs w:val="12"/>
                                </w:rPr>
                                <w:t xml:space="preserve"> </w:t>
                              </w:r>
                            </w:p>
                          </w:txbxContent>
                        </wps:txbx>
                        <wps:bodyPr rot="0" vert="horz" wrap="none" lIns="0" tIns="0" rIns="0" bIns="0" anchor="t" anchorCtr="0" upright="1">
                          <a:spAutoFit/>
                        </wps:bodyPr>
                      </wps:wsp>
                      <wps:wsp>
                        <wps:cNvPr id="284" name="Rectangle 2778"/>
                        <wps:cNvSpPr>
                          <a:spLocks noChangeArrowheads="1"/>
                        </wps:cNvSpPr>
                        <wps:spPr bwMode="auto">
                          <a:xfrm>
                            <a:off x="152400" y="1393825"/>
                            <a:ext cx="196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r>
                                <w:rPr>
                                  <w:color w:val="000000"/>
                                  <w:sz w:val="12"/>
                                  <w:szCs w:val="12"/>
                                </w:rPr>
                                <w:t xml:space="preserve"> </w:t>
                              </w:r>
                            </w:p>
                          </w:txbxContent>
                        </wps:txbx>
                        <wps:bodyPr rot="0" vert="horz" wrap="none" lIns="0" tIns="0" rIns="0" bIns="0" anchor="t" anchorCtr="0" upright="1">
                          <a:spAutoFit/>
                        </wps:bodyPr>
                      </wps:wsp>
                      <wps:wsp>
                        <wps:cNvPr id="285" name="Rectangle 2779"/>
                        <wps:cNvSpPr>
                          <a:spLocks noChangeArrowheads="1"/>
                        </wps:cNvSpPr>
                        <wps:spPr bwMode="auto">
                          <a:xfrm>
                            <a:off x="152400" y="1579880"/>
                            <a:ext cx="196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r>
                                <w:rPr>
                                  <w:color w:val="000000"/>
                                  <w:sz w:val="12"/>
                                  <w:szCs w:val="12"/>
                                </w:rPr>
                                <w:t xml:space="preserve"> </w:t>
                              </w:r>
                            </w:p>
                          </w:txbxContent>
                        </wps:txbx>
                        <wps:bodyPr rot="0" vert="horz" wrap="none" lIns="0" tIns="0" rIns="0" bIns="0" anchor="t" anchorCtr="0" upright="1">
                          <a:spAutoFit/>
                        </wps:bodyPr>
                      </wps:wsp>
                      <wps:wsp>
                        <wps:cNvPr id="286" name="Rectangle 2780"/>
                        <wps:cNvSpPr>
                          <a:spLocks noChangeArrowheads="1"/>
                        </wps:cNvSpPr>
                        <wps:spPr bwMode="auto">
                          <a:xfrm>
                            <a:off x="326390" y="270256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pPr>
                                <w:spacing w:before="0"/>
                              </w:pPr>
                              <w:r>
                                <w:rPr>
                                  <w:color w:val="000000"/>
                                  <w:sz w:val="18"/>
                                  <w:szCs w:val="18"/>
                                </w:rPr>
                                <w:t>0</w:t>
                              </w:r>
                            </w:p>
                          </w:txbxContent>
                        </wps:txbx>
                        <wps:bodyPr rot="0" vert="horz" wrap="none" lIns="0" tIns="0" rIns="0" bIns="0" anchor="t" anchorCtr="0" upright="1">
                          <a:spAutoFit/>
                        </wps:bodyPr>
                      </wps:wsp>
                      <wps:wsp>
                        <wps:cNvPr id="287" name="Rectangle 2781"/>
                        <wps:cNvSpPr>
                          <a:spLocks noChangeArrowheads="1"/>
                        </wps:cNvSpPr>
                        <wps:spPr bwMode="auto">
                          <a:xfrm>
                            <a:off x="326390" y="216281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pPr>
                                <w:spacing w:before="0"/>
                              </w:pPr>
                              <w:r>
                                <w:rPr>
                                  <w:color w:val="000000"/>
                                  <w:sz w:val="18"/>
                                  <w:szCs w:val="18"/>
                                </w:rPr>
                                <w:t>1</w:t>
                              </w:r>
                            </w:p>
                          </w:txbxContent>
                        </wps:txbx>
                        <wps:bodyPr rot="0" vert="horz" wrap="none" lIns="0" tIns="0" rIns="0" bIns="0" anchor="t" anchorCtr="0" upright="1">
                          <a:spAutoFit/>
                        </wps:bodyPr>
                      </wps:wsp>
                      <wps:wsp>
                        <wps:cNvPr id="288" name="Rectangle 2782"/>
                        <wps:cNvSpPr>
                          <a:spLocks noChangeArrowheads="1"/>
                        </wps:cNvSpPr>
                        <wps:spPr bwMode="auto">
                          <a:xfrm>
                            <a:off x="326390" y="162242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pPr>
                                <w:spacing w:before="0"/>
                              </w:pPr>
                              <w:r>
                                <w:rPr>
                                  <w:color w:val="000000"/>
                                  <w:sz w:val="18"/>
                                  <w:szCs w:val="18"/>
                                </w:rPr>
                                <w:t>2</w:t>
                              </w:r>
                            </w:p>
                          </w:txbxContent>
                        </wps:txbx>
                        <wps:bodyPr rot="0" vert="horz" wrap="none" lIns="0" tIns="0" rIns="0" bIns="0" anchor="t" anchorCtr="0" upright="1">
                          <a:spAutoFit/>
                        </wps:bodyPr>
                      </wps:wsp>
                      <wps:wsp>
                        <wps:cNvPr id="289" name="Rectangle 2783"/>
                        <wps:cNvSpPr>
                          <a:spLocks noChangeArrowheads="1"/>
                        </wps:cNvSpPr>
                        <wps:spPr bwMode="auto">
                          <a:xfrm>
                            <a:off x="329565" y="107378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pPr>
                                <w:spacing w:before="0"/>
                              </w:pPr>
                              <w:r>
                                <w:rPr>
                                  <w:color w:val="000000"/>
                                  <w:sz w:val="18"/>
                                  <w:szCs w:val="18"/>
                                </w:rPr>
                                <w:t>3</w:t>
                              </w:r>
                            </w:p>
                          </w:txbxContent>
                        </wps:txbx>
                        <wps:bodyPr rot="0" vert="horz" wrap="none" lIns="0" tIns="0" rIns="0" bIns="0" anchor="t" anchorCtr="0" upright="1">
                          <a:spAutoFit/>
                        </wps:bodyPr>
                      </wps:wsp>
                      <wps:wsp>
                        <wps:cNvPr id="290" name="Rectangle 2784"/>
                        <wps:cNvSpPr>
                          <a:spLocks noChangeArrowheads="1"/>
                        </wps:cNvSpPr>
                        <wps:spPr bwMode="auto">
                          <a:xfrm>
                            <a:off x="326390" y="53340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pPr>
                                <w:spacing w:before="0"/>
                              </w:pPr>
                              <w:r>
                                <w:rPr>
                                  <w:color w:val="000000"/>
                                  <w:sz w:val="18"/>
                                  <w:szCs w:val="18"/>
                                </w:rPr>
                                <w:t>4</w:t>
                              </w:r>
                            </w:p>
                          </w:txbxContent>
                        </wps:txbx>
                        <wps:bodyPr rot="0" vert="horz" wrap="none" lIns="0" tIns="0" rIns="0" bIns="0" anchor="t" anchorCtr="0" upright="1">
                          <a:spAutoFit/>
                        </wps:bodyPr>
                      </wps:wsp>
                      <wps:wsp>
                        <wps:cNvPr id="291" name="Rectangle 2785"/>
                        <wps:cNvSpPr>
                          <a:spLocks noChangeArrowheads="1"/>
                        </wps:cNvSpPr>
                        <wps:spPr bwMode="auto">
                          <a:xfrm>
                            <a:off x="329565"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pPr>
                                <w:spacing w:before="0"/>
                              </w:pPr>
                              <w:r>
                                <w:rPr>
                                  <w:color w:val="000000"/>
                                  <w:sz w:val="18"/>
                                  <w:szCs w:val="18"/>
                                </w:rPr>
                                <w:t>5</w:t>
                              </w:r>
                            </w:p>
                          </w:txbxContent>
                        </wps:txbx>
                        <wps:bodyPr rot="0" vert="horz" wrap="none" lIns="0" tIns="0" rIns="0" bIns="0" anchor="t" anchorCtr="0" upright="1">
                          <a:spAutoFit/>
                        </wps:bodyPr>
                      </wps:wsp>
                      <wps:wsp>
                        <wps:cNvPr id="292" name="Rectangle 2786"/>
                        <wps:cNvSpPr>
                          <a:spLocks noChangeArrowheads="1"/>
                        </wps:cNvSpPr>
                        <wps:spPr bwMode="auto">
                          <a:xfrm>
                            <a:off x="2571115" y="286702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Default="00953BE9" w:rsidP="00BE1B18">
                              <w:pPr>
                                <w:spacing w:before="0"/>
                              </w:pPr>
                              <w:r>
                                <w:rPr>
                                  <w:i/>
                                  <w:iCs/>
                                  <w:color w:val="000000"/>
                                  <w:sz w:val="18"/>
                                  <w:szCs w:val="18"/>
                                </w:rPr>
                                <w:t>d</w:t>
                              </w:r>
                            </w:p>
                          </w:txbxContent>
                        </wps:txbx>
                        <wps:bodyPr rot="0" vert="horz" wrap="none" lIns="0" tIns="0" rIns="0" bIns="0" anchor="t" anchorCtr="0" upright="1">
                          <a:spAutoFit/>
                        </wps:bodyPr>
                      </wps:wsp>
                      <wps:wsp>
                        <wps:cNvPr id="293" name="Rectangle 2787"/>
                        <wps:cNvSpPr>
                          <a:spLocks noChangeArrowheads="1"/>
                        </wps:cNvSpPr>
                        <wps:spPr bwMode="auto">
                          <a:xfrm>
                            <a:off x="451485" y="3239135"/>
                            <a:ext cx="196405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788"/>
                        <wps:cNvSpPr>
                          <a:spLocks noChangeArrowheads="1"/>
                        </wps:cNvSpPr>
                        <wps:spPr bwMode="auto">
                          <a:xfrm>
                            <a:off x="479425" y="3109595"/>
                            <a:ext cx="10223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BE9" w:rsidRPr="00513FF8" w:rsidRDefault="00953BE9" w:rsidP="00BE1B18">
                              <w:pPr>
                                <w:tabs>
                                  <w:tab w:val="left" w:pos="644"/>
                                </w:tabs>
                                <w:spacing w:before="0"/>
                                <w:rPr>
                                  <w:sz w:val="18"/>
                                  <w:szCs w:val="18"/>
                                  <w:lang w:eastAsia="zh-CN"/>
                                </w:rPr>
                              </w:pPr>
                              <w:r w:rsidRPr="00513FF8">
                                <w:rPr>
                                  <w:rFonts w:hint="eastAsia"/>
                                  <w:i/>
                                  <w:sz w:val="18"/>
                                  <w:szCs w:val="18"/>
                                  <w:lang w:eastAsia="zh-CN"/>
                                </w:rPr>
                                <w:t>p</w:t>
                              </w:r>
                              <w:r w:rsidRPr="00513FF8">
                                <w:rPr>
                                  <w:rFonts w:hint="eastAsia"/>
                                  <w:sz w:val="18"/>
                                  <w:szCs w:val="18"/>
                                  <w:lang w:eastAsia="zh-CN"/>
                                </w:rPr>
                                <w:t>(</w:t>
                              </w:r>
                              <w:r w:rsidRPr="00513FF8">
                                <w:rPr>
                                  <w:rFonts w:hint="eastAsia"/>
                                  <w:i/>
                                  <w:sz w:val="18"/>
                                  <w:szCs w:val="18"/>
                                  <w:lang w:eastAsia="zh-CN"/>
                                </w:rPr>
                                <w:t>d</w:t>
                              </w:r>
                              <w:r w:rsidRPr="00513FF8">
                                <w:rPr>
                                  <w:rFonts w:hint="eastAsia"/>
                                  <w:sz w:val="18"/>
                                  <w:szCs w:val="18"/>
                                  <w:lang w:eastAsia="zh-CN"/>
                                </w:rPr>
                                <w:t>)</w:t>
                              </w:r>
                              <w:r w:rsidRPr="00513FF8">
                                <w:rPr>
                                  <w:rFonts w:hint="eastAsia"/>
                                  <w:sz w:val="18"/>
                                  <w:szCs w:val="18"/>
                                  <w:lang w:eastAsia="zh-CN"/>
                                </w:rPr>
                                <w:t>：平均等级系列</w:t>
                              </w:r>
                            </w:p>
                            <w:p w:rsidR="00953BE9" w:rsidRPr="00513FF8" w:rsidRDefault="00953BE9" w:rsidP="00BE1B18">
                              <w:pPr>
                                <w:spacing w:before="0"/>
                                <w:rPr>
                                  <w:sz w:val="18"/>
                                  <w:szCs w:val="18"/>
                                  <w:lang w:eastAsia="zh-CN"/>
                                </w:rPr>
                              </w:pPr>
                              <w:r w:rsidRPr="00513FF8">
                                <w:rPr>
                                  <w:rFonts w:hint="eastAsia"/>
                                  <w:i/>
                                  <w:sz w:val="18"/>
                                  <w:szCs w:val="18"/>
                                  <w:lang w:eastAsia="zh-CN"/>
                                </w:rPr>
                                <w:t>q</w:t>
                              </w:r>
                              <w:r w:rsidRPr="00513FF8">
                                <w:rPr>
                                  <w:rFonts w:hint="eastAsia"/>
                                  <w:sz w:val="18"/>
                                  <w:szCs w:val="18"/>
                                  <w:lang w:eastAsia="zh-CN"/>
                                </w:rPr>
                                <w:t>(</w:t>
                              </w:r>
                              <w:r w:rsidRPr="00513FF8">
                                <w:rPr>
                                  <w:rFonts w:hint="eastAsia"/>
                                  <w:i/>
                                  <w:sz w:val="18"/>
                                  <w:szCs w:val="18"/>
                                  <w:lang w:eastAsia="zh-CN"/>
                                </w:rPr>
                                <w:t>d</w:t>
                              </w:r>
                              <w:r w:rsidRPr="00513FF8">
                                <w:rPr>
                                  <w:rFonts w:hint="eastAsia"/>
                                  <w:sz w:val="18"/>
                                  <w:szCs w:val="18"/>
                                  <w:lang w:eastAsia="zh-CN"/>
                                </w:rPr>
                                <w:t>)</w:t>
                              </w:r>
                              <w:r w:rsidRPr="00513FF8">
                                <w:rPr>
                                  <w:rFonts w:hint="eastAsia"/>
                                  <w:sz w:val="18"/>
                                  <w:szCs w:val="18"/>
                                  <w:lang w:eastAsia="zh-CN"/>
                                </w:rPr>
                                <w:t>：最小等级系列</w:t>
                              </w:r>
                            </w:p>
                            <w:p w:rsidR="00953BE9" w:rsidRPr="00513FF8" w:rsidRDefault="00953BE9" w:rsidP="00BE1B18">
                              <w:pPr>
                                <w:tabs>
                                  <w:tab w:val="left" w:pos="360"/>
                                  <w:tab w:val="left" w:pos="686"/>
                                </w:tabs>
                                <w:spacing w:before="0"/>
                                <w:rPr>
                                  <w:sz w:val="18"/>
                                  <w:szCs w:val="18"/>
                                  <w:lang w:eastAsia="zh-CN"/>
                                </w:rPr>
                              </w:pPr>
                              <w:r w:rsidRPr="00513FF8">
                                <w:rPr>
                                  <w:rFonts w:hint="eastAsia"/>
                                  <w:i/>
                                  <w:sz w:val="18"/>
                                  <w:szCs w:val="18"/>
                                  <w:lang w:eastAsia="zh-CN"/>
                                </w:rPr>
                                <w:t>r</w:t>
                              </w:r>
                              <w:r w:rsidRPr="00513FF8">
                                <w:rPr>
                                  <w:rFonts w:hint="eastAsia"/>
                                  <w:sz w:val="18"/>
                                  <w:szCs w:val="18"/>
                                  <w:lang w:eastAsia="zh-CN"/>
                                </w:rPr>
                                <w:t>(</w:t>
                              </w:r>
                              <w:r w:rsidRPr="00513FF8">
                                <w:rPr>
                                  <w:rFonts w:hint="eastAsia"/>
                                  <w:i/>
                                  <w:sz w:val="18"/>
                                  <w:szCs w:val="18"/>
                                  <w:lang w:eastAsia="zh-CN"/>
                                </w:rPr>
                                <w:t>d</w:t>
                              </w:r>
                              <w:r w:rsidRPr="00513FF8">
                                <w:rPr>
                                  <w:rFonts w:hint="eastAsia"/>
                                  <w:sz w:val="18"/>
                                  <w:szCs w:val="18"/>
                                  <w:lang w:eastAsia="zh-CN"/>
                                </w:rPr>
                                <w:t>)</w:t>
                              </w:r>
                              <w:r>
                                <w:rPr>
                                  <w:rFonts w:hint="eastAsia"/>
                                  <w:sz w:val="18"/>
                                  <w:szCs w:val="18"/>
                                  <w:lang w:eastAsia="zh-CN"/>
                                </w:rPr>
                                <w:t>：最大等</w:t>
                              </w:r>
                              <w:r w:rsidRPr="00513FF8">
                                <w:rPr>
                                  <w:rFonts w:hint="eastAsia"/>
                                  <w:sz w:val="18"/>
                                  <w:szCs w:val="18"/>
                                  <w:lang w:eastAsia="zh-CN"/>
                                </w:rPr>
                                <w:t>级系列</w:t>
                              </w:r>
                            </w:p>
                            <w:p w:rsidR="00953BE9" w:rsidRPr="00513FF8" w:rsidRDefault="00953BE9" w:rsidP="00BE1B18">
                              <w:pPr>
                                <w:spacing w:before="0"/>
                                <w:rPr>
                                  <w:sz w:val="18"/>
                                  <w:szCs w:val="18"/>
                                  <w:lang w:eastAsia="zh-CN"/>
                                </w:rPr>
                              </w:pPr>
                              <w:r w:rsidRPr="00513FF8">
                                <w:rPr>
                                  <w:rFonts w:hint="eastAsia"/>
                                  <w:i/>
                                  <w:sz w:val="18"/>
                                  <w:szCs w:val="18"/>
                                  <w:lang w:eastAsia="zh-CN"/>
                                </w:rPr>
                                <w:t>d</w:t>
                              </w:r>
                              <w:r w:rsidRPr="00513FF8">
                                <w:rPr>
                                  <w:rFonts w:hint="eastAsia"/>
                                  <w:sz w:val="18"/>
                                  <w:szCs w:val="18"/>
                                  <w:lang w:eastAsia="zh-CN"/>
                                </w:rPr>
                                <w:t>：</w:t>
                              </w:r>
                              <w:r>
                                <w:rPr>
                                  <w:rFonts w:hint="eastAsia"/>
                                  <w:sz w:val="18"/>
                                  <w:szCs w:val="18"/>
                                  <w:lang w:eastAsia="zh-CN"/>
                                </w:rPr>
                                <w:t xml:space="preserve">    </w:t>
                              </w:r>
                              <w:r w:rsidRPr="00513FF8">
                                <w:rPr>
                                  <w:rFonts w:hint="eastAsia"/>
                                  <w:sz w:val="18"/>
                                  <w:szCs w:val="18"/>
                                  <w:lang w:eastAsia="zh-CN"/>
                                </w:rPr>
                                <w:t>客观损伤尺度</w:t>
                              </w:r>
                            </w:p>
                          </w:txbxContent>
                        </wps:txbx>
                        <wps:bodyPr rot="0" vert="horz" wrap="square" lIns="0" tIns="0" rIns="0" bIns="0" anchor="t" anchorCtr="0" upright="1">
                          <a:noAutofit/>
                        </wps:bodyPr>
                      </wps:wsp>
                    </wpc:wpc>
                  </a:graphicData>
                </a:graphic>
              </wp:inline>
            </w:drawing>
          </mc:Choice>
          <mc:Fallback>
            <w:pict>
              <v:group id="Canvas 2494" o:spid="_x0000_s2568" editas="canvas" style="width:433.55pt;height:299pt;mso-position-horizontal-relative:char;mso-position-vertical-relative:line" coordsize="55060,3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">
                <v:shape id="_x0000_s2569" type="#_x0000_t75" style="position:absolute;width:55060;height:37973;visibility:visible;mso-wrap-style:square">
                  <v:fill o:detectmouseclick="t"/>
                  <v:path o:connecttype="none"/>
                </v:shape>
                <v:group id="Group 2496" o:spid="_x0000_s2570" style="position:absolute;left:4546;top:577;width:43301;height:27089" coordorigin="716,956" coordsize="6819,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2497" o:spid="_x0000_s2571" style="position:absolute;left:716;top:956;width:6819;height:4266;visibility:visible;mso-wrap-style:square;v-text-anchor:top" coordsize="6819,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UdMMA&#10;AADaAAAADwAAAGRycy9kb3ducmV2LnhtbESPQWvCQBSE7wX/w/KE3upGC0WiawjaQnNr0goeH9ln&#10;Es2+XbJbk/77bqHgcZiZb5htNple3GjwnWUFy0UCgri2uuNGwdfn29MahA/IGnvLpOCHPGS72cMW&#10;U21HLulWhUZECPsUFbQhuFRKX7dk0C+sI47e2Q4GQ5RDI/WAY4SbXq6S5EUa7DgutOho31J9rb6N&#10;Ahemy0dVnPkwvpaFO13743O+VOpxPuUbEIGmcA//t9+1ghX8XYk3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cUdMMAAADaAAAADwAAAAAAAAAAAAAAAACYAgAAZHJzL2Rv&#10;d25yZXYueG1sUEsFBgAAAAAEAAQA9QAAAIgDAAAAAA==&#10;" path="m,l,4266r6819,l6819,,,,4,10r6811,l6810,5r,4256l6815,4256,4,4256r5,5l9,5,4,10,,xe" fillcolor="black" stroked="f">
                    <v:path arrowok="t" o:connecttype="custom" o:connectlocs="0,0;0,4266;6819,4266;6819,0;0,0;4,10;6815,10;6810,5;6810,4261;6815,4256;4,4256;9,4261;9,5;4,10;0,0" o:connectangles="0,0,0,0,0,0,0,0,0,0,0,0,0,0,0"/>
                  </v:shape>
                  <v:line id="Line 2498" o:spid="_x0000_s2572" style="position:absolute;visibility:visible;mso-wrap-style:square" from="1570,961" to="157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oUMMAAADaAAAADwAAAGRycy9kb3ducmV2LnhtbESPQWvCQBSE74X+h+UVetONL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aFDDAAAA2gAAAA8AAAAAAAAAAAAA&#10;AAAAoQIAAGRycy9kb3ducmV2LnhtbFBLBQYAAAAABAAEAPkAAACRAwAAAAA=&#10;" strokeweight="0"/>
                  <v:line id="Line 2499" o:spid="_x0000_s2573" style="position:absolute;visibility:visible;mso-wrap-style:square" from="2425,961" to="2426,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line id="Line 2500" o:spid="_x0000_s2574" style="position:absolute;visibility:visible;mso-wrap-style:square" from="3275,961" to="3276,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bLyMIAAADaAAAADwAAAGRycy9kb3ducmV2LnhtbESPQWvCQBSE70L/w/IKvelGoTFNXaUU&#10;xXrTqNDjI/uaLGbfhuyq6b93BcHjMDPfMLNFbxtxoc4bxwrGowQEcem04UrBYb8aZiB8QNbYOCYF&#10;/+RhMX8ZzDDX7so7uhShEhHCPkcFdQhtLqUva7LoR64ljt6f6yyGKLtK6g6vEW4bOUmSVFo0HBdq&#10;bOm7pvJUnK0Cs03X75vp8eMol+sw/s1OmbEHpd5e+69PEIH68Aw/2j9aQQr3K/EG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bLyMIAAADaAAAADwAAAAAAAAAAAAAA&#10;AAChAgAAZHJzL2Rvd25yZXYueG1sUEsFBgAAAAAEAAQA+QAAAJADAAAAAA==&#10;" strokeweight="0"/>
                  <v:line id="Line 2501" o:spid="_x0000_s2575" style="position:absolute;visibility:visible;mso-wrap-style:square" from="4125,961" to="4126,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2502" o:spid="_x0000_s2576" style="position:absolute;visibility:visible;mso-wrap-style:square" from="4976,961" to="4977,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2503" o:spid="_x0000_s2577" style="position:absolute;visibility:visible;mso-wrap-style:square" from="5826,961" to="5827,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2504" o:spid="_x0000_s2578" style="position:absolute;visibility:visible;mso-wrap-style:square" from="6676,961" to="6677,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2505" o:spid="_x0000_s2579" style="position:absolute;visibility:visible;mso-wrap-style:square" from="720,1816" to="753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2506" o:spid="_x0000_s2580" style="position:absolute;visibility:visible;mso-wrap-style:square" from="720,2666" to="753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2507" o:spid="_x0000_s2581" style="position:absolute;visibility:visible;mso-wrap-style:square" from="720,3516" to="753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2508" o:spid="_x0000_s2582" style="position:absolute;visibility:visible;mso-wrap-style:square" from="720,4367" to="753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shape id="Freeform 2509" o:spid="_x0000_s2583" style="position:absolute;left:1220;top:956;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H88AA&#10;AADbAAAADwAAAGRycy9kb3ducmV2LnhtbERP32vCMBB+H+x/CDfY25pOqLjOVMZg4MvEaX0/klvb&#10;tbmUJmr8740w8O0+vp+3XEU7iBNNvnOs4DXLQRBrZzpuFNT7r5cFCB+QDQ6OScGFPKyqx4cllsad&#10;+YdOu9CIFMK+RAVtCGMppdctWfSZG4kT9+smiyHBqZFmwnMKt4Oc5flcWuw4NbQ40mdLut8drYKD&#10;3lDs/ff2Leq/+lDUx0KOpNTzU/x4BxEohrv43702aX4Bt1/SAbK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XH88AAAADbAAAADwAAAAAAAAAAAAAAAACYAgAAZHJzL2Rvd25y&#10;ZXYueG1sUEsFBgAAAAAEAAQA9QAAAIUDAAAAAA==&#10;" path="m,19r43,l43,,38,,,,,19xe" fillcolor="black" stroked="f">
                    <v:path arrowok="t" o:connecttype="custom" o:connectlocs="0,19;43,19;43,0;38,0;0,0;0,19" o:connectangles="0,0,0,0,0,0"/>
                  </v:shape>
                  <v:rect id="Rectangle 2510" o:spid="_x0000_s2584" style="position:absolute;left:1278;top:956;width:3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2511" o:spid="_x0000_s2585" style="position:absolute;left:1335;top:956;width:3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shape id="Freeform 2512" o:spid="_x0000_s2586" style="position:absolute;left:1393;top:956;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is8YA&#10;AADbAAAADwAAAGRycy9kb3ducmV2LnhtbESPQU8CMRCF7yT+h2ZIuEkXDIasFKIEE+RgFDTqbdKO&#10;2w3b6WZbYf33zsGE20zem/e+Waz60KgTdamObGAyLkAR2+hqrgy8HR6v56BSRnbYRCYDv5Rgtbwa&#10;LLB08cyvdNrnSkkIpxIN+JzbUutkPQVM49gSi/Ydu4BZ1q7SrsOzhIdGT4viVgesWRo8trT2ZI/7&#10;n2Bg9/7xPDvaTb759F8v2j2lh2JtjRkN+/s7UJn6fDH/X2+d4Aus/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vis8YAAADbAAAADwAAAAAAAAAAAAAAAACYAgAAZHJz&#10;L2Rvd25yZXYueG1sUEsFBgAAAAAEAAQA9QAAAIsDAAAAAA==&#10;" path="m,19r14,l9,19r10,5l38,24,38,5,24,5r5,l19,,14,,,,,19xe" fillcolor="black" stroked="f">
                    <v:path arrowok="t" o:connecttype="custom" o:connectlocs="0,19;14,19;9,19;19,24;38,24;38,5;24,5;29,5;19,0;14,0;0,0;0,19" o:connectangles="0,0,0,0,0,0,0,0,0,0,0,0"/>
                  </v:shape>
                  <v:shape id="Freeform 2513" o:spid="_x0000_s2587" style="position:absolute;left:1450;top:961;width:39;height:24;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eMEA&#10;AADbAAAADwAAAGRycy9kb3ducmV2LnhtbERPzWrCQBC+C77DMkJvdWMp1qRugpYG0ouo9QGm2Wmy&#10;mJ0N2a2mb98tCN7m4/uddTHaTlxo8MaxgsU8AUFcO224UXD6LB9XIHxA1tg5JgW/5KHIp5M1Ztpd&#10;+UCXY2hEDGGfoYI2hD6T0tctWfRz1xNH7tsNFkOEQyP1gNcYbjv5lCRLadFwbGixp7eW6vPxxyp4&#10;3y1fPgyeTJl++Urut89paSqlHmbj5hVEoDHcxTd3peP8FP5/i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xdnjBAAAA2wAAAA8AAAAAAAAAAAAAAAAAmAIAAGRycy9kb3du&#10;cmV2LnhtbFBLBQYAAAAABAAEAPUAAACGAwAAAAA=&#10;" path="m,19r5,l,19r10,5l39,24,39,5,15,5r5,l10,,,,,19xe" fillcolor="black" stroked="f">
                    <v:path arrowok="t" o:connecttype="custom" o:connectlocs="0,19;5,19;0,19;10,24;39,24;39,5;15,5;20,5;10,0;0,0;0,19" o:connectangles="0,0,0,0,0,0,0,0,0,0,0"/>
                  </v:shape>
                  <v:shape id="Freeform 2514" o:spid="_x0000_s2588" style="position:absolute;left:1503;top:970;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CsEA&#10;AADbAAAADwAAAGRycy9kb3ducmV2LnhtbERPTWsCMRC9F/ofwhR6q4kKIlujtIK1CD2sltbjkIyb&#10;ZTeTZZPq+u+bg+Dx8b4Xq8G34kx9rANrGI8UCGITbM2Vhu/D5mUOIiZki21g0nClCKvl48MCCxsu&#10;XNJ5nyqRQzgWqMGl1BVSRuPIYxyFjjhzp9B7TBn2lbQ9XnK4b+VEqZn0WHNucNjR2pFp9n9ew+9s&#10;Opflx9hsTfP+o76OZaN2Tuvnp+HtFUSiId3FN/en1TDJ6/O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UwrBAAAA2wAAAA8AAAAAAAAAAAAAAAAAmAIAAGRycy9kb3du&#10;cmV2LnhtbFBLBQYAAAAABAAEAPUAAACGAwAAAAA=&#10;" path="m,20r10,4l29,24,24,20r5,4l29,29r14,l43,10r-9,l39,15,34,10r,-5l29,5,15,5r4,l10,,,20xe" fillcolor="black" stroked="f">
                    <v:path arrowok="t" o:connecttype="custom" o:connectlocs="0,20;10,24;29,24;24,20;29,24;29,29;43,29;43,10;34,10;39,15;34,10;34,5;29,5;15,5;19,5;10,0;0,20" o:connectangles="0,0,0,0,0,0,0,0,0,0,0,0,0,0,0,0,0"/>
                  </v:shape>
                  <v:shape id="Freeform 2515" o:spid="_x0000_s2589" style="position:absolute;left:1566;top:985;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2kcUA&#10;AADbAAAADwAAAGRycy9kb3ducmV2LnhtbESPQUsDMRSE74L/ITzBm022hVLWpkUFWxE8bCvq8ZE8&#10;N8tuXpZN2q7/3hQKPQ4z8w2zXI++E0caYhNYQzFRIIhNsA3XGj73rw8LEDEhW+wCk4Y/irBe3d4s&#10;sbThxBUdd6kWGcKxRA0upb6UMhpHHuMk9MTZ+w2Dx5TlUEs74CnDfSenSs2lx4bzgsOeXhyZdnfw&#10;Gr7ns4WsNoXZmvb5S338VK16d1rf341PjyASjekavrTfrIZpAecv+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aRxQAAANsAAAAPAAAAAAAAAAAAAAAAAJgCAABkcnMv&#10;ZG93bnJldi54bWxQSwUGAAAAAAQABAD1AAAAigMAAAAA&#10;" path="m,19r9,l4,14r5,5l9,24r19,l24,24r9,5l43,9,33,5r-5,l14,5r5,4l14,5,14,,9,,,,,19xe" fillcolor="black" stroked="f">
                    <v:path arrowok="t" o:connecttype="custom" o:connectlocs="0,19;9,19;4,14;9,19;9,24;28,24;24,24;33,29;43,9;33,5;28,5;14,5;19,9;14,5;14,0;9,0;0,0;0,19" o:connectangles="0,0,0,0,0,0,0,0,0,0,0,0,0,0,0,0,0,0"/>
                  </v:shape>
                  <v:shape id="Freeform 2516" o:spid="_x0000_s2590" style="position:absolute;left:1623;top:999;width:39;height:29;visibility:visible;mso-wrap-style:square;v-text-anchor:top" coordsize="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Ay8AA&#10;AADbAAAADwAAAGRycy9kb3ducmV2LnhtbESPQYvCMBSE74L/ITxhb5raw1JqoyyK0GtVPD+at22x&#10;eSlJbKu/frOwsMdhZr5hisNsejGS851lBdtNAoK4trrjRsHtel5nIHxA1thbJgUv8nDYLxcF5tpO&#10;XNF4CY2IEPY5KmhDGHIpfd2SQb+xA3H0vq0zGKJ0jdQOpwg3vUyT5FMa7DgutDjQsaX6cXkaBWX5&#10;emRvJ7PTfQzHqZpNtb0apT5W89cORKA5/If/2qVWkKbw+yX+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IAy8AAAADbAAAADwAAAAAAAAAAAAAAAACYAgAAZHJzL2Rvd25y&#10;ZXYueG1sUEsFBgAAAAAEAAQA9QAAAIUDAAAAAA==&#10;" path="m,19r10,l5,15r5,4l10,24r19,l24,19r5,5l29,29r10,l39,10r-5,l39,15,34,10r,-5l29,5,15,5r5,5l15,5,15,,10,,,,,19xe" fillcolor="black" stroked="f">
                    <v:path arrowok="t" o:connecttype="custom" o:connectlocs="0,19;10,19;5,15;10,19;10,24;29,24;24,19;29,24;29,29;39,29;39,10;34,10;39,15;34,10;34,5;29,5;15,5;20,10;15,5;15,0;10,0;0,0;0,19" o:connectangles="0,0,0,0,0,0,0,0,0,0,0,0,0,0,0,0,0,0,0,0,0,0,0"/>
                  </v:shape>
                  <v:shape id="Freeform 2517" o:spid="_x0000_s2591" style="position:absolute;left:1681;top:1014;width:38;height:28;visibility:visible;mso-wrap-style:square;v-text-anchor:top" coordsize="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nVcEA&#10;AADbAAAADwAAAGRycy9kb3ducmV2LnhtbESPQYvCMBSE7wv+h/CEva2pCiLVKKIsu3rSWvD6aJ5t&#10;sXkpSar13xthYY/DzHzDLNe9acSdnK8tKxiPEhDEhdU1lwry8/fXHIQPyBoby6TgSR7Wq8HHElNt&#10;H3yiexZKESHsU1RQhdCmUvqiIoN+ZFvi6F2tMxiidKXUDh8Rbho5SZKZNFhzXKiwpW1FxS3rjILL&#10;NLe7ji8/bt/ns0Pojgkfjkp9DvvNAkSgPvyH/9q/WsFkC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np1XBAAAA2wAAAA8AAAAAAAAAAAAAAAAAmAIAAGRycy9kb3du&#10;cmV2LnhtbFBLBQYAAAAABAAEAPUAAACGAwAAAAA=&#10;" path="m,19r5,l,19r10,5l24,24r-5,l29,28r9,l38,9r-4,l38,9,29,4r-5,l14,4r5,l10,,5,,,,,19xe" fillcolor="black" stroked="f">
                    <v:path arrowok="t" o:connecttype="custom" o:connectlocs="0,19;5,19;0,19;10,24;24,24;19,24;29,28;38,28;38,9;34,9;38,9;29,4;24,4;14,4;19,4;10,0;5,0;0,0;0,19" o:connectangles="0,0,0,0,0,0,0,0,0,0,0,0,0,0,0,0,0,0,0"/>
                  </v:shape>
                  <v:shape id="Freeform 2518" o:spid="_x0000_s2592" style="position:absolute;left:1734;top:1033;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VCcUA&#10;AADbAAAADwAAAGRycy9kb3ducmV2LnhtbESPT0sDMRTE7wW/Q3iCtzbpH0pZmxYVrCJ42FbU4yN5&#10;bpbdvCyb2G6/vREKPQ4z8xtmvR18K47UxzqwhulEgSA2wdZcafg4PI9XIGJCttgGJg1nirDd3IzW&#10;WNhw4pKO+1SJDOFYoAaXUldIGY0jj3ESOuLs/YTeY8qyr6Tt8ZThvpUzpZbSY815wWFHT45Ms//1&#10;Gr6W85Usd1PzYprHT/X+XTbqzWl9dzs83ININKRr+NJ+tRpmC/j/kn+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FUJxQAAANsAAAAPAAAAAAAAAAAAAAAAAJgCAABkcnMv&#10;ZG93bnJldi54bWxQSwUGAAAAAAQABAD1AAAAigMAAAAA&#10;" path="m,9r5,5l5,19r9,l9,19r10,5l29,24r-5,l33,29r10,l43,9r-5,l43,9,33,5r-4,l24,5r5,l19,,14,,9,r5,5l9,,,9xe" fillcolor="black" stroked="f">
                    <v:path arrowok="t" o:connecttype="custom" o:connectlocs="0,9;5,14;5,19;14,19;9,19;19,24;29,24;24,24;33,29;43,29;43,9;38,9;43,9;33,5;29,5;24,5;29,5;19,0;14,0;9,0;14,5;9,0;0,9" o:connectangles="0,0,0,0,0,0,0,0,0,0,0,0,0,0,0,0,0,0,0,0,0,0,0"/>
                  </v:shape>
                  <v:shape id="Freeform 2519" o:spid="_x0000_s2593" style="position:absolute;left:1796;top:1052;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wksUA&#10;AADbAAAADwAAAGRycy9kb3ducmV2LnhtbESPQUsDMRSE7wX/Q3iCtzZpS0tZmxYVrCJ42FbU4yN5&#10;bpbdvCyb2G7/vREKPQ4z8w2z3g6+FUfqYx1Yw3SiQBCbYGuuNHwcnscrEDEhW2wDk4YzRdhubkZr&#10;LGw4cUnHfapEhnAsUINLqSukjMaRxzgJHXH2fkLvMWXZV9L2eMpw38qZUkvpsea84LCjJ0em2f96&#10;DV/L+UqWu6l5Mc3jp3r/Lhv15rS+ux0e7kEkGtI1fGm/Wg2zBfx/y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PCSxQAAANsAAAAPAAAAAAAAAAAAAAAAAJgCAABkcnMv&#10;ZG93bnJldi54bWxQSwUGAAAAAAQABAD1AAAAigMAAAAA&#10;" path="m,19r10,l5,14r5,5l10,24r9,l15,24r9,5l34,29,29,24r5,5l43,19,39,14r,-4l34,10r-5,l34,10,24,5r-5,l15,5r4,5l15,5,15,,10,,,,,19xe" fillcolor="black" stroked="f">
                    <v:path arrowok="t" o:connecttype="custom" o:connectlocs="0,19;10,19;5,14;10,19;10,24;19,24;15,24;24,29;34,29;29,24;34,29;43,19;39,14;39,10;34,10;29,10;34,10;24,5;19,5;15,5;19,10;15,5;15,0;10,0;0,0;0,19" o:connectangles="0,0,0,0,0,0,0,0,0,0,0,0,0,0,0,0,0,0,0,0,0,0,0,0,0,0"/>
                  </v:shape>
                  <v:shape id="Freeform 2520" o:spid="_x0000_s2594" style="position:absolute;left:1849;top:1071;width:43;height:34;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md8MA&#10;AADbAAAADwAAAGRycy9kb3ducmV2LnhtbESPQYvCMBSE74L/ITzBm6btQdxqFCuIHsRlu/sDns2z&#10;LTYvtYla/71ZWNjjMDPfMMt1bxrxoM7VlhXE0wgEcWF1zaWCn+/dZA7CeWSNjWVS8CIH69VwsMRU&#10;2yd/0SP3pQgQdikqqLxvUyldUZFBN7UtcfAutjPog+xKqTt8BrhpZBJFM2mw5rBQYUvbioprfjcK&#10;so9jfc622eftVsa435yS+PhKlBqP+s0ChKfe/4f/2getIJnB75fwA+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omd8MAAADbAAAADwAAAAAAAAAAAAAAAACYAgAAZHJzL2Rv&#10;d25yZXYueG1sUEsFBgAAAAAEAAQA9QAAAIgDAAAAAA==&#10;" path="m,19r10,5l19,24,14,19r5,5l19,29r15,l29,24r5,5l34,34r9,l43,15r-5,l43,19,38,15r,-5l34,10r-10,l29,15,24,10r,-5l19,5r-5,l19,5,10,,,19xe" fillcolor="black" stroked="f">
                    <v:path arrowok="t" o:connecttype="custom" o:connectlocs="0,19;10,24;19,24;14,19;19,24;19,29;34,29;29,24;34,29;34,34;43,34;43,15;38,15;43,19;38,15;38,10;34,10;24,10;29,15;24,10;24,5;19,5;14,5;19,5;10,0;0,19" o:connectangles="0,0,0,0,0,0,0,0,0,0,0,0,0,0,0,0,0,0,0,0,0,0,0,0,0,0"/>
                  </v:shape>
                  <v:shape id="Freeform 2521" o:spid="_x0000_s2595" style="position:absolute;left:1907;top:1100;width:43;height:34;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D7MUA&#10;AADbAAAADwAAAGRycy9kb3ducmV2LnhtbESPQWvCQBSE70L/w/IKvekmObQ2uooJlPYgSm1/wDP7&#10;moRm3ybZbRL/fVcQPA4z8w2z3k6mEQP1rrasIF5EIIgLq2suFXx/vc2XIJxH1thYJgUXcrDdPMzW&#10;mGo78icNJ1+KAGGXooLK+zaV0hUVGXQL2xIH78f2Bn2QfSl1j2OAm0YmUfQsDdYcFipsKa+o+D39&#10;GQXZ674+Z3l27LoyxvfdIYn3l0Spp8dptwLhafL38K39oRUkL3D9En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oPsxQAAANsAAAAPAAAAAAAAAAAAAAAAAJgCAABkcnMv&#10;ZG93bnJldi54bWxQSwUGAAAAAAQABAD1AAAAigMAAAAA&#10;" path="m,10r4,4l4,19r10,l9,14r5,5l14,24r14,l24,19r9,10l33,34r10,l43,14r-5,l43,19,33,10r,-5l28,5r-9,l24,10,19,5,19,,14,,9,r5,5l9,,,10xe" fillcolor="black" stroked="f">
                    <v:path arrowok="t" o:connecttype="custom" o:connectlocs="0,10;4,14;4,19;14,19;9,14;14,19;14,24;28,24;24,19;33,29;33,34;43,34;43,14;38,14;43,19;33,10;33,5;28,5;19,5;24,10;19,5;19,0;14,0;9,0;14,5;9,0;0,10" o:connectangles="0,0,0,0,0,0,0,0,0,0,0,0,0,0,0,0,0,0,0,0,0,0,0,0,0,0,0"/>
                  </v:shape>
                  <v:shape id="Freeform 2522" o:spid="_x0000_s2596" style="position:absolute;left:1964;top:1129;width:48;height:34;visibility:visible;mso-wrap-style:square;v-text-anchor:top" coordsize="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5u8AA&#10;AADbAAAADwAAAGRycy9kb3ducmV2LnhtbERPz2vCMBS+D/wfwhO8zcQeulGNIoLglDGmgtdH82yL&#10;zUtNMlv/++Uw2PHj+71YDbYVD/KhcaxhNlUgiEtnGq40nE/b13cQISIbbB2ThicFWC1HLwssjOv5&#10;mx7HWIkUwqFADXWMXSFlKGuyGKauI07c1XmLMUFfSeOxT+G2lZlSubTYcGqosaNNTeXt+GM1vMl7&#10;3m/zD+Wvn3yxXwe7V5dM68l4WM9BRBriv/jPvTMasjQ2fUk/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v5u8AAAADbAAAADwAAAAAAAAAAAAAAAACYAgAAZHJzL2Rvd25y&#10;ZXYueG1sUEsFBgAAAAAEAAQA9QAAAIUDAAAAAA==&#10;" path="m,9r5,5l5,19r10,l10,14r5,5l15,24r9,l20,19r9,10l29,34r10,l34,29r5,5l48,24,44,19r,-5l39,14r-5,l39,19,29,9r,-4l24,5r-4,l24,9,20,5,20,,15,,10,r5,5l10,,,9xe" fillcolor="black" stroked="f">
                    <v:path arrowok="t" o:connecttype="custom" o:connectlocs="0,9;5,14;5,19;15,19;10,14;15,19;15,24;24,24;20,19;29,29;29,34;39,34;34,29;39,34;48,24;44,19;44,14;39,14;34,14;39,19;29,9;29,5;24,5;20,5;24,9;20,5;20,0;15,0;10,0;15,5;10,0;0,9" o:connectangles="0,0,0,0,0,0,0,0,0,0,0,0,0,0,0,0,0,0,0,0,0,0,0,0,0,0,0,0,0,0,0,0"/>
                  </v:shape>
                  <v:shape id="Freeform 2523" o:spid="_x0000_s2597" style="position:absolute;left:2022;top:1163;width:48;height:33;visibility:visible;mso-wrap-style:square;v-text-anchor:top" coordsize="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UK8IA&#10;AADbAAAADwAAAGRycy9kb3ducmV2LnhtbESPQYvCMBSE78L+h/CEvcg21YNo1yi6uKg3290f8Gie&#10;bbF5KU1q6783guBxmJlvmNVmMLW4UesqywqmUQyCOLe64kLB/9/v1wKE88gaa8uk4E4ONuuP0QoT&#10;bXtO6Zb5QgQIuwQVlN43iZQuL8mgi2xDHLyLbQ36INtC6hb7ADe1nMXxXBqsOCyU2NBPSfk164yC&#10;zp06m16o3/Wn8/VQDelkn+2U+hwP228Qngb/Dr/aR61gtoT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FQrwgAAANsAAAAPAAAAAAAAAAAAAAAAAJgCAABkcnMvZG93&#10;bnJldi54bWxQSwUGAAAAAAQABAD1AAAAhwMAAAAA&#10;" path="m,9r5,5l5,19r9,l10,14r9,10l19,28r10,l24,24r5,4l29,33r9,l34,28r4,5l48,24,43,19r,-5l38,14r-4,l38,19,34,14r,-5l29,9r-5,l29,14,19,4,19,,14,,10,r4,4l10,,,9xe" fillcolor="black" stroked="f">
                    <v:path arrowok="t" o:connecttype="custom" o:connectlocs="0,9;5,14;5,19;14,19;10,14;19,24;19,28;29,28;24,24;29,28;29,33;38,33;34,28;38,33;48,24;43,19;43,14;38,14;34,14;38,19;34,14;34,9;29,9;24,9;29,14;19,4;19,0;14,0;10,0;14,4;10,0;0,9" o:connectangles="0,0,0,0,0,0,0,0,0,0,0,0,0,0,0,0,0,0,0,0,0,0,0,0,0,0,0,0,0,0,0,0"/>
                  </v:shape>
                  <v:shape id="Freeform 2524" o:spid="_x0000_s2598" style="position:absolute;left:2084;top:1196;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lgr8A&#10;AADbAAAADwAAAGRycy9kb3ducmV2LnhtbERPz2vCMBS+D/wfwhO8zdSNiVSjiGPaW5kKXh/Nsw02&#10;L6WJsf735jDY8eP7vdoMthWRem8cK5hNMxDEldOGawXn08/7AoQPyBpbx6TgSR4269HbCnPtHvxL&#10;8RhqkULY56igCaHLpfRVQxb91HXEibu63mJIsK+l7vGRwm0rP7JsLi0aTg0NdrRrqLod71ZBcY6x&#10;/NrH1rjSfBfz+2GP5UWpyXjYLkEEGsK/+M9daAWfaX36kn6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k+WCvwAAANsAAAAPAAAAAAAAAAAAAAAAAJgCAABkcnMvZG93bnJl&#10;di54bWxQSwUGAAAAAAQABAD1AAAAhAMAAAAA&#10;" path="m,19r5,l,15r5,4l5,24r10,l10,19r5,5l10,19r,10l15,29r,5l24,34,20,29r4,5l24,39r10,l34,19r-5,l34,24,29,19r,-4l24,15r-4,l29,24r,-5l29,15r-5,l20,10r,-5l15,5r-5,l15,10,10,5,10,,5,,,,,19xe" fillcolor="black" stroked="f">
                    <v:path arrowok="t" o:connecttype="custom" o:connectlocs="0,19;5,19;0,15;5,19;5,24;15,24;10,19;15,24;10,19;10,29;15,29;15,34;24,34;20,29;24,34;24,39;34,39;34,19;29,19;34,24;29,19;29,15;24,15;20,15;29,24;29,19;29,15;24,15;20,10;20,5;15,5;10,5;15,10;10,5;10,0;5,0;0,0;0,19" o:connectangles="0,0,0,0,0,0,0,0,0,0,0,0,0,0,0,0,0,0,0,0,0,0,0,0,0,0,0,0,0,0,0,0,0,0,0,0,0,0"/>
                  </v:shape>
                  <v:shape id="Freeform 2525" o:spid="_x0000_s2599" style="position:absolute;left:2128;top:1235;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WKsYA&#10;AADbAAAADwAAAGRycy9kb3ducmV2LnhtbESPzWrDMBCE74W+g9hAb7XsFvLjWAkh0JJLD41LILeN&#10;tbGNrZWxVMfu01eFQI/DzHzDZNvRtGKg3tWWFSRRDIK4sLrmUsFX/va8BOE8ssbWMimYyMF28/iQ&#10;YartjT9pOPpSBAi7FBVU3neplK6oyKCLbEccvKvtDfog+1LqHm8Bblr5EsdzabDmsFBhR/uKiub4&#10;bRSceLd6T0w+7A/T9HFu5gv7k1+UepqNuzUIT6P/D9/bB63gNYG/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5WKsYAAADbAAAADwAAAAAAAAAAAAAAAACYAgAAZHJz&#10;L2Rvd25yZXYueG1sUEsFBgAAAAAEAAQA9QAAAIsDAAAAAA==&#10;" path="m,4l,14r4,l4,19r10,l9,14,38,43,48,33,19,4,19,,14,,9,,19,9r,-5l,4xe" fillcolor="black" stroked="f">
                    <v:path arrowok="t" o:connecttype="custom" o:connectlocs="0,4;0,14;4,14;4,19;14,19;9,14;38,43;48,33;19,4;19,0;14,0;9,0;19,9;19,4;0,4" o:connectangles="0,0,0,0,0,0,0,0,0,0,0,0,0,0,0"/>
                  </v:shape>
                  <v:shape id="Freeform 2526" o:spid="_x0000_s2600" style="position:absolute;left:2180;top:1278;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lVsYA&#10;AADbAAAADwAAAGRycy9kb3ducmV2LnhtbESPQWvCQBSE74X+h+UVetONKW0luooIQmstpTEHvT2y&#10;zySYfRt2tzH9925B6HGYmW+Y+XIwrejJ+caygsk4AUFcWt1wpaDYb0ZTED4ga2wtk4Jf8rBc3N/N&#10;MdP2wt/U56ESEcI+QwV1CF0mpS9rMujHtiOO3sk6gyFKV0nt8BLhppVpkrxIgw3HhRo7WtdUnvMf&#10;oyDdvu9ec7l5PhfH4sN1n/1pe/hS6vFhWM1ABBrCf/jWftMKnlL4+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lVsYAAADbAAAADwAAAAAAAAAAAAAAAACYAgAAZHJz&#10;L2Rvd25yZXYueG1sUEsFBgAAAAAEAAQA9QAAAIsDAAAAAA==&#10;" path="m,19r10,5l10,19,34,43r5,5l44,48r,-19l39,29r5,4l20,9r,-4l10,,,19xe" fillcolor="black" stroked="f">
                    <v:path arrowok="t" o:connecttype="custom" o:connectlocs="0,19;10,24;10,19;34,43;39,48;44,48;44,29;39,29;44,33;20,9;20,5;10,0;0,19" o:connectangles="0,0,0,0,0,0,0,0,0,0,0,0,0"/>
                  </v:shape>
                  <v:shape id="Freeform 2527" o:spid="_x0000_s2601" style="position:absolute;left:2228;top:1326;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HrcMA&#10;AADbAAAADwAAAGRycy9kb3ducmV2LnhtbESPT2sCMRTE70K/Q3iF3mq2FYpdjSIFpTfrn3p+bJ6b&#10;1c3LNonr6qc3QsHjMDO/YcbTztaiJR8qxwre+hkI4sLpiksF2838dQgiRGSNtWNScKEA08lTb4y5&#10;dmdeUbuOpUgQDjkqMDE2uZShMGQx9F1DnLy98xZjkr6U2uM5wW0t37PsQ1qsOC0YbOjLUHFcn6yC&#10;brgwv4dyTz/t35U/58el38lWqZfnbjYCEamLj/B/+1srGAzg/iX9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6HrcMAAADbAAAADwAAAAAAAAAAAAAAAACYAgAAZHJzL2Rv&#10;d25yZXYueG1sUEsFBgAAAAAEAAQA9QAAAIgDAAAAAA==&#10;" path="m,9l10,19r-5,l10,29r5,l15,33r9,5l20,33r4,10l44,33,39,24r-5,l34,19,24,14r5,5l24,9r-4,l10,,,9xe" fillcolor="black" stroked="f">
                    <v:path arrowok="t" o:connecttype="custom" o:connectlocs="0,9;10,19;5,19;10,29;15,29;15,33;24,38;20,33;24,43;44,33;39,24;34,24;34,19;24,14;29,19;24,9;20,9;10,0;0,9" o:connectangles="0,0,0,0,0,0,0,0,0,0,0,0,0,0,0,0,0,0,0"/>
                  </v:shape>
                  <v:shape id="Freeform 2528" o:spid="_x0000_s2602" style="position:absolute;left:2272;top:1369;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cEA&#10;AADbAAAADwAAAGRycy9kb3ducmV2LnhtbESP0YrCMBRE34X9h3AX9k1Td0WkmhZZVPZFseoHXJJr&#10;W2xuShO1+/dGEHwcZuYMs8h724gbdb52rGA8SkAQa2dqLhWcjuvhDIQPyAYbx6Tgnzzk2cdggalx&#10;dy7odgiliBD2KSqoQmhTKb2uyKIfuZY4emfXWQxRdqU0Hd4j3DbyO0mm0mLNcaHCln4r0pfD1SrY&#10;NvVa22k/3u1Pzq5WrM2m0Ep9ffbLOYhAfXiHX+0/o+BnAs8v8Q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U6M3BAAAA2wAAAA8AAAAAAAAAAAAAAAAAmAIAAGRycy9kb3du&#10;cmV2LnhtbFBLBQYAAAAABAAEAPUAAACGAwAAAAA=&#10;" path="m,10r4,4l,14,4,24r5,l24,39,33,29,19,14r5,l19,5r-5,l9,,,10xe" fillcolor="black" stroked="f">
                    <v:path arrowok="t" o:connecttype="custom" o:connectlocs="0,10;4,14;0,14;4,24;9,24;24,39;33,29;19,14;24,14;19,5;14,5;9,0;0,10" o:connectangles="0,0,0,0,0,0,0,0,0,0,0,0,0"/>
                  </v:shape>
                  <v:shape id="Freeform 2529" o:spid="_x0000_s2603" style="position:absolute;left:2310;top:1412;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GGsIA&#10;AADbAAAADwAAAGRycy9kb3ducmV2LnhtbESPQWsCMRSE7wX/Q3iCt5q1osjWKMWi7m2pCl4fm9fd&#10;0M3Lsolx/femUOhxmJlvmPV2sK2I1HvjWMFsmoEgrpw2XCu4nPevKxA+IGtsHZOCB3nYbkYva8y1&#10;u/MXxVOoRYKwz1FBE0KXS+mrhiz6qeuIk/fteoshyb6Wusd7gttWvmXZUlo0nBYa7GjXUPVzulkF&#10;xSXGcnGIrXGl+SyWt+MBy6tSk/Hw8Q4i0BD+w3/tQiuYL+D3S/o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EYawgAAANsAAAAPAAAAAAAAAAAAAAAAAJgCAABkcnMvZG93&#10;bnJldi54bWxQSwUGAAAAAAQABAD1AAAAhwMAAAAA&#10;" path="m,10l14,24r-4,l14,34r5,l24,39,34,29,29,24r5,l29,15r-5,l10,,,10xe" fillcolor="black" stroked="f">
                    <v:path arrowok="t" o:connecttype="custom" o:connectlocs="0,10;14,24;10,24;14,34;19,34;24,39;34,29;29,24;34,24;29,15;24,15;10,0;0,10" o:connectangles="0,0,0,0,0,0,0,0,0,0,0,0,0"/>
                  </v:shape>
                  <v:shape id="Freeform 2530" o:spid="_x0000_s2604" style="position:absolute;left:2349;top:1456;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758QA&#10;AADbAAAADwAAAGRycy9kb3ducmV2LnhtbESPT2vCQBTE74LfYXlCL6KbKKSauooUWuwxafH8yD6T&#10;0OzbmN3mTz99t1DocZiZ3zCH02ga0VPnassK4nUEgriwuuZSwcf7y2oHwnlkjY1lUjCRg9NxPjtg&#10;qu3AGfW5L0WAsEtRQeV9m0rpiooMurVtiYN3s51BH2RXSt3hEOCmkZsoSqTBmsNChS09V1R85l9G&#10;QYTxLsk37m16fN1n8ff9KpfSKPWwGM9PIDyN/j/8175oBdsEfr+EH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O+fEAAAA2wAAAA8AAAAAAAAAAAAAAAAAmAIAAGRycy9k&#10;b3ducmV2LnhtbFBLBQYAAAAABAAEAPUAAACJAwAAAAA=&#10;" path="m,9l19,28r-5,l19,38,38,28,33,19r-5,l9,,,9xe" fillcolor="black" stroked="f">
                    <v:path arrowok="t" o:connecttype="custom" o:connectlocs="0,9;19,28;14,28;19,38;38,28;33,19;28,19;9,0;0,9" o:connectangles="0,0,0,0,0,0,0,0,0"/>
                  </v:shape>
                  <v:shape id="Freeform 2531" o:spid="_x0000_s2605" style="position:absolute;left:2382;top:1499;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G7sIA&#10;AADbAAAADwAAAGRycy9kb3ducmV2LnhtbESPS4vCQBCE7wv+h6EFb+tEZVeJToIKghcPPi65NZnO&#10;AzM9ITOa+O8dYWGPRVV9RW3SwTTiSZ2rLSuYTSMQxLnVNZcKbtfD9wqE88gaG8uk4EUO0mT0tcFY&#10;257P9Lz4UgQIuxgVVN63sZQur8igm9qWOHiF7Qz6ILtS6g77ADeNnEfRrzRYc1iosKV9Rfn98jAK&#10;sn65KrKXPT3arNh6LnZX83NWajIetmsQngb/H/5rH7WCxRI+X8IP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AbuwgAAANsAAAAPAAAAAAAAAAAAAAAAAJgCAABkcnMvZG93&#10;bnJldi54bWxQSwUGAAAAAAQABAD1AAAAhwMAAAAA&#10;" path="m,9l24,33,34,24,10,,,9xe" fillcolor="black" stroked="f">
                    <v:path arrowok="t" o:connecttype="custom" o:connectlocs="0,9;24,33;34,24;10,0;0,9" o:connectangles="0,0,0,0,0"/>
                  </v:shape>
                  <v:shape id="Freeform 2532" o:spid="_x0000_s2606" style="position:absolute;left:2421;top:1537;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iyLsA&#10;AADbAAAADwAAAGRycy9kb3ducmV2LnhtbERP3Q7BMBS+l3iH5kjc0SERGSUiiBvCeICT9tgW6+my&#10;FvP2eiFx+eX7X6xaW4kXNb50rGA0TEAQa2dKzhXcrrvBDIQPyAYrx6TgQx5Wy25ngalxb77QKwu5&#10;iCHsU1RQhFCnUnpdkEU/dDVx5O6usRgibHJpGnzHcFvJcZJMpcWSY0OBNW0K0o/saRUcq3Kn7bQd&#10;nc43Z7db1mZ/0Ur1e+16DiJQG/7in/tgFEzi2P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bZ4si7AAAA2wAAAA8AAAAAAAAAAAAAAAAAmAIAAGRycy9kb3ducmV2Lnht&#10;bFBLBQYAAAAABAAEAPUAAACAAwAAAAA=&#10;" path="m,10r9,9l4,19,14,34r5,l24,39,33,29,28,24r5,l24,10r-5,l9,,,10xe" fillcolor="black" stroked="f">
                    <v:path arrowok="t" o:connecttype="custom" o:connectlocs="0,10;9,19;4,19;14,34;19,34;24,39;33,29;28,24;33,24;24,10;19,10;9,0;0,10" o:connectangles="0,0,0,0,0,0,0,0,0,0,0,0,0"/>
                  </v:shape>
                  <v:shape id="Freeform 2533" o:spid="_x0000_s2607" style="position:absolute;left:2454;top:1576;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LQ8QA&#10;AADbAAAADwAAAGRycy9kb3ducmV2LnhtbESP0WrCQBRE3wv+w3IF3+pGhVZjNiJKwLYvrfoB1+w1&#10;CcneDdlNTP++Wyj0cZiZM0yyG00jBupcZVnBYh6BIM6trrhQcL1kz2sQziNrbCyTgm9ysEsnTwnG&#10;2j74i4azL0SAsItRQel9G0vp8pIMurltiYN3t51BH2RXSN3hI8BNI5dR9CINVhwWSmzpUFJen3uj&#10;oP9wur7R8vh+e6uz/jNbvLohU2o2HfdbEJ5G/x/+a5+0gtUG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C0PEAAAA2wAAAA8AAAAAAAAAAAAAAAAAmAIAAGRycy9k&#10;b3ducmV2LnhtbFBLBQYAAAAABAAEAPUAAACJAwAAAAA=&#10;" path="m,9l15,24r-5,l19,38r10,5l34,43r,-19l29,24r10,4l29,14r-5,l10,,,9xe" fillcolor="black" stroked="f">
                    <v:path arrowok="t" o:connecttype="custom" o:connectlocs="0,9;15,24;10,24;19,38;29,43;34,43;34,24;29,24;39,28;29,14;24,14;10,0;0,9" o:connectangles="0,0,0,0,0,0,0,0,0,0,0,0,0"/>
                  </v:shape>
                  <v:shape id="Freeform 2534" o:spid="_x0000_s2608" style="position:absolute;left:2493;top:1619;width:28;height: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dLcEA&#10;AADbAAAADwAAAGRycy9kb3ducmV2LnhtbERP3WrCMBS+F/YO4Qx2I5puiNNqlG1FUPBm6gMcm2Nb&#10;bE5KktmuT28uBC8/vv/lujO1uJHzlWUF7+MEBHFudcWFgtNxM5qB8AFZY22ZFPyTh/XqZbDEVNuW&#10;f+l2CIWIIexTVFCG0KRS+rwkg35sG+LIXawzGCJ0hdQO2xhuavmRJFNpsOLYUGJDPyXl18OfUdDv&#10;+nZzNjb7nG+Lfv89zK7BZUq9vXZfCxCBuvAUP9xbrWAS18cv8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CHS3BAAAA2wAAAA8AAAAAAAAAAAAAAAAAmAIAAGRycy9kb3du&#10;cmV2LnhtbFBLBQYAAAAABAAEAPUAAACGAwAAAAA=&#10;" path="m,9r4,5l,14,9,29r5,l19,34,28,24,24,19r4,l19,5r-5,l9,,,9xe" fillcolor="black" stroked="f">
                    <v:path arrowok="t" o:connecttype="custom" o:connectlocs="0,9;4,14;0,14;9,29;14,29;19,34;28,24;24,19;28,19;19,5;14,5;9,0;0,9" o:connectangles="0,0,0,0,0,0,0,0,0,0,0,0,0"/>
                  </v:shape>
                  <v:shape id="Freeform 2535" o:spid="_x0000_s2609" style="position:absolute;left:2521;top:1657;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T2cMA&#10;AADbAAAADwAAAGRycy9kb3ducmV2LnhtbESPT4vCMBTE7wt+h/CEva1pRV2pRlkEQfbinxXB26N5&#10;tsXmpZtErd/eCILHYWZ+w0znranFlZyvLCtIewkI4tzqigsF+7/l1xiED8gaa8uk4E4e5rPOxxQz&#10;bW+8pesuFCJC2GeooAyhyaT0eUkGfc82xNE7WWcwROkKqR3eItzUsp8kI2mw4rhQYkOLkvLz7mIU&#10;rH+PaX+DW/f/nSaHez5qjuEyVOqz2/5MQARqwzv8aq+0gkEK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T2cMAAADbAAAADwAAAAAAAAAAAAAAAACYAgAAZHJzL2Rv&#10;d25yZXYueG1sUEsFBgAAAAAEAAQA9QAAAIgDAAAAAA==&#10;" path="m,10l10,24r5,l29,39,39,29,24,15r5,l20,,,10xe" fillcolor="black" stroked="f">
                    <v:path arrowok="t" o:connecttype="custom" o:connectlocs="0,10;10,24;15,24;29,39;39,29;24,15;29,15;20,0;0,10" o:connectangles="0,0,0,0,0,0,0,0,0"/>
                  </v:shape>
                  <v:shape id="Freeform 2536" o:spid="_x0000_s2610" style="position:absolute;left:2560;top:1701;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nbsQA&#10;AADbAAAADwAAAGRycy9kb3ducmV2LnhtbESPQUvDQBSE74L/YXmCFzEbi6ik2ZZSEAqCYNuLt9fs&#10;SzaafS9k13T9964geBxm5humXic/qJmm0AsbuCtKUMSN2J47A8fD8+0TqBCRLQ7CZOCbAqxXlxc1&#10;VlbO/EbzPnYqQzhUaMDFOFZah8aRx1DISJy9ViaPMcup03bCc4b7QS/K8kF77DkvOBxp66j53H95&#10;A/I+O/uYPlrZ7F56nbY3Jy+vxlxfpc0SVKQU/8N/7Z01cL+A3y/5B+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gZ27EAAAA2wAAAA8AAAAAAAAAAAAAAAAAmAIAAGRycy9k&#10;b3ducmV2LnhtbFBLBQYAAAAABAAEAPUAAACJAwAAAAA=&#10;" path="m,9l24,33r9,-9l9,,,9xe" fillcolor="black" stroked="f">
                    <v:path arrowok="t" o:connecttype="custom" o:connectlocs="0,9;24,33;33,24;9,0;0,9" o:connectangles="0,0,0,0,0"/>
                  </v:shape>
                  <v:shape id="Freeform 2537" o:spid="_x0000_s2611" style="position:absolute;left:2593;top:1739;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YcIA&#10;AADbAAAADwAAAGRycy9kb3ducmV2LnhtbESPQYvCMBSE74L/ITzBm6bqIlKNIoq6y560Hjw+mmdb&#10;bV5KE7X66zcLgsdhZr5hZovGlOJOtSssKxj0IxDEqdUFZwqOyaY3AeE8ssbSMil4koPFvN2aYazt&#10;g/d0P/hMBAi7GBXk3lexlC7NyaDr24o4eGdbG/RB1pnUNT4C3JRyGEVjabDgsJBjRauc0uvhZgJl&#10;8LtNfvB1WZ1oc3lFiLtkPVaq22mWUxCeGv8Jv9vfWsHXCP6/h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z1hwgAAANsAAAAPAAAAAAAAAAAAAAAAAJgCAABkcnMvZG93&#10;bnJldi54bWxQSwUGAAAAAAQABAD1AAAAhwMAAAAA&#10;" path="m,10r10,9l5,19,15,34r5,l24,38,34,29,29,24r5,l24,10r-4,l10,,,10xe" fillcolor="black" stroked="f">
                    <v:path arrowok="t" o:connecttype="custom" o:connectlocs="0,10;10,19;5,19;15,34;20,34;24,38;34,29;29,24;34,24;24,10;20,10;10,0;0,10" o:connectangles="0,0,0,0,0,0,0,0,0,0,0,0,0"/>
                  </v:shape>
                  <v:shape id="Freeform 2538" o:spid="_x0000_s2612" style="position:absolute;left:2627;top:178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CXsMA&#10;AADbAAAADwAAAGRycy9kb3ducmV2LnhtbESPQWsCMRSE74X+h/AK3mqiSFtWo6hQKT3ZVARvz81z&#10;N7h5WTapbv+9KRQ8DjPzDTNb9L4RF+qiC6xhNFQgiMtgHVcadt/vz28gYkK22AQmDb8UYTF/fJhh&#10;YcOVv+hiUiUyhGOBGuqU2kLKWNbkMQ5DS5y9U+g8piy7StoOrxnuGzlW6kV6dJwXamxpXVN5Nj9e&#10;Ax3M/nMjnXtd2RW326NR6mi0Hjz1yymIRH26h//bH1bDZAJ/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CXsMAAADbAAAADwAAAAAAAAAAAAAAAACYAgAAZHJzL2Rv&#10;d25yZXYueG1sUEsFBgAAAAAEAAQA9QAAAIgDAAAAAA==&#10;" path="m,10l24,34,34,24,10,,,10xe" fillcolor="black" stroked="f">
                    <v:path arrowok="t" o:connecttype="custom" o:connectlocs="0,10;24,34;34,24;10,0;0,10" o:connectangles="0,0,0,0,0"/>
                  </v:shape>
                  <v:shape id="Freeform 2539" o:spid="_x0000_s2613" style="position:absolute;left:2661;top:1821;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W7cMA&#10;AADbAAAADwAAAGRycy9kb3ducmV2LnhtbESPT4vCMBTE74LfITxhL7KmFf9tNYosrOjRKnt+NG/b&#10;YvNSm6xWP70RBI/DzPyGWaxaU4kLNa60rCAeRCCIM6tLzhUcDz+fMxDOI2usLJOCGzlYLbudBSba&#10;XnlPl9TnIkDYJaig8L5OpHRZQQbdwNbEwfuzjUEfZJNL3eA1wE0lh1E0kQZLDgsF1vRdUHZK/42C&#10;COPZJB263W26+drH9/Ov7Euj1EevXc9BeGr9O/xqb7WC0R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jW7cMAAADbAAAADwAAAAAAAAAAAAAAAACYAgAAZHJzL2Rv&#10;d25yZXYueG1sUEsFBgAAAAAEAAQA9QAAAIgDAAAAAA==&#10;" path="m,9l19,28r-5,l19,38,38,28,33,19r-5,l9,,,9xe" fillcolor="black" stroked="f">
                    <v:path arrowok="t" o:connecttype="custom" o:connectlocs="0,9;19,28;14,28;19,38;38,28;33,19;28,19;9,0;0,9" o:connectangles="0,0,0,0,0,0,0,0,0"/>
                  </v:shape>
                  <v:shape id="Freeform 2540" o:spid="_x0000_s2614" style="position:absolute;left:2694;top:1859;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e+cQA&#10;AADbAAAADwAAAGRycy9kb3ducmV2LnhtbESPQWvCQBSE74L/YXlCb7qxlFCimyApaSs9Nemhx0f2&#10;mUSzb0N2q9Ff3y0UPA4z8w2zzSbTizONrrOsYL2KQBDXVnfcKPiqiuUzCOeRNfaWScGVHGTpfLbF&#10;RNsLf9K59I0IEHYJKmi9HxIpXd2SQbeyA3HwDnY06IMcG6lHvAS46eVjFMXSYMdhocWB8pbqU/lj&#10;AmX98Vrt8XbMv6k43iLEt+olVuphMe02IDxN/h7+b79rBU8x/H0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nvnEAAAA2wAAAA8AAAAAAAAAAAAAAAAAmAIAAGRycy9k&#10;b3ducmV2LnhtbFBLBQYAAAAABAAEAPUAAACJAwAAAAA=&#10;" path="m,10r5,4l,14,10,29r5,l24,38,34,29,24,19r5,l20,5r-5,l10,,,10xe" fillcolor="black" stroked="f">
                    <v:path arrowok="t" o:connecttype="custom" o:connectlocs="0,10;5,14;0,14;10,29;15,29;24,38;34,29;24,19;29,19;20,5;15,5;10,0;0,10" o:connectangles="0,0,0,0,0,0,0,0,0,0,0,0,0"/>
                  </v:shape>
                  <v:shape id="Freeform 2541" o:spid="_x0000_s2615" style="position:absolute;left:2728;top:190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cKcMA&#10;AADbAAAADwAAAGRycy9kb3ducmV2LnhtbESPQWsCMRSE74X+h/AKvdVEkVpWo6iglJ7aVARvz81z&#10;N7h5WTZRt/++KRQ8DjPzDTNb9L4RV+qiC6xhOFAgiMtgHVcadt+blzcQMSFbbAKThh+KsJg/Psyw&#10;sOHGX3Q1qRIZwrFADXVKbSFlLGvyGAehJc7eKXQeU5ZdJW2Htwz3jRwp9So9Os4LNba0rqk8m4vX&#10;QAez/9hK5yYru+L282iUOhqtn5/65RREoj7dw//td6thPIG/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UcKcMAAADbAAAADwAAAAAAAAAAAAAAAACYAgAAZHJzL2Rv&#10;d25yZXYueG1sUEsFBgAAAAAEAAQA9QAAAIgDAAAAAA==&#10;" path="m,10l5,20r5,l24,34,34,24,19,10r5,l19,,,10xe" fillcolor="black" stroked="f">
                    <v:path arrowok="t" o:connecttype="custom" o:connectlocs="0,10;5,20;10,20;24,34;34,24;19,10;24,10;19,0;0,10" o:connectangles="0,0,0,0,0,0,0,0,0"/>
                  </v:shape>
                  <v:shape id="Freeform 2542" o:spid="_x0000_s2616" style="position:absolute;left:2762;top:1946;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5c8EA&#10;AADbAAAADwAAAGRycy9kb3ducmV2LnhtbERPyWrDMBC9F/IPYgK9lEZ2CFlcy6EUWpKjndDzYE1s&#10;U2vkWqqXfn10KPT4eHt6nEwrBupdY1lBvIpAEJdWN1wpuF7en/cgnEfW2FomBTM5OGaLhxQTbUfO&#10;aSh8JUIIuwQV1N53iZSurMmgW9mOOHA32xv0AfaV1D2OIdy0ch1FW2mw4dBQY0dvNZVfxY9REGG8&#10;3xZrd553H4c8/v3+lE/SKPW4nF5fQHia/L/4z33SCjZhbPgSfoDM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peXPBAAAA2wAAAA8AAAAAAAAAAAAAAAAAmAIAAGRycy9kb3du&#10;cmV2LnhtbFBLBQYAAAAABAAEAPUAAACGAwAAAAA=&#10;" path="m,l,9r4,l14,19r-5,l19,33r9,5l33,38r,-19l28,19r10,5l28,9r-4,l14,r5,4l19,,,xe" fillcolor="black" stroked="f">
                    <v:path arrowok="t" o:connecttype="custom" o:connectlocs="0,0;0,9;4,9;14,19;9,19;19,33;28,38;33,38;33,19;28,19;38,24;28,9;24,9;14,0;19,4;19,0;0,0" o:connectangles="0,0,0,0,0,0,0,0,0,0,0,0,0,0,0,0,0"/>
                  </v:shape>
                  <v:shape id="Freeform 2543" o:spid="_x0000_s2617" style="position:absolute;left:2795;top:1984;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Ki8IA&#10;AADbAAAADwAAAGRycy9kb3ducmV2LnhtbESPQYvCMBSE7wv+h/AEb5oqIms1iijuKnuy9eDx0Tzb&#10;avNSmqx2/fVGEPY4zMw3zHzZmkrcqHGlZQXDQQSCOLO65FzBMd32P0E4j6yxskwK/sjBctH5mGOs&#10;7Z0PdEt8LgKEXYwKCu/rWEqXFWTQDWxNHLyzbQz6IJtc6gbvAW4qOYqiiTRYclgosKZ1Qdk1+TWB&#10;Mvz5Svf4uKxPtL08IsTvdDNRqtdtVzMQnlr/H363d1rBeAq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wqLwgAAANsAAAAPAAAAAAAAAAAAAAAAAJgCAABkcnMvZG93&#10;bnJldi54bWxQSwUGAAAAAAQABAD1AAAAhwMAAAAA&#10;" path="m,10r5,4l,14,10,29r5,l24,38,34,29,24,19r5,l19,5r-4,l10,,,10xe" fillcolor="black" stroked="f">
                    <v:path arrowok="t" o:connecttype="custom" o:connectlocs="0,10;5,14;0,14;10,29;15,29;24,38;34,29;24,19;29,19;19,5;15,5;10,0;0,10" o:connectangles="0,0,0,0,0,0,0,0,0,0,0,0,0"/>
                  </v:shape>
                  <v:shape id="Freeform 2544" o:spid="_x0000_s2618" style="position:absolute;left:2824;top:2027;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80cAA&#10;AADbAAAADwAAAGRycy9kb3ducmV2LnhtbERPTWsCMRC9F/ofwgjeulmVLmU1igiFHnqpCtrbuBmT&#10;xc1k2URN/31zEDw+3vdilVwnbjSE1rOCSVGCIG68btko2O8+3z5AhIissfNMCv4owGr5+rLAWvs7&#10;/9BtG43IIRxqVGBj7GspQ2PJYSh8T5y5sx8cxgwHI/WA9xzuOjkty0o6bDk3WOxpY6m5bK9Owa9J&#10;3yadN9Wk6k7HxvrZmsJBqfEorecgIqX4FD/cX1rBe16fv+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Z80cAAAADbAAAADwAAAAAAAAAAAAAAAACYAgAAZHJzL2Rvd25y&#10;ZXYueG1sUEsFBgAAAAAEAAQA9QAAAIUDAAAAAA==&#10;" path="m,10r5,9l10,19,29,39,38,29,19,10r5,l19,,,10xe" fillcolor="black" stroked="f">
                    <v:path arrowok="t" o:connecttype="custom" o:connectlocs="0,10;5,19;10,19;29,39;38,29;19,10;24,10;19,0;0,10" o:connectangles="0,0,0,0,0,0,0,0,0"/>
                  </v:shape>
                  <v:shape id="Freeform 2545" o:spid="_x0000_s2619" style="position:absolute;left:2858;top:2070;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9cEA&#10;AADbAAAADwAAAGRycy9kb3ducmV2LnhtbESP0YrCMBRE34X9h3AXfNO0C4p0jUWWKr4oWv2AS3K3&#10;LTY3pYla/94IC/s4zMwZZpkPthV36n3jWEE6TUAQa2carhRczpvJAoQPyAZbx6TgSR7y1cdoiZlx&#10;Dz7RvQyViBD2GSqoQ+gyKb2uyaKfuo44er+utxii7CtpenxEuG3lV5LMpcWG40KNHf3UpK/lzSrY&#10;t81G2/mQHo4XZ4uCtdmetFLjz2H9DSLQEP7Df+2dUTBL4f0l/g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8rvXBAAAA2wAAAA8AAAAAAAAAAAAAAAAAmAIAAGRycy9kb3du&#10;cmV2LnhtbFBLBQYAAAAABAAEAPUAAACGAwAAAAA=&#10;" path="m,10l4,20,14,34r5,l24,39,33,29,28,24r5,l24,10,19,,,10xe" fillcolor="black" stroked="f">
                    <v:path arrowok="t" o:connecttype="custom" o:connectlocs="0,10;4,20;14,34;19,34;24,39;33,29;28,24;33,24;24,10;19,0;0,10" o:connectangles="0,0,0,0,0,0,0,0,0,0,0"/>
                  </v:shape>
                  <v:shape id="Freeform 2546" o:spid="_x0000_s2620" style="position:absolute;left:2896;top:2118;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7zsIA&#10;AADbAAAADwAAAGRycy9kb3ducmV2LnhtbESPQYvCMBSE7wv+h/AEb2uqoCzVKMuK2ltZFbw+mrdt&#10;2OalNDHWf79ZEDwOM/MNs94OthWRem8cK5hNMxDEldOGawWX8/79A4QPyBpbx6TgQR62m9HbGnPt&#10;7vxN8RRqkSDsc1TQhNDlUvqqIYt+6jri5P243mJIsq+l7vGe4LaV8yxbSouG00KDHX01VP2eblZB&#10;cYmxXBxia1xpdsXydjxgeVVqMh4+VyACDeEVfrYLrWAxh/8v6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jvOwgAAANsAAAAPAAAAAAAAAAAAAAAAAJgCAABkcnMvZG93&#10;bnJldi54bWxQSwUGAAAAAAQABAD1AAAAhwMAAAAA&#10;" path="m,10r5,5l,15r5,9l14,39,34,29,24,15,19,5r-5,l10,,,10xe" fillcolor="black" stroked="f">
                    <v:path arrowok="t" o:connecttype="custom" o:connectlocs="0,10;5,15;0,15;5,24;14,39;34,29;24,15;19,5;14,5;10,0;0,10" o:connectangles="0,0,0,0,0,0,0,0,0,0,0"/>
                  </v:shape>
                  <v:shape id="Freeform 2547" o:spid="_x0000_s2621" style="position:absolute;left:2925;top:2162;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LSMUA&#10;AADbAAAADwAAAGRycy9kb3ducmV2LnhtbESPS2/CMBCE75X4D9Yi9Vac8lIJOKhAkSJuQA/tbYm3&#10;eTReR7ELKb++roTEcTQz32gWy87U4kytKy0reB5EIIgzq0vOFbwft08vIJxH1lhbJgW/5GCZ9B4W&#10;GGt74T2dDz4XAcIuRgWF900spcsKMugGtiEO3pdtDfog21zqFi8Bbmo5jKKpNFhyWCiwoXVB2ffh&#10;xyj4+Kw2p5kb29UeZ2+YVsfdNd0o9djvXucgPHX+Hr61U61gMoL/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EtIxQAAANsAAAAPAAAAAAAAAAAAAAAAAJgCAABkcnMv&#10;ZG93bnJldi54bWxQSwUGAAAAAAQABAD1AAAAigMAAAAA&#10;" path="m,9r5,5l,14,5,24r4,l19,33r-5,l19,43,38,33,33,24r-4,l19,14r5,l19,5r-5,l9,,,9xe" fillcolor="black" stroked="f">
                    <v:path arrowok="t" o:connecttype="custom" o:connectlocs="0,9;5,14;0,14;5,24;9,24;19,33;14,33;19,43;38,33;33,24;29,24;19,14;24,14;19,5;14,5;9,0;0,9" o:connectangles="0,0,0,0,0,0,0,0,0,0,0,0,0,0,0,0,0"/>
                  </v:shape>
                  <v:shape id="Freeform 2548" o:spid="_x0000_s2622" style="position:absolute;left:2963;top:2215;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zyMIA&#10;AADbAAAADwAAAGRycy9kb3ducmV2LnhtbESPQYvCMBSE74L/ITzBm6aKK1KNIoq6y560Hjw+mmdb&#10;bV5KE7X66zcLgsdhZr5hZovGlOJOtSssKxj0IxDEqdUFZwqOyaY3AeE8ssbSMil4koPFvN2aYazt&#10;g/d0P/hMBAi7GBXk3lexlC7NyaDr24o4eGdbG/RB1pnUNT4C3JRyGEVjabDgsJBjRauc0uvhZgJl&#10;8LtNfvB1WZ1oc3lFiLtkPVaq22mWUxCeGv8Jv9vfWsHXCP6/h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zPIwgAAANsAAAAPAAAAAAAAAAAAAAAAAJgCAABkcnMvZG93&#10;bnJldi54bWxQSwUGAAAAAAQABAD1AAAAhwMAAAAA&#10;" path="m,9r5,5l,14,10,33r5,l19,38,15,33r,5l34,38r,-5l34,28r-5,l24,24r5,l19,4r-4,l10,,,9xe" fillcolor="black" stroked="f">
                    <v:path arrowok="t" o:connecttype="custom" o:connectlocs="0,9;5,14;0,14;10,33;15,33;19,38;15,33;15,38;34,38;34,33;34,28;29,28;24,24;29,24;19,4;15,4;10,0;0,9" o:connectangles="0,0,0,0,0,0,0,0,0,0,0,0,0,0,0,0,0,0"/>
                  </v:shape>
                  <v:shape id="Freeform 2549" o:spid="_x0000_s2623" style="position:absolute;left:2997;top:2263;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8pcEA&#10;AADbAAAADwAAAGRycy9kb3ducmV2LnhtbESP3YrCMBSE7xd8h3AE79bUBV2pRhFZ0V65/jzAoTm2&#10;xeakJNHWtzeC4OUwM98w82VnanEn5yvLCkbDBARxbnXFhYLzafM9BeEDssbaMil4kIflovc1x1Tb&#10;lg90P4ZCRAj7FBWUITSplD4vyaAf2oY4ehfrDIYoXSG1wzbCTS1/kmQiDVYcF0psaF1Sfj3ejILm&#10;N8hsJP/b9rHF/aW4ZX9Tlyk16HerGYhAXfiE3+2dVjAew+t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O/KXBAAAA2wAAAA8AAAAAAAAAAAAAAAAAmAIAAGRycy9kb3du&#10;cmV2LnhtbFBLBQYAAAAABAAEAPUAAACGAwAAAAA=&#10;" path="m,9l9,19r-4,l9,28r,-4l9,33r5,l29,48,38,38,24,24r5,4l29,24r,-5l24,9r-5,l9,,,9xe" fillcolor="black" stroked="f">
                    <v:path arrowok="t" o:connecttype="custom" o:connectlocs="0,9;9,19;5,19;9,28;9,24;9,33;14,33;29,48;38,38;24,24;29,28;29,24;29,19;24,9;19,9;9,0;0,9" o:connectangles="0,0,0,0,0,0,0,0,0,0,0,0,0,0,0,0,0"/>
                  </v:shape>
                  <v:shape id="Freeform 2550" o:spid="_x0000_s2624" style="position:absolute;left:3035;top:2325;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LNsUA&#10;AADbAAAADwAAAGRycy9kb3ducmV2LnhtbESPzWrDMBCE74G+g9hCL6GRG4gJjpVQXOfn2Lo95Li1&#10;NrZba2UsNXbePgoUchxm5hsm3YymFWfqXWNZwcssAkFcWt1wpeDrc/u8BOE8ssbWMim4kIPN+mGS&#10;YqLtwB90LnwlAoRdggpq77tESlfWZNDNbEccvJPtDfog+0rqHocAN62cR1EsDTYcFmrsKKup/C3+&#10;jILj6d1/L+NDrofF/mdn4sv0Lc+UenocX1cgPI3+Hv5vH7SCRQy3L+EH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0s2xQAAANsAAAAPAAAAAAAAAAAAAAAAAJgCAABkcnMv&#10;ZG93bnJldi54bWxQSwUGAAAAAAQABAD1AAAAigMAAAAA&#10;" path="m,l,10r5,l10,14,5,10r,9l10,19r,5l20,24,15,19r5,5l15,19r,10l20,29r4,5l20,29r,5l39,34r,-5l39,24r-5,l29,19r5,5l34,19r,-5l29,14,24,10r,-5l20,5r-5,l24,14r,-4l24,5r-4,l15,r5,5l20,,,xe" fillcolor="black" stroked="f">
                    <v:path arrowok="t" o:connecttype="custom" o:connectlocs="0,0;0,10;5,10;10,14;5,10;5,19;10,19;10,24;20,24;15,19;20,24;15,19;15,29;20,29;24,34;20,29;20,34;39,34;39,29;39,24;34,24;29,19;34,24;34,19;34,14;29,14;24,10;24,5;20,5;15,5;24,14;24,10;24,5;20,5;15,0;20,5;20,0;0,0" o:connectangles="0,0,0,0,0,0,0,0,0,0,0,0,0,0,0,0,0,0,0,0,0,0,0,0,0,0,0,0,0,0,0,0,0,0,0,0,0,0"/>
                  </v:shape>
                  <v:shape id="Freeform 2551" o:spid="_x0000_s2625" style="position:absolute;left:3074;top:2368;width:33;height:48;visibility:visible;mso-wrap-style:square;v-text-anchor:top" coordsize="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pR8UA&#10;AADbAAAADwAAAGRycy9kb3ducmV2LnhtbESPzWoCQRCE70LeYeiAF4mzComycZQYNIie/Dnk2Ox0&#10;dpbs9Cw7Hd3k6Z2A4LGoqq+o2aLztTpTG6vABkbDDBRxEWzFpYHTcf00BRUF2WIdmAz8UoTF/KE3&#10;w9yGC+/pfJBSJQjHHA04kSbXOhaOPMZhaIiT9xVaj5JkW2rb4iXBfa3HWfaiPVacFhw29O6o+D78&#10;eAPiPrbT5XpnBzo7nv4+cSWT7cqY/mP39gpKqJN7+NbeWAPPE/j/kn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qlHxQAAANsAAAAPAAAAAAAAAAAAAAAAAJgCAABkcnMv&#10;ZG93bnJldi54bWxQSwUGAAAAAAQABAD1AAAAigMAAAAA&#10;" path="m5,19r4,l,10r,9l5,19r4,5l5,19r,10l9,29r,5l19,34,9,24r,10l14,34r10,9l29,48r4,l33,29r-4,l33,34,24,24r5,5l29,24r,-5l24,19r,-4l19,15r-5,l24,24r,-5l24,15r-5,l14,10r5,5l19,10r,-5l14,5,14,,9,,5,r,19xe" fillcolor="black" stroked="f">
                    <v:path arrowok="t" o:connecttype="custom" o:connectlocs="5,19;9,19;0,10;0,19;5,19;9,24;5,19;5,29;9,29;9,34;19,34;9,24;9,34;14,34;24,43;29,48;33,48;33,29;29,29;33,34;24,24;29,29;29,24;29,19;24,19;24,15;19,15;14,15;24,24;24,19;24,15;19,15;14,10;19,15;19,10;19,5;14,5;14,0;9,0;5,0;5,19" o:connectangles="0,0,0,0,0,0,0,0,0,0,0,0,0,0,0,0,0,0,0,0,0,0,0,0,0,0,0,0,0,0,0,0,0,0,0,0,0,0,0,0,0"/>
                  </v:shape>
                  <v:shape id="Freeform 2552" o:spid="_x0000_s2626" style="position:absolute;left:3107;top:2426;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JCMAA&#10;AADbAAAADwAAAGRycy9kb3ducmV2LnhtbERPTYvCMBC9C/sfwix403RlFa1NZRUW9CRWvY/NbFu2&#10;mZQmauuvNwfB4+N9J6vO1OJGrassK/gaRyCIc6srLhScjr+jOQjnkTXWlklBTw5W6ccgwVjbOx/o&#10;lvlChBB2MSoovW9iKV1ekkE3tg1x4P5sa9AH2BZSt3gP4aaWkyiaSYMVh4YSG9qUlP9nV6Pg8L3L&#10;ows3+3lv+2y7X1Tr8yNTavjZ/SxBeOr8W/xyb7WCaRgb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JJCMAAAADbAAAADwAAAAAAAAAAAAAAAACYAgAAZHJzL2Rvd25y&#10;ZXYueG1sUEsFBgAAAAAEAAQA9QAAAIUDAAAAAA==&#10;" path="m,l,10r5,l15,19,10,14r,10l15,24r9,10l20,29r,9l39,38r,-9l39,24r-5,l24,14r5,5l29,14r,-4l24,10,15,r5,5l20,,,xe" fillcolor="black" stroked="f">
                    <v:path arrowok="t" o:connecttype="custom" o:connectlocs="0,0;0,10;5,10;15,19;10,14;10,24;15,24;24,34;20,29;20,38;39,38;39,29;39,24;34,24;24,14;29,19;29,14;29,10;24,10;15,0;20,5;20,0;0,0" o:connectangles="0,0,0,0,0,0,0,0,0,0,0,0,0,0,0,0,0,0,0,0,0,0,0"/>
                  </v:shape>
                  <v:shape id="Freeform 2553" o:spid="_x0000_s2627" style="position:absolute;left:3146;top:248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KNcQA&#10;AADbAAAADwAAAGRycy9kb3ducmV2LnhtbESPQWvCQBSE7wX/w/KEXkqziaAmqasUoWKPxtLzI/ua&#10;hGbfptk1if76bqHgcZiZb5jNbjKtGKh3jWUFSRSDIC6tbrhS8HF+e05BOI+ssbVMCq7kYLedPWww&#10;13bkEw2Fr0SAsMtRQe19l0vpypoMush2xMH7sr1BH2RfSd3jGOCmlYs4XkmDDYeFGjva11R+Fxej&#10;IMYkXRUL935dH7JTcvv5lE/SKPU4n15fQHia/D383z5qBcsM/r6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8SjXEAAAA2wAAAA8AAAAAAAAAAAAAAAAAmAIAAGRycy9k&#10;b3ducmV2LnhtbFBLBQYAAAAABAAEAPUAAACJAwAAAAA=&#10;" path="m,l,9,5,19r4,l19,28r-5,l19,38r,-5l19,38r19,l38,33r,-5l33,19r-4,l19,9r5,l19,r,4l19,,,xe" fillcolor="black" stroked="f">
                    <v:path arrowok="t" o:connecttype="custom" o:connectlocs="0,0;0,9;5,19;9,19;19,28;14,28;19,38;19,33;19,38;38,38;38,33;38,28;33,19;29,19;19,9;24,9;19,0;19,4;19,0;0,0" o:connectangles="0,0,0,0,0,0,0,0,0,0,0,0,0,0,0,0,0,0,0,0"/>
                  </v:shape>
                  <v:shape id="Freeform 2554" o:spid="_x0000_s2628" style="position:absolute;left:3184;top:2536;width:39;height:48;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h88IA&#10;AADbAAAADwAAAGRycy9kb3ducmV2LnhtbERPyW7CMBC9I/EP1iBxQcUByqKAQVXV/YBatvMoHpJA&#10;PI5iQ8Lf40Mljk9vX6waU4grVS63rGDQj0AQJ1bnnCrYbd+fZiCcR9ZYWCYFN3KwWrZbC4y1rfmP&#10;rhufihDCLkYFmfdlLKVLMjLo+rYkDtzRVgZ9gFUqdYV1CDeFHEbRRBrMOTRkWNJrRsl5czEKpt/j&#10;37q3O+x5Pfr4OX++ndbJ80mpbqd5mYPw1PiH+N/9pRVMwv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GHzwgAAANsAAAAPAAAAAAAAAAAAAAAAAJgCAABkcnMvZG93&#10;bnJldi54bWxQSwUGAAAAAAQABAD1AAAAhwMAAAAA&#10;" path="m,10r5,5l,15r5,9l10,24r9,10l15,34r4,10l24,44r5,4l39,39,34,34r5,l34,24r-5,l19,15r5,l19,5r-4,l10,,,10xe" fillcolor="black" stroked="f">
                    <v:path arrowok="t" o:connecttype="custom" o:connectlocs="0,10;5,15;0,15;5,24;10,24;19,34;15,34;19,44;24,44;29,48;39,39;34,34;39,34;34,24;29,24;19,15;24,15;19,5;15,5;10,0;0,10" o:connectangles="0,0,0,0,0,0,0,0,0,0,0,0,0,0,0,0,0,0,0,0,0"/>
                  </v:shape>
                  <v:shape id="Freeform 2555" o:spid="_x0000_s2629" style="position:absolute;left:3223;top:2594;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wG8MA&#10;AADbAAAADwAAAGRycy9kb3ducmV2LnhtbESPwWrDMBBE74X8g9hAbrXsHlLjWgkhJDQ+tU37AYu1&#10;sU2tlZGU2P77KFDocZiZN0y5nUwvbuR8Z1lBlqQgiGurO24U/Hwfn3MQPiBr7C2Tgpk8bDeLpxIL&#10;bUf+ots5NCJC2BeooA1hKKT0dUsGfWIH4uhdrDMYonSN1A7HCDe9fEnTtTTYcVxocaB9S/Xv+WoU&#10;DK9BVpn8HMf5HT8uzbU65K5SarWcdm8gAk3hP/zXPmkF6wwe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wG8MAAADbAAAADwAAAAAAAAAAAAAAAACYAgAAZHJzL2Rv&#10;d25yZXYueG1sUEsFBgAAAAAEAAQA9QAAAIgDAAAAAA==&#10;" path="m,10r9,9l4,19,9,29r5,l19,34r-5,l19,43r5,l28,48,38,38,33,34r5,l33,24r-5,l24,19r4,l24,10r-5,l9,,,10xe" fillcolor="black" stroked="f">
                    <v:path arrowok="t" o:connecttype="custom" o:connectlocs="0,10;9,19;4,19;9,29;14,29;19,34;14,34;19,43;24,43;28,48;38,38;33,34;38,34;33,24;28,24;24,19;28,19;24,10;19,10;9,0;0,10" o:connectangles="0,0,0,0,0,0,0,0,0,0,0,0,0,0,0,0,0,0,0,0,0"/>
                  </v:shape>
                  <v:shape id="Freeform 2556" o:spid="_x0000_s2630" style="position:absolute;left:3261;top:2652;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ubMIA&#10;AADbAAAADwAAAGRycy9kb3ducmV2LnhtbESP3YrCMBSE74V9h3AW9k5TvVDpNoosK26v/NsHODSn&#10;P9iclCTa+vZGELwcZuYbJlsPphU3cr6xrGA6SUAQF1Y3XCn4P2/HSxA+IGtsLZOCO3lYrz5GGaba&#10;9nyk2ylUIkLYp6igDqFLpfRFTQb9xHbE0SutMxiidJXUDvsIN62cJclcGmw4LtTY0U9NxeV0NQq6&#10;RZD5VB76/r7DfVld89+ly5X6+hw23yACDeEdfrX/tIL5D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65swgAAANsAAAAPAAAAAAAAAAAAAAAAAJgCAABkcnMvZG93&#10;bnJldi54bWxQSwUGAAAAAAQABAD1AAAAhwMAAAAA&#10;" path="m,9l10,19r-5,l10,29r4,l19,33r-5,l19,43r5,l29,48,38,38,34,33r4,l34,24r-5,l24,19r5,l24,9r-5,l10,,,9xe" fillcolor="black" stroked="f">
                    <v:path arrowok="t" o:connecttype="custom" o:connectlocs="0,9;10,19;5,19;10,29;14,29;19,33;14,33;19,43;24,43;29,48;38,38;34,33;38,33;34,24;29,24;24,19;29,19;24,9;19,9;10,0;0,9" o:connectangles="0,0,0,0,0,0,0,0,0,0,0,0,0,0,0,0,0,0,0,0,0"/>
                  </v:shape>
                  <v:shape id="Freeform 2557" o:spid="_x0000_s2631" style="position:absolute;left:3299;top:2705;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v0MYA&#10;AADbAAAADwAAAGRycy9kb3ducmV2LnhtbESPQWvCQBSE74L/YXmF3uqmlmqJriIFodWKNOagt0f2&#10;mQSzb8PuNqb/3i0UPA4z8w0zX/amER05X1tW8DxKQBAXVtdcKsgP66c3ED4ga2wsk4Jf8rBcDAdz&#10;TLW98jd1WShFhLBPUUEVQptK6YuKDPqRbYmjd7bOYIjSlVI7vEa4aeQ4SSbSYM1xocKW3isqLtmP&#10;UTDefH5NM7l+veSnfOvaXXfeHPdKPT70qxmIQH24h//bH1rB5AX+vs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Sv0MYAAADbAAAADwAAAAAAAAAAAAAAAACYAgAAZHJz&#10;L2Rvd25yZXYueG1sUEsFBgAAAAAEAAQA9QAAAIsDAAAAAA==&#10;" path="m,9l5,19r5,l15,24r-5,l15,33r5,l24,38r-4,l24,48,44,38,39,28r-5,l29,24r5,l29,14r-5,l20,9r4,l20,,,9xe" fillcolor="black" stroked="f">
                    <v:path arrowok="t" o:connecttype="custom" o:connectlocs="0,9;5,19;10,19;15,24;10,24;15,33;20,33;24,38;20,38;24,48;44,38;39,28;34,28;29,24;34,24;29,14;24,14;20,9;24,9;20,0;0,9" o:connectangles="0,0,0,0,0,0,0,0,0,0,0,0,0,0,0,0,0,0,0,0,0"/>
                  </v:shape>
                  <v:shape id="Freeform 2558" o:spid="_x0000_s2632" style="position:absolute;left:3343;top:2762;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Tg8EA&#10;AADbAAAADwAAAGRycy9kb3ducmV2LnhtbESP3YrCMBSE7xd8h3AE79ZUEZVqFBGX3V75+wCH5tgW&#10;m5OSRFvffiMIXg4z8w2zXHemFg9yvrKsYDRMQBDnVldcKLicf77nIHxA1lhbJgVP8rBe9b6WmGrb&#10;8pEep1CICGGfooIyhCaV0uclGfRD2xBH72qdwRClK6R22Ea4qeU4SabSYMVxocSGtiXlt9PdKGhm&#10;QWYjeWjb5y/ur8U9281dptSg320WIAJ14RN+t/+0gukEXl/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uk4PBAAAA2wAAAA8AAAAAAAAAAAAAAAAAmAIAAGRycy9kb3du&#10;cmV2LnhtbFBLBQYAAAAABAAEAPUAAACGAwAAAAA=&#10;" path="m,10r4,5l,15r4,9l9,24,19,34r-5,l19,43r5,l28,48,38,39,33,34r5,l33,24r-5,l19,15r5,l19,5r-5,l9,,,10xe" fillcolor="black" stroked="f">
                    <v:path arrowok="t" o:connecttype="custom" o:connectlocs="0,10;4,15;0,15;4,24;9,24;19,34;14,34;19,43;24,43;28,48;38,39;33,34;38,34;33,24;28,24;19,15;24,15;19,5;14,5;9,0;0,10" o:connectangles="0,0,0,0,0,0,0,0,0,0,0,0,0,0,0,0,0,0,0,0,0"/>
                  </v:shape>
                  <v:shape id="Freeform 2559" o:spid="_x0000_s2633" style="position:absolute;left:3386;top:2815;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2GMEA&#10;AADbAAAADwAAAGRycy9kb3ducmV2LnhtbESP3YrCMBSE7xd8h3AE79ZUwR+qUURcdnvl7wMcmmNb&#10;bE5KEm19+40geDnMzDfMct2ZWjzI+cqygtEwAUGcW11xoeBy/vmeg/ABWWNtmRQ8ycN61ftaYqpt&#10;y0d6nEIhIoR9igrKEJpUSp+XZNAPbUMcvat1BkOUrpDaYRvhppbjJJlKgxXHhRIb2paU3053o6CZ&#10;BZmN5KFtn7+4vxb3bDd3mVKDfrdZgAjUhU/43f7TCqYTeH2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iNhjBAAAA2wAAAA8AAAAAAAAAAAAAAAAAmAIAAGRycy9kb3du&#10;cmV2LnhtbFBLBQYAAAAABAAEAPUAAACGAwAAAAA=&#10;" path="m,10r5,4l,14,5,24r4,l19,34r-5,l19,43r5,l29,48,38,38,34,34r4,l34,24r-5,l19,14r5,l19,5r-5,l9,,,10xe" fillcolor="black" stroked="f">
                    <v:path arrowok="t" o:connecttype="custom" o:connectlocs="0,10;5,14;0,14;5,24;9,24;19,34;14,34;19,43;24,43;29,48;38,38;34,34;38,34;34,24;29,24;19,14;24,14;19,5;14,5;9,0;0,10" o:connectangles="0,0,0,0,0,0,0,0,0,0,0,0,0,0,0,0,0,0,0,0,0"/>
                  </v:shape>
                  <v:shape id="Freeform 2560" o:spid="_x0000_s2634" style="position:absolute;left:3429;top:286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Y6sYA&#10;AADbAAAADwAAAGRycy9kb3ducmV2LnhtbESPQWvCQBSE7wX/w/IKXkrdqCXU6CbYglIoCMYe6u2R&#10;fSah2bchu5rYX+8KhR6HmfmGWWWDacSFOldbVjCdRCCIC6trLhV8HTbPryCcR9bYWCYFV3KQpaOH&#10;FSba9rynS+5LESDsElRQed8mUrqiIoNuYlvi4J1sZ9AH2ZVSd9gHuGnkLIpiabDmsFBhS+8VFT/5&#10;2ShY/B7dNn9b9y/9PP+kb34atrudUuPHYb0E4Wnw/+G/9odWEMd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5Y6sYAAADbAAAADwAAAAAAAAAAAAAAAACYAgAAZHJz&#10;L2Rvd25yZXYueG1sUEsFBgAAAAAEAAQA9QAAAIsDAAAAAA==&#10;" path="m,19r10,5l5,19r5,10l15,29,29,43,24,38r,5l43,43r,-5l43,33r-4,l24,19r5,l24,9r-5,l19,5,10,,,19xe" fillcolor="black" stroked="f">
                    <v:path arrowok="t" o:connecttype="custom" o:connectlocs="0,19;10,24;5,19;10,29;15,29;29,43;24,38;24,43;43,43;43,38;43,33;39,33;24,19;29,19;24,9;19,9;19,5;10,0;0,19" o:connectangles="0,0,0,0,0,0,0,0,0,0,0,0,0,0,0,0,0,0,0"/>
                  </v:shape>
                  <v:shape id="Freeform 2561" o:spid="_x0000_s2635" style="position:absolute;left:3472;top:2926;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08YA&#10;AADbAAAADwAAAGRycy9kb3ducmV2LnhtbESPT2vCQBTE7wW/w/KE3nSj4B9SVxFBUNsipjm0t0f2&#10;mQSzb8PuNqbfvlsQehxm5jfMatObRnTkfG1ZwWScgCAurK65VJB/7EdLED4ga2wsk4If8rBZD55W&#10;mGp75wt1WShFhLBPUUEVQptK6YuKDPqxbYmjd7XOYIjSlVI7vEe4aeQ0SebSYM1xocKWdhUVt+zb&#10;KJiejm+LTO5nt/wrf3Xte3c9fZ6Veh722xcQgfrwH360D1rBfAF/X+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p08YAAADbAAAADwAAAAAAAAAAAAAAAACYAgAAZHJz&#10;L2Rvd25yZXYueG1sUEsFBgAAAAAEAAQA9QAAAIsDAAAAAA==&#10;" path="m,9l24,33r-4,l24,43r5,l34,48,44,38,39,33r5,l39,24r-5,l10,,,9xe" fillcolor="black" stroked="f">
                    <v:path arrowok="t" o:connecttype="custom" o:connectlocs="0,9;24,33;20,33;24,43;29,43;34,48;44,38;39,33;44,33;39,24;34,24;10,0;0,9" o:connectangles="0,0,0,0,0,0,0,0,0,0,0,0,0"/>
                  </v:shape>
                  <v:shape id="Freeform 2562" o:spid="_x0000_s2636" style="position:absolute;left:3520;top:2983;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6wcAA&#10;AADbAAAADwAAAGRycy9kb3ducmV2LnhtbERPu27CMBTdkfoP1q3UDRw6IEhxIoRE1Y3y6nwVX+JA&#10;fJ3aJqT9ejxU6nh03stysK3oyYfGsYLpJANBXDndcK3geNiM5yBCRNbYOiYFPxSgLJ5GS8y1u/OO&#10;+n2sRQrhkKMCE2OXSxkqQxbDxHXEiTs7bzEm6GupPd5TuG3la5bNpMWGU4PBjtaGquv+ZhUM83dz&#10;utRn+uy/f3mxuW79l+yVenkeVm8gIg3xX/zn/tAKZmls+pJ+gC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k6wcAAAADbAAAADwAAAAAAAAAAAAAAAACYAgAAZHJzL2Rvd25y&#10;ZXYueG1sUEsFBgAAAAAEAAQA9QAAAIUDAAAAAA==&#10;" path="m,10l24,34r10,9l44,34,34,24,10,,,10xe" fillcolor="black" stroked="f">
                    <v:path arrowok="t" o:connecttype="custom" o:connectlocs="0,10;24,34;34,43;44,34;34,24;10,0;0,10" o:connectangles="0,0,0,0,0,0,0"/>
                  </v:shape>
                  <v:shape id="Freeform 2563" o:spid="_x0000_s2637" style="position:absolute;left:3568;top:3036;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fWsIA&#10;AADbAAAADwAAAGRycy9kb3ducmV2LnhtbESPQWsCMRSE7wX/Q3hCbzXbHkRXo0jB0pvVqufH5rlZ&#10;3bxsk7iu/nojCD0OM/MNM513thYt+VA5VvA+yEAQF05XXCrY/i7fRiBCRNZYOyYFVwown/Vepphr&#10;d+E1tZtYigThkKMCE2OTSxkKQxbDwDXEyTs4bzEm6UupPV4S3NbyI8uG0mLFacFgQ5+GitPmbBV0&#10;oy+zO5YH+mn/bjxenlZ+L1ulXvvdYgIiUhf/w8/2t1YwHMPjS/o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Z9awgAAANsAAAAPAAAAAAAAAAAAAAAAAJgCAABkcnMvZG93&#10;bnJldi54bWxQSwUGAAAAAAQABAD1AAAAhwMAAAAA&#10;" path="m,10r10,9l10,24r10,5l15,24r5,10l24,34r10,9l44,34,34,24r5,l34,14r-5,l29,10,20,5r,5l10,,,10xe" fillcolor="black" stroked="f">
                    <v:path arrowok="t" o:connecttype="custom" o:connectlocs="0,10;10,19;10,24;20,29;15,24;20,34;24,34;34,43;44,34;34,24;39,24;34,14;29,14;29,10;20,5;20,10;10,0;0,10" o:connectangles="0,0,0,0,0,0,0,0,0,0,0,0,0,0,0,0,0,0"/>
                  </v:shape>
                  <v:shape id="Freeform 2564" o:spid="_x0000_s2638" style="position:absolute;left:3616;top:3084;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esMA&#10;AADbAAAADwAAAGRycy9kb3ducmV2LnhtbERPz2vCMBS+D/wfwhN203TC5qjGMgTBuYms62HeHs2z&#10;LW1eSpLV+t+bw2DHj+/3OhtNJwZyvrGs4GmegCAurW64UlB872avIHxA1thZJgU38pBtJg9rTLW9&#10;8hcNeahEDGGfooI6hD6V0pc1GfRz2xNH7mKdwRChq6R2eI3hppOLJHmRBhuODTX2tK2pbPNfo2Bx&#10;eP9c5nL33Bbn4sP1x+Fy+Dkp9Tgd31YgAo3hX/zn3msFy7g+fo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nesMAAADbAAAADwAAAAAAAAAAAAAAAACYAgAAZHJzL2Rv&#10;d25yZXYueG1sUEsFBgAAAAAEAAQA9QAAAIgDAAAAAA==&#10;" path="m,19r10,5l10,19r5,5l10,24r5,10l20,34,34,48,44,38,29,24r5,l29,14r-5,l20,10r,-5l10,,,19xe" fillcolor="black" stroked="f">
                    <v:path arrowok="t" o:connecttype="custom" o:connectlocs="0,19;10,24;10,19;15,24;10,24;15,34;20,34;34,48;44,38;29,24;34,24;29,14;24,14;20,10;20,5;10,0;0,19" o:connectangles="0,0,0,0,0,0,0,0,0,0,0,0,0,0,0,0,0"/>
                  </v:shape>
                  <v:shape id="Freeform 2565" o:spid="_x0000_s2639" style="position:absolute;left:3664;top:3137;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FgcMA&#10;AADbAAAADwAAAGRycy9kb3ducmV2LnhtbESPzW7CMBCE75X6DtZW6g0cOLQ0YBCqBOLW8lPOq3iJ&#10;A/E6tU1IeXqMhNTjaGa+0Uxmna1FSz5UjhUM+hkI4sLpiksFu+2iNwIRIrLG2jEp+KMAs+nz0wRz&#10;7S68pnYTS5EgHHJUYGJscilDYchi6LuGOHkH5y3GJH0ptcdLgttaDrPsTVqsOC0YbOjTUHHanK2C&#10;brQ0P8fyQN/t75U/Fqcvv5etUq8v3XwMIlIX/8OP9koreB/A/Uv6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oFgcMAAADbAAAADwAAAAAAAAAAAAAAAACYAgAAZHJzL2Rv&#10;d25yZXYueG1sUEsFBgAAAAAEAAQA9QAAAIgDAAAAAA==&#10;" path="m,9r5,5l,14,5,24r5,l10,29r10,4l20,29r4,4l20,33r4,10l44,33,39,24r-5,l29,19r,-5l20,9r4,5l20,5r-5,l10,,,9xe" fillcolor="black" stroked="f">
                    <v:path arrowok="t" o:connecttype="custom" o:connectlocs="0,9;5,14;0,14;5,24;10,24;10,29;20,33;20,29;24,33;20,33;24,43;44,33;39,24;34,24;29,19;29,14;20,9;24,14;20,5;15,5;10,0;0,9" o:connectangles="0,0,0,0,0,0,0,0,0,0,0,0,0,0,0,0,0,0,0,0,0,0"/>
                  </v:shape>
                  <v:shape id="Freeform 2566" o:spid="_x0000_s2640" style="position:absolute;left:3708;top:3185;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INMYA&#10;AADbAAAADwAAAGRycy9kb3ducmV2LnhtbESPT2vCQBTE7wW/w/KEXopuaot/oqtYQSkIgtGD3h7Z&#10;ZxLMvg3ZrUn99G6h4HGYmd8ws0VrSnGj2hWWFbz3IxDEqdUFZwqOh3VvDMJ5ZI2lZVLwSw4W887L&#10;DGNtG97TLfGZCBB2MSrIva9iKV2ak0HXtxVx8C62NuiDrDOpa2wC3JRyEEVDabDgsJBjRauc0mvy&#10;YxRM7me3Sb6WzWfzkWzpxG/tZrdT6rXbLqcgPLX+Gf5vf2sFowH8fQk/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zINMYAAADbAAAADwAAAAAAAAAAAAAAAACYAgAAZHJz&#10;L2Rvd25yZXYueG1sUEsFBgAAAAAEAAQA9QAAAIsDAAAAAA==&#10;" path="m,10l19,29,33,43,43,34,28,19,9,,,10xe" fillcolor="black" stroked="f">
                    <v:path arrowok="t" o:connecttype="custom" o:connectlocs="0,10;19,29;33,43;43,34;28,19;9,0;0,10" o:connectangles="0,0,0,0,0,0,0"/>
                  </v:shape>
                  <v:shape id="Freeform 2567" o:spid="_x0000_s2641" style="position:absolute;left:3756;top:3233;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hv8QA&#10;AADbAAAADwAAAGRycy9kb3ducmV2LnhtbESPQWvCQBSE7wX/w/KEXkrdJIKxaTahCBV7NErPj+xr&#10;Epp9m2ZXjf76bqHgcZiZb5i8nEwvzjS6zrKCeBGBIK6t7rhRcDy8P69BOI+ssbdMCq7koCxmDzlm&#10;2l54T+fKNyJA2GWooPV+yKR0dUsG3cIOxMH7sqNBH+TYSD3iJcBNL5MoWkmDHYeFFgfatFR/Vyej&#10;IMJ4vaoS93FNty/7+PbzKZ+kUepxPr29gvA0+Xv4v73TCtIl/H0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Ib/EAAAA2wAAAA8AAAAAAAAAAAAAAAAAmAIAAGRycy9k&#10;b3ducmV2LnhtbFBLBQYAAAAABAAEAPUAAACJAwAAAAA=&#10;" path="m,10l29,38r9,-9l9,,,10xe" fillcolor="black" stroked="f">
                    <v:path arrowok="t" o:connecttype="custom" o:connectlocs="0,10;29,38;38,29;9,0;0,10" o:connectangles="0,0,0,0,0"/>
                  </v:shape>
                  <v:shape id="Freeform 2568" o:spid="_x0000_s2642" style="position:absolute;left:3799;top:327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bvcMA&#10;AADbAAAADwAAAGRycy9kb3ducmV2LnhtbESPT4vCMBTE74LfITzBm6aK6NI1LSqIngT/gO7tbfO2&#10;LTYvpYlav70RhD0OM/MbZp62phJ3alxpWcFoGIEgzqwuOVdwOq4HXyCcR9ZYWSYFT3KQJt3OHGNt&#10;H7yn+8HnIkDYxaig8L6OpXRZQQbd0NbEwfuzjUEfZJNL3eAjwE0lx1E0lQZLDgsF1rQqKLsebkZB&#10;dbn+6uWPmZx2zzqjNW02s+NZqX6vXXyD8NT6//CnvdUKZhN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CbvcMAAADbAAAADwAAAAAAAAAAAAAAAACYAgAAZHJzL2Rv&#10;d25yZXYueG1sUEsFBgAAAAAEAAQA9QAAAIgDAAAAAA==&#10;" path="m,10r5,5l,15r5,9l10,24r,5l19,34,14,29r5,10l24,39r,5l34,44r,-20l29,24r9,5l34,20r-5,l29,15,19,10r5,5l19,5r-5,l10,,,10xe" fillcolor="black" stroked="f">
                    <v:path arrowok="t" o:connecttype="custom" o:connectlocs="0,10;5,15;0,15;5,24;10,24;10,29;19,34;14,29;19,39;24,39;24,44;34,44;34,24;29,24;38,29;34,20;29,20;29,15;19,10;24,15;19,5;14,5;10,0;0,10" o:connectangles="0,0,0,0,0,0,0,0,0,0,0,0,0,0,0,0,0,0,0,0,0,0,0,0"/>
                  </v:shape>
                  <v:shape id="Freeform 2569" o:spid="_x0000_s2643" style="position:absolute;left:3842;top:3315;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4hsQA&#10;AADbAAAADwAAAGRycy9kb3ducmV2LnhtbESP0WqDQBRE3wv9h+UW+lZXhSbBZBNKi9CkL43tB9y4&#10;Nyq6d8Vdjfn7bKDQx2FmzjCb3Ww6MdHgGssKkigGQVxa3XCl4Pcnf1mBcB5ZY2eZFFzJwW77+LDB&#10;TNsLH2kqfCUChF2GCmrv+0xKV9Zk0EW2Jw7e2Q4GfZBDJfWAlwA3nUzjeCENNhwWauzpvaayLUaj&#10;YPxyuj1R+nE47dt8/M6TpZtypZ6f5rc1CE+z/w//tT+1guUr3L+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uIbEAAAA2wAAAA8AAAAAAAAAAAAAAAAAmAIAAGRycy9k&#10;b3ducmV2LnhtbFBLBQYAAAAABAAEAPUAAACJAwAAAAA=&#10;" path="m,9r5,5l,14,5,24r5,l10,28r9,5l15,28r4,10l24,38r,5l34,43r,-19l29,24r10,4l34,19r-5,l29,14,19,9r5,5l19,4r-4,l10,,,9xe" fillcolor="black" stroked="f">
                    <v:path arrowok="t" o:connecttype="custom" o:connectlocs="0,9;5,14;0,14;5,24;10,24;10,28;19,33;15,28;19,38;24,38;24,43;34,43;34,24;29,24;39,28;34,19;29,19;29,14;19,9;24,14;19,4;15,4;10,0;0,9" o:connectangles="0,0,0,0,0,0,0,0,0,0,0,0,0,0,0,0,0,0,0,0,0,0,0,0"/>
                  </v:shape>
                  <v:shape id="Freeform 2570" o:spid="_x0000_s2644" style="position:absolute;left:3885;top:3358;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kgcQA&#10;AADbAAAADwAAAGRycy9kb3ducmV2LnhtbESPQWvCQBSE74X+h+UVems2LSXGNKtooRBPYmzvz+xr&#10;Epp9G7JbTfz1riB4HGbmGyZfjqYTRxpca1nBaxSDIK6sbrlW8L3/eklBOI+ssbNMCiZysFw8PuSY&#10;aXviHR1LX4sAYZehgsb7PpPSVQ0ZdJHtiYP3aweDPsihlnrAU4CbTr7FcSINthwWGuzps6Hqr/w3&#10;Cnbvmyo+cL9NJzuVxXbern/OpVLPT+PqA4Sn0d/Dt3ahFcwSuH4JP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JIHEAAAA2wAAAA8AAAAAAAAAAAAAAAAAmAIAAGRycy9k&#10;b3ducmV2LnhtbFBLBQYAAAAABAAEAPUAAACJAwAAAAA=&#10;" path="m,9r5,5l,14,5,24r5,l10,29r10,4l20,29r9,9l39,29,29,19r,-5l20,9r4,5l20,5r-5,l10,,,9xe" fillcolor="black" stroked="f">
                    <v:path arrowok="t" o:connecttype="custom" o:connectlocs="0,9;5,14;0,14;5,24;10,24;10,29;20,33;20,29;29,38;39,29;29,19;29,14;20,9;24,14;20,5;15,5;10,0;0,9" o:connectangles="0,0,0,0,0,0,0,0,0,0,0,0,0,0,0,0,0,0"/>
                  </v:shape>
                  <v:shape id="Freeform 2571" o:spid="_x0000_s2645" style="position:absolute;left:3929;top:3401;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OycEA&#10;AADbAAAADwAAAGRycy9kb3ducmV2LnhtbESPS2vDMBCE74X+B7GF3Bq5eRoncigpgfSYpLkv1taP&#10;WCsjqbbz76NCocdhZr5htrvRtKIn52vLCt6mCQjiwuqaSwVfl8NrCsIHZI2tZVJwJw+7/Plpi5m2&#10;A5+oP4dSRAj7DBVUIXSZlL6oyKCf2o44et/WGQxRulJqh0OEm1bOkmQlDdYcFyrsaF9RcTv/mEhJ&#10;my5dXIer1x9hnjTzfvnpeqUmL+P7BkSgMfyH/9pHrWC9ht8v8Q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IzsnBAAAA2wAAAA8AAAAAAAAAAAAAAAAAmAIAAGRycy9kb3du&#10;cmV2LnhtbFBLBQYAAAAABAAEAPUAAACGAwAAAAA=&#10;" path="m,10r4,9l9,19r,5l19,29r,-5l28,34r5,5l43,29,38,24,28,14r,-4l19,5r5,5l19,,,10xe" fillcolor="black" stroked="f">
                    <v:path arrowok="t" o:connecttype="custom" o:connectlocs="0,10;4,19;9,19;9,24;19,29;19,24;28,34;33,39;43,29;38,24;28,14;28,10;19,5;24,10;19,0;0,10" o:connectangles="0,0,0,0,0,0,0,0,0,0,0,0,0,0,0,0"/>
                  </v:shape>
                  <v:shape id="Freeform 2572" o:spid="_x0000_s2646" style="position:absolute;left:3981;top:3444;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mv8EA&#10;AADbAAAADwAAAGRycy9kb3ducmV2LnhtbERPPW/CMBDdkfgP1iGxVOAUiYACBiEKlLEFBsYjPpJA&#10;fI5iQ8K/r4dKjE/ve75sTSmeVLvCsoLPYQSCOLW64EzB6bgdTEE4j6yxtEwKXuRgueh25pho2/Av&#10;PQ8+EyGEXYIKcu+rREqX5mTQDW1FHLirrQ36AOtM6hqbEG5KOYqiWBosODTkWNE6p/R+eBgF5+uP&#10;v0zj/UY34+/bzsSvj6/NWql+r13NQHhq/Vv8795rBZMwNnw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NJr/BAAAA2wAAAA8AAAAAAAAAAAAAAAAAmAIAAGRycy9kb3du&#10;cmV2LnhtbFBLBQYAAAAABAAEAPUAAACGAwAAAAA=&#10;" path="m,10l10,20r,4l20,29r,-5l29,34,39,24,29,15r,-5l20,5r,5l10,,,10xe" fillcolor="black" stroked="f">
                    <v:path arrowok="t" o:connecttype="custom" o:connectlocs="0,10;10,20;10,24;20,29;20,24;29,34;39,24;29,15;29,10;20,5;20,10;10,0;0,10" o:connectangles="0,0,0,0,0,0,0,0,0,0,0,0,0"/>
                  </v:shape>
                  <v:shape id="Freeform 2573" o:spid="_x0000_s2647" style="position:absolute;left:4029;top:3478;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Jh8MA&#10;AADbAAAADwAAAGRycy9kb3ducmV2LnhtbESPzW7CMBCE75X6DtZW6g0cOLQQMAhVAnFr+WnPq3iJ&#10;A/E6tU1IeXqMhNTjaGa+0Uznna1FSz5UjhUM+hkI4sLpiksF+92yNwIRIrLG2jEp+KMA89nz0xRz&#10;7S68oXYbS5EgHHJUYGJscilDYchi6LuGOHkH5y3GJH0ptcdLgttaDrPsTVqsOC0YbOjDUHHanq2C&#10;brQy38fyQF/t75XHy9On/5GtUq8v3WICIlIX/8OP9loreB/D/Uv6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Jh8MAAADbAAAADwAAAAAAAAAAAAAAAACYAgAAZHJzL2Rv&#10;d25yZXYueG1sUEsFBgAAAAAEAAQA9QAAAIgDAAAAAA==&#10;" path="m,19r10,5l10,19r5,5l15,29r9,5l20,29r4,9l29,38r5,5l44,34,39,29r5,l39,19r-5,l34,14,24,10r,4l20,10r,-5l10,,,19xe" fillcolor="black" stroked="f">
                    <v:path arrowok="t" o:connecttype="custom" o:connectlocs="0,19;10,24;10,19;15,24;15,29;24,34;20,29;24,38;29,38;34,43;44,34;39,29;44,29;39,19;34,19;34,14;24,10;24,14;20,10;20,5;10,0;0,19" o:connectangles="0,0,0,0,0,0,0,0,0,0,0,0,0,0,0,0,0,0,0,0,0,0"/>
                  </v:shape>
                  <v:shape id="Freeform 2574" o:spid="_x0000_s2648" style="position:absolute;left:4082;top:3521;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8MA&#10;AADbAAAADwAAAGRycy9kb3ducmV2LnhtbERPTWvCQBC9F/wPyxR6Kc3GKiWNrmILhoIgNPVgb0N2&#10;TEKzsyG7JrG/3j0IHh/ve7keTSN66lxtWcE0ikEQF1bXXCo4/GxfEhDOI2tsLJOCCzlYryYPS0y1&#10;Hfib+tyXIoSwS1FB5X2bSumKigy6yLbEgTvZzqAPsCul7nAI4aaRr3H8Jg3WHBoqbOmzouIvPxsF&#10;7/+/Lss/NsN8mOU7OvLzmO33Sj09jpsFCE+jv4tv7i+tIAnrw5fw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D/8MAAADbAAAADwAAAAAAAAAAAAAAAACYAgAAZHJzL2Rv&#10;d25yZXYueG1sUEsFBgAAAAAEAAQA9QAAAIgDAAAAAA==&#10;" path="m,10l15,24r,5l24,34r,-5l34,39r,4l43,43r,-19l39,24r4,5l34,19r,-4l24,10r,5l10,,,10xe" fillcolor="black" stroked="f">
                    <v:path arrowok="t" o:connecttype="custom" o:connectlocs="0,10;15,24;15,29;24,34;24,29;34,39;34,43;43,43;43,24;39,24;43,29;34,19;34,15;24,10;24,15;10,0;0,10" o:connectangles="0,0,0,0,0,0,0,0,0,0,0,0,0,0,0,0,0"/>
                  </v:shape>
                  <v:shape id="Freeform 2575" o:spid="_x0000_s2649" style="position:absolute;left:4145;top:3560;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c48YA&#10;AADbAAAADwAAAGRycy9kb3ducmV2LnhtbESPT2vCQBTE7wW/w/KE3pqNpZQkdRX/tBC8GT3Y22v2&#10;NYlm34bsVlM/vSsUehxm5jfMdD6YVpypd41lBZMoBkFcWt1wpWC/+3hKQDiPrLG1TAp+ycF8NnqY&#10;Yqbthbd0LnwlAoRdhgpq77tMSlfWZNBFtiMO3rftDfog+0rqHi8Bblr5HMev0mDDYaHGjlY1lafi&#10;xyg4fB7XX6l7scstpu+YH3eba75W6nE8LN5AeBr8f/ivnWsFyQTu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c48YAAADbAAAADwAAAAAAAAAAAAAAAACYAgAAZHJz&#10;L2Rvd25yZXYueG1sUEsFBgAAAAAEAAQA9QAAAIsDAAAAAA==&#10;" path="m,19r5,l,14,19,33r,5l29,43r9,l38,24r-5,l38,24,29,19r,5l9,4,9,,5,,,,,19xe" fillcolor="black" stroked="f">
                    <v:path arrowok="t" o:connecttype="custom" o:connectlocs="0,19;5,19;0,14;19,33;19,38;29,43;38,43;38,24;33,24;38,24;29,19;29,24;9,4;9,0;5,0;0,0;0,19" o:connectangles="0,0,0,0,0,0,0,0,0,0,0,0,0,0,0,0,0"/>
                  </v:shape>
                  <v:shape id="Freeform 2576" o:spid="_x0000_s2650" style="position:absolute;left:4198;top:3603;width:48;height:38;visibility:visible;mso-wrap-style:square;v-text-anchor:top" coordsize="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dHcMA&#10;AADbAAAADwAAAGRycy9kb3ducmV2LnhtbESPQWuDQBSE74X8h+UFcqurHoK12UgbSEgvpdX8gIf7&#10;qrbuW3E3av99NxDocZiZb5hdsZheTDS6zrKCJIpBENdWd9wouFTHxwyE88gae8uk4JccFPvVww5z&#10;bWf+pKn0jQgQdjkqaL0fcild3ZJBF9mBOHhfdjTogxwbqUecA9z0Mo3jrTTYcVhocaBDS/VPeTUK&#10;eH7Nqg9Db9V8OJ3rb0qqp/ejUpv18vIMwtPi/8P39lkryFK4fQ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dHcMAAADbAAAADwAAAAAAAAAAAAAAAACYAgAAZHJzL2Rv&#10;d25yZXYueG1sUEsFBgAAAAAEAAQA9QAAAIgDAAAAAA==&#10;" path="m,9l14,24r,5l24,29,19,24r9,9l28,38r10,l28,29r,4l48,33r,-4l48,24r-5,l43,19r-5,l33,19r5,5l28,14r,-5l24,9r-5,l24,14,9,,,9xe" fillcolor="black" stroked="f">
                    <v:path arrowok="t" o:connecttype="custom" o:connectlocs="0,9;14,24;14,29;24,29;19,24;28,33;28,38;38,38;28,29;28,33;48,33;48,29;48,24;43,24;43,19;38,19;33,19;38,24;28,14;28,9;24,9;19,9;24,14;9,0;0,9" o:connectangles="0,0,0,0,0,0,0,0,0,0,0,0,0,0,0,0,0,0,0,0,0,0,0,0,0"/>
                  </v:shape>
                  <v:shape id="Freeform 2577" o:spid="_x0000_s2651" style="position:absolute;left:4250;top:3641;width:44;height:34;visibility:visible;mso-wrap-style:square;v-text-anchor:top" coordsize="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EPcMA&#10;AADbAAAADwAAAGRycy9kb3ducmV2LnhtbESPQYvCMBSE7wv+h/AEb2uqgtSuUVQQFESxCrvHR/O2&#10;rTYvpYla/70RFvY4zMw3zHTemkrcqXGlZQWDfgSCOLO65FzB+bT+jEE4j6yxskwKnuRgPut8TDHR&#10;9sFHuqc+FwHCLkEFhfd1IqXLCjLo+rYmDt6vbQz6IJtc6gYfAW4qOYyisTRYclgosKZVQdk1vRkF&#10;P7d9m65NvB1+291+spOHZX05KNXrtosvEJ5a/x/+a2+0gngE7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ZEPcMAAADbAAAADwAAAAAAAAAAAAAAAACYAgAAZHJzL2Rv&#10;d25yZXYueG1sUEsFBgAAAAAEAAQA9QAAAIgDAAAAAA==&#10;" path="m,10r10,9l10,24r10,l15,19r5,5l20,29r9,l20,19r,10l24,29r,5l34,34,29,29r5,5l44,24,39,19r,-4l34,15r-5,l39,24r,-5l39,15r-5,l34,10r-5,l24,10r5,5l24,10r,-5l20,5r-5,l20,10,10,,,10xe" fillcolor="black" stroked="f">
                    <v:path arrowok="t" o:connecttype="custom" o:connectlocs="0,10;10,19;10,24;20,24;15,19;20,24;20,29;29,29;20,19;20,29;24,29;24,34;34,34;29,29;34,34;44,24;39,19;39,15;34,15;29,15;39,24;39,19;39,15;34,15;34,10;29,10;24,10;29,15;24,10;24,5;20,5;15,5;20,10;10,0;0,10" o:connectangles="0,0,0,0,0,0,0,0,0,0,0,0,0,0,0,0,0,0,0,0,0,0,0,0,0,0,0,0,0,0,0,0,0,0,0"/>
                  </v:shape>
                  <v:shape id="Freeform 2578" o:spid="_x0000_s2652" style="position:absolute;left:4303;top:3670;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cncQA&#10;AADbAAAADwAAAGRycy9kb3ducmV2LnhtbESPT2vCQBTE70K/w/KEXkQ3ig0hdRXx/9FqDz2+Zp9J&#10;bPZtyG5N/PauUOhxmJnfMLNFZypxo8aVlhWMRxEI4szqknMFn+ftMAHhPLLGyjIpuJODxfylN8NU&#10;25Y/6HbyuQgQdikqKLyvUyldVpBBN7I1cfAutjHog2xyqRtsA9xUchJFsTRYclgosKZVQdnP6dco&#10;+Loc/XcSHza6fdtfdya+D9ablVKv/W75DsJT5//Df+2DVpBM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XJ3EAAAA2wAAAA8AAAAAAAAAAAAAAAAAmAIAAGRycy9k&#10;b3ducmV2LnhtbFBLBQYAAAAABAAEAPUAAACJAwAAAAA=&#10;" path="m,19r5,l,15r10,9l15,24,10,19r5,5l15,29r9,l15,19r,10l19,29r,5l29,34,24,29r5,5l39,24,34,19r,-4l29,15r-5,l34,24r,-5l34,15r-5,l29,10r-5,l19,10r5,5l19,10r,-5l15,5r-5,l15,10,10,5,10,,5,,,,,19xe" fillcolor="black" stroked="f">
                    <v:path arrowok="t" o:connecttype="custom" o:connectlocs="0,19;5,19;0,15;10,24;15,24;10,19;15,24;15,29;24,29;15,19;15,29;19,29;19,34;29,34;24,29;29,34;39,24;34,19;34,15;29,15;24,15;34,24;34,19;34,15;29,15;29,10;24,10;19,10;24,15;19,10;19,5;15,5;10,5;15,10;10,5;10,0;5,0;0,0;0,19" o:connectangles="0,0,0,0,0,0,0,0,0,0,0,0,0,0,0,0,0,0,0,0,0,0,0,0,0,0,0,0,0,0,0,0,0,0,0,0,0,0,0"/>
                  </v:shape>
                  <v:shape id="Freeform 2579" o:spid="_x0000_s2653" style="position:absolute;left:4351;top:369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dX8MA&#10;AADbAAAADwAAAGRycy9kb3ducmV2LnhtbESPQWsCMRSE7wX/Q3hCbzWx0FZWo6hQKT21UQRvz81z&#10;N7h5WTZRt/++KRQ8DjPzDTNb9L4RV+qiC6xhPFIgiMtgHVcadtv3pwmImJAtNoFJww9FWMwHDzMs&#10;bLjxN11NqkSGcCxQQ51SW0gZy5o8xlFoibN3Cp3HlGVXSdvhLcN9I5+VepUeHeeFGlta11SezcVr&#10;oIPZf26kc28ru+L262iUOhqtH4f9cgoiUZ/u4f/2h9UweYG/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KdX8MAAADbAAAADwAAAAAAAAAAAAAAAACYAgAAZHJzL2Rv&#10;d25yZXYueG1sUEsFBgAAAAAEAAQA9QAAAIgDAAAAAA==&#10;" path="m,19r5,l,14r5,5l5,24r10,l5,14r,10l10,24r,5l24,29,19,24r5,5l24,34r10,l34,14r-5,l34,19,29,14r,-4l24,10r-9,l24,19r,-5l24,10r-5,l19,5r-4,l10,5r5,5l10,5,10,,5,,,,,19xe" fillcolor="black" stroked="f">
                    <v:path arrowok="t" o:connecttype="custom" o:connectlocs="0,19;5,19;0,14;5,19;5,24;15,24;5,14;5,24;10,24;10,29;24,29;19,24;24,29;24,34;34,34;34,14;29,14;34,19;29,14;29,10;24,10;15,10;24,19;24,14;24,10;19,10;19,5;15,5;10,5;15,10;10,5;10,0;5,0;0,0;0,19" o:connectangles="0,0,0,0,0,0,0,0,0,0,0,0,0,0,0,0,0,0,0,0,0,0,0,0,0,0,0,0,0,0,0,0,0,0,0"/>
                  </v:shape>
                  <v:shape id="Freeform 2580" o:spid="_x0000_s2654" style="position:absolute;left:4394;top:3728;width:44;height:33;visibility:visible;mso-wrap-style:square;v-text-anchor:top" coordsize="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Or8QA&#10;AADbAAAADwAAAGRycy9kb3ducmV2LnhtbESPT4vCMBTE74LfITzBm6YKK9I1yqLIevHgH7B7e9u8&#10;bco2L6WJWv30RhA8DjPzG2a2aG0lLtT40rGC0TABQZw7XXKh4HhYD6YgfEDWWDkmBTfysJh3OzNM&#10;tbvyji77UIgIYZ+iAhNCnUrpc0MW/dDVxNH7c43FEGVTSN3gNcJtJcdJMpEWS44LBmtaGsr/92er&#10;IPwukx9zr8+8OXzs1qvse5RtT0r1e+3XJ4hAbXiHX+2NVjCdwP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zq/EAAAA2wAAAA8AAAAAAAAAAAAAAAAAmAIAAGRycy9k&#10;b3ducmV2LnhtbFBLBQYAAAAABAAEAPUAAACJAwAAAAA=&#10;" path="m,9r5,5l5,19r10,l10,14r5,5l15,24r9,l20,19r4,5l24,29r10,l29,24r5,5l34,33r10,l44,14r-5,l39,9r-5,l29,9r5,5l29,9r,-4l24,5r-4,l24,9,20,5,20,,15,,10,r5,5l10,,,9xe" fillcolor="black" stroked="f">
                    <v:path arrowok="t" o:connecttype="custom" o:connectlocs="0,9;5,14;5,19;15,19;10,14;15,19;15,24;24,24;20,19;24,24;24,29;34,29;29,24;34,29;34,33;44,33;44,14;39,14;39,9;34,9;29,9;34,14;29,9;29,5;24,5;20,5;24,9;20,5;20,0;15,0;10,0;15,5;10,0;0,9" o:connectangles="0,0,0,0,0,0,0,0,0,0,0,0,0,0,0,0,0,0,0,0,0,0,0,0,0,0,0,0,0,0,0,0,0,0"/>
                  </v:shape>
                  <v:shape id="Freeform 2581" o:spid="_x0000_s2655" style="position:absolute;left:4457;top:3757;width:43;height:33;visibility:visible;mso-wrap-style:square;v-text-anchor:top" coordsize="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Fe8QA&#10;AADbAAAADwAAAGRycy9kb3ducmV2LnhtbESPQWvCQBSE74X+h+UJ3upGD6mkriJCJSAemgbB22v2&#10;mYRk34bsmsR/7xYKPQ4z8w2z2U2mFQP1rrasYLmIQBAXVtdcKsi/P9/WIJxH1thaJgUPcrDbvr5s&#10;MNF25C8aMl+KAGGXoILK+y6R0hUVGXQL2xEH72Z7gz7IvpS6xzHATStXURRLgzWHhQo7OlRUNNnd&#10;KHCsj9emiOvz7SfOxzI1J3u5KDWfTfsPEJ4m/x/+a6dawfodfr+EH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BXvEAAAA2wAAAA8AAAAAAAAAAAAAAAAAmAIAAGRycy9k&#10;b3ducmV2LnhtbFBLBQYAAAAABAAEAPUAAACJAwAAAAA=&#10;" path="m,19r5,l,14r5,5l5,24r9,l9,19r5,5l14,28r10,l19,24r5,4l24,33r9,l29,28r4,5l43,24,38,19r,-5l33,14r,5l29,14r,-5l24,9r-5,l24,14,19,9r,-5l14,4,9,4r5,5l9,4,9,,5,,,,,19xe" fillcolor="black" stroked="f">
                    <v:path arrowok="t" o:connecttype="custom" o:connectlocs="0,19;5,19;0,14;5,19;5,24;14,24;9,19;14,24;14,28;24,28;19,24;24,28;24,33;33,33;29,28;33,33;43,24;38,19;38,14;33,14;33,19;29,14;29,9;24,9;19,9;24,14;19,9;19,4;14,4;9,4;14,9;9,4;9,0;5,0;0,0;0,19" o:connectangles="0,0,0,0,0,0,0,0,0,0,0,0,0,0,0,0,0,0,0,0,0,0,0,0,0,0,0,0,0,0,0,0,0,0,0,0"/>
                  </v:shape>
                  <v:shape id="Freeform 2582" o:spid="_x0000_s2656" style="position:absolute;left:4510;top:3785;width:43;height:34;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9IpMEA&#10;AADbAAAADwAAAGRycy9kb3ducmV2LnhtbERPzW6CQBC+N/EdNmPSW13gYCyyGDEx9UDaVH2AkR2B&#10;yM4iu1V4++6hSY9fvv9sM5pOPGhwrWUF8SICQVxZ3XKt4Hzav61AOI+ssbNMCiZysMlnLxmm2j75&#10;mx5HX4sQwi5FBY33fSqlqxoy6Ba2Jw7c1Q4GfYBDLfWAzxBuOplE0VIabDk0NNjTrqHqdvwxCor3&#10;sr0Uu+Lrfq9j/Nh+JnE5JUq9zsftGoSn0f+L/9wHrWAVxoYv4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SKTBAAAA2wAAAA8AAAAAAAAAAAAAAAAAmAIAAGRycy9kb3du&#10;cmV2LnhtbFBLBQYAAAAABAAEAPUAAACGAwAAAAA=&#10;" path="m,10r5,5l5,20r9,l9,15r5,5l14,24r10,l19,20r5,4l24,29r9,l29,24r4,5l33,34r10,l43,15r-5,l43,20,38,15r,-5l33,10r-4,l33,15,29,10r,-5l24,5r-5,l24,10,19,5,19,,14,,9,r5,5l9,,,10xe" fillcolor="black" stroked="f">
                    <v:path arrowok="t" o:connecttype="custom" o:connectlocs="0,10;5,15;5,20;14,20;9,15;14,20;14,24;24,24;19,20;24,24;24,29;33,29;29,24;33,29;33,34;43,34;43,15;38,15;43,20;38,15;38,10;33,10;29,10;33,15;29,10;29,5;24,5;19,5;24,10;19,5;19,0;14,0;9,0;14,5;9,0;0,10" o:connectangles="0,0,0,0,0,0,0,0,0,0,0,0,0,0,0,0,0,0,0,0,0,0,0,0,0,0,0,0,0,0,0,0,0,0,0,0"/>
                  </v:shape>
                  <v:shape id="Freeform 2583" o:spid="_x0000_s2657" style="position:absolute;left:4567;top:3814;width:44;height:34;visibility:visible;mso-wrap-style:square;v-text-anchor:top" coordsize="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z18MA&#10;AADbAAAADwAAAGRycy9kb3ducmV2LnhtbESPQYvCMBSE74L/ITxhbzbVw1KrUVQQXBDFurAeH83b&#10;tmvzUpqo3X9vBMHjMDPfMLNFZ2pxo9ZVlhWMohgEcW51xYWC79NmmIBwHlljbZkU/JODxbzfm2Gq&#10;7Z2PdMt8IQKEXYoKSu+bVEqXl2TQRbYhDt6vbQ36INtC6hbvAW5qOY7jT2mw4rBQYkPrkvJLdjUK&#10;ztd9l21M8jX+sbv9ZCcPq+bvoNTHoFtOQXjq/Dv8am+1gmQC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5z18MAAADbAAAADwAAAAAAAAAAAAAAAACYAgAAZHJzL2Rv&#10;d25yZXYueG1sUEsFBgAAAAAEAAQA9QAAAIgDAAAAAA==&#10;" path="m,10r5,5l5,19r10,l10,15r5,4l15,24r9,l20,19r9,10l34,29,29,24r5,5l34,34r10,l44,15r-5,l44,19,39,15r,-5l34,10r-5,l34,15,29,10r,-5l24,5r-4,l24,10,20,5,20,,15,,10,r5,5l10,,,10xe" fillcolor="black" stroked="f">
                    <v:path arrowok="t" o:connecttype="custom" o:connectlocs="0,10;5,15;5,19;15,19;10,15;15,19;15,24;24,24;20,19;29,29;34,29;29,24;34,29;34,34;44,34;44,15;39,15;44,19;39,15;39,10;34,10;29,10;34,15;29,10;29,5;24,5;20,5;24,10;20,5;20,0;15,0;10,0;15,5;10,0;0,10" o:connectangles="0,0,0,0,0,0,0,0,0,0,0,0,0,0,0,0,0,0,0,0,0,0,0,0,0,0,0,0,0,0,0,0,0,0,0"/>
                  </v:shape>
                  <v:shape id="Freeform 2584" o:spid="_x0000_s2658" style="position:absolute;left:4625;top:3843;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QTcIA&#10;AADbAAAADwAAAGRycy9kb3ducmV2LnhtbERPu27CMBTdK/UfrFuJjTgUQSHFIFQJimg78Bg6XsWX&#10;OG18bcUuhL/HA1LHo/OeLTrbiDO1oXasYJDlIIhLp2uuFBwPq/4ERIjIGhvHpOBKARbzx4cZFtpd&#10;eEfnfaxECuFQoAIToy+kDKUhiyFznjhxJ9dajAm2ldQtXlK4beRzno+lxZpTg0FPb4bK3/2fVTBa&#10;fn2s/Y9+ebfr7fenN+VuuApK9Z665SuISF38F9/dG61gmtanL+kH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9BNwgAAANsAAAAPAAAAAAAAAAAAAAAAAJgCAABkcnMvZG93&#10;bnJldi54bWxQSwUGAAAAAAQABAD1AAAAhwMAAAAA&#10;" path="m,10r5,4l5,19r9,l10,14r4,5l14,24r10,l19,19r5,5l24,29r14,l29,19r,5l48,24r,-5l48,14r-5,l43,10r-5,l29,10r5,4l29,10r,-5l24,5r-5,l24,10,19,5,19,,14,,10,r4,5l10,,,10xe" fillcolor="black" stroked="f">
                    <v:path arrowok="t" o:connecttype="custom" o:connectlocs="0,10;5,14;5,19;14,19;10,14;14,19;14,24;24,24;19,19;24,24;24,29;38,29;29,19;29,24;48,24;48,19;48,14;43,14;43,10;38,10;29,10;34,14;29,10;29,5;24,5;19,5;24,10;19,5;19,0;14,0;10,0;14,5;10,0;0,10" o:connectangles="0,0,0,0,0,0,0,0,0,0,0,0,0,0,0,0,0,0,0,0,0,0,0,0,0,0,0,0,0,0,0,0,0,0"/>
                  </v:shape>
                  <v:shape id="Freeform 2585" o:spid="_x0000_s2659" style="position:absolute;left:4678;top:3867;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11sUA&#10;AADbAAAADwAAAGRycy9kb3ducmV2LnhtbESPT2sCMRTE7wW/Q3iCt5q1pdquRpGCtvjnoO3B42Pz&#10;3KzdvIRN1O23N0Khx2FmfsNMZq2txYWaUDlWMOhnIIgLpysuFXx/LR5fQYSIrLF2TAp+KcBs2nmY&#10;YK7dlXd02cdSJAiHHBWYGH0uZSgMWQx954mTd3SNxZhkU0rd4DXBbS2fsmwoLVacFgx6ejdU/OzP&#10;VsHLfLte+pMefdjl6rDxptg9L4JSvW47H4OI1Mb/8F/7Uyt4G8D9S/o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3XWxQAAANsAAAAPAAAAAAAAAAAAAAAAAJgCAABkcnMv&#10;ZG93bnJldi54bWxQSwUGAAAAAAQABAD1AAAAigMAAAAA&#10;" path="m,10r5,4l5,19r9,l9,14r5,5l14,24r10,l19,19r5,5l24,29r14,l33,24r5,5l48,19,43,14r,-4l38,10r-9,l33,14,29,10r,-5l24,5r-5,l24,10,19,5,19,,14,,9,r5,5l9,,,10xe" fillcolor="black" stroked="f">
                    <v:path arrowok="t" o:connecttype="custom" o:connectlocs="0,10;5,14;5,19;14,19;9,14;14,19;14,24;24,24;19,19;24,24;24,29;38,29;33,24;38,29;48,19;43,14;43,10;38,10;29,10;33,14;29,10;29,5;24,5;19,5;24,10;19,5;19,0;14,0;9,0;14,5;9,0;0,10" o:connectangles="0,0,0,0,0,0,0,0,0,0,0,0,0,0,0,0,0,0,0,0,0,0,0,0,0,0,0,0,0,0,0,0"/>
                  </v:shape>
                  <v:shape id="Freeform 2586" o:spid="_x0000_s2660" style="position:absolute;left:4740;top:3891;width:39;height:29;visibility:visible;mso-wrap-style:square;v-text-anchor:top" coordsize="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JLMAA&#10;AADbAAAADwAAAGRycy9kb3ducmV2LnhtbESPQYvCMBSE7wv+h/AEb9tUD1KrUUQReq0unh/Nsy02&#10;LyWJbd1fv1lY2OMwM98wu8NkOjGQ861lBcskBUFcWd1yreDrdvnMQPiArLGzTAre5OGwn33sMNd2&#10;5JKGa6hFhLDPUUETQp9L6auGDPrE9sTRe1hnMETpaqkdjhFuOrlK07U02HJcaLCnU0PV8/oyCori&#10;/cy+nczO9yGcxnIy5fJmlFrMp+MWRKAp/If/2oVWsFnB75f4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3JLMAAAADbAAAADwAAAAAAAAAAAAAAAACYAgAAZHJzL2Rvd25y&#10;ZXYueG1sUEsFBgAAAAAEAAQA9QAAAIUDAAAAAA==&#10;" path="m,19r10,l5,14r5,5l10,24r9,l15,19r4,5l19,29r20,l39,10r-15,l29,14,24,10r,-5l19,5r-4,l19,10,15,5,15,,10,,,,,19xe" fillcolor="black" stroked="f">
                    <v:path arrowok="t" o:connecttype="custom" o:connectlocs="0,19;10,19;5,14;10,19;10,24;19,24;15,19;19,24;19,29;39,29;39,10;24,10;29,14;24,10;24,5;19,5;15,5;19,10;15,5;15,0;10,0;0,0;0,19" o:connectangles="0,0,0,0,0,0,0,0,0,0,0,0,0,0,0,0,0,0,0,0,0,0,0"/>
                  </v:shape>
                  <v:shape id="Freeform 2587" o:spid="_x0000_s2661" style="position:absolute;left:4798;top:3910;width:38;height:29;visibility:visible;mso-wrap-style:square;v-text-anchor:top" coordsize="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2h8QA&#10;AADbAAAADwAAAGRycy9kb3ducmV2LnhtbESPzWrDMBCE74W8g9hAbo1cJ5TYjRJCStqAT/k59LhY&#10;W8vYWhlLddy3rwKBHoeZ+YZZb0fbioF6XztW8DJPQBCXTtdcKbheDs8rED4ga2wdk4Jf8rDdTJ7W&#10;mGt34xMN51CJCGGfowITQpdL6UtDFv3cdcTR+3a9xRBlX0nd4y3CbSvTJHmVFmuOCwY72hsqm/OP&#10;VVAUZXYo2uEr7bJP498/musybZSaTcfdG4hAY/gPP9pHrSBbwP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dofEAAAA2wAAAA8AAAAAAAAAAAAAAAAAmAIAAGRycy9k&#10;b3ducmV2LnhtbFBLBQYAAAAABAAEAPUAAACJAwAAAAA=&#10;" path="m,19r5,l,15r5,4l5,24r14,l14,19r5,5l19,29r19,l38,10r-14,l29,15,24,10r,-5l19,5,9,5r5,5l9,5,9,,5,,,,,19xe" fillcolor="black" stroked="f">
                    <v:path arrowok="t" o:connecttype="custom" o:connectlocs="0,19;5,19;0,15;5,19;5,24;19,24;14,19;19,24;19,29;38,29;38,10;24,10;29,15;24,10;24,5;19,5;9,5;14,10;9,5;9,0;5,0;0,0;0,19" o:connectangles="0,0,0,0,0,0,0,0,0,0,0,0,0,0,0,0,0,0,0,0,0,0,0"/>
                  </v:shape>
                  <v:shape id="Freeform 2588" o:spid="_x0000_s2662" style="position:absolute;left:4856;top:3929;width:38;height:29;visibility:visible;mso-wrap-style:square;v-text-anchor:top" coordsize="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u88QA&#10;AADbAAAADwAAAGRycy9kb3ducmV2LnhtbESPzWrDMBCE74W8g9hAb40cE0rsRjYlJW3Ap/wcelys&#10;rWVsrYylOu7bR4VCj8PMfMPsytn2YqLRt44VrFcJCOLa6ZYbBdfL4WkLwgdkjb1jUvBDHspi8bDD&#10;XLsbn2g6h0ZECPscFZgQhlxKXxuy6FduII7elxsthijHRuoRbxFue5kmybO02HJcMDjQ3lDdnb+t&#10;gqqqs0PVT5/pkH0Y//beXTdpp9Tjcn59ARFoDv/hv/ZRK8g28Psl/g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G7vPEAAAA2wAAAA8AAAAAAAAAAAAAAAAAmAIAAGRycy9k&#10;b3ducmV2LnhtbFBLBQYAAAAABAAEAPUAAACJAwAAAAA=&#10;" path="m,20r9,l4,15r5,5l9,25r19,l24,20r4,5l28,29r10,l38,10r-5,l38,15,33,10r,-5l28,5,14,5r5,5l14,5,14,,9,,,,,20xe" fillcolor="black" stroked="f">
                    <v:path arrowok="t" o:connecttype="custom" o:connectlocs="0,20;9,20;4,15;9,20;9,25;28,25;24,20;28,25;28,29;38,29;38,10;33,10;38,15;33,10;33,5;28,5;14,5;19,10;14,5;14,0;9,0;0,0;0,20" o:connectangles="0,0,0,0,0,0,0,0,0,0,0,0,0,0,0,0,0,0,0,0,0,0,0"/>
                  </v:shape>
                  <v:shape id="Freeform 2589" o:spid="_x0000_s2663" style="position:absolute;left:4908;top:3949;width:44;height:29;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KrsUA&#10;AADbAAAADwAAAGRycy9kb3ducmV2LnhtbESPQWvCQBSE70L/w/IK3nTTotJGV6mFggURTQQ9PrLP&#10;JDT7NuxuNfrruwXB4zAz3zCzRWcacSbna8sKXoYJCOLC6ppLBfv8a/AGwgdkjY1lUnAlD4v5U2+G&#10;qbYX3tE5C6WIEPYpKqhCaFMpfVGRQT+0LXH0TtYZDFG6UmqHlwg3jXxNkok0WHNcqLClz4qKn+zX&#10;KMi+aeVGW7uWh91hk0+Oyzy/LZXqP3cfUxCBuvAI39srreB9DP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EquxQAAANsAAAAPAAAAAAAAAAAAAAAAAJgCAABkcnMv&#10;ZG93bnJldi54bWxQSwUGAAAAAAQABAD1AAAAigMAAAAA&#10;" path="m,9r5,5l5,19r15,l15,14r5,5l20,24r14,l29,19r5,5l34,29r10,l44,9r-5,l44,14,39,9r,-4l34,5,24,5r5,4l24,5,24,,20,,10,r5,5l10,,,9xe" fillcolor="black" stroked="f">
                    <v:path arrowok="t" o:connecttype="custom" o:connectlocs="0,9;5,14;5,19;20,19;15,14;20,19;20,24;34,24;29,19;34,24;34,29;44,29;44,9;39,9;44,14;39,9;39,5;34,5;24,5;29,9;24,5;24,0;20,0;10,0;15,5;10,0;0,9" o:connectangles="0,0,0,0,0,0,0,0,0,0,0,0,0,0,0,0,0,0,0,0,0,0,0,0,0,0,0"/>
                  </v:shape>
                  <v:shape id="Freeform 2590" o:spid="_x0000_s2664" style="position:absolute;left:4971;top:3968;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nAsUA&#10;AADbAAAADwAAAGRycy9kb3ducmV2LnhtbESPQUsDMRSE74L/ITzBm01qYanbpkUF2yJ42Cptj4/k&#10;uVl287JsYrv+eyMIHoeZ+YZZrkffiTMNsQmsYTpRIIhNsA3XGj7eX+7mIGJCttgFJg3fFGG9ur5a&#10;YmnDhSs671MtMoRjiRpcSn0pZTSOPMZJ6Imz9xkGjynLoZZ2wEuG+07eK1VIjw3nBYc9PTsy7f7L&#10;azgWs7msNlOzNe3TQb2dqla9Oq1vb8bHBYhEY/oP/7V3VsNDAb9f8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acCxQAAANsAAAAPAAAAAAAAAAAAAAAAAJgCAABkcnMv&#10;ZG93bnJldi54bWxQSwUGAAAAAAQABAD1AAAAigMAAAAA&#10;" path="m,19r9,l5,14r4,5l9,24r20,l24,24r9,5l43,10,33,5r-4,l14,5r5,5l14,5,14,,9,,,,,19xe" fillcolor="black" stroked="f">
                    <v:path arrowok="t" o:connecttype="custom" o:connectlocs="0,19;9,19;5,14;9,19;9,24;29,24;24,24;33,29;43,10;33,5;29,5;14,5;19,10;14,5;14,0;9,0;0,0;0,19" o:connectangles="0,0,0,0,0,0,0,0,0,0,0,0,0,0,0,0,0,0"/>
                  </v:shape>
                  <v:shape id="Freeform 2591" o:spid="_x0000_s2665" style="position:absolute;left:5024;top:3987;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6X8MA&#10;AADbAAAADwAAAGRycy9kb3ducmV2LnhtbESP3WrCQBSE7wu+w3KE3tWNhbYaXaUIQutV/XmAY/aY&#10;DWbPhuzRRJ/eLRR6OczMN8x82ftaXamNVWAD41EGirgItuLSwGG/fpmAioJssQ5MBm4UYbkYPM0x&#10;t6HjLV13UqoE4ZijASfS5FrHwpHHOAoNcfJOofUoSbalti12Ce5r/Zpl79pjxWnBYUMrR8V5d/EG&#10;7qv78eaastryz+bt+xSsSDc15nnYf85ACfXyH/5rf1kD0w/4/ZJ+gF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46X8MAAADbAAAADwAAAAAAAAAAAAAAAACYAgAAZHJzL2Rv&#10;d25yZXYueG1sUEsFBgAAAAAEAAQA9QAAAIgDAAAAAA==&#10;" path="m,10r4,5l4,19r20,l19,15r5,4l24,24r14,l33,19r5,5l48,15,43,10r,-5l38,5,28,5r5,5l28,5,28,,24,,9,r5,5l9,,,10xe" fillcolor="black" stroked="f">
                    <v:path arrowok="t" o:connecttype="custom" o:connectlocs="0,10;4,15;4,19;24,19;19,15;24,19;24,24;38,24;33,19;38,24;48,15;43,10;43,5;38,5;28,5;33,10;28,5;28,0;24,0;9,0;14,5;9,0;0,10" o:connectangles="0,0,0,0,0,0,0,0,0,0,0,0,0,0,0,0,0,0,0,0,0,0,0"/>
                  </v:shape>
                  <v:shape id="Freeform 2592" o:spid="_x0000_s2666" style="position:absolute;left:5086;top:4002;width:38;height:28;visibility:visible;mso-wrap-style:square;v-text-anchor:top" coordsize="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8w78A&#10;AADbAAAADwAAAGRycy9kb3ducmV2LnhtbERPTYvCMBC9C/6HMII3TdcFcatRFkXW9eTWgtehGdti&#10;MylJqvXfm8OCx8f7Xm1604g7OV9bVvAxTUAQF1bXXCrIz/vJAoQPyBoby6TgSR426+Fgham2D/6j&#10;exZKEUPYp6igCqFNpfRFRQb91LbEkbtaZzBE6EqpHT5iuGnkLEnm0mDNsaHClrYVFbesMwoun7nd&#10;dXz5cb99Pj+G7pTw8aTUeNR/L0EE6sNb/O8+aAVfcWz8En+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PPzDvwAAANsAAAAPAAAAAAAAAAAAAAAAAJgCAABkcnMvZG93bnJl&#10;di54bWxQSwUGAAAAAAQABAD1AAAAhAMAAAAA&#10;" path="m,19r10,l5,14r5,5l10,24r9,l14,24r10,4l38,28,38,9r-9,l34,9,24,4r-5,l14,4r5,5l14,4,14,,10,,,,,19xe" fillcolor="black" stroked="f">
                    <v:path arrowok="t" o:connecttype="custom" o:connectlocs="0,19;10,19;5,14;10,19;10,24;19,24;14,24;24,28;38,28;38,9;29,9;34,9;24,4;19,4;14,4;19,9;14,4;14,0;10,0;0,0;0,19" o:connectangles="0,0,0,0,0,0,0,0,0,0,0,0,0,0,0,0,0,0,0,0,0"/>
                  </v:shape>
                  <v:shape id="Freeform 2593" o:spid="_x0000_s2667" style="position:absolute;left:5144;top:4021;width:38;height:29;visibility:visible;mso-wrap-style:square;v-text-anchor:top" coordsize="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BbcMA&#10;AADbAAAADwAAAGRycy9kb3ducmV2LnhtbESPQWvCQBSE7wX/w/IEb3VjEGmiq4hiW8ip6sHjI/vM&#10;hmTfhuw2pv++KxR6HGbmG2azG20rBup97VjBYp6AIC6drrlScL2cXt9A+ICssXVMCn7Iw247edlg&#10;rt2Dv2g4h0pECPscFZgQulxKXxqy6OeuI47e3fUWQ5R9JXWPjwi3rUyTZCUt1hwXDHZ0MFQ252+r&#10;oCjK7FS0wy3tsg/jj+/NdZk2Ss2m434NItAY/sN/7U+tIMvg+SX+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dBbcMAAADbAAAADwAAAAAAAAAAAAAAAACYAgAAZHJzL2Rv&#10;d25yZXYueG1sUEsFBgAAAAAEAAQA9QAAAIgDAAAAAA==&#10;" path="m,19r4,l,19r9,5l24,24,19,19r5,5l24,29r14,l38,9,28,9r5,5l28,9r,-4l24,5,14,5r5,l9,,4,,,,,19xe" fillcolor="black" stroked="f">
                    <v:path arrowok="t" o:connecttype="custom" o:connectlocs="0,19;4,19;0,19;9,24;24,24;19,19;24,24;24,29;38,29;38,9;28,9;33,14;28,9;28,5;24,5;14,5;19,5;9,0;4,0;0,0;0,19" o:connectangles="0,0,0,0,0,0,0,0,0,0,0,0,0,0,0,0,0,0,0,0,0"/>
                  </v:shape>
                  <v:shape id="Freeform 2594" o:spid="_x0000_s2668" style="position:absolute;left:5201;top:4035;width:39;height:29;visibility:visible;mso-wrap-style:square;v-text-anchor:top" coordsize="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EB8IA&#10;AADcAAAADwAAAGRycy9kb3ducmV2LnhtbESPQWvDMAyF74P9B6PBbqvTHkZI45bRUcg17dhZxFoS&#10;GsvB9pK0v746FHqTeE/vfSr3ixvURCH2ng2sVxko4sbbnlsDP+fjRw4qJmSLg2cycKUI+93rS4mF&#10;9TPXNJ1SqySEY4EGupTGQuvYdOQwrvxILNqfDw6TrKHVNuAs4W7Qmyz71A57loYORzp01FxO/85A&#10;VV0v+S3o/Pt3Soe5Xly9Pjtj3t+Wry2oREt6mh/XlRX8TPDlGZlA7+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cQHwgAAANwAAAAPAAAAAAAAAAAAAAAAAJgCAABkcnMvZG93&#10;bnJldi54bWxQSwUGAAAAAAQABAD1AAAAhwMAAAAA&#10;" path="m,19r5,l,15r5,4l5,24r19,l20,19r4,5l24,29r15,l39,10r-10,l34,15,29,10r,-5l24,5,10,5r5,5l10,5,10,,5,,,,,19xe" fillcolor="black" stroked="f">
                    <v:path arrowok="t" o:connecttype="custom" o:connectlocs="0,19;5,19;0,15;5,19;5,24;24,24;20,19;24,24;24,29;39,29;39,10;29,10;34,15;29,10;29,5;24,5;10,5;15,10;10,5;10,0;5,0;0,0;0,19" o:connectangles="0,0,0,0,0,0,0,0,0,0,0,0,0,0,0,0,0,0,0,0,0,0,0"/>
                  </v:shape>
                  <v:shape id="Freeform 2595" o:spid="_x0000_s2669" style="position:absolute;left:5254;top:4054;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IsUA&#10;AADcAAAADwAAAGRycy9kb3ducmV2LnhtbESPQWvCQBCF70L/wzIFL0F39VAkdRNsxaK9mbbgcchO&#10;k9DsbMhuY/TXdwuCtxnem/e9WeejbcVAvW8ca1jMFQji0pmGKw2fH7vZCoQPyAZbx6ThQh7y7GGy&#10;xtS4Mx9pKEIlYgj7FDXUIXSplL6syaKfu444at+utxji2lfS9HiO4baVS6WepMWGI6HGjl5rKn+K&#10;Xxu5vjipQ/K1Ccn27X0or5S8FInW08dx8wwi0Bju5tv13sT6agH/z8QJ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cixQAAANwAAAAPAAAAAAAAAAAAAAAAAJgCAABkcnMv&#10;ZG93bnJldi54bWxQSwUGAAAAAAQABAD1AAAAigMAAAAA&#10;" path="m,10r5,5l5,20r24,l24,20r10,4l43,24,43,5r-4,l43,5,34,,29,,10,r5,5l10,,,10xe" fillcolor="black" stroked="f">
                    <v:path arrowok="t" o:connecttype="custom" o:connectlocs="0,10;5,15;5,20;29,20;24,20;34,24;43,24;43,5;39,5;43,5;34,0;29,0;10,0;15,5;10,0;0,10" o:connectangles="0,0,0,0,0,0,0,0,0,0,0,0,0,0,0,0"/>
                  </v:shape>
                  <v:shape id="Freeform 2596" o:spid="_x0000_s2670" style="position:absolute;left:5317;top:4064;width:38;height:29;visibility:visible;mso-wrap-style:square;v-text-anchor:top" coordsize="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vO8IA&#10;AADcAAAADwAAAGRycy9kb3ducmV2LnhtbERPTWvCQBC9F/wPywje6qZBpKauUhSrkFNTDz0O2Wk2&#10;JDsbstsY/70rCN7m8T5nvR1tKwbqfe1Ywds8AUFcOl1zpeD8c3h9B+EDssbWMSm4koftZvKyxky7&#10;C3/TUIRKxBD2GSowIXSZlL40ZNHPXUccuT/XWwwR9pXUPV5iuG1lmiRLabHm2GCwo52hsin+rYI8&#10;L1eHvB1+0251NH7/1ZwXaaPUbDp+foAINIan+OE+6Tg/SeH+TLx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687wgAAANwAAAAPAAAAAAAAAAAAAAAAAJgCAABkcnMvZG93&#10;bnJldi54bWxQSwUGAAAAAAQABAD1AAAAhwMAAAAA&#10;" path="m,19r4,l,14r4,5l4,24r20,l19,19r5,5l24,29r14,l38,10r-10,l33,14,28,10r,-5l24,5,9,5r5,5l9,5,9,,4,,,,,19xe" fillcolor="black" stroked="f">
                    <v:path arrowok="t" o:connecttype="custom" o:connectlocs="0,19;4,19;0,14;4,19;4,24;24,24;19,19;24,24;24,29;38,29;38,10;28,10;33,14;28,10;28,5;24,5;9,5;14,10;9,5;9,0;4,0;0,0;0,19" o:connectangles="0,0,0,0,0,0,0,0,0,0,0,0,0,0,0,0,0,0,0,0,0,0,0"/>
                  </v:shape>
                  <v:shape id="Freeform 2597" o:spid="_x0000_s2671" style="position:absolute;left:5374;top:4078;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MzsUA&#10;AADcAAAADwAAAGRycy9kb3ducmV2LnhtbESPQWvCQBCF74X+h2UKXoLZ1UKR6CpWUdrejAoeh+yY&#10;hGZnQ3aNaX99t1DobYb35n1vFqvBNqKnzteONUxSBYK4cKbmUsPpuBvPQPiAbLBxTBq+yMNq+fiw&#10;wMy4Ox+oz0MpYgj7DDVUIbSZlL6oyKJPXUsctavrLIa4dqU0Hd5juG3kVKkXabHmSKiwpU1FxWd+&#10;s5Hr84t6T87rkGz3H33xTclrnmg9ehrWcxCBhvBv/rt+M7G+eobfZ+IE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czOxQAAANwAAAAPAAAAAAAAAAAAAAAAAJgCAABkcnMv&#10;ZG93bnJldi54bWxQSwUGAAAAAAQABAD1AAAAigMAAAAA&#10;" path="m,20r5,l,20r10,4l34,24,29,20r5,4l43,15,39,10r,-5l34,5,15,5r4,l10,,5,,,,,20xe" fillcolor="black" stroked="f">
                    <v:path arrowok="t" o:connecttype="custom" o:connectlocs="0,20;5,20;0,20;10,24;34,24;29,20;34,24;43,15;39,10;39,5;34,5;15,5;19,5;10,0;5,0;0,0;0,20" o:connectangles="0,0,0,0,0,0,0,0,0,0,0,0,0,0,0,0,0"/>
                  </v:shape>
                  <v:shape id="Freeform 2598" o:spid="_x0000_s2672" style="position:absolute;left:5432;top:4093;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fRsQA&#10;AADcAAAADwAAAGRycy9kb3ducmV2LnhtbERPTU8CMRC9m/gfmiHxJi2ixqwUogQT4GAUMMpt0g7b&#10;DdvpZltg+feWxMTbvLzPGU06X4sjtbEKrGHQVyCITbAVlxo267fbJxAxIVusA5OGM0WYjK+vRljY&#10;cOJPOq5SKXIIxwI1uJSaQspoHHmM/dAQZ24XWo8pw7aUtsVTDve1vFPqUXqsODc4bGjqyOxXB69h&#10;+fX9/rA3szT8cdsPaRfxVU2N1je97uUZRKIu/Yv/3HOb56t7uDyTL5Dj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lX0bEAAAA3AAAAA8AAAAAAAAAAAAAAAAAmAIAAGRycy9k&#10;b3ducmV2LnhtbFBLBQYAAAAABAAEAPUAAACJAwAAAAA=&#10;" path="m,19r24,l19,14r5,5l24,24r14,l38,5r-9,l33,9,29,5,29,,24,,,,,19xe" fillcolor="black" stroked="f">
                    <v:path arrowok="t" o:connecttype="custom" o:connectlocs="0,19;24,19;19,14;24,19;24,24;38,24;38,5;29,5;33,9;29,5;29,0;24,0;0,0;0,19" o:connectangles="0,0,0,0,0,0,0,0,0,0,0,0,0,0"/>
                  </v:shape>
                  <v:shape id="Freeform 2599" o:spid="_x0000_s2673" style="position:absolute;left:5485;top:4098;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DgMIA&#10;AADcAAAADwAAAGRycy9kb3ducmV2LnhtbERP22rCQBB9F/oPyxR8q7sVtCW6ShW8YEFo9APG7JiE&#10;ZGdjdtX077tCwbc5nOtM552txY1aXzrW8D5QIIgzZ0rONRwPq7dPED4gG6wdk4Zf8jCfvfSmmBh3&#10;5x+6pSEXMYR9ghqKEJpESp8VZNEPXEMcubNrLYYI21yaFu8x3NZyqNRYWiw5NhTY0LKgrEqvVsPw&#10;Urpqsb+s1h+8O/luo75H1VHr/mv3NQERqAtP8b97a+J8NYLH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UOAwgAAANwAAAAPAAAAAAAAAAAAAAAAAJgCAABkcnMvZG93&#10;bnJldi54bWxQSwUGAAAAAAQABAD1AAAAhwMAAAAA&#10;" path="m,19r9,5l33,24r-5,l38,28r10,l48,9r-5,l48,9,38,4r-5,l14,4r5,l9,,,19xe" fillcolor="black" stroked="f">
                    <v:path arrowok="t" o:connecttype="custom" o:connectlocs="0,19;9,24;33,24;28,24;38,28;48,28;48,9;43,9;48,9;38,4;33,4;14,4;19,4;9,0;0,19" o:connectangles="0,0,0,0,0,0,0,0,0,0,0,0,0,0,0"/>
                  </v:shape>
                  <v:shape id="Freeform 2600" o:spid="_x0000_s2674" style="position:absolute;left:5542;top:4107;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WcMA&#10;AADcAAAADwAAAGRycy9kb3ducmV2LnhtbERPS2sCMRC+C/0PYQreNNsWtWyNIgVt8XFY20OPw2a6&#10;2XYzCZuo6783guBtPr7nTOedbcSR2lA7VvA0zEAQl07XXCn4/loOXkGEiKyxcUwKzhRgPnvoTTHX&#10;7sQFHfexEimEQ44KTIw+lzKUhiyGofPEift1rcWYYFtJ3eIphdtGPmfZWFqsOTUY9PRuqPzfH6yC&#10;0WK3Wfk/Pfmwq/XP1puyeFkGpfqP3eINRKQu3sU396dO87MxXJ9JF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d/WcMAAADcAAAADwAAAAAAAAAAAAAAAACYAgAAZHJzL2Rv&#10;d25yZXYueG1sUEsFBgAAAAAEAAQA9QAAAIgDAAAAAA==&#10;" path="m,19r10,5l34,24r-5,l39,29,48,10,39,5r-5,l15,5r4,l10,,,19xe" fillcolor="black" stroked="f">
                    <v:path arrowok="t" o:connecttype="custom" o:connectlocs="0,19;10,24;34,24;29,24;39,29;48,10;39,5;34,5;15,5;19,5;10,0;0,19" o:connectangles="0,0,0,0,0,0,0,0,0,0,0,0"/>
                  </v:shape>
                  <v:shape id="Freeform 2601" o:spid="_x0000_s2675" style="position:absolute;left:5600;top:4117;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KzcUA&#10;AADcAAAADwAAAGRycy9kb3ducmV2LnhtbESPQWvCQBCF74X+h2UKXoLZ1UMr0VWsorS9GRU8Dtkx&#10;Cc3Ohuwa0/76bqHQ2wzvzfveLFaDbURPna8da5ikCgRx4UzNpYbTcTeegfAB2WDjmDR8kYfV8vFh&#10;gZlxdz5Qn4dSxBD2GWqoQmgzKX1RkUWfupY4alfXWQxx7UppOrzHcNvIqVLP0mLNkVBhS5uKis/8&#10;ZiPX5xf1npzXIdnuP/rim5LXPNF69DSs5yACDeHf/Hf9ZmJ99QK/z8QJ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srNxQAAANwAAAAPAAAAAAAAAAAAAAAAAJgCAABkcnMv&#10;ZG93bnJldi54bWxQSwUGAAAAAAQABAD1AAAAigMAAAAA&#10;" path="m,19r10,5l43,24,43,5,14,5r5,l10,,,19xe" fillcolor="black" stroked="f">
                    <v:path arrowok="t" o:connecttype="custom" o:connectlocs="0,19;10,24;43,24;43,5;14,5;19,5;10,0;0,19" o:connectangles="0,0,0,0,0,0,0,0"/>
                  </v:shape>
                  <v:shape id="Freeform 2602" o:spid="_x0000_s2676" style="position:absolute;left:5662;top:4126;width:39;height:24;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U4sUA&#10;AADcAAAADwAAAGRycy9kb3ducmV2LnhtbESPQW/CMAyF75P4D5GRdhspCDHoCAgmKpXLtAE/wGu8&#10;NlrjVE0G3b/Hh0m72XrP731ebwffqiv10QU2MJ1koIirYB3XBi7n4mkJKiZki21gMvBLEbab0cMa&#10;cxtu/EHXU6qVhHDM0UCTUpdrHauGPMZJ6IhF+wq9xyRrX2vb403CfatnWbbQHh1LQ4MdvTZUfZ9+&#10;vIHD2+L56PDiitVnLPX7fr4qXGnM43jYvYBKNKR/8991aQU/E1p5Rib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tTixQAAANwAAAAPAAAAAAAAAAAAAAAAAJgCAABkcnMv&#10;ZG93bnJldi54bWxQSwUGAAAAAAQABAD1AAAAigMAAAAA&#10;" path="m,20r15,l10,20r10,4l39,24,39,5,24,5r5,l20,,15,,,,,20xe" fillcolor="black" stroked="f">
                    <v:path arrowok="t" o:connecttype="custom" o:connectlocs="0,20;15,20;10,20;20,24;39,24;39,5;24,5;29,5;20,0;15,0;0,0;0,20" o:connectangles="0,0,0,0,0,0,0,0,0,0,0,0"/>
                  </v:shape>
                  <v:shape id="Freeform 2603" o:spid="_x0000_s2677" style="position:absolute;left:5715;top:4136;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ZysEA&#10;AADcAAAADwAAAGRycy9kb3ducmV2LnhtbERP32vCMBB+H/g/hBN8m6mDjtkZiwjCXhxbV9+P5Gyr&#10;zaU0qWb//TIY7O0+vp+3KaPtxY1G3zlWsFpmIIi1Mx03Cuqvw+MLCB+QDfaOScE3eSi3s4cNFsbd&#10;+ZNuVWhECmFfoII2hKGQ0uuWLPqlG4gTd3ajxZDg2Egz4j2F214+ZdmztNhxamhxoH1L+lpNVsFJ&#10;v1O8+uPHOupLfcrrKZcDKbWYx90riEAx/Iv/3G8mzc/W8PtMu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HmcrBAAAA3AAAAA8AAAAAAAAAAAAAAAAAmAIAAGRycy9kb3du&#10;cmV2LnhtbFBLBQYAAAAABAAEAPUAAACGAwAAAAA=&#10;" path="m,10r5,4l5,19r38,l43,,10,r5,5l10,,,10xe" fillcolor="black" stroked="f">
                    <v:path arrowok="t" o:connecttype="custom" o:connectlocs="0,10;5,14;5,19;43,19;43,0;10,0;15,5;10,0;0,10" o:connectangles="0,0,0,0,0,0,0,0,0"/>
                  </v:shape>
                  <v:shape id="Freeform 2604" o:spid="_x0000_s2678" style="position:absolute;left:5778;top:4141;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PmMYA&#10;AADcAAAADwAAAGRycy9kb3ducmV2LnhtbESPQU8CMRCF7yT+h2ZMvEkXCcYsFKJEEuVgECXqbdKO&#10;2w3b6WZbYfn3zMGE20zem/e+mS360KgDdamObGA0LEAR2+hqrgx8fqxuH0CljOywiUwGTpRgMb8a&#10;zLB08cjvdNjmSkkIpxIN+JzbUutkPQVMw9gSi/Ybu4BZ1q7SrsOjhIdG3xXFvQ5YszR4bGnpye63&#10;f8HAevf1Ntnb5zz+9j8b7V7TU7G0xtxc949TUJn6fDH/X784wR8JvjwjE+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fPmMYAAADcAAAADwAAAAAAAAAAAAAAAACYAgAAZHJz&#10;L2Rvd25yZXYueG1sUEsFBgAAAAAEAAQA9QAAAIsDAAAAAA==&#10;" path="m,19r9,l4,14r5,5l9,24r29,l38,5,14,5r5,4l14,5,14,,9,,,,,19xe" fillcolor="black" stroked="f">
                    <v:path arrowok="t" o:connecttype="custom" o:connectlocs="0,19;9,19;4,14;9,19;9,24;38,24;38,5;14,5;19,9;14,5;14,0;9,0;0,0;0,19" o:connectangles="0,0,0,0,0,0,0,0,0,0,0,0,0,0"/>
                  </v:shape>
                  <v:shape id="Freeform 2605" o:spid="_x0000_s2679" style="position:absolute;left:5835;top:4150;width:39;height:24;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rosIA&#10;AADcAAAADwAAAGRycy9kb3ducmV2LnhtbERPzWrCQBC+C32HZQredJMiWtNspC0NpBdR6wNMs9Nk&#10;aXY2ZLca394tCN7m4/udfDPaTpxo8MaxgnSegCCunTbcKDh+lbNnED4ga+wck4ILedgUD5McM+3O&#10;vKfTITQihrDPUEEbQp9J6euWLPq564kj9+MGiyHCoZF6wHMMt518SpKltGg4NrTY03tL9e/hzyr4&#10;2C5XnwaPplx/+0ru3hbr0lRKTR/H1xcQgcZwF9/clY7z0xT+n4kX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euiwgAAANwAAAAPAAAAAAAAAAAAAAAAAJgCAABkcnMvZG93&#10;bnJldi54bWxQSwUGAAAAAAQABAD1AAAAhwMAAAAA&#10;" path="m,20r10,l5,15r5,5l10,24r29,l39,5,15,5r4,5l15,5,15,,10,,,,,20xe" fillcolor="black" stroked="f">
                    <v:path arrowok="t" o:connecttype="custom" o:connectlocs="0,20;10,20;5,15;10,20;10,24;39,24;39,5;15,5;19,10;15,5;15,0;10,0;0,0;0,20" o:connectangles="0,0,0,0,0,0,0,0,0,0,0,0,0,0"/>
                  </v:shape>
                  <v:shape id="Freeform 2606" o:spid="_x0000_s2680" style="position:absolute;left:5893;top:4160;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0dMMA&#10;AADcAAAADwAAAGRycy9kb3ducmV2LnhtbERPTWsCMRC9C/0PYYTeNKtFKVujWFGoHsTalra3IZlu&#10;FjeTZZPq+u+NIHibx/ucyax1lThSE0rPCgb9DASx9qbkQsHnx6r3DCJEZIOVZ1JwpgCz6UNngrnx&#10;J36n4z4WIoVwyFGBjbHOpQzaksPQ9zVx4v584zAm2BTSNHhK4a6SwywbS4clpwaLNS0s6cP+3ynY&#10;fH1vRwe9jE8/9ncnzTq8Zgut1GO3nb+AiNTGu/jmfjNp/mAI12fSBX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n0dMMAAADcAAAADwAAAAAAAAAAAAAAAACYAgAAZHJzL2Rv&#10;d25yZXYueG1sUEsFBgAAAAAEAAQA9QAAAIgDAAAAAA==&#10;" path="m,19r9,l5,19r9,5l38,24,38,5,19,5r5,l14,,9,,,,,19xe" fillcolor="black" stroked="f">
                    <v:path arrowok="t" o:connecttype="custom" o:connectlocs="0,19;9,19;5,19;14,24;38,24;38,5;19,5;24,5;14,0;9,0;0,0;0,19" o:connectangles="0,0,0,0,0,0,0,0,0,0,0,0"/>
                  </v:shape>
                  <v:shape id="Freeform 2607" o:spid="_x0000_s2681" style="position:absolute;left:5951;top:4170;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VR78MA&#10;AADcAAAADwAAAGRycy9kb3ducmV2LnhtbERPS2sCMRC+C/6HMAVvNWulRVajVKlgPRSftL0NyXSz&#10;uJksm6jrv28KBW/z8T1nMmtdJS7UhNKzgkE/A0GsvSm5UHDYLx9HIEJENlh5JgU3CjCbdjsTzI2/&#10;8pYuu1iIFMIhRwU2xjqXMmhLDkPf18SJ+/GNw5hgU0jT4DWFu0o+ZdmLdFhyarBY08KSPu3OTsH6&#10;+PnxfNJvcfhlvzfSvId5ttBK9R7a1zGISG28i//dK5PmD4bw90y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VR78MAAADcAAAADwAAAAAAAAAAAAAAAACYAgAAZHJzL2Rv&#10;d25yZXYueG1sUEsFBgAAAAAEAAQA9QAAAIgDAAAAAA==&#10;" path="m,19r19,l14,19r10,5l38,24,38,4,28,4r5,l24,,19,,,,,19xe" fillcolor="black" stroked="f">
                    <v:path arrowok="t" o:connecttype="custom" o:connectlocs="0,19;19,19;14,19;24,24;38,24;38,4;28,4;33,4;24,0;19,0;0,0;0,19" o:connectangles="0,0,0,0,0,0,0,0,0,0,0,0"/>
                  </v:shape>
                  <v:shape id="Freeform 2608" o:spid="_x0000_s2682" style="position:absolute;left:6003;top:4174;width:44;height:25;visibility:visible;mso-wrap-style:square;v-text-anchor:top" coordsize="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j3sAA&#10;AADcAAAADwAAAGRycy9kb3ducmV2LnhtbERPTYvCMBC9C/6HMMLeNHW3iFSjiOCisAhW8Tw0Y1Ns&#10;JrWJWv/9RljY2zze58yXna3Fg1pfOVYwHiUgiAunKy4VnI6b4RSED8gaa8ek4EUelot+b46Zdk8+&#10;0CMPpYgh7DNUYEJoMil9YciiH7mGOHIX11oMEbal1C0+Y7it5WeSTKTFimODwYbWhoprfrcKUpbp&#10;ftVdza0pzztk83P5/vJKfQy61QxEoC78i//cWx3nj1N4PxMvk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xj3sAAAADcAAAADwAAAAAAAAAAAAAAAACYAgAAZHJzL2Rvd25y&#10;ZXYueG1sUEsFBgAAAAAEAAQA9QAAAIUDAAAAAA==&#10;" path="m,20r15,5l44,25,44,5,20,5r4,l10,,,20xe" fillcolor="black" stroked="f">
                    <v:path arrowok="t" o:connecttype="custom" o:connectlocs="0,20;15,25;44,25;44,5;20,5;24,5;10,0;0,20" o:connectangles="0,0,0,0,0,0,0,0"/>
                  </v:shape>
                  <v:shape id="Freeform 2609" o:spid="_x0000_s2683" style="position:absolute;left:6066;top:4184;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n/MUA&#10;AADcAAAADwAAAGRycy9kb3ducmV2LnhtbESPQWvCQBCF74L/YRmhl2A2CpUSXUUtltZbo4LHITsm&#10;wexsyG5j2l/fFQRvM7w373uzWPWmFh21rrKsYBInIIhzqysuFBwPu/EbCOeRNdaWScEvOVgth4MF&#10;ptre+Ju6zBcihLBLUUHpfZNK6fKSDLrYNsRBu9jWoA9rW0jd4i2Em1pOk2QmDVYcCCU2tC0pv2Y/&#10;JnBddk6+otPaR+8f+y7/o2iTRUq9jPr1HISn3j/Nj+tPHepPXuH+TJh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Wf8xQAAANwAAAAPAAAAAAAAAAAAAAAAAJgCAABkcnMv&#10;ZG93bnJldi54bWxQSwUGAAAAAAQABAD1AAAAigMAAAAA&#10;" path="m,19r24,l19,19r14,5l43,5,29,,24,,,,,19xe" fillcolor="black" stroked="f">
                    <v:path arrowok="t" o:connecttype="custom" o:connectlocs="0,19;24,19;19,19;33,24;43,5;29,0;24,0;0,0;0,19" o:connectangles="0,0,0,0,0,0,0,0,0"/>
                  </v:shape>
                  <v:shape id="Freeform 2610" o:spid="_x0000_s2684" style="position:absolute;left:6123;top:4189;width:39;height:24;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z1sIA&#10;AADcAAAADwAAAGRycy9kb3ducmV2LnhtbERPzWrCQBC+C32HZQredJMisaauoS0NpBdR6wNMs9Nk&#10;aXY2ZLca394tCN7m4/uddTHaTpxo8MaxgnSegCCunTbcKDh+lbNnED4ga+wck4ILeSg2D5M15tqd&#10;eU+nQ2hEDGGfo4I2hD6X0tctWfRz1xNH7scNFkOEQyP1gOcYbjv5lCSZtGg4NrTY03tL9e/hzyr4&#10;2GbLT4NHU66+fSV3b4tVaSqlpo/j6wuIQGO4i2/uSsf5aQb/z8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HPWwgAAANwAAAAPAAAAAAAAAAAAAAAAAJgCAABkcnMvZG93&#10;bnJldi54bWxQSwUGAAAAAAQABAD1AAAAhwMAAAAA&#10;" path="m,19r15,l10,19r14,5l39,24,39,5,29,5r5,l20,,15,,,,,19xe" fillcolor="black" stroked="f">
                    <v:path arrowok="t" o:connecttype="custom" o:connectlocs="0,19;15,19;10,19;24,24;39,24;39,5;29,5;34,5;20,0;15,0;0,0;0,19" o:connectangles="0,0,0,0,0,0,0,0,0,0,0,0"/>
                  </v:shape>
                  <v:shape id="Freeform 2611" o:spid="_x0000_s2685" style="position:absolute;left:6176;top:4194;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cEMUA&#10;AADcAAAADwAAAGRycy9kb3ducmV2LnhtbESPQWvCQBCF74L/YRmhl2A2eqgluopaLK23RgWPQ3ZM&#10;gtnZkN3GtL++KwjeZnhv3vdmsepNLTpqXWVZwSROQBDnVldcKDgeduM3EM4ja6wtk4JfcrBaDgcL&#10;TLW98Td1mS9ECGGXooLS+yaV0uUlGXSxbYiDdrGtQR/WtpC6xVsIN7WcJsmrNFhxIJTY0Lak/Jr9&#10;mMB12Tn5ik5rH71/7Lv8j6JNFin1MurXcxCeev80P64/dag/mcH9mTCB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1wQxQAAANwAAAAPAAAAAAAAAAAAAAAAAJgCAABkcnMv&#10;ZG93bnJldi54bWxQSwUGAAAAAAQABAD1AAAAigMAAAAA&#10;" path="m,19r10,5l43,24,43,5,15,5r4,l10,,,19xe" fillcolor="black" stroked="f">
                    <v:path arrowok="t" o:connecttype="custom" o:connectlocs="0,19;10,24;43,24;43,5;15,5;19,5;10,0;0,19" o:connectangles="0,0,0,0,0,0,0,0"/>
                  </v:shape>
                  <v:shape id="Freeform 2612" o:spid="_x0000_s2686" style="position:absolute;left:6234;top:4203;width:43;height:20;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cK8YA&#10;AADcAAAADwAAAGRycy9kb3ducmV2LnhtbESPT0/DMAzF70h8h8hI3Fg6DhMqyyYGmrQb2h8Q3KzG&#10;NBWNU5Ks7fj082HSbrbe83s/z5ejb1VPMTWBDUwnBSjiKtiGawOH/frhCVTKyBbbwGTgRAmWi9ub&#10;OZY2DLylfpdrJSGcSjTgcu5KrVPlyGOahI5YtJ8QPWZZY61txEHCfasfi2KmPTYsDQ47enVU/e6O&#10;3sDH+//Mxc+wsuu/rli9fdf94Wsw5v5ufHkGlWnMV/PlemMFfyq08oxMo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cK8YAAADcAAAADwAAAAAAAAAAAAAAAACYAgAAZHJz&#10;L2Rvd25yZXYueG1sUEsFBgAAAAAEAAQA9QAAAIsDAAAAAA==&#10;" path="m,10r5,5l5,20r38,l43,,9,r5,5l9,,,10xe" fillcolor="black" stroked="f">
                    <v:path arrowok="t" o:connecttype="custom" o:connectlocs="0,10;5,15;5,20;43,20;43,0;9,0;14,5;9,0;0,10" o:connectangles="0,0,0,0,0,0,0,0,0"/>
                  </v:shape>
                  <v:rect id="Rectangle 2613" o:spid="_x0000_s2687" style="position:absolute;left:6296;top:4208;width:3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2614" o:spid="_x0000_s2688" style="position:absolute;left:6354;top:4213;width:3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rect id="Rectangle 2615" o:spid="_x0000_s2689" style="position:absolute;left:6412;top:4218;width:3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rect id="Rectangle 2616" o:spid="_x0000_s2690" style="position:absolute;left:6469;top:4223;width:3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shape id="Freeform 2617" o:spid="_x0000_s2691" style="position:absolute;left:6527;top:4227;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bUsMA&#10;AADcAAAADwAAAGRycy9kb3ducmV2LnhtbERPS2sCMRC+F/wPYYTearZKi6xGaaWF1oP4RL0NybhZ&#10;3EyWTarrvzeFQm/z8T1nPG1dJS7UhNKzgudeBoJYe1NyoWC7+XwagggR2WDlmRTcKMB00nkYY278&#10;lVd0WcdCpBAOOSqwMda5lEFbchh6viZO3Mk3DmOCTSFNg9cU7irZz7JX6bDk1GCxppklfV7/OAXz&#10;3X7xctYfcXCwx6U03+E9m2mlHrvt2whEpDb+i//cXybN7w/g95l0gZ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bUsMAAADcAAAADwAAAAAAAAAAAAAAAACYAgAAZHJzL2Rv&#10;d25yZXYueG1sUEsFBgAAAAAEAAQA9QAAAIgDAAAAAA==&#10;" path="m,20r19,l14,20r15,4l38,24,38,5r-5,l38,5,24,,19,,,,,20xe" fillcolor="black" stroked="f">
                    <v:path arrowok="t" o:connecttype="custom" o:connectlocs="0,20;19,20;14,20;29,24;38,24;38,5;33,5;38,5;24,0;19,0;0,0;0,20" o:connectangles="0,0,0,0,0,0,0,0,0,0,0,0"/>
                  </v:shape>
                  <v:shape id="Freeform 2618" o:spid="_x0000_s2692" style="position:absolute;left:6584;top:4232;width:39;height:24;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Ch8EA&#10;AADcAAAADwAAAGRycy9kb3ducmV2LnhtbERPzYrCMBC+L/gOYQRva6qIq12jqFiol0VdH2C2mW2D&#10;zaQ0UevbG2Fhb/Px/c5i1dla3Kj1xrGC0TABQVw4bbhUcP7O3mcgfEDWWDsmBQ/ysFr23haYanfn&#10;I91OoRQxhH2KCqoQmlRKX1Rk0Q9dQxy5X9daDBG2pdQt3mO4reU4SabSouHYUGFD24qKy+lqFey+&#10;ph97g2eTzX98Lg+byTwzuVKDfrf+BBGoC//iP3eu4/zxBF7Px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ygofBAAAA3AAAAA8AAAAAAAAAAAAAAAAAmAIAAGRycy9kb3du&#10;cmV2LnhtbFBLBQYAAAAABAAEAPUAAACGAwAAAAA=&#10;" path="m,19r5,l,19r15,5l39,24,39,5,20,5r4,l10,,,,,19xe" fillcolor="black" stroked="f">
                    <v:path arrowok="t" o:connecttype="custom" o:connectlocs="0,19;5,19;0,19;15,24;39,24;39,5;20,5;24,5;10,0;0,0;0,19" o:connectangles="0,0,0,0,0,0,0,0,0,0,0"/>
                  </v:shape>
                  <v:shape id="Freeform 2619" o:spid="_x0000_s2693" style="position:absolute;left:6637;top:4237;width:44;height:24;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HwsUA&#10;AADcAAAADwAAAGRycy9kb3ducmV2LnhtbERPS2vCQBC+F/oflhG81Y2PqkRXaYuCDxS0HnocsmMS&#10;mp1Ns1sT/fVdoeBtPr7nTOeNKcSFKpdbVtDtRCCIE6tzThWcPpcvYxDOI2ssLJOCKzmYz56fphhr&#10;W/OBLkefihDCLkYFmfdlLKVLMjLoOrYkDtzZVgZ9gFUqdYV1CDeF7EXRUBrMOTRkWNJHRsn38dco&#10;+Bqti8Vm/bPfXke7/NZ/T06DeqxUu9W8TUB4avxD/O9e6TC/9wr3Z8IF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kfCxQAAANwAAAAPAAAAAAAAAAAAAAAAAJgCAABkcnMv&#10;ZG93bnJldi54bWxQSwUGAAAAAAQABAD1AAAAigMAAAAA&#10;" path="m,19r10,5l44,24,44,5,20,5,10,,,19xe" fillcolor="black" stroked="f">
                    <v:path arrowok="t" o:connecttype="custom" o:connectlocs="0,19;10,24;44,24;44,5;20,5;10,0;0,19" o:connectangles="0,0,0,0,0,0,0"/>
                  </v:shape>
                  <v:shape id="Freeform 2620" o:spid="_x0000_s2694" style="position:absolute;left:6695;top:4247;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R2MEA&#10;AADcAAAADwAAAGRycy9kb3ducmV2LnhtbERP32vCMBB+F/Y/hBvsTVOFFtcZRQaDvWxsWt+P5Gyr&#10;zaU0sc3++2Uw8O0+vp+32UXbiZEG3zpWsFxkIIi1My3XCqrj23wNwgdkg51jUvBDHnbbh9kGS+Mm&#10;/qbxEGqRQtiXqKAJoS+l9Lohi37heuLEnd1gMSQ41NIMOKVw28lVlhXSYsupocGeXhvS18PNKjjp&#10;T4pX//H1HPWlOuXVLZc9KfX0GPcvIALFcBf/u99Nmr8q4O+ZdIH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tUdjBAAAA3AAAAA8AAAAAAAAAAAAAAAAAmAIAAGRycy9kb3du&#10;cmV2LnhtbFBLBQYAAAAABAAEAPUAAACGAwAAAAA=&#10;" path="m,9r5,5l5,19r38,l43,,10,r4,4l10,,,9xe" fillcolor="black" stroked="f">
                    <v:path arrowok="t" o:connecttype="custom" o:connectlocs="0,9;5,14;5,19;43,19;43,0;10,0;14,4;10,0;0,9" o:connectangles="0,0,0,0,0,0,0,0,0"/>
                  </v:shape>
                  <v:rect id="Rectangle 2621" o:spid="_x0000_s2695" style="position:absolute;left:6757;top:4251;width:3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shape id="Freeform 2622" o:spid="_x0000_s2696" style="position:absolute;left:6815;top:4256;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C38QA&#10;AADcAAAADwAAAGRycy9kb3ducmV2LnhtbESPTWvCQBCG74X+h2UKvQTd1IOU1FVsi0W9NVrwOGTH&#10;JJidDdk1Rn+9cxB6m2Hej2dmi8E1qqcu1J4NvI1TUMSFtzWXBva71egdVIjIFhvPZOBKARbz56cZ&#10;ZtZf+Jf6PJZKQjhkaKCKsc20DkVFDsPYt8RyO/rOYZS1K7Xt8CLhrtGTNJ1qhzVLQ4UtfVVUnPKz&#10;k96QH9JN8reMyffPti9ulHzmiTGvL8PyA1SkIf6LH+61FfyJ0MozMoG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At/EAAAA3AAAAA8AAAAAAAAAAAAAAAAAmAIAAGRycy9k&#10;b3ducmV2LnhtbFBLBQYAAAAABAAEAPUAAACJAwAAAAA=&#10;" path="m,19r29,l24,19r10,5l43,5,34,,29,,,,,19xe" fillcolor="black" stroked="f">
                    <v:path arrowok="t" o:connecttype="custom" o:connectlocs="0,19;29,19;24,19;34,24;43,5;34,0;29,0;0,0;0,19" o:connectangles="0,0,0,0,0,0,0,0,0"/>
                  </v:shape>
                  <v:rect id="Rectangle 2623" o:spid="_x0000_s2697" style="position:absolute;left:6873;top:4261;width:3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rect id="Rectangle 2624" o:spid="_x0000_s2698" style="position:absolute;left:6930;top:4266;width:3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shape id="Freeform 2625" o:spid="_x0000_s2699" style="position:absolute;left:6988;top:4266;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2Y8MA&#10;AADcAAAADwAAAGRycy9kb3ducmV2LnhtbERPS2sCMRC+C/6HMAVvNWulRVajVKlgPRSftL0NyXSz&#10;uJksm6jrv28KBW/z8T1nMmtdJS7UhNKzgkE/A0GsvSm5UHDYLx9HIEJENlh5JgU3CjCbdjsTzI2/&#10;8pYuu1iIFMIhRwU2xjqXMmhLDkPf18SJ+/GNw5hgU0jT4DWFu0o+ZdmLdFhyarBY08KSPu3OTsH6&#10;+PnxfNJvcfhlvzfSvId5ttBK9R7a1zGISG28i//dK5PmDwfw90y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2Y8MAAADcAAAADwAAAAAAAAAAAAAAAACYAgAAZHJzL2Rv&#10;d25yZXYueG1sUEsFBgAAAAAEAAQA9QAAAIgDAAAAAA==&#10;" path="m,19r19,l14,19r10,5l38,24,38,5r-9,l34,5,24,,19,,,,,19xe" fillcolor="black" stroked="f">
                    <v:path arrowok="t" o:connecttype="custom" o:connectlocs="0,19;19,19;14,19;24,24;38,24;38,5;29,5;34,5;24,0;19,0;0,0;0,19" o:connectangles="0,0,0,0,0,0,0,0,0,0,0,0"/>
                  </v:shape>
                  <v:rect id="Rectangle 2626" o:spid="_x0000_s2700" style="position:absolute;left:7046;top:4271;width:3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shape id="Freeform 2627" o:spid="_x0000_s2701" style="position:absolute;left:7103;top:4271;width:39;height:24;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MLsMA&#10;AADcAAAADwAAAGRycy9kb3ducmV2LnhtbERPzWrCQBC+C32HZQredGMttkldpS0NxIu0Ng8wzU6T&#10;xexsyK4a394VBG/z8f3Ocj3YVhyp98axgtk0AUFcOW24VlD+5pNXED4ga2wdk4IzeVivHkZLzLQ7&#10;8Q8dd6EWMYR9hgqaELpMSl81ZNFPXUccuX/XWwwR9rXUPZ5iuG3lU5IspEXDsaHBjj4bqva7g1Xw&#10;tV28bAyWJk//fCG/P57T3BRKjR+H9zcQgYZwF9/chY7z53O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KMLsMAAADcAAAADwAAAAAAAAAAAAAAAACYAgAAZHJzL2Rv&#10;d25yZXYueG1sUEsFBgAAAAAEAAQA9QAAAIgDAAAAAA==&#10;" path="m,19r10,l5,19r14,5l39,24,39,4,24,4r5,l15,,,,,19xe" fillcolor="black" stroked="f">
                    <v:path arrowok="t" o:connecttype="custom" o:connectlocs="0,19;10,19;5,19;19,24;39,24;39,4;24,4;29,4;15,0;0,0;0,19" o:connectangles="0,0,0,0,0,0,0,0,0,0,0"/>
                  </v:shape>
                  <v:rect id="Rectangle 2628" o:spid="_x0000_s2702" style="position:absolute;left:7161;top:4275;width:3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shape id="Freeform 2629" o:spid="_x0000_s2703" style="position:absolute;left:7214;top:4275;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7nMYA&#10;AADcAAAADwAAAGRycy9kb3ducmV2LnhtbESPT2vCQBDF7wW/wzKCl6AbLRWJruIfWlpvRgWPQ3ZM&#10;gtnZkN3G6KfvFgq9zfDevN+bxaozlWipcaVlBeNRDII4s7rkXMHp+D6cgXAeWWNlmRQ8yMFq2XtZ&#10;YKLtnQ/Upj4XIYRdggoK7+tESpcVZNCNbE0ctKttDPqwNrnUDd5DuKnkJI6n0mDJgVBgTduCslv6&#10;bQLXpZf4KzqvfbT72LfZk6JNGik16HfrOQhPnf83/11/6lD/9Q1+nwkT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g7nMYAAADcAAAADwAAAAAAAAAAAAAAAACYAgAAZHJz&#10;L2Rvd25yZXYueG1sUEsFBgAAAAAEAAQA9QAAAIsDAAAAAA==&#10;" path="m,20r9,4l43,24,43,5,19,5,9,,,20xe" fillcolor="black" stroked="f">
                    <v:path arrowok="t" o:connecttype="custom" o:connectlocs="0,20;9,24;43,24;43,5;19,5;9,0;0,20" o:connectangles="0,0,0,0,0,0,0"/>
                  </v:shape>
                  <v:shape id="Freeform 2630" o:spid="_x0000_s2704" style="position:absolute;left:7276;top:4280;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l68UA&#10;AADcAAAADwAAAGRycy9kb3ducmV2LnhtbESPT2vCQBDF74LfYRnBS9CNFqREV/EPSttbo4LHITsm&#10;wexsyK4x9tN3CwVvM7w37/dmsepMJVpqXGlZwWQcgyDOrC45V3A67kfvIJxH1lhZJgVPcrBa9nsL&#10;TLR98De1qc9FCGGXoILC+zqR0mUFGXRjWxMH7Wobgz6sTS51g48Qbio5jeOZNFhyIBRY07ag7Jbe&#10;TeC69BJ/Rue1j3aHrzb7oWiTRkoNB916DsJT51/m/+sPHeq/zeDvmTC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qXrxQAAANwAAAAPAAAAAAAAAAAAAAAAAJgCAABkcnMv&#10;ZG93bnJldi54bWxQSwUGAAAAAAQABAD1AAAAigMAAAAA&#10;" path="m,19r29,l24,19r10,5l43,5,34,,29,,,,,19xe" fillcolor="black" stroked="f">
                    <v:path arrowok="t" o:connecttype="custom" o:connectlocs="0,19;29,19;24,19;34,24;43,5;34,0;29,0;0,0;0,19" o:connectangles="0,0,0,0,0,0,0,0,0"/>
                  </v:shape>
                  <v:rect id="Rectangle 2631" o:spid="_x0000_s2705" style="position:absolute;left:7334;top:4285;width:3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rect id="Rectangle 2632" o:spid="_x0000_s2706" style="position:absolute;left:7391;top:4290;width:3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shape id="Freeform 2633" o:spid="_x0000_s2707" style="position:absolute;left:7444;top:4290;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xmcYA&#10;AADcAAAADwAAAGRycy9kb3ducmV2LnhtbESPT2vCQBDF7wW/wzKCl6AbLRSNruIfWlpvRgWPQ3ZM&#10;gtnZkN3G6KfvFgq9zfDevN+bxaozlWipcaVlBeNRDII4s7rkXMHp+D6cgnAeWWNlmRQ8yMFq2XtZ&#10;YKLtnQ/Upj4XIYRdggoK7+tESpcVZNCNbE0ctKttDPqwNrnUDd5DuKnkJI7fpMGSA6HAmrYFZbf0&#10;2wSuSy/xV3Re+2j3sW+zJ0WbNFJq0O/WcxCeOv9v/rv+1KH+6wx+nwkT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UxmcYAAADcAAAADwAAAAAAAAAAAAAAAACYAgAAZHJz&#10;L2Rvd25yZXYueG1sUEsFBgAAAAAEAAQA9QAAAIsDAAAAAA==&#10;" path="m,19r10,5l43,24,43,5,15,5r4,l10,,,19xe" fillcolor="black" stroked="f">
                    <v:path arrowok="t" o:connecttype="custom" o:connectlocs="0,19;10,24;43,24;43,5;15,5;19,5;10,0;0,19" o:connectangles="0,0,0,0,0,0,0,0"/>
                  </v:shape>
                  <v:shape id="Freeform 2634" o:spid="_x0000_s2708" style="position:absolute;left:7507;top:429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MjMQA&#10;AADcAAAADwAAAGRycy9kb3ducmV2LnhtbESP0WrCQBBF34X+wzIF33QTUVtSN1IEiyBUavyAaXaa&#10;hGZnY3Yb4993Hgp9m+HeuffMZju6Vg3Uh8azgXSegCIuvW24MnAp9rNnUCEiW2w9k4E7BdjmD5MN&#10;Ztbf+IOGc6yUhHDI0EAdY5dpHcqaHIa574hF+/K9wyhrX2nb403CXasXSbLWDhuWhho72tVUfp9/&#10;nIF4pLfLE6+On++nKxU4cJHe2Zjp4/j6AirSGP/Nf9cHK/hLwZdnZAK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zIzEAAAA3AAAAA8AAAAAAAAAAAAAAAAAmAIAAGRycy9k&#10;b3ducmV2LnhtbFBLBQYAAAAABAAEAPUAAACJAwAAAAA=&#10;" path="m,19r4,l,19r14,5l24,4,9,,4,,,,,19xe" fillcolor="black" stroked="f">
                    <v:path arrowok="t" o:connecttype="custom" o:connectlocs="0,19;4,19;0,19;14,24;24,4;9,0;4,0;0,0;0,19" o:connectangles="0,0,0,0,0,0,0,0,0"/>
                  </v:shape>
                  <v:shape id="Freeform 2635" o:spid="_x0000_s2709" style="position:absolute;left:1114;top:966;width:39;height:24;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Ev8IA&#10;AADcAAAADwAAAGRycy9kb3ducmV2LnhtbERP22rCQBB9L/Qflin4VjcWsRrdhFYMxJfi7QPG7Jgs&#10;zc6G7Krp33eFQt/mcK6zygfbihv13jhWMBknIIgrpw3XCk7H4nUOwgdkja1jUvBDHvLs+WmFqXZ3&#10;3tPtEGoRQ9inqKAJoUul9FVDFv3YdcSRu7jeYoiwr6Xu8R7DbSvfkmQmLRqODQ12tG6o+j5crYLN&#10;1+x9a/BkisXZl3L3OV0UplRq9DJ8LEEEGsK/+M9d6jh/OoHH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sS/wgAAANwAAAAPAAAAAAAAAAAAAAAAAJgCAABkcnMvZG93&#10;bnJldi54bWxQSwUGAAAAAAQABAD1AAAAhwMAAAAA&#10;" path="m,19r39,5l39,4,,,,19xe" fillcolor="black" stroked="f">
                    <v:path arrowok="t" o:connecttype="custom" o:connectlocs="0,19;39,24;39,4;0,0;0,19" o:connectangles="0,0,0,0,0"/>
                  </v:shape>
                  <v:rect id="Rectangle 2636" o:spid="_x0000_s2710" style="position:absolute;left:1172;top:970;width:3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rect id="Rectangle 2637" o:spid="_x0000_s2711" style="position:absolute;left:1229;top:975;width:3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shape id="Freeform 2638" o:spid="_x0000_s2712" style="position:absolute;left:1287;top:975;width:39;height:24;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nJ8IA&#10;AADcAAAADwAAAGRycy9kb3ducmV2LnhtbERP22rCQBB9L/gPywi+6cYSvKSuYsVAfCnePmCanSZL&#10;s7Mhu2r6912h0Lc5nOusNr1txJ06bxwrmE4SEMSl04YrBddLPl6A8AFZY+OYFPyQh8168LLCTLsH&#10;n+h+DpWIIewzVFCH0GZS+rImi37iWuLIfbnOYoiwq6Tu8BHDbSNfk2QmLRqODTW2tKup/D7frIL9&#10;x2x+MHg1+fLTF/L4ni5zUyg1GvbbNxCB+vAv/nMXOs5PU3g+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WcnwgAAANwAAAAPAAAAAAAAAAAAAAAAAJgCAABkcnMvZG93&#10;bnJldi54bWxQSwUGAAAAAAQABAD1AAAAhwMAAAAA&#10;" path="m,19r39,5l39,5,,,,19xe" fillcolor="black" stroked="f">
                    <v:path arrowok="t" o:connecttype="custom" o:connectlocs="0,19;39,24;39,5;0,0;0,19" o:connectangles="0,0,0,0,0"/>
                  </v:shape>
                  <v:shape id="Freeform 2639" o:spid="_x0000_s2713" style="position:absolute;left:1345;top:980;width:38;height:29;visibility:visible;mso-wrap-style:square;v-text-anchor:top" coordsize="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Oj8IA&#10;AADcAAAADwAAAGRycy9kb3ducmV2LnhtbERPTWvCQBC9F/wPywje6sagpUZXkRZbIaeqB49DdsyG&#10;ZGdDdo3pv+8KQm/zeJ+z3g62ET11vnKsYDZNQBAXTldcKjif9q/vIHxA1tg4JgW/5GG7Gb2sMdPu&#10;zj/UH0MpYgj7DBWYENpMSl8YsuinriWO3NV1FkOEXSl1h/cYbhuZJsmbtFhxbDDY0oehoj7erII8&#10;L5b7vOkvabv8Nv7zqz7P01qpyXjYrUAEGsK/+Ok+6Dh/voDH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I6PwgAAANwAAAAPAAAAAAAAAAAAAAAAAJgCAABkcnMvZG93&#10;bnJldi54bWxQSwUGAAAAAAQABAD1AAAAhwMAAAAA&#10;" path="m,19l38,29r,-19l,,,19xe" fillcolor="black" stroked="f">
                    <v:path arrowok="t" o:connecttype="custom" o:connectlocs="0,19;38,29;38,10;0,0;0,19" o:connectangles="0,0,0,0,0"/>
                  </v:shape>
                  <v:shape id="Freeform 2640" o:spid="_x0000_s2714" style="position:absolute;left:1398;top:994;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QkMMA&#10;AADcAAAADwAAAGRycy9kb3ducmV2LnhtbERPTUsDMRC9C/6HMII3m9TKUrZNiwq2RfCwVdoeh2Tc&#10;LLuZLJvYrv/eCIK3ebzPWa5H34kzDbEJrGE6USCITbAN1xo+3l/u5iBiQrbYBSYN3xRhvbq+WmJp&#10;w4UrOu9TLXIIxxI1uJT6UspoHHmMk9ATZ+4zDB5ThkMt7YCXHO47ea9UIT02nBsc9vTsyLT7L6/h&#10;WMzmstpMzda0Twf1dqpa9eq0vr0ZHxcgEo3pX/zn3tk8/6GA32fy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vQkMMAAADcAAAADwAAAAAAAAAAAAAAAACYAgAAZHJzL2Rv&#10;d25yZXYueG1sUEsFBgAAAAAEAAQA9QAAAIgDAAAAAA==&#10;" path="m,20r33,9l43,10,9,,,20xe" fillcolor="black" stroked="f">
                    <v:path arrowok="t" o:connecttype="custom" o:connectlocs="0,20;33,29;43,10;9,0;0,20" o:connectangles="0,0,0,0,0"/>
                  </v:shape>
                  <v:shape id="Freeform 2641" o:spid="_x0000_s2715" style="position:absolute;left:1455;top:1009;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C8QA&#10;AADcAAAADwAAAGRycy9kb3ducmV2LnhtbERPTUsDMRC9C/6HMEJvNmkrtaxNixXUIvSwVdTjkIyb&#10;ZTeTZRPb7b9vCoK3ebzPWa4H34oD9bEOrGEyViCITbA1Vxo+3p9vFyBiQrbYBiYNJ4qwXl1fLbGw&#10;4cglHfapEjmEY4EaXEpdIWU0jjzGceiIM/cTeo8pw76StsdjDvetnCo1lx5rzg0OO3pyZJr9r9fw&#10;NZ8tZPkyMa+m2Xyq3XfZqDen9ehmeHwAkWhI/+I/99bm+Xf3cHkmXy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dQvEAAAA3AAAAA8AAAAAAAAAAAAAAAAAmAIAAGRycy9k&#10;b3ducmV2LnhtbFBLBQYAAAAABAAEAPUAAACJAwAAAAA=&#10;" path="m,19r10,l5,19,34,29,43,9,15,,10,,,,,19xe" fillcolor="black" stroked="f">
                    <v:path arrowok="t" o:connecttype="custom" o:connectlocs="0,19;10,19;5,19;34,29;43,9;15,0;10,0;0,0;0,19" o:connectangles="0,0,0,0,0,0,0,0,0"/>
                  </v:shape>
                  <v:shape id="Freeform 2642" o:spid="_x0000_s2716" style="position:absolute;left:1508;top:1023;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hecYA&#10;AADcAAAADwAAAGRycy9kb3ducmV2LnhtbESPT0sDMRDF74LfIYzgzSZVKWXbtKjgHwQPW0V7HJJx&#10;s+xmsmxiu3575yD0NsN7895v1tsp9upAY24TW5jPDChil3zLjYWP98erJahckD32icnCL2XYbs7P&#10;1lj5dOSaDrvSKAnhXKGFUMpQaZ1doIh5lgZi0b7TGLHIOjbaj3iU8Njra2MWOmLL0hBwoIdArtv9&#10;RAtfi5ulrp/m7tl195/mbV935jVYe3kx3a1AFZrKyfx//eIF/1Zo5Rm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jhecYAAADcAAAADwAAAAAAAAAAAAAAAACYAgAAZHJz&#10;L2Rvd25yZXYueG1sUEsFBgAAAAAEAAQA9QAAAIsDAAAAAA==&#10;" path="m,19l34,29,43,10,10,,,19xe" fillcolor="black" stroked="f">
                    <v:path arrowok="t" o:connecttype="custom" o:connectlocs="0,19;34,29;43,10;10,0;0,19" o:connectangles="0,0,0,0,0"/>
                  </v:shape>
                  <v:shape id="Freeform 2643" o:spid="_x0000_s2717" style="position:absolute;left:1566;top:1038;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NH8YA&#10;AADcAAAADwAAAGRycy9kb3ducmV2LnhtbESPzWrDMBCE74W+g9hCLyWWW0pwHMshGAo9tAcnoTS3&#10;xVr/EGtlLCV23j4qFHLbZWbnm802s+nFhUbXWVbwGsUgiCurO24UHPYfiwSE88gae8uk4EoONvnj&#10;Q4apthOXdNn5RoQQdikqaL0fUild1ZJBF9mBOGi1HQ36sI6N1CNOIdz08i2Ol9Jgx4HQ4kBFS9Vp&#10;dzYB8lJu2dXH4hgz/RTJ+fv366CVen6at2sQnmZ/N/9ff+pQ/30Ff8+ECW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oNH8YAAADcAAAADwAAAAAAAAAAAAAAAACYAgAAZHJz&#10;L2Rvd25yZXYueG1sUEsFBgAAAAAEAAQA9QAAAIsDAAAAAA==&#10;" path="m,19r4,l,19,28,33,38,14,9,,4,,,,,19xe" fillcolor="black" stroked="f">
                    <v:path arrowok="t" o:connecttype="custom" o:connectlocs="0,19;4,19;0,19;28,33;38,14;9,0;4,0;0,0;0,19" o:connectangles="0,0,0,0,0,0,0,0,0"/>
                  </v:shape>
                  <v:shape id="Freeform 2644" o:spid="_x0000_s2718" style="position:absolute;left:1614;top:1057;width:48;height:33;visibility:visible;mso-wrap-style:square;v-text-anchor:top" coordsize="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Em8QA&#10;AADcAAAADwAAAGRycy9kb3ducmV2LnhtbESPQWvCQBCF7wX/wzIFL6VuKiiSukqVSvVmoj9gyI5J&#10;MDsbshsT/33nUOhthvfmvW/W29E16kFdqD0b+JgloIgLb2suDVwvh/cVqBCRLTaeycCTAmw3k5c1&#10;ptYPnNEjj6WSEA4pGqhibFOtQ1GRwzDzLbFoN985jLJ2pbYdDhLuGj1PkqV2WLM0VNjSvqLinvfO&#10;QB9Ovc9uNOyG0/n+U4/Z23e+M2b6On59goo0xn/z3/XRCv5C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6xJvEAAAA3AAAAA8AAAAAAAAAAAAAAAAAmAIAAGRycy9k&#10;b3ducmV2LnhtbFBLBQYAAAAABAAEAPUAAACJAwAAAAA=&#10;" path="m,19l33,33r,-4l38,33,48,24,43,19r,-5l9,,,19xe" fillcolor="black" stroked="f">
                    <v:path arrowok="t" o:connecttype="custom" o:connectlocs="0,19;33,33;33,29;38,33;48,24;43,19;43,14;9,0;0,19" o:connectangles="0,0,0,0,0,0,0,0,0"/>
                  </v:shape>
                  <v:shape id="Freeform 2645" o:spid="_x0000_s2719" style="position:absolute;left:1667;top:1086;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PcIA&#10;AADcAAAADwAAAGRycy9kb3ducmV2LnhtbERP22rCQBB9F/oPywi+6SQtthpdpZQWWrGIlw8YsmMS&#10;zM6G7Krx77tCwbc5nOvMl52t1YVbXznRkI4SUCy5M5UUGg77r+EElA8khmonrOHGHpaLp96cMuOu&#10;suXLLhQqhojPSEMZQpMh+rxkS37kGpbIHV1rKUTYFmhausZwW+NzkryipUpiQ0kNf5Scn3Znq+GU&#10;HhFptd78rt3L59SNK/x5u2k96HfvM1CBu/AQ/7u/TZw/TuH+TLwA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GE9wgAAANwAAAAPAAAAAAAAAAAAAAAAAJgCAABkcnMvZG93&#10;bnJldi54bWxQSwUGAAAAAAQABAD1AAAAhwMAAAAA&#10;" path="m,19l33,38,43,19,9,,,19xe" fillcolor="black" stroked="f">
                    <v:path arrowok="t" o:connecttype="custom" o:connectlocs="0,19;33,38;43,19;9,0;0,19" o:connectangles="0,0,0,0,0"/>
                  </v:shape>
                  <v:shape id="Freeform 2646" o:spid="_x0000_s2720" style="position:absolute;left:1715;top:1114;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5AsMA&#10;AADcAAAADwAAAGRycy9kb3ducmV2LnhtbERPTWvCQBC9F/oflil4q5uKikRXaQuKIgWbiOchOybB&#10;7GzMrjH6612h0Ns83ufMFp2pREuNKy0r+OhHIIgzq0vOFezT5fsEhPPIGivLpOBGDhbz15cZxtpe&#10;+ZfaxOcihLCLUUHhfR1L6bKCDLq+rYkDd7SNQR9gk0vd4DWEm0oOomgsDZYcGgqs6bug7JRcjIJs&#10;u0p/zm63udNpPfw6HG5pO06U6r11n1MQnjr/L/5zr3WYPxrA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5AsMAAADcAAAADwAAAAAAAAAAAAAAAACYAgAAZHJzL2Rv&#10;d25yZXYueG1sUEsFBgAAAAAEAAQA9QAAAIgDAAAAAA==&#10;" path="m,20l33,44,43,24,9,,,20xe" fillcolor="black" stroked="f">
                    <v:path arrowok="t" o:connecttype="custom" o:connectlocs="0,20;33,44;43,24;9,0;0,20" o:connectangles="0,0,0,0,0"/>
                  </v:shape>
                  <v:shape id="Freeform 2647" o:spid="_x0000_s2721" style="position:absolute;left:1763;top:1148;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gAsQA&#10;AADcAAAADwAAAGRycy9kb3ducmV2LnhtbERPyW7CMBC9V+IfrEHiVpy2UEGKg9oCUsSN5QC3aTzN&#10;0ngcxQZSvh5XQuptnt46s3lnanGm1pWWFTwNIxDEmdUl5wr2u9XjBITzyBpry6TglxzMk97DDGNt&#10;L7yh89bnIoSwi1FB4X0TS+myggy6oW2IA/dtW4M+wDaXusVLCDe1fI6iV2mw5NBQYEOfBWU/25NR&#10;cDhWi6+pG9mPDU6XmFa79TVdKDXod+9vIDx1/l98d6c6zB+/wN8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SoALEAAAA3AAAAA8AAAAAAAAAAAAAAAAAmAIAAGRycy9k&#10;b3ducmV2LnhtbFBLBQYAAAAABAAEAPUAAACJAwAAAAA=&#10;" path="m,19l28,43,38,24,9,,,19xe" fillcolor="black" stroked="f">
                    <v:path arrowok="t" o:connecttype="custom" o:connectlocs="0,19;28,43;38,24;9,0;0,19" o:connectangles="0,0,0,0,0"/>
                  </v:shape>
                  <v:shape id="Freeform 2648" o:spid="_x0000_s2722" style="position:absolute;left:1806;top:1182;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4dsMA&#10;AADcAAAADwAAAGRycy9kb3ducmV2LnhtbERPS2vCQBC+C/6HZQRvulFs0dRVfBVCbz4O7W2aHZNo&#10;djZkV43++q5Q8DYf33Om88aU4kq1KywrGPQjEMSp1QVnCg77z94YhPPIGkvLpOBODuazdmuKsbY3&#10;3tJ15zMRQtjFqCD3voqldGlOBl3fVsSBO9raoA+wzqSu8RbCTSmHUfQuDRYcGnKsaJVTet5djILv&#10;n9P6d+JGdrnFyQaT0/7rkayV6naaxQcIT41/if/diQ7z30bwfCZ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s4dsMAAADcAAAADwAAAAAAAAAAAAAAAACYAgAAZHJzL2Rv&#10;d25yZXYueG1sUEsFBgAAAAAEAAQA9QAAAIgDAAAAAA==&#10;" path="m,19l29,43,38,24,9,,,19xe" fillcolor="black" stroked="f">
                    <v:path arrowok="t" o:connecttype="custom" o:connectlocs="0,19;29,43;38,24;9,0;0,19" o:connectangles="0,0,0,0,0"/>
                  </v:shape>
                  <v:shape id="Freeform 2649" o:spid="_x0000_s2723" style="position:absolute;left:1854;top:1220;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d7cMA&#10;AADcAAAADwAAAGRycy9kb3ducmV2LnhtbERPTWvCQBC9C/6HZYTedFOpUtOsolUheFN7aG/T7DSJ&#10;ZmdDdhvT/npXELzN431OsuhMJVpqXGlZwfMoAkGcWV1yruDjuB2+gnAeWWNlmRT8kYPFvN9LMNb2&#10;wntqDz4XIYRdjAoK7+tYSpcVZNCNbE0cuB/bGPQBNrnUDV5CuKnkOIqm0mDJoaHAmt4Lys6HX6Pg&#10;8+u0/p65F7va42yD6em4+0/XSj0NuuUbCE+df4jv7lSH+ZMJ3J4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ed7cMAAADcAAAADwAAAAAAAAAAAAAAAACYAgAAZHJzL2Rv&#10;d25yZXYueG1sUEsFBgAAAAAEAAQA9QAAAIgDAAAAAA==&#10;" path="m,19l29,43,38,24,9,,,19xe" fillcolor="black" stroked="f">
                    <v:path arrowok="t" o:connecttype="custom" o:connectlocs="0,19;29,43;38,24;9,0;0,19" o:connectangles="0,0,0,0,0"/>
                  </v:shape>
                  <v:shape id="Freeform 2650" o:spid="_x0000_s2724" style="position:absolute;left:1892;top:1263;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L78MA&#10;AADcAAAADwAAAGRycy9kb3ducmV2LnhtbESPQWvDMAyF74P+B6PCbovTZQ0hrRtKS2E7rlvvIlaT&#10;tLEcbC/J/v08GOwm8d779LStZtOLkZzvLCtYJSkI4trqjhsFnx+npwKED8gae8uk4Js8VLvFwxZL&#10;bSd+p/EcGhEh7EtU0IYwlFL6uiWDPrEDcdSu1hkMcXWN1A6nCDe9fE7TXBrsOF5ocaBDS/X9/GUi&#10;pbgNxctlunh9DFl6y8b1mxuVelzO+w2IQHP4N/+lX3Wsv87h95k4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mL78MAAADcAAAADwAAAAAAAAAAAAAAAACYAgAAZHJzL2Rv&#10;d25yZXYueG1sUEsFBgAAAAAEAAQA9QAAAIgDAAAAAA==&#10;" path="m,10l24,39,43,29,19,,,10xe" fillcolor="black" stroked="f">
                    <v:path arrowok="t" o:connecttype="custom" o:connectlocs="0,10;24,39;43,29;19,0;0,10" o:connectangles="0,0,0,0,0"/>
                  </v:shape>
                  <v:shape id="Freeform 2651" o:spid="_x0000_s2725" style="position:absolute;left:1935;top:1307;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hI74A&#10;AADcAAAADwAAAGRycy9kb3ducmV2LnhtbERPyQrCMBC9C/5DGMGbpgouVKOoIHjx4HLpbWimCzaT&#10;0kRb/94Igrd5vHXW285U4kWNKy0rmIwjEMSp1SXnCu6342gJwnlkjZVlUvAmB9tNv7fGWNuWL/S6&#10;+lyEEHYxKii8r2MpXVqQQTe2NXHgMtsY9AE2udQNtiHcVHIaRXNpsOTQUGBNh4LSx/VpFCTtYpkl&#10;b3t+1km285ztb2Z2UWo46HYrEJ46/xf/3Ccd5s8W8H0mXC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RoSO+AAAA3AAAAA8AAAAAAAAAAAAAAAAAmAIAAGRycy9kb3ducmV2&#10;LnhtbFBLBQYAAAAABAAEAPUAAACDAwAAAAA=&#10;" path="m,9l24,33,34,24,10,,,9xe" fillcolor="black" stroked="f">
                    <v:path arrowok="t" o:connecttype="custom" o:connectlocs="0,9;24,33;34,24;10,0;0,9" o:connectangles="0,0,0,0,0"/>
                  </v:shape>
                  <v:shape id="Freeform 2652" o:spid="_x0000_s2726" style="position:absolute;left:1969;top:1345;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IoMUA&#10;AADcAAAADwAAAGRycy9kb3ducmV2LnhtbESP3WoCQQyF7wt9hyGF3tWsLVpdHaWUFqxYij8PEHbi&#10;7uJOZtmZ6vr25qLQu4Rzcs6X+bL3jTlzF+sgFoaDDAxLEVwtpYXD/vNpAiYmEkdNELZw5QjLxf3d&#10;nHIXLrLl8y6VRkMk5mShSqnNEWNRsac4CC2LasfQeUq6diW6ji4a7ht8zrIxeqpFGypq+b3i4rT7&#10;9RZOwyMirTc/35vw8jENoxq/Xq/WPj70bzMwifv0b/67XjnFHymtPqMT4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igxQAAANwAAAAPAAAAAAAAAAAAAAAAAJgCAABkcnMv&#10;ZG93bnJldi54bWxQSwUGAAAAAAQABAD1AAAAigMAAAAA&#10;" path="m,10l24,38,43,29,19,,,10xe" fillcolor="black" stroked="f">
                    <v:path arrowok="t" o:connecttype="custom" o:connectlocs="0,10;24,38;43,29;19,0;0,10" o:connectangles="0,0,0,0,0"/>
                  </v:shape>
                  <v:shape id="Freeform 2653" o:spid="_x0000_s2727" style="position:absolute;left:2008;top:1388;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fncMA&#10;AADcAAAADwAAAGRycy9kb3ducmV2LnhtbESPQW/CMAyF75P4D5GRdhspMKZSCAgxIbHjOrhbjWkL&#10;jVMloS3/nkyatJut997n5/V2MI3oyPnasoLpJAFBXFhdc6ng9HN4S0H4gKyxsUwKHuRhuxm9rDHT&#10;tudv6vJQighhn6GCKoQ2k9IXFRn0E9sSR+1incEQV1dK7bCPcNPIWZJ8SIM1xwsVtrSvqLjldxMp&#10;6bVN38/92evPME+u827x5TqlXsfDbgUi0BD+zX/po471F0v4fSZO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YfncMAAADcAAAADwAAAAAAAAAAAAAAAACYAgAAZHJzL2Rv&#10;d25yZXYueG1sUEsFBgAAAAAEAAQA9QAAAIgDAAAAAA==&#10;" path="m,10l24,39,43,29,19,,,10xe" fillcolor="black" stroked="f">
                    <v:path arrowok="t" o:connecttype="custom" o:connectlocs="0,10;24,39;43,29;19,0;0,10" o:connectangles="0,0,0,0,0"/>
                  </v:shape>
                  <v:shape id="Freeform 2654" o:spid="_x0000_s2728" style="position:absolute;left:2046;top:1436;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8vcIA&#10;AADcAAAADwAAAGRycy9kb3ducmV2LnhtbESPQW/CMAyF75P4D5GRdhspY0NVISAEQmLHsXG3GtMW&#10;GqdKsrb79/gwabdn+fnze+vt6FrVU4iNZwPzWQaKuPS24crA99fxJQcVE7LF1jMZ+KUI283kaY2F&#10;9QN/Un9OlRIIxwIN1Cl1hdaxrMlhnPmOWHZXHxwmGUOlbcBB4K7Vr1m21A4blg81drSvqbyff5xQ&#10;8luXv12GS7SHtMhui/79I/TGPE/H3QpUojH9m/+uT1biLyW+lBEFe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Hy9wgAAANwAAAAPAAAAAAAAAAAAAAAAAJgCAABkcnMvZG93&#10;bnJldi54bWxQSwUGAAAAAAQABAD1AAAAhwMAAAAA&#10;" path="m,10l24,39,43,29,19,,,10xe" fillcolor="black" stroked="f">
                    <v:path arrowok="t" o:connecttype="custom" o:connectlocs="0,10;24,39;43,29;19,0;0,10" o:connectangles="0,0,0,0,0"/>
                  </v:shape>
                  <v:shape id="Freeform 2655" o:spid="_x0000_s2729" style="position:absolute;left:2084;top:1480;width:44;height:38;visibility:visible;mso-wrap-style:square;v-text-anchor:top" coordsize="4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FzsMA&#10;AADcAAAADwAAAGRycy9kb3ducmV2LnhtbERPTWvCQBC9C/6HZYTedJNSoqSuUqWWQvFgLJTehuw0&#10;CcnOht1V47/vCoK3ebzPWa4H04kzOd9YVpDOEhDEpdUNVwq+j7vpAoQPyBo7y6TgSh7Wq/Foibm2&#10;Fz7QuQiViCHsc1RQh9DnUvqyJoN+ZnviyP1ZZzBE6CqpHV5iuOnkc5Jk0mDDsaHGnrY1lW1xMgqy&#10;w0s7/0h/d+X7fvNzatviy+mrUk+T4e0VRKAhPMR396eO87MUbs/E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DFzsMAAADcAAAADwAAAAAAAAAAAAAAAACYAgAAZHJzL2Rv&#10;d25yZXYueG1sUEsFBgAAAAAEAAQA9QAAAIgDAAAAAA==&#10;" path="m,9l24,38,44,28,20,,,9xe" fillcolor="black" stroked="f">
                    <v:path arrowok="t" o:connecttype="custom" o:connectlocs="0,9;24,38;44,28;20,0;0,9" o:connectangles="0,0,0,0,0"/>
                  </v:shape>
                  <v:shape id="Freeform 2656" o:spid="_x0000_s2730" style="position:absolute;left:2118;top:1523;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4198IA&#10;AADcAAAADwAAAGRycy9kb3ducmV2LnhtbERP22rCQBB9L/Qflin4VidavKVupJQWarGI2g8YsmMS&#10;kp0N2VXj37tCoW9zONdZrnrbqDN3vnKiYTRMQLHkzlRSaPg9fD7PQflAYqhxwhqu7GGVPT4sKTXu&#10;Ijs+70OhYoj4lDSUIbQpos9LtuSHrmWJ3NF1lkKEXYGmo0sMtw2Ok2SKliqJDSW1/F5yXu9PVkM9&#10;OiLS92b7s3EvHws3qXA9u2o9eOrfXkEF7sO/+M/9ZeL86Rjuz8QLML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jX3wgAAANwAAAAPAAAAAAAAAAAAAAAAAJgCAABkcnMvZG93&#10;bnJldi54bWxQSwUGAAAAAAQABAD1AAAAhwMAAAAA&#10;" path="m,9l24,38,43,29,19,,,9xe" fillcolor="black" stroked="f">
                    <v:path arrowok="t" o:connecttype="custom" o:connectlocs="0,9;24,38;43,29;19,0;0,9" o:connectangles="0,0,0,0,0"/>
                  </v:shape>
                  <v:shape id="Freeform 2657" o:spid="_x0000_s2731" style="position:absolute;left:2152;top:1571;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QbMEA&#10;AADcAAAADwAAAGRycy9kb3ducmV2LnhtbERP22rCQBB9F/oPyxR804mKtk1dRUTBilJq+wFDdkyC&#10;2dmQXTX+vVsQfJvDuc503tpKXbjxpRMNg34CiiVzppRcw9/vuvcOygcSQ5UT1nBjD/PZS2dKqXFX&#10;+eHLIeQqhohPSUMRQp0i+qxgS77vapbIHV1jKUTY5GgausZwW+EwSSZoqZTYUFDNy4Kz0+FsNZwG&#10;R0Ta7r73OzdafbhxiV9vN627r+3iE1TgNjzFD/fGxPmTEfw/Ey/A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CkGzBAAAA3AAAAA8AAAAAAAAAAAAAAAAAmAIAAGRycy9kb3du&#10;cmV2LnhtbFBLBQYAAAAABAAEAPUAAACGAwAAAAA=&#10;" path="m,9l24,38,43,29,19,,,9xe" fillcolor="black" stroked="f">
                    <v:path arrowok="t" o:connecttype="custom" o:connectlocs="0,9;24,38;43,29;19,0;0,9" o:connectangles="0,0,0,0,0"/>
                  </v:shape>
                  <v:shape id="Freeform 2658" o:spid="_x0000_s2732" style="position:absolute;left:2185;top:1614;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XPMUA&#10;AADcAAAADwAAAGRycy9kb3ducmV2LnhtbERPTWvCQBC9C/0PyxR6EbNpFakxG7EFRRCEph70NmSn&#10;SWh2NmS3Ju2vdwWht3m8z0lXg2nEhTpXW1bwHMUgiAuray4VHD83k1cQziNrbCyTgl9ysMoeRikm&#10;2vb8QZfclyKEsEtQQeV9m0jpiooMusi2xIH7sp1BH2BXSt1hH8JNI1/ieC4N1hwaKmzpvaLiO/8x&#10;ChZ/Z7fN39b9rJ/mezrxeNgeDko9PQ7rJQhPg/8X3907HebPZ3B7Jl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hc8xQAAANwAAAAPAAAAAAAAAAAAAAAAAJgCAABkcnMv&#10;ZG93bnJldi54bWxQSwUGAAAAAAQABAD1AAAAigMAAAAA&#10;" path="m,10l10,24,24,43,43,34,29,14,19,,,10xe" fillcolor="black" stroked="f">
                    <v:path arrowok="t" o:connecttype="custom" o:connectlocs="0,10;10,24;24,43;43,34;29,14;19,0;0,10" o:connectangles="0,0,0,0,0,0,0"/>
                  </v:shape>
                  <v:shape id="Freeform 2659" o:spid="_x0000_s2733" style="position:absolute;left:2219;top:1662;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yp8UA&#10;AADcAAAADwAAAGRycy9kb3ducmV2LnhtbERPTWvCQBC9C/6HZYReRDe2VWrMRmyhIgiCaQ/1NmTH&#10;JJidDdmtSfvru0LB2zze5yTr3tTiSq2rLCuYTSMQxLnVFRcKPj/eJy8gnEfWWFsmBT/kYJ0OBwnG&#10;2nZ8pGvmCxFC2MWooPS+iaV0eUkG3dQ2xIE729agD7AtpG6xC+Gmlo9RtJAGKw4NJTb0VlJ+yb6N&#10;guXvyW2z10333D1le/ricb89HJR6GPWbFQhPvb+L/907HeYv5n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rKnxQAAANwAAAAPAAAAAAAAAAAAAAAAAJgCAABkcnMv&#10;ZG93bnJldi54bWxQSwUGAAAAAAQABAD1AAAAigMAAAAA&#10;" path="m,10l24,43,43,34,19,,,10xe" fillcolor="black" stroked="f">
                    <v:path arrowok="t" o:connecttype="custom" o:connectlocs="0,10;24,43;43,34;19,0;0,10" o:connectangles="0,0,0,0,0"/>
                  </v:shape>
                  <v:shape id="Freeform 2660" o:spid="_x0000_s2734" style="position:absolute;left:2252;top:1710;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c3MEA&#10;AADcAAAADwAAAGRycy9kb3ducmV2LnhtbERPzYrCMBC+C/sOYRb2pqkeqlSjyC6FXb349wBjM7al&#10;zaQ0ae2+vREEb/Px/c5qM5ha9NS60rKC6SQCQZxZXXKu4HJOxwsQziNrrC2Tgn9ysFl/jFaYaHvn&#10;I/Unn4sQwi5BBYX3TSKlywoy6Ca2IQ7czbYGfYBtLnWL9xBuajmLolgaLDk0FNjQd0FZdeqMgm7v&#10;dHWl2c/u+lel3SGdzl2fKvX1OWyXIDwN/i1+uX91mB/H8HwmX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XXNzBAAAA3AAAAA8AAAAAAAAAAAAAAAAAmAIAAGRycy9kb3du&#10;cmV2LnhtbFBLBQYAAAAABAAEAPUAAACGAwAAAAA=&#10;" path="m,10l20,39r4,l29,43,39,34,34,29r5,l20,,,10xe" fillcolor="black" stroked="f">
                    <v:path arrowok="t" o:connecttype="custom" o:connectlocs="0,10;20,39;24,39;29,43;39,34;34,29;39,29;20,0;0,10" o:connectangles="0,0,0,0,0,0,0,0,0"/>
                  </v:shape>
                  <v:shape id="Freeform 2661" o:spid="_x0000_s2735" style="position:absolute;left:2286;top:1758;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svMMA&#10;AADcAAAADwAAAGRycy9kb3ducmV2LnhtbERPTWvCQBC9C/6HZYTedFMpWtOsolUheFN7aG/T7DSJ&#10;ZmdDdhvT/npXELzN431OsuhMJVpqXGlZwfMoAkGcWV1yruDjuB2+gnAeWWNlmRT8kYPFvN9LMNb2&#10;wntqDz4XIYRdjAoK7+tYSpcVZNCNbE0cuB/bGPQBNrnUDV5CuKnkOIom0mDJoaHAmt4Lys6HX6Pg&#10;8+u0/p65F7va42yD6em4+0/XSj0NuuUbCE+df4jv7lSH+ZMp3J4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VsvMMAAADcAAAADwAAAAAAAAAAAAAAAACYAgAAZHJzL2Rv&#10;d25yZXYueG1sUEsFBgAAAAAEAAQA9QAAAIgDAAAAAA==&#10;" path="m,10l19,43,38,34,19,,,10xe" fillcolor="black" stroked="f">
                    <v:path arrowok="t" o:connecttype="custom" o:connectlocs="0,10;19,43;38,34;19,0;0,10" o:connectangles="0,0,0,0,0"/>
                  </v:shape>
                  <v:shape id="Freeform 2662" o:spid="_x0000_s2736" style="position:absolute;left:2315;top:1806;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zsYA&#10;AADcAAAADwAAAGRycy9kb3ducmV2LnhtbESPzW7CQAyE75X6Disj9VY2oApBYEEtFCnixs8Bbm7W&#10;TUKz3ii7hcDT40Ol3mzNeObzbNG5Wl2oDZVnA4N+Aoo497biwsBhv34dgwoR2WLtmQzcKMBi/vw0&#10;w9T6K2/psouFkhAOKRooY2xSrUNeksPQ9w2xaN++dRhlbQttW7xKuKv1MElG2mHF0lBiQ8uS8p/d&#10;rzNwPJ1XX5Pw5j+2OPnE7Lzf3LOVMS+97n0KKlIX/81/15kV/JHQyjMygZ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4zsYAAADcAAAADwAAAAAAAAAAAAAAAACYAgAAZHJz&#10;L2Rvd25yZXYueG1sUEsFBgAAAAAEAAQA9QAAAIsDAAAAAA==&#10;" path="m,10l19,43,38,34,19,,,10xe" fillcolor="black" stroked="f">
                    <v:path arrowok="t" o:connecttype="custom" o:connectlocs="0,10;19,43;38,34;19,0;0,10" o:connectangles="0,0,0,0,0"/>
                  </v:shape>
                  <v:shape id="Freeform 2663" o:spid="_x0000_s2737" style="position:absolute;left:2349;top:1859;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VU8IA&#10;AADcAAAADwAAAGRycy9kb3ducmV2LnhtbERPS2sCMRC+C/0PYQq9aVYPYlejiFQsPShuF8/DZtxn&#10;JttN1K2/3giF3ubje85i1ZtGXKlzpWUF41EEgjizuuRcQfq9Hc5AOI+ssbFMCn7JwWr5MlhgrO2N&#10;j3RNfC5CCLsYFRTet7GULivIoBvZljhwZ9sZ9AF2udQd3kK4aeQkiqbSYMmhocCWNgVldXIxCmqn&#10;9x8HWZ2q+lLfq236c9glX0q9vfbrOQhPvf8X/7k/dZg/fYf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FVTwgAAANwAAAAPAAAAAAAAAAAAAAAAAJgCAABkcnMvZG93&#10;bnJldi54bWxQSwUGAAAAAAQABAD1AAAAhwMAAAAA&#10;" path="m,10r4,4l,14,14,38,33,29,19,5r-5,l9,,,10xe" fillcolor="black" stroked="f">
                    <v:path arrowok="t" o:connecttype="custom" o:connectlocs="0,10;4,14;0,14;14,38;33,29;19,5;14,5;9,0;0,10" o:connectangles="0,0,0,0,0,0,0,0,0"/>
                  </v:shape>
                  <v:shape id="Freeform 2664" o:spid="_x0000_s2738" style="position:absolute;left:2373;top:1907;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iFcYA&#10;AADcAAAADwAAAGRycy9kb3ducmV2LnhtbESPzW7CQAyE75V4h5WReisbKtRCYEEUWinqjZ8D3EzW&#10;JIGsN8puIe3T14dKvdma8czn2aJztbpRGyrPBoaDBBRx7m3FhYH97uNpDCpEZIu1ZzLwTQEW897D&#10;DFPr77yh2zYWSkI4pGigjLFJtQ55SQ7DwDfEop196zDK2hbatniXcFfr5yR50Q4rloYSG1qVlF+3&#10;X87A4XhZnyZh5N82OHnH7LL7/MnWxjz2u+UUVKQu/pv/rjMr+K+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ViFcYAAADcAAAADwAAAAAAAAAAAAAAAACYAgAAZHJz&#10;L2Rvd25yZXYueG1sUEsFBgAAAAAEAAQA9QAAAIsDAAAAAA==&#10;" path="m,10l19,43,38,34,19,,,10xe" fillcolor="black" stroked="f">
                    <v:path arrowok="t" o:connecttype="custom" o:connectlocs="0,10;19,43;38,34;19,0;0,10" o:connectangles="0,0,0,0,0"/>
                  </v:shape>
                  <v:shape id="Freeform 2665" o:spid="_x0000_s2739" style="position:absolute;left:2401;top:1955;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SdcEA&#10;AADcAAAADwAAAGRycy9kb3ducmV2LnhtbERPzYrCMBC+C/sOYYS9aVoPq3SNIi4FXS/+7AOMzdiW&#10;NpPSpLX79kYQvM3H9zvL9WBq0VPrSssK4mkEgjizuuRcwd8lnSxAOI+ssbZMCv7JwXr1MVpiou2d&#10;T9SffS5CCLsEFRTeN4mULivIoJvahjhwN9sa9AG2udQt3kO4qeUsir6kwZJDQ4ENbQvKqnNnFHQH&#10;p6srzX5+r/sq7Y5pPHd9qtTneNh8g/A0+Lf45d7pMH8ew/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nUnXBAAAA3AAAAA8AAAAAAAAAAAAAAAAAmAIAAGRycy9kb3du&#10;cmV2LnhtbFBLBQYAAAAABAAEAPUAAACGAwAAAAA=&#10;" path="m,10l20,43,39,34,20,,,10xe" fillcolor="black" stroked="f">
                    <v:path arrowok="t" o:connecttype="custom" o:connectlocs="0,10;20,43;39,34;20,0;0,10" o:connectangles="0,0,0,0,0"/>
                  </v:shape>
                  <v:shape id="Freeform 2666" o:spid="_x0000_s2740" style="position:absolute;left:2430;top:2008;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MAsIA&#10;AADcAAAADwAAAGRycy9kb3ducmV2LnhtbERPS2rDMBDdF3IHMYHsatleJMWNEkqCoU03rdMDTKyp&#10;bWyNjCV/cvuqUOhuHu87++NiOjHR4BrLCpIoBkFcWt1wpeDrmj8+gXAeWWNnmRTcycHxsHrYY6bt&#10;zJ80Fb4SIYRdhgpq7/tMSlfWZNBFticO3LcdDPoAh0rqAecQbjqZxvFWGmw4NNTY06mmsi1Go2B8&#10;d7q9UXq+3N7afPzIk52bcqU26+XlGYSnxf+L/9yvOszfpfD7TLh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cwCwgAAANwAAAAPAAAAAAAAAAAAAAAAAJgCAABkcnMvZG93&#10;bnJldi54bWxQSwUGAAAAAAQABAD1AAAAhwMAAAAA&#10;" path="m,10l19,43,39,34,19,,,10xe" fillcolor="black" stroked="f">
                    <v:path arrowok="t" o:connecttype="custom" o:connectlocs="0,10;19,43;39,34;19,0;0,10" o:connectangles="0,0,0,0,0"/>
                  </v:shape>
                  <v:shape id="Freeform 2667" o:spid="_x0000_s2741" style="position:absolute;left:2459;top:2056;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8YsQA&#10;AADcAAAADwAAAGRycy9kb3ducmV2LnhtbERPyW7CMBC9V+IfrEHiVpy2iEKKg9oCUsSN5QC3aTzN&#10;0ngcxQZSvh5XQuptnt46s3lnanGm1pWWFTwNIxDEmdUl5wr2u9XjBITzyBpry6TglxzMk97DDGNt&#10;L7yh89bnIoSwi1FB4X0TS+myggy6oW2IA/dtW4M+wDaXusVLCDe1fI6isTRYcmgosKHPgrKf7cko&#10;OByrxdfUjezHBqdLTKvd+poulBr0u/c3EJ46/y++u1Md5r++wN8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GLEAAAA3AAAAA8AAAAAAAAAAAAAAAAAmAIAAGRycy9k&#10;b3ducmV2LnhtbFBLBQYAAAAABAAEAPUAAACJAwAAAAA=&#10;" path="m,10l19,43,38,34,19,,,10xe" fillcolor="black" stroked="f">
                    <v:path arrowok="t" o:connecttype="custom" o:connectlocs="0,10;19,43;38,34;19,0;0,10" o:connectangles="0,0,0,0,0"/>
                  </v:shape>
                  <v:shape id="Freeform 2668" o:spid="_x0000_s2742" style="position:absolute;left:2483;top:210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FsMA&#10;AADcAAAADwAAAGRycy9kb3ducmV2LnhtbERPS2vCQBC+C/6HZQRvulGk1dRVfBVCbz4O7W2aHZNo&#10;djZkV43++q5Q8DYf33Om88aU4kq1KywrGPQjEMSp1QVnCg77z94YhPPIGkvLpOBODuazdmuKsbY3&#10;3tJ15zMRQtjFqCD3voqldGlOBl3fVsSBO9raoA+wzqSu8RbCTSmHUfQmDRYcGnKsaJVTet5djILv&#10;n9P6d+JGdrnFyQaT0/7rkayV6naaxQcIT41/if/diQ7z30fwfCZ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kFsMAAADcAAAADwAAAAAAAAAAAAAAAACYAgAAZHJzL2Rv&#10;d25yZXYueG1sUEsFBgAAAAAEAAQA9QAAAIgDAAAAAA==&#10;" path="m,9l14,29r5,14l38,33,34,19,19,,,9xe" fillcolor="black" stroked="f">
                    <v:path arrowok="t" o:connecttype="custom" o:connectlocs="0,9;14,29;19,43;38,33;34,19;19,0;0,9" o:connectangles="0,0,0,0,0,0,0"/>
                  </v:shape>
                  <v:shape id="Freeform 2669" o:spid="_x0000_s2743" style="position:absolute;left:2512;top:2157;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BjcQA&#10;AADcAAAADwAAAGRycy9kb3ducmV2LnhtbERPyW7CMBC9V+IfrEHiVpxWhUKKg9oCUsSN5QC3aTzN&#10;0ngcxQZSvh5XQuptnt46s3lnanGm1pWWFTwNIxDEmdUl5wr2u9XjBITzyBpry6TglxzMk97DDGNt&#10;L7yh89bnIoSwi1FB4X0TS+myggy6oW2IA/dtW4M+wDaXusVLCDe1fI6isTRYcmgosKHPgrKf7cko&#10;OByrxdfUvdiPDU6XmFa79TVdKDXod+9vIDx1/l98d6c6zH8dwd8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wY3EAAAA3AAAAA8AAAAAAAAAAAAAAAAAmAIAAGRycy9k&#10;b3ducmV2LnhtbFBLBQYAAAAABAAEAPUAAACJAwAAAAA=&#10;" path="m,10l19,43,38,34,19,,,10xe" fillcolor="black" stroked="f">
                    <v:path arrowok="t" o:connecttype="custom" o:connectlocs="0,10;19,43;38,34;19,0;0,10" o:connectangles="0,0,0,0,0"/>
                  </v:shape>
                  <v:shape id="Freeform 2670" o:spid="_x0000_s2744" style="position:absolute;left:2541;top:2210;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f+sMA&#10;AADcAAAADwAAAGRycy9kb3ducmV2LnhtbERPTWvCQBC9C/6HZYTedFMpWtOsolUheFN7aG/T7DSJ&#10;ZmdDdhvT/npXELzN431OsuhMJVpqXGlZwfMoAkGcWV1yruDjuB2+gnAeWWNlmRT8kYPFvN9LMNb2&#10;wntqDz4XIYRdjAoK7+tYSpcVZNCNbE0cuB/bGPQBNrnUDV5CuKnkOIom0mDJoaHAmt4Lys6HX6Pg&#10;8+u0/p65F7va42yD6em4+0/XSj0NuuUbCE+df4jv7lSH+dMJ3J4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f+sMAAADcAAAADwAAAAAAAAAAAAAAAACYAgAAZHJzL2Rv&#10;d25yZXYueG1sUEsFBgAAAAAEAAQA9QAAAIgDAAAAAA==&#10;" path="m,9l19,43,38,33,19,,,9xe" fillcolor="black" stroked="f">
                    <v:path arrowok="t" o:connecttype="custom" o:connectlocs="0,9;19,43;38,33;19,0;0,9" o:connectangles="0,0,0,0,0"/>
                  </v:shape>
                  <v:shape id="Freeform 2671" o:spid="_x0000_s2745" style="position:absolute;left:2565;top:2258;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6YcMA&#10;AADcAAAADwAAAGRycy9kb3ducmV2LnhtbERPTWvCQBC9C/6HZYTedFMptaZZRatC8Kb20N6m2WkS&#10;zc6G7Dam/npXELzN431OMu9MJVpqXGlZwfMoAkGcWV1yruDzsBm+gXAeWWNlmRT8k4P5rN9LMNb2&#10;zDtq9z4XIYRdjAoK7+tYSpcVZNCNbE0cuF/bGPQBNrnUDZ5DuKnkOIpepcGSQ0OBNX0UlJ32f0bB&#10;1/dx9TN1L3a5w+ka0+Nhe0lXSj0NusU7CE+df4jv7lSH+ZMJ3J4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6YcMAAADcAAAADwAAAAAAAAAAAAAAAACYAgAAZHJzL2Rv&#10;d25yZXYueG1sUEsFBgAAAAAEAAQA9QAAAIgDAAAAAA==&#10;" path="m,9l19,43,38,33,19,,,9xe" fillcolor="black" stroked="f">
                    <v:path arrowok="t" o:connecttype="custom" o:connectlocs="0,9;19,43;38,33;19,0;0,9" o:connectangles="0,0,0,0,0"/>
                  </v:shape>
                  <v:shape id="Freeform 2672" o:spid="_x0000_s2746" style="position:absolute;left:2593;top:2306;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76MUA&#10;AADcAAAADwAAAGRycy9kb3ducmV2LnhtbESPwW7CQAxE70j8w8pIvcEGDgWlbKKqKBJtLy3tB5is&#10;m0TJeqPsJqR/Xx8qcbM145nnYz67Tk00hMazge0mAUVcettwZeD7q1gfQIWIbLHzTAZ+KUCeLRdH&#10;TK2/8SdNl1gpCeGQooE6xj7VOpQ1OQwb3xOL9uMHh1HWodJ2wJuEu07vkuRRO2xYGmrs6aWmsr2M&#10;zsD4Hmx7pd3p7fraFuNHsd2HqTDmYTU/P4GKNMe7+f/6bAV/L7TyjEy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fvoxQAAANwAAAAPAAAAAAAAAAAAAAAAAJgCAABkcnMv&#10;ZG93bnJldi54bWxQSwUGAAAAAAQABAD1AAAAigMAAAAA&#10;" path="m,9l20,43,39,33,20,,,9xe" fillcolor="black" stroked="f">
                    <v:path arrowok="t" o:connecttype="custom" o:connectlocs="0,9;20,43;39,33;20,0;0,9" o:connectangles="0,0,0,0,0"/>
                  </v:shape>
                  <v:shape id="Freeform 2673" o:spid="_x0000_s2747" style="position:absolute;left:2622;top:2359;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ec8EA&#10;AADcAAAADwAAAGRycy9kb3ducmV2LnhtbERPzYrCMBC+C/sOYRb2pqkeVq1GWVYK/lzU3QcYm7Et&#10;bSalSWt9eyMI3ubj+53lujeV6KhxhWUF41EEgji1uuBMwf9fMpyBcB5ZY2WZFNzJwXr1MVhirO2N&#10;T9SdfSZCCLsYFeTe17GULs3JoBvZmjhwV9sY9AE2mdQN3kK4qeQkir6lwYJDQ441/eaUlufWKGgP&#10;TpcXmmz2l12ZtMdkPHVdotTXZ/+zAOGp92/xy73VYf50Ds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RXnPBAAAA3AAAAA8AAAAAAAAAAAAAAAAAmAIAAGRycy9kb3du&#10;cmV2LnhtbFBLBQYAAAAABAAEAPUAAACGAwAAAAA=&#10;" path="m,9l5,19,19,43,39,33,24,9,19,,,9xe" fillcolor="black" stroked="f">
                    <v:path arrowok="t" o:connecttype="custom" o:connectlocs="0,9;5,19;19,43;39,33;24,9;19,0;0,9" o:connectangles="0,0,0,0,0,0,0"/>
                  </v:shape>
                  <v:shape id="Freeform 2674" o:spid="_x0000_s2748" style="position:absolute;left:2651;top:241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8yMQA&#10;AADcAAAADwAAAGRycy9kb3ducmV2LnhtbESPT4vCQAzF78J+hyEL3nS6IipdR9ldED0J/gHdW+zE&#10;ttjJlM6o9dubg+At4b2898t03rpK3agJpWcDX/0EFHHmbcm5gf1u0ZuAChHZYuWZDDwowHz20Zli&#10;av2dN3TbxlxJCIcUDRQx1qnWISvIYej7mli0s28cRlmbXNsG7xLuKj1IkpF2WLI0FFjTX0HZZXt1&#10;Bqrj5WR//91wv37UGS1ouRzvDsZ0P9ufb1CR2vg2v65XVvAngi/PyAR6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MjEAAAA3AAAAA8AAAAAAAAAAAAAAAAAmAIAAGRycy9k&#10;b3ducmV2LnhtbFBLBQYAAAAABAAEAPUAAACJAwAAAAA=&#10;" path="m,10l19,44,38,34,19,,,10xe" fillcolor="black" stroked="f">
                    <v:path arrowok="t" o:connecttype="custom" o:connectlocs="0,10;19,44;38,34;19,0;0,10" o:connectangles="0,0,0,0,0"/>
                  </v:shape>
                  <v:shape id="Freeform 2675" o:spid="_x0000_s2749" style="position:absolute;left:2675;top:2460;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iUsIA&#10;AADcAAAADwAAAGRycy9kb3ducmV2LnhtbERPS2rDMBDdF3IHMYXsatlepMGJEkqDoU03rZMDTKyp&#10;bWyNjCV/cvuqUOhuHu87++NiOjHR4BrLCpIoBkFcWt1wpeB6yZ+2IJxH1thZJgV3cnA8rB72mGk7&#10;8xdNha9ECGGXoYLa+z6T0pU1GXSR7YkD920Hgz7AoZJ6wDmEm06mcbyRBhsODTX29FpT2RajUTB+&#10;ON3eKD2db+9tPn7mybObcqXWj8vLDoSnxf+L/9xvOszfJvD7TLh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iJSwgAAANwAAAAPAAAAAAAAAAAAAAAAAJgCAABkcnMvZG93&#10;bnJldi54bWxQSwUGAAAAAAQABAD1AAAAhwMAAAAA&#10;" path="m,9l19,43,39,33,19,,,9xe" fillcolor="black" stroked="f">
                    <v:path arrowok="t" o:connecttype="custom" o:connectlocs="0,9;19,43;39,33;19,0;0,9" o:connectangles="0,0,0,0,0"/>
                  </v:shape>
                  <v:shape id="Freeform 2676" o:spid="_x0000_s2750" style="position:absolute;left:2704;top:2512;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nAcAA&#10;AADcAAAADwAAAGRycy9kb3ducmV2LnhtbERPTWsCMRC9F/wPYQRvNavCIqtRRBB68KIttL2NmzFZ&#10;3EyWTarx35uC4G0e73OW6+RacaU+NJ4VTMYFCOLa64aNgq/P3fscRIjIGlvPpOBOAdarwdsSK+1v&#10;fKDrMRqRQzhUqMDG2FVShtqSwzD2HXHmzr53GDPsjdQ93nK4a+W0KErpsOHcYLGjraX6cvxzCn5N&#10;2pt03paTsj391NbPNhS+lRoN02YBIlKKL/HT/aHz/PkU/p/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inAcAAAADcAAAADwAAAAAAAAAAAAAAAACYAgAAZHJzL2Rvd25y&#10;ZXYueG1sUEsFBgAAAAAEAAQA9QAAAIUDAAAAAA==&#10;" path="m,10l19,39,38,29,19,,,10xe" fillcolor="black" stroked="f">
                    <v:path arrowok="t" o:connecttype="custom" o:connectlocs="0,10;19,39;38,29;19,0;0,10" o:connectangles="0,0,0,0,0"/>
                  </v:shape>
                  <v:shape id="Freeform 2677" o:spid="_x0000_s2751" style="position:absolute;left:2733;top:2560;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w3sQA&#10;AADcAAAADwAAAGRycy9kb3ducmV2LnhtbERPTWvCQBC9F/wPywi91Y21iMRsRAsVSyloIp6H7JgE&#10;s7Npdhtjf323UPA2j/c5yWowjeipc7VlBdNJBIK4sLrmUsExf3tagHAeWWNjmRTcyMEqHT0kGGt7&#10;5QP1mS9FCGEXo4LK+zaW0hUVGXQT2xIH7mw7gz7ArpS6w2sIN418jqK5NFhzaKiwpdeKikv2bRQU&#10;H9v888vt33/osnvZnE63vJ9nSj2Oh/UShKfB38X/7p0O8xcz+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8N7EAAAA3AAAAA8AAAAAAAAAAAAAAAAAmAIAAGRycy9k&#10;b3ducmV2LnhtbFBLBQYAAAAABAAEAPUAAACJAwAAAAA=&#10;" path="m,10l24,44,43,34,19,,,10xe" fillcolor="black" stroked="f">
                    <v:path arrowok="t" o:connecttype="custom" o:connectlocs="0,10;24,44;43,34;19,0;0,10" o:connectangles="0,0,0,0,0"/>
                  </v:shape>
                  <v:shape id="Freeform 2678" o:spid="_x0000_s2752" style="position:absolute;left:2766;top:2608;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g1cUA&#10;AADcAAAADwAAAGRycy9kb3ducmV2LnhtbERP22rCQBB9L/gPywi+6aZFSkhdRYoVtbalXpC+Ddlp&#10;NpidDdltjH/fFQp9m8O5zmTW2Uq01PjSsYL7UQKCOHe65ELBYf8yTEH4gKyxckwKruRhNu3dTTDT&#10;7sKf1O5CIWII+wwVmBDqTEqfG7LoR64mjty3ayyGCJtC6gYvMdxW8iFJHqXFkmODwZqeDeXn3Y9V&#10;8DY2r8vNuv1oF/Pt13Gfvm8OJ1Jq0O/mTyACdeFf/Ode6Tg/HcPtmXi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2DVxQAAANwAAAAPAAAAAAAAAAAAAAAAAJgCAABkcnMv&#10;ZG93bnJldi54bWxQSwUGAAAAAAQABAD1AAAAigMAAAAA&#10;" path="m,10l20,44,39,34,20,,,10xe" fillcolor="black" stroked="f">
                    <v:path arrowok="t" o:connecttype="custom" o:connectlocs="0,10;20,44;39,34;20,0;0,10" o:connectangles="0,0,0,0,0"/>
                  </v:shape>
                  <v:shape id="Freeform 2679" o:spid="_x0000_s2753" style="position:absolute;left:2795;top:2656;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NMcQA&#10;AADcAAAADwAAAGRycy9kb3ducmV2LnhtbERPTWvCQBC9F/wPywi91Y3FisRsRAsVSyloIp6H7JgE&#10;s7Npdhtjf323UPA2j/c5yWowjeipc7VlBdNJBIK4sLrmUsExf3tagHAeWWNjmRTcyMEqHT0kGGt7&#10;5QP1mS9FCGEXo4LK+zaW0hUVGXQT2xIH7mw7gz7ArpS6w2sIN418jqK5NFhzaKiwpdeKikv2bRQU&#10;H9v888vt33/ospttTqdb3s8zpR7Hw3oJwtPg7+J/906H+YsX+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1zTHEAAAA3AAAAA8AAAAAAAAAAAAAAAAAmAIAAGRycy9k&#10;b3ducmV2LnhtbFBLBQYAAAAABAAEAPUAAACJAwAAAAA=&#10;" path="m,10l24,44,43,34,19,,,10xe" fillcolor="black" stroked="f">
                    <v:path arrowok="t" o:connecttype="custom" o:connectlocs="0,10;24,44;43,34;19,0;0,10" o:connectangles="0,0,0,0,0"/>
                  </v:shape>
                  <v:shape id="Freeform 2680" o:spid="_x0000_s2754" style="position:absolute;left:2829;top:2705;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v3cQA&#10;AADcAAAADwAAAGRycy9kb3ducmV2LnhtbERPTWvCQBC9F/wPywjemo2lSJK6itYWgjejB3ubZqdJ&#10;NDsbsqum/fVuodDbPN7nzJeDacWVetdYVjCNYhDEpdUNVwoO+/fHBITzyBpby6TgmxwsF6OHOWba&#10;3nhH18JXIoSwy1BB7X2XSenKmgy6yHbEgfuyvUEfYF9J3eMthJtWPsXxTBpsODTU2NFrTeW5uBgF&#10;x4/T5jN1z3a9w/QN89N++5NvlJqMh9ULCE+D/xf/uXMd5icz+H0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L93EAAAA3AAAAA8AAAAAAAAAAAAAAAAAmAIAAGRycy9k&#10;b3ducmV2LnhtbFBLBQYAAAAABAAEAPUAAACJAwAAAAA=&#10;" path="m,9l19,43,38,33,19,,,9xe" fillcolor="black" stroked="f">
                    <v:path arrowok="t" o:connecttype="custom" o:connectlocs="0,9;19,43;38,33;19,0;0,9" o:connectangles="0,0,0,0,0"/>
                  </v:shape>
                  <v:shape id="Freeform 2681" o:spid="_x0000_s2755" style="position:absolute;left:2862;top:2753;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fvcIA&#10;AADcAAAADwAAAGRycy9kb3ducmV2LnhtbERPzWqDQBC+F/IOywRyq2tyqGKyCSFBSNtLm/YBRnei&#10;ojsr7mrM23cLhd7m4/ud3WE2nZhocI1lBesoBkFcWt1wpeD7K39OQTiPrLGzTAoe5OCwXzztMNP2&#10;zp80XX0lQgi7DBXU3veZlK6syaCLbE8cuJsdDPoAh0rqAe8h3HRyE8cv0mDDoaHGnk41le11NArG&#10;d6fbgjbnt+K1zcePfJ24KVdqtZyPWxCeZv8v/nNfdJifJv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x+9wgAAANwAAAAPAAAAAAAAAAAAAAAAAJgCAABkcnMvZG93&#10;bnJldi54bWxQSwUGAAAAAAQABAD1AAAAhwMAAAAA&#10;" path="m,9l20,43,39,33,20,,,9xe" fillcolor="black" stroked="f">
                    <v:path arrowok="t" o:connecttype="custom" o:connectlocs="0,9;20,43;39,33;20,0;0,9" o:connectangles="0,0,0,0,0"/>
                  </v:shape>
                  <v:shape id="Freeform 2682" o:spid="_x0000_s2756" style="position:absolute;left:2891;top:2801;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7w8cA&#10;AADcAAAADwAAAGRycy9kb3ducmV2LnhtbESPQWvCQBCF74L/YZlCL6Ib21I0uooKlUJBaPSgtyE7&#10;JqHZ2ZDdmrS/vnMoeJvhvXnvm+W6d7W6URsqzwamkwQUce5txYWB0/FtPAMVIrLF2jMZ+KEA69Vw&#10;sMTU+o4/6ZbFQkkIhxQNlDE2qdYhL8lhmPiGWLSrbx1GWdtC2xY7CXe1fkqSV+2wYmkosaFdSflX&#10;9u0MzH8vYZ9tN91L95x90JlH/f5wMObxod8sQEXq4938f/1uBX8mtPKMT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7+8PHAAAA3AAAAA8AAAAAAAAAAAAAAAAAmAIAAGRy&#10;cy9kb3ducmV2LnhtbFBLBQYAAAAABAAEAPUAAACMAwAAAAA=&#10;" path="m,9l24,43,43,33,19,,,9xe" fillcolor="black" stroked="f">
                    <v:path arrowok="t" o:connecttype="custom" o:connectlocs="0,9;24,43;43,33;19,0;0,9" o:connectangles="0,0,0,0,0"/>
                  </v:shape>
                  <v:shape id="Freeform 2683" o:spid="_x0000_s2757" style="position:absolute;left:2925;top:2849;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fMIA&#10;AADcAAAADwAAAGRycy9kb3ducmV2LnhtbERP22rCQBB9L/Qflin4VidWbDVmlSIWtFiKlw8YspML&#10;ZmdDdqvx791CoW9zONfJlr1t1IU7XzvRMBomoFhyZ2opNZyOH89TUD6QGGqcsIYbe1guHh8ySo27&#10;yp4vh1CqGCI+JQ1VCG2K6POKLfmha1kiV7jOUoiwK9F0dI3htsGXJHlFS7XEhopaXlWcnw8/VsN5&#10;VCDS5+77a+fG65mb1Lh9u2k9eOrf56AC9+Ff/OfemDh/OoPfZ+IFuL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kF8wgAAANwAAAAPAAAAAAAAAAAAAAAAAJgCAABkcnMvZG93&#10;bnJldi54bWxQSwUGAAAAAAQABAD1AAAAhwMAAAAA&#10;" path="m,9l24,38,43,28,19,,,9xe" fillcolor="black" stroked="f">
                    <v:path arrowok="t" o:connecttype="custom" o:connectlocs="0,9;24,38;43,28;19,0;0,9" o:connectangles="0,0,0,0,0"/>
                  </v:shape>
                  <v:shape id="Freeform 2684" o:spid="_x0000_s2758" style="position:absolute;left:2958;top:2897;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Z+cMA&#10;AADcAAAADwAAAGRycy9kb3ducmV2LnhtbESPQWvCQBCF74L/YRnBm24sUjR1lVoQ9CSm9T5mp0lo&#10;djZkV0389Z2D4G2G9+a9b1abztXqRm2oPBuYTRNQxLm3FRcGfr53kwWoEJEt1p7JQE8BNuvhYIWp&#10;9Xc+0S2LhZIQDikaKGNsUq1DXpLDMPUNsWi/vnUYZW0LbVu8S7ir9VuSvGuHFUtDiQ19lZT/ZVdn&#10;4DQ/5MmFm+Oi9322Py6r7fmRGTMedZ8foCJ18WV+Xu+t4C8FX5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bZ+cMAAADcAAAADwAAAAAAAAAAAAAAAACYAgAAZHJzL2Rv&#10;d25yZXYueG1sUEsFBgAAAAAEAAQA9QAAAIgDAAAAAA==&#10;" path="m,9l20,38,39,29,20,,,9xe" fillcolor="black" stroked="f">
                    <v:path arrowok="t" o:connecttype="custom" o:connectlocs="0,9;20,38;39,29;20,0;0,9" o:connectangles="0,0,0,0,0"/>
                  </v:shape>
                  <v:shape id="Freeform 2685" o:spid="_x0000_s2759" style="position:absolute;left:2992;top:2940;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hdMMA&#10;AADcAAAADwAAAGRycy9kb3ducmV2LnhtbERPS2vCQBC+F/wPywje6sYipYmuotVC8ObjoLcxOybR&#10;7GzIrpr213cFwdt8fM8ZT1tTiRs1rrSsYNCPQBBnVpecK9htf96/QDiPrLGyTAp+ycF00nkbY6Lt&#10;ndd02/hchBB2CSoovK8TKV1WkEHXtzVx4E62MegDbHKpG7yHcFPJjyj6lAZLDg0F1vRdUHbZXI2C&#10;/eG8OMZuaOdrjJeYnrerv3ShVK/bzkYgPLX+JX66Ux3mxwN4PBMu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UhdMMAAADcAAAADwAAAAAAAAAAAAAAAACYAgAAZHJzL2Rv&#10;d25yZXYueG1sUEsFBgAAAAAEAAQA9QAAAIgDAAAAAA==&#10;" path="m,10l14,34r5,9l38,34,34,24,19,,,10xe" fillcolor="black" stroked="f">
                    <v:path arrowok="t" o:connecttype="custom" o:connectlocs="0,10;14,34;19,43;38,34;34,24;19,0;0,10" o:connectangles="0,0,0,0,0,0,0"/>
                  </v:shape>
                  <v:shape id="Freeform 2686" o:spid="_x0000_s2760" style="position:absolute;left:3026;top:2988;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F0MIA&#10;AADcAAAADwAAAGRycy9kb3ducmV2LnhtbERP22rCQBB9L/gPywh9qxMt9RJdRUqFWizi5QOG7JgE&#10;s7Mhu2r8e7cg9G0O5zqzRWsrdeXGl0409HsJKJbMmVJyDcfD6m0MygcSQ5UT1nBnD4t552VGqXE3&#10;2fF1H3IVQ8SnpKEIoU4RfVawJd9zNUvkTq6xFCJscjQN3WK4rXCQJEO0VEpsKKjmz4Kz8/5iNZz7&#10;J0T62Wx/N+79a+I+SlyP7lq/dtvlFFTgNvyLn+5vE+dPBvD3TLwA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0XQwgAAANwAAAAPAAAAAAAAAAAAAAAAAJgCAABkcnMvZG93&#10;bnJldi54bWxQSwUGAAAAAAQABAD1AAAAhwMAAAAA&#10;" path="m,10l24,38,43,29,19,,,10xe" fillcolor="black" stroked="f">
                    <v:path arrowok="t" o:connecttype="custom" o:connectlocs="0,10;24,38;43,29;19,0;0,10" o:connectangles="0,0,0,0,0"/>
                  </v:shape>
                  <v:shape id="Freeform 2687" o:spid="_x0000_s2761" style="position:absolute;left:3059;top:3031;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RfMEA&#10;AADcAAAADwAAAGRycy9kb3ducmV2LnhtbERPS2sCMRC+C/6HMEJvmrWFoqtRRLD01tbXediMm9XN&#10;ZE3Sddtf3xQEb/PxPWe+7GwtWvKhcqxgPMpAEBdOV1wq2O82wwmIEJE11o5JwQ8FWC76vTnm2t34&#10;i9ptLEUK4ZCjAhNjk0sZCkMWw8g1xIk7OW8xJuhLqT3eUrit5XOWvUqLFacGgw2tDRWX7bdV0E3e&#10;zOFcnuizvf7ydHP58EfZKvU06FYzEJG6+BDf3e86zZ++wP8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NUXzBAAAA3AAAAA8AAAAAAAAAAAAAAAAAmAIAAGRycy9kb3du&#10;cmV2LnhtbFBLBQYAAAAABAAEAPUAAACGAwAAAAA=&#10;" path="m,10l24,43,44,34,20,,,10xe" fillcolor="black" stroked="f">
                    <v:path arrowok="t" o:connecttype="custom" o:connectlocs="0,10;24,43;44,34;20,0;0,10" o:connectangles="0,0,0,0,0"/>
                  </v:shape>
                  <v:shape id="Freeform 2688" o:spid="_x0000_s2762" style="position:absolute;left:3098;top:3079;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MM8EA&#10;AADcAAAADwAAAGRycy9kb3ducmV2LnhtbERPTWsCMRC9F/ofwhS81axVlnY1igiCBy/aQtvbuBmT&#10;pZvJsoka/70RhN7m8T5ntkiuFWfqQ+NZwWhYgCCuvW7YKPj6XL++gwgRWWPrmRRcKcBi/vw0w0r7&#10;C+/ovI9G5BAOFSqwMXaVlKG25DAMfUecuaPvHcYMeyN1j5cc7lr5VhSldNhwbrDY0cpS/bc/OQW/&#10;Jm1NOq7KUdkefmrrx0sK30oNXtJyCiJSiv/ih3uj8/yPCdyfy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EDDPBAAAA3AAAAA8AAAAAAAAAAAAAAAAAmAIAAGRycy9kb3du&#10;cmV2LnhtbFBLBQYAAAAABAAEAPUAAACGAwAAAAA=&#10;" path="m,10l14,24r-5,l19,39,38,29,29,15r-5,l9,,,10xe" fillcolor="black" stroked="f">
                    <v:path arrowok="t" o:connecttype="custom" o:connectlocs="0,10;14,24;9,24;19,39;38,29;29,15;24,15;9,0;0,10" o:connectangles="0,0,0,0,0,0,0,0,0"/>
                  </v:shape>
                  <v:shape id="Freeform 2689" o:spid="_x0000_s2763" style="position:absolute;left:3131;top:3122;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Tk8YA&#10;AADcAAAADwAAAGRycy9kb3ducmV2LnhtbERP22oCMRB9F/yHMELfNGtpi65GkdKWVq3ijdK3YTNu&#10;lm4myyZdt39vCoW+zeFcZzpvbSkaqn3hWMFwkIAgzpwuOFdwPDz3RyB8QNZYOiYFP+RhPut2pphq&#10;d+EdNfuQixjCPkUFJoQqldJnhiz6gauII3d2tcUQYZ1LXeMlhttS3ibJg7RYcGwwWNGjoexr/20V&#10;vN+Z1cvyrdk2T4v15+kw2iyPH6TUTa9dTEAEasO/+M/9quP88T38PhMv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5Tk8YAAADcAAAADwAAAAAAAAAAAAAAAACYAgAAZHJz&#10;L2Rvd25yZXYueG1sUEsFBgAAAAAEAAQA9QAAAIsDAAAAAA==&#10;" path="m,10l20,44,39,34,20,,,10xe" fillcolor="black" stroked="f">
                    <v:path arrowok="t" o:connecttype="custom" o:connectlocs="0,10;20,44;39,34;20,0;0,10" o:connectangles="0,0,0,0,0"/>
                  </v:shape>
                  <v:shape id="Freeform 2690" o:spid="_x0000_s2764" style="position:absolute;left:3165;top:3170;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Fm8QA&#10;AADcAAAADwAAAGRycy9kb3ducmV2LnhtbERPTWvCQBC9F/oflin0VjeVEmx0FSu0KFKwieQ8ZMck&#10;mJ1Ns9sY/fVuQfA2j/c5s8VgGtFT52rLCl5HEQjiwuqaSwX77PNlAsJ5ZI2NZVJwJgeL+ePDDBNt&#10;T/xDfepLEULYJaig8r5NpHRFRQbdyLbEgTvYzqAPsCul7vAUwk0jx1EUS4M1h4YKW1pVVBzTP6Og&#10;2H5l379ut7nQcf32kefnrI9TpZ6fhuUUhKfB38U391qH+e8x/D8TL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vEAAAA3AAAAA8AAAAAAAAAAAAAAAAAmAIAAGRycy9k&#10;b3ducmV2LnhtbFBLBQYAAAAABAAEAPUAAACJAwAAAAA=&#10;" path="m,10l24,44,43,34,19,,,10xe" fillcolor="black" stroked="f">
                    <v:path arrowok="t" o:connecttype="custom" o:connectlocs="0,10;24,44;43,34;19,0;0,10" o:connectangles="0,0,0,0,0"/>
                  </v:shape>
                  <v:shape id="Freeform 2691" o:spid="_x0000_s2765" style="position:absolute;left:3199;top:3219;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mSMEA&#10;AADcAAAADwAAAGRycy9kb3ducmV2LnhtbERP22rCQBB9F/yHZYS+6URLtaauIqVCK4po+wFDdkyC&#10;2dmQXTX+fVcQfJvDuc5s0dpKXbjxpRMNw0ECiiVzppRcw9/vqv8OygcSQ5UT1nBjD4t5tzOj1Lir&#10;7PlyCLmKIeJT0lCEUKeIPivYkh+4miVyR9dYChE2OZqGrjHcVjhKkjFaKiU2FFTzZ8HZ6XC2Gk7D&#10;IyKtN7vtxr1+Td1biT+Tm9YvvXb5ASpwG57ih/vbxPnTCdyfiRfg/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s5kjBAAAA3AAAAA8AAAAAAAAAAAAAAAAAmAIAAGRycy9kb3du&#10;cmV2LnhtbFBLBQYAAAAABAAEAPUAAACGAwAAAAA=&#10;" path="m,9l24,38,43,28,19,,,9xe" fillcolor="black" stroked="f">
                    <v:path arrowok="t" o:connecttype="custom" o:connectlocs="0,9;24,38;43,28;19,0;0,9" o:connectangles="0,0,0,0,0"/>
                  </v:shape>
                  <v:shape id="Freeform 2692" o:spid="_x0000_s2766" style="position:absolute;left:3237;top:3262;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yOsUA&#10;AADcAAAADwAAAGRycy9kb3ducmV2LnhtbESP0WoCQQxF3wv9hyEF32rWlta6dZRSWqhFkaofEHbi&#10;7uJOZtkZdf375kHwLeHe3Hsynfe+MSfuYh3EwmiYgWEpgqultLDbfj++gYmJxFEThC1cOMJ8dn83&#10;pdyFs/zxaZNKoyESc7JQpdTmiLGo2FMchpZFtX3oPCVduxJdR2cN9w0+ZdkreqpFGypq+bPi4rA5&#10;eguH0R6Rfpfr1TI8f03CS42L8cXawUP/8Q4mcZ9u5uv1j1P8idLqMzo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3I6xQAAANwAAAAPAAAAAAAAAAAAAAAAAJgCAABkcnMv&#10;ZG93bnJldi54bWxQSwUGAAAAAAQABAD1AAAAigMAAAAA&#10;" path="m,9l24,38,43,29,19,,,9xe" fillcolor="black" stroked="f">
                    <v:path arrowok="t" o:connecttype="custom" o:connectlocs="0,9;24,38;43,29;19,0;0,9" o:connectangles="0,0,0,0,0"/>
                  </v:shape>
                  <v:shape id="Freeform 2693" o:spid="_x0000_s2767" style="position:absolute;left:3271;top:3305;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JJMEA&#10;AADcAAAADwAAAGRycy9kb3ducmV2LnhtbERPTYvCMBC9L/gfwix4WTStB227RhFB0aPdxfPQzLZl&#10;m0ltolZ/vREEb/N4nzNf9qYRF+pcbVlBPI5AEBdW11wq+P3ZjBIQziNrbCyTghs5WC4GH3PMtL3y&#10;gS65L0UIYZehgsr7NpPSFRUZdGPbEgfuz3YGfYBdKXWH1xBuGjmJoqk0WHNoqLCldUXFf342CiKM&#10;k2k+cfvbbJse4vvpKL+kUWr42a++QXjq/Vv8cu90mJ+m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CSTBAAAA3AAAAA8AAAAAAAAAAAAAAAAAmAIAAGRycy9kb3du&#10;cmV2LnhtbFBLBQYAAAAABAAEAPUAAACGAwAAAAA=&#10;" path="m,10l19,34r5,l28,38,38,29,33,24r5,l19,,,10xe" fillcolor="black" stroked="f">
                    <v:path arrowok="t" o:connecttype="custom" o:connectlocs="0,10;19,34;24,34;28,38;38,29;33,24;38,24;19,0;0,10" o:connectangles="0,0,0,0,0,0,0,0,0"/>
                  </v:shape>
                  <v:shape id="Freeform 2694" o:spid="_x0000_s2768" style="position:absolute;left:3309;top:3348;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YcIA&#10;AADcAAAADwAAAGRycy9kb3ducmV2LnhtbESPwWrDMBBE74X+g9hCbrXcug3GiRJKQyA91onvi7Wx&#10;nVgrIym28/dVodDjMDNvmPV2Nr0YyfnOsoKXJAVBXFvdcaPgdNw/5yB8QNbYWyYFd/Kw3Tw+rLHQ&#10;duJvGsvQiAhhX6CCNoShkNLXLRn0iR2Io3e2zmCI0jVSO5wi3PTyNU2X0mDHcaHFgT5bqq/lzURK&#10;fhnyt2qqvN6FLL1k4/uXG5VaPM0fKxCB5vAf/msftIJIhN8z8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vhhwgAAANwAAAAPAAAAAAAAAAAAAAAAAJgCAABkcnMvZG93&#10;bnJldi54bWxQSwUGAAAAAAQABAD1AAAAhwMAAAAA&#10;" path="m,10l24,39,43,29,19,,,10xe" fillcolor="black" stroked="f">
                    <v:path arrowok="t" o:connecttype="custom" o:connectlocs="0,10;24,39;43,29;19,0;0,10" o:connectangles="0,0,0,0,0"/>
                  </v:shape>
                  <v:shape id="Freeform 2695" o:spid="_x0000_s2769" style="position:absolute;left:3347;top:339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hBsQA&#10;AADcAAAADwAAAGRycy9kb3ducmV2LnhtbESPT2sCMRTE7wW/Q3iCt5p1pUW2RimCsIiH+gf0+Ni8&#10;bpYmL8smruu3N4VCj8PM/IZZrgdnRU9daDwrmE0zEMSV1w3XCs6n7esCRIjIGq1nUvCgAOvV6GWJ&#10;hfZ3PlB/jLVIEA4FKjAxtoWUoTLkMEx9S5y8b985jEl2tdQd3hPcWZln2bt02HBaMNjSxlD1c7w5&#10;BWWY7+zX1dqT6c+YX8rb/vBGSk3Gw+cHiEhD/A//tUutIM9m8HsmH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IQbEAAAA3AAAAA8AAAAAAAAAAAAAAAAAmAIAAGRycy9k&#10;b3ducmV2LnhtbFBLBQYAAAAABAAEAPUAAACJAwAAAAA=&#10;" path="m,10l24,39r5,l34,44,44,34,39,29r5,l20,,,10xe" fillcolor="black" stroked="f">
                    <v:path arrowok="t" o:connecttype="custom" o:connectlocs="0,10;24,39;29,39;34,44;44,34;39,29;44,29;20,0;0,10" o:connectangles="0,0,0,0,0,0,0,0,0"/>
                  </v:shape>
                  <v:shape id="Freeform 2696" o:spid="_x0000_s2770" style="position:absolute;left:3391;top:3440;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vrsMA&#10;AADcAAAADwAAAGRycy9kb3ducmV2LnhtbESPQWvCQBSE74L/YXmCF6m7yUFt6ioiVNqjUTw/sq9J&#10;MPs2Zrca++u7guBxmJlvmOW6t424UudrxxqSqQJBXDhTc6nhePh8W4DwAdlg45g03MnDejUcLDEz&#10;7sZ7uuahFBHCPkMNVQhtJqUvKrLop64ljt6P6yyGKLtSmg5vEW4bmSo1kxZrjgsVtrStqDjnv1aD&#10;wmQxy1P/fZ/v3vfJ3+UkJ9JqPR71mw8QgfrwCj/bX0ZDqlJ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pvrsMAAADcAAAADwAAAAAAAAAAAAAAAACYAgAAZHJzL2Rv&#10;d25yZXYueG1sUEsFBgAAAAAEAAQA9QAAAIgDAAAAAA==&#10;" path="m,9l29,38,38,28,9,,,9xe" fillcolor="black" stroked="f">
                    <v:path arrowok="t" o:connecttype="custom" o:connectlocs="0,9;29,38;38,28;9,0;0,9" o:connectangles="0,0,0,0,0"/>
                  </v:shape>
                </v:group>
                <v:shape id="Freeform 2697" o:spid="_x0000_s2771" style="position:absolute;left:21774;top:16624;width:247;height:241;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zdcQA&#10;AADcAAAADwAAAGRycy9kb3ducmV2LnhtbESPQWvCQBSE70L/w/IK3nS3WkqMbkJbEOxJTPX+zD6T&#10;0OzbkN1q4q/vFgo9DjPzDbPJB9uKK/W+cazhaa5AEJfONFxpOH5uZwkIH5ANto5Jw0ge8uxhssHU&#10;uBsf6FqESkQI+xQ11CF0qZS+rMmin7uOOHoX11sMUfaVND3eIty2cqHUi7TYcFyosaP3msqv4ttq&#10;ODx/lOrM3T4Z3Vjs9qvm7XQvtJ4+Dq9rEIGG8B/+a++MhoVawu+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s3XEAAAA3AAAAA8AAAAAAAAAAAAAAAAAmAIAAGRycy9k&#10;b3ducmV2LnhtbFBLBQYAAAAABAAEAPUAAACJAwAAAAA=&#10;" path="m,9l29,38,39,29,10,,,9xe" fillcolor="black" stroked="f">
                  <v:path arrowok="t" o:connecttype="custom" o:connectlocs="0,5715;18415,24130;24765,18415;6350,0;0,5715" o:connectangles="0,0,0,0,0"/>
                </v:shape>
                <v:shape id="Freeform 2698" o:spid="_x0000_s2772" style="position:absolute;left:22021;top:16865;width:273;height:248;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YsIA&#10;AADcAAAADwAAAGRycy9kb3ducmV2LnhtbESPT2sCMRTE7wW/Q3hCbzXxT2VZjSIVoR619f7YPHdX&#10;Ny9Lku5uv30jCD0OM/MbZr0dbCM68qF2rGE6USCIC2dqLjV8fx3eMhAhIhtsHJOGXwqw3Yxe1pgb&#10;1/OJunMsRYJwyFFDFWObSxmKiiyGiWuJk3d13mJM0pfSeOwT3DZyptRSWqw5LVTY0kdFxf38YxMl&#10;u7XZ4tJfgtnHubrNu/ej77R+HQ+7FYhIQ/wPP9ufRsNMLeBx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f5iwgAAANwAAAAPAAAAAAAAAAAAAAAAAJgCAABkcnMvZG93&#10;bnJldi54bWxQSwUGAAAAAAQABAD1AAAAhwMAAAAA&#10;" path="m,10l24,39,43,29,19,,,10xe" fillcolor="black" stroked="f">
                  <v:path arrowok="t" o:connecttype="custom" o:connectlocs="0,6350;15240,24765;27305,18415;12065,0;0,6350" o:connectangles="0,0,0,0,0"/>
                </v:shape>
                <v:shape id="Freeform 2699" o:spid="_x0000_s2773" style="position:absolute;left:22294;top:17113;width:273;height:27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2e8cA&#10;AADcAAAADwAAAGRycy9kb3ducmV2LnhtbESPQWvCQBSE74X+h+UVeim60bai0U1QQREEweihvT2y&#10;r0lo9m3Ibk3qr3eFQo/DzHzDLNLe1OJCrassKxgNIxDEudUVFwrOp81gCsJ5ZI21ZVLwSw7S5PFh&#10;gbG2HR/pkvlCBAi7GBWU3jexlC4vyaAb2oY4eF+2NeiDbAupW+wC3NRyHEUTabDisFBiQ+uS8u/s&#10;xyiYXT/dNlstu7fuNdvTB7/028NBqeenfjkH4an3/+G/9k4rGEfvcD8TjoB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NnvHAAAA3AAAAA8AAAAAAAAAAAAAAAAAmAIAAGRy&#10;cy9kb3ducmV2LnhtbFBLBQYAAAAABAAEAPUAAACMAwAAAAA=&#10;" path="m,19l24,38r9,5l43,24,33,19,9,,,19xe" fillcolor="black" stroked="f">
                  <v:path arrowok="t" o:connecttype="custom" o:connectlocs="0,12065;15240,24130;20955,27305;27305,15240;20955,12065;5715,0;0,12065" o:connectangles="0,0,0,0,0,0,0"/>
                </v:shape>
                <v:shape id="Freeform 2700" o:spid="_x0000_s2774" style="position:absolute;left:22599;top:17354;width:241;height:27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N+8YA&#10;AADcAAAADwAAAGRycy9kb3ducmV2LnhtbESPT2vCQBTE7wW/w/KE3urGUKSmrqK1heBN48HeXrOv&#10;+WP2bchuTfTTd4VCj8PM/IZZrAbTiAt1rrKsYDqJQBDnVldcKDhmH08vIJxH1thYJgVXcrBajh4W&#10;mGjb854uB1+IAGGXoILS+zaR0uUlGXQT2xIH79t2Bn2QXSF1h32Am0bGUTSTBisOCyW29FZSfj78&#10;GAWnz3r7NXfPdrPH+Tumdba7pVulHsfD+hWEp8H/h//aqVYQRzO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NN+8YAAADcAAAADwAAAAAAAAAAAAAAAACYAgAAZHJz&#10;L2Rvd25yZXYueG1sUEsFBgAAAAAEAAQA9QAAAIsDAAAAAA==&#10;" path="m,19l29,43,38,24,9,,,19xe" fillcolor="black" stroked="f">
                  <v:path arrowok="t" o:connecttype="custom" o:connectlocs="0,12065;18415,27305;24130,15240;5715,0;0,12065" o:connectangles="0,0,0,0,0"/>
                </v:shape>
                <v:shape id="Freeform 2701" o:spid="_x0000_s2775" style="position:absolute;left:22872;top:17595;width:242;height:248;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mv8QA&#10;AADcAAAADwAAAGRycy9kb3ducmV2LnhtbESPQWsCMRSE7wX/Q3iCt5pVYVu2ZkUEoQcv2kLb2+vm&#10;bbK4eVk2qcZ/bwqFHoeZ+YZZb5LrxYXG0HlWsJgXIIgbrzs2Ct7f9o/PIEJE1th7JgU3CrCpJw9r&#10;rLS/8pEup2hEhnCoUIGNcaikDI0lh2HuB+LstX50GLMcjdQjXjPc9XJZFKV02HFesDjQzlJzPv04&#10;BV8mHUxqd+Wi7L8/G+tXWwofSs2mafsCIlKK/+G/9qtWsCye4PdMPgKy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5Zr/EAAAA3AAAAA8AAAAAAAAAAAAAAAAAmAIAAGRycy9k&#10;b3ducmV2LnhtbFBLBQYAAAAABAAEAPUAAACJAwAAAAA=&#10;" path="m,20l24,39r,-5l29,39,38,29,34,24r,-4l10,,,20xe" fillcolor="black" stroked="f">
                  <v:path arrowok="t" o:connecttype="custom" o:connectlocs="0,12700;15240,24765;15240,21590;18415,24765;24130,18415;21590,15240;21590,12700;6350,0;0,12700" o:connectangles="0,0,0,0,0,0,0,0,0"/>
                </v:shape>
                <v:shape id="Freeform 2702" o:spid="_x0000_s2776" style="position:absolute;left:23145;top:17811;width:273;height:248;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0Z8IA&#10;AADcAAAADwAAAGRycy9kb3ducmV2LnhtbESPwU7DMAyG70i8Q2Sk3VjCxlBVlk0IhDSOG+xuNabt&#10;aJwqCW339vNh0o7W7/+zv/V28p0aKKY2sIWnuQFFXAXXcm3h5/vzsQCVMrLDLjBZOFOC7eb+bo2l&#10;CyPvaTjkWgmEU4kWmpz7UutUNeQxzUNPLNlviB6zjLHWLuIocN/phTEv2mPLcqHBnt4bqv4O/14o&#10;xakvno/jMbmPvDSn5bD6ioO1s4fp7RVUpinflq/tnbOwMPKtyIgI6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PRnwgAAANwAAAAPAAAAAAAAAAAAAAAAAJgCAABkcnMvZG93&#10;bnJldi54bWxQSwUGAAAAAAQABAD1AAAAhwMAAAAA&#10;" path="m,19l34,39,43,19,10,,,19xe" fillcolor="black" stroked="f">
                  <v:path arrowok="t" o:connecttype="custom" o:connectlocs="0,12065;21590,24765;27305,12065;6350,0;0,12065" o:connectangles="0,0,0,0,0"/>
                </v:shape>
                <v:shape id="Freeform 2703" o:spid="_x0000_s2777" style="position:absolute;left:23450;top:17995;width:273;height:242;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jWsQA&#10;AADcAAAADwAAAGRycy9kb3ducmV2LnhtbESPUWvCQBCE34X+h2MLvunGiG1NPUMRC1aUUtsfsOTW&#10;JJjbC7mrxn/fEwo+DjPzDbPIe9uoM3e+dqJhMk5AsRTO1FJq+Pl+H72A8oHEUOOENVzZQ758GCwo&#10;M+4iX3w+hFJFiPiMNFQhtBmiLyq25MeuZYne0XWWQpRdiaajS4TbBtMkeUJLtcSFilpeVVycDr9W&#10;w2lyRKTt7nO/c9P13M1q/Hi+aj187N9eQQXuwz38394YDWkyh9uZeARw+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I1rEAAAA3AAAAA8AAAAAAAAAAAAAAAAAmAIAAGRycy9k&#10;b3ducmV2LnhtbFBLBQYAAAAABAAEAPUAAACJAwAAAAA=&#10;" path="m,19l29,38r,-4l34,38r9,-9l39,24r,-5l10,,,19xe" fillcolor="black" stroked="f">
                  <v:path arrowok="t" o:connecttype="custom" o:connectlocs="0,12065;18415,24130;18415,21590;21590,24130;27305,18415;24765,15240;24765,12065;6350,0;0,12065" o:connectangles="0,0,0,0,0,0,0,0,0"/>
                </v:shape>
                <v:shape id="Freeform 2704" o:spid="_x0000_s2778" style="position:absolute;left:23755;top:18211;width:279;height:242;visibility:visible;mso-wrap-style:square;v-text-anchor:top" coordsize="4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yVMIA&#10;AADcAAAADwAAAGRycy9kb3ducmV2LnhtbERPz2vCMBS+D/wfwhN2m2llqFSj6JhjIB6sgnh7NM+2&#10;tHkpSdT635vDYMeP7/di1ZtW3Mn52rKCdJSAIC6srrlUcDpuP2YgfEDW2FomBU/ysFoO3haYafvg&#10;A93zUIoYwj5DBVUIXSalLyoy6Ee2I47c1TqDIUJXSu3wEcNNK8dJMpEGa44NFXb0VVHR5DejYHL4&#10;bKY/6WVbfO8351vT5Dunn0q9D/v1HESgPvyL/9y/WsE4jf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3JUwgAAANwAAAAPAAAAAAAAAAAAAAAAAJgCAABkcnMvZG93&#10;bnJldi54bWxQSwUGAAAAAAQABAD1AAAAhwMAAAAA&#10;" path="m,19l34,38,44,19,10,,,19xe" fillcolor="black" stroked="f">
                  <v:path arrowok="t" o:connecttype="custom" o:connectlocs="0,12065;21590,24130;27940,12065;6350,0;0,12065" o:connectangles="0,0,0,0,0"/>
                </v:shape>
                <v:shape id="Freeform 2705" o:spid="_x0000_s2779" style="position:absolute;left:24060;top:18389;width:304;height:248;visibility:visible;mso-wrap-style:square;v-text-anchor:top" coordsize="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NI8MA&#10;AADcAAAADwAAAGRycy9kb3ducmV2LnhtbESPQWvCQBSE74L/YXmF3swmlhQbXUWLQrEnY70/ss8k&#10;dPdtyK6a/vuuIHgcZuYbZrEarBFX6n3rWEGWpCCIK6dbrhX8HHeTGQgfkDUax6TgjzysluPRAgvt&#10;bnygaxlqESHsC1TQhNAVUvqqIYs+cR1x9M6utxii7Gupe7xFuDVymqbv0mLLcaHBjj4bqn7Li1Ww&#10;PaXB55v996l82142H7nRJt8p9foyrOcgAg3hGX60v7SCaZbB/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TNI8MAAADcAAAADwAAAAAAAAAAAAAAAACYAgAAZHJzL2Rv&#10;d25yZXYueG1sUEsFBgAAAAAEAAQA9QAAAIgDAAAAAA==&#10;" path="m,20l24,34r15,5l48,20,34,15,10,,,20xe" fillcolor="black" stroked="f">
                  <v:path arrowok="t" o:connecttype="custom" o:connectlocs="0,12700;15240,21590;24765,24765;30480,12700;21590,9525;6350,0;0,12700" o:connectangles="0,0,0,0,0,0,0"/>
                </v:shape>
                <v:shape id="Freeform 2706" o:spid="_x0000_s2780" style="position:absolute;left:24396;top:18573;width:273;height:248;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VUMIA&#10;AADcAAAADwAAAGRycy9kb3ducmV2LnhtbESPS2vDMBCE74H+B7GF3hI5zgPjRA6lpdAekzb3xdr4&#10;EWtlJNV2/30VCOQ4zMw3zP4wmU4M5HxjWcFykYAgLq1uuFLw8/0xz0D4gKyxs0wK/sjDoXia7THX&#10;duQjDadQiQhhn6OCOoQ+l9KXNRn0C9sTR+9incEQpaukdjhGuOlkmiRbabDhuFBjT281ldfTr4mU&#10;rO2z9Xk8e/0eVkm7GjZfblDq5Xl63YEINIVH+N7+1ArSZQq3M/E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VVQwgAAANwAAAAPAAAAAAAAAAAAAAAAAJgCAABkcnMvZG93&#10;bnJldi54bWxQSwUGAAAAAAQABAD1AAAAhwMAAAAA&#10;" path="m,19l34,39,43,19,10,,,19xe" fillcolor="black" stroked="f">
                  <v:path arrowok="t" o:connecttype="custom" o:connectlocs="0,12065;21590,24765;27305,12065;6350,0;0,12065" o:connectangles="0,0,0,0,0"/>
                </v:shape>
                <v:shape id="Freeform 2707" o:spid="_x0000_s2781" style="position:absolute;left:24733;top:18757;width:273;height:242;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CbcQA&#10;AADcAAAADwAAAGRycy9kb3ducmV2LnhtbESPUWvCQBCE3wv9D8cWfKubKLU19RQRhVqUUu0PWHJr&#10;Eszthdyp8d97BcHHYWa+YSazztbqzK2vnGhI+wkoltyZSgoNf/vV6wcoH0gM1U5Yw5U9zKbPTxPK&#10;jLvIL593oVARIj4jDWUITYbo85It+b5rWKJ3cK2lEGVboGnpEuG2xkGSjNBSJXGhpIYXJefH3clq&#10;OKYHRPre/Gw3brgcu7cK1+9XrXsv3fwTVOAuPML39pfRMEiH8H8mHgG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hgm3EAAAA3AAAAA8AAAAAAAAAAAAAAAAAmAIAAGRycy9k&#10;b3ducmV2LnhtbFBLBQYAAAAABAAEAPUAAACJAwAAAAA=&#10;" path="m,19r10,5l34,38,43,19,19,5,10,,,19xe" fillcolor="black" stroked="f">
                  <v:path arrowok="t" o:connecttype="custom" o:connectlocs="0,12065;6350,15240;21590,24130;27305,12065;12065,3175;6350,0;0,12065" o:connectangles="0,0,0,0,0,0,0"/>
                </v:shape>
                <v:shape id="Freeform 2708" o:spid="_x0000_s2782" style="position:absolute;left:25069;top:18910;width:273;height:241;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aGcUA&#10;AADcAAAADwAAAGRycy9kb3ducmV2LnhtbESP3WrCQBSE74W+w3IKvdOT2FZt6ioiLdiiiD8PcMge&#10;k2D2bMhuNb69Wyj0cpiZb5jpvLO1unDrKyca0kECiiV3ppJCw/Hw2Z+A8oHEUO2ENdzYw3z20JtS&#10;ZtxVdnzZh0JFiPiMNJQhNBmiz0u25AeuYYneybWWQpRtgaala4TbGodJMkJLlcSFkhpelpyf9z9W&#10;wzk9IdL3ertZu+ePN/da4df4pvXTY7d4BxW4C//hv/bKaBimL/B7Jh4B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BoZxQAAANwAAAAPAAAAAAAAAAAAAAAAAJgCAABkcnMv&#10;ZG93bnJldi54bWxQSwUGAAAAAAQABAD1AAAAigMAAAAA&#10;" path="m,19l33,38,43,19,9,,,19xe" fillcolor="black" stroked="f">
                  <v:path arrowok="t" o:connecttype="custom" o:connectlocs="0,12065;20955,24130;27305,12065;5715,0;0,12065" o:connectangles="0,0,0,0,0"/>
                </v:shape>
                <v:shape id="Freeform 2709" o:spid="_x0000_s2783" style="position:absolute;left:25406;top:19094;width:273;height:210;visibility:visible;mso-wrap-style:square;v-text-anchor:top" coordsize="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P6cUA&#10;AADcAAAADwAAAGRycy9kb3ducmV2LnhtbESPQWuDQBSE74X8h+UFcmvWCJFiskoJpAihh9oQyO3V&#10;fVGJ+1bcrZp/3y0Uehxm5htmn8+mEyMNrrWsYLOOQBBXVrdcKzh/Hp9fQDiPrLGzTAoe5CDPFk97&#10;TLWd+IPG0tciQNilqKDxvk+ldFVDBt3a9sTBu9nBoA9yqKUecApw08k4ihJpsOWw0GBPh4aqe/lt&#10;FDjWb9d7lbTvt6/kPNWFOdnLRanVcn7dgfA0+//wX7vQCuLNFn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pxQAAANwAAAAPAAAAAAAAAAAAAAAAAJgCAABkcnMv&#10;ZG93bnJldi54bWxQSwUGAAAAAAQABAD1AAAAigMAAAAA&#10;" path="m,9r4,5l4,19,33,33,43,14,14,r,5l9,,,9xe" fillcolor="black" stroked="f">
                  <v:path arrowok="t" o:connecttype="custom" o:connectlocs="0,5715;2540,8890;2540,12065;20955,20955;27305,8890;8890,0;8890,3175;5715,0;0,5715" o:connectangles="0,0,0,0,0,0,0,0,0"/>
                </v:shape>
                <v:shape id="Freeform 2710" o:spid="_x0000_s2784" style="position:absolute;left:25736;top:19246;width:279;height:242;visibility:visible;mso-wrap-style:square;v-text-anchor:top" coordsize="4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Pu8YA&#10;AADcAAAADwAAAGRycy9kb3ducmV2LnhtbESPQWvCQBSE74L/YXmF3swmUmJJXaWWWgriwbRQentk&#10;X5OQ7Nuwu2r8964g9DjMzDfMcj2aXpzI+daygixJQRBXVrdcK/j+2s6eQfiArLG3TAou5GG9mk6W&#10;WGh75gOdylCLCGFfoIImhKGQ0lcNGfSJHYij92edwRClq6V2eI5w08t5mubSYMtxocGB3hqquvJo&#10;FOSHp27xkf1uq/f95ufYdeXO6YtSjw/j6wuIQGP4D9/bn1rBPMvhdi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pPu8YAAADcAAAADwAAAAAAAAAAAAAAAACYAgAAZHJz&#10;L2Rvd25yZXYueG1sUEsFBgAAAAAEAAQA9QAAAIsDAAAAAA==&#10;" path="m,19l34,38,44,19,10,,,19xe" fillcolor="black" stroked="f">
                  <v:path arrowok="t" o:connecttype="custom" o:connectlocs="0,12065;21590,24130;27940,12065;6350,0;0,12065" o:connectangles="0,0,0,0,0"/>
                </v:shape>
                <v:shape id="Freeform 2711" o:spid="_x0000_s2785" style="position:absolute;left:26073;top:19431;width:279;height:209;visibility:visible;mso-wrap-style:square;v-text-anchor:top" coordsize="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C/MUA&#10;AADcAAAADwAAAGRycy9kb3ducmV2LnhtbESPQWsCMRSE7wX/Q3hCbzW7QlVWo4gieulBLai3183r&#10;ZnHzsmyibv31RhB6HGbmG2Yya20lrtT40rGCtJeAIM6dLrlQ8L1ffYxA+ICssXJMCv7Iw2zaeZtg&#10;pt2Nt3TdhUJECPsMFZgQ6kxKnxuy6HuuJo7er2sshiibQuoGbxFuK9lPkoG0WHJcMFjTwlB+3l2s&#10;gvCzSE7mXl94s//crpbHdXr8Oij13m3nYxCB2vAffrU3WkE/HcLz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kL8xQAAANwAAAAPAAAAAAAAAAAAAAAAAJgCAABkcnMv&#10;ZG93bnJldi54bWxQSwUGAAAAAAQABAD1AAAAigMAAAAA&#10;" path="m,19l34,33,44,14,10,,,19xe" fillcolor="black" stroked="f">
                  <v:path arrowok="t" o:connecttype="custom" o:connectlocs="0,12065;21590,20955;27940,8890;6350,0;0,12065" o:connectangles="0,0,0,0,0"/>
                </v:shape>
                <v:shape id="Freeform 2712" o:spid="_x0000_s2786" style="position:absolute;left:26409;top:19551;width:248;height:216;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i/sEA&#10;AADcAAAADwAAAGRycy9kb3ducmV2LnhtbERPy4rCMBTdC/MP4Q64EU0VLFKNMvheznRcuLw217ZO&#10;c1OaaOvfm8WAy8N5L1adqcSDGldaVjAeRSCIM6tLzhWcfnfDGQjnkTVWlknBkxyslh+9BSbatvxD&#10;j9TnIoSwS1BB4X2dSOmyggy6ka2JA3e1jUEfYJNL3WAbwk0lJ1EUS4Mlh4YCa1oXlP2ld6PgfP32&#10;l1l83Op2erjtTfwcbLZrpfqf3dcchKfOv8X/7qNWMBmHt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UYv7BAAAA3AAAAA8AAAAAAAAAAAAAAAAAmAIAAGRycy9kb3du&#10;cmV2LnhtbFBLBQYAAAAABAAEAPUAAACGAwAAAAA=&#10;" path="m,19l29,34r10,l39,14r-5,l39,14,10,,,19xe" fillcolor="black" stroked="f">
                  <v:path arrowok="t" o:connecttype="custom" o:connectlocs="0,12065;18415,21590;24765,21590;24765,8890;21590,8890;24765,8890;6350,0;0,12065" o:connectangles="0,0,0,0,0,0,0,0"/>
                </v:shape>
                <v:shape id="Freeform 2713" o:spid="_x0000_s2787" style="position:absolute;left:26746;top:19704;width:273;height:215;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xwMUA&#10;AADcAAAADwAAAGRycy9kb3ducmV2LnhtbESPQWuDQBSE74H+h+UVektWPZTEZhNioLQHaYntD3h1&#10;X1TivlV3a/TfdwOFHIeZ+YbZ7ifTipEG11hWEK8iEMSl1Q1XCr6/XpdrEM4ja2wtk4KZHOx3D4st&#10;ptpe+URj4SsRIOxSVFB736VSurImg25lO+Lgne1g0Ac5VFIPeA1w08okip6lwYbDQo0dHWsqL8Wv&#10;UZBt8uYnO2affV/F+Hb4SOJ8TpR6epwOLyA8Tf4e/m+/awVJvI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HAxQAAANwAAAAPAAAAAAAAAAAAAAAAAJgCAABkcnMv&#10;ZG93bnJldi54bWxQSwUGAAAAAAQABAD1AAAAigMAAAAA&#10;" path="m,19l34,34,43,14,10,,,19xe" fillcolor="black" stroked="f">
                  <v:path arrowok="t" o:connecttype="custom" o:connectlocs="0,12065;21590,21590;27305,8890;6350,0;0,12065" o:connectangles="0,0,0,0,0"/>
                </v:shape>
                <v:shape id="Freeform 2714" o:spid="_x0000_s2788" style="position:absolute;left:27082;top:19824;width:305;height:216;visibility:visible;mso-wrap-style:square;v-text-anchor:top" coordsize="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mTsEA&#10;AADcAAAADwAAAGRycy9kb3ducmV2LnhtbERPz2vCMBS+D/wfwhO8zcQeulGNIoLglDGmgtdH82yL&#10;zUtNMlv/++Uw2PHj+71YDbYVD/KhcaxhNlUgiEtnGq40nE/b13cQISIbbB2ThicFWC1HLwssjOv5&#10;mx7HWIkUwqFADXWMXSFlKGuyGKauI07c1XmLMUFfSeOxT+G2lZlSubTYcGqosaNNTeXt+GM1vMl7&#10;3m/zD+Wvn3yxXwe7V5dM68l4WM9BRBriv/jPvTMasizNT2fSE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hZk7BAAAA3AAAAA8AAAAAAAAAAAAAAAAAmAIAAGRycy9kb3du&#10;cmV2LnhtbFBLBQYAAAAABAAEAPUAAACGAwAAAAA=&#10;" path="m,19l24,29r14,5l48,15,33,10,9,,,19xe" fillcolor="black" stroked="f">
                  <v:path arrowok="t" o:connecttype="custom" o:connectlocs="0,12065;15240,18415;24130,21590;30480,9525;20955,6350;5715,0;0,12065" o:connectangles="0,0,0,0,0,0,0"/>
                </v:shape>
                <v:shape id="Freeform 2715" o:spid="_x0000_s2789" style="position:absolute;left:27444;top:19945;width:280;height:184;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NKMUA&#10;AADcAAAADwAAAGRycy9kb3ducmV2LnhtbESPQWvCQBSE7wX/w/KE3urGIFKiq6hQUChFk4IeH9ln&#10;Esy+Dbtbjf76rlDocZiZb5j5sjetuJLzjWUF41ECgri0uuFKwXfx8fYOwgdkja1lUnAnD8vF4GWO&#10;mbY3PtA1D5WIEPYZKqhD6DIpfVmTQT+yHXH0ztYZDFG6SmqHtwg3rUyTZCoNNhwXauxoU1N5yX+M&#10;gnxHWzfZ2095PBy/iulpXRSPtVKvw341AxGoD//hv/ZWK0jTMT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c0oxQAAANwAAAAPAAAAAAAAAAAAAAAAAJgCAABkcnMv&#10;ZG93bnJldi54bWxQSwUGAAAAAAQABAD1AAAAigMAAAAA&#10;" path="m,20r34,9l44,10,10,,,20xe" fillcolor="black" stroked="f">
                  <v:path arrowok="t" o:connecttype="custom" o:connectlocs="0,12700;21590,18415;27940,6350;6350,0;0,12700" o:connectangles="0,0,0,0,0"/>
                </v:shape>
                <v:shape id="Freeform 2716" o:spid="_x0000_s2790" style="position:absolute;left:27781;top:20040;width:305;height:210;visibility:visible;mso-wrap-style:square;v-text-anchor:top" coordsize="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tdsQA&#10;AADcAAAADwAAAGRycy9kb3ducmV2LnhtbESPzWrDMBCE74W8g9hALiWW60MpThQTh4Y0t9rtAyzW&#10;+odYK2PJsfP2VaHQ4zAz3zD7bDG9uNPoOssKXqIYBHFldceNgu+v8/YNhPPIGnvLpOBBDrLD6mmP&#10;qbYzF3QvfSMChF2KClrvh1RKV7Vk0EV2IA5ebUeDPsixkXrEOcBNL5M4fpUGOw4LLQ50aqm6lZNR&#10;MLnrZIua5ny+ft4u3VI8v5e5Upv1ctyB8LT4//Bf+0MrSJIE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7XbEAAAA3AAAAA8AAAAAAAAAAAAAAAAAmAIAAGRycy9k&#10;b3ducmV2LnhtbFBLBQYAAAAABAAEAPUAAACJAwAAAAA=&#10;" path="m,19l39,33,48,14,10,,,19xe" fillcolor="black" stroked="f">
                  <v:path arrowok="t" o:connecttype="custom" o:connectlocs="0,12065;24765,20955;30480,8890;6350,0;0,12065" o:connectangles="0,0,0,0,0"/>
                </v:shape>
                <v:shape id="Freeform 2717" o:spid="_x0000_s2791" style="position:absolute;left:28181;top:20161;width:241;height:184;visibility:visible;mso-wrap-style:square;v-text-anchor:top" coordsize="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3vMUA&#10;AADcAAAADwAAAGRycy9kb3ducmV2LnhtbESPQWvCQBSE74X+h+UVvNWNq5SaukqpaAs5aT30+Mg+&#10;syHZtyG7xvjvu0Khx2FmvmFWm9G1YqA+1J41zKYZCOLSm5orDafv3fMriBCRDbaeScONAmzWjw8r&#10;zI2/8oGGY6xEgnDIUYONsculDKUlh2HqO+LknX3vMCbZV9L0eE1w10qVZS/SYc1pwWJHH5bK5nhx&#10;GoqiXO6KdvhR3fLThu2+OS1Uo/XkaXx/AxFpjP/hv/aX0aDUHO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ze8xQAAANwAAAAPAAAAAAAAAAAAAAAAAJgCAABkcnMv&#10;ZG93bnJldi54bWxQSwUGAAAAAAQABAD1AAAAigMAAAAA&#10;" path="m,19l38,29r,-19l,,,19xe" fillcolor="black" stroked="f">
                  <v:path arrowok="t" o:connecttype="custom" o:connectlocs="0,12065;24130,18415;24130,6350;0,0;0,12065" o:connectangles="0,0,0,0,0"/>
                </v:shape>
                <v:shape id="Freeform 2718" o:spid="_x0000_s2792" style="position:absolute;left:28543;top:20250;width:216;height:152;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aXcQA&#10;AADcAAAADwAAAGRycy9kb3ducmV2LnhtbESPQWvCQBSE7wX/w/KE3pqNQYpG1yBKsafWmuL5kX0m&#10;i9m3IbtN0n/fLRR6HGbmG2ZbTLYVA/XeOFawSFIQxJXThmsFn+XL0wqED8gaW8ek4Js8FLvZwxZz&#10;7Ub+oOESahEh7HNU0ITQ5VL6qiGLPnEdcfRurrcYouxrqXscI9y2MkvTZ2nRcFxosKNDQ9X98mUV&#10;lNqd3tbno3xvvTHX1Xo83+61Uo/zab8BEWgK/+G/9qtWkGV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qWl3EAAAA3AAAAA8AAAAAAAAAAAAAAAAAmAIAAGRycy9k&#10;b3ducmV2LnhtbFBLBQYAAAAABAAEAPUAAACJAwAAAAA=&#10;" path="m,20r34,4l34,5,,,,20xe" fillcolor="black" stroked="f">
                  <v:path arrowok="t" o:connecttype="custom" o:connectlocs="0,12700;21590,15240;21590,3175;0,0;0,12700" o:connectangles="0,0,0,0,0"/>
                </v:shape>
                <v:shape id="Freeform 2719" o:spid="_x0000_s2793" style="position:absolute;left:28848;top:20313;width:279;height:184;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LK8UA&#10;AADcAAAADwAAAGRycy9kb3ducmV2LnhtbESPQWvCQBSE70L/w/KE3nRjaEWiq2ihYKEUTQQ9PrLP&#10;JJh9G3a3mvbXdwuCx2FmvmEWq9604krON5YVTMYJCOLS6oYrBYfifTQD4QOyxtYyKfghD6vl02CB&#10;mbY33tM1D5WIEPYZKqhD6DIpfVmTQT+2HXH0ztYZDFG6SmqHtwg3rUyTZCoNNhwXauzorabykn8b&#10;BfkHbd3Lzn7K4/74VUxPm6L43Sj1POzXcxCB+vAI39tbrSBNX+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ssrxQAAANwAAAAPAAAAAAAAAAAAAAAAAJgCAABkcnMv&#10;ZG93bnJldi54bWxQSwUGAAAAAAQABAD1AAAAigMAAAAA&#10;" path="m,19r15,5l20,24r24,5l44,10,20,5r4,l10,,,19xe" fillcolor="black" stroked="f">
                  <v:path arrowok="t" o:connecttype="custom" o:connectlocs="0,12065;9525,15240;12700,15240;27940,18415;27940,6350;12700,3175;15240,3175;6350,0;0,12065" o:connectangles="0,0,0,0,0,0,0,0,0"/>
                </v:shape>
                <v:shape id="Freeform 2720" o:spid="_x0000_s2794" style="position:absolute;left:29248;top:20402;width:241;height:184;visibility:visible;mso-wrap-style:square;v-text-anchor:top" coordsize="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UJMUA&#10;AADcAAAADwAAAGRycy9kb3ducmV2LnhtbESPwWrDMBBE74X+g9hCb41cUULjRgmhIW3Apzo59LhY&#10;G8vYWhlLcdy/rwKBHIeZecMs15PrxEhDaDxreJ1lIIgrbxquNRwPu5d3ECEiG+w8k4Y/CrBePT4s&#10;MTf+wj80lrEWCcIhRw02xj6XMlSWHIaZ74mTd/KDw5jkUEsz4CXBXSdVls2lw4bTgsWePi1VbXl2&#10;GoqiWuyKbvxV/eLbhu1Xe3xTrdbPT9PmA0SkKd7Dt/beaFBqDt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JQkxQAAANwAAAAPAAAAAAAAAAAAAAAAAJgCAABkcnMv&#10;ZG93bnJldi54bWxQSwUGAAAAAAQABAD1AAAAigMAAAAA&#10;" path="m,20r38,9l38,10,,,,20xe" fillcolor="black" stroked="f">
                  <v:path arrowok="t" o:connecttype="custom" o:connectlocs="0,12700;24130,18415;24130,6350;0,0;0,12700" o:connectangles="0,0,0,0,0"/>
                </v:shape>
                <v:shape id="Freeform 2721" o:spid="_x0000_s2795" style="position:absolute;left:29584;top:20497;width:241;height:184;visibility:visible;mso-wrap-style:square;v-text-anchor:top" coordsize="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xv8UA&#10;AADcAAAADwAAAGRycy9kb3ducmV2LnhtbESPQWvCQBSE74X+h+UVvNWNi9iaukqpaAs5aT30+Mg+&#10;syHZtyG7xvjvu0Khx2FmvmFWm9G1YqA+1J41zKYZCOLSm5orDafv3fMriBCRDbaeScONAmzWjw8r&#10;zI2/8oGGY6xEgnDIUYONsculDKUlh2HqO+LknX3vMCbZV9L0eE1w10qVZQvpsOa0YLGjD0tlc7w4&#10;DUVRLndFO/yobvlpw3bfnOaq0XryNL6/gYg0xv/wX/vLaFDqBe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DG/xQAAANwAAAAPAAAAAAAAAAAAAAAAAJgCAABkcnMv&#10;ZG93bnJldi54bWxQSwUGAAAAAAQABAD1AAAAigMAAAAA&#10;" path="m,19l38,29,38,9,,,,19xe" fillcolor="black" stroked="f">
                  <v:path arrowok="t" o:connecttype="custom" o:connectlocs="0,12065;24130,18415;24130,5715;0,0;0,12065" o:connectangles="0,0,0,0,0"/>
                </v:shape>
                <v:shape id="Freeform 2722" o:spid="_x0000_s2796" style="position:absolute;left:29946;top:20586;width:248;height:184;visibility:visible;mso-wrap-style:square;v-text-anchor:top" coordsize="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Hb0A&#10;AADcAAAADwAAAGRycy9kb3ducmV2LnhtbERPTYvCMBC9L/gfwgje1tQepHSNIorQa1U8D81sW2wm&#10;JYlt9debg+Dx8b43u8l0YiDnW8sKVssEBHFldcu1guvl9JuB8AFZY2eZFDzJw247+9lgru3IJQ3n&#10;UIsYwj5HBU0IfS6lrxoy6Je2J47cv3UGQ4SultrhGMNNJ9MkWUuDLceGBns6NFTdzw+joCie9+zl&#10;ZHa8DeEwlpMpVxej1GI+7f9ABJrCV/xxF1pBmsa18Uw8AnL7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b/1Hb0AAADcAAAADwAAAAAAAAAAAAAAAACYAgAAZHJzL2Rvd25yZXYu&#10;eG1sUEsFBgAAAAAEAAQA9QAAAIIDAAAAAA==&#10;" path="m,19l39,29r,-19l,,,19xe" fillcolor="black" stroked="f">
                  <v:path arrowok="t" o:connecttype="custom" o:connectlocs="0,12065;24765,18415;24765,6350;0,0;0,12065" o:connectangles="0,0,0,0,0"/>
                </v:shape>
                <v:shape id="Freeform 2723" o:spid="_x0000_s2797" style="position:absolute;left:30314;top:20681;width:242;height:153;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NxMYA&#10;AADcAAAADwAAAGRycy9kb3ducmV2LnhtbESPQWsCMRSE74L/ITzBm2bd0qJbo6hUaHsQqy1tb4/k&#10;uVncvCybVLf/vikUehxm5htmvuxcLS7Uhsqzgsk4A0Gsvam4VPB63I6mIEJENlh7JgXfFGC56Pfm&#10;WBh/5Re6HGIpEoRDgQpsjE0hZdCWHIaxb4iTd/Ktw5hkW0rT4jXBXS3zLLuTDitOCxYb2ljS58OX&#10;U/D89r67PeuHePNhP/fSPIV1ttFKDQfd6h5EpC7+h//aj0ZBns/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TNxMYAAADcAAAADwAAAAAAAAAAAAAAAACYAgAAZHJz&#10;L2Rvd25yZXYueG1sUEsFBgAAAAAEAAQA9QAAAIsDAAAAAA==&#10;" path="m,19r38,5l38,4,,,,19xe" fillcolor="black" stroked="f">
                  <v:path arrowok="t" o:connecttype="custom" o:connectlocs="0,12065;24130,15240;24130,2540;0,0;0,12065" o:connectangles="0,0,0,0,0"/>
                </v:shape>
                <v:shape id="Freeform 2724" o:spid="_x0000_s2798" style="position:absolute;left:30651;top:20739;width:241;height:184;visibility:visible;mso-wrap-style:square;v-text-anchor:top" coordsize="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FsIA&#10;AADcAAAADwAAAGRycy9kb3ducmV2LnhtbERPPWvDMBDdC/kP4gLdajlOCY1rJYSEtAVPdTN0PKyr&#10;ZWydjKU47r+vhkLGx/su9rPtxUSjbx0rWCUpCOLa6ZYbBZev89MLCB+QNfaOScEvedjvFg8F5trd&#10;+JOmKjQihrDPUYEJYcil9LUhiz5xA3HkftxoMUQ4NlKPeIvhtpdZmm6kxZZjg8GBjobqrrpaBWVZ&#10;b89lP31nw/bd+NNbd3nOOqUel/PhFUSgOdzF/+4PrSBbx/nxTDw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D8WwgAAANwAAAAPAAAAAAAAAAAAAAAAAJgCAABkcnMvZG93&#10;bnJldi54bWxQSwUGAAAAAAQABAD1AAAAhwMAAAAA&#10;" path="m,19l38,29r,-19l,,,19xe" fillcolor="black" stroked="f">
                  <v:path arrowok="t" o:connecttype="custom" o:connectlocs="0,12065;24130,18415;24130,6350;0,0;0,12065" o:connectangles="0,0,0,0,0"/>
                </v:shape>
                <v:shape id="Freeform 2725" o:spid="_x0000_s2799" style="position:absolute;left:31013;top:20834;width:248;height:152;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WvsUA&#10;AADcAAAADwAAAGRycy9kb3ducmV2LnhtbESP0WrCQBRE3wv+w3KFvtVNVLSmrkHFQPpSqvUDbrPX&#10;ZDF7N2S3mv59t1Do4zAzZ5h1PthW3Kj3xrGCdJKAIK6cNlwrOH8UT88gfEDW2DomBd/kId+MHtaY&#10;aXfnI91OoRYRwj5DBU0IXSalrxqy6CeuI47exfUWQ5R9LXWP9wi3rZwmyUJaNBwXGuxo31B1PX1Z&#10;BYe3xfLV4NkUq09fyvfdfFWYUqnH8bB9ARFoCP/hv3apFUxn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da+xQAAANwAAAAPAAAAAAAAAAAAAAAAAJgCAABkcnMv&#10;ZG93bnJldi54bWxQSwUGAAAAAAQABAD1AAAAigMAAAAA&#10;" path="m,19r39,5l39,4,,,,19xe" fillcolor="black" stroked="f">
                  <v:path arrowok="t" o:connecttype="custom" o:connectlocs="0,12065;24765,15240;24765,2540;0,0;0,12065" o:connectangles="0,0,0,0,0"/>
                </v:shape>
                <v:shape id="Freeform 2726" o:spid="_x0000_s2800" style="position:absolute;left:31349;top:20891;width:248;height:184;visibility:visible;mso-wrap-style:square;v-text-anchor:top" coordsize="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UKsEA&#10;AADcAAAADwAAAGRycy9kb3ducmV2LnhtbESPQYvCMBSE78L+h/AWvGlqhaV0jbIoQq9V8fxo3rbF&#10;5qUk2bb6640g7HGYmW+YzW4ynRjI+daygtUyAUFcWd1yreByPi4yED4ga+wsk4I7edhtP2YbzLUd&#10;uaThFGoRIexzVNCE0OdS+qohg35pe+Lo/VpnMETpaqkdjhFuOpkmyZc02HJcaLCnfUPV7fRnFBTF&#10;/ZY9nMwO1yHsx3Iy5epslJp/Tj/fIAJN4T/8bhdaQbpO4XUmH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OVCrBAAAA3AAAAA8AAAAAAAAAAAAAAAAAmAIAAGRycy9kb3du&#10;cmV2LnhtbFBLBQYAAAAABAAEAPUAAACGAwAAAAA=&#10;" path="m,19l39,29r,-19l,,,19xe" fillcolor="black" stroked="f">
                  <v:path arrowok="t" o:connecttype="custom" o:connectlocs="0,12065;24765,18415;24765,6350;0,0;0,12065" o:connectangles="0,0,0,0,0"/>
                </v:shape>
                <v:shape id="Freeform 2727" o:spid="_x0000_s2801" style="position:absolute;left:31718;top:20986;width:241;height:184;visibility:visible;mso-wrap-style:square;v-text-anchor:top" coordsize="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6hYcQA&#10;AADcAAAADwAAAGRycy9kb3ducmV2LnhtbESPQWvCQBSE7wX/w/IEb3VjlFKjq0iLrZBT1YPHR/aZ&#10;Dcm+Ddk1pv++Kwg9DjPzDbPeDrYRPXW+cqxgNk1AEBdOV1wqOJ/2r+8gfEDW2DgmBb/kYbsZvawx&#10;0+7OP9QfQykihH2GCkwIbSalLwxZ9FPXEkfv6jqLIcqulLrDe4TbRqZJ8iYtVhwXDLb0Yaiojzer&#10;IM+L5T5v+kvaLr+N//yqz4u0VmoyHnYrEIGG8B9+tg9aQTqfw+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oWHEAAAA3AAAAA8AAAAAAAAAAAAAAAAAmAIAAGRycy9k&#10;b3ducmV2LnhtbFBLBQYAAAAABAAEAPUAAACJAwAAAAA=&#10;" path="m,19l38,29,38,9,,,,19xe" fillcolor="black" stroked="f">
                  <v:path arrowok="t" o:connecttype="custom" o:connectlocs="0,12065;24130,18415;24130,5715;0,0;0,12065" o:connectangles="0,0,0,0,0"/>
                </v:shape>
                <v:shape id="Freeform 2728" o:spid="_x0000_s2802" style="position:absolute;left:32054;top:21043;width:273;height:185;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5fcYA&#10;AADcAAAADwAAAGRycy9kb3ducmV2LnhtbESPS2vDMBCE74X+B7GF3hopD0JwooS20AeFHpyWJMdF&#10;2lrG1spYauL8+6oQyHGYmW+Y1WbwrThSH+vAGsYjBYLYBFtzpeH76+VhASImZIttYNJwpgib9e3N&#10;CgsbTlzScZsqkSEcC9TgUuoKKaNx5DGOQkecvZ/Qe0xZ9pW0PZ4y3LdyotRceqw5Lzjs6NmRaba/&#10;XsN+Pl3I8nVs3kzztFOfh7JRH07r+7vhcQki0ZCu4Uv73WqYTGfwfyYf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b5fcYAAADcAAAADwAAAAAAAAAAAAAAAACYAgAAZHJz&#10;L2Rvd25yZXYueG1sUEsFBgAAAAAEAAQA9QAAAIsDAAAAAA==&#10;" path="m,20r33,9l43,29r,-19l38,10r5,l9,,,20xe" fillcolor="black" stroked="f">
                  <v:path arrowok="t" o:connecttype="custom" o:connectlocs="0,12700;20955,18415;27305,18415;27305,6350;24130,6350;27305,6350;5715,0;0,12700" o:connectangles="0,0,0,0,0,0,0,0"/>
                </v:shape>
                <v:shape id="Freeform 2729" o:spid="_x0000_s2803" style="position:absolute;left:32448;top:21139;width:241;height:152;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HMYA&#10;AADcAAAADwAAAGRycy9kb3ducmV2LnhtbESPT2sCMRTE74V+h/CE3mpWxSKrUawo1B5K6x/U2yN5&#10;bhY3L8sm6vbbN4VCj8PM/IaZzFpXiRs1ofSsoNfNQBBrb0ouFOy2q+cRiBCRDVaeScE3BZhNHx8m&#10;mBt/5y+6bWIhEoRDjgpsjHUuZdCWHIaur4mTd/aNw5hkU0jT4D3BXSX7WfYiHZacFizWtLCkL5ur&#10;U/C+P3wML3oZB0d7+pRmHV6zhVbqqdPOxyAitfE//Nd+Mwr6gyH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RHMYAAADcAAAADwAAAAAAAAAAAAAAAACYAgAAZHJz&#10;L2Rvd25yZXYueG1sUEsFBgAAAAAEAAQA9QAAAIsDAAAAAA==&#10;" path="m,19r38,5l38,5,,,,19xe" fillcolor="black" stroked="f">
                  <v:path arrowok="t" o:connecttype="custom" o:connectlocs="0,12065;24130,15240;24130,3175;0,0;0,12065" o:connectangles="0,0,0,0,0"/>
                </v:shape>
                <v:shape id="Freeform 2730" o:spid="_x0000_s2804" style="position:absolute;left:32816;top:21170;width:242;height:153;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Pa8UA&#10;AADcAAAADwAAAGRycy9kb3ducmV2LnhtbESPQWsCMRSE7wX/Q3iF3jRbpVJWo1RRaHsQtYrt7ZG8&#10;bhY3L8sm1fXfG0HocZiZb5jxtHWVOFETSs8KnnsZCGLtTcmFgt3XsvsKIkRkg5VnUnChANNJ52GM&#10;ufFn3tBpGwuRIBxyVGBjrHMpg7bkMPR8TZy8X984jEk2hTQNnhPcVbKfZUPpsOS0YLGmuSV93P45&#10;BZ/7w+rlqBdx8G1/1tJ8hFk210o9PbZvIxCR2vgfvrffjYL+YAi3M+k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s9rxQAAANwAAAAPAAAAAAAAAAAAAAAAAJgCAABkcnMv&#10;ZG93bnJldi54bWxQSwUGAAAAAAQABAD1AAAAigMAAAAA&#10;" path="m,19r38,5l38,4,,,,19xe" fillcolor="black" stroked="f">
                  <v:path arrowok="t" o:connecttype="custom" o:connectlocs="0,12065;24130,15240;24130,2540;0,0;0,12065" o:connectangles="0,0,0,0,0"/>
                </v:shape>
                <v:shape id="Freeform 2731" o:spid="_x0000_s2805" style="position:absolute;left:33178;top:21228;width:248;height:152;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rUcUA&#10;AADcAAAADwAAAGRycy9kb3ducmV2LnhtbESP0WrCQBRE3wv9h+UW+lY32qI1ZhUtDaQvYjUfcM1e&#10;k8Xs3ZDdavx7t1Do4zAzZ5hsNdhWXKj3xrGC8SgBQVw5bbhWUB7yl3cQPiBrbB2Tght5WC0fHzJM&#10;tbvyN132oRYRwj5FBU0IXSqlrxqy6EeuI47eyfUWQ5R9LXWP1wi3rZwkyVRaNBwXGuzoo6HqvP+x&#10;Cj6309mXwdLk86Mv5G7zNs9NodTz07BegAg0hP/wX7vQCiavM/g9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OtRxQAAANwAAAAPAAAAAAAAAAAAAAAAAJgCAABkcnMv&#10;ZG93bnJldi54bWxQSwUGAAAAAAQABAD1AAAAigMAAAAA&#10;" path="m,19r39,5l39,5,,,,19xe" fillcolor="black" stroked="f">
                  <v:path arrowok="t" o:connecttype="custom" o:connectlocs="0,12065;24765,15240;24765,3175;0,0;0,12065" o:connectangles="0,0,0,0,0"/>
                </v:shape>
                <v:shape id="Freeform 2732" o:spid="_x0000_s2806" style="position:absolute;left:33547;top:21259;width:241;height:153;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gsIA&#10;AADcAAAADwAAAGRycy9kb3ducmV2LnhtbERPTWsCMRC9C/0PYQrearaKpaxGsaKgHkprFdvbkIyb&#10;xc1k2URd/705FDw+3vd42rpKXKgJpWcFr70MBLH2puRCwe5n+fIOIkRkg5VnUnCjANPJU2eMufFX&#10;/qbLNhYihXDIUYGNsc6lDNqSw9DzNXHijr5xGBNsCmkavKZwV8l+lr1JhyWnBos1zS3p0/bsFGz2&#10;h8/hSS/i4Nf+fUmzDh/ZXCvVfW5nIxCR2vgQ/7tXRkF/kNamM+k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f6CwgAAANwAAAAPAAAAAAAAAAAAAAAAAJgCAABkcnMvZG93&#10;bnJldi54bWxQSwUGAAAAAAQABAD1AAAAhwMAAAAA&#10;" path="m,19r38,5l38,5,,,,19xe" fillcolor="black" stroked="f">
                  <v:path arrowok="t" o:connecttype="custom" o:connectlocs="0,12065;24130,15240;24130,3175;0,0;0,12065" o:connectangles="0,0,0,0,0"/>
                </v:shape>
                <v:shape id="Freeform 2733" o:spid="_x0000_s2807" style="position:absolute;left:33915;top:21323;width:241;height:152;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bGcYA&#10;AADcAAAADwAAAGRycy9kb3ducmV2LnhtbESPT2sCMRTE70K/Q3gFb5qtYtGtUVqp0Hoo9R+2t0fy&#10;ulncvCybVLff3ggFj8PM/IaZzltXiRM1ofSs4KGfgSDW3pRcKNhtl70xiBCRDVaeScEfBZjP7jpT&#10;zI0/85pOm1iIBOGQowIbY51LGbQlh6Hva+Lk/fjGYUyyKaRp8JzgrpKDLHuUDktOCxZrWljSx82v&#10;U7DaHz5GR/0ah1/2+1Oa9/CSLbRS3fv2+QlEpDbewv/tN6NgMJzA9Uw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1bGcYAAADcAAAADwAAAAAAAAAAAAAAAACYAgAAZHJz&#10;L2Rvd25yZXYueG1sUEsFBgAAAAAEAAQA9QAAAIsDAAAAAA==&#10;" path="m,19r9,l38,24,38,4,9,,,,,19xe" fillcolor="black" stroked="f">
                  <v:path arrowok="t" o:connecttype="custom" o:connectlocs="0,12065;5715,12065;24130,15240;24130,2540;5715,0;0,0;0,12065" o:connectangles="0,0,0,0,0,0,0"/>
                </v:shape>
                <v:shape id="Freeform 2734" o:spid="_x0000_s2808" style="position:absolute;left:34277;top:21348;width:247;height:153;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WMIA&#10;AADcAAAADwAAAGRycy9kb3ducmV2LnhtbERP3WrCMBS+F/YO4Qy803RF6uyMZcoK3Y1szgc4a45t&#10;sDkpTWbr2y8Xg11+fP/bYrKduNHgjWMFT8sEBHHttOFGwfmrXDyD8AFZY+eYFNzJQ7F7mG0x127k&#10;T7qdQiNiCPscFbQh9LmUvm7Jol+6njhyFzdYDBEOjdQDjjHcdjJNkkxaNBwbWuzp0FJ9Pf1YBW/H&#10;bP1u8GzKzbev5Md+tSlNpdT8cXp9ARFoCv/iP3elFaSr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BYwgAAANwAAAAPAAAAAAAAAAAAAAAAAJgCAABkcnMvZG93&#10;bnJldi54bWxQSwUGAAAAAAQABAD1AAAAhwMAAAAA&#10;" path="m,20r39,4l39,5,,,,20xe" fillcolor="black" stroked="f">
                  <v:path arrowok="t" o:connecttype="custom" o:connectlocs="0,12700;24765,15240;24765,3175;0,0;0,12700" o:connectangles="0,0,0,0,0"/>
                </v:shape>
                <v:shape id="Freeform 2735" o:spid="_x0000_s2809" style="position:absolute;left:34645;top:21412;width:241;height:152;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kYsYA&#10;AADcAAAADwAAAGRycy9kb3ducmV2LnhtbESPQWsCMRSE70L/Q3gFb5pVWylbo7SioB5Kayu2t0fy&#10;ulncvCybqOu/b4SCx2FmvmEms9ZV4kRNKD0rGPQzEMTam5ILBV+fy94TiBCRDVaeScGFAsymd50J&#10;5saf+YNO21iIBOGQowIbY51LGbQlh6Hva+Lk/frGYUyyKaRp8JzgrpLDLBtLhyWnBYs1zS3pw/bo&#10;FGx2+7fHg17E0bf9eZdmHV6zuVaqe9++PIOI1MZb+L+9MgqGDwO4nk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0kYsYAAADcAAAADwAAAAAAAAAAAAAAAACYAgAAZHJz&#10;L2Rvd25yZXYueG1sUEsFBgAAAAAEAAQA9QAAAIsDAAAAAA==&#10;" path="m,19r33,5l38,24,38,5r-5,l,,,19xe" fillcolor="black" stroked="f">
                  <v:path arrowok="t" o:connecttype="custom" o:connectlocs="0,12065;20955,15240;24130,15240;24130,3175;20955,3175;0,0;0,12065" o:connectangles="0,0,0,0,0,0,0"/>
                </v:shape>
                <v:shape id="Freeform 2736" o:spid="_x0000_s2810" style="position:absolute;left:35007;top:21443;width:248;height:153;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7tMQA&#10;AADcAAAADwAAAGRycy9kb3ducmV2LnhtbESP3WrCQBSE7wu+w3IE7+rGIFajq2gxkN4U/x7gmD0m&#10;i9mzIbvV9O27hUIvh5n5hlltetuIB3XeOFYwGScgiEunDVcKLuf8dQ7CB2SNjWNS8E0eNuvBywoz&#10;7Z58pMcpVCJC2GeooA6hzaT0ZU0W/di1xNG7uc5iiLKrpO7wGeG2kWmSzKRFw3Ghxpbeayrvpy+r&#10;YP85e/sweDH54uoLedhNF7kplBoN++0SRKA+/If/2oVWkE5T+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tO7TEAAAA3AAAAA8AAAAAAAAAAAAAAAAAmAIAAGRycy9k&#10;b3ducmV2LnhtbFBLBQYAAAAABAAEAPUAAACJAwAAAAA=&#10;" path="m,19r39,5l39,5,,,,19xe" fillcolor="black" stroked="f">
                  <v:path arrowok="t" o:connecttype="custom" o:connectlocs="0,12065;24765,15240;24765,3175;0,0;0,12065" o:connectangles="0,0,0,0,0"/>
                </v:shape>
                <v:shape id="Freeform 2737" o:spid="_x0000_s2811" style="position:absolute;left:35375;top:21475;width:248;height:153;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L8UA&#10;AADcAAAADwAAAGRycy9kb3ducmV2LnhtbESP0WrCQBRE3wv9h+UKvtWNUaxG19AWA/GltOoHXLO3&#10;ydLs3ZBdNf37rlDo4zAzZ5hNPthWXKn3xrGC6SQBQVw5bbhWcDoWT0sQPiBrbB2Tgh/ykG8fHzaY&#10;aXfjT7oeQi0ihH2GCpoQukxKXzVk0U9cRxy9L9dbDFH2tdQ93iLctjJNkoW0aDguNNjRW0PV9+Fi&#10;FezeF897gydTrM6+lB+v81VhSqXGo+FlDSLQEP7Df+1SK0jnM7if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Z4vxQAAANwAAAAPAAAAAAAAAAAAAAAAAJgCAABkcnMv&#10;ZG93bnJldi54bWxQSwUGAAAAAAQABAD1AAAAigMAAAAA&#10;" path="m,19r39,5l39,4,,,,19xe" fillcolor="black" stroked="f">
                  <v:path arrowok="t" o:connecttype="custom" o:connectlocs="0,12065;24765,15240;24765,2540;0,0;0,12065" o:connectangles="0,0,0,0,0"/>
                </v:shape>
                <v:shape id="Freeform 2738" o:spid="_x0000_s2812" style="position:absolute;left:35744;top:21501;width:241;height:152;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H+sYA&#10;AADcAAAADwAAAGRycy9kb3ducmV2LnhtbESPQWsCMRSE74L/IbyCN81WrZStUaxU0B5Kayu2t0fy&#10;ulncvCybqOu/N4WCx2FmvmGm89ZV4kRNKD0ruB9kIIi1NyUXCr4+V/1HECEiG6w8k4ILBZjPup0p&#10;5saf+YNO21iIBOGQowIbY51LGbQlh2Hga+Lk/frGYUyyKaRp8JzgrpLDLJtIhyWnBYs1LS3pw/bo&#10;FLzu9m8PB/0SR9/2512aTXjOllqp3l27eAIRqY238H97bRQMx2P4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qH+sYAAADcAAAADwAAAAAAAAAAAAAAAACYAgAAZHJz&#10;L2Rvd25yZXYueG1sUEsFBgAAAAAEAAQA9QAAAIsDAAAAAA==&#10;" path="m,20r38,4l38,5,,,,20xe" fillcolor="black" stroked="f">
                  <v:path arrowok="t" o:connecttype="custom" o:connectlocs="0,12700;24130,15240;24130,3175;0,0;0,12700" o:connectangles="0,0,0,0,0"/>
                </v:shape>
                <v:shape id="Freeform 2739" o:spid="_x0000_s2813" style="position:absolute;left:36106;top:21532;width:247;height:153;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jwMUA&#10;AADcAAAADwAAAGRycy9kb3ducmV2LnhtbESP3WrCQBSE7wt9h+UUvKubij81dZUqBuKNqPUBTrPH&#10;ZDF7NmRXjW/vCoVeDjPzDTNbdLYWV2q9cazgo5+AIC6cNlwqOP5k758gfEDWWDsmBXfysJi/vsww&#10;1e7Ge7oeQikihH2KCqoQmlRKX1Rk0fddQxy9k2sthijbUuoWbxFuazlIkrG0aDguVNjQqqLifLhY&#10;BevteLIxeDTZ9NfncrccTjOTK9V7676/QATqwn/4r51rBYPhC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KPAxQAAANwAAAAPAAAAAAAAAAAAAAAAAJgCAABkcnMv&#10;ZG93bnJldi54bWxQSwUGAAAAAAQABAD1AAAAigMAAAAA&#10;" path="m,19r39,5l39,5,,,,19xe" fillcolor="black" stroked="f">
                  <v:path arrowok="t" o:connecttype="custom" o:connectlocs="0,12065;24765,15240;24765,3175;0,0;0,12065" o:connectangles="0,0,0,0,0"/>
                </v:shape>
                <v:shape id="Freeform 2740" o:spid="_x0000_s2814" style="position:absolute;left:36474;top:21564;width:241;height:153;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8FsYA&#10;AADcAAAADwAAAGRycy9kb3ducmV2LnhtbESPQWsCMRSE74L/IbyCN81WWylbo6gotD0Uayu2t0fy&#10;ulncvCybqOu/b4SCx2FmvmEms9ZV4kRNKD0ruB9kIIi1NyUXCr4+1/0nECEiG6w8k4ILBZhNu50J&#10;5saf+YNO21iIBOGQowIbY51LGbQlh2Hga+Lk/frGYUyyKaRp8JzgrpLDLBtLhyWnBYs1LS3pw/bo&#10;FLzt9u+PB72Ko2/7s5HmNSyypVaqd9fOn0FEauMt/N9+MQqGD2O4nk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8FsYAAADcAAAADwAAAAAAAAAAAAAAAACYAgAAZHJz&#10;L2Rvd25yZXYueG1sUEsFBgAAAAAEAAQA9QAAAIsDAAAAAA==&#10;" path="m,19r38,5l38,5,,,,19xe" fillcolor="black" stroked="f">
                  <v:path arrowok="t" o:connecttype="custom" o:connectlocs="0,12065;24130,15240;24130,3175;0,0;0,12065" o:connectangles="0,0,0,0,0"/>
                </v:shape>
                <v:shape id="Freeform 2741" o:spid="_x0000_s2815" style="position:absolute;left:36842;top:21596;width:242;height:152;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ZjcYA&#10;AADcAAAADwAAAGRycy9kb3ducmV2LnhtbESPQWsCMRSE7wX/Q3hCb5rVtrZsjaLSQutBrFW0t0fy&#10;3CxuXpZNqtt/3xSEHoeZ+YYZT1tXiTM1ofSsYNDPQBBrb0ouFGw/X3tPIEJENlh5JgU/FGA66dyM&#10;MTf+wh903sRCJAiHHBXYGOtcyqAtOQx9XxMn7+gbhzHJppCmwUuCu0oOs2wkHZacFizWtLCkT5tv&#10;p2C5268eTvol3h3s11qa9zDPFlqp2247ewYRqY3/4Wv7zSgY3j/C35l0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ZjcYAAADcAAAADwAAAAAAAAAAAAAAAACYAgAAZHJz&#10;L2Rvd25yZXYueG1sUEsFBgAAAAAEAAQA9QAAAIsDAAAAAA==&#10;" path="m,19r38,5l38,5,,,,19xe" fillcolor="black" stroked="f">
                  <v:path arrowok="t" o:connecttype="custom" o:connectlocs="0,12065;24130,15240;24130,3175;0,0;0,12065" o:connectangles="0,0,0,0,0"/>
                </v:shape>
                <v:shape id="Freeform 2742" o:spid="_x0000_s2816" style="position:absolute;left:37204;top:21628;width:248;height:152;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MXsIA&#10;AADcAAAADwAAAGRycy9kb3ducmV2LnhtbERP3WrCMBS+F/YO4Qy803RF6uyMZcoK3Y1szgc4a45t&#10;sDkpTWbr2y8Xg11+fP/bYrKduNHgjWMFT8sEBHHttOFGwfmrXDyD8AFZY+eYFNzJQ7F7mG0x127k&#10;T7qdQiNiCPscFbQh9LmUvm7Jol+6njhyFzdYDBEOjdQDjjHcdjJNkkxaNBwbWuzp0FJ9Pf1YBW/H&#10;bP1u8GzKzbev5Md+tSlNpdT8cXp9ARFoCv/iP3elFaSr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QxewgAAANwAAAAPAAAAAAAAAAAAAAAAAJgCAABkcnMvZG93&#10;bnJldi54bWxQSwUGAAAAAAQABAD1AAAAhwMAAAAA&#10;" path="m,19r39,5l39,4,,,,19xe" fillcolor="black" stroked="f">
                  <v:path arrowok="t" o:connecttype="custom" o:connectlocs="0,12065;24765,15240;24765,2540;0,0;0,12065" o:connectangles="0,0,0,0,0"/>
                </v:shape>
                <v:rect id="Rectangle 2743" o:spid="_x0000_s2817" style="position:absolute;left:37572;top:21653;width:24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rect id="Rectangle 2744" o:spid="_x0000_s2818" style="position:absolute;left:37941;top:21685;width:2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shape id="Freeform 2745" o:spid="_x0000_s2819" style="position:absolute;left:38303;top:21685;width:247;height:152;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zHsUA&#10;AADcAAAADwAAAGRycy9kb3ducmV2LnhtbESP3WrCQBSE7wu+w3KE3tVNxJ+augYVA+lNqdYHOM0e&#10;k8Xs2ZDdavr23UKhl8PMfMOs88G24ka9N44VpJMEBHHltOFawfmjeHoG4QOyxtYxKfgmD/lm9LDG&#10;TLs7H+l2CrWIEPYZKmhC6DIpfdWQRT9xHXH0Lq63GKLsa6l7vEe4beU0SRbSouG40GBH+4aq6+nL&#10;Kji8LZavBs+mWH36Ur7vZqvClEo9joftC4hAQ/gP/7VLrWA6T+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jMexQAAANwAAAAPAAAAAAAAAAAAAAAAAJgCAABkcnMv&#10;ZG93bnJldi54bWxQSwUGAAAAAAQABAD1AAAAigMAAAAA&#10;" path="m,19r39,5l39,5,,,,19xe" fillcolor="black" stroked="f">
                  <v:path arrowok="t" o:connecttype="custom" o:connectlocs="0,12065;24765,15240;24765,3175;0,0;0,12065" o:connectangles="0,0,0,0,0"/>
                </v:shape>
                <v:shape id="Freeform 2746" o:spid="_x0000_s2820" style="position:absolute;left:38671;top:21717;width:241;height:152;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syMYA&#10;AADcAAAADwAAAGRycy9kb3ducmV2LnhtbESPT2sCMRTE74V+h/AKvdVsVyyyGqWVCrWH4l/U2yN5&#10;bhY3L8sm6vbbN4VCj8PM/IYZTztXiyu1ofKs4LmXgSDW3lRcKthu5k9DECEiG6w9k4JvCjCd3N+N&#10;sTD+xiu6rmMpEoRDgQpsjE0hZdCWHIaeb4iTd/Ktw5hkW0rT4i3BXS3zLHuRDitOCxYbmlnS5/XF&#10;Kfjc7b8GZ/0e+wd7XEqzCG/ZTCv1+NC9jkBE6uJ/+K/9YRTkgxx+z6QjIC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YsyMYAAADcAAAADwAAAAAAAAAAAAAAAACYAgAAZHJz&#10;L2Rvd25yZXYueG1sUEsFBgAAAAAEAAQA9QAAAIsDAAAAAA==&#10;" path="m,19r38,5l38,5,,,,19xe" fillcolor="black" stroked="f">
                  <v:path arrowok="t" o:connecttype="custom" o:connectlocs="0,12065;24130,15240;24130,3175;0,0;0,12065" o:connectangles="0,0,0,0,0"/>
                </v:shape>
                <v:rect id="Rectangle 2747" o:spid="_x0000_s2821" style="position:absolute;left:39033;top:21748;width:24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shape id="Freeform 2748" o:spid="_x0000_s2822" style="position:absolute;left:39401;top:21748;width:242;height:153;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RJ8YA&#10;AADcAAAADwAAAGRycy9kb3ducmV2LnhtbESPQWsCMRSE7wX/Q3gFbzVbrVK2RlFRsD2U1lZsb4/k&#10;dbO4eVk2Udd/b4SCx2FmvmHG09ZV4khNKD0reOxlIIi1NyUXCr6/Vg/PIEJENlh5JgVnCjCddO7G&#10;mBt/4k86bmIhEoRDjgpsjHUuZdCWHIaer4mT9+cbhzHJppCmwVOCu0r2s2wkHZacFizWtLCk95uD&#10;U/C23b0P93oZBz/290Oa1zDPFlqp7n07ewERqY238H97bRT0h09wPZOO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MRJ8YAAADcAAAADwAAAAAAAAAAAAAAAACYAgAAZHJz&#10;L2Rvd25yZXYueG1sUEsFBgAAAAAEAAQA9QAAAIsDAAAAAA==&#10;" path="m,19r38,5l38,5,,,,19xe" fillcolor="black" stroked="f">
                  <v:path arrowok="t" o:connecttype="custom" o:connectlocs="0,12065;24130,15240;24130,3175;0,0;0,12065" o:connectangles="0,0,0,0,0"/>
                </v:shape>
                <v:shape id="Freeform 2749" o:spid="_x0000_s2823" style="position:absolute;left:39770;top:21780;width:241;height:152;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vMYA&#10;AADcAAAADwAAAGRycy9kb3ducmV2LnhtbESPT2sCMRTE74V+h/AK3mq2li2yGqWVFrSH4l/U2yN5&#10;bhY3L8sm6vbbN4VCj8PM/IYZTztXiyu1ofKs4KmfgSDW3lRcKthuPh6HIEJENlh7JgXfFGA6ub8b&#10;Y2H8jVd0XcdSJAiHAhXYGJtCyqAtOQx93xAn7+RbhzHJtpSmxVuCu1oOsuxFOqw4LVhsaGZJn9cX&#10;p+Bzt//Kz/o9Ph/scSnNIrxlM61U76F7HYGI1MX/8F97bhQM8hx+z6QjIC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0vMYAAADcAAAADwAAAAAAAAAAAAAAAACYAgAAZHJz&#10;L2Rvd25yZXYueG1sUEsFBgAAAAAEAAQA9QAAAIsDAAAAAA==&#10;" path="m,19r38,5l38,4,,,,19xe" fillcolor="black" stroked="f">
                  <v:path arrowok="t" o:connecttype="custom" o:connectlocs="0,12065;24130,15240;24130,2540;0,0;0,12065" o:connectangles="0,0,0,0,0"/>
                </v:shape>
                <v:rect id="Rectangle 2750" o:spid="_x0000_s2824" style="position:absolute;left:40132;top:21805;width:24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shape id="Freeform 2751" o:spid="_x0000_s2825" style="position:absolute;left:40500;top:21805;width:241;height:153;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PUMYA&#10;AADcAAAADwAAAGRycy9kb3ducmV2LnhtbESPQWsCMRSE74L/IbyCN81WsZatUaxU0B5Kayu2t0fy&#10;ulncvCybqOu/N4WCx2FmvmGm89ZV4kRNKD0ruB9kIIi1NyUXCr4+V/1HECEiG6w8k4ILBZjPup0p&#10;5saf+YNO21iIBOGQowIbY51LGbQlh2Hga+Lk/frGYUyyKaRp8JzgrpLDLHuQDktOCxZrWlrSh+3R&#10;KXjd7d/GB/0SR9/2512aTXjOllqp3l27eAIRqY238H97bRQMxxP4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PUMYAAADcAAAADwAAAAAAAAAAAAAAAACYAgAAZHJz&#10;L2Rvd25yZXYueG1sUEsFBgAAAAAEAAQA9QAAAIsDAAAAAA==&#10;" path="m,20r38,4l38,5,,,,20xe" fillcolor="black" stroked="f">
                  <v:path arrowok="t" o:connecttype="custom" o:connectlocs="0,12700;24130,15240;24130,3175;0,0;0,12700" o:connectangles="0,0,0,0,0"/>
                </v:shape>
                <v:rect id="Rectangle 2752" o:spid="_x0000_s2826" style="position:absolute;left:40868;top:21837;width:24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rect id="Rectangle 2753" o:spid="_x0000_s2827" style="position:absolute;left:41230;top:21837;width:24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shape id="Freeform 2754" o:spid="_x0000_s2828" style="position:absolute;left:41598;top:21837;width:242;height:153;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dmcMA&#10;AADcAAAADwAAAGRycy9kb3ducmV2LnhtbERPy2oCMRTdF/yHcAV3NaNSkdEoKi3YLkrrA3V3Sa6T&#10;wcnNMIk6/ftmUejycN6zResqcacmlJ4VDPoZCGLtTcmFgv3u7XkCIkRkg5VnUvBDARbzztMMc+Mf&#10;/E33bSxECuGQowIbY51LGbQlh6Hva+LEXXzjMCbYFNI0+EjhrpLDLBtLhyWnBos1rS3p6/bmFHwc&#10;jp8vV/0aRyd7/pLmPayytVaq122XUxCR2vgv/nNvjILhOM1PZ9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TdmcMAAADcAAAADwAAAAAAAAAAAAAAAACYAgAAZHJzL2Rv&#10;d25yZXYueG1sUEsFBgAAAAAEAAQA9QAAAIgDAAAAAA==&#10;" path="m,19r38,5l38,5,,,,19xe" fillcolor="black" stroked="f">
                  <v:path arrowok="t" o:connecttype="custom" o:connectlocs="0,12065;24130,15240;24130,3175;0,0;0,12065" o:connectangles="0,0,0,0,0"/>
                </v:shape>
                <v:rect id="Rectangle 2755" o:spid="_x0000_s2829" style="position:absolute;left:41960;top:21869;width:24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rect id="Rectangle 2756" o:spid="_x0000_s2830" style="position:absolute;left:42329;top:21869;width:24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shape id="Freeform 2757" o:spid="_x0000_s2831" style="position:absolute;left:42697;top:21869;width:241;height:152;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D7sUA&#10;AADcAAAADwAAAGRycy9kb3ducmV2LnhtbESPQWsCMRSE7wX/Q3iF3jRbpVJWo1RRaHsQtYrt7ZG8&#10;bhY3L8sm1fXfG0HocZiZb5jxtHWVOFETSs8KnnsZCGLtTcmFgt3XsvsKIkRkg5VnUnChANNJ52GM&#10;ufFn3tBpGwuRIBxyVGBjrHMpg7bkMPR8TZy8X984jEk2hTQNnhPcVbKfZUPpsOS0YLGmuSV93P45&#10;BZ/7w+rlqBdx8G1/1tJ8hFk210o9PbZvIxCR2vgfvrffjYL+cAC3M+k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kPuxQAAANwAAAAPAAAAAAAAAAAAAAAAAJgCAABkcnMv&#10;ZG93bnJldi54bWxQSwUGAAAAAAQABAD1AAAAigMAAAAA&#10;" path="m,19r38,5l38,5,,,,19xe" fillcolor="black" stroked="f">
                  <v:path arrowok="t" o:connecttype="custom" o:connectlocs="0,12065;24130,15240;24130,3175;0,0;0,12065" o:connectangles="0,0,0,0,0"/>
                </v:shape>
                <v:rect id="Rectangle 2758" o:spid="_x0000_s2832" style="position:absolute;left:43059;top:21901;width:24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rect id="Rectangle 2759" o:spid="_x0000_s2833" style="position:absolute;left:43427;top:21901;width:2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rect id="Rectangle 2760" o:spid="_x0000_s2834" style="position:absolute;left:43795;top:21901;width:24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shape id="Freeform 2761" o:spid="_x0000_s2835" style="position:absolute;left:44157;top:21901;width:248;height:152;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TMQA&#10;AADcAAAADwAAAGRycy9kb3ducmV2LnhtbESP3WrCQBSE7wu+w3KE3tWNIlGjq2gxkN4U/x7gmD0m&#10;i9mzIbvV9O27hUIvh5n5hlltetuIB3XeOFYwHiUgiEunDVcKLuf8bQ7CB2SNjWNS8E0eNuvBywoz&#10;7Z58pMcpVCJC2GeooA6hzaT0ZU0W/ci1xNG7uc5iiLKrpO7wGeG2kZMkSaVFw3Ghxpbeayrvpy+r&#10;YP+Zzj4MXky+uPpCHnbTRW4KpV6H/XYJIlAf/sN/7UIrmKQ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xEzEAAAA3AAAAA8AAAAAAAAAAAAAAAAAmAIAAGRycy9k&#10;b3ducmV2LnhtbFBLBQYAAAAABAAEAPUAAACJAwAAAAA=&#10;" path="m,19r39,5l39,5,,,,19xe" fillcolor="black" stroked="f">
                  <v:path arrowok="t" o:connecttype="custom" o:connectlocs="0,12065;24765,15240;24765,3175;0,0;0,12065" o:connectangles="0,0,0,0,0"/>
                </v:shape>
                <v:rect id="Rectangle 2762" o:spid="_x0000_s2836" style="position:absolute;left:44526;top:21932;width:24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rect id="Rectangle 2763" o:spid="_x0000_s2837" style="position:absolute;left:44894;top:21932;width:24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rect id="Rectangle 2764" o:spid="_x0000_s2838" style="position:absolute;left:45256;top:21958;width:248;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v:rect id="Rectangle 2765" o:spid="_x0000_s2839" style="position:absolute;left:45624;top:21958;width:24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rect id="Rectangle 2766" o:spid="_x0000_s2840" style="position:absolute;left:45986;top:21958;width:248;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shape id="Freeform 2767" o:spid="_x0000_s2841" style="position:absolute;left:46355;top:21958;width:241;height:152;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M8YA&#10;AADcAAAADwAAAGRycy9kb3ducmV2LnhtbESPT2sCMRTE70K/Q3gFb5qtYpWtUVqp0Hoo9R+2t0fy&#10;ulncvCybVLff3ggFj8PM/IaZzltXiRM1ofSs4KGfgSDW3pRcKNhtl70JiBCRDVaeScEfBZjP7jpT&#10;zI0/85pOm1iIBOGQowIbY51LGbQlh6Hva+Lk/fjGYUyyKaRp8JzgrpKDLHuUDktOCxZrWljSx82v&#10;U7DaHz5GR/0ah1/2+1Oa9/CSLbRS3fv2+QlEpDbewv/tN6NgMB7C9Uw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M8YAAADcAAAADwAAAAAAAAAAAAAAAACYAgAAZHJz&#10;L2Rvd25yZXYueG1sUEsFBgAAAAAEAAQA9QAAAIsDAAAAAA==&#10;" path="m,20r38,4l38,5,,,,20xe" fillcolor="black" stroked="f">
                  <v:path arrowok="t" o:connecttype="custom" o:connectlocs="0,12700;24130,15240;24130,3175;0,0;0,12700" o:connectangles="0,0,0,0,0"/>
                </v:shape>
                <v:rect id="Rectangle 2768" o:spid="_x0000_s2842" style="position:absolute;left:46723;top:21990;width:2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rect id="Rectangle 2769" o:spid="_x0000_s2843" style="position:absolute;left:47085;top:21990;width:24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rect id="Rectangle 2770" o:spid="_x0000_s2844" style="position:absolute;left:47453;top:21990;width:2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shape id="Freeform 2771" o:spid="_x0000_s2845" style="position:absolute;left:4572;top:577;width:15220;height:11621;visibility:visible;mso-wrap-style:square;v-text-anchor:top" coordsize="239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x88gA&#10;AADcAAAADwAAAGRycy9kb3ducmV2LnhtbESPT2vCQBTE7wW/w/KEXopu6qGp0VXsP/QgLY2CeHvd&#10;fU2i2bchu2r67btCocdhZn7DTOedrcWZWl85VnA/TEAQa2cqLhRsN2+DRxA+IBusHZOCH/Iwn/Vu&#10;ppgZd+FPOuehEBHCPkMFZQhNJqXXJVn0Q9cQR+/btRZDlG0hTYuXCLe1HCXJg7RYcVwosaHnkvQx&#10;P1kFjf543dL47iU9HvIv/bTzy/37WqnbfreYgAjUhf/wX3tlFIzSFK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R/HzyAAAANwAAAAPAAAAAAAAAAAAAAAAAJgCAABk&#10;cnMvZG93bnJldi54bWxQSwUGAAAAAAQABAD1AAAAjQMAAAAA&#10;" path="m,19r385,l394,24r96,l500,29r72,l577,34r62,l644,38r43,l692,43r34,l730,48r24,l759,53r19,l783,58r24,l812,62r-5,l817,62r5,5l836,67r5,5l850,72r5,5l865,77r5,5l879,82r5,4l894,86r5,5l908,91r5,5l923,96r4,5l937,101r5,5l951,106r10,9l971,115r4,5l980,120r5,5l990,125r5,5l1004,130r5,4l1014,134r5,5l1023,139r5,5l1033,144r5,5l1043,149r4,5l1052,154r10,9l1067,163r4,5l1076,168r10,10l1091,178r4,4l1105,187r5,l1119,197r5,l1134,207r5,l1153,221r5,l1172,235r10,l1187,240r9,10l1201,250r19,19l1225,269r14,14l1244,283r15,15l1268,303r5,l1297,327r5,l1321,346r15,5l1364,379r5,l1374,384r,5l1388,403r5,l1422,427r38,44l1460,476r29,28l1494,500r-5,4l1513,528r,5l1528,548r,4l1552,572r-5,l1547,567r,9l1566,596r,4l1585,620r,4l1604,644r,4l1619,663r,5l1624,672r5,10l1633,687r,5l1648,706r,5l1662,725r5,10l1667,730r,10l1681,754r5,10l1696,773r5,15l1710,797r5,10l1725,817r4,9l1739,836r5,9l1749,850r4,10l1758,865r5,14l1768,884r5,9l1777,898r5,10l1787,913r5,9l1797,927r4,10l1816,946r-5,l1816,946r,5l1825,970r5,5l1845,1004r4,5l1864,1038r5,4l1888,1071r9,5l1907,1105r5,5l1926,1138r5,5l1941,1162r4,5l1955,1186r5,5l1965,1201r14,10l1974,1211r5,l1979,1215r10,20l1994,1239r4,10l2003,1254r10,19l2018,1278r4,9l2027,1292r10,19l2042,1316r4,10l2051,1331r,9l2056,1345r5,10l2066,1359r4,10l2075,1374r5,9l2085,1388r5,10l2094,1403r5,9l2104,1417r5,10l2114,1431r4,10l2133,1451r9,19l2147,1475r5,9l2157,1489r5,10l2166,1504r5,9l2176,1518r5,10l2186,1532r4,10l2195,1547r5,9l2205,1561r5,10l2214,1576r5,9l2224,1590r5,10l2234,1604r4,10l2243,1619r5,9l2258,1638r4,10l2267,1652r5,10l2277,1667r5,9l2282,1672r,9l2286,1686r5,10l2296,1700r5,10l2306,1715r4,10l2315,1729r5,10l2325,1744r,9l2335,1763r4,10l2344,1777r5,10l2354,1792r5,14l2368,1816r5,9l2378,1830r19,-9l2392,1816r-5,-10l2378,1797r-5,-5l2373,1782r-5,-5l2363,1768r-4,-5l2354,1753r-10,-9l2344,1734r-5,-5l2335,1720r-5,-5l2325,1705r-5,-5l2315,1691r-5,-5l2306,1676r-5,-4l2301,1667r-5,-10l2291,1652r-5,-9l2282,1638r-5,-10l2267,1619r-5,-10l2258,1604r-5,-9l2248,1590r-5,-10l2238,1576r-4,-10l2229,1561r-5,-9l2219,1547r-5,-10l2210,1532r-5,-9l2200,1518r-5,-10l2190,1504r-4,-10l2181,1489r-5,-9l2171,1475r-5,-10l2162,1460r-5,-9l2142,1441r-4,-10l2133,1422r-5,-5l2123,1407r-5,-4l2114,1393r-5,-5l2104,1379r-5,-5l2094,1364r-4,-5l2085,1350r-5,-5l2075,1335r-5,-4l2070,1321r-4,-5l2061,1307r-5,-5l2046,1283r-4,-5l2037,1268r-5,-5l2022,1244r-4,-5l2013,1230r-5,-5l1998,1206r-9,-5l1994,1201r-5,l1984,1191r-5,-9l1974,1177r-9,-19l1960,1153r-10,-19l1945,1129r-14,-29l1926,1095r-19,-29l1897,1062r-9,-29l1883,1028r-14,-29l1864,994r-15,-28l1845,961r-10,-20l1825,937r5,l1825,937r-4,-10l1816,917r-5,-4l1806,903r-5,-5l1797,889r-5,-5l1787,874r-5,-5l1777,865r,-10l1773,850r-5,-9l1763,836r-5,-10l1749,817r-5,-10l1734,797r-5,-9l1720,778r-5,-5l1715,764r-10,-10l1701,745r-15,-15l1686,725r-5,-9l1667,701r,-4l1653,682r,-5l1648,672r-5,-9l1638,658r,-5l1624,639r,-5l1604,615r,-5l1585,591r,-5l1566,567r,-5l1561,562r-14,-19l1547,538r-15,-14l1532,519r-24,-24l1504,490r-5,-5l1480,466r,-5l1432,418r-29,-34l1398,384r-5,-5l1393,375r-14,-15l1374,360r-29,-29l1336,331r-5,-4l1312,307r-5,l1283,283r-10,l1278,283r-10,-4l1254,264r-5,l1235,250r-5,l1211,231r-5,l1196,221r-14,-5l1167,202r-4,l1148,187r-5,l1134,178r-5,l1119,168r-9,l1115,168r-10,-5l1100,158r-5,l1086,149r-5,l1076,144r-5,l1062,134r-5,l1052,130r-5,l1043,125r-5,l1033,120r-5,l1023,115r-4,l1014,110r-10,l999,106r-4,l990,101r-5,l980,96r-9,l966,91r-10,l961,96,956,86r-5,l947,82r-10,l932,77r-9,l918,72r-10,l903,67r-9,l889,62r-10,l874,58r-9,l860,53r-10,l846,48r-15,l826,43r-14,l817,43r-5,l817,48,812,38r-19,l788,34r-19,l764,29r-24,l735,24r-33,l697,19r-48,l654,19,639,14r-53,l582,10r-82,l490,5r-91,l404,5,385,,,,,19xe" fillcolor="black" stroked="f">
                  <v:path arrowok="t" o:connecttype="custom" o:connectlocs="408940,24130;512445,36830;549275,48895;588645,64135;628650,79375;659130,94615;692785,113030;735330,140335;789940,179705;869315,240665;948690,317500;982345,365760;1031240,426720;1058545,469900;1104265,530860;1131570,576580;1158875,615950;1214120,704850;1253490,768985;1283970,817245;1311910,862965;1339215,906145;1375410,955040;1403350,997585;1433830,1040130;1454785,1076960;1482725,1119505;1522095,1156335;1494790,1113155;1466850,1070610;1439545,1028065;1412240,985520;1384935,945515;1351280,899795;1323975,857250;1296670,811530;1266190,762635;1226185,698500;1171575,610235;1143635,570230;1119505,530860;1082675,478790;1046480,426720;1006475,372110;955040,311150;875665,228600;811530,179705;750570,137160;708025,106680;671195,85090;643890,69850;607060,57785;576580,45720;537210,30480;500380,21590;405765,8890;0,12065" o:connectangles="0,0,0,0,0,0,0,0,0,0,0,0,0,0,0,0,0,0,0,0,0,0,0,0,0,0,0,0,0,0,0,0,0,0,0,0,0,0,0,0,0,0,0,0,0,0,0,0,0,0,0,0,0,0,0,0,0"/>
                </v:shape>
                <v:shape id="Freeform 2772" o:spid="_x0000_s2846" style="position:absolute;left:19672;top:12141;width:16313;height:9182;visibility:visible;mso-wrap-style:square;v-text-anchor:top" coordsize="2569,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foMEA&#10;AADcAAAADwAAAGRycy9kb3ducmV2LnhtbERPy4rCMBTdD/gP4QqzG1O7cMZqlCIozmJkfIDba3Nt&#10;i81NaaLGvzcLweXhvKfzYBpxo87VlhUMBwkI4sLqmksFh/3y6weE88gaG8uk4EEO5rPexxQzbe+8&#10;pdvOlyKGsMtQQeV9m0npiooMuoFtiSN3tp1BH2FXSt3hPYabRqZJMpIGa44NFba0qKi47K5GwTaU&#10;l8XmKMN/nvzlj1X6O7anVqnPfsgnIDwF/xa/3GutIP2O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CH6DBAAAA3AAAAA8AAAAAAAAAAAAAAAAAmAIAAGRycy9kb3du&#10;cmV2LnhtbFBLBQYAAAAABAAEAPUAAACGAwAAAAA=&#10;" path="m,9l5,24r9,9l14,43,29,57r4,10l33,62r,10l48,86r5,5l53,100r19,20l72,129r19,20l91,153r14,15l110,182r10,10l120,197r14,14l134,216r24,19l153,235r,-5l153,240r39,38l192,283r19,19l211,307r14,14l235,331r5,5l240,341r14,14l254,360r24,19l273,379r,-5l273,384r24,24l297,413r29,29l326,446r34,34l360,485r43,43l408,538r5,l466,595r9,5l514,638r9,5l571,691r10,5l586,696r43,43l634,739r19,20l653,763r9,10l667,773r29,29l701,802r24,24l735,831r4,l768,859r5,l783,869r9,5l811,893r15,5l835,908r10,4l855,922r9,5l869,932r10,l888,941r10,5l903,951r9,5l917,960r10,5l936,965r10,10l955,980r5,4l970,989r5,5l994,1004r5,4l1023,1018r4,l1042,1028r5,4l1066,1042r5,5l1085,1052r5,l1095,1056r9,5l1109,1066r15,5l1128,1071r5,5l1148,1080r4,l1162,1090r10,5l1176,1095r5,5l1191,1100r9,9l1210,1109r5,5l1220,1114r4,5l1239,1124r5,4l1248,1128r5,5l1263,1133r5,5l1272,1138r5,5l1287,1143r9,5l1301,1152r5,l1311,1157r9,l1325,1162r5,l1335,1167r9,l1349,1172r10,l1364,1177r4,l1373,1181r10,l1388,1186r9,l1407,1191r5,l1421,1201r10,l1436,1205r9,l1450,1210r10,l1465,1215r9,l1479,1220r10,l1493,1225r15,4l1513,1229r9,5l1527,1234r10,5l1541,1239r10,5l1556,1244r9,5l1570,1249r10,4l1585,1253r4,5l1604,1258r9,5l1618,1263r10,5l1633,1268r9,5l1652,1273r9,4l1671,1277r10,5l1690,1282r10,5l1709,1287r10,5l1729,1292r9,5l1743,1297r5,4l1772,1301r10,5l1791,1306r5,5l1801,1311r-5,l1806,1311r4,5l1830,1316r9,5l1849,1321r9,4l1863,1325r10,5l1882,1330r5,5l1906,1335r10,5l1926,1340r4,5l1950,1345r9,4l1974,1349r9,5l1993,1354r5,5l2022,1359r4,5l2046,1364r9,5l2070,1369r4,4l2098,1373r10,5l2118,1378r9,5l2147,1383r9,5l2175,1388r10,5l2199,1393r10,4l2228,1397r10,5l2257,1402r10,5l2286,1407r9,5l2315,1412r4,5l2348,1417r10,5l2387,1422r9,4l2415,1426r10,5l2449,1431r5,5l2488,1436r9,5l2526,1441r10,5l2569,1446r,-20l2536,1426r-10,-4l2497,1422r-9,-5l2463,1417r-4,-5l2425,1412r-10,-5l2396,1407r-9,-5l2358,1402r-10,-5l2324,1397r5,l2315,1393r-20,l2286,1388r-19,l2257,1383r-19,l2228,1378r-19,l2199,1373r-14,l2175,1369r-19,l2147,1364r-20,l2118,1359r-10,l2098,1354r-14,l2079,1349r-24,l2046,1345r-15,l2036,1345r-14,-5l2007,1340r-5,-5l1983,1335r-9,-5l1959,1330r-9,-5l1940,1325r-5,-4l1916,1321r-10,-5l1897,1316r-5,-5l1873,1311r-10,-5l1858,1306r-9,-5l1839,1301r-9,-4l1820,1297r-5,-5l1801,1292r5,l1801,1292r5,l1791,1287r-9,l1772,1282r-14,l1753,1277r-15,l1729,1273r-10,l1709,1268r-9,l1690,1263r-9,l1671,1258r-10,l1652,1253r-10,l1633,1249r-5,l1618,1244r-5,l1604,1239r-10,l1599,1239r-14,-5l1580,1234r-10,-5l1565,1229r-9,-4l1551,1225r-10,-5l1537,1220r-10,-5l1522,1215r-9,-5l1508,1210r-5,-5l1498,1201r-9,l1484,1196r-10,l1469,1191r-9,l1455,1186r-10,l1441,1181r-10,l1426,1177r-14,-5l1407,1172r-10,-5l1392,1162r-9,l1378,1157r-10,l1373,1157r-14,-5l1354,1148r-10,l1340,1143r-5,l1330,1138r-10,l1316,1133r-5,l1306,1128r-10,l1287,1124r-5,-5l1277,1119r-5,-5l1263,1114r-5,-5l1253,1109r-5,-5l1239,1104r-5,-4l1229,1095r-5,l1220,1090r-10,l1200,1080r-9,l1186,1076r-10,l1181,1076r-9,-5l1167,1066r-15,-5l1148,1061r-5,-5l1138,1052r-14,l1119,1047r-5,-5l1104,1037r-4,-5l1085,1032r-5,-4l1076,1023r-20,-10l1052,1008r-25,-9l1023,999r-15,-10l1003,984r-19,-9l979,970r-9,-5l965,960r-10,-4l951,951r-15,-5l931,946r5,l927,941r-5,-5l912,932r-5,-5l898,922r-5,-5l879,912r-5,-4l864,903r-9,-10l845,888r-10,-9l826,879r-5,-5l802,855r-10,-5l783,840r-5,l749,811r-10,l744,811r-9,-4l711,783r-5,l677,754r-5,l672,749,643,720r-5,l595,677r-9,l590,677r-9,-5l533,624r-10,-5l485,581r-10,-5l422,528r5,l422,518,379,475r,-5l346,437r,-5l317,403r,-5l293,374r,-5l288,369,273,350r,-5l259,331r,-5l245,312r-5,5l245,312,230,297r,-4l211,273r,-4l173,230r,-5l168,225,153,206r,-5l139,187r,-5l129,173r-4,-5l125,158,110,144r,-5l91,120r,-10l72,91,67,76,53,62r,-5l48,48,33,33r,-9l24,14,19,9,19,,,9xe" fillcolor="black" stroked="f">
                  <v:path arrowok="t" o:connecttype="custom" o:connectlocs="30480,54610;76200,121920;121920,179705;176530,240665;228600,307975;368935,441960;445135,509270;524510,570230;573405,603885;619125,631190;688975,668020;731520,685800;774700,707390;810895,725805;847725,741045;887095,753110;930275,771525;975995,786765;1018540,798830;1067435,814070;1125220,826135;1167765,838835;1223010,850900;1286510,866140;1363345,878205;1439545,893445;1533525,905510;1631315,905510;1521460,893445;1439545,881380;1363345,866140;1289685,854075;1231900,841375;1174115,826135;1137285,817245;1079500,805180;1027430,789940;988060,777875;951230,762635;908685,749935;871855,734695;832485,719455;795655,704215;756285,685800;722630,668020;670560,643255;612775,609600;575945,588645;524510,558165;466725,512445;372110,429895;267970,328930;182880,234315;146050,186055;88265,115570;42545,48260;0,5715" o:connectangles="0,0,0,0,0,0,0,0,0,0,0,0,0,0,0,0,0,0,0,0,0,0,0,0,0,0,0,0,0,0,0,0,0,0,0,0,0,0,0,0,0,0,0,0,0,0,0,0,0,0,0,0,0,0,0,0,0"/>
                </v:shape>
                <v:shape id="Freeform 2773" o:spid="_x0000_s2847" style="position:absolute;left:35985;top:21196;width:11836;height:857;visibility:visible;mso-wrap-style:square;v-text-anchor:top" coordsize="18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yeMMA&#10;AADcAAAADwAAAGRycy9kb3ducmV2LnhtbESPwW7CMBBE75X4B2uReisOHEoJGIRQK/VKWg7cVvES&#10;B+J1sE2S/j1GQupxNDNvNKvNYBvRkQ+1YwXTSQaCuHS65krB78/X2weIEJE1No5JwR8F2KxHLyvM&#10;tet5T10RK5EgHHJUYGJscylDachimLiWOHkn5y3GJH0ltcc+wW0jZ1n2Li3WnBYMtrQzVF6Km1Wg&#10;i+LQX48+nG+fp/3Ox87oqVTqdTxslyAiDfE//Gx/awWz+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cyeMMAAADcAAAADwAAAAAAAAAAAAAAAACYAgAAZHJzL2Rv&#10;d25yZXYueG1sUEsFBgAAAAAEAAQA9QAAAIgDAAAAAA==&#10;" path="m,20r10,4l39,24r4,5l72,29r10,5l111,34r9,5l159,39r9,5l207,44r9,4l264,48r10,5l341,53r5,5l394,58r10,5l461,63r10,5l538,68r10,4l620,72r5,5l701,77r10,5l812,82r5,5l860,87r5,5l975,92r5,4l1057,96r9,5l1153,101r14,5l1258,106r10,5l1403,111r14,5l1633,116r5,4l1724,120r5,5l1825,125r5,5l1854,130r10,5l1864,116r,4l1859,111r-29,l1835,116r-5,-10l1739,106r-5,-5l1643,101r4,l1633,96r-216,l1403,92r-130,l1278,92r-20,-5l1167,87r-14,-5l1066,82r-9,-5l985,77r5,l975,72r-101,l869,68r-52,l821,72r-4,-9l711,63,701,58r-72,l634,58,620,53r-72,l538,48r-67,l461,44r-57,l394,39r-43,l356,39,341,34r-67,l264,29r-48,l207,24r-39,l159,20r-39,l111,15r-29,l72,10r-24,l53,10,39,5,10,5,,,,20xe" fillcolor="black" stroked="f">
                  <v:path arrowok="t" o:connecttype="custom" o:connectlocs="6350,15240;27305,18415;52070,21590;76200,24765;106680,27940;137160,30480;173990,33655;219710,36830;256540,40005;299085,43180;347980,45720;396875,48895;451485,52070;518795,55245;549275,58420;622300,60960;676910,64135;741045,67310;805180,70485;899795,73660;1040130,76200;1097915,79375;1162050,82550;1183640,85725;1183640,76200;1162050,70485;1162050,67310;1101090,64135;1045845,64135;899795,60960;808355,58420;798830,55245;732155,52070;671195,48895;628650,48895;554990,45720;518795,43180;518795,40005;445135,36830;402590,36830;347980,33655;299085,30480;256540,27940;222885,24765;216535,21590;167640,18415;131445,15240;100965,12700;70485,9525;45720,6350;33655,6350;6350,3175;0,12700" o:connectangles="0,0,0,0,0,0,0,0,0,0,0,0,0,0,0,0,0,0,0,0,0,0,0,0,0,0,0,0,0,0,0,0,0,0,0,0,0,0,0,0,0,0,0,0,0,0,0,0,0,0,0,0,0"/>
                </v:shape>
                <v:rect id="Rectangle 2775" o:spid="_x0000_s2848" style="position:absolute;left:45351;top:35998;width:4940;height:197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MUA&#10;AADcAAAADwAAAGRycy9kb3ducmV2LnhtbESPQYvCMBSE78L+h/AWvMia1oNI1yirUulBEKvs+dE8&#10;22LzUpuo3X+/EQSPw8x8w8yXvWnEnTpXW1YQjyMQxIXVNZcKTsf0awbCeWSNjWVS8EcOlouPwRwT&#10;bR98oHvuSxEg7BJUUHnfJlK6oiKDbmxb4uCdbWfQB9mVUnf4CHDTyEkUTaXBmsNChS2tKyou+c0o&#10;SH8v2+tos01Xu31crNtRtjqdM6WGn/3PNwhPvX+HX+1MK5jMYn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yn4xQAAANwAAAAPAAAAAAAAAAAAAAAAAJgCAABkcnMv&#10;ZG93bnJldi54bWxQSwUGAAAAAAQABAD1AAAAigMAAAAA&#10;" filled="f" stroked="f">
                  <v:textbox inset="0,0,0,0">
                    <w:txbxContent>
                      <w:p w:rsidR="00CD1263" w:rsidRPr="00596F00" w:rsidRDefault="00CD1263" w:rsidP="00BE1B18">
                        <w:pPr>
                          <w:spacing w:before="0"/>
                          <w:rPr>
                            <w:sz w:val="16"/>
                            <w:szCs w:val="16"/>
                          </w:rPr>
                        </w:pPr>
                        <w:r w:rsidRPr="00596F00">
                          <w:rPr>
                            <w:rFonts w:hint="eastAsia"/>
                            <w:color w:val="000000"/>
                            <w:sz w:val="16"/>
                            <w:szCs w:val="16"/>
                            <w:lang w:eastAsia="zh-CN"/>
                          </w:rPr>
                          <w:t>BT.0</w:t>
                        </w:r>
                        <w:r w:rsidRPr="00596F00">
                          <w:rPr>
                            <w:color w:val="000000"/>
                            <w:sz w:val="16"/>
                            <w:szCs w:val="16"/>
                          </w:rPr>
                          <w:t>500-17</w:t>
                        </w:r>
                      </w:p>
                    </w:txbxContent>
                  </v:textbox>
                </v:rect>
                <v:rect id="Rectangle 2776" o:spid="_x0000_s2849" style="position:absolute;left:349;top:11753;width:2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CD1263" w:rsidRDefault="00CD1263" w:rsidP="00BE1B18">
                        <w:pPr>
                          <w:spacing w:before="0"/>
                          <w:rPr>
                            <w:color w:val="000000"/>
                            <w:sz w:val="18"/>
                            <w:szCs w:val="18"/>
                            <w:lang w:eastAsia="zh-CN"/>
                          </w:rPr>
                        </w:pPr>
                        <w:r w:rsidRPr="001863A8">
                          <w:rPr>
                            <w:rFonts w:hint="eastAsia"/>
                            <w:i/>
                            <w:color w:val="000000"/>
                            <w:sz w:val="18"/>
                            <w:szCs w:val="18"/>
                            <w:lang w:eastAsia="zh-CN"/>
                          </w:rPr>
                          <w:t>p</w:t>
                        </w:r>
                        <w:r>
                          <w:rPr>
                            <w:rFonts w:hint="eastAsia"/>
                            <w:color w:val="000000"/>
                            <w:sz w:val="18"/>
                            <w:szCs w:val="18"/>
                            <w:lang w:eastAsia="zh-CN"/>
                          </w:rPr>
                          <w:t>(</w:t>
                        </w:r>
                        <w:r w:rsidRPr="001863A8">
                          <w:rPr>
                            <w:rFonts w:hint="eastAsia"/>
                            <w:i/>
                            <w:color w:val="000000"/>
                            <w:sz w:val="18"/>
                            <w:szCs w:val="18"/>
                            <w:lang w:eastAsia="zh-CN"/>
                          </w:rPr>
                          <w:t>d</w:t>
                        </w:r>
                        <w:r>
                          <w:rPr>
                            <w:rFonts w:hint="eastAsia"/>
                            <w:color w:val="000000"/>
                            <w:sz w:val="18"/>
                            <w:szCs w:val="18"/>
                            <w:lang w:eastAsia="zh-CN"/>
                          </w:rPr>
                          <w:t>)</w:t>
                        </w:r>
                      </w:p>
                      <w:p w:rsidR="00CD1263" w:rsidRDefault="00CD1263" w:rsidP="00BE1B18">
                        <w:pPr>
                          <w:spacing w:before="0"/>
                          <w:rPr>
                            <w:color w:val="000000"/>
                            <w:sz w:val="18"/>
                            <w:szCs w:val="18"/>
                            <w:lang w:eastAsia="zh-CN"/>
                          </w:rPr>
                        </w:pPr>
                        <w:r w:rsidRPr="001863A8">
                          <w:rPr>
                            <w:rFonts w:hint="eastAsia"/>
                            <w:i/>
                            <w:color w:val="000000"/>
                            <w:sz w:val="18"/>
                            <w:szCs w:val="18"/>
                            <w:lang w:eastAsia="zh-CN"/>
                          </w:rPr>
                          <w:t>q</w:t>
                        </w:r>
                        <w:r>
                          <w:rPr>
                            <w:rFonts w:hint="eastAsia"/>
                            <w:color w:val="000000"/>
                            <w:sz w:val="18"/>
                            <w:szCs w:val="18"/>
                            <w:lang w:eastAsia="zh-CN"/>
                          </w:rPr>
                          <w:t>(</w:t>
                        </w:r>
                        <w:r w:rsidRPr="001863A8">
                          <w:rPr>
                            <w:rFonts w:hint="eastAsia"/>
                            <w:i/>
                            <w:color w:val="000000"/>
                            <w:sz w:val="18"/>
                            <w:szCs w:val="18"/>
                            <w:lang w:eastAsia="zh-CN"/>
                          </w:rPr>
                          <w:t>d</w:t>
                        </w:r>
                        <w:r>
                          <w:rPr>
                            <w:rFonts w:hint="eastAsia"/>
                            <w:color w:val="000000"/>
                            <w:sz w:val="18"/>
                            <w:szCs w:val="18"/>
                            <w:lang w:eastAsia="zh-CN"/>
                          </w:rPr>
                          <w:t>)</w:t>
                        </w:r>
                      </w:p>
                      <w:p w:rsidR="00CD1263" w:rsidRPr="001863A8" w:rsidRDefault="00CD1263" w:rsidP="00BE1B18">
                        <w:pPr>
                          <w:spacing w:before="0"/>
                          <w:rPr>
                            <w:color w:val="000000"/>
                            <w:sz w:val="18"/>
                            <w:szCs w:val="18"/>
                            <w:lang w:eastAsia="zh-CN"/>
                          </w:rPr>
                        </w:pPr>
                        <w:r w:rsidRPr="001863A8">
                          <w:rPr>
                            <w:rFonts w:hint="eastAsia"/>
                            <w:i/>
                            <w:color w:val="000000"/>
                            <w:sz w:val="18"/>
                            <w:szCs w:val="18"/>
                            <w:lang w:eastAsia="zh-CN"/>
                          </w:rPr>
                          <w:t>r</w:t>
                        </w:r>
                        <w:r>
                          <w:rPr>
                            <w:rFonts w:hint="eastAsia"/>
                            <w:color w:val="000000"/>
                            <w:sz w:val="18"/>
                            <w:szCs w:val="18"/>
                            <w:lang w:eastAsia="zh-CN"/>
                          </w:rPr>
                          <w:t>(</w:t>
                        </w:r>
                        <w:r w:rsidRPr="001863A8">
                          <w:rPr>
                            <w:rFonts w:hint="eastAsia"/>
                            <w:i/>
                            <w:color w:val="000000"/>
                            <w:sz w:val="18"/>
                            <w:szCs w:val="18"/>
                            <w:lang w:eastAsia="zh-CN"/>
                          </w:rPr>
                          <w:t>d</w:t>
                        </w:r>
                        <w:r>
                          <w:rPr>
                            <w:rFonts w:hint="eastAsia"/>
                            <w:color w:val="000000"/>
                            <w:sz w:val="18"/>
                            <w:szCs w:val="18"/>
                            <w:lang w:eastAsia="zh-CN"/>
                          </w:rPr>
                          <w:t>)</w:t>
                        </w:r>
                      </w:p>
                    </w:txbxContent>
                  </v:textbox>
                </v:rect>
                <v:rect id="Rectangle 2777" o:spid="_x0000_s2850" style="position:absolute;left:1524;top:12109;width:19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CD1263" w:rsidRDefault="00CD1263" w:rsidP="00BE1B18">
                        <w:r>
                          <w:rPr>
                            <w:color w:val="000000"/>
                            <w:sz w:val="12"/>
                            <w:szCs w:val="12"/>
                          </w:rPr>
                          <w:t xml:space="preserve"> </w:t>
                        </w:r>
                      </w:p>
                    </w:txbxContent>
                  </v:textbox>
                </v:rect>
                <v:rect id="Rectangle 2778" o:spid="_x0000_s2851" style="position:absolute;left:1524;top:13938;width:19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CD1263" w:rsidRDefault="00CD1263" w:rsidP="00BE1B18">
                        <w:r>
                          <w:rPr>
                            <w:color w:val="000000"/>
                            <w:sz w:val="12"/>
                            <w:szCs w:val="12"/>
                          </w:rPr>
                          <w:t xml:space="preserve"> </w:t>
                        </w:r>
                      </w:p>
                    </w:txbxContent>
                  </v:textbox>
                </v:rect>
                <v:rect id="Rectangle 2779" o:spid="_x0000_s2852" style="position:absolute;left:1524;top:15798;width:19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CD1263" w:rsidRDefault="00CD1263" w:rsidP="00BE1B18">
                        <w:r>
                          <w:rPr>
                            <w:color w:val="000000"/>
                            <w:sz w:val="12"/>
                            <w:szCs w:val="12"/>
                          </w:rPr>
                          <w:t xml:space="preserve"> </w:t>
                        </w:r>
                      </w:p>
                    </w:txbxContent>
                  </v:textbox>
                </v:rect>
                <v:rect id="Rectangle 2780" o:spid="_x0000_s2853" style="position:absolute;left:3263;top:27025;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CD1263" w:rsidRDefault="00CD1263" w:rsidP="00BE1B18">
                        <w:pPr>
                          <w:spacing w:before="0"/>
                        </w:pPr>
                        <w:r>
                          <w:rPr>
                            <w:color w:val="000000"/>
                            <w:sz w:val="18"/>
                            <w:szCs w:val="18"/>
                          </w:rPr>
                          <w:t>0</w:t>
                        </w:r>
                      </w:p>
                    </w:txbxContent>
                  </v:textbox>
                </v:rect>
                <v:rect id="Rectangle 2781" o:spid="_x0000_s2854" style="position:absolute;left:3263;top:2162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CD1263" w:rsidRDefault="00CD1263" w:rsidP="00BE1B18">
                        <w:pPr>
                          <w:spacing w:before="0"/>
                        </w:pPr>
                        <w:r>
                          <w:rPr>
                            <w:color w:val="000000"/>
                            <w:sz w:val="18"/>
                            <w:szCs w:val="18"/>
                          </w:rPr>
                          <w:t>1</w:t>
                        </w:r>
                      </w:p>
                    </w:txbxContent>
                  </v:textbox>
                </v:rect>
                <v:rect id="Rectangle 2782" o:spid="_x0000_s2855" style="position:absolute;left:3263;top:16224;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CD1263" w:rsidRDefault="00CD1263" w:rsidP="00BE1B18">
                        <w:pPr>
                          <w:spacing w:before="0"/>
                        </w:pPr>
                        <w:r>
                          <w:rPr>
                            <w:color w:val="000000"/>
                            <w:sz w:val="18"/>
                            <w:szCs w:val="18"/>
                          </w:rPr>
                          <w:t>2</w:t>
                        </w:r>
                      </w:p>
                    </w:txbxContent>
                  </v:textbox>
                </v:rect>
                <v:rect id="Rectangle 2783" o:spid="_x0000_s2856" style="position:absolute;left:3295;top:10737;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CD1263" w:rsidRDefault="00CD1263" w:rsidP="00BE1B18">
                        <w:pPr>
                          <w:spacing w:before="0"/>
                        </w:pPr>
                        <w:r>
                          <w:rPr>
                            <w:color w:val="000000"/>
                            <w:sz w:val="18"/>
                            <w:szCs w:val="18"/>
                          </w:rPr>
                          <w:t>3</w:t>
                        </w:r>
                      </w:p>
                    </w:txbxContent>
                  </v:textbox>
                </v:rect>
                <v:rect id="Rectangle 2784" o:spid="_x0000_s2857" style="position:absolute;left:3263;top:5334;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CD1263" w:rsidRDefault="00CD1263" w:rsidP="00BE1B18">
                        <w:pPr>
                          <w:spacing w:before="0"/>
                        </w:pPr>
                        <w:r>
                          <w:rPr>
                            <w:color w:val="000000"/>
                            <w:sz w:val="18"/>
                            <w:szCs w:val="18"/>
                          </w:rPr>
                          <w:t>4</w:t>
                        </w:r>
                      </w:p>
                    </w:txbxContent>
                  </v:textbox>
                </v:rect>
                <v:rect id="Rectangle 2785" o:spid="_x0000_s2858" style="position:absolute;left:3295;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CD1263" w:rsidRDefault="00CD1263" w:rsidP="00BE1B18">
                        <w:pPr>
                          <w:spacing w:before="0"/>
                        </w:pPr>
                        <w:r>
                          <w:rPr>
                            <w:color w:val="000000"/>
                            <w:sz w:val="18"/>
                            <w:szCs w:val="18"/>
                          </w:rPr>
                          <w:t>5</w:t>
                        </w:r>
                      </w:p>
                    </w:txbxContent>
                  </v:textbox>
                </v:rect>
                <v:rect id="Rectangle 2786" o:spid="_x0000_s2859" style="position:absolute;left:25711;top:28670;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CD1263" w:rsidRDefault="00CD1263" w:rsidP="00BE1B18">
                        <w:pPr>
                          <w:spacing w:before="0"/>
                        </w:pPr>
                        <w:r>
                          <w:rPr>
                            <w:i/>
                            <w:iCs/>
                            <w:color w:val="000000"/>
                            <w:sz w:val="18"/>
                            <w:szCs w:val="18"/>
                          </w:rPr>
                          <w:t>d</w:t>
                        </w:r>
                      </w:p>
                    </w:txbxContent>
                  </v:textbox>
                </v:rect>
                <v:rect id="Rectangle 2787" o:spid="_x0000_s2860" style="position:absolute;left:4514;top:32391;width:19641;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nsUA&#10;AADcAAAADwAAAGRycy9kb3ducmV2LnhtbESPQWvCQBSE7wX/w/IKXopuVCg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GexQAAANwAAAAPAAAAAAAAAAAAAAAAAJgCAABkcnMv&#10;ZG93bnJldi54bWxQSwUGAAAAAAQABAD1AAAAigMAAAAA&#10;" filled="f" stroked="f"/>
                <v:rect id="Rectangle 2788" o:spid="_x0000_s2861" style="position:absolute;left:4794;top:31095;width:10223;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CD1263" w:rsidRPr="00513FF8" w:rsidRDefault="00CD1263" w:rsidP="00BE1B18">
                        <w:pPr>
                          <w:tabs>
                            <w:tab w:val="left" w:pos="644"/>
                          </w:tabs>
                          <w:spacing w:before="0"/>
                          <w:rPr>
                            <w:sz w:val="18"/>
                            <w:szCs w:val="18"/>
                            <w:lang w:eastAsia="zh-CN"/>
                          </w:rPr>
                        </w:pPr>
                        <w:r w:rsidRPr="00513FF8">
                          <w:rPr>
                            <w:rFonts w:hint="eastAsia"/>
                            <w:i/>
                            <w:sz w:val="18"/>
                            <w:szCs w:val="18"/>
                            <w:lang w:eastAsia="zh-CN"/>
                          </w:rPr>
                          <w:t>p</w:t>
                        </w:r>
                        <w:r w:rsidRPr="00513FF8">
                          <w:rPr>
                            <w:rFonts w:hint="eastAsia"/>
                            <w:sz w:val="18"/>
                            <w:szCs w:val="18"/>
                            <w:lang w:eastAsia="zh-CN"/>
                          </w:rPr>
                          <w:t>(</w:t>
                        </w:r>
                        <w:r w:rsidRPr="00513FF8">
                          <w:rPr>
                            <w:rFonts w:hint="eastAsia"/>
                            <w:i/>
                            <w:sz w:val="18"/>
                            <w:szCs w:val="18"/>
                            <w:lang w:eastAsia="zh-CN"/>
                          </w:rPr>
                          <w:t>d</w:t>
                        </w:r>
                        <w:r w:rsidRPr="00513FF8">
                          <w:rPr>
                            <w:rFonts w:hint="eastAsia"/>
                            <w:sz w:val="18"/>
                            <w:szCs w:val="18"/>
                            <w:lang w:eastAsia="zh-CN"/>
                          </w:rPr>
                          <w:t>)</w:t>
                        </w:r>
                        <w:r w:rsidRPr="00513FF8">
                          <w:rPr>
                            <w:rFonts w:hint="eastAsia"/>
                            <w:sz w:val="18"/>
                            <w:szCs w:val="18"/>
                            <w:lang w:eastAsia="zh-CN"/>
                          </w:rPr>
                          <w:t>：平均等级系列</w:t>
                        </w:r>
                      </w:p>
                      <w:p w:rsidR="00CD1263" w:rsidRPr="00513FF8" w:rsidRDefault="00CD1263" w:rsidP="00BE1B18">
                        <w:pPr>
                          <w:spacing w:before="0"/>
                          <w:rPr>
                            <w:sz w:val="18"/>
                            <w:szCs w:val="18"/>
                            <w:lang w:eastAsia="zh-CN"/>
                          </w:rPr>
                        </w:pPr>
                        <w:r w:rsidRPr="00513FF8">
                          <w:rPr>
                            <w:rFonts w:hint="eastAsia"/>
                            <w:i/>
                            <w:sz w:val="18"/>
                            <w:szCs w:val="18"/>
                            <w:lang w:eastAsia="zh-CN"/>
                          </w:rPr>
                          <w:t>q</w:t>
                        </w:r>
                        <w:r w:rsidRPr="00513FF8">
                          <w:rPr>
                            <w:rFonts w:hint="eastAsia"/>
                            <w:sz w:val="18"/>
                            <w:szCs w:val="18"/>
                            <w:lang w:eastAsia="zh-CN"/>
                          </w:rPr>
                          <w:t>(</w:t>
                        </w:r>
                        <w:r w:rsidRPr="00513FF8">
                          <w:rPr>
                            <w:rFonts w:hint="eastAsia"/>
                            <w:i/>
                            <w:sz w:val="18"/>
                            <w:szCs w:val="18"/>
                            <w:lang w:eastAsia="zh-CN"/>
                          </w:rPr>
                          <w:t>d</w:t>
                        </w:r>
                        <w:r w:rsidRPr="00513FF8">
                          <w:rPr>
                            <w:rFonts w:hint="eastAsia"/>
                            <w:sz w:val="18"/>
                            <w:szCs w:val="18"/>
                            <w:lang w:eastAsia="zh-CN"/>
                          </w:rPr>
                          <w:t>)</w:t>
                        </w:r>
                        <w:r w:rsidRPr="00513FF8">
                          <w:rPr>
                            <w:rFonts w:hint="eastAsia"/>
                            <w:sz w:val="18"/>
                            <w:szCs w:val="18"/>
                            <w:lang w:eastAsia="zh-CN"/>
                          </w:rPr>
                          <w:t>：最小等级系列</w:t>
                        </w:r>
                      </w:p>
                      <w:p w:rsidR="00CD1263" w:rsidRPr="00513FF8" w:rsidRDefault="00CD1263" w:rsidP="00BE1B18">
                        <w:pPr>
                          <w:tabs>
                            <w:tab w:val="left" w:pos="360"/>
                            <w:tab w:val="left" w:pos="686"/>
                          </w:tabs>
                          <w:spacing w:before="0"/>
                          <w:rPr>
                            <w:sz w:val="18"/>
                            <w:szCs w:val="18"/>
                            <w:lang w:eastAsia="zh-CN"/>
                          </w:rPr>
                        </w:pPr>
                        <w:r w:rsidRPr="00513FF8">
                          <w:rPr>
                            <w:rFonts w:hint="eastAsia"/>
                            <w:i/>
                            <w:sz w:val="18"/>
                            <w:szCs w:val="18"/>
                            <w:lang w:eastAsia="zh-CN"/>
                          </w:rPr>
                          <w:t>r</w:t>
                        </w:r>
                        <w:r w:rsidRPr="00513FF8">
                          <w:rPr>
                            <w:rFonts w:hint="eastAsia"/>
                            <w:sz w:val="18"/>
                            <w:szCs w:val="18"/>
                            <w:lang w:eastAsia="zh-CN"/>
                          </w:rPr>
                          <w:t>(</w:t>
                        </w:r>
                        <w:r w:rsidRPr="00513FF8">
                          <w:rPr>
                            <w:rFonts w:hint="eastAsia"/>
                            <w:i/>
                            <w:sz w:val="18"/>
                            <w:szCs w:val="18"/>
                            <w:lang w:eastAsia="zh-CN"/>
                          </w:rPr>
                          <w:t>d</w:t>
                        </w:r>
                        <w:r w:rsidRPr="00513FF8">
                          <w:rPr>
                            <w:rFonts w:hint="eastAsia"/>
                            <w:sz w:val="18"/>
                            <w:szCs w:val="18"/>
                            <w:lang w:eastAsia="zh-CN"/>
                          </w:rPr>
                          <w:t>)</w:t>
                        </w:r>
                        <w:r>
                          <w:rPr>
                            <w:rFonts w:hint="eastAsia"/>
                            <w:sz w:val="18"/>
                            <w:szCs w:val="18"/>
                            <w:lang w:eastAsia="zh-CN"/>
                          </w:rPr>
                          <w:t>：最大等</w:t>
                        </w:r>
                        <w:r w:rsidRPr="00513FF8">
                          <w:rPr>
                            <w:rFonts w:hint="eastAsia"/>
                            <w:sz w:val="18"/>
                            <w:szCs w:val="18"/>
                            <w:lang w:eastAsia="zh-CN"/>
                          </w:rPr>
                          <w:t>级系列</w:t>
                        </w:r>
                      </w:p>
                      <w:p w:rsidR="00CD1263" w:rsidRPr="00513FF8" w:rsidRDefault="00CD1263" w:rsidP="00BE1B18">
                        <w:pPr>
                          <w:spacing w:before="0"/>
                          <w:rPr>
                            <w:sz w:val="18"/>
                            <w:szCs w:val="18"/>
                            <w:lang w:eastAsia="zh-CN"/>
                          </w:rPr>
                        </w:pPr>
                        <w:r w:rsidRPr="00513FF8">
                          <w:rPr>
                            <w:rFonts w:hint="eastAsia"/>
                            <w:i/>
                            <w:sz w:val="18"/>
                            <w:szCs w:val="18"/>
                            <w:lang w:eastAsia="zh-CN"/>
                          </w:rPr>
                          <w:t>d</w:t>
                        </w:r>
                        <w:r w:rsidRPr="00513FF8">
                          <w:rPr>
                            <w:rFonts w:hint="eastAsia"/>
                            <w:sz w:val="18"/>
                            <w:szCs w:val="18"/>
                            <w:lang w:eastAsia="zh-CN"/>
                          </w:rPr>
                          <w:t>：</w:t>
                        </w:r>
                        <w:r>
                          <w:rPr>
                            <w:rFonts w:hint="eastAsia"/>
                            <w:sz w:val="18"/>
                            <w:szCs w:val="18"/>
                            <w:lang w:eastAsia="zh-CN"/>
                          </w:rPr>
                          <w:t xml:space="preserve">    </w:t>
                        </w:r>
                        <w:r w:rsidRPr="00513FF8">
                          <w:rPr>
                            <w:rFonts w:hint="eastAsia"/>
                            <w:sz w:val="18"/>
                            <w:szCs w:val="18"/>
                            <w:lang w:eastAsia="zh-CN"/>
                          </w:rPr>
                          <w:t>客观损伤尺度</w:t>
                        </w:r>
                      </w:p>
                    </w:txbxContent>
                  </v:textbox>
                </v:rect>
                <w10:anchorlock/>
              </v:group>
            </w:pict>
          </mc:Fallback>
        </mc:AlternateContent>
      </w:r>
    </w:p>
    <w:p w:rsidR="00524756" w:rsidRPr="00266BFB" w:rsidRDefault="00524756" w:rsidP="00524756">
      <w:pPr>
        <w:rPr>
          <w:lang w:val="en-GB" w:eastAsia="zh-CN"/>
        </w:rPr>
      </w:pPr>
    </w:p>
    <w:p w:rsidR="00524756" w:rsidRDefault="00524756" w:rsidP="00524756">
      <w:pPr>
        <w:pStyle w:val="Heading1"/>
        <w:rPr>
          <w:lang w:val="en-GB" w:eastAsia="zh-CN"/>
        </w:rPr>
      </w:pPr>
      <w:r>
        <w:rPr>
          <w:lang w:val="en-GB" w:eastAsia="zh-CN"/>
        </w:rPr>
        <w:t>4</w:t>
      </w:r>
      <w:r>
        <w:rPr>
          <w:lang w:val="en-GB" w:eastAsia="zh-CN"/>
        </w:rPr>
        <w:tab/>
      </w:r>
      <w:r w:rsidR="00FB38E5">
        <w:rPr>
          <w:rFonts w:hint="eastAsia"/>
          <w:lang w:val="en-GB" w:eastAsia="zh-CN"/>
        </w:rPr>
        <w:t>结论</w:t>
      </w:r>
    </w:p>
    <w:p w:rsidR="00524756" w:rsidRDefault="003F3390" w:rsidP="00DF0FB6">
      <w:pPr>
        <w:ind w:firstLineChars="200" w:firstLine="480"/>
        <w:rPr>
          <w:lang w:val="en-GB" w:eastAsia="zh-CN"/>
        </w:rPr>
      </w:pPr>
      <w:r>
        <w:rPr>
          <w:rFonts w:hint="eastAsia"/>
          <w:lang w:val="en-GB" w:eastAsia="zh-CN"/>
        </w:rPr>
        <w:t>对</w:t>
      </w:r>
      <w:r w:rsidR="003B3197">
        <w:rPr>
          <w:rFonts w:hint="eastAsia"/>
          <w:lang w:val="en-GB" w:eastAsia="zh-CN"/>
        </w:rPr>
        <w:t>评价</w:t>
      </w:r>
      <w:r w:rsidR="004741D4">
        <w:rPr>
          <w:lang w:val="en-GB" w:eastAsia="zh-CN"/>
        </w:rPr>
        <w:t>置信区间</w:t>
      </w:r>
      <w:r>
        <w:rPr>
          <w:rFonts w:hint="eastAsia"/>
          <w:lang w:val="en-GB" w:eastAsia="zh-CN"/>
        </w:rPr>
        <w:t>的程序，也就是</w:t>
      </w:r>
      <w:r w:rsidR="003B3197">
        <w:rPr>
          <w:rFonts w:hint="eastAsia"/>
          <w:lang w:val="en-GB" w:eastAsia="zh-CN"/>
        </w:rPr>
        <w:t>评价</w:t>
      </w:r>
      <w:r>
        <w:rPr>
          <w:rFonts w:hint="eastAsia"/>
          <w:lang w:val="en-GB" w:eastAsia="zh-CN"/>
        </w:rPr>
        <w:t>一组</w:t>
      </w:r>
      <w:r w:rsidR="00A90BF7">
        <w:rPr>
          <w:lang w:val="en-GB" w:eastAsia="zh-CN"/>
        </w:rPr>
        <w:t>主观评价</w:t>
      </w:r>
      <w:r>
        <w:rPr>
          <w:rFonts w:hint="eastAsia"/>
          <w:lang w:val="en-GB" w:eastAsia="zh-CN"/>
        </w:rPr>
        <w:t>测试的程序做了说明。</w:t>
      </w:r>
    </w:p>
    <w:p w:rsidR="00524756" w:rsidRDefault="00965D7F" w:rsidP="00965D7F">
      <w:pPr>
        <w:ind w:firstLineChars="200" w:firstLine="480"/>
        <w:rPr>
          <w:lang w:val="en-GB" w:eastAsia="zh-CN"/>
        </w:rPr>
      </w:pPr>
      <w:r>
        <w:rPr>
          <w:rFonts w:hint="eastAsia"/>
          <w:lang w:val="en-GB" w:eastAsia="zh-CN"/>
        </w:rPr>
        <w:t>也可由这一程序得出总体平均质量的估值。总体平均质量不仅与要研究的特定实验有关，也与采用同样方法</w:t>
      </w:r>
      <w:r w:rsidR="004B6345">
        <w:rPr>
          <w:rFonts w:hint="eastAsia"/>
          <w:lang w:val="en-GB" w:eastAsia="zh-CN"/>
        </w:rPr>
        <w:t>进行</w:t>
      </w:r>
      <w:r>
        <w:rPr>
          <w:rFonts w:hint="eastAsia"/>
          <w:lang w:val="en-GB" w:eastAsia="zh-CN"/>
        </w:rPr>
        <w:t>的</w:t>
      </w:r>
      <w:r w:rsidR="004B6345">
        <w:rPr>
          <w:rFonts w:hint="eastAsia"/>
          <w:lang w:val="en-GB" w:eastAsia="zh-CN"/>
        </w:rPr>
        <w:t>其他实验有关。</w:t>
      </w:r>
    </w:p>
    <w:p w:rsidR="00524756" w:rsidRPr="00266BFB" w:rsidRDefault="00407EB1" w:rsidP="00407EB1">
      <w:pPr>
        <w:ind w:firstLineChars="200" w:firstLine="480"/>
        <w:rPr>
          <w:lang w:val="en-GB" w:eastAsia="zh-CN"/>
        </w:rPr>
      </w:pPr>
      <w:r>
        <w:rPr>
          <w:rFonts w:hint="eastAsia"/>
          <w:lang w:val="en-GB" w:eastAsia="zh-CN"/>
        </w:rPr>
        <w:t>因此，</w:t>
      </w:r>
      <w:r w:rsidR="00E91FBB">
        <w:rPr>
          <w:rFonts w:hint="eastAsia"/>
          <w:lang w:val="en-GB" w:eastAsia="zh-CN"/>
        </w:rPr>
        <w:t>这种质量可用于绘制</w:t>
      </w:r>
      <w:r w:rsidR="00CE333E">
        <w:rPr>
          <w:lang w:val="en-GB" w:eastAsia="zh-CN"/>
        </w:rPr>
        <w:t>置信区间</w:t>
      </w:r>
      <w:r w:rsidR="00E91FBB">
        <w:rPr>
          <w:rFonts w:hint="eastAsia"/>
          <w:lang w:val="en-GB" w:eastAsia="zh-CN"/>
        </w:rPr>
        <w:t>性能图，为</w:t>
      </w:r>
      <w:r w:rsidR="00A90BF7">
        <w:rPr>
          <w:lang w:val="en-GB" w:eastAsia="zh-CN"/>
        </w:rPr>
        <w:t>主观评价</w:t>
      </w:r>
      <w:r w:rsidR="00E91FBB">
        <w:rPr>
          <w:rFonts w:hint="eastAsia"/>
          <w:lang w:val="en-GB" w:eastAsia="zh-CN"/>
        </w:rPr>
        <w:t>提供帮助，并</w:t>
      </w:r>
      <w:r w:rsidR="003D2310">
        <w:rPr>
          <w:rFonts w:hint="eastAsia"/>
          <w:lang w:val="en-GB" w:eastAsia="zh-CN"/>
        </w:rPr>
        <w:t>为</w:t>
      </w:r>
      <w:r w:rsidR="00E91FBB">
        <w:rPr>
          <w:rFonts w:hint="eastAsia"/>
          <w:lang w:val="en-GB" w:eastAsia="zh-CN"/>
        </w:rPr>
        <w:t>规划未来的实验提供帮助。</w:t>
      </w:r>
    </w:p>
    <w:p w:rsidR="00524756" w:rsidRDefault="00524756" w:rsidP="00D50610">
      <w:pPr>
        <w:pStyle w:val="AnnexNoTitle"/>
        <w:spacing w:before="240"/>
        <w:rPr>
          <w:lang w:val="en-GB" w:eastAsia="zh-CN"/>
        </w:rPr>
      </w:pPr>
      <w:r>
        <w:rPr>
          <w:lang w:val="en-US" w:eastAsia="zh-CN"/>
        </w:rPr>
        <w:br w:type="page"/>
      </w:r>
      <w:r w:rsidR="00D905C3">
        <w:rPr>
          <w:rFonts w:hint="eastAsia"/>
          <w:lang w:val="en-US" w:eastAsia="zh-CN"/>
        </w:rPr>
        <w:t>附件</w:t>
      </w:r>
      <w:r w:rsidRPr="00266BFB">
        <w:rPr>
          <w:lang w:val="en-US" w:eastAsia="zh-CN"/>
        </w:rPr>
        <w:t>3</w:t>
      </w:r>
      <w:r w:rsidR="00F34DEE">
        <w:rPr>
          <w:lang w:val="en-US" w:eastAsia="zh-CN"/>
        </w:rPr>
        <w:br/>
      </w:r>
      <w:r w:rsidR="00F34DEE">
        <w:rPr>
          <w:lang w:val="en-US" w:eastAsia="zh-CN"/>
        </w:rPr>
        <w:br/>
      </w:r>
      <w:r w:rsidR="00D905C3">
        <w:rPr>
          <w:rFonts w:hint="eastAsia"/>
          <w:lang w:val="en-US" w:eastAsia="zh-CN"/>
        </w:rPr>
        <w:t>数据文档</w:t>
      </w:r>
      <w:r w:rsidR="00AB73BB">
        <w:rPr>
          <w:rFonts w:hint="eastAsia"/>
          <w:lang w:val="en-US" w:eastAsia="zh-CN"/>
        </w:rPr>
        <w:t>互换通用</w:t>
      </w:r>
      <w:r w:rsidR="00D905C3">
        <w:rPr>
          <w:rFonts w:hint="eastAsia"/>
          <w:lang w:val="en-US" w:eastAsia="zh-CN"/>
        </w:rPr>
        <w:t>格式</w:t>
      </w:r>
      <w:r w:rsidR="001E658E">
        <w:rPr>
          <w:lang w:val="en-GB" w:eastAsia="zh-CN"/>
        </w:rPr>
        <w:t>说明</w:t>
      </w:r>
    </w:p>
    <w:p w:rsidR="00524756" w:rsidRPr="006079D3" w:rsidRDefault="00D905C3" w:rsidP="00D905C3">
      <w:pPr>
        <w:pStyle w:val="Normalaftertitle"/>
        <w:ind w:firstLineChars="200" w:firstLine="480"/>
        <w:rPr>
          <w:lang w:val="en-US" w:eastAsia="zh-CN"/>
        </w:rPr>
      </w:pPr>
      <w:r>
        <w:rPr>
          <w:rFonts w:hint="eastAsia"/>
          <w:lang w:val="en-US" w:eastAsia="zh-CN"/>
        </w:rPr>
        <w:t>数据文档</w:t>
      </w:r>
      <w:r w:rsidR="00AB73BB">
        <w:rPr>
          <w:rFonts w:hint="eastAsia"/>
          <w:lang w:val="en-US" w:eastAsia="zh-CN"/>
        </w:rPr>
        <w:t>互换通用</w:t>
      </w:r>
      <w:r>
        <w:rPr>
          <w:rFonts w:hint="eastAsia"/>
          <w:lang w:val="en-US" w:eastAsia="zh-CN"/>
        </w:rPr>
        <w:t>格式的目的是促进参与</w:t>
      </w:r>
      <w:r>
        <w:rPr>
          <w:rFonts w:hint="eastAsia"/>
          <w:lang w:val="en-GB" w:eastAsia="zh-CN"/>
        </w:rPr>
        <w:t>国际协作主观</w:t>
      </w:r>
      <w:r w:rsidR="003B3197">
        <w:rPr>
          <w:rFonts w:hint="eastAsia"/>
          <w:lang w:val="en-GB" w:eastAsia="zh-CN"/>
        </w:rPr>
        <w:t>评价</w:t>
      </w:r>
      <w:r>
        <w:rPr>
          <w:rFonts w:hint="eastAsia"/>
          <w:lang w:val="en-GB" w:eastAsia="zh-CN"/>
        </w:rPr>
        <w:t>活动的</w:t>
      </w:r>
      <w:r>
        <w:rPr>
          <w:rFonts w:hint="eastAsia"/>
          <w:lang w:val="en-US" w:eastAsia="zh-CN"/>
        </w:rPr>
        <w:t>各实验室之间的数据交换。</w:t>
      </w:r>
    </w:p>
    <w:p w:rsidR="00524756" w:rsidRDefault="00C34D8B" w:rsidP="00C34D8B">
      <w:pPr>
        <w:ind w:firstLineChars="200" w:firstLine="480"/>
        <w:rPr>
          <w:lang w:val="en-GB" w:eastAsia="zh-CN"/>
        </w:rPr>
      </w:pPr>
      <w:r>
        <w:rPr>
          <w:rFonts w:hint="eastAsia"/>
          <w:lang w:val="en-GB" w:eastAsia="zh-CN"/>
        </w:rPr>
        <w:t>任何主观</w:t>
      </w:r>
      <w:r w:rsidR="003B3197">
        <w:rPr>
          <w:rFonts w:hint="eastAsia"/>
          <w:lang w:val="en-GB" w:eastAsia="zh-CN"/>
        </w:rPr>
        <w:t>评价</w:t>
      </w:r>
      <w:r>
        <w:rPr>
          <w:rFonts w:hint="eastAsia"/>
          <w:lang w:val="en-GB" w:eastAsia="zh-CN"/>
        </w:rPr>
        <w:t>都是按照</w:t>
      </w:r>
      <w:r>
        <w:rPr>
          <w:rFonts w:hint="eastAsia"/>
          <w:lang w:val="en-GB" w:eastAsia="zh-CN"/>
        </w:rPr>
        <w:t>5</w:t>
      </w:r>
      <w:r>
        <w:rPr>
          <w:rFonts w:hint="eastAsia"/>
          <w:lang w:val="en-GB" w:eastAsia="zh-CN"/>
        </w:rPr>
        <w:t>个相互关联的连续阶段开展的：测试准备，测试执行，数据处理，结果的表示，分析的结果。</w:t>
      </w:r>
      <w:r w:rsidR="00364DC6">
        <w:rPr>
          <w:rFonts w:hint="eastAsia"/>
          <w:lang w:val="en-GB" w:eastAsia="zh-CN"/>
        </w:rPr>
        <w:t>在大型国际活动中，通常的情况是将工作分配给参与活动的不同实验室：</w:t>
      </w:r>
    </w:p>
    <w:p w:rsidR="00524756" w:rsidRDefault="00524756" w:rsidP="000F09DC">
      <w:pPr>
        <w:pStyle w:val="enumlev1"/>
        <w:rPr>
          <w:lang w:val="en-GB" w:eastAsia="zh-CN"/>
        </w:rPr>
      </w:pPr>
      <w:r>
        <w:rPr>
          <w:lang w:val="en-GB" w:eastAsia="zh-CN"/>
        </w:rPr>
        <w:t>–</w:t>
      </w:r>
      <w:r>
        <w:rPr>
          <w:lang w:val="en-GB" w:eastAsia="zh-CN"/>
        </w:rPr>
        <w:tab/>
      </w:r>
      <w:r w:rsidR="00364DC6">
        <w:rPr>
          <w:rFonts w:hint="eastAsia"/>
          <w:lang w:val="en-GB" w:eastAsia="zh-CN"/>
        </w:rPr>
        <w:t>在其他参与方的协助下，其中一个实验室负责组织测试，包括</w:t>
      </w:r>
      <w:r w:rsidR="002F47D4">
        <w:rPr>
          <w:rFonts w:hint="eastAsia"/>
          <w:lang w:val="en-GB" w:eastAsia="zh-CN"/>
        </w:rPr>
        <w:t>确定</w:t>
      </w:r>
      <w:r w:rsidR="00364DC6">
        <w:rPr>
          <w:rFonts w:hint="eastAsia"/>
          <w:lang w:val="en-GB" w:eastAsia="zh-CN"/>
        </w:rPr>
        <w:t>要评价的质量参数，要使用的测试素材</w:t>
      </w:r>
      <w:r w:rsidR="00952001">
        <w:rPr>
          <w:rFonts w:hint="eastAsia"/>
          <w:lang w:val="en-GB" w:eastAsia="zh-CN"/>
        </w:rPr>
        <w:t>（</w:t>
      </w:r>
      <w:r w:rsidR="00364DC6">
        <w:rPr>
          <w:rFonts w:hint="eastAsia"/>
          <w:lang w:val="en-GB" w:eastAsia="zh-CN"/>
        </w:rPr>
        <w:t>通常</w:t>
      </w:r>
      <w:r w:rsidR="00364DC6">
        <w:rPr>
          <w:rFonts w:hint="eastAsia"/>
          <w:lang w:eastAsia="zh-CN"/>
        </w:rPr>
        <w:t>严格但并不过分严格</w:t>
      </w:r>
      <w:r w:rsidR="000F09DC">
        <w:rPr>
          <w:rFonts w:hint="eastAsia"/>
          <w:lang w:val="en-GB" w:eastAsia="zh-CN"/>
        </w:rPr>
        <w:t>）</w:t>
      </w:r>
      <w:r w:rsidR="002F47D4">
        <w:rPr>
          <w:rFonts w:hint="eastAsia"/>
          <w:lang w:val="en-GB" w:eastAsia="zh-CN"/>
        </w:rPr>
        <w:t>，测试框架</w:t>
      </w:r>
      <w:r w:rsidR="00952001">
        <w:rPr>
          <w:rFonts w:hint="eastAsia"/>
          <w:lang w:val="en-GB" w:eastAsia="zh-CN"/>
        </w:rPr>
        <w:t>（</w:t>
      </w:r>
      <w:r w:rsidR="002F47D4">
        <w:rPr>
          <w:rFonts w:hint="eastAsia"/>
          <w:lang w:val="en-GB" w:eastAsia="zh-CN"/>
        </w:rPr>
        <w:t>例如方法、观看距离、各阶段的布置、测试项目演示的顺序</w:t>
      </w:r>
      <w:r w:rsidR="000F09DC">
        <w:rPr>
          <w:rFonts w:hint="eastAsia"/>
          <w:lang w:val="en-GB" w:eastAsia="zh-CN"/>
        </w:rPr>
        <w:t>）</w:t>
      </w:r>
      <w:r w:rsidR="002F47D4">
        <w:rPr>
          <w:rFonts w:hint="eastAsia"/>
          <w:lang w:val="en-GB" w:eastAsia="zh-CN"/>
        </w:rPr>
        <w:t>，以及测试环境</w:t>
      </w:r>
      <w:r w:rsidR="00952001">
        <w:rPr>
          <w:rFonts w:hint="eastAsia"/>
          <w:lang w:val="en-GB" w:eastAsia="zh-CN"/>
        </w:rPr>
        <w:t>（</w:t>
      </w:r>
      <w:r w:rsidR="002F47D4">
        <w:rPr>
          <w:rFonts w:hint="eastAsia"/>
          <w:lang w:val="en-GB" w:eastAsia="zh-CN"/>
        </w:rPr>
        <w:t>例如观看条件、介绍性说明</w:t>
      </w:r>
      <w:r w:rsidR="000F09DC">
        <w:rPr>
          <w:rFonts w:hint="eastAsia"/>
          <w:lang w:val="en-GB" w:eastAsia="zh-CN"/>
        </w:rPr>
        <w:t>）</w:t>
      </w:r>
      <w:r w:rsidR="002F47D4">
        <w:rPr>
          <w:rFonts w:hint="eastAsia"/>
          <w:lang w:val="en-GB" w:eastAsia="zh-CN"/>
        </w:rPr>
        <w:t>。</w:t>
      </w:r>
    </w:p>
    <w:p w:rsidR="00524756" w:rsidRDefault="00524756" w:rsidP="000F09DC">
      <w:pPr>
        <w:pStyle w:val="enumlev1"/>
        <w:rPr>
          <w:lang w:val="en-GB" w:eastAsia="zh-CN"/>
        </w:rPr>
      </w:pPr>
      <w:r>
        <w:rPr>
          <w:lang w:val="en-GB" w:eastAsia="zh-CN"/>
        </w:rPr>
        <w:t>–</w:t>
      </w:r>
      <w:r>
        <w:rPr>
          <w:lang w:val="en-GB" w:eastAsia="zh-CN"/>
        </w:rPr>
        <w:tab/>
      </w:r>
      <w:r w:rsidR="001F7D9A">
        <w:rPr>
          <w:rFonts w:hint="eastAsia"/>
          <w:lang w:val="en-GB" w:eastAsia="zh-CN"/>
        </w:rPr>
        <w:t>请自愿参与的实验室提供采用适当技术处理的测试素材</w:t>
      </w:r>
      <w:r w:rsidR="00952001">
        <w:rPr>
          <w:rFonts w:hint="eastAsia"/>
          <w:lang w:val="en-GB" w:eastAsia="zh-CN"/>
        </w:rPr>
        <w:t>（</w:t>
      </w:r>
      <w:r w:rsidR="001F7D9A">
        <w:rPr>
          <w:rFonts w:hint="eastAsia"/>
          <w:lang w:val="en-GB" w:eastAsia="zh-CN"/>
        </w:rPr>
        <w:t>仿真或借助硬件</w:t>
      </w:r>
      <w:r w:rsidR="000F09DC">
        <w:rPr>
          <w:rFonts w:hint="eastAsia"/>
          <w:lang w:val="en-GB" w:eastAsia="zh-CN"/>
        </w:rPr>
        <w:t>）</w:t>
      </w:r>
      <w:r w:rsidR="001F7D9A">
        <w:rPr>
          <w:rFonts w:hint="eastAsia"/>
          <w:lang w:val="en-GB" w:eastAsia="zh-CN"/>
        </w:rPr>
        <w:t>，这些技术对待评质量参数而言具有代表性。</w:t>
      </w:r>
    </w:p>
    <w:p w:rsidR="00524756" w:rsidRDefault="00524756" w:rsidP="00524756">
      <w:pPr>
        <w:pStyle w:val="enumlev1"/>
        <w:rPr>
          <w:lang w:val="en-GB" w:eastAsia="zh-CN"/>
        </w:rPr>
      </w:pPr>
      <w:r>
        <w:rPr>
          <w:lang w:val="en-GB" w:eastAsia="zh-CN"/>
        </w:rPr>
        <w:t>–</w:t>
      </w:r>
      <w:r>
        <w:rPr>
          <w:lang w:val="en-GB" w:eastAsia="zh-CN"/>
        </w:rPr>
        <w:tab/>
      </w:r>
      <w:r w:rsidR="001F7D9A">
        <w:rPr>
          <w:rFonts w:hint="eastAsia"/>
          <w:lang w:val="en-GB" w:eastAsia="zh-CN"/>
        </w:rPr>
        <w:t>另有一方负责剪辑测试磁带。</w:t>
      </w:r>
    </w:p>
    <w:p w:rsidR="00524756" w:rsidRDefault="00524756" w:rsidP="00524756">
      <w:pPr>
        <w:pStyle w:val="enumlev1"/>
        <w:rPr>
          <w:lang w:val="en-GB" w:eastAsia="zh-CN"/>
        </w:rPr>
      </w:pPr>
      <w:r>
        <w:rPr>
          <w:lang w:val="en-GB" w:eastAsia="zh-CN"/>
        </w:rPr>
        <w:t>–</w:t>
      </w:r>
      <w:r>
        <w:rPr>
          <w:lang w:val="en-GB" w:eastAsia="zh-CN"/>
        </w:rPr>
        <w:tab/>
      </w:r>
      <w:r w:rsidR="001F7D9A">
        <w:rPr>
          <w:rFonts w:hint="eastAsia"/>
          <w:lang w:val="en-GB" w:eastAsia="zh-CN"/>
        </w:rPr>
        <w:t>由不同的实验室用经过初步剪辑的磁带进行测试</w:t>
      </w:r>
      <w:r w:rsidR="00976F3D">
        <w:rPr>
          <w:rFonts w:hint="eastAsia"/>
          <w:lang w:val="en-GB" w:eastAsia="zh-CN"/>
        </w:rPr>
        <w:t>。这一测试可以是盲测。在这种情况下，实验室通过收集评价者的评分来完成测试，而不一定让评价者了解待评质量参数。</w:t>
      </w:r>
    </w:p>
    <w:p w:rsidR="00524756" w:rsidRDefault="00524756" w:rsidP="00524756">
      <w:pPr>
        <w:pStyle w:val="enumlev1"/>
        <w:rPr>
          <w:lang w:val="en-GB" w:eastAsia="zh-CN"/>
        </w:rPr>
      </w:pPr>
      <w:r>
        <w:rPr>
          <w:lang w:val="en-GB" w:eastAsia="zh-CN"/>
        </w:rPr>
        <w:t>–</w:t>
      </w:r>
      <w:r>
        <w:rPr>
          <w:lang w:val="en-GB" w:eastAsia="zh-CN"/>
        </w:rPr>
        <w:tab/>
      </w:r>
      <w:r w:rsidR="00976F3D">
        <w:rPr>
          <w:rFonts w:hint="eastAsia"/>
          <w:lang w:val="en-GB" w:eastAsia="zh-CN"/>
        </w:rPr>
        <w:t>一般会要求另一参与方协调最终的原始数据的收集</w:t>
      </w:r>
      <w:r w:rsidR="0088330B">
        <w:rPr>
          <w:rFonts w:hint="eastAsia"/>
          <w:lang w:val="en-GB" w:eastAsia="zh-CN"/>
        </w:rPr>
        <w:t>，用于结果的处理和编辑，这也可以采用盲测的方式进行。</w:t>
      </w:r>
    </w:p>
    <w:p w:rsidR="00524756" w:rsidRDefault="00524756" w:rsidP="00524756">
      <w:pPr>
        <w:pStyle w:val="enumlev1"/>
        <w:rPr>
          <w:lang w:val="en-GB" w:eastAsia="zh-CN"/>
        </w:rPr>
      </w:pPr>
      <w:r>
        <w:rPr>
          <w:lang w:val="en-GB" w:eastAsia="zh-CN"/>
        </w:rPr>
        <w:t>–</w:t>
      </w:r>
      <w:r>
        <w:rPr>
          <w:lang w:val="en-GB" w:eastAsia="zh-CN"/>
        </w:rPr>
        <w:tab/>
      </w:r>
      <w:r w:rsidR="00A41DA1">
        <w:rPr>
          <w:rFonts w:hint="eastAsia"/>
          <w:lang w:val="en-GB" w:eastAsia="zh-CN"/>
        </w:rPr>
        <w:t>最后，</w:t>
      </w:r>
      <w:r w:rsidR="00A35097">
        <w:rPr>
          <w:rFonts w:hint="eastAsia"/>
          <w:lang w:val="en-GB" w:eastAsia="zh-CN"/>
        </w:rPr>
        <w:t>用一种文字</w:t>
      </w:r>
      <w:r w:rsidR="00A35097">
        <w:rPr>
          <w:rFonts w:hint="eastAsia"/>
          <w:lang w:val="en-GB" w:eastAsia="zh-CN"/>
        </w:rPr>
        <w:t>/</w:t>
      </w:r>
      <w:r w:rsidR="00A35097">
        <w:rPr>
          <w:rFonts w:hint="eastAsia"/>
          <w:lang w:val="en-GB" w:eastAsia="zh-CN"/>
        </w:rPr>
        <w:t>表格或图形表示法来分析结果，并公布最后报告。</w:t>
      </w:r>
    </w:p>
    <w:p w:rsidR="00524756" w:rsidRDefault="00A35097" w:rsidP="00A35097">
      <w:pPr>
        <w:ind w:firstLineChars="200" w:firstLine="480"/>
        <w:rPr>
          <w:lang w:val="en-GB" w:eastAsia="zh-CN"/>
        </w:rPr>
      </w:pPr>
      <w:r>
        <w:rPr>
          <w:rFonts w:hint="eastAsia"/>
          <w:lang w:val="en-GB" w:eastAsia="zh-CN"/>
        </w:rPr>
        <w:t>提出的格式</w:t>
      </w:r>
      <w:r w:rsidR="00F127D5">
        <w:rPr>
          <w:rFonts w:hint="eastAsia"/>
          <w:lang w:val="en-GB" w:eastAsia="zh-CN"/>
        </w:rPr>
        <w:t>能够用于</w:t>
      </w:r>
      <w:r w:rsidR="002D7BEC">
        <w:rPr>
          <w:rFonts w:hint="eastAsia"/>
          <w:lang w:val="en-GB" w:eastAsia="zh-CN"/>
        </w:rPr>
        <w:t>收</w:t>
      </w:r>
      <w:r>
        <w:rPr>
          <w:rFonts w:hint="eastAsia"/>
          <w:lang w:val="en-GB" w:eastAsia="zh-CN"/>
        </w:rPr>
        <w:t>集按照测试定义阶段规定的程序得出的结果。</w:t>
      </w:r>
    </w:p>
    <w:p w:rsidR="00524756" w:rsidRDefault="00F127D5" w:rsidP="00A35097">
      <w:pPr>
        <w:ind w:firstLineChars="200" w:firstLine="480"/>
        <w:rPr>
          <w:lang w:val="en-GB" w:eastAsia="zh-CN"/>
        </w:rPr>
      </w:pPr>
      <w:r>
        <w:rPr>
          <w:rFonts w:hint="eastAsia"/>
          <w:lang w:val="en-GB" w:eastAsia="zh-CN"/>
        </w:rPr>
        <w:t>该格式符合</w:t>
      </w:r>
      <w:r>
        <w:rPr>
          <w:lang w:val="en-GB" w:eastAsia="zh-CN"/>
        </w:rPr>
        <w:t>ITU</w:t>
      </w:r>
      <w:r>
        <w:rPr>
          <w:lang w:val="en-GB" w:eastAsia="zh-CN"/>
        </w:rPr>
        <w:noBreakHyphen/>
        <w:t>R BT.500</w:t>
      </w:r>
      <w:r>
        <w:rPr>
          <w:rFonts w:hint="eastAsia"/>
          <w:lang w:val="en-GB" w:eastAsia="zh-CN"/>
        </w:rPr>
        <w:t>建议书中所述的</w:t>
      </w:r>
      <w:r w:rsidR="003B3197">
        <w:rPr>
          <w:rFonts w:hint="eastAsia"/>
          <w:lang w:val="en-GB" w:eastAsia="zh-CN"/>
        </w:rPr>
        <w:t>评价</w:t>
      </w:r>
      <w:r>
        <w:rPr>
          <w:rFonts w:hint="eastAsia"/>
          <w:lang w:val="en-GB" w:eastAsia="zh-CN"/>
        </w:rPr>
        <w:t>方法。</w:t>
      </w:r>
    </w:p>
    <w:p w:rsidR="00524756" w:rsidRDefault="00F127D5" w:rsidP="000F09DC">
      <w:pPr>
        <w:spacing w:line="240" w:lineRule="exact"/>
        <w:ind w:firstLineChars="200" w:firstLine="480"/>
        <w:rPr>
          <w:lang w:val="en-GB" w:eastAsia="zh-CN"/>
        </w:rPr>
      </w:pPr>
      <w:r>
        <w:rPr>
          <w:rFonts w:hint="eastAsia"/>
          <w:lang w:val="en-GB" w:eastAsia="zh-CN"/>
        </w:rPr>
        <w:t>该格式由表</w:t>
      </w:r>
      <w:r>
        <w:rPr>
          <w:rFonts w:hint="eastAsia"/>
          <w:lang w:val="en-GB" w:eastAsia="zh-CN"/>
        </w:rPr>
        <w:t>6</w:t>
      </w:r>
      <w:r>
        <w:rPr>
          <w:rFonts w:hint="eastAsia"/>
          <w:lang w:val="en-GB" w:eastAsia="zh-CN"/>
        </w:rPr>
        <w:t>和表</w:t>
      </w:r>
      <w:r>
        <w:rPr>
          <w:rFonts w:hint="eastAsia"/>
          <w:lang w:val="en-GB" w:eastAsia="zh-CN"/>
        </w:rPr>
        <w:t>7</w:t>
      </w:r>
      <w:r>
        <w:rPr>
          <w:rFonts w:hint="eastAsia"/>
          <w:lang w:val="en-GB" w:eastAsia="zh-CN"/>
        </w:rPr>
        <w:t>所示结构的文本文档组成。其句法</w:t>
      </w:r>
      <w:r w:rsidR="005D3C5A">
        <w:rPr>
          <w:rFonts w:hint="eastAsia"/>
          <w:lang w:val="en-GB" w:eastAsia="zh-CN"/>
        </w:rPr>
        <w:t>由</w:t>
      </w:r>
      <w:r>
        <w:rPr>
          <w:rFonts w:hint="eastAsia"/>
          <w:lang w:val="en-GB" w:eastAsia="zh-CN"/>
        </w:rPr>
        <w:t>标签和字段组成，还包括一组有限的保留符号</w:t>
      </w:r>
      <w:r w:rsidR="00952001">
        <w:rPr>
          <w:lang w:val="en-GB" w:eastAsia="zh-CN"/>
        </w:rPr>
        <w:t>（</w:t>
      </w:r>
      <w:r>
        <w:rPr>
          <w:rFonts w:hint="eastAsia"/>
          <w:lang w:val="en-GB" w:eastAsia="zh-CN"/>
        </w:rPr>
        <w:t>例如“</w:t>
      </w:r>
      <w:r w:rsidR="00524756">
        <w:rPr>
          <w:b/>
          <w:lang w:val="en-GB" w:eastAsia="zh-CN"/>
        </w:rPr>
        <w:t>[</w:t>
      </w:r>
      <w:r>
        <w:rPr>
          <w:rFonts w:hint="eastAsia"/>
          <w:lang w:val="en-GB" w:eastAsia="zh-CN"/>
        </w:rPr>
        <w:t>”、“</w:t>
      </w:r>
      <w:r w:rsidR="00524756">
        <w:rPr>
          <w:b/>
          <w:lang w:val="en-GB" w:eastAsia="zh-CN"/>
        </w:rPr>
        <w:t>]</w:t>
      </w:r>
      <w:r>
        <w:rPr>
          <w:rFonts w:hint="eastAsia"/>
          <w:lang w:val="en-GB" w:eastAsia="zh-CN"/>
        </w:rPr>
        <w:t>”、“</w:t>
      </w:r>
      <w:r w:rsidR="0084745F">
        <w:rPr>
          <w:rFonts w:hint="eastAsia"/>
          <w:lang w:val="en-GB" w:eastAsia="zh-CN"/>
        </w:rPr>
        <w:t xml:space="preserve"> </w:t>
      </w:r>
      <w:r w:rsidR="0084745F">
        <w:rPr>
          <w:rFonts w:hint="eastAsia"/>
          <w:lang w:val="en-GB" w:eastAsia="zh-CN"/>
        </w:rPr>
        <w:t>”、“</w:t>
      </w:r>
      <w:r w:rsidR="0019117F">
        <w:fldChar w:fldCharType="begin"/>
      </w:r>
      <w:r w:rsidR="00524756">
        <w:rPr>
          <w:lang w:val="en-GB" w:eastAsia="zh-CN"/>
        </w:rPr>
        <w:instrText>SYMBOL 191 \f "Symbol" \s 11</w:instrText>
      </w:r>
      <w:r w:rsidR="0019117F">
        <w:fldChar w:fldCharType="end"/>
      </w:r>
      <w:r w:rsidR="0084745F">
        <w:rPr>
          <w:rFonts w:hint="eastAsia"/>
          <w:lang w:val="en-GB" w:eastAsia="zh-CN"/>
        </w:rPr>
        <w:t>”和“</w:t>
      </w:r>
      <w:r w:rsidR="00524756">
        <w:rPr>
          <w:rFonts w:ascii="Symbol" w:hAnsi="Symbol"/>
          <w:b/>
          <w:lang w:val="en-GB" w:eastAsia="zh-CN"/>
        </w:rPr>
        <w:t></w:t>
      </w:r>
      <w:r w:rsidR="0084745F">
        <w:rPr>
          <w:rFonts w:hint="eastAsia"/>
          <w:lang w:val="en-GB" w:eastAsia="zh-CN"/>
        </w:rPr>
        <w:t>”</w:t>
      </w:r>
      <w:r w:rsidR="000F09DC">
        <w:rPr>
          <w:rFonts w:hint="eastAsia"/>
          <w:lang w:val="en-GB" w:eastAsia="zh-CN"/>
        </w:rPr>
        <w:t>）</w:t>
      </w:r>
      <w:r w:rsidR="0084745F">
        <w:rPr>
          <w:rFonts w:hint="eastAsia"/>
          <w:lang w:val="en-GB" w:eastAsia="zh-CN"/>
        </w:rPr>
        <w:t>。</w:t>
      </w:r>
    </w:p>
    <w:p w:rsidR="00524756" w:rsidRDefault="005D3C5A" w:rsidP="000F09DC">
      <w:pPr>
        <w:ind w:firstLineChars="200" w:firstLine="480"/>
        <w:rPr>
          <w:lang w:val="en-GB" w:eastAsia="zh-CN"/>
        </w:rPr>
      </w:pPr>
      <w:r>
        <w:rPr>
          <w:rFonts w:hint="eastAsia"/>
          <w:lang w:val="en-GB" w:eastAsia="zh-CN"/>
        </w:rPr>
        <w:t>在容量方面</w:t>
      </w:r>
      <w:r w:rsidR="00952001">
        <w:rPr>
          <w:rFonts w:hint="eastAsia"/>
          <w:lang w:val="en-GB" w:eastAsia="zh-CN"/>
        </w:rPr>
        <w:t>（</w:t>
      </w:r>
      <w:r>
        <w:rPr>
          <w:rFonts w:hint="eastAsia"/>
          <w:lang w:val="en-GB" w:eastAsia="zh-CN"/>
        </w:rPr>
        <w:t>例如参与实验室、观察者、测试序列和质量参数的数目，评分量表边界</w:t>
      </w:r>
      <w:r w:rsidR="00D02454">
        <w:rPr>
          <w:rFonts w:hint="eastAsia"/>
          <w:lang w:val="en-GB" w:eastAsia="zh-CN"/>
        </w:rPr>
        <w:t>，</w:t>
      </w:r>
      <w:r>
        <w:rPr>
          <w:rFonts w:hint="eastAsia"/>
          <w:lang w:val="en-GB" w:eastAsia="zh-CN"/>
        </w:rPr>
        <w:t>或评分设备的类型</w:t>
      </w:r>
      <w:r w:rsidR="000F09DC">
        <w:rPr>
          <w:rFonts w:hint="eastAsia"/>
          <w:lang w:val="en-GB" w:eastAsia="zh-CN"/>
        </w:rPr>
        <w:t>）</w:t>
      </w:r>
      <w:r>
        <w:rPr>
          <w:rFonts w:hint="eastAsia"/>
          <w:lang w:val="en-GB" w:eastAsia="zh-CN"/>
        </w:rPr>
        <w:t>没有</w:t>
      </w:r>
      <w:r w:rsidR="00191CD8">
        <w:rPr>
          <w:rFonts w:hint="eastAsia"/>
          <w:lang w:val="en-GB" w:eastAsia="zh-CN"/>
        </w:rPr>
        <w:t>固有</w:t>
      </w:r>
      <w:r>
        <w:rPr>
          <w:rFonts w:hint="eastAsia"/>
          <w:lang w:val="en-GB" w:eastAsia="zh-CN"/>
        </w:rPr>
        <w:t>的限制。</w:t>
      </w:r>
    </w:p>
    <w:p w:rsidR="00524756" w:rsidRPr="00266BFB" w:rsidRDefault="001E658E" w:rsidP="00F34DEE">
      <w:pPr>
        <w:pStyle w:val="TableNo"/>
        <w:rPr>
          <w:lang w:eastAsia="zh-CN"/>
        </w:rPr>
      </w:pPr>
      <w:r>
        <w:rPr>
          <w:lang w:eastAsia="zh-CN"/>
        </w:rPr>
        <w:t>表</w:t>
      </w:r>
      <w:r w:rsidR="00524756" w:rsidRPr="00266BFB">
        <w:rPr>
          <w:lang w:eastAsia="zh-CN"/>
        </w:rPr>
        <w:t>6</w:t>
      </w:r>
    </w:p>
    <w:p w:rsidR="00524756" w:rsidRPr="00266BFB" w:rsidRDefault="00D02454" w:rsidP="00F34DEE">
      <w:pPr>
        <w:pStyle w:val="Tabletitle"/>
        <w:rPr>
          <w:lang w:eastAsia="zh-CN"/>
        </w:rPr>
      </w:pPr>
      <w:r>
        <w:rPr>
          <w:rFonts w:hint="eastAsia"/>
          <w:lang w:eastAsia="zh-CN"/>
        </w:rPr>
        <w:t>用于</w:t>
      </w:r>
      <w:r w:rsidR="00621482">
        <w:rPr>
          <w:rFonts w:hint="eastAsia"/>
          <w:lang w:eastAsia="zh-CN"/>
        </w:rPr>
        <w:t>识</w:t>
      </w:r>
      <w:r w:rsidR="003A3615">
        <w:rPr>
          <w:rFonts w:hint="eastAsia"/>
          <w:lang w:eastAsia="zh-CN"/>
        </w:rPr>
        <w:t>别</w:t>
      </w:r>
      <w:r>
        <w:rPr>
          <w:rFonts w:hint="eastAsia"/>
          <w:lang w:eastAsia="zh-CN"/>
        </w:rPr>
        <w:t>结果的</w:t>
      </w:r>
      <w:r w:rsidR="00007BA1">
        <w:rPr>
          <w:rFonts w:hint="eastAsia"/>
          <w:lang w:eastAsia="zh-CN"/>
        </w:rPr>
        <w:t>文本</w:t>
      </w:r>
      <w:r>
        <w:rPr>
          <w:rFonts w:hint="eastAsia"/>
          <w:lang w:eastAsia="zh-CN"/>
        </w:rPr>
        <w:t>文档</w:t>
      </w:r>
      <w:r w:rsidR="003A3615">
        <w:rPr>
          <w:rFonts w:hint="eastAsia"/>
          <w:lang w:eastAsia="zh-CN"/>
        </w:rPr>
        <w:t>的</w:t>
      </w:r>
      <w:r>
        <w:rPr>
          <w:rFonts w:hint="eastAsia"/>
          <w:lang w:eastAsia="zh-CN"/>
        </w:rPr>
        <w:t>格式</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92"/>
        <w:gridCol w:w="4847"/>
      </w:tblGrid>
      <w:tr w:rsidR="00524756">
        <w:trPr>
          <w:cantSplit/>
          <w:jc w:val="center"/>
        </w:trPr>
        <w:tc>
          <w:tcPr>
            <w:tcW w:w="4820" w:type="dxa"/>
          </w:tcPr>
          <w:p w:rsidR="00524756" w:rsidRDefault="00621482" w:rsidP="00524756">
            <w:pPr>
              <w:pStyle w:val="Tablehead"/>
              <w:framePr w:hSpace="181" w:wrap="notBeside" w:vAnchor="text" w:hAnchor="text" w:xAlign="center" w:y="1"/>
              <w:rPr>
                <w:sz w:val="18"/>
                <w:lang w:eastAsia="zh-CN"/>
              </w:rPr>
            </w:pPr>
            <w:r>
              <w:rPr>
                <w:rFonts w:hint="eastAsia"/>
                <w:sz w:val="18"/>
                <w:lang w:eastAsia="zh-CN"/>
              </w:rPr>
              <w:t>识</w:t>
            </w:r>
            <w:r w:rsidR="003A3615">
              <w:rPr>
                <w:rFonts w:hint="eastAsia"/>
                <w:sz w:val="18"/>
                <w:lang w:eastAsia="zh-CN"/>
              </w:rPr>
              <w:t>别</w:t>
            </w:r>
            <w:r w:rsidR="00D02454">
              <w:rPr>
                <w:rFonts w:hint="eastAsia"/>
                <w:sz w:val="18"/>
                <w:lang w:eastAsia="zh-CN"/>
              </w:rPr>
              <w:t>文档</w:t>
            </w:r>
            <w:r w:rsidR="003A3615">
              <w:rPr>
                <w:rFonts w:hint="eastAsia"/>
                <w:sz w:val="18"/>
                <w:lang w:eastAsia="zh-CN"/>
              </w:rPr>
              <w:t>的</w:t>
            </w:r>
            <w:r w:rsidR="00D02454">
              <w:rPr>
                <w:rFonts w:hint="eastAsia"/>
                <w:sz w:val="18"/>
                <w:lang w:eastAsia="zh-CN"/>
              </w:rPr>
              <w:t>格式和句法</w:t>
            </w:r>
          </w:p>
        </w:tc>
        <w:tc>
          <w:tcPr>
            <w:tcW w:w="4876" w:type="dxa"/>
          </w:tcPr>
          <w:p w:rsidR="00524756" w:rsidRDefault="00D02454" w:rsidP="00524756">
            <w:pPr>
              <w:pStyle w:val="Tablehead"/>
              <w:framePr w:hSpace="181" w:wrap="notBeside" w:vAnchor="text" w:hAnchor="text" w:xAlign="center" w:y="1"/>
              <w:rPr>
                <w:sz w:val="18"/>
                <w:lang w:eastAsia="zh-CN"/>
              </w:rPr>
            </w:pPr>
            <w:r>
              <w:rPr>
                <w:rFonts w:hint="eastAsia"/>
                <w:sz w:val="18"/>
                <w:lang w:eastAsia="zh-CN"/>
              </w:rPr>
              <w:t>备注</w:t>
            </w:r>
          </w:p>
        </w:tc>
      </w:tr>
      <w:tr w:rsidR="00524756">
        <w:tblPrEx>
          <w:tblBorders>
            <w:top w:val="none" w:sz="0" w:space="0" w:color="auto"/>
            <w:bottom w:val="none" w:sz="0" w:space="0" w:color="auto"/>
            <w:insideH w:val="none" w:sz="0" w:space="0" w:color="auto"/>
          </w:tblBorders>
        </w:tblPrEx>
        <w:trPr>
          <w:cantSplit/>
          <w:jc w:val="center"/>
        </w:trPr>
        <w:tc>
          <w:tcPr>
            <w:tcW w:w="4820" w:type="dxa"/>
          </w:tcPr>
          <w:p w:rsidR="00524756" w:rsidRPr="0080799C" w:rsidRDefault="00524756" w:rsidP="00524756">
            <w:pPr>
              <w:pStyle w:val="TableText0"/>
              <w:framePr w:hSpace="181" w:wrap="notBeside" w:vAnchor="text" w:hAnchor="text" w:xAlign="center" w:y="1"/>
              <w:spacing w:after="40"/>
              <w:rPr>
                <w:lang w:val="fr-FR" w:eastAsia="zh-CN"/>
              </w:rPr>
            </w:pPr>
            <w:r w:rsidRPr="0080799C">
              <w:rPr>
                <w:lang w:val="fr-FR" w:eastAsia="zh-CN"/>
              </w:rPr>
              <w:t>[</w:t>
            </w:r>
            <w:r w:rsidR="00D02454">
              <w:rPr>
                <w:rFonts w:hint="eastAsia"/>
                <w:lang w:eastAsia="zh-CN"/>
              </w:rPr>
              <w:t>测试框架</w:t>
            </w:r>
            <w:r w:rsidRPr="0080799C">
              <w:rPr>
                <w:lang w:val="fr-FR" w:eastAsia="zh-CN"/>
              </w:rPr>
              <w:t>]</w:t>
            </w:r>
            <w:r w:rsidR="0019117F">
              <w:fldChar w:fldCharType="begin"/>
            </w:r>
            <w:r w:rsidRPr="0080799C">
              <w:rPr>
                <w:lang w:val="fr-FR" w:eastAsia="zh-CN"/>
              </w:rPr>
              <w:instrText>SYMBOL 191 \f "Symbol" \s 10</w:instrText>
            </w:r>
            <w:r w:rsidR="0019117F">
              <w:fldChar w:fldCharType="end"/>
            </w:r>
          </w:p>
          <w:p w:rsidR="00524756" w:rsidRPr="0080799C" w:rsidRDefault="00D02454" w:rsidP="00524756">
            <w:pPr>
              <w:pStyle w:val="TableText0"/>
              <w:framePr w:hSpace="181" w:wrap="notBeside" w:vAnchor="text" w:hAnchor="text" w:xAlign="center" w:y="1"/>
              <w:spacing w:before="40" w:after="40"/>
              <w:rPr>
                <w:lang w:val="fr-FR" w:eastAsia="zh-CN"/>
              </w:rPr>
            </w:pPr>
            <w:r>
              <w:rPr>
                <w:rFonts w:hint="eastAsia"/>
                <w:lang w:eastAsia="zh-CN"/>
              </w:rPr>
              <w:t>类型</w:t>
            </w:r>
            <w:r w:rsidR="00524756" w:rsidRPr="0080799C">
              <w:rPr>
                <w:lang w:val="fr-FR" w:eastAsia="zh-CN"/>
              </w:rPr>
              <w:t xml:space="preserve"> </w:t>
            </w:r>
            <w:r w:rsidR="00524756">
              <w:rPr>
                <w:rFonts w:ascii="Symbol" w:hAnsi="Symbol"/>
                <w:lang w:eastAsia="zh-CN"/>
              </w:rPr>
              <w:t></w:t>
            </w:r>
            <w:r w:rsidR="00524756" w:rsidRPr="0080799C">
              <w:rPr>
                <w:lang w:val="fr-FR" w:eastAsia="zh-CN"/>
              </w:rPr>
              <w:t xml:space="preserve"> </w:t>
            </w:r>
            <w:r w:rsidR="00D813D4" w:rsidRPr="0080799C">
              <w:rPr>
                <w:rFonts w:hint="eastAsia"/>
                <w:lang w:val="fr-FR" w:eastAsia="zh-CN"/>
              </w:rPr>
              <w:t>“</w:t>
            </w:r>
            <w:r w:rsidR="00524756" w:rsidRPr="0080799C">
              <w:rPr>
                <w:i/>
                <w:lang w:val="fr-FR" w:eastAsia="zh-CN"/>
              </w:rPr>
              <w:t>DSCQS</w:t>
            </w:r>
            <w:r w:rsidR="00D813D4" w:rsidRPr="0080799C">
              <w:rPr>
                <w:rFonts w:hint="eastAsia"/>
                <w:lang w:val="fr-FR" w:eastAsia="zh-CN"/>
              </w:rPr>
              <w:t>”</w:t>
            </w:r>
            <w:r w:rsidRPr="005116C4">
              <w:rPr>
                <w:rFonts w:ascii="STKaiti" w:eastAsia="STKaiti" w:hAnsi="STKaiti" w:hint="eastAsia"/>
                <w:lang w:eastAsia="zh-CN"/>
              </w:rPr>
              <w:t>或</w:t>
            </w:r>
            <w:r w:rsidR="00524756" w:rsidRPr="0080799C">
              <w:rPr>
                <w:i/>
                <w:lang w:val="fr-FR" w:eastAsia="zh-CN"/>
              </w:rPr>
              <w:t xml:space="preserve"> </w:t>
            </w:r>
            <w:r w:rsidR="00D813D4" w:rsidRPr="0080799C">
              <w:rPr>
                <w:rFonts w:hint="eastAsia"/>
                <w:lang w:val="fr-FR" w:eastAsia="zh-CN"/>
              </w:rPr>
              <w:t>“</w:t>
            </w:r>
            <w:r w:rsidR="00524756" w:rsidRPr="0080799C">
              <w:rPr>
                <w:i/>
                <w:lang w:val="fr-FR" w:eastAsia="zh-CN"/>
              </w:rPr>
              <w:t>DSIS I</w:t>
            </w:r>
            <w:r w:rsidR="00D813D4" w:rsidRPr="0080799C">
              <w:rPr>
                <w:rFonts w:hint="eastAsia"/>
                <w:lang w:val="fr-FR" w:eastAsia="zh-CN"/>
              </w:rPr>
              <w:t>”，“</w:t>
            </w:r>
            <w:r w:rsidR="00524756" w:rsidRPr="0080799C">
              <w:rPr>
                <w:i/>
                <w:lang w:val="fr-FR" w:eastAsia="zh-CN"/>
              </w:rPr>
              <w:t>DSIS II</w:t>
            </w:r>
            <w:r w:rsidR="00D813D4" w:rsidRPr="0080799C">
              <w:rPr>
                <w:rFonts w:hint="eastAsia"/>
                <w:lang w:val="fr-FR" w:eastAsia="zh-CN"/>
              </w:rPr>
              <w:t>”</w:t>
            </w:r>
            <w:r w:rsidR="00A65222" w:rsidRPr="005116C4">
              <w:rPr>
                <w:rFonts w:ascii="STKaiti" w:eastAsia="STKaiti" w:hAnsi="STKaiti" w:hint="eastAsia"/>
                <w:lang w:eastAsia="zh-CN"/>
              </w:rPr>
              <w:t>等</w:t>
            </w:r>
            <w:r w:rsidR="0019117F">
              <w:fldChar w:fldCharType="begin"/>
            </w:r>
            <w:r w:rsidR="00524756" w:rsidRPr="0080799C">
              <w:rPr>
                <w:lang w:val="fr-FR" w:eastAsia="zh-CN"/>
              </w:rPr>
              <w:instrText>SYMBOL 191 \f "Symbol" \s 10</w:instrText>
            </w:r>
            <w:r w:rsidR="0019117F">
              <w:fldChar w:fldCharType="end"/>
            </w:r>
          </w:p>
          <w:p w:rsidR="00524756" w:rsidRPr="0080799C" w:rsidRDefault="00A65222" w:rsidP="00524756">
            <w:pPr>
              <w:pStyle w:val="TableText0"/>
              <w:framePr w:hSpace="181" w:wrap="notBeside" w:vAnchor="text" w:hAnchor="text" w:xAlign="center" w:y="1"/>
              <w:spacing w:before="40" w:after="40"/>
              <w:rPr>
                <w:lang w:val="fr-FR" w:eastAsia="zh-CN"/>
              </w:rPr>
            </w:pPr>
            <w:r>
              <w:rPr>
                <w:rFonts w:hint="eastAsia"/>
                <w:lang w:eastAsia="zh-CN"/>
              </w:rPr>
              <w:t>阶段的数目</w:t>
            </w:r>
            <w:r w:rsidR="00524756" w:rsidRPr="0080799C">
              <w:rPr>
                <w:lang w:val="fr-FR" w:eastAsia="zh-CN"/>
              </w:rPr>
              <w:t xml:space="preserve"> </w:t>
            </w:r>
            <w:r w:rsidR="00524756">
              <w:rPr>
                <w:rFonts w:ascii="Symbol" w:hAnsi="Symbol"/>
                <w:lang w:eastAsia="zh-CN"/>
              </w:rPr>
              <w:t></w:t>
            </w:r>
            <w:r w:rsidR="00524756" w:rsidRPr="0080799C">
              <w:rPr>
                <w:lang w:val="fr-FR" w:eastAsia="zh-CN"/>
              </w:rPr>
              <w:t xml:space="preserve"> </w:t>
            </w:r>
            <w:r w:rsidR="00524756" w:rsidRPr="0080799C">
              <w:rPr>
                <w:i/>
                <w:lang w:val="fr-FR" w:eastAsia="zh-CN"/>
              </w:rPr>
              <w:t xml:space="preserve">1 </w:t>
            </w:r>
            <w:r w:rsidR="00524756">
              <w:rPr>
                <w:rFonts w:ascii="Symbol" w:hAnsi="Symbol"/>
                <w:i/>
                <w:lang w:eastAsia="zh-CN"/>
              </w:rPr>
              <w:t></w:t>
            </w:r>
            <w:r w:rsidR="00524756" w:rsidRPr="0080799C">
              <w:rPr>
                <w:lang w:val="fr-FR" w:eastAsia="zh-CN"/>
              </w:rPr>
              <w:t xml:space="preserve"> </w:t>
            </w:r>
            <w:r w:rsidRPr="0080799C">
              <w:rPr>
                <w:rFonts w:hint="eastAsia"/>
                <w:lang w:val="fr-FR" w:eastAsia="zh-CN"/>
              </w:rPr>
              <w:t xml:space="preserve"> </w:t>
            </w:r>
            <w:r w:rsidRPr="005116C4">
              <w:rPr>
                <w:rFonts w:ascii="STKaiti" w:eastAsia="STKaiti" w:hAnsi="STKaiti" w:hint="eastAsia"/>
                <w:lang w:eastAsia="zh-CN"/>
              </w:rPr>
              <w:t>整数</w:t>
            </w:r>
            <w:r w:rsidRPr="0080799C">
              <w:rPr>
                <w:rFonts w:hint="eastAsia"/>
                <w:i/>
                <w:lang w:val="fr-FR" w:eastAsia="zh-CN"/>
              </w:rPr>
              <w:t xml:space="preserve"> </w:t>
            </w:r>
            <w:r w:rsidR="00524756">
              <w:rPr>
                <w:rFonts w:ascii="Symbol" w:hAnsi="Symbol"/>
                <w:i/>
                <w:lang w:eastAsia="zh-CN"/>
              </w:rPr>
              <w:t></w:t>
            </w:r>
            <w:r w:rsidR="00524756" w:rsidRPr="0080799C">
              <w:rPr>
                <w:i/>
                <w:lang w:val="fr-FR" w:eastAsia="zh-CN"/>
              </w:rPr>
              <w:t xml:space="preserve"> x</w:t>
            </w:r>
            <w:r w:rsidR="0019117F">
              <w:fldChar w:fldCharType="begin"/>
            </w:r>
            <w:r w:rsidR="00524756" w:rsidRPr="0080799C">
              <w:rPr>
                <w:lang w:val="fr-FR" w:eastAsia="zh-CN"/>
              </w:rPr>
              <w:instrText>SYMBOL 191 \f "Symbol" \s 10</w:instrText>
            </w:r>
            <w:r w:rsidR="0019117F">
              <w:fldChar w:fldCharType="end"/>
            </w:r>
          </w:p>
          <w:p w:rsidR="00524756" w:rsidRDefault="00A65222" w:rsidP="00524756">
            <w:pPr>
              <w:pStyle w:val="TableText0"/>
              <w:framePr w:hSpace="181" w:wrap="notBeside" w:vAnchor="text" w:hAnchor="text" w:xAlign="center" w:y="1"/>
              <w:spacing w:before="40" w:after="40"/>
              <w:jc w:val="left"/>
              <w:rPr>
                <w:i/>
                <w:lang w:val="fr-FR" w:eastAsia="zh-CN"/>
              </w:rPr>
            </w:pPr>
            <w:r>
              <w:rPr>
                <w:rFonts w:hint="eastAsia"/>
                <w:lang w:val="fr-FR" w:eastAsia="zh-CN"/>
              </w:rPr>
              <w:t>量表下限</w:t>
            </w:r>
            <w:r w:rsidR="00524756">
              <w:rPr>
                <w:lang w:val="fr-FR" w:eastAsia="zh-CN"/>
              </w:rPr>
              <w:t xml:space="preserve"> </w:t>
            </w:r>
            <w:r w:rsidR="00524756">
              <w:rPr>
                <w:rFonts w:ascii="Symbol" w:hAnsi="Symbol"/>
                <w:lang w:eastAsia="zh-CN"/>
              </w:rPr>
              <w:t></w:t>
            </w:r>
            <w:r w:rsidR="00524756">
              <w:rPr>
                <w:lang w:val="fr-FR" w:eastAsia="zh-CN"/>
              </w:rPr>
              <w:t xml:space="preserve"> </w:t>
            </w:r>
            <w:r w:rsidRPr="005116C4">
              <w:rPr>
                <w:rFonts w:ascii="STKaiti" w:eastAsia="STKaiti" w:hAnsi="STKaiti"/>
                <w:lang w:eastAsia="zh-CN"/>
              </w:rPr>
              <w:t>整数</w:t>
            </w:r>
            <w:r w:rsidR="0019117F" w:rsidRPr="005116C4">
              <w:rPr>
                <w:rFonts w:ascii="STKaiti" w:eastAsia="STKaiti" w:hAnsi="STKaiti"/>
              </w:rPr>
              <w:fldChar w:fldCharType="begin"/>
            </w:r>
            <w:r w:rsidR="00524756" w:rsidRPr="0080799C">
              <w:rPr>
                <w:rFonts w:ascii="STKaiti" w:eastAsia="STKaiti" w:hAnsi="STKaiti"/>
                <w:lang w:val="fr-FR" w:eastAsia="zh-CN"/>
              </w:rPr>
              <w:instrText>SYMBOL 191 \f "Symbol" \s 10</w:instrText>
            </w:r>
            <w:r w:rsidR="0019117F" w:rsidRPr="005116C4">
              <w:rPr>
                <w:rFonts w:ascii="STKaiti" w:eastAsia="STKaiti" w:hAnsi="STKaiti"/>
              </w:rPr>
              <w:fldChar w:fldCharType="end"/>
            </w:r>
            <w:r w:rsidR="00524756">
              <w:rPr>
                <w:lang w:val="fr-FR" w:eastAsia="zh-CN"/>
              </w:rPr>
              <w:br/>
            </w:r>
          </w:p>
          <w:p w:rsidR="00524756" w:rsidRPr="006079D3" w:rsidRDefault="00A65222" w:rsidP="00524756">
            <w:pPr>
              <w:pStyle w:val="TableText0"/>
              <w:framePr w:hSpace="181" w:wrap="notBeside" w:vAnchor="text" w:hAnchor="text" w:xAlign="center" w:y="1"/>
              <w:spacing w:before="40" w:after="40"/>
              <w:rPr>
                <w:i/>
                <w:lang w:val="fr-FR" w:eastAsia="zh-CN"/>
              </w:rPr>
            </w:pPr>
            <w:r>
              <w:rPr>
                <w:rFonts w:hint="eastAsia"/>
                <w:lang w:val="fr-FR" w:eastAsia="zh-CN"/>
              </w:rPr>
              <w:t>量表上限</w:t>
            </w:r>
            <w:r w:rsidR="00524756" w:rsidRPr="006079D3">
              <w:rPr>
                <w:lang w:val="fr-FR" w:eastAsia="zh-CN"/>
              </w:rPr>
              <w:t xml:space="preserve"> </w:t>
            </w:r>
            <w:r w:rsidR="00524756">
              <w:rPr>
                <w:rFonts w:ascii="Symbol" w:hAnsi="Symbol"/>
                <w:lang w:eastAsia="zh-CN"/>
              </w:rPr>
              <w:t></w:t>
            </w:r>
            <w:r w:rsidR="00524756" w:rsidRPr="006079D3">
              <w:rPr>
                <w:lang w:val="fr-FR" w:eastAsia="zh-CN"/>
              </w:rPr>
              <w:t xml:space="preserve"> </w:t>
            </w:r>
            <w:r w:rsidRPr="005116C4">
              <w:rPr>
                <w:rFonts w:ascii="STKaiti" w:eastAsia="STKaiti" w:hAnsi="STKaiti" w:hint="eastAsia"/>
                <w:lang w:eastAsia="zh-CN"/>
              </w:rPr>
              <w:t>整数</w:t>
            </w:r>
            <w:r w:rsidR="0019117F" w:rsidRPr="005116C4">
              <w:rPr>
                <w:rFonts w:ascii="STKaiti" w:eastAsia="STKaiti" w:hAnsi="STKaiti"/>
              </w:rPr>
              <w:fldChar w:fldCharType="begin"/>
            </w:r>
            <w:r w:rsidR="00524756" w:rsidRPr="005116C4">
              <w:rPr>
                <w:rFonts w:ascii="STKaiti" w:eastAsia="STKaiti" w:hAnsi="STKaiti"/>
                <w:lang w:eastAsia="zh-CN"/>
              </w:rPr>
              <w:instrText>SYMBOL 191 \f "Symbol" \s 10</w:instrText>
            </w:r>
            <w:r w:rsidR="0019117F" w:rsidRPr="005116C4">
              <w:rPr>
                <w:rFonts w:ascii="STKaiti" w:eastAsia="STKaiti" w:hAnsi="STKaiti"/>
              </w:rPr>
              <w:fldChar w:fldCharType="end"/>
            </w:r>
          </w:p>
          <w:p w:rsidR="00524756" w:rsidRDefault="00A65222" w:rsidP="00524756">
            <w:pPr>
              <w:pStyle w:val="TableText0"/>
              <w:framePr w:hSpace="181" w:wrap="notBeside" w:vAnchor="text" w:hAnchor="text" w:xAlign="center" w:y="1"/>
              <w:spacing w:before="40" w:after="40"/>
              <w:rPr>
                <w:lang w:eastAsia="zh-CN"/>
              </w:rPr>
            </w:pPr>
            <w:r>
              <w:rPr>
                <w:rFonts w:hint="eastAsia"/>
                <w:lang w:eastAsia="zh-CN"/>
              </w:rPr>
              <w:t>监视器尺寸</w:t>
            </w:r>
            <w:r w:rsidR="00524756">
              <w:rPr>
                <w:lang w:eastAsia="zh-CN"/>
              </w:rPr>
              <w:t xml:space="preserve"> </w:t>
            </w:r>
            <w:r w:rsidR="00524756">
              <w:rPr>
                <w:rFonts w:ascii="Symbol" w:hAnsi="Symbol"/>
                <w:lang w:eastAsia="zh-CN"/>
              </w:rPr>
              <w:t></w:t>
            </w:r>
            <w:r w:rsidR="00524756">
              <w:rPr>
                <w:lang w:eastAsia="zh-CN"/>
              </w:rPr>
              <w:t xml:space="preserve"> </w:t>
            </w:r>
            <w:r w:rsidRPr="005116C4">
              <w:rPr>
                <w:rFonts w:ascii="STKaiti" w:eastAsia="STKaiti" w:hAnsi="STKaiti" w:hint="eastAsia"/>
                <w:lang w:eastAsia="zh-CN"/>
              </w:rPr>
              <w:t>整数</w:t>
            </w:r>
            <w:r w:rsidR="0019117F" w:rsidRPr="005116C4">
              <w:rPr>
                <w:rFonts w:ascii="STKaiti" w:eastAsia="STKaiti" w:hAnsi="STKaiti"/>
              </w:rPr>
              <w:fldChar w:fldCharType="begin"/>
            </w:r>
            <w:r w:rsidR="00524756" w:rsidRPr="005116C4">
              <w:rPr>
                <w:rFonts w:ascii="STKaiti" w:eastAsia="STKaiti" w:hAnsi="STKaiti"/>
                <w:lang w:eastAsia="zh-CN"/>
              </w:rPr>
              <w:instrText>SYMBOL 191 \f "Symbol" \s 10</w:instrText>
            </w:r>
            <w:r w:rsidR="0019117F" w:rsidRPr="005116C4">
              <w:rPr>
                <w:rFonts w:ascii="STKaiti" w:eastAsia="STKaiti" w:hAnsi="STKaiti"/>
              </w:rPr>
              <w:fldChar w:fldCharType="end"/>
            </w:r>
          </w:p>
          <w:p w:rsidR="00524756" w:rsidRDefault="00A65222" w:rsidP="00524756">
            <w:pPr>
              <w:pStyle w:val="TableText0"/>
              <w:framePr w:hSpace="181" w:wrap="notBeside" w:vAnchor="text" w:hAnchor="text" w:xAlign="center" w:y="1"/>
              <w:spacing w:before="40" w:after="40"/>
              <w:rPr>
                <w:lang w:eastAsia="zh-CN"/>
              </w:rPr>
            </w:pPr>
            <w:r>
              <w:rPr>
                <w:rFonts w:hint="eastAsia"/>
                <w:lang w:eastAsia="zh-CN"/>
              </w:rPr>
              <w:t>监视器制造商和型号</w:t>
            </w:r>
            <w:r w:rsidR="00524756">
              <w:rPr>
                <w:lang w:eastAsia="zh-CN"/>
              </w:rPr>
              <w:t xml:space="preserve"> </w:t>
            </w:r>
            <w:r w:rsidR="00524756">
              <w:rPr>
                <w:rFonts w:ascii="Symbol" w:hAnsi="Symbol"/>
                <w:lang w:eastAsia="zh-CN"/>
              </w:rPr>
              <w:t></w:t>
            </w:r>
            <w:r w:rsidR="00524756">
              <w:rPr>
                <w:lang w:eastAsia="zh-CN"/>
              </w:rPr>
              <w:t xml:space="preserve"> </w:t>
            </w:r>
            <w:r w:rsidRPr="005116C4">
              <w:rPr>
                <w:rFonts w:ascii="STKaiti" w:eastAsia="STKaiti" w:hAnsi="STKaiti" w:hint="eastAsia"/>
                <w:lang w:eastAsia="zh-CN"/>
              </w:rPr>
              <w:t>字符串</w:t>
            </w:r>
            <w:r w:rsidR="0019117F">
              <w:fldChar w:fldCharType="begin"/>
            </w:r>
            <w:r w:rsidR="00524756">
              <w:rPr>
                <w:lang w:eastAsia="zh-CN"/>
              </w:rPr>
              <w:instrText>SYMBOL 191 \f "Symbol" \s 10</w:instrText>
            </w:r>
            <w:r w:rsidR="0019117F">
              <w:fldChar w:fldCharType="end"/>
            </w:r>
          </w:p>
        </w:tc>
        <w:tc>
          <w:tcPr>
            <w:tcW w:w="4876" w:type="dxa"/>
          </w:tcPr>
          <w:p w:rsidR="00524756" w:rsidRDefault="00524756" w:rsidP="00524756">
            <w:pPr>
              <w:pStyle w:val="TableText0"/>
              <w:framePr w:hSpace="181" w:wrap="notBeside" w:vAnchor="text" w:hAnchor="text" w:xAlign="center" w:y="1"/>
              <w:spacing w:after="40"/>
              <w:rPr>
                <w:lang w:eastAsia="zh-CN"/>
              </w:rPr>
            </w:pPr>
            <w:r>
              <w:rPr>
                <w:lang w:eastAsia="zh-CN"/>
              </w:rPr>
              <w:t>[</w:t>
            </w:r>
            <w:r w:rsidR="003A3615">
              <w:rPr>
                <w:rFonts w:hint="eastAsia"/>
                <w:lang w:eastAsia="zh-CN"/>
              </w:rPr>
              <w:t>段落</w:t>
            </w:r>
            <w:r w:rsidR="004735D0">
              <w:rPr>
                <w:rFonts w:hint="eastAsia"/>
                <w:lang w:eastAsia="zh-CN"/>
              </w:rPr>
              <w:t>标识符</w:t>
            </w:r>
            <w:r>
              <w:rPr>
                <w:lang w:eastAsia="zh-CN"/>
              </w:rPr>
              <w:t>]</w:t>
            </w:r>
          </w:p>
          <w:p w:rsidR="00524756" w:rsidRDefault="004735D0" w:rsidP="00524756">
            <w:pPr>
              <w:pStyle w:val="TableText0"/>
              <w:framePr w:hSpace="181" w:wrap="notBeside" w:vAnchor="text" w:hAnchor="text" w:xAlign="center" w:y="1"/>
              <w:spacing w:before="40" w:after="40"/>
              <w:rPr>
                <w:lang w:eastAsia="zh-CN"/>
              </w:rPr>
            </w:pPr>
            <w:r>
              <w:rPr>
                <w:rFonts w:hint="eastAsia"/>
                <w:lang w:eastAsia="zh-CN"/>
              </w:rPr>
              <w:t>所用的</w:t>
            </w:r>
            <w:r w:rsidR="00524756">
              <w:rPr>
                <w:lang w:eastAsia="zh-CN"/>
              </w:rPr>
              <w:t>ITU-R BT.500</w:t>
            </w:r>
            <w:r>
              <w:rPr>
                <w:rFonts w:hint="eastAsia"/>
                <w:lang w:eastAsia="zh-CN"/>
              </w:rPr>
              <w:t>建议书方法的标识</w:t>
            </w:r>
          </w:p>
          <w:p w:rsidR="00524756" w:rsidRDefault="007B7B2F" w:rsidP="00524756">
            <w:pPr>
              <w:pStyle w:val="TableText0"/>
              <w:framePr w:hSpace="181" w:wrap="notBeside" w:vAnchor="text" w:hAnchor="text" w:xAlign="center" w:y="1"/>
              <w:spacing w:before="40" w:after="40"/>
              <w:rPr>
                <w:lang w:eastAsia="zh-CN"/>
              </w:rPr>
            </w:pPr>
            <w:r>
              <w:rPr>
                <w:rFonts w:hint="eastAsia"/>
                <w:lang w:eastAsia="zh-CN"/>
              </w:rPr>
              <w:t>测试中分配的</w:t>
            </w:r>
            <w:r w:rsidR="00A65222">
              <w:rPr>
                <w:lang w:eastAsia="zh-CN"/>
              </w:rPr>
              <w:t>阶段</w:t>
            </w:r>
            <w:r w:rsidR="004735D0">
              <w:rPr>
                <w:rFonts w:hint="eastAsia"/>
                <w:lang w:eastAsia="zh-CN"/>
              </w:rPr>
              <w:t>的数目</w:t>
            </w:r>
            <w:r w:rsidR="00952001">
              <w:rPr>
                <w:position w:val="6"/>
                <w:sz w:val="14"/>
                <w:lang w:eastAsia="zh-CN"/>
              </w:rPr>
              <w:t>（</w:t>
            </w:r>
            <w:r w:rsidR="00524756">
              <w:rPr>
                <w:position w:val="6"/>
                <w:sz w:val="14"/>
                <w:lang w:eastAsia="zh-CN"/>
              </w:rPr>
              <w:t>1)</w:t>
            </w:r>
          </w:p>
          <w:p w:rsidR="00524756" w:rsidRDefault="007B7B2F" w:rsidP="00524756">
            <w:pPr>
              <w:pStyle w:val="TableText0"/>
              <w:framePr w:hSpace="181" w:wrap="notBeside" w:vAnchor="text" w:hAnchor="text" w:xAlign="center" w:y="1"/>
              <w:spacing w:before="40" w:after="40"/>
              <w:jc w:val="left"/>
              <w:rPr>
                <w:lang w:eastAsia="zh-CN"/>
              </w:rPr>
            </w:pPr>
            <w:r>
              <w:rPr>
                <w:rFonts w:hint="eastAsia"/>
                <w:lang w:eastAsia="zh-CN"/>
              </w:rPr>
              <w:t>量表的定义</w:t>
            </w:r>
            <w:r w:rsidR="00952001">
              <w:rPr>
                <w:lang w:eastAsia="zh-CN"/>
              </w:rPr>
              <w:t>（</w:t>
            </w:r>
            <w:r>
              <w:rPr>
                <w:rFonts w:hint="eastAsia"/>
                <w:lang w:eastAsia="zh-CN"/>
              </w:rPr>
              <w:t>见具体的方法要求，若有的话</w:t>
            </w:r>
            <w:r w:rsidR="00A7276F">
              <w:rPr>
                <w:rFonts w:hint="eastAsia"/>
                <w:lang w:eastAsia="zh-CN"/>
              </w:rPr>
              <w:t>）</w:t>
            </w:r>
          </w:p>
          <w:p w:rsidR="00524756" w:rsidRDefault="00524756" w:rsidP="00524756">
            <w:pPr>
              <w:pStyle w:val="TableText0"/>
              <w:framePr w:hSpace="181" w:wrap="notBeside" w:vAnchor="text" w:hAnchor="text" w:xAlign="center" w:y="1"/>
              <w:spacing w:before="40" w:after="40"/>
              <w:rPr>
                <w:lang w:eastAsia="zh-CN"/>
              </w:rPr>
            </w:pPr>
          </w:p>
          <w:p w:rsidR="00524756" w:rsidRDefault="007B7B2F" w:rsidP="00524756">
            <w:pPr>
              <w:pStyle w:val="TableText0"/>
              <w:framePr w:hSpace="181" w:wrap="notBeside" w:vAnchor="text" w:hAnchor="text" w:xAlign="center" w:y="1"/>
              <w:spacing w:before="40" w:after="40"/>
              <w:rPr>
                <w:lang w:eastAsia="zh-CN"/>
              </w:rPr>
            </w:pPr>
            <w:r>
              <w:rPr>
                <w:rFonts w:hint="eastAsia"/>
                <w:lang w:eastAsia="zh-CN"/>
              </w:rPr>
              <w:t>显示器对角线长度</w:t>
            </w:r>
            <w:r w:rsidR="00952001">
              <w:rPr>
                <w:lang w:eastAsia="zh-CN"/>
              </w:rPr>
              <w:t>（</w:t>
            </w:r>
            <w:r>
              <w:rPr>
                <w:rFonts w:hint="eastAsia"/>
                <w:lang w:eastAsia="zh-CN"/>
              </w:rPr>
              <w:t>英寸</w:t>
            </w:r>
            <w:r w:rsidR="00A7276F">
              <w:rPr>
                <w:rFonts w:hint="eastAsia"/>
                <w:lang w:eastAsia="zh-CN"/>
              </w:rPr>
              <w:t>）</w:t>
            </w:r>
          </w:p>
        </w:tc>
      </w:tr>
      <w:tr w:rsidR="00524756">
        <w:tblPrEx>
          <w:tblBorders>
            <w:top w:val="none" w:sz="0" w:space="0" w:color="auto"/>
            <w:bottom w:val="none" w:sz="0" w:space="0" w:color="auto"/>
            <w:insideH w:val="none" w:sz="0" w:space="0" w:color="auto"/>
          </w:tblBorders>
        </w:tblPrEx>
        <w:trPr>
          <w:cantSplit/>
          <w:jc w:val="center"/>
        </w:trPr>
        <w:tc>
          <w:tcPr>
            <w:tcW w:w="4820" w:type="dxa"/>
            <w:tcBorders>
              <w:bottom w:val="nil"/>
            </w:tcBorders>
          </w:tcPr>
          <w:p w:rsidR="00524756" w:rsidRDefault="00524756" w:rsidP="00524756">
            <w:pPr>
              <w:pStyle w:val="TableText0"/>
              <w:framePr w:hSpace="181" w:wrap="notBeside" w:vAnchor="text" w:hAnchor="text" w:xAlign="center" w:y="1"/>
              <w:spacing w:before="40" w:after="40"/>
              <w:rPr>
                <w:lang w:eastAsia="zh-CN"/>
              </w:rPr>
            </w:pPr>
            <w:r>
              <w:rPr>
                <w:lang w:eastAsia="zh-CN"/>
              </w:rPr>
              <w:t>[</w:t>
            </w:r>
            <w:r w:rsidR="00A65222">
              <w:rPr>
                <w:lang w:eastAsia="zh-CN"/>
              </w:rPr>
              <w:t>结果</w:t>
            </w:r>
            <w:r>
              <w:rPr>
                <w:lang w:eastAsia="zh-CN"/>
              </w:rPr>
              <w:t xml:space="preserve">] </w:t>
            </w:r>
            <w:r w:rsidR="0019117F">
              <w:fldChar w:fldCharType="begin"/>
            </w:r>
            <w:r>
              <w:rPr>
                <w:lang w:eastAsia="zh-CN"/>
              </w:rPr>
              <w:instrText>SYMBOL 191 \f "Symbol" \s 10</w:instrText>
            </w:r>
            <w:r w:rsidR="0019117F">
              <w:fldChar w:fldCharType="end"/>
            </w:r>
          </w:p>
          <w:p w:rsidR="00524756" w:rsidRDefault="00A65222" w:rsidP="00524756">
            <w:pPr>
              <w:pStyle w:val="TableText0"/>
              <w:framePr w:hSpace="181" w:wrap="notBeside" w:vAnchor="text" w:hAnchor="text" w:xAlign="center" w:y="1"/>
              <w:spacing w:before="40" w:after="40"/>
              <w:rPr>
                <w:lang w:eastAsia="zh-CN"/>
              </w:rPr>
            </w:pPr>
            <w:r>
              <w:rPr>
                <w:rFonts w:hint="eastAsia"/>
                <w:lang w:eastAsia="zh-CN"/>
              </w:rPr>
              <w:t>结果的数目</w:t>
            </w:r>
            <w:r w:rsidR="00524756">
              <w:rPr>
                <w:lang w:eastAsia="zh-CN"/>
              </w:rPr>
              <w:t xml:space="preserve"> </w:t>
            </w:r>
            <w:r w:rsidR="00524756">
              <w:rPr>
                <w:rFonts w:ascii="Symbol" w:hAnsi="Symbol"/>
                <w:lang w:eastAsia="zh-CN"/>
              </w:rPr>
              <w:t></w:t>
            </w:r>
            <w:r w:rsidR="00524756">
              <w:rPr>
                <w:lang w:eastAsia="zh-CN"/>
              </w:rPr>
              <w:t xml:space="preserve"> </w:t>
            </w:r>
            <w:r w:rsidR="00524756">
              <w:rPr>
                <w:i/>
                <w:lang w:eastAsia="zh-CN"/>
              </w:rPr>
              <w:t xml:space="preserve">1 </w:t>
            </w:r>
            <w:r w:rsidR="00524756">
              <w:rPr>
                <w:rFonts w:ascii="Symbol" w:hAnsi="Symbol"/>
                <w:i/>
                <w:lang w:eastAsia="zh-CN"/>
              </w:rPr>
              <w:t></w:t>
            </w:r>
            <w:r>
              <w:rPr>
                <w:rFonts w:hint="eastAsia"/>
                <w:i/>
                <w:lang w:eastAsia="zh-CN"/>
              </w:rPr>
              <w:t xml:space="preserve"> </w:t>
            </w:r>
            <w:r w:rsidRPr="005116C4">
              <w:rPr>
                <w:rFonts w:ascii="STKaiti" w:eastAsia="STKaiti" w:hAnsi="STKaiti" w:hint="eastAsia"/>
                <w:lang w:eastAsia="zh-CN"/>
              </w:rPr>
              <w:t>整数</w:t>
            </w:r>
            <w:r w:rsidR="00524756">
              <w:rPr>
                <w:i/>
                <w:lang w:eastAsia="zh-CN"/>
              </w:rPr>
              <w:t xml:space="preserve"> </w:t>
            </w:r>
            <w:r w:rsidR="00524756">
              <w:rPr>
                <w:rFonts w:ascii="Symbol" w:hAnsi="Symbol"/>
                <w:i/>
                <w:lang w:eastAsia="zh-CN"/>
              </w:rPr>
              <w:t></w:t>
            </w:r>
            <w:r w:rsidR="00524756">
              <w:rPr>
                <w:i/>
                <w:lang w:eastAsia="zh-CN"/>
              </w:rPr>
              <w:t xml:space="preserve">  y</w:t>
            </w:r>
            <w:r w:rsidR="0019117F">
              <w:fldChar w:fldCharType="begin"/>
            </w:r>
            <w:r w:rsidR="00524756">
              <w:rPr>
                <w:lang w:eastAsia="zh-CN"/>
              </w:rPr>
              <w:instrText>SYMBOL 191 \f "Symbol" \s 10</w:instrText>
            </w:r>
            <w:r w:rsidR="0019117F">
              <w:fldChar w:fldCharType="end"/>
            </w:r>
          </w:p>
          <w:p w:rsidR="00524756" w:rsidRDefault="00A65222" w:rsidP="00496849">
            <w:pPr>
              <w:pStyle w:val="TableText0"/>
              <w:framePr w:hSpace="181" w:wrap="notBeside" w:vAnchor="text" w:hAnchor="text" w:xAlign="center" w:y="1"/>
              <w:spacing w:before="40" w:after="40"/>
              <w:jc w:val="left"/>
              <w:rPr>
                <w:lang w:eastAsia="zh-CN"/>
              </w:rPr>
            </w:pPr>
            <w:r>
              <w:rPr>
                <w:rFonts w:hint="eastAsia"/>
                <w:lang w:eastAsia="zh-CN"/>
              </w:rPr>
              <w:t>结果</w:t>
            </w:r>
            <w:r w:rsidR="00A7276F">
              <w:rPr>
                <w:lang w:val="en-US" w:eastAsia="zh-CN"/>
              </w:rPr>
              <w:t>(</w:t>
            </w:r>
            <w:r w:rsidR="00524756">
              <w:rPr>
                <w:i/>
                <w:lang w:eastAsia="zh-CN"/>
              </w:rPr>
              <w:t>j</w:t>
            </w:r>
            <w:r w:rsidR="00524756">
              <w:rPr>
                <w:lang w:eastAsia="zh-CN"/>
              </w:rPr>
              <w:t>).</w:t>
            </w:r>
            <w:r>
              <w:rPr>
                <w:rFonts w:hint="eastAsia"/>
                <w:lang w:eastAsia="zh-CN"/>
              </w:rPr>
              <w:t>文档名</w:t>
            </w:r>
            <w:r w:rsidR="00496849">
              <w:rPr>
                <w:lang w:val="en-US" w:eastAsia="zh-CN"/>
              </w:rPr>
              <w:t>(</w:t>
            </w:r>
            <w:r w:rsidR="00524756">
              <w:rPr>
                <w:lang w:eastAsia="zh-CN"/>
              </w:rPr>
              <w:t xml:space="preserve">s) </w:t>
            </w:r>
            <w:r w:rsidR="00524756">
              <w:rPr>
                <w:rFonts w:ascii="Symbol" w:hAnsi="Symbol"/>
                <w:lang w:eastAsia="zh-CN"/>
              </w:rPr>
              <w:t></w:t>
            </w:r>
            <w:r w:rsidR="00524756">
              <w:rPr>
                <w:lang w:eastAsia="zh-CN"/>
              </w:rPr>
              <w:t xml:space="preserve"> </w:t>
            </w:r>
            <w:r w:rsidRPr="005116C4">
              <w:rPr>
                <w:rFonts w:ascii="STKaiti" w:eastAsia="STKaiti" w:hAnsi="STKaiti" w:hint="eastAsia"/>
                <w:lang w:eastAsia="zh-CN"/>
              </w:rPr>
              <w:t>字符串</w:t>
            </w:r>
            <w:r w:rsidR="00524756">
              <w:rPr>
                <w:lang w:eastAsia="zh-CN"/>
              </w:rPr>
              <w:t>.DAT</w:t>
            </w:r>
            <w:r w:rsidR="0019117F">
              <w:fldChar w:fldCharType="begin"/>
            </w:r>
            <w:r w:rsidR="00524756">
              <w:rPr>
                <w:lang w:eastAsia="zh-CN"/>
              </w:rPr>
              <w:instrText>SYMBOL 191 \f "Symbol" \s 10</w:instrText>
            </w:r>
            <w:r w:rsidR="0019117F">
              <w:fldChar w:fldCharType="end"/>
            </w:r>
          </w:p>
          <w:p w:rsidR="00524756" w:rsidRDefault="00524756" w:rsidP="00524756">
            <w:pPr>
              <w:pStyle w:val="TableText0"/>
              <w:framePr w:hSpace="181" w:wrap="notBeside" w:vAnchor="text" w:hAnchor="text" w:xAlign="center" w:y="1"/>
              <w:spacing w:before="40" w:after="40"/>
              <w:rPr>
                <w:lang w:eastAsia="zh-CN"/>
              </w:rPr>
            </w:pPr>
            <w:r>
              <w:rPr>
                <w:lang w:eastAsia="zh-CN"/>
              </w:rPr>
              <w:t>....</w:t>
            </w:r>
          </w:p>
          <w:p w:rsidR="00524756" w:rsidRDefault="00A65222" w:rsidP="00A7276F">
            <w:pPr>
              <w:pStyle w:val="TableText0"/>
              <w:framePr w:hSpace="181" w:wrap="notBeside" w:vAnchor="text" w:hAnchor="text" w:xAlign="center" w:y="1"/>
              <w:spacing w:before="40" w:after="40"/>
              <w:rPr>
                <w:lang w:eastAsia="zh-CN"/>
              </w:rPr>
            </w:pPr>
            <w:r>
              <w:rPr>
                <w:lang w:eastAsia="zh-CN"/>
              </w:rPr>
              <w:t>结果</w:t>
            </w:r>
            <w:r w:rsidR="00A7276F">
              <w:rPr>
                <w:lang w:val="en-US" w:eastAsia="zh-CN"/>
              </w:rPr>
              <w:t>(</w:t>
            </w:r>
            <w:r w:rsidR="00524756">
              <w:rPr>
                <w:i/>
                <w:lang w:eastAsia="zh-CN"/>
              </w:rPr>
              <w:t>j</w:t>
            </w:r>
            <w:r w:rsidR="00524756">
              <w:rPr>
                <w:lang w:eastAsia="zh-CN"/>
              </w:rPr>
              <w:t>).</w:t>
            </w:r>
            <w:r>
              <w:rPr>
                <w:lang w:eastAsia="zh-CN"/>
              </w:rPr>
              <w:t>名称</w:t>
            </w:r>
            <w:r w:rsidR="00524756">
              <w:rPr>
                <w:lang w:eastAsia="zh-CN"/>
              </w:rPr>
              <w:t xml:space="preserve"> </w:t>
            </w:r>
            <w:r w:rsidR="00524756">
              <w:rPr>
                <w:rFonts w:ascii="Symbol" w:hAnsi="Symbol"/>
                <w:lang w:eastAsia="zh-CN"/>
              </w:rPr>
              <w:t></w:t>
            </w:r>
            <w:r w:rsidR="00524756">
              <w:rPr>
                <w:lang w:eastAsia="zh-CN"/>
              </w:rPr>
              <w:t xml:space="preserve"> </w:t>
            </w:r>
            <w:r w:rsidRPr="005116C4">
              <w:rPr>
                <w:rFonts w:ascii="STKaiti" w:eastAsia="STKaiti" w:hAnsi="STKaiti"/>
                <w:lang w:eastAsia="zh-CN"/>
              </w:rPr>
              <w:t>字符串</w:t>
            </w:r>
            <w:r w:rsidR="0019117F">
              <w:fldChar w:fldCharType="begin"/>
            </w:r>
            <w:r w:rsidR="00524756">
              <w:rPr>
                <w:lang w:eastAsia="zh-CN"/>
              </w:rPr>
              <w:instrText>SYMBOL 191 \f "Symbol" \s 10</w:instrText>
            </w:r>
            <w:r w:rsidR="0019117F">
              <w:fldChar w:fldCharType="end"/>
            </w:r>
          </w:p>
          <w:p w:rsidR="00524756" w:rsidRDefault="00A65222" w:rsidP="00A7276F">
            <w:pPr>
              <w:pStyle w:val="TableText0"/>
              <w:framePr w:hSpace="181" w:wrap="notBeside" w:vAnchor="text" w:hAnchor="text" w:xAlign="center" w:y="1"/>
              <w:spacing w:before="40" w:after="40"/>
              <w:rPr>
                <w:lang w:eastAsia="zh-CN"/>
              </w:rPr>
            </w:pPr>
            <w:r>
              <w:rPr>
                <w:lang w:eastAsia="zh-CN"/>
              </w:rPr>
              <w:t>结果</w:t>
            </w:r>
            <w:r w:rsidR="00A7276F">
              <w:rPr>
                <w:lang w:val="en-US" w:eastAsia="zh-CN"/>
              </w:rPr>
              <w:t>(</w:t>
            </w:r>
            <w:r w:rsidR="00524756">
              <w:rPr>
                <w:i/>
                <w:lang w:eastAsia="zh-CN"/>
              </w:rPr>
              <w:t>j</w:t>
            </w:r>
            <w:r w:rsidR="00524756">
              <w:rPr>
                <w:lang w:eastAsia="zh-CN"/>
              </w:rPr>
              <w:t>).</w:t>
            </w:r>
            <w:r>
              <w:rPr>
                <w:lang w:eastAsia="zh-CN"/>
              </w:rPr>
              <w:t>实验室</w:t>
            </w:r>
            <w:r w:rsidR="00524756">
              <w:rPr>
                <w:lang w:eastAsia="zh-CN"/>
              </w:rPr>
              <w:t xml:space="preserve"> </w:t>
            </w:r>
            <w:r w:rsidR="00524756">
              <w:rPr>
                <w:rFonts w:ascii="Symbol" w:hAnsi="Symbol"/>
                <w:lang w:eastAsia="zh-CN"/>
              </w:rPr>
              <w:t></w:t>
            </w:r>
            <w:r w:rsidR="00524756">
              <w:rPr>
                <w:lang w:eastAsia="zh-CN"/>
              </w:rPr>
              <w:t xml:space="preserve"> </w:t>
            </w:r>
            <w:r w:rsidRPr="005116C4">
              <w:rPr>
                <w:rFonts w:ascii="STKaiti" w:eastAsia="STKaiti" w:hAnsi="STKaiti"/>
                <w:lang w:eastAsia="zh-CN"/>
              </w:rPr>
              <w:t>字符串</w:t>
            </w:r>
            <w:r w:rsidR="0019117F">
              <w:fldChar w:fldCharType="begin"/>
            </w:r>
            <w:r w:rsidR="00524756">
              <w:rPr>
                <w:lang w:eastAsia="zh-CN"/>
              </w:rPr>
              <w:instrText>SYMBOL 191 \f "Symbol" \s 10</w:instrText>
            </w:r>
            <w:r w:rsidR="0019117F">
              <w:fldChar w:fldCharType="end"/>
            </w:r>
          </w:p>
          <w:p w:rsidR="00524756" w:rsidRDefault="00A65222" w:rsidP="00A7276F">
            <w:pPr>
              <w:pStyle w:val="TableText0"/>
              <w:framePr w:hSpace="181" w:wrap="notBeside" w:vAnchor="text" w:hAnchor="text" w:xAlign="center" w:y="1"/>
              <w:spacing w:before="40" w:after="40"/>
              <w:jc w:val="left"/>
              <w:rPr>
                <w:lang w:eastAsia="zh-CN"/>
              </w:rPr>
            </w:pPr>
            <w:r>
              <w:rPr>
                <w:lang w:eastAsia="zh-CN"/>
              </w:rPr>
              <w:t>结果</w:t>
            </w:r>
            <w:r w:rsidR="00A7276F">
              <w:rPr>
                <w:lang w:val="en-US" w:eastAsia="zh-CN"/>
              </w:rPr>
              <w:t>(</w:t>
            </w:r>
            <w:r w:rsidR="00524756">
              <w:rPr>
                <w:i/>
                <w:lang w:eastAsia="zh-CN"/>
              </w:rPr>
              <w:t>j</w:t>
            </w:r>
            <w:r w:rsidR="00524756">
              <w:rPr>
                <w:lang w:eastAsia="zh-CN"/>
              </w:rPr>
              <w:t>).</w:t>
            </w:r>
            <w:r>
              <w:rPr>
                <w:lang w:eastAsia="zh-CN"/>
              </w:rPr>
              <w:t>观察者的数目</w:t>
            </w:r>
            <w:r w:rsidR="00524756">
              <w:rPr>
                <w:lang w:eastAsia="zh-CN"/>
              </w:rPr>
              <w:t xml:space="preserve"> </w:t>
            </w:r>
            <w:r w:rsidR="00524756">
              <w:rPr>
                <w:rFonts w:ascii="Symbol" w:hAnsi="Symbol"/>
                <w:lang w:eastAsia="zh-CN"/>
              </w:rPr>
              <w:t></w:t>
            </w:r>
            <w:r w:rsidR="00524756">
              <w:rPr>
                <w:lang w:eastAsia="zh-CN"/>
              </w:rPr>
              <w:t xml:space="preserve"> </w:t>
            </w:r>
            <w:r w:rsidR="00524756">
              <w:rPr>
                <w:i/>
                <w:lang w:eastAsia="zh-CN"/>
              </w:rPr>
              <w:t xml:space="preserve">1 </w:t>
            </w:r>
            <w:r w:rsidR="0019117F" w:rsidRPr="005116C4">
              <w:rPr>
                <w:i/>
              </w:rPr>
              <w:fldChar w:fldCharType="begin"/>
            </w:r>
            <w:r w:rsidR="00524756" w:rsidRPr="005116C4">
              <w:rPr>
                <w:i/>
                <w:lang w:eastAsia="zh-CN"/>
              </w:rPr>
              <w:instrText>SYMBOL 163 \f "Symbol" \s 10</w:instrText>
            </w:r>
            <w:r w:rsidR="0019117F" w:rsidRPr="005116C4">
              <w:rPr>
                <w:i/>
              </w:rPr>
              <w:fldChar w:fldCharType="end"/>
            </w:r>
            <w:r w:rsidR="00524756" w:rsidRPr="005116C4">
              <w:rPr>
                <w:lang w:eastAsia="zh-CN"/>
              </w:rPr>
              <w:t xml:space="preserve"> </w:t>
            </w:r>
            <w:r w:rsidRPr="005116C4">
              <w:rPr>
                <w:rFonts w:ascii="STKaiti" w:eastAsia="STKaiti" w:hAnsi="STKaiti"/>
                <w:lang w:eastAsia="zh-CN"/>
              </w:rPr>
              <w:t>整数</w:t>
            </w:r>
            <w:r w:rsidR="00524756">
              <w:rPr>
                <w:rFonts w:ascii="Symbol" w:hAnsi="Symbol"/>
                <w:i/>
                <w:lang w:eastAsia="zh-CN"/>
              </w:rPr>
              <w:t></w:t>
            </w:r>
            <w:r w:rsidR="00524756">
              <w:rPr>
                <w:i/>
                <w:lang w:eastAsia="zh-CN"/>
              </w:rPr>
              <w:t xml:space="preserve">  N</w:t>
            </w:r>
            <w:r w:rsidR="0019117F">
              <w:fldChar w:fldCharType="begin"/>
            </w:r>
            <w:r w:rsidR="00524756">
              <w:rPr>
                <w:lang w:eastAsia="zh-CN"/>
              </w:rPr>
              <w:instrText>SYMBOL 191 \f "Symbol" \s 10</w:instrText>
            </w:r>
            <w:r w:rsidR="0019117F">
              <w:fldChar w:fldCharType="end"/>
            </w:r>
          </w:p>
          <w:p w:rsidR="00524756" w:rsidRDefault="00A65222" w:rsidP="00A7276F">
            <w:pPr>
              <w:pStyle w:val="TableText0"/>
              <w:framePr w:hSpace="181" w:wrap="notBeside" w:vAnchor="text" w:hAnchor="text" w:xAlign="center" w:y="1"/>
              <w:spacing w:before="40" w:after="40"/>
              <w:jc w:val="left"/>
              <w:rPr>
                <w:lang w:eastAsia="zh-CN"/>
              </w:rPr>
            </w:pPr>
            <w:r>
              <w:rPr>
                <w:lang w:eastAsia="zh-CN"/>
              </w:rPr>
              <w:t>结果</w:t>
            </w:r>
            <w:r w:rsidR="00A7276F">
              <w:rPr>
                <w:lang w:val="en-US" w:eastAsia="zh-CN"/>
              </w:rPr>
              <w:t>(</w:t>
            </w:r>
            <w:r w:rsidR="00524756">
              <w:rPr>
                <w:i/>
                <w:lang w:eastAsia="zh-CN"/>
              </w:rPr>
              <w:t>j</w:t>
            </w:r>
            <w:r w:rsidR="00524756">
              <w:rPr>
                <w:lang w:eastAsia="zh-CN"/>
              </w:rPr>
              <w:t>).</w:t>
            </w:r>
            <w:r>
              <w:rPr>
                <w:rFonts w:hint="eastAsia"/>
                <w:lang w:eastAsia="zh-CN"/>
              </w:rPr>
              <w:t>训练</w:t>
            </w:r>
            <w:r w:rsidR="00524756">
              <w:rPr>
                <w:lang w:eastAsia="zh-CN"/>
              </w:rPr>
              <w:t xml:space="preserve"> </w:t>
            </w:r>
            <w:r w:rsidR="00524756">
              <w:rPr>
                <w:rFonts w:ascii="Symbol" w:hAnsi="Symbol"/>
                <w:lang w:eastAsia="zh-CN"/>
              </w:rPr>
              <w:t></w:t>
            </w:r>
            <w:r w:rsidR="00524756">
              <w:rPr>
                <w:lang w:eastAsia="zh-CN"/>
              </w:rPr>
              <w:t xml:space="preserve"> </w:t>
            </w:r>
            <w:r w:rsidRPr="00D813D4">
              <w:rPr>
                <w:rFonts w:hint="eastAsia"/>
                <w:lang w:eastAsia="zh-CN"/>
              </w:rPr>
              <w:t>“</w:t>
            </w:r>
            <w:r w:rsidRPr="005116C4">
              <w:rPr>
                <w:rFonts w:ascii="STKaiti" w:eastAsia="STKaiti" w:hAnsi="STKaiti" w:hint="eastAsia"/>
                <w:lang w:eastAsia="zh-CN"/>
              </w:rPr>
              <w:t>是</w:t>
            </w:r>
            <w:r w:rsidRPr="00D813D4">
              <w:rPr>
                <w:rFonts w:hint="eastAsia"/>
                <w:lang w:eastAsia="zh-CN"/>
              </w:rPr>
              <w:t>”</w:t>
            </w:r>
            <w:r w:rsidRPr="005116C4">
              <w:rPr>
                <w:rFonts w:ascii="STKaiti" w:eastAsia="STKaiti" w:hAnsi="STKaiti" w:hint="eastAsia"/>
                <w:lang w:eastAsia="zh-CN"/>
              </w:rPr>
              <w:t>或</w:t>
            </w:r>
            <w:r w:rsidRPr="00D813D4">
              <w:rPr>
                <w:rFonts w:hint="eastAsia"/>
                <w:lang w:eastAsia="zh-CN"/>
              </w:rPr>
              <w:t>“</w:t>
            </w:r>
            <w:r w:rsidRPr="005116C4">
              <w:rPr>
                <w:rFonts w:ascii="STKaiti" w:eastAsia="STKaiti" w:hAnsi="STKaiti" w:hint="eastAsia"/>
                <w:lang w:eastAsia="zh-CN"/>
              </w:rPr>
              <w:t>否</w:t>
            </w:r>
            <w:r w:rsidRPr="00D813D4">
              <w:rPr>
                <w:rFonts w:hint="eastAsia"/>
                <w:lang w:eastAsia="zh-CN"/>
              </w:rPr>
              <w:t>”</w:t>
            </w:r>
            <w:r w:rsidR="0019117F">
              <w:fldChar w:fldCharType="begin"/>
            </w:r>
            <w:r w:rsidR="00524756">
              <w:rPr>
                <w:lang w:eastAsia="zh-CN"/>
              </w:rPr>
              <w:instrText>SYMBOL 191 \f "Symbol" \s 10</w:instrText>
            </w:r>
            <w:r w:rsidR="0019117F">
              <w:fldChar w:fldCharType="end"/>
            </w:r>
            <w:r w:rsidR="00524756">
              <w:rPr>
                <w:lang w:eastAsia="zh-CN"/>
              </w:rPr>
              <w:br/>
            </w:r>
          </w:p>
        </w:tc>
        <w:tc>
          <w:tcPr>
            <w:tcW w:w="4876" w:type="dxa"/>
            <w:tcBorders>
              <w:bottom w:val="nil"/>
            </w:tcBorders>
          </w:tcPr>
          <w:p w:rsidR="00524756" w:rsidRDefault="00524756" w:rsidP="00524756">
            <w:pPr>
              <w:pStyle w:val="TableText0"/>
              <w:framePr w:hSpace="181" w:wrap="notBeside" w:vAnchor="text" w:hAnchor="text" w:xAlign="center" w:y="1"/>
              <w:spacing w:before="40" w:after="40"/>
              <w:rPr>
                <w:lang w:eastAsia="zh-CN"/>
              </w:rPr>
            </w:pPr>
            <w:r>
              <w:rPr>
                <w:lang w:eastAsia="zh-CN"/>
              </w:rPr>
              <w:t>[</w:t>
            </w:r>
            <w:r w:rsidR="003A3615">
              <w:rPr>
                <w:rFonts w:hint="eastAsia"/>
                <w:lang w:eastAsia="zh-CN"/>
              </w:rPr>
              <w:t>段落</w:t>
            </w:r>
            <w:r w:rsidR="0041704C">
              <w:rPr>
                <w:rFonts w:hint="eastAsia"/>
                <w:lang w:eastAsia="zh-CN"/>
              </w:rPr>
              <w:t>标识符</w:t>
            </w:r>
            <w:r>
              <w:rPr>
                <w:lang w:eastAsia="zh-CN"/>
              </w:rPr>
              <w:t>]</w:t>
            </w:r>
          </w:p>
          <w:p w:rsidR="00524756" w:rsidRDefault="0041704C" w:rsidP="00524756">
            <w:pPr>
              <w:pStyle w:val="TableText0"/>
              <w:framePr w:hSpace="181" w:wrap="notBeside" w:vAnchor="text" w:hAnchor="text" w:xAlign="center" w:y="1"/>
              <w:spacing w:before="40" w:after="40"/>
              <w:rPr>
                <w:lang w:eastAsia="zh-CN"/>
              </w:rPr>
            </w:pPr>
            <w:r>
              <w:rPr>
                <w:rFonts w:hint="eastAsia"/>
                <w:lang w:eastAsia="zh-CN"/>
              </w:rPr>
              <w:t>要考虑的</w:t>
            </w:r>
            <w:r w:rsidR="00A65222">
              <w:rPr>
                <w:lang w:eastAsia="zh-CN"/>
              </w:rPr>
              <w:t>结果</w:t>
            </w:r>
            <w:r>
              <w:rPr>
                <w:rFonts w:hint="eastAsia"/>
                <w:lang w:eastAsia="zh-CN"/>
              </w:rPr>
              <w:t>文档的数目</w:t>
            </w:r>
            <w:r w:rsidR="00952001">
              <w:rPr>
                <w:position w:val="6"/>
                <w:sz w:val="14"/>
                <w:lang w:eastAsia="zh-CN"/>
              </w:rPr>
              <w:t>（</w:t>
            </w:r>
            <w:r w:rsidR="00AB73BB">
              <w:rPr>
                <w:position w:val="6"/>
                <w:sz w:val="14"/>
                <w:lang w:eastAsia="zh-CN"/>
              </w:rPr>
              <w:t>1)</w:t>
            </w:r>
          </w:p>
          <w:p w:rsidR="00524756" w:rsidRDefault="00621482" w:rsidP="00524756">
            <w:pPr>
              <w:pStyle w:val="TableText0"/>
              <w:framePr w:hSpace="181" w:wrap="notBeside" w:vAnchor="text" w:hAnchor="text" w:xAlign="center" w:y="1"/>
              <w:spacing w:before="40" w:after="40"/>
              <w:rPr>
                <w:lang w:eastAsia="zh-CN"/>
              </w:rPr>
            </w:pPr>
            <w:r>
              <w:rPr>
                <w:rFonts w:hint="eastAsia"/>
                <w:lang w:eastAsia="zh-CN"/>
              </w:rPr>
              <w:t>完整</w:t>
            </w:r>
            <w:r w:rsidR="00964282">
              <w:rPr>
                <w:lang w:eastAsia="zh-CN"/>
              </w:rPr>
              <w:t>.DAT</w:t>
            </w:r>
            <w:r w:rsidR="00952001">
              <w:rPr>
                <w:lang w:eastAsia="zh-CN"/>
              </w:rPr>
              <w:t>（</w:t>
            </w:r>
            <w:r>
              <w:rPr>
                <w:rFonts w:hint="eastAsia"/>
                <w:lang w:eastAsia="zh-CN"/>
              </w:rPr>
              <w:t>见</w:t>
            </w:r>
            <w:r w:rsidR="001E658E">
              <w:rPr>
                <w:lang w:eastAsia="zh-CN"/>
              </w:rPr>
              <w:t>表</w:t>
            </w:r>
            <w:r w:rsidR="00524756">
              <w:rPr>
                <w:lang w:eastAsia="zh-CN"/>
              </w:rPr>
              <w:t>7</w:t>
            </w:r>
            <w:r w:rsidR="00A7276F">
              <w:rPr>
                <w:rFonts w:hint="eastAsia"/>
                <w:lang w:eastAsia="zh-CN"/>
              </w:rPr>
              <w:t>）</w:t>
            </w:r>
            <w:r>
              <w:rPr>
                <w:rFonts w:hint="eastAsia"/>
                <w:lang w:eastAsia="zh-CN"/>
              </w:rPr>
              <w:t>文档名，包括路径</w:t>
            </w:r>
          </w:p>
          <w:p w:rsidR="00524756" w:rsidRDefault="00524756" w:rsidP="00524756">
            <w:pPr>
              <w:pStyle w:val="TableText0"/>
              <w:framePr w:hSpace="181" w:wrap="notBeside" w:vAnchor="text" w:hAnchor="text" w:xAlign="center" w:y="1"/>
              <w:spacing w:before="40" w:after="40"/>
              <w:rPr>
                <w:lang w:eastAsia="zh-CN"/>
              </w:rPr>
            </w:pPr>
          </w:p>
          <w:p w:rsidR="00524756" w:rsidRDefault="00897120" w:rsidP="00524756">
            <w:pPr>
              <w:pStyle w:val="TableText0"/>
              <w:framePr w:hSpace="181" w:wrap="notBeside" w:vAnchor="text" w:hAnchor="text" w:xAlign="center" w:y="1"/>
              <w:spacing w:before="40" w:after="40"/>
              <w:rPr>
                <w:lang w:eastAsia="zh-CN"/>
              </w:rPr>
            </w:pPr>
            <w:r>
              <w:rPr>
                <w:rFonts w:hint="eastAsia"/>
                <w:lang w:eastAsia="zh-CN"/>
              </w:rPr>
              <w:t>惯用的</w:t>
            </w:r>
            <w:r w:rsidR="00A65222">
              <w:rPr>
                <w:lang w:eastAsia="zh-CN"/>
              </w:rPr>
              <w:t>结果</w:t>
            </w:r>
            <w:r>
              <w:rPr>
                <w:rFonts w:hint="eastAsia"/>
                <w:lang w:eastAsia="zh-CN"/>
              </w:rPr>
              <w:t>文档</w:t>
            </w:r>
            <w:r w:rsidR="00BE7768">
              <w:rPr>
                <w:rFonts w:hint="eastAsia"/>
                <w:lang w:eastAsia="zh-CN"/>
              </w:rPr>
              <w:t>名称</w:t>
            </w:r>
          </w:p>
          <w:p w:rsidR="00524756" w:rsidRDefault="00BE7768" w:rsidP="00524756">
            <w:pPr>
              <w:pStyle w:val="TableText0"/>
              <w:framePr w:hSpace="181" w:wrap="notBeside" w:vAnchor="text" w:hAnchor="text" w:xAlign="center" w:y="1"/>
              <w:spacing w:before="40" w:after="40"/>
              <w:rPr>
                <w:lang w:eastAsia="zh-CN"/>
              </w:rPr>
            </w:pPr>
            <w:r>
              <w:rPr>
                <w:rFonts w:hint="eastAsia"/>
                <w:lang w:eastAsia="zh-CN"/>
              </w:rPr>
              <w:t>测试执行实验室的标识</w:t>
            </w:r>
          </w:p>
          <w:p w:rsidR="00524756" w:rsidRDefault="00A65222" w:rsidP="00524756">
            <w:pPr>
              <w:pStyle w:val="TableText0"/>
              <w:framePr w:hSpace="181" w:wrap="notBeside" w:vAnchor="text" w:hAnchor="text" w:xAlign="center" w:y="1"/>
              <w:spacing w:before="40" w:after="40"/>
              <w:jc w:val="left"/>
              <w:rPr>
                <w:lang w:eastAsia="zh-CN"/>
              </w:rPr>
            </w:pPr>
            <w:r>
              <w:rPr>
                <w:lang w:eastAsia="zh-CN"/>
              </w:rPr>
              <w:t>观察者的</w:t>
            </w:r>
            <w:r w:rsidR="00BE7768">
              <w:rPr>
                <w:rFonts w:hint="eastAsia"/>
                <w:lang w:eastAsia="zh-CN"/>
              </w:rPr>
              <w:t>总</w:t>
            </w:r>
            <w:r>
              <w:rPr>
                <w:lang w:eastAsia="zh-CN"/>
              </w:rPr>
              <w:t>数</w:t>
            </w:r>
          </w:p>
          <w:p w:rsidR="00524756" w:rsidRDefault="00BE7768" w:rsidP="00524756">
            <w:pPr>
              <w:pStyle w:val="TableText0"/>
              <w:framePr w:hSpace="181" w:wrap="notBeside" w:vAnchor="text" w:hAnchor="text" w:xAlign="center" w:y="1"/>
              <w:spacing w:before="40" w:after="40"/>
              <w:rPr>
                <w:lang w:eastAsia="zh-CN"/>
              </w:rPr>
            </w:pPr>
            <w:r>
              <w:rPr>
                <w:rFonts w:hint="eastAsia"/>
                <w:lang w:eastAsia="zh-CN"/>
              </w:rPr>
              <w:t>表明训练期间收集的评分是否含在所附的</w:t>
            </w:r>
            <w:r w:rsidR="00524756">
              <w:rPr>
                <w:lang w:eastAsia="zh-CN"/>
              </w:rPr>
              <w:t>DAT</w:t>
            </w:r>
            <w:r>
              <w:rPr>
                <w:rFonts w:hint="eastAsia"/>
                <w:lang w:eastAsia="zh-CN"/>
              </w:rPr>
              <w:t>文档中</w:t>
            </w:r>
          </w:p>
        </w:tc>
      </w:tr>
      <w:tr w:rsidR="00524756">
        <w:tblPrEx>
          <w:tblBorders>
            <w:top w:val="none" w:sz="0" w:space="0" w:color="auto"/>
            <w:bottom w:val="none" w:sz="0" w:space="0" w:color="auto"/>
            <w:insideH w:val="none" w:sz="0" w:space="0" w:color="auto"/>
          </w:tblBorders>
        </w:tblPrEx>
        <w:trPr>
          <w:cantSplit/>
          <w:jc w:val="center"/>
        </w:trPr>
        <w:tc>
          <w:tcPr>
            <w:tcW w:w="4820" w:type="dxa"/>
            <w:tcBorders>
              <w:bottom w:val="single" w:sz="6" w:space="0" w:color="auto"/>
            </w:tcBorders>
          </w:tcPr>
          <w:p w:rsidR="00524756" w:rsidRPr="002D0FC0" w:rsidRDefault="00524756" w:rsidP="00A7276F">
            <w:pPr>
              <w:pStyle w:val="TableText0"/>
              <w:framePr w:hSpace="181" w:wrap="notBeside" w:vAnchor="text" w:hAnchor="text" w:xAlign="center" w:y="1"/>
              <w:spacing w:before="40" w:after="40"/>
              <w:rPr>
                <w:lang w:val="fr-FR" w:eastAsia="zh-CN"/>
              </w:rPr>
            </w:pPr>
            <w:r w:rsidRPr="002D0FC0">
              <w:rPr>
                <w:lang w:val="fr-FR" w:eastAsia="zh-CN"/>
              </w:rPr>
              <w:t xml:space="preserve"> [</w:t>
            </w:r>
            <w:r w:rsidR="00A65222">
              <w:rPr>
                <w:lang w:eastAsia="zh-CN"/>
              </w:rPr>
              <w:t>结果</w:t>
            </w:r>
            <w:r w:rsidR="00A7276F">
              <w:rPr>
                <w:lang w:val="fr-FR" w:eastAsia="zh-CN"/>
              </w:rPr>
              <w:t>(</w:t>
            </w:r>
            <w:r w:rsidRPr="002D0FC0">
              <w:rPr>
                <w:i/>
                <w:lang w:val="fr-FR" w:eastAsia="zh-CN"/>
              </w:rPr>
              <w:t>j</w:t>
            </w:r>
            <w:r w:rsidRPr="002D0FC0">
              <w:rPr>
                <w:lang w:val="fr-FR" w:eastAsia="zh-CN"/>
              </w:rPr>
              <w:t>).</w:t>
            </w:r>
            <w:r w:rsidR="00A65222">
              <w:rPr>
                <w:lang w:eastAsia="zh-CN"/>
              </w:rPr>
              <w:t>阶段</w:t>
            </w:r>
            <w:r w:rsidR="00A7276F">
              <w:rPr>
                <w:lang w:val="fr-FR" w:eastAsia="zh-CN"/>
              </w:rPr>
              <w:t>(</w:t>
            </w:r>
            <w:r w:rsidRPr="002D0FC0">
              <w:rPr>
                <w:i/>
                <w:lang w:val="fr-FR" w:eastAsia="zh-CN"/>
              </w:rPr>
              <w:t>i</w:t>
            </w:r>
            <w:r w:rsidRPr="002D0FC0">
              <w:rPr>
                <w:lang w:val="fr-FR" w:eastAsia="zh-CN"/>
              </w:rPr>
              <w:t>).</w:t>
            </w:r>
            <w:r w:rsidR="00A65222">
              <w:rPr>
                <w:lang w:eastAsia="zh-CN"/>
              </w:rPr>
              <w:t>观察者</w:t>
            </w:r>
            <w:r w:rsidRPr="002D0FC0">
              <w:rPr>
                <w:lang w:val="fr-FR" w:eastAsia="zh-CN"/>
              </w:rPr>
              <w:t xml:space="preserve">] </w:t>
            </w:r>
            <w:r w:rsidR="0019117F">
              <w:fldChar w:fldCharType="begin"/>
            </w:r>
            <w:r w:rsidRPr="002D0FC0">
              <w:rPr>
                <w:lang w:val="fr-FR" w:eastAsia="zh-CN"/>
              </w:rPr>
              <w:instrText>SYMBOL 191 \f "Symbol" \s 10</w:instrText>
            </w:r>
            <w:r w:rsidR="0019117F">
              <w:fldChar w:fldCharType="end"/>
            </w:r>
          </w:p>
          <w:p w:rsidR="00524756" w:rsidRPr="002D0FC0" w:rsidRDefault="00524756" w:rsidP="00A7276F">
            <w:pPr>
              <w:pStyle w:val="TableText0"/>
              <w:framePr w:hSpace="181" w:wrap="notBeside" w:vAnchor="text" w:hAnchor="text" w:xAlign="center" w:y="1"/>
              <w:spacing w:before="40" w:after="40"/>
              <w:rPr>
                <w:lang w:val="fr-FR"/>
              </w:rPr>
            </w:pPr>
            <w:r w:rsidRPr="002D0FC0">
              <w:rPr>
                <w:lang w:val="fr-FR"/>
              </w:rPr>
              <w:t>O</w:t>
            </w:r>
            <w:r w:rsidR="00A7276F">
              <w:rPr>
                <w:lang w:val="fr-FR"/>
              </w:rPr>
              <w:t>(</w:t>
            </w:r>
            <w:r w:rsidRPr="002D0FC0">
              <w:rPr>
                <w:i/>
                <w:lang w:val="fr-FR"/>
              </w:rPr>
              <w:t>k</w:t>
            </w:r>
            <w:r w:rsidRPr="002D0FC0">
              <w:rPr>
                <w:lang w:val="fr-FR"/>
              </w:rPr>
              <w:t>).</w:t>
            </w:r>
            <w:r w:rsidR="004735D0">
              <w:rPr>
                <w:rFonts w:hint="eastAsia"/>
                <w:lang w:eastAsia="zh-CN"/>
              </w:rPr>
              <w:t>名</w:t>
            </w:r>
            <w:r w:rsidRPr="002D0FC0">
              <w:rPr>
                <w:lang w:val="fr-FR"/>
              </w:rPr>
              <w:t xml:space="preserve"> </w:t>
            </w:r>
            <w:r>
              <w:rPr>
                <w:rFonts w:ascii="Symbol" w:hAnsi="Symbol"/>
              </w:rPr>
              <w:t></w:t>
            </w:r>
            <w:r w:rsidRPr="002D0FC0">
              <w:rPr>
                <w:lang w:val="fr-FR"/>
              </w:rPr>
              <w:t xml:space="preserve"> </w:t>
            </w:r>
            <w:r w:rsidR="00A65222" w:rsidRPr="005116C4">
              <w:rPr>
                <w:rFonts w:ascii="STKaiti" w:eastAsia="STKaiti" w:hAnsi="STKaiti"/>
                <w:lang w:eastAsia="zh-CN"/>
              </w:rPr>
              <w:t>字符串</w:t>
            </w:r>
            <w:r w:rsidR="0019117F">
              <w:fldChar w:fldCharType="begin"/>
            </w:r>
            <w:r w:rsidRPr="002D0FC0">
              <w:rPr>
                <w:lang w:val="fr-FR"/>
              </w:rPr>
              <w:instrText>SYMBOL 191 \f "Symbol" \s 10</w:instrText>
            </w:r>
            <w:r w:rsidR="0019117F">
              <w:fldChar w:fldCharType="end"/>
            </w:r>
          </w:p>
          <w:p w:rsidR="00524756" w:rsidRPr="002D0FC0" w:rsidRDefault="00524756" w:rsidP="00A7276F">
            <w:pPr>
              <w:pStyle w:val="TableText0"/>
              <w:framePr w:hSpace="181" w:wrap="notBeside" w:vAnchor="text" w:hAnchor="text" w:xAlign="center" w:y="1"/>
              <w:spacing w:before="40" w:after="40"/>
              <w:rPr>
                <w:lang w:val="fr-FR"/>
              </w:rPr>
            </w:pPr>
            <w:r w:rsidRPr="002D0FC0">
              <w:rPr>
                <w:lang w:val="fr-FR"/>
              </w:rPr>
              <w:t>O</w:t>
            </w:r>
            <w:r w:rsidR="00A7276F">
              <w:rPr>
                <w:lang w:val="fr-FR"/>
              </w:rPr>
              <w:t>(</w:t>
            </w:r>
            <w:r w:rsidRPr="002D0FC0">
              <w:rPr>
                <w:i/>
                <w:lang w:val="fr-FR"/>
              </w:rPr>
              <w:t>k</w:t>
            </w:r>
            <w:r w:rsidRPr="002D0FC0">
              <w:rPr>
                <w:lang w:val="fr-FR"/>
              </w:rPr>
              <w:t>).</w:t>
            </w:r>
            <w:r w:rsidR="004735D0">
              <w:rPr>
                <w:rFonts w:hint="eastAsia"/>
                <w:lang w:eastAsia="zh-CN"/>
              </w:rPr>
              <w:t>姓</w:t>
            </w:r>
            <w:r w:rsidRPr="002D0FC0">
              <w:rPr>
                <w:lang w:val="fr-FR"/>
              </w:rPr>
              <w:t xml:space="preserve"> </w:t>
            </w:r>
            <w:r>
              <w:rPr>
                <w:rFonts w:ascii="Symbol" w:hAnsi="Symbol"/>
              </w:rPr>
              <w:t></w:t>
            </w:r>
            <w:r w:rsidRPr="002D0FC0">
              <w:rPr>
                <w:lang w:val="fr-FR"/>
              </w:rPr>
              <w:t xml:space="preserve"> </w:t>
            </w:r>
            <w:r w:rsidR="00A65222" w:rsidRPr="005116C4">
              <w:rPr>
                <w:rFonts w:ascii="STKaiti" w:eastAsia="STKaiti" w:hAnsi="STKaiti"/>
                <w:lang w:eastAsia="zh-CN"/>
              </w:rPr>
              <w:t>字符串</w:t>
            </w:r>
            <w:r w:rsidR="0019117F">
              <w:fldChar w:fldCharType="begin"/>
            </w:r>
            <w:r w:rsidRPr="002D0FC0">
              <w:rPr>
                <w:lang w:val="fr-FR"/>
              </w:rPr>
              <w:instrText>SYMBOL 191 \f "Symbol" \s 10</w:instrText>
            </w:r>
            <w:r w:rsidR="0019117F">
              <w:fldChar w:fldCharType="end"/>
            </w:r>
          </w:p>
          <w:p w:rsidR="00524756" w:rsidRPr="002D0FC0" w:rsidRDefault="00524756" w:rsidP="00A7276F">
            <w:pPr>
              <w:pStyle w:val="TableText0"/>
              <w:framePr w:hSpace="181" w:wrap="notBeside" w:vAnchor="text" w:hAnchor="text" w:xAlign="center" w:y="1"/>
              <w:spacing w:before="40" w:after="40"/>
              <w:rPr>
                <w:lang w:val="fr-FR" w:eastAsia="zh-CN"/>
              </w:rPr>
            </w:pPr>
            <w:r w:rsidRPr="002D0FC0">
              <w:rPr>
                <w:lang w:val="fr-FR" w:eastAsia="zh-CN"/>
              </w:rPr>
              <w:t>O</w:t>
            </w:r>
            <w:r w:rsidR="00A7276F">
              <w:rPr>
                <w:lang w:val="fr-FR" w:eastAsia="zh-CN"/>
              </w:rPr>
              <w:t>(</w:t>
            </w:r>
            <w:r w:rsidRPr="002D0FC0">
              <w:rPr>
                <w:i/>
                <w:lang w:val="fr-FR" w:eastAsia="zh-CN"/>
              </w:rPr>
              <w:t>k</w:t>
            </w:r>
            <w:r w:rsidRPr="002D0FC0">
              <w:rPr>
                <w:lang w:val="fr-FR" w:eastAsia="zh-CN"/>
              </w:rPr>
              <w:t>).</w:t>
            </w:r>
            <w:r w:rsidR="004735D0">
              <w:rPr>
                <w:rFonts w:hint="eastAsia"/>
                <w:lang w:eastAsia="zh-CN"/>
              </w:rPr>
              <w:t>性别</w:t>
            </w:r>
            <w:r w:rsidRPr="002D0FC0">
              <w:rPr>
                <w:lang w:val="fr-FR" w:eastAsia="zh-CN"/>
              </w:rPr>
              <w:t xml:space="preserve"> </w:t>
            </w:r>
            <w:r>
              <w:rPr>
                <w:rFonts w:ascii="Symbol" w:hAnsi="Symbol"/>
                <w:lang w:eastAsia="zh-CN"/>
              </w:rPr>
              <w:t></w:t>
            </w:r>
            <w:r w:rsidRPr="002D0FC0">
              <w:rPr>
                <w:lang w:val="fr-FR" w:eastAsia="zh-CN"/>
              </w:rPr>
              <w:t xml:space="preserve"> </w:t>
            </w:r>
            <w:r w:rsidR="005D4639" w:rsidRPr="002D0FC0">
              <w:rPr>
                <w:rFonts w:hint="eastAsia"/>
                <w:lang w:val="fr-FR" w:eastAsia="zh-CN"/>
              </w:rPr>
              <w:t>“</w:t>
            </w:r>
            <w:r w:rsidR="005D4639" w:rsidRPr="005116C4">
              <w:rPr>
                <w:rFonts w:ascii="STKaiti" w:eastAsia="STKaiti" w:hAnsi="STKaiti" w:hint="eastAsia"/>
                <w:lang w:eastAsia="zh-CN"/>
              </w:rPr>
              <w:t>男</w:t>
            </w:r>
            <w:r w:rsidR="005D4639" w:rsidRPr="002D0FC0">
              <w:rPr>
                <w:rFonts w:hint="eastAsia"/>
                <w:lang w:val="fr-FR" w:eastAsia="zh-CN"/>
              </w:rPr>
              <w:t>”</w:t>
            </w:r>
            <w:r w:rsidR="005D4639" w:rsidRPr="005116C4">
              <w:rPr>
                <w:rFonts w:ascii="STKaiti" w:eastAsia="STKaiti" w:hAnsi="STKaiti" w:hint="eastAsia"/>
                <w:lang w:eastAsia="zh-CN"/>
              </w:rPr>
              <w:t>或</w:t>
            </w:r>
            <w:r w:rsidR="005D4639" w:rsidRPr="002D0FC0">
              <w:rPr>
                <w:rFonts w:hint="eastAsia"/>
                <w:lang w:val="fr-FR" w:eastAsia="zh-CN"/>
              </w:rPr>
              <w:t>“</w:t>
            </w:r>
            <w:r w:rsidR="005D4639" w:rsidRPr="005116C4">
              <w:rPr>
                <w:rFonts w:ascii="STKaiti" w:eastAsia="STKaiti" w:hAnsi="STKaiti" w:hint="eastAsia"/>
                <w:lang w:eastAsia="zh-CN"/>
              </w:rPr>
              <w:t>女</w:t>
            </w:r>
            <w:r w:rsidR="005D4639" w:rsidRPr="002D0FC0">
              <w:rPr>
                <w:rFonts w:hint="eastAsia"/>
                <w:lang w:val="fr-FR" w:eastAsia="zh-CN"/>
              </w:rPr>
              <w:t>”</w:t>
            </w:r>
            <w:r w:rsidR="0019117F">
              <w:fldChar w:fldCharType="begin"/>
            </w:r>
            <w:r w:rsidRPr="002D0FC0">
              <w:rPr>
                <w:lang w:val="fr-FR" w:eastAsia="zh-CN"/>
              </w:rPr>
              <w:instrText>SYMBOL 191 \f "Symbol" \s 10</w:instrText>
            </w:r>
            <w:r w:rsidR="0019117F">
              <w:fldChar w:fldCharType="end"/>
            </w:r>
          </w:p>
          <w:p w:rsidR="00524756" w:rsidRPr="002D0FC0" w:rsidRDefault="00524756" w:rsidP="00A7276F">
            <w:pPr>
              <w:pStyle w:val="TableText0"/>
              <w:framePr w:hSpace="181" w:wrap="notBeside" w:vAnchor="text" w:hAnchor="text" w:xAlign="center" w:y="1"/>
              <w:spacing w:before="40" w:after="40"/>
              <w:rPr>
                <w:lang w:val="fr-FR" w:eastAsia="zh-CN"/>
              </w:rPr>
            </w:pPr>
            <w:r w:rsidRPr="002D0FC0">
              <w:rPr>
                <w:lang w:val="fr-FR" w:eastAsia="zh-CN"/>
              </w:rPr>
              <w:t>O</w:t>
            </w:r>
            <w:r w:rsidR="00A7276F">
              <w:rPr>
                <w:lang w:val="fr-FR" w:eastAsia="zh-CN"/>
              </w:rPr>
              <w:t>(</w:t>
            </w:r>
            <w:r w:rsidRPr="002D0FC0">
              <w:rPr>
                <w:i/>
                <w:lang w:val="fr-FR" w:eastAsia="zh-CN"/>
              </w:rPr>
              <w:t>k</w:t>
            </w:r>
            <w:r w:rsidRPr="002D0FC0">
              <w:rPr>
                <w:lang w:val="fr-FR" w:eastAsia="zh-CN"/>
              </w:rPr>
              <w:t>).</w:t>
            </w:r>
            <w:r w:rsidR="004735D0">
              <w:rPr>
                <w:rFonts w:hint="eastAsia"/>
                <w:lang w:val="en-US" w:eastAsia="zh-CN"/>
              </w:rPr>
              <w:t>年龄</w:t>
            </w:r>
            <w:r w:rsidRPr="002D0FC0">
              <w:rPr>
                <w:lang w:val="fr-FR" w:eastAsia="zh-CN"/>
              </w:rPr>
              <w:t xml:space="preserve"> </w:t>
            </w:r>
            <w:r>
              <w:rPr>
                <w:rFonts w:ascii="Symbol" w:hAnsi="Symbol"/>
                <w:lang w:eastAsia="zh-CN"/>
              </w:rPr>
              <w:t></w:t>
            </w:r>
            <w:r w:rsidRPr="002D0FC0">
              <w:rPr>
                <w:lang w:val="fr-FR" w:eastAsia="zh-CN"/>
              </w:rPr>
              <w:t xml:space="preserve"> </w:t>
            </w:r>
            <w:r w:rsidR="00A65222" w:rsidRPr="005116C4">
              <w:rPr>
                <w:rFonts w:ascii="STKaiti" w:eastAsia="STKaiti" w:hAnsi="STKaiti"/>
                <w:lang w:eastAsia="zh-CN"/>
              </w:rPr>
              <w:t>整数</w:t>
            </w:r>
            <w:r w:rsidR="0019117F" w:rsidRPr="005116C4">
              <w:rPr>
                <w:rFonts w:ascii="STKaiti" w:eastAsia="STKaiti" w:hAnsi="STKaiti"/>
              </w:rPr>
              <w:fldChar w:fldCharType="begin"/>
            </w:r>
            <w:r w:rsidRPr="002D0FC0">
              <w:rPr>
                <w:rFonts w:ascii="STKaiti" w:eastAsia="STKaiti" w:hAnsi="STKaiti"/>
                <w:lang w:val="fr-FR" w:eastAsia="zh-CN"/>
              </w:rPr>
              <w:instrText>SYMBOL 191 \f "Symbol" \s 10</w:instrText>
            </w:r>
            <w:r w:rsidR="0019117F" w:rsidRPr="005116C4">
              <w:rPr>
                <w:rFonts w:ascii="STKaiti" w:eastAsia="STKaiti" w:hAnsi="STKaiti"/>
              </w:rPr>
              <w:fldChar w:fldCharType="end"/>
            </w:r>
          </w:p>
          <w:p w:rsidR="00524756" w:rsidRDefault="00524756" w:rsidP="00A7276F">
            <w:pPr>
              <w:pStyle w:val="TableText0"/>
              <w:framePr w:hSpace="181" w:wrap="notBeside" w:vAnchor="text" w:hAnchor="text" w:xAlign="center" w:y="1"/>
              <w:spacing w:before="40" w:after="40"/>
              <w:jc w:val="left"/>
              <w:rPr>
                <w:lang w:eastAsia="zh-CN"/>
              </w:rPr>
            </w:pPr>
            <w:r w:rsidRPr="006079D3">
              <w:rPr>
                <w:lang w:val="en-US" w:eastAsia="zh-CN"/>
              </w:rPr>
              <w:t>O</w:t>
            </w:r>
            <w:r w:rsidR="00A7276F">
              <w:rPr>
                <w:lang w:val="en-US" w:eastAsia="zh-CN"/>
              </w:rPr>
              <w:t>(</w:t>
            </w:r>
            <w:r w:rsidRPr="006079D3">
              <w:rPr>
                <w:i/>
                <w:lang w:val="en-US" w:eastAsia="zh-CN"/>
              </w:rPr>
              <w:t>k</w:t>
            </w:r>
            <w:r w:rsidRPr="006079D3">
              <w:rPr>
                <w:lang w:val="en-US" w:eastAsia="zh-CN"/>
              </w:rPr>
              <w:t>).</w:t>
            </w:r>
            <w:r w:rsidR="004735D0">
              <w:rPr>
                <w:rFonts w:hint="eastAsia"/>
                <w:lang w:eastAsia="zh-CN"/>
              </w:rPr>
              <w:t>职业</w:t>
            </w:r>
            <w:r>
              <w:rPr>
                <w:lang w:eastAsia="zh-CN"/>
              </w:rPr>
              <w:t xml:space="preserve"> </w:t>
            </w:r>
            <w:r>
              <w:rPr>
                <w:rFonts w:ascii="Symbol" w:hAnsi="Symbol"/>
                <w:lang w:eastAsia="zh-CN"/>
              </w:rPr>
              <w:t></w:t>
            </w:r>
            <w:r>
              <w:rPr>
                <w:lang w:eastAsia="zh-CN"/>
              </w:rPr>
              <w:t xml:space="preserve"> </w:t>
            </w:r>
            <w:r>
              <w:rPr>
                <w:i/>
                <w:lang w:eastAsia="zh-CN"/>
              </w:rPr>
              <w:t xml:space="preserve"> </w:t>
            </w:r>
            <w:r w:rsidR="00A65222" w:rsidRPr="005116C4">
              <w:rPr>
                <w:rFonts w:ascii="STKaiti" w:eastAsia="STKaiti" w:hAnsi="STKaiti"/>
                <w:lang w:eastAsia="zh-CN"/>
              </w:rPr>
              <w:t>字符串</w:t>
            </w:r>
            <w:r w:rsidR="0019117F">
              <w:fldChar w:fldCharType="begin"/>
            </w:r>
            <w:r>
              <w:rPr>
                <w:lang w:eastAsia="zh-CN"/>
              </w:rPr>
              <w:instrText>SYMBOL 191 \f "Symbol" \s 10</w:instrText>
            </w:r>
            <w:r w:rsidR="0019117F">
              <w:fldChar w:fldCharType="end"/>
            </w:r>
          </w:p>
          <w:p w:rsidR="00736BA5" w:rsidRDefault="00736BA5" w:rsidP="00524756">
            <w:pPr>
              <w:pStyle w:val="TableText0"/>
              <w:framePr w:hSpace="181" w:wrap="notBeside" w:vAnchor="text" w:hAnchor="text" w:xAlign="center" w:y="1"/>
              <w:spacing w:before="40" w:after="40"/>
              <w:jc w:val="left"/>
              <w:rPr>
                <w:lang w:eastAsia="zh-CN"/>
              </w:rPr>
            </w:pPr>
          </w:p>
          <w:p w:rsidR="00524756" w:rsidRDefault="00524756" w:rsidP="00A7276F">
            <w:pPr>
              <w:pStyle w:val="TableText0"/>
              <w:framePr w:hSpace="181" w:wrap="notBeside" w:vAnchor="text" w:hAnchor="text" w:xAlign="center" w:y="1"/>
              <w:spacing w:before="40"/>
              <w:rPr>
                <w:lang w:val="es-ES_tradnl" w:eastAsia="zh-CN"/>
              </w:rPr>
            </w:pPr>
            <w:r>
              <w:rPr>
                <w:lang w:val="es-ES_tradnl" w:eastAsia="zh-CN"/>
              </w:rPr>
              <w:t>O</w:t>
            </w:r>
            <w:r w:rsidR="00A7276F">
              <w:rPr>
                <w:lang w:val="es-ES_tradnl" w:eastAsia="zh-CN"/>
              </w:rPr>
              <w:t>(</w:t>
            </w:r>
            <w:r>
              <w:rPr>
                <w:i/>
                <w:lang w:val="es-ES_tradnl" w:eastAsia="zh-CN"/>
              </w:rPr>
              <w:t>k</w:t>
            </w:r>
            <w:r>
              <w:rPr>
                <w:lang w:val="es-ES_tradnl" w:eastAsia="zh-CN"/>
              </w:rPr>
              <w:t>).</w:t>
            </w:r>
            <w:r w:rsidR="004735D0">
              <w:rPr>
                <w:rFonts w:hint="eastAsia"/>
                <w:lang w:val="es-ES_tradnl" w:eastAsia="zh-CN"/>
              </w:rPr>
              <w:t>距离</w:t>
            </w:r>
            <w:r>
              <w:rPr>
                <w:lang w:val="es-ES_tradnl" w:eastAsia="zh-CN"/>
              </w:rPr>
              <w:t xml:space="preserve"> </w:t>
            </w:r>
            <w:r>
              <w:rPr>
                <w:rFonts w:ascii="Symbol" w:hAnsi="Symbol"/>
                <w:lang w:eastAsia="zh-CN"/>
              </w:rPr>
              <w:t></w:t>
            </w:r>
            <w:r>
              <w:rPr>
                <w:lang w:val="es-ES_tradnl" w:eastAsia="zh-CN"/>
              </w:rPr>
              <w:t xml:space="preserve"> </w:t>
            </w:r>
            <w:r w:rsidR="00A65222" w:rsidRPr="005116C4">
              <w:rPr>
                <w:rFonts w:ascii="STKaiti" w:eastAsia="STKaiti" w:hAnsi="STKaiti"/>
                <w:lang w:eastAsia="zh-CN"/>
              </w:rPr>
              <w:t>整数</w:t>
            </w:r>
            <w:r w:rsidR="0019117F" w:rsidRPr="005116C4">
              <w:rPr>
                <w:rFonts w:ascii="STKaiti" w:eastAsia="STKaiti" w:hAnsi="STKaiti"/>
              </w:rPr>
              <w:fldChar w:fldCharType="begin"/>
            </w:r>
            <w:r w:rsidRPr="005116C4">
              <w:rPr>
                <w:rFonts w:ascii="STKaiti" w:eastAsia="STKaiti" w:hAnsi="STKaiti"/>
                <w:lang w:eastAsia="zh-CN"/>
              </w:rPr>
              <w:instrText>SYMBOL 191 \f "Symbol" \s 10</w:instrText>
            </w:r>
            <w:r w:rsidR="0019117F" w:rsidRPr="005116C4">
              <w:rPr>
                <w:rFonts w:ascii="STKaiti" w:eastAsia="STKaiti" w:hAnsi="STKaiti"/>
              </w:rPr>
              <w:fldChar w:fldCharType="end"/>
            </w:r>
          </w:p>
        </w:tc>
        <w:tc>
          <w:tcPr>
            <w:tcW w:w="4876" w:type="dxa"/>
            <w:tcBorders>
              <w:bottom w:val="single" w:sz="6" w:space="0" w:color="auto"/>
            </w:tcBorders>
          </w:tcPr>
          <w:p w:rsidR="00524756" w:rsidRPr="006079D3" w:rsidRDefault="00524756" w:rsidP="00524756">
            <w:pPr>
              <w:pStyle w:val="TableText0"/>
              <w:framePr w:hSpace="181" w:wrap="notBeside" w:vAnchor="text" w:hAnchor="text" w:xAlign="center" w:y="1"/>
              <w:spacing w:before="40" w:after="40"/>
              <w:rPr>
                <w:lang w:val="en-US" w:eastAsia="zh-CN"/>
              </w:rPr>
            </w:pPr>
            <w:r w:rsidRPr="006079D3">
              <w:rPr>
                <w:lang w:val="en-US" w:eastAsia="zh-CN"/>
              </w:rPr>
              <w:t>[</w:t>
            </w:r>
            <w:r w:rsidR="003A3615">
              <w:rPr>
                <w:rFonts w:hint="eastAsia"/>
                <w:lang w:eastAsia="zh-CN"/>
              </w:rPr>
              <w:t>段落</w:t>
            </w:r>
            <w:r w:rsidR="005D4639">
              <w:rPr>
                <w:rFonts w:hint="eastAsia"/>
                <w:lang w:eastAsia="zh-CN"/>
              </w:rPr>
              <w:t>标识符</w:t>
            </w:r>
            <w:r w:rsidRPr="006079D3">
              <w:rPr>
                <w:lang w:val="en-US" w:eastAsia="zh-CN"/>
              </w:rPr>
              <w:t>]</w:t>
            </w:r>
          </w:p>
          <w:p w:rsidR="00524756" w:rsidRPr="006079D3" w:rsidRDefault="005D4639" w:rsidP="00524756">
            <w:pPr>
              <w:pStyle w:val="TableText0"/>
              <w:framePr w:hSpace="181" w:wrap="notBeside" w:vAnchor="text" w:hAnchor="text" w:xAlign="center" w:y="1"/>
              <w:spacing w:before="40" w:after="40"/>
              <w:rPr>
                <w:lang w:val="en-US" w:eastAsia="zh-CN"/>
              </w:rPr>
            </w:pPr>
            <w:r>
              <w:rPr>
                <w:rFonts w:hint="eastAsia"/>
                <w:lang w:val="en-US" w:eastAsia="zh-CN"/>
              </w:rPr>
              <w:t>观察者标识</w:t>
            </w:r>
          </w:p>
          <w:p w:rsidR="00524756" w:rsidRPr="006079D3" w:rsidRDefault="00524756" w:rsidP="00524756">
            <w:pPr>
              <w:pStyle w:val="TableText0"/>
              <w:framePr w:hSpace="181" w:wrap="notBeside" w:vAnchor="text" w:hAnchor="text" w:xAlign="center" w:y="1"/>
              <w:spacing w:before="40" w:after="40"/>
              <w:rPr>
                <w:lang w:val="en-US" w:eastAsia="zh-CN"/>
              </w:rPr>
            </w:pPr>
          </w:p>
          <w:p w:rsidR="00524756" w:rsidRDefault="005D4639" w:rsidP="00524756">
            <w:pPr>
              <w:pStyle w:val="TableText0"/>
              <w:framePr w:hSpace="181" w:wrap="notBeside" w:vAnchor="text" w:hAnchor="text" w:xAlign="center" w:y="1"/>
              <w:spacing w:before="40" w:after="40"/>
              <w:rPr>
                <w:lang w:eastAsia="zh-CN"/>
              </w:rPr>
            </w:pPr>
            <w:r>
              <w:rPr>
                <w:rFonts w:hint="eastAsia"/>
                <w:lang w:eastAsia="zh-CN"/>
              </w:rPr>
              <w:t>选用</w:t>
            </w:r>
          </w:p>
          <w:p w:rsidR="00524756" w:rsidRDefault="005D4639" w:rsidP="00524756">
            <w:pPr>
              <w:pStyle w:val="TableText0"/>
              <w:framePr w:hSpace="181" w:wrap="notBeside" w:vAnchor="text" w:hAnchor="text" w:xAlign="center" w:y="1"/>
              <w:spacing w:before="40" w:after="40"/>
              <w:rPr>
                <w:lang w:eastAsia="zh-CN"/>
              </w:rPr>
            </w:pPr>
            <w:r>
              <w:rPr>
                <w:rFonts w:hint="eastAsia"/>
                <w:lang w:eastAsia="zh-CN"/>
              </w:rPr>
              <w:t>选用</w:t>
            </w:r>
          </w:p>
          <w:p w:rsidR="00524756" w:rsidRDefault="005D4639" w:rsidP="00075D1B">
            <w:pPr>
              <w:pStyle w:val="TableText0"/>
              <w:framePr w:hSpace="181" w:wrap="notBeside" w:vAnchor="text" w:hAnchor="text" w:xAlign="center" w:y="1"/>
              <w:spacing w:before="40" w:after="40"/>
              <w:rPr>
                <w:lang w:eastAsia="zh-CN"/>
              </w:rPr>
            </w:pPr>
            <w:r>
              <w:rPr>
                <w:rFonts w:hint="eastAsia"/>
                <w:lang w:eastAsia="zh-CN"/>
              </w:rPr>
              <w:t>主要的社会</w:t>
            </w:r>
            <w:r>
              <w:rPr>
                <w:rFonts w:hint="eastAsia"/>
                <w:lang w:eastAsia="zh-CN"/>
              </w:rPr>
              <w:t>-</w:t>
            </w:r>
            <w:r>
              <w:rPr>
                <w:rFonts w:hint="eastAsia"/>
                <w:lang w:eastAsia="zh-CN"/>
              </w:rPr>
              <w:t>经济群体</w:t>
            </w:r>
            <w:r w:rsidR="00952001">
              <w:rPr>
                <w:lang w:eastAsia="zh-CN"/>
              </w:rPr>
              <w:t>（</w:t>
            </w:r>
            <w:r>
              <w:rPr>
                <w:rFonts w:hint="eastAsia"/>
                <w:lang w:eastAsia="zh-CN"/>
              </w:rPr>
              <w:t>例如工人</w:t>
            </w:r>
            <w:r w:rsidR="00D813D4">
              <w:rPr>
                <w:rFonts w:hint="eastAsia"/>
                <w:lang w:eastAsia="zh-CN"/>
              </w:rPr>
              <w:t>，</w:t>
            </w:r>
            <w:r>
              <w:rPr>
                <w:rFonts w:hint="eastAsia"/>
                <w:lang w:eastAsia="zh-CN"/>
              </w:rPr>
              <w:t>学生</w:t>
            </w:r>
            <w:r w:rsidR="00075D1B">
              <w:rPr>
                <w:rFonts w:hint="eastAsia"/>
                <w:lang w:eastAsia="zh-CN"/>
              </w:rPr>
              <w:t>）</w:t>
            </w:r>
          </w:p>
          <w:p w:rsidR="00736BA5" w:rsidRDefault="00736BA5" w:rsidP="00524756">
            <w:pPr>
              <w:pStyle w:val="TableText0"/>
              <w:framePr w:hSpace="181" w:wrap="notBeside" w:vAnchor="text" w:hAnchor="text" w:xAlign="center" w:y="1"/>
              <w:spacing w:before="40" w:after="40"/>
              <w:rPr>
                <w:u w:val="single"/>
                <w:lang w:eastAsia="zh-CN"/>
              </w:rPr>
            </w:pPr>
          </w:p>
          <w:p w:rsidR="00524756" w:rsidRDefault="00D813D4" w:rsidP="00A7276F">
            <w:pPr>
              <w:pStyle w:val="TableText0"/>
              <w:framePr w:hSpace="181" w:wrap="notBeside" w:vAnchor="text" w:hAnchor="text" w:xAlign="center" w:y="1"/>
              <w:spacing w:before="40"/>
              <w:jc w:val="left"/>
              <w:rPr>
                <w:lang w:eastAsia="zh-CN"/>
              </w:rPr>
            </w:pPr>
            <w:r>
              <w:rPr>
                <w:rFonts w:hint="eastAsia"/>
                <w:lang w:eastAsia="zh-CN"/>
              </w:rPr>
              <w:t>以显示器高度表示的观看距离</w:t>
            </w:r>
            <w:r w:rsidR="00A7276F">
              <w:rPr>
                <w:lang w:val="en-US" w:eastAsia="zh-CN"/>
              </w:rPr>
              <w:t>(</w:t>
            </w:r>
            <w:r w:rsidR="00524756">
              <w:rPr>
                <w:lang w:eastAsia="zh-CN"/>
              </w:rPr>
              <w:t xml:space="preserve">3 </w:t>
            </w:r>
            <w:r w:rsidR="00524756">
              <w:rPr>
                <w:i/>
                <w:iCs/>
                <w:lang w:eastAsia="zh-CN"/>
              </w:rPr>
              <w:t>H</w:t>
            </w:r>
            <w:r>
              <w:rPr>
                <w:rFonts w:hint="eastAsia"/>
                <w:lang w:eastAsia="zh-CN"/>
              </w:rPr>
              <w:t>，</w:t>
            </w:r>
            <w:r w:rsidR="00524756">
              <w:rPr>
                <w:lang w:eastAsia="zh-CN"/>
              </w:rPr>
              <w:t xml:space="preserve">4 </w:t>
            </w:r>
            <w:r w:rsidR="00524756">
              <w:rPr>
                <w:i/>
                <w:iCs/>
                <w:lang w:eastAsia="zh-CN"/>
              </w:rPr>
              <w:t>H</w:t>
            </w:r>
            <w:r>
              <w:rPr>
                <w:rFonts w:hint="eastAsia"/>
                <w:lang w:eastAsia="zh-CN"/>
              </w:rPr>
              <w:t>，</w:t>
            </w:r>
            <w:r w:rsidR="00524756">
              <w:rPr>
                <w:lang w:eastAsia="zh-CN"/>
              </w:rPr>
              <w:t xml:space="preserve">6 </w:t>
            </w:r>
            <w:r w:rsidR="00524756">
              <w:rPr>
                <w:i/>
                <w:iCs/>
                <w:lang w:eastAsia="zh-CN"/>
              </w:rPr>
              <w:t>H</w:t>
            </w:r>
            <w:r w:rsidR="00524756">
              <w:rPr>
                <w:lang w:eastAsia="zh-CN"/>
              </w:rPr>
              <w:t>)</w:t>
            </w:r>
          </w:p>
        </w:tc>
      </w:tr>
      <w:tr w:rsidR="00524756">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2"/>
          </w:tcPr>
          <w:p w:rsidR="00524756" w:rsidRDefault="00884D2E" w:rsidP="00524756">
            <w:pPr>
              <w:pStyle w:val="TableLegend0"/>
              <w:framePr w:hSpace="181" w:wrap="notBeside" w:vAnchor="text" w:hAnchor="text" w:xAlign="center" w:y="1"/>
              <w:tabs>
                <w:tab w:val="clear" w:pos="794"/>
                <w:tab w:val="clear" w:pos="1191"/>
                <w:tab w:val="clear" w:pos="1588"/>
                <w:tab w:val="clear" w:pos="1985"/>
                <w:tab w:val="left" w:pos="284"/>
              </w:tabs>
              <w:spacing w:before="200"/>
              <w:ind w:left="199" w:hanging="284"/>
              <w:rPr>
                <w:lang w:eastAsia="zh-CN"/>
              </w:rPr>
            </w:pPr>
            <w:r>
              <w:rPr>
                <w:position w:val="6"/>
                <w:sz w:val="14"/>
                <w:lang w:val="en-US" w:eastAsia="zh-CN"/>
              </w:rPr>
              <w:t>(</w:t>
            </w:r>
            <w:r w:rsidR="00524756">
              <w:rPr>
                <w:position w:val="6"/>
                <w:sz w:val="14"/>
                <w:lang w:eastAsia="zh-CN"/>
              </w:rPr>
              <w:t>1)</w:t>
            </w:r>
            <w:r w:rsidR="00524756">
              <w:rPr>
                <w:lang w:eastAsia="zh-CN"/>
              </w:rPr>
              <w:tab/>
            </w:r>
            <w:r w:rsidR="00A65222">
              <w:rPr>
                <w:lang w:eastAsia="zh-CN"/>
              </w:rPr>
              <w:t>阶段</w:t>
            </w:r>
            <w:r w:rsidR="003A6845">
              <w:rPr>
                <w:rFonts w:hint="eastAsia"/>
                <w:lang w:eastAsia="zh-CN"/>
              </w:rPr>
              <w:t>：</w:t>
            </w:r>
            <w:r w:rsidR="008B3B13">
              <w:rPr>
                <w:rFonts w:hint="eastAsia"/>
                <w:lang w:eastAsia="zh-CN"/>
              </w:rPr>
              <w:t>一个测试可分为若干不同的阶段，以适应最大测试时长要求。不同的阶段可由相同的观察者参加，也可由不同的观察者参加，其间要求他们评价不同的测试项目。将不同测试阶段收集到的结果合并，可得出一套完整的测试结果</w:t>
            </w:r>
            <w:r w:rsidR="00952001">
              <w:rPr>
                <w:rFonts w:hint="eastAsia"/>
                <w:lang w:eastAsia="zh-CN"/>
              </w:rPr>
              <w:t>（</w:t>
            </w:r>
            <w:r w:rsidR="00BB3089">
              <w:rPr>
                <w:rFonts w:hint="eastAsia"/>
                <w:lang w:eastAsia="zh-CN"/>
              </w:rPr>
              <w:t>演示次数</w:t>
            </w:r>
            <w:r w:rsidR="00BB3089">
              <w:rPr>
                <w:rFonts w:hint="eastAsia"/>
                <w:lang w:eastAsia="zh-CN"/>
              </w:rPr>
              <w:t xml:space="preserve"> </w:t>
            </w:r>
            <w:r w:rsidR="00BB3089">
              <w:rPr>
                <w:rFonts w:ascii="Symbol" w:hAnsi="Symbol"/>
                <w:lang w:eastAsia="zh-CN"/>
              </w:rPr>
              <w:t></w:t>
            </w:r>
            <w:r w:rsidR="00BB3089">
              <w:rPr>
                <w:rFonts w:ascii="Symbol" w:hAnsi="Symbol"/>
                <w:lang w:eastAsia="zh-CN"/>
              </w:rPr>
              <w:t></w:t>
            </w:r>
            <w:r w:rsidR="00BB3089">
              <w:rPr>
                <w:rFonts w:ascii="Symbol" w:hAnsi="Symbol"/>
                <w:lang w:eastAsia="zh-CN"/>
              </w:rPr>
              <w:t>每次演示的评分次数</w:t>
            </w:r>
            <w:r w:rsidR="00A7276F">
              <w:rPr>
                <w:rFonts w:hint="eastAsia"/>
                <w:lang w:eastAsia="zh-CN"/>
              </w:rPr>
              <w:t>）</w:t>
            </w:r>
            <w:r w:rsidR="00BB3089">
              <w:rPr>
                <w:rFonts w:hint="eastAsia"/>
                <w:lang w:eastAsia="zh-CN"/>
              </w:rPr>
              <w:t>。</w:t>
            </w:r>
            <w:r w:rsidR="00A65222">
              <w:rPr>
                <w:lang w:eastAsia="zh-CN"/>
              </w:rPr>
              <w:t>结果</w:t>
            </w:r>
            <w:r w:rsidR="00BB3089">
              <w:rPr>
                <w:rFonts w:hint="eastAsia"/>
                <w:lang w:eastAsia="zh-CN"/>
              </w:rPr>
              <w:t>可附在不同的</w:t>
            </w:r>
            <w:r w:rsidR="00524756">
              <w:rPr>
                <w:lang w:eastAsia="zh-CN"/>
              </w:rPr>
              <w:t>.DAT</w:t>
            </w:r>
            <w:r w:rsidR="00BB3089">
              <w:rPr>
                <w:rFonts w:hint="eastAsia"/>
                <w:lang w:eastAsia="zh-CN"/>
              </w:rPr>
              <w:t>文档中，每次测试执行都会</w:t>
            </w:r>
            <w:r w:rsidR="007826A3">
              <w:rPr>
                <w:rFonts w:hint="eastAsia"/>
                <w:lang w:eastAsia="zh-CN"/>
              </w:rPr>
              <w:t>得</w:t>
            </w:r>
            <w:r w:rsidR="00BB3089">
              <w:rPr>
                <w:rFonts w:hint="eastAsia"/>
                <w:lang w:eastAsia="zh-CN"/>
              </w:rPr>
              <w:t>出这样的文档。</w:t>
            </w:r>
          </w:p>
        </w:tc>
      </w:tr>
    </w:tbl>
    <w:p w:rsidR="00524756" w:rsidRDefault="00524756" w:rsidP="00524756">
      <w:pPr>
        <w:pStyle w:val="Tablefin"/>
        <w:rPr>
          <w:lang w:eastAsia="zh-CN"/>
        </w:rPr>
      </w:pPr>
    </w:p>
    <w:p w:rsidR="00524756" w:rsidRDefault="00524756" w:rsidP="00F34DEE">
      <w:pPr>
        <w:rPr>
          <w:lang w:val="en-GB" w:eastAsia="zh-CN"/>
        </w:rPr>
      </w:pPr>
    </w:p>
    <w:p w:rsidR="00524756" w:rsidRPr="00266BFB" w:rsidRDefault="001E658E" w:rsidP="00F34DEE">
      <w:pPr>
        <w:pStyle w:val="TableNo"/>
        <w:rPr>
          <w:lang w:val="en-GB" w:eastAsia="zh-CN"/>
        </w:rPr>
      </w:pPr>
      <w:r>
        <w:rPr>
          <w:lang w:val="en-GB" w:eastAsia="zh-CN"/>
        </w:rPr>
        <w:t>表</w:t>
      </w:r>
      <w:r w:rsidR="00524756" w:rsidRPr="00266BFB">
        <w:rPr>
          <w:lang w:val="en-GB" w:eastAsia="zh-CN"/>
        </w:rPr>
        <w:t>7</w:t>
      </w:r>
    </w:p>
    <w:p w:rsidR="00524756" w:rsidRPr="00266BFB" w:rsidRDefault="00A65222" w:rsidP="00F34DEE">
      <w:pPr>
        <w:pStyle w:val="Tabletitle"/>
        <w:rPr>
          <w:lang w:val="en-GB" w:eastAsia="zh-CN"/>
        </w:rPr>
      </w:pPr>
      <w:r>
        <w:rPr>
          <w:lang w:val="en-GB" w:eastAsia="zh-CN"/>
        </w:rPr>
        <w:t>结果</w:t>
      </w:r>
      <w:r w:rsidR="00524756" w:rsidRPr="00266BFB">
        <w:rPr>
          <w:lang w:val="en-GB" w:eastAsia="zh-CN"/>
        </w:rPr>
        <w:t>.DAT</w:t>
      </w:r>
      <w:r w:rsidR="005116C4">
        <w:rPr>
          <w:rFonts w:hint="eastAsia"/>
          <w:lang w:val="en-GB" w:eastAsia="zh-CN"/>
        </w:rPr>
        <w:t>原始数据文本文档</w:t>
      </w:r>
      <w:r w:rsidR="00FF7678">
        <w:rPr>
          <w:rFonts w:hint="eastAsia"/>
          <w:lang w:val="en-GB" w:eastAsia="zh-CN"/>
        </w:rPr>
        <w:t>的</w:t>
      </w:r>
      <w:r w:rsidR="005116C4">
        <w:rPr>
          <w:rFonts w:hint="eastAsia"/>
          <w:lang w:val="en-GB" w:eastAsia="zh-CN"/>
        </w:rPr>
        <w:t>格式</w:t>
      </w:r>
    </w:p>
    <w:tbl>
      <w:tblPr>
        <w:tblW w:w="0" w:type="auto"/>
        <w:jc w:val="center"/>
        <w:tblLayout w:type="fixed"/>
        <w:tblCellMar>
          <w:left w:w="107" w:type="dxa"/>
          <w:right w:w="107" w:type="dxa"/>
        </w:tblCellMar>
        <w:tblLook w:val="0000" w:firstRow="0" w:lastRow="0" w:firstColumn="0" w:lastColumn="0" w:noHBand="0" w:noVBand="0"/>
      </w:tblPr>
      <w:tblGrid>
        <w:gridCol w:w="3119"/>
        <w:gridCol w:w="5387"/>
      </w:tblGrid>
      <w:tr w:rsidR="00524756">
        <w:trPr>
          <w:cantSplit/>
          <w:jc w:val="center"/>
        </w:trPr>
        <w:tc>
          <w:tcPr>
            <w:tcW w:w="3119" w:type="dxa"/>
            <w:tcBorders>
              <w:top w:val="single" w:sz="6" w:space="0" w:color="auto"/>
              <w:left w:val="single" w:sz="6" w:space="0" w:color="auto"/>
              <w:bottom w:val="single" w:sz="6" w:space="0" w:color="auto"/>
              <w:right w:val="single" w:sz="6" w:space="0" w:color="auto"/>
            </w:tcBorders>
          </w:tcPr>
          <w:p w:rsidR="00524756" w:rsidRDefault="005116C4" w:rsidP="00524756">
            <w:pPr>
              <w:pStyle w:val="Tablehead"/>
              <w:framePr w:hSpace="181" w:wrap="notBeside" w:vAnchor="text" w:hAnchor="text" w:xAlign="center" w:y="1"/>
              <w:rPr>
                <w:sz w:val="18"/>
                <w:lang w:val="en-US" w:eastAsia="zh-CN"/>
              </w:rPr>
            </w:pPr>
            <w:r>
              <w:rPr>
                <w:rFonts w:hint="eastAsia"/>
                <w:sz w:val="18"/>
                <w:lang w:val="en-US" w:eastAsia="zh-CN"/>
              </w:rPr>
              <w:t>文档名</w:t>
            </w:r>
            <w:r w:rsidR="00524756">
              <w:rPr>
                <w:sz w:val="18"/>
                <w:lang w:val="en-US" w:eastAsia="zh-CN"/>
              </w:rPr>
              <w:t>.DAT</w:t>
            </w:r>
            <w:r>
              <w:rPr>
                <w:rFonts w:hint="eastAsia"/>
                <w:sz w:val="18"/>
                <w:lang w:val="en-US" w:eastAsia="zh-CN"/>
              </w:rPr>
              <w:t>文档</w:t>
            </w:r>
            <w:r w:rsidR="00B40E67">
              <w:rPr>
                <w:rFonts w:hint="eastAsia"/>
                <w:sz w:val="18"/>
                <w:lang w:val="en-US" w:eastAsia="zh-CN"/>
              </w:rPr>
              <w:t>的</w:t>
            </w:r>
            <w:r>
              <w:rPr>
                <w:rFonts w:hint="eastAsia"/>
                <w:sz w:val="18"/>
                <w:lang w:val="en-US" w:eastAsia="zh-CN"/>
              </w:rPr>
              <w:t>格式和句法</w:t>
            </w:r>
          </w:p>
        </w:tc>
        <w:tc>
          <w:tcPr>
            <w:tcW w:w="5387" w:type="dxa"/>
            <w:tcBorders>
              <w:top w:val="single" w:sz="6" w:space="0" w:color="auto"/>
              <w:left w:val="single" w:sz="6" w:space="0" w:color="auto"/>
              <w:bottom w:val="single" w:sz="6" w:space="0" w:color="auto"/>
              <w:right w:val="single" w:sz="6" w:space="0" w:color="auto"/>
            </w:tcBorders>
          </w:tcPr>
          <w:p w:rsidR="00524756" w:rsidRDefault="005116C4" w:rsidP="00524756">
            <w:pPr>
              <w:pStyle w:val="Tablehead"/>
              <w:framePr w:hSpace="181" w:wrap="notBeside" w:vAnchor="text" w:hAnchor="text" w:xAlign="center" w:y="1"/>
              <w:rPr>
                <w:sz w:val="18"/>
                <w:lang w:eastAsia="zh-CN"/>
              </w:rPr>
            </w:pPr>
            <w:r>
              <w:rPr>
                <w:rFonts w:hint="eastAsia"/>
                <w:sz w:val="18"/>
                <w:lang w:eastAsia="zh-CN"/>
              </w:rPr>
              <w:t>备注</w:t>
            </w:r>
          </w:p>
        </w:tc>
      </w:tr>
      <w:tr w:rsidR="00524756">
        <w:trPr>
          <w:cantSplit/>
          <w:jc w:val="center"/>
        </w:trPr>
        <w:tc>
          <w:tcPr>
            <w:tcW w:w="3119" w:type="dxa"/>
            <w:tcBorders>
              <w:top w:val="single" w:sz="6" w:space="0" w:color="auto"/>
              <w:left w:val="single" w:sz="6" w:space="0" w:color="auto"/>
              <w:bottom w:val="single" w:sz="6" w:space="0" w:color="auto"/>
              <w:right w:val="single" w:sz="6" w:space="0" w:color="auto"/>
            </w:tcBorders>
          </w:tcPr>
          <w:p w:rsidR="00524756" w:rsidRDefault="00A65222" w:rsidP="00524756">
            <w:pPr>
              <w:pStyle w:val="TableText0"/>
              <w:framePr w:hSpace="181" w:wrap="notBeside" w:vAnchor="text" w:hAnchor="text" w:xAlign="center" w:y="1"/>
              <w:jc w:val="left"/>
              <w:rPr>
                <w:lang w:val="es-ES_tradnl" w:eastAsia="zh-CN"/>
              </w:rPr>
            </w:pPr>
            <w:r>
              <w:rPr>
                <w:lang w:val="es-ES_tradnl" w:eastAsia="zh-CN"/>
              </w:rPr>
              <w:t>整数</w:t>
            </w:r>
            <w:r w:rsidR="00524756" w:rsidRPr="006079D3">
              <w:rPr>
                <w:lang w:val="es-ES_tradnl" w:eastAsia="zh-CN"/>
              </w:rPr>
              <w:t xml:space="preserve"> </w:t>
            </w:r>
            <w:r>
              <w:rPr>
                <w:lang w:val="es-ES_tradnl" w:eastAsia="zh-CN"/>
              </w:rPr>
              <w:t>整数</w:t>
            </w:r>
            <w:r w:rsidR="00524756" w:rsidRPr="006079D3">
              <w:rPr>
                <w:lang w:val="es-ES_tradnl" w:eastAsia="zh-CN"/>
              </w:rPr>
              <w:t xml:space="preserve"> </w:t>
            </w:r>
            <w:r>
              <w:rPr>
                <w:lang w:val="es-ES_tradnl" w:eastAsia="zh-CN"/>
              </w:rPr>
              <w:t>整数</w:t>
            </w:r>
            <w:r w:rsidR="00524756" w:rsidRPr="006079D3">
              <w:rPr>
                <w:lang w:val="es-ES_tradnl" w:eastAsia="zh-CN"/>
              </w:rPr>
              <w:t>.......</w:t>
            </w:r>
            <w:r w:rsidR="0019117F">
              <w:fldChar w:fldCharType="begin"/>
            </w:r>
            <w:r w:rsidR="00524756" w:rsidRPr="006079D3">
              <w:rPr>
                <w:lang w:val="es-ES_tradnl" w:eastAsia="zh-CN"/>
              </w:rPr>
              <w:instrText>SYMBOL 191 \f "Symbol" \s 9</w:instrText>
            </w:r>
            <w:r w:rsidR="0019117F">
              <w:fldChar w:fldCharType="end"/>
            </w:r>
            <w:r w:rsidR="00524756" w:rsidRPr="006079D3">
              <w:rPr>
                <w:lang w:val="es-ES_tradnl" w:eastAsia="zh-CN"/>
              </w:rPr>
              <w:br/>
            </w:r>
            <w:r>
              <w:rPr>
                <w:lang w:val="es-ES_tradnl" w:eastAsia="zh-CN"/>
              </w:rPr>
              <w:t>整数</w:t>
            </w:r>
            <w:r w:rsidR="00524756">
              <w:rPr>
                <w:lang w:val="es-ES_tradnl" w:eastAsia="zh-CN"/>
              </w:rPr>
              <w:t xml:space="preserve"> </w:t>
            </w:r>
            <w:r>
              <w:rPr>
                <w:lang w:val="es-ES_tradnl" w:eastAsia="zh-CN"/>
              </w:rPr>
              <w:t>整数</w:t>
            </w:r>
            <w:r w:rsidR="00524756">
              <w:rPr>
                <w:lang w:val="es-ES_tradnl" w:eastAsia="zh-CN"/>
              </w:rPr>
              <w:t xml:space="preserve"> </w:t>
            </w:r>
            <w:r>
              <w:rPr>
                <w:lang w:val="es-ES_tradnl" w:eastAsia="zh-CN"/>
              </w:rPr>
              <w:t>整数</w:t>
            </w:r>
            <w:r w:rsidR="00524756">
              <w:rPr>
                <w:lang w:val="es-ES_tradnl" w:eastAsia="zh-CN"/>
              </w:rPr>
              <w:t>.......</w:t>
            </w:r>
            <w:r w:rsidR="0019117F">
              <w:fldChar w:fldCharType="begin"/>
            </w:r>
            <w:r w:rsidR="00524756">
              <w:rPr>
                <w:lang w:val="es-ES_tradnl" w:eastAsia="zh-CN"/>
              </w:rPr>
              <w:instrText>SYMBOL 191 \f "Symbol" \s 9</w:instrText>
            </w:r>
            <w:r w:rsidR="0019117F">
              <w:fldChar w:fldCharType="end"/>
            </w:r>
          </w:p>
          <w:p w:rsidR="00524756" w:rsidRDefault="00A65222" w:rsidP="00524756">
            <w:pPr>
              <w:pStyle w:val="TableText0"/>
              <w:framePr w:hSpace="181" w:wrap="notBeside" w:vAnchor="text" w:hAnchor="text" w:xAlign="center" w:y="1"/>
              <w:rPr>
                <w:lang w:val="es-ES_tradnl"/>
              </w:rPr>
            </w:pPr>
            <w:r>
              <w:rPr>
                <w:lang w:val="es-ES_tradnl"/>
              </w:rPr>
              <w:t>整数</w:t>
            </w:r>
            <w:r w:rsidR="00524756">
              <w:rPr>
                <w:lang w:val="es-ES_tradnl"/>
              </w:rPr>
              <w:t xml:space="preserve"> </w:t>
            </w:r>
            <w:r>
              <w:rPr>
                <w:lang w:val="es-ES_tradnl"/>
              </w:rPr>
              <w:t>整数</w:t>
            </w:r>
            <w:r w:rsidR="00524756">
              <w:rPr>
                <w:lang w:val="es-ES_tradnl"/>
              </w:rPr>
              <w:t xml:space="preserve"> </w:t>
            </w:r>
            <w:r>
              <w:rPr>
                <w:lang w:val="es-ES_tradnl"/>
              </w:rPr>
              <w:t>整数</w:t>
            </w:r>
            <w:r w:rsidR="00524756">
              <w:rPr>
                <w:lang w:val="es-ES_tradnl"/>
              </w:rPr>
              <w:t>.......</w:t>
            </w:r>
            <w:r w:rsidR="0019117F">
              <w:fldChar w:fldCharType="begin"/>
            </w:r>
            <w:r w:rsidR="00524756">
              <w:rPr>
                <w:lang w:val="es-ES_tradnl"/>
              </w:rPr>
              <w:instrText>SYMBOL 191 \f "Symbol" \s 9</w:instrText>
            </w:r>
            <w:r w:rsidR="0019117F">
              <w:fldChar w:fldCharType="end"/>
            </w:r>
          </w:p>
          <w:p w:rsidR="00524756" w:rsidRDefault="00524756" w:rsidP="00524756">
            <w:pPr>
              <w:pStyle w:val="TableText0"/>
              <w:framePr w:hSpace="181" w:wrap="notBeside" w:vAnchor="text" w:hAnchor="text" w:xAlign="center" w:y="1"/>
            </w:pPr>
            <w:r>
              <w:t>.....</w:t>
            </w:r>
          </w:p>
        </w:tc>
        <w:tc>
          <w:tcPr>
            <w:tcW w:w="5387" w:type="dxa"/>
            <w:tcBorders>
              <w:top w:val="single" w:sz="6" w:space="0" w:color="auto"/>
              <w:left w:val="single" w:sz="6" w:space="0" w:color="auto"/>
              <w:bottom w:val="single" w:sz="6" w:space="0" w:color="auto"/>
              <w:right w:val="single" w:sz="6" w:space="0" w:color="auto"/>
            </w:tcBorders>
          </w:tcPr>
          <w:p w:rsidR="00524756" w:rsidRDefault="00524756" w:rsidP="00524756">
            <w:pPr>
              <w:pStyle w:val="TableText0"/>
              <w:framePr w:hSpace="181" w:wrap="notBeside" w:vAnchor="text" w:hAnchor="text" w:xAlign="center" w:y="1"/>
              <w:rPr>
                <w:lang w:eastAsia="zh-CN"/>
              </w:rPr>
            </w:pPr>
            <w:r>
              <w:rPr>
                <w:lang w:eastAsia="zh-CN"/>
              </w:rPr>
              <w:t>DAT</w:t>
            </w:r>
            <w:r w:rsidR="005116C4">
              <w:rPr>
                <w:rFonts w:hint="eastAsia"/>
                <w:lang w:eastAsia="zh-CN"/>
              </w:rPr>
              <w:t>原始数据文档</w:t>
            </w:r>
            <w:r w:rsidR="0051675A">
              <w:rPr>
                <w:rFonts w:hint="eastAsia"/>
                <w:lang w:eastAsia="zh-CN"/>
              </w:rPr>
              <w:t>由以空格分开的评分值组成。每一观察者应占一行。</w:t>
            </w:r>
          </w:p>
          <w:p w:rsidR="00524756" w:rsidRDefault="0051675A" w:rsidP="00524756">
            <w:pPr>
              <w:pStyle w:val="TableText0"/>
              <w:framePr w:hSpace="181" w:wrap="notBeside" w:vAnchor="text" w:hAnchor="text" w:xAlign="center" w:y="1"/>
              <w:rPr>
                <w:lang w:eastAsia="zh-CN"/>
              </w:rPr>
            </w:pPr>
            <w:r>
              <w:rPr>
                <w:rFonts w:hint="eastAsia"/>
                <w:lang w:eastAsia="zh-CN"/>
              </w:rPr>
              <w:t>原始数据按输入的顺序存放。</w:t>
            </w:r>
          </w:p>
          <w:p w:rsidR="00524756" w:rsidRDefault="0051675A" w:rsidP="00884D2E">
            <w:pPr>
              <w:pStyle w:val="TableText0"/>
              <w:framePr w:hSpace="181" w:wrap="notBeside" w:vAnchor="text" w:hAnchor="text" w:xAlign="center" w:y="1"/>
              <w:rPr>
                <w:lang w:eastAsia="zh-CN"/>
              </w:rPr>
            </w:pPr>
            <w:r>
              <w:rPr>
                <w:rFonts w:hint="eastAsia"/>
                <w:lang w:eastAsia="zh-CN"/>
              </w:rPr>
              <w:t>数据可以分放在表</w:t>
            </w:r>
            <w:r>
              <w:rPr>
                <w:rFonts w:hint="eastAsia"/>
                <w:lang w:eastAsia="zh-CN"/>
              </w:rPr>
              <w:t>6</w:t>
            </w:r>
            <w:r>
              <w:rPr>
                <w:rFonts w:hint="eastAsia"/>
                <w:lang w:eastAsia="zh-CN"/>
              </w:rPr>
              <w:t>中名称为</w:t>
            </w:r>
            <w:r>
              <w:rPr>
                <w:lang w:eastAsia="zh-CN"/>
              </w:rPr>
              <w:t>结果</w:t>
            </w:r>
            <w:r w:rsidR="00884D2E">
              <w:rPr>
                <w:lang w:val="en-US" w:eastAsia="zh-CN"/>
              </w:rPr>
              <w:t>(</w:t>
            </w:r>
            <w:r>
              <w:rPr>
                <w:i/>
                <w:iCs/>
                <w:lang w:eastAsia="zh-CN"/>
              </w:rPr>
              <w:t>j</w:t>
            </w:r>
            <w:r>
              <w:rPr>
                <w:lang w:eastAsia="zh-CN"/>
              </w:rPr>
              <w:t>).</w:t>
            </w:r>
            <w:r>
              <w:rPr>
                <w:rFonts w:hint="eastAsia"/>
                <w:lang w:eastAsia="zh-CN"/>
              </w:rPr>
              <w:t>文档名</w:t>
            </w:r>
            <w:r w:rsidR="00884D2E">
              <w:rPr>
                <w:lang w:val="en-US" w:eastAsia="zh-CN"/>
              </w:rPr>
              <w:t>(</w:t>
            </w:r>
            <w:r>
              <w:rPr>
                <w:lang w:eastAsia="zh-CN"/>
              </w:rPr>
              <w:t>s)</w:t>
            </w:r>
            <w:r w:rsidR="00884D2E">
              <w:rPr>
                <w:position w:val="6"/>
                <w:sz w:val="14"/>
                <w:lang w:val="en-US" w:eastAsia="zh-CN"/>
              </w:rPr>
              <w:t>(</w:t>
            </w:r>
            <w:r>
              <w:rPr>
                <w:position w:val="6"/>
                <w:sz w:val="14"/>
                <w:lang w:eastAsia="zh-CN"/>
              </w:rPr>
              <w:t>1)</w:t>
            </w:r>
            <w:r>
              <w:rPr>
                <w:rFonts w:hint="eastAsia"/>
                <w:lang w:eastAsia="zh-CN"/>
              </w:rPr>
              <w:t>的不同</w:t>
            </w:r>
            <w:r>
              <w:rPr>
                <w:rFonts w:hint="eastAsia"/>
                <w:lang w:eastAsia="zh-CN"/>
              </w:rPr>
              <w:t>DAT</w:t>
            </w:r>
            <w:r>
              <w:rPr>
                <w:rFonts w:hint="eastAsia"/>
                <w:lang w:eastAsia="zh-CN"/>
              </w:rPr>
              <w:t>文档中。</w:t>
            </w:r>
          </w:p>
        </w:tc>
      </w:tr>
      <w:tr w:rsidR="00524756">
        <w:tblPrEx>
          <w:tblBorders>
            <w:top w:val="single" w:sz="6" w:space="0" w:color="auto"/>
          </w:tblBorders>
        </w:tblPrEx>
        <w:trPr>
          <w:cantSplit/>
          <w:jc w:val="center"/>
        </w:trPr>
        <w:tc>
          <w:tcPr>
            <w:tcW w:w="8506" w:type="dxa"/>
            <w:gridSpan w:val="2"/>
          </w:tcPr>
          <w:p w:rsidR="00524756" w:rsidRDefault="00884D2E" w:rsidP="00884D2E">
            <w:pPr>
              <w:pStyle w:val="TableLegend0"/>
              <w:framePr w:hSpace="181" w:wrap="notBeside" w:vAnchor="text" w:hAnchor="text" w:xAlign="center" w:y="1"/>
              <w:tabs>
                <w:tab w:val="clear" w:pos="794"/>
                <w:tab w:val="clear" w:pos="1191"/>
                <w:tab w:val="clear" w:pos="1588"/>
                <w:tab w:val="clear" w:pos="1985"/>
                <w:tab w:val="left" w:pos="284"/>
              </w:tabs>
              <w:spacing w:before="120"/>
              <w:rPr>
                <w:lang w:eastAsia="zh-CN"/>
              </w:rPr>
            </w:pPr>
            <w:r>
              <w:rPr>
                <w:position w:val="6"/>
                <w:sz w:val="14"/>
              </w:rPr>
              <w:t>(</w:t>
            </w:r>
            <w:r w:rsidR="00524756">
              <w:rPr>
                <w:position w:val="6"/>
                <w:sz w:val="14"/>
              </w:rPr>
              <w:t>1)</w:t>
            </w:r>
            <w:r w:rsidR="00524756">
              <w:rPr>
                <w:vertAlign w:val="superscript"/>
              </w:rPr>
              <w:tab/>
            </w:r>
            <w:r w:rsidR="00E70EA7">
              <w:rPr>
                <w:rFonts w:hint="eastAsia"/>
                <w:lang w:eastAsia="zh-CN"/>
              </w:rPr>
              <w:t>见</w:t>
            </w:r>
            <w:r w:rsidR="001E658E">
              <w:t>表</w:t>
            </w:r>
            <w:r w:rsidR="00524756">
              <w:t>6</w:t>
            </w:r>
            <w:r w:rsidR="00E70EA7">
              <w:rPr>
                <w:rFonts w:hint="eastAsia"/>
                <w:lang w:eastAsia="zh-CN"/>
              </w:rPr>
              <w:t>的注释</w:t>
            </w:r>
            <w:r>
              <w:rPr>
                <w:position w:val="6"/>
                <w:sz w:val="14"/>
              </w:rPr>
              <w:t>(</w:t>
            </w:r>
            <w:r w:rsidR="00E70EA7">
              <w:rPr>
                <w:position w:val="6"/>
                <w:sz w:val="14"/>
              </w:rPr>
              <w:t>1)</w:t>
            </w:r>
            <w:r w:rsidR="00E70EA7">
              <w:rPr>
                <w:rFonts w:hint="eastAsia"/>
                <w:lang w:eastAsia="zh-CN"/>
              </w:rPr>
              <w:t>。</w:t>
            </w:r>
          </w:p>
        </w:tc>
      </w:tr>
    </w:tbl>
    <w:p w:rsidR="00524756" w:rsidRDefault="00524756" w:rsidP="00524756">
      <w:pPr>
        <w:pStyle w:val="Tablefin"/>
      </w:pPr>
    </w:p>
    <w:p w:rsidR="00F34DEE" w:rsidRPr="00F34DEE" w:rsidRDefault="00F34DEE" w:rsidP="00F34DEE">
      <w:pPr>
        <w:rPr>
          <w:lang w:val="en-GB"/>
        </w:rPr>
      </w:pPr>
    </w:p>
    <w:p w:rsidR="00524756" w:rsidRDefault="00524756" w:rsidP="00524756">
      <w:pPr>
        <w:pStyle w:val="Line"/>
      </w:pPr>
    </w:p>
    <w:sectPr w:rsidR="00524756" w:rsidSect="00524756">
      <w:headerReference w:type="even" r:id="rId121"/>
      <w:headerReference w:type="default" r:id="rId122"/>
      <w:type w:val="oddPage"/>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BE9" w:rsidRDefault="00953BE9">
      <w:r>
        <w:separator/>
      </w:r>
    </w:p>
  </w:endnote>
  <w:endnote w:type="continuationSeparator" w:id="0">
    <w:p w:rsidR="00953BE9" w:rsidRDefault="00953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BE9" w:rsidRDefault="00953BE9">
      <w:r>
        <w:separator/>
      </w:r>
    </w:p>
  </w:footnote>
  <w:footnote w:type="continuationSeparator" w:id="0">
    <w:p w:rsidR="00953BE9" w:rsidRDefault="00953B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BE9" w:rsidRDefault="00953BE9" w:rsidP="00CF00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44</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BE9" w:rsidRDefault="00953BE9" w:rsidP="00CF0054">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BE9" w:rsidRDefault="00953BE9" w:rsidP="006B796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B45017">
      <w:rPr>
        <w:b/>
        <w:bCs/>
      </w:rPr>
      <w:t>ITU</w:t>
    </w:r>
    <w:r>
      <w:rPr>
        <w:b/>
        <w:bCs/>
      </w:rPr>
      <w:t>-R  BT.500-</w:t>
    </w:r>
    <w:r>
      <w:rPr>
        <w:rFonts w:hint="eastAsia"/>
        <w:b/>
        <w:bCs/>
        <w:lang w:eastAsia="zh-CN"/>
      </w:rPr>
      <w:t xml:space="preserve">13 </w:t>
    </w:r>
    <w:r w:rsidRPr="00B4501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BE9" w:rsidRDefault="00953BE9">
    <w:pPr>
      <w:pStyle w:val="Header"/>
    </w:pPr>
    <w:r>
      <w:tab/>
    </w:r>
    <w:r>
      <w:fldChar w:fldCharType="begin"/>
    </w:r>
    <w:r w:rsidRPr="00B946E8">
      <w:rPr>
        <w:lang w:val="en-US"/>
      </w:rPr>
      <w:instrText xml:space="preserve"> DOCPROPERTY "Header" \* MERGEFORMAT </w:instrText>
    </w:r>
    <w:r>
      <w:fldChar w:fldCharType="separate"/>
    </w:r>
    <w:r w:rsidRPr="00953BE9">
      <w:rPr>
        <w:b/>
        <w:bCs/>
        <w:lang w:val="en-US"/>
      </w:rPr>
      <w:t xml:space="preserve">Rec. </w:t>
    </w:r>
    <w:r>
      <w:rPr>
        <w:b/>
        <w:bCs/>
      </w:rPr>
      <w:fldChar w:fldCharType="end"/>
    </w:r>
    <w:r w:rsidRPr="00B946E8">
      <w:rPr>
        <w:b/>
        <w:bCs/>
        <w:lang w:val="en-US"/>
      </w:rPr>
      <w:t xml:space="preserve"> </w:t>
    </w:r>
    <w:r>
      <w:rPr>
        <w:b/>
        <w:bCs/>
      </w:rPr>
      <w:fldChar w:fldCharType="begin"/>
    </w:r>
    <w:r w:rsidRPr="00B946E8">
      <w:rPr>
        <w:b/>
        <w:bCs/>
        <w:lang w:val="en-US"/>
      </w:rPr>
      <w:instrText>styleref href</w:instrText>
    </w:r>
    <w:r>
      <w:rPr>
        <w:b/>
        <w:bCs/>
      </w:rPr>
      <w:fldChar w:fldCharType="separate"/>
    </w:r>
    <w:r>
      <w:rPr>
        <w:noProof/>
        <w:lang w:val="en-US"/>
      </w:rPr>
      <w:t>Error! No text of specified style in document.</w:t>
    </w:r>
    <w:r>
      <w:rPr>
        <w:b/>
        <w:bCs/>
      </w:rPr>
      <w:fldChar w:fldCharType="end"/>
    </w:r>
    <w:r w:rsidRPr="00B946E8">
      <w:rPr>
        <w:lang w:val="en-US"/>
      </w:rPr>
      <w:tab/>
    </w:r>
    <w:r>
      <w:rPr>
        <w:rStyle w:val="PageNumber"/>
        <w:b/>
        <w:bCs/>
      </w:rPr>
      <w:fldChar w:fldCharType="begin"/>
    </w:r>
    <w:r w:rsidRPr="00B946E8">
      <w:rPr>
        <w:rStyle w:val="PageNumber"/>
        <w:b/>
        <w:bCs/>
        <w:lang w:val="en-US"/>
      </w:rPr>
      <w:instrText xml:space="preserve"> PAGE </w:instrText>
    </w:r>
    <w:r>
      <w:rPr>
        <w:rStyle w:val="PageNumber"/>
        <w:b/>
        <w:bCs/>
      </w:rPr>
      <w:fldChar w:fldCharType="separate"/>
    </w:r>
    <w:r>
      <w:rPr>
        <w:rStyle w:val="PageNumber"/>
        <w:b/>
        <w:bCs/>
        <w:noProof/>
      </w:rPr>
      <w:t>xliv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BE9" w:rsidRDefault="00953BE9" w:rsidP="00620F1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40</w:t>
    </w:r>
    <w:r>
      <w:rPr>
        <w:rStyle w:val="PageNumber"/>
        <w:b/>
        <w:bCs/>
      </w:rPr>
      <w:fldChar w:fldCharType="end"/>
    </w:r>
    <w:r>
      <w:rPr>
        <w:lang w:val="en-US"/>
      </w:rPr>
      <w:tab/>
    </w:r>
    <w:r w:rsidRPr="00B45017">
      <w:rPr>
        <w:b/>
        <w:bCs/>
      </w:rPr>
      <w:t>ITU-R  BT.500-1</w:t>
    </w:r>
    <w:r>
      <w:rPr>
        <w:rFonts w:hint="eastAsia"/>
        <w:b/>
        <w:bCs/>
        <w:lang w:eastAsia="zh-CN"/>
      </w:rPr>
      <w:t xml:space="preserve">3 </w:t>
    </w:r>
    <w:r w:rsidRPr="00B4501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BE9" w:rsidRDefault="00953BE9" w:rsidP="00620F1C">
    <w:pPr>
      <w:pStyle w:val="Header"/>
    </w:pPr>
    <w:r>
      <w:tab/>
    </w:r>
    <w:r w:rsidRPr="00B45017">
      <w:rPr>
        <w:b/>
        <w:bCs/>
      </w:rPr>
      <w:t>ITU-R  BT.500-1</w:t>
    </w:r>
    <w:r>
      <w:rPr>
        <w:rFonts w:hint="eastAsia"/>
        <w:b/>
        <w:bCs/>
        <w:lang w:eastAsia="zh-CN"/>
      </w:rPr>
      <w:t xml:space="preserve">3 </w:t>
    </w:r>
    <w:r w:rsidRPr="00B4501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19"/>
  </w:num>
  <w:num w:numId="3">
    <w:abstractNumId w:val="7"/>
  </w:num>
  <w:num w:numId="4">
    <w:abstractNumId w:val="4"/>
  </w:num>
  <w:num w:numId="5">
    <w:abstractNumId w:val="12"/>
  </w:num>
  <w:num w:numId="6">
    <w:abstractNumId w:val="2"/>
  </w:num>
  <w:num w:numId="7">
    <w:abstractNumId w:val="10"/>
  </w:num>
  <w:num w:numId="8">
    <w:abstractNumId w:val="20"/>
  </w:num>
  <w:num w:numId="9">
    <w:abstractNumId w:val="6"/>
  </w:num>
  <w:num w:numId="10">
    <w:abstractNumId w:val="1"/>
  </w:num>
  <w:num w:numId="11">
    <w:abstractNumId w:val="13"/>
  </w:num>
  <w:num w:numId="12">
    <w:abstractNumId w:val="8"/>
  </w:num>
  <w:num w:numId="13">
    <w:abstractNumId w:val="22"/>
  </w:num>
  <w:num w:numId="14">
    <w:abstractNumId w:val="22"/>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1"/>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9"/>
  </w:num>
  <w:num w:numId="19">
    <w:abstractNumId w:val="16"/>
  </w:num>
  <w:num w:numId="20">
    <w:abstractNumId w:val="11"/>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8"/>
  </w:num>
  <w:num w:numId="23">
    <w:abstractNumId w:val="14"/>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0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756"/>
    <w:rsid w:val="0000006E"/>
    <w:rsid w:val="00002B41"/>
    <w:rsid w:val="000044FC"/>
    <w:rsid w:val="00007BA1"/>
    <w:rsid w:val="000101CC"/>
    <w:rsid w:val="00010BE6"/>
    <w:rsid w:val="0001392C"/>
    <w:rsid w:val="0001490A"/>
    <w:rsid w:val="00015A74"/>
    <w:rsid w:val="00015CB2"/>
    <w:rsid w:val="00016B5C"/>
    <w:rsid w:val="00024C4D"/>
    <w:rsid w:val="00025AC2"/>
    <w:rsid w:val="00030A29"/>
    <w:rsid w:val="00032642"/>
    <w:rsid w:val="00032CC4"/>
    <w:rsid w:val="000344D3"/>
    <w:rsid w:val="00035719"/>
    <w:rsid w:val="00035AE1"/>
    <w:rsid w:val="00041DAD"/>
    <w:rsid w:val="0004212D"/>
    <w:rsid w:val="000433A1"/>
    <w:rsid w:val="00046ADC"/>
    <w:rsid w:val="0004748B"/>
    <w:rsid w:val="00047D64"/>
    <w:rsid w:val="000524D3"/>
    <w:rsid w:val="00056C14"/>
    <w:rsid w:val="00060641"/>
    <w:rsid w:val="000613CB"/>
    <w:rsid w:val="00062DA2"/>
    <w:rsid w:val="000632EF"/>
    <w:rsid w:val="00064AD9"/>
    <w:rsid w:val="00064B94"/>
    <w:rsid w:val="000652A3"/>
    <w:rsid w:val="0006537D"/>
    <w:rsid w:val="000655F7"/>
    <w:rsid w:val="00066860"/>
    <w:rsid w:val="000674E5"/>
    <w:rsid w:val="00071B61"/>
    <w:rsid w:val="00075D1B"/>
    <w:rsid w:val="000764AB"/>
    <w:rsid w:val="00083363"/>
    <w:rsid w:val="000861F8"/>
    <w:rsid w:val="00087502"/>
    <w:rsid w:val="00093F12"/>
    <w:rsid w:val="00096C59"/>
    <w:rsid w:val="000A2484"/>
    <w:rsid w:val="000A5967"/>
    <w:rsid w:val="000A77B1"/>
    <w:rsid w:val="000B1992"/>
    <w:rsid w:val="000B5C66"/>
    <w:rsid w:val="000B6581"/>
    <w:rsid w:val="000B6C35"/>
    <w:rsid w:val="000C0FE2"/>
    <w:rsid w:val="000C23FD"/>
    <w:rsid w:val="000D19BB"/>
    <w:rsid w:val="000D52A9"/>
    <w:rsid w:val="000D7770"/>
    <w:rsid w:val="000D7F48"/>
    <w:rsid w:val="000E0064"/>
    <w:rsid w:val="000E0367"/>
    <w:rsid w:val="000E33C9"/>
    <w:rsid w:val="000E4654"/>
    <w:rsid w:val="000E6959"/>
    <w:rsid w:val="000E748D"/>
    <w:rsid w:val="000F09DC"/>
    <w:rsid w:val="000F264E"/>
    <w:rsid w:val="000F38EE"/>
    <w:rsid w:val="000F4B2E"/>
    <w:rsid w:val="000F4BB3"/>
    <w:rsid w:val="000F646C"/>
    <w:rsid w:val="000F6F2B"/>
    <w:rsid w:val="000F6FC8"/>
    <w:rsid w:val="00101910"/>
    <w:rsid w:val="00102603"/>
    <w:rsid w:val="00104C40"/>
    <w:rsid w:val="00106A5D"/>
    <w:rsid w:val="00106AB0"/>
    <w:rsid w:val="0011292B"/>
    <w:rsid w:val="001136BB"/>
    <w:rsid w:val="00115268"/>
    <w:rsid w:val="0012146F"/>
    <w:rsid w:val="001250D4"/>
    <w:rsid w:val="00125152"/>
    <w:rsid w:val="00125987"/>
    <w:rsid w:val="00126A77"/>
    <w:rsid w:val="00130D98"/>
    <w:rsid w:val="001328BA"/>
    <w:rsid w:val="00143394"/>
    <w:rsid w:val="001467DF"/>
    <w:rsid w:val="00147C5F"/>
    <w:rsid w:val="00150E59"/>
    <w:rsid w:val="001538E6"/>
    <w:rsid w:val="00154042"/>
    <w:rsid w:val="001550C7"/>
    <w:rsid w:val="0016174A"/>
    <w:rsid w:val="00167A74"/>
    <w:rsid w:val="001709AD"/>
    <w:rsid w:val="00172CEC"/>
    <w:rsid w:val="00177008"/>
    <w:rsid w:val="00177966"/>
    <w:rsid w:val="0018033A"/>
    <w:rsid w:val="001828F3"/>
    <w:rsid w:val="00183B36"/>
    <w:rsid w:val="00183F61"/>
    <w:rsid w:val="00185BBC"/>
    <w:rsid w:val="001877F5"/>
    <w:rsid w:val="0019117F"/>
    <w:rsid w:val="00191CD8"/>
    <w:rsid w:val="00192544"/>
    <w:rsid w:val="001926E3"/>
    <w:rsid w:val="00192E38"/>
    <w:rsid w:val="001963B1"/>
    <w:rsid w:val="001967F7"/>
    <w:rsid w:val="00197F89"/>
    <w:rsid w:val="001A0C84"/>
    <w:rsid w:val="001A103C"/>
    <w:rsid w:val="001A35E1"/>
    <w:rsid w:val="001A43C5"/>
    <w:rsid w:val="001A5FD7"/>
    <w:rsid w:val="001B466B"/>
    <w:rsid w:val="001B6C3E"/>
    <w:rsid w:val="001C0049"/>
    <w:rsid w:val="001C2DF3"/>
    <w:rsid w:val="001C4A50"/>
    <w:rsid w:val="001D1424"/>
    <w:rsid w:val="001D4CFD"/>
    <w:rsid w:val="001E064D"/>
    <w:rsid w:val="001E27B7"/>
    <w:rsid w:val="001E3982"/>
    <w:rsid w:val="001E413D"/>
    <w:rsid w:val="001E4A1A"/>
    <w:rsid w:val="001E61A9"/>
    <w:rsid w:val="001E658E"/>
    <w:rsid w:val="001E75FB"/>
    <w:rsid w:val="001E7F67"/>
    <w:rsid w:val="001F5490"/>
    <w:rsid w:val="001F5AC4"/>
    <w:rsid w:val="001F6A0A"/>
    <w:rsid w:val="001F7D9A"/>
    <w:rsid w:val="00203A89"/>
    <w:rsid w:val="002042A5"/>
    <w:rsid w:val="00204D84"/>
    <w:rsid w:val="00206304"/>
    <w:rsid w:val="00210832"/>
    <w:rsid w:val="00211783"/>
    <w:rsid w:val="002118AE"/>
    <w:rsid w:val="00212F6F"/>
    <w:rsid w:val="00215873"/>
    <w:rsid w:val="0021601B"/>
    <w:rsid w:val="00217AE6"/>
    <w:rsid w:val="002206E4"/>
    <w:rsid w:val="002242CC"/>
    <w:rsid w:val="00226C5A"/>
    <w:rsid w:val="00236B85"/>
    <w:rsid w:val="00237AF7"/>
    <w:rsid w:val="00240450"/>
    <w:rsid w:val="002467A3"/>
    <w:rsid w:val="00247A84"/>
    <w:rsid w:val="0025021C"/>
    <w:rsid w:val="00252A73"/>
    <w:rsid w:val="0025494F"/>
    <w:rsid w:val="00256EF8"/>
    <w:rsid w:val="002628D5"/>
    <w:rsid w:val="00270F53"/>
    <w:rsid w:val="002716E7"/>
    <w:rsid w:val="002741C6"/>
    <w:rsid w:val="00275BD9"/>
    <w:rsid w:val="0028575A"/>
    <w:rsid w:val="00285F15"/>
    <w:rsid w:val="0028670B"/>
    <w:rsid w:val="00287FE6"/>
    <w:rsid w:val="0029075C"/>
    <w:rsid w:val="00293401"/>
    <w:rsid w:val="00293EBE"/>
    <w:rsid w:val="002A226D"/>
    <w:rsid w:val="002A5046"/>
    <w:rsid w:val="002A71EE"/>
    <w:rsid w:val="002A73F0"/>
    <w:rsid w:val="002B4661"/>
    <w:rsid w:val="002B6EF1"/>
    <w:rsid w:val="002C3EEC"/>
    <w:rsid w:val="002C5708"/>
    <w:rsid w:val="002C5DF3"/>
    <w:rsid w:val="002C7198"/>
    <w:rsid w:val="002D0FC0"/>
    <w:rsid w:val="002D135D"/>
    <w:rsid w:val="002D60B7"/>
    <w:rsid w:val="002D7137"/>
    <w:rsid w:val="002D7646"/>
    <w:rsid w:val="002D76C4"/>
    <w:rsid w:val="002D7BEC"/>
    <w:rsid w:val="002D7D4B"/>
    <w:rsid w:val="002E17FB"/>
    <w:rsid w:val="002E51BC"/>
    <w:rsid w:val="002E60DB"/>
    <w:rsid w:val="002E6C8A"/>
    <w:rsid w:val="002F3EAE"/>
    <w:rsid w:val="002F4016"/>
    <w:rsid w:val="002F43E8"/>
    <w:rsid w:val="002F47D4"/>
    <w:rsid w:val="002F491F"/>
    <w:rsid w:val="002F6565"/>
    <w:rsid w:val="002F7AEF"/>
    <w:rsid w:val="002F7D43"/>
    <w:rsid w:val="00300491"/>
    <w:rsid w:val="003006E4"/>
    <w:rsid w:val="003019F2"/>
    <w:rsid w:val="00302920"/>
    <w:rsid w:val="003042BF"/>
    <w:rsid w:val="00304455"/>
    <w:rsid w:val="00306324"/>
    <w:rsid w:val="0030634E"/>
    <w:rsid w:val="00310A75"/>
    <w:rsid w:val="0031172A"/>
    <w:rsid w:val="00315F62"/>
    <w:rsid w:val="00321A80"/>
    <w:rsid w:val="00322543"/>
    <w:rsid w:val="003239E9"/>
    <w:rsid w:val="00324E78"/>
    <w:rsid w:val="0032597B"/>
    <w:rsid w:val="00325C19"/>
    <w:rsid w:val="00326503"/>
    <w:rsid w:val="00326603"/>
    <w:rsid w:val="00327DA4"/>
    <w:rsid w:val="003306B9"/>
    <w:rsid w:val="00331AFB"/>
    <w:rsid w:val="00331E41"/>
    <w:rsid w:val="003329DF"/>
    <w:rsid w:val="003335A3"/>
    <w:rsid w:val="00333839"/>
    <w:rsid w:val="003369AB"/>
    <w:rsid w:val="00340C2E"/>
    <w:rsid w:val="0034108A"/>
    <w:rsid w:val="00341880"/>
    <w:rsid w:val="003477C3"/>
    <w:rsid w:val="00350895"/>
    <w:rsid w:val="00350E03"/>
    <w:rsid w:val="00351575"/>
    <w:rsid w:val="003542BA"/>
    <w:rsid w:val="003548C3"/>
    <w:rsid w:val="00354B4B"/>
    <w:rsid w:val="00356B72"/>
    <w:rsid w:val="00360286"/>
    <w:rsid w:val="00360A83"/>
    <w:rsid w:val="00360E43"/>
    <w:rsid w:val="00364DC6"/>
    <w:rsid w:val="00366504"/>
    <w:rsid w:val="00372D56"/>
    <w:rsid w:val="00375CD1"/>
    <w:rsid w:val="003807A5"/>
    <w:rsid w:val="003816C5"/>
    <w:rsid w:val="00382D81"/>
    <w:rsid w:val="00385A29"/>
    <w:rsid w:val="00391AEE"/>
    <w:rsid w:val="00394B72"/>
    <w:rsid w:val="003955F6"/>
    <w:rsid w:val="00396C6C"/>
    <w:rsid w:val="003A3615"/>
    <w:rsid w:val="003A4DE4"/>
    <w:rsid w:val="003A6845"/>
    <w:rsid w:val="003A73E6"/>
    <w:rsid w:val="003A7C6F"/>
    <w:rsid w:val="003B15D6"/>
    <w:rsid w:val="003B188D"/>
    <w:rsid w:val="003B3197"/>
    <w:rsid w:val="003B66B4"/>
    <w:rsid w:val="003B6845"/>
    <w:rsid w:val="003C0438"/>
    <w:rsid w:val="003C2B49"/>
    <w:rsid w:val="003C4DE2"/>
    <w:rsid w:val="003C7737"/>
    <w:rsid w:val="003D2310"/>
    <w:rsid w:val="003D3423"/>
    <w:rsid w:val="003D5FE4"/>
    <w:rsid w:val="003D6FF8"/>
    <w:rsid w:val="003E20E8"/>
    <w:rsid w:val="003F07B3"/>
    <w:rsid w:val="003F0A84"/>
    <w:rsid w:val="003F12AC"/>
    <w:rsid w:val="003F1C7D"/>
    <w:rsid w:val="003F28AE"/>
    <w:rsid w:val="003F3390"/>
    <w:rsid w:val="003F54BC"/>
    <w:rsid w:val="004011DD"/>
    <w:rsid w:val="004018CC"/>
    <w:rsid w:val="00402A03"/>
    <w:rsid w:val="00402C0C"/>
    <w:rsid w:val="00404411"/>
    <w:rsid w:val="00405872"/>
    <w:rsid w:val="00407A18"/>
    <w:rsid w:val="00407ADB"/>
    <w:rsid w:val="00407EB1"/>
    <w:rsid w:val="00410381"/>
    <w:rsid w:val="0041490A"/>
    <w:rsid w:val="00414D2E"/>
    <w:rsid w:val="004157B2"/>
    <w:rsid w:val="0041704C"/>
    <w:rsid w:val="00420769"/>
    <w:rsid w:val="0042343E"/>
    <w:rsid w:val="004249BF"/>
    <w:rsid w:val="0042585A"/>
    <w:rsid w:val="004262C4"/>
    <w:rsid w:val="004269F0"/>
    <w:rsid w:val="00430793"/>
    <w:rsid w:val="004308CC"/>
    <w:rsid w:val="00432CDB"/>
    <w:rsid w:val="00434DAE"/>
    <w:rsid w:val="00434E21"/>
    <w:rsid w:val="00435AC7"/>
    <w:rsid w:val="00435E16"/>
    <w:rsid w:val="004412B3"/>
    <w:rsid w:val="00447467"/>
    <w:rsid w:val="00447602"/>
    <w:rsid w:val="004508FB"/>
    <w:rsid w:val="00454004"/>
    <w:rsid w:val="00455A7D"/>
    <w:rsid w:val="004565A3"/>
    <w:rsid w:val="00460FAC"/>
    <w:rsid w:val="00463800"/>
    <w:rsid w:val="0046729B"/>
    <w:rsid w:val="004735D0"/>
    <w:rsid w:val="004740D0"/>
    <w:rsid w:val="004741D4"/>
    <w:rsid w:val="00475C46"/>
    <w:rsid w:val="004775DA"/>
    <w:rsid w:val="00481AEC"/>
    <w:rsid w:val="0048218E"/>
    <w:rsid w:val="004823B7"/>
    <w:rsid w:val="00482877"/>
    <w:rsid w:val="004837FD"/>
    <w:rsid w:val="00484294"/>
    <w:rsid w:val="00484610"/>
    <w:rsid w:val="004848D4"/>
    <w:rsid w:val="0048500F"/>
    <w:rsid w:val="0048587D"/>
    <w:rsid w:val="0048660F"/>
    <w:rsid w:val="00490253"/>
    <w:rsid w:val="00494B7B"/>
    <w:rsid w:val="00495556"/>
    <w:rsid w:val="00496849"/>
    <w:rsid w:val="004A12B9"/>
    <w:rsid w:val="004A6F8D"/>
    <w:rsid w:val="004B0783"/>
    <w:rsid w:val="004B39AC"/>
    <w:rsid w:val="004B4628"/>
    <w:rsid w:val="004B5311"/>
    <w:rsid w:val="004B6345"/>
    <w:rsid w:val="004B6351"/>
    <w:rsid w:val="004C5075"/>
    <w:rsid w:val="004C6D39"/>
    <w:rsid w:val="004D4D48"/>
    <w:rsid w:val="004D6864"/>
    <w:rsid w:val="004D6C1C"/>
    <w:rsid w:val="004E08F6"/>
    <w:rsid w:val="004E3FB9"/>
    <w:rsid w:val="004E409B"/>
    <w:rsid w:val="004E502B"/>
    <w:rsid w:val="004E6D45"/>
    <w:rsid w:val="004E7795"/>
    <w:rsid w:val="004F11CC"/>
    <w:rsid w:val="004F4028"/>
    <w:rsid w:val="004F625B"/>
    <w:rsid w:val="004F6459"/>
    <w:rsid w:val="00507BFC"/>
    <w:rsid w:val="00510940"/>
    <w:rsid w:val="00510CA5"/>
    <w:rsid w:val="005116C4"/>
    <w:rsid w:val="005142A9"/>
    <w:rsid w:val="0051675A"/>
    <w:rsid w:val="00517C94"/>
    <w:rsid w:val="0052136B"/>
    <w:rsid w:val="00522EBE"/>
    <w:rsid w:val="00524756"/>
    <w:rsid w:val="00524879"/>
    <w:rsid w:val="00526208"/>
    <w:rsid w:val="00532177"/>
    <w:rsid w:val="00532FE8"/>
    <w:rsid w:val="00535F8F"/>
    <w:rsid w:val="00537075"/>
    <w:rsid w:val="00540D4F"/>
    <w:rsid w:val="0054117C"/>
    <w:rsid w:val="005431A1"/>
    <w:rsid w:val="00546144"/>
    <w:rsid w:val="00550656"/>
    <w:rsid w:val="00550CDE"/>
    <w:rsid w:val="005512A8"/>
    <w:rsid w:val="00553337"/>
    <w:rsid w:val="00553B3C"/>
    <w:rsid w:val="00553E77"/>
    <w:rsid w:val="00554762"/>
    <w:rsid w:val="00554A7E"/>
    <w:rsid w:val="00554D89"/>
    <w:rsid w:val="00555E71"/>
    <w:rsid w:val="00556BCE"/>
    <w:rsid w:val="00561FD9"/>
    <w:rsid w:val="005629FC"/>
    <w:rsid w:val="00565F4D"/>
    <w:rsid w:val="005673E6"/>
    <w:rsid w:val="00567838"/>
    <w:rsid w:val="00571849"/>
    <w:rsid w:val="00573273"/>
    <w:rsid w:val="00573D30"/>
    <w:rsid w:val="005754D9"/>
    <w:rsid w:val="00576E18"/>
    <w:rsid w:val="0058092F"/>
    <w:rsid w:val="005856A9"/>
    <w:rsid w:val="00586659"/>
    <w:rsid w:val="005866CD"/>
    <w:rsid w:val="00586D12"/>
    <w:rsid w:val="00594631"/>
    <w:rsid w:val="005948B4"/>
    <w:rsid w:val="00594C93"/>
    <w:rsid w:val="00596F00"/>
    <w:rsid w:val="00597A75"/>
    <w:rsid w:val="005A0BEB"/>
    <w:rsid w:val="005A2EC8"/>
    <w:rsid w:val="005A3278"/>
    <w:rsid w:val="005A4AF0"/>
    <w:rsid w:val="005B510D"/>
    <w:rsid w:val="005B5360"/>
    <w:rsid w:val="005B55B8"/>
    <w:rsid w:val="005B70FC"/>
    <w:rsid w:val="005C45EF"/>
    <w:rsid w:val="005D354F"/>
    <w:rsid w:val="005D3C5A"/>
    <w:rsid w:val="005D4639"/>
    <w:rsid w:val="005D49D3"/>
    <w:rsid w:val="005E1613"/>
    <w:rsid w:val="005E16D6"/>
    <w:rsid w:val="005E6163"/>
    <w:rsid w:val="005E6188"/>
    <w:rsid w:val="005F25BF"/>
    <w:rsid w:val="005F45D3"/>
    <w:rsid w:val="006004DF"/>
    <w:rsid w:val="00602956"/>
    <w:rsid w:val="00602D88"/>
    <w:rsid w:val="00603E3F"/>
    <w:rsid w:val="00607BC8"/>
    <w:rsid w:val="00607D68"/>
    <w:rsid w:val="00612D0C"/>
    <w:rsid w:val="00613A65"/>
    <w:rsid w:val="00614003"/>
    <w:rsid w:val="00620F1C"/>
    <w:rsid w:val="00621482"/>
    <w:rsid w:val="00621BBF"/>
    <w:rsid w:val="00622C60"/>
    <w:rsid w:val="00627536"/>
    <w:rsid w:val="00633AE0"/>
    <w:rsid w:val="0063519F"/>
    <w:rsid w:val="00637506"/>
    <w:rsid w:val="00640F69"/>
    <w:rsid w:val="0064188B"/>
    <w:rsid w:val="0064298E"/>
    <w:rsid w:val="006436F4"/>
    <w:rsid w:val="00644A85"/>
    <w:rsid w:val="00644CE9"/>
    <w:rsid w:val="00647BAA"/>
    <w:rsid w:val="00650816"/>
    <w:rsid w:val="00651242"/>
    <w:rsid w:val="0065266C"/>
    <w:rsid w:val="00653D6E"/>
    <w:rsid w:val="00655185"/>
    <w:rsid w:val="00656A61"/>
    <w:rsid w:val="00660BBD"/>
    <w:rsid w:val="00663DC7"/>
    <w:rsid w:val="006652FD"/>
    <w:rsid w:val="00667A1B"/>
    <w:rsid w:val="00667F33"/>
    <w:rsid w:val="00673F21"/>
    <w:rsid w:val="00674F16"/>
    <w:rsid w:val="00677117"/>
    <w:rsid w:val="0068372B"/>
    <w:rsid w:val="00683F26"/>
    <w:rsid w:val="00686B6B"/>
    <w:rsid w:val="006934E7"/>
    <w:rsid w:val="00695459"/>
    <w:rsid w:val="00695FAF"/>
    <w:rsid w:val="006972F9"/>
    <w:rsid w:val="006979CB"/>
    <w:rsid w:val="006A111D"/>
    <w:rsid w:val="006A2005"/>
    <w:rsid w:val="006A2814"/>
    <w:rsid w:val="006A629B"/>
    <w:rsid w:val="006A70CF"/>
    <w:rsid w:val="006A7D1A"/>
    <w:rsid w:val="006B2969"/>
    <w:rsid w:val="006B3113"/>
    <w:rsid w:val="006B386C"/>
    <w:rsid w:val="006B54EC"/>
    <w:rsid w:val="006B54FA"/>
    <w:rsid w:val="006B5CF9"/>
    <w:rsid w:val="006B7967"/>
    <w:rsid w:val="006C06AC"/>
    <w:rsid w:val="006C09CF"/>
    <w:rsid w:val="006C1157"/>
    <w:rsid w:val="006C174C"/>
    <w:rsid w:val="006C1D67"/>
    <w:rsid w:val="006C2910"/>
    <w:rsid w:val="006C6E99"/>
    <w:rsid w:val="006C705F"/>
    <w:rsid w:val="006D19D7"/>
    <w:rsid w:val="006D4895"/>
    <w:rsid w:val="006D5F8A"/>
    <w:rsid w:val="006E0731"/>
    <w:rsid w:val="006E24A3"/>
    <w:rsid w:val="006E2B35"/>
    <w:rsid w:val="006E2C3E"/>
    <w:rsid w:val="006E3296"/>
    <w:rsid w:val="006E4F17"/>
    <w:rsid w:val="006E6EB1"/>
    <w:rsid w:val="006E7537"/>
    <w:rsid w:val="006E7752"/>
    <w:rsid w:val="006F1E9E"/>
    <w:rsid w:val="006F323A"/>
    <w:rsid w:val="006F4296"/>
    <w:rsid w:val="006F46DD"/>
    <w:rsid w:val="006F5468"/>
    <w:rsid w:val="007013C5"/>
    <w:rsid w:val="0070494D"/>
    <w:rsid w:val="0070496E"/>
    <w:rsid w:val="00705434"/>
    <w:rsid w:val="00705E10"/>
    <w:rsid w:val="007060D9"/>
    <w:rsid w:val="0070777C"/>
    <w:rsid w:val="007078DE"/>
    <w:rsid w:val="00707E86"/>
    <w:rsid w:val="0071419B"/>
    <w:rsid w:val="00714744"/>
    <w:rsid w:val="0072506C"/>
    <w:rsid w:val="007254D5"/>
    <w:rsid w:val="007255C9"/>
    <w:rsid w:val="0072677B"/>
    <w:rsid w:val="00727815"/>
    <w:rsid w:val="0073520C"/>
    <w:rsid w:val="00735ADA"/>
    <w:rsid w:val="00736BA5"/>
    <w:rsid w:val="00740EF1"/>
    <w:rsid w:val="007410C7"/>
    <w:rsid w:val="00741AA8"/>
    <w:rsid w:val="0074346C"/>
    <w:rsid w:val="00743BB7"/>
    <w:rsid w:val="00744A0B"/>
    <w:rsid w:val="007452B0"/>
    <w:rsid w:val="00751256"/>
    <w:rsid w:val="00751C38"/>
    <w:rsid w:val="0075457D"/>
    <w:rsid w:val="007552D5"/>
    <w:rsid w:val="007560A4"/>
    <w:rsid w:val="007572DC"/>
    <w:rsid w:val="00757B57"/>
    <w:rsid w:val="00760318"/>
    <w:rsid w:val="00761D2F"/>
    <w:rsid w:val="007748D1"/>
    <w:rsid w:val="00775691"/>
    <w:rsid w:val="00776A52"/>
    <w:rsid w:val="00776BB5"/>
    <w:rsid w:val="007813EF"/>
    <w:rsid w:val="0078147A"/>
    <w:rsid w:val="007826A3"/>
    <w:rsid w:val="0078439D"/>
    <w:rsid w:val="00787924"/>
    <w:rsid w:val="00791E67"/>
    <w:rsid w:val="0079342A"/>
    <w:rsid w:val="00793FCA"/>
    <w:rsid w:val="00797F08"/>
    <w:rsid w:val="007A0017"/>
    <w:rsid w:val="007A1A58"/>
    <w:rsid w:val="007A1BDB"/>
    <w:rsid w:val="007A201F"/>
    <w:rsid w:val="007A34DB"/>
    <w:rsid w:val="007A3A70"/>
    <w:rsid w:val="007A53BD"/>
    <w:rsid w:val="007A6E22"/>
    <w:rsid w:val="007B00EE"/>
    <w:rsid w:val="007B1924"/>
    <w:rsid w:val="007B201A"/>
    <w:rsid w:val="007B30CF"/>
    <w:rsid w:val="007B4696"/>
    <w:rsid w:val="007B7AB3"/>
    <w:rsid w:val="007B7B2F"/>
    <w:rsid w:val="007C11BD"/>
    <w:rsid w:val="007C2747"/>
    <w:rsid w:val="007C3536"/>
    <w:rsid w:val="007C78AB"/>
    <w:rsid w:val="007D223F"/>
    <w:rsid w:val="007D22C3"/>
    <w:rsid w:val="007D26BB"/>
    <w:rsid w:val="007D320E"/>
    <w:rsid w:val="007D3839"/>
    <w:rsid w:val="007D562A"/>
    <w:rsid w:val="007D67EA"/>
    <w:rsid w:val="007D6E34"/>
    <w:rsid w:val="007D7A24"/>
    <w:rsid w:val="007E020A"/>
    <w:rsid w:val="007E1462"/>
    <w:rsid w:val="007E242F"/>
    <w:rsid w:val="007E5A47"/>
    <w:rsid w:val="007F088E"/>
    <w:rsid w:val="007F129C"/>
    <w:rsid w:val="007F25B9"/>
    <w:rsid w:val="007F2860"/>
    <w:rsid w:val="007F3455"/>
    <w:rsid w:val="007F50DD"/>
    <w:rsid w:val="007F6921"/>
    <w:rsid w:val="00802E0C"/>
    <w:rsid w:val="00806683"/>
    <w:rsid w:val="0080799C"/>
    <w:rsid w:val="00813E0F"/>
    <w:rsid w:val="00820325"/>
    <w:rsid w:val="00824A11"/>
    <w:rsid w:val="008266BC"/>
    <w:rsid w:val="00826C0E"/>
    <w:rsid w:val="008315C1"/>
    <w:rsid w:val="00832308"/>
    <w:rsid w:val="00833FFD"/>
    <w:rsid w:val="0083427D"/>
    <w:rsid w:val="0083509B"/>
    <w:rsid w:val="0083691F"/>
    <w:rsid w:val="008406F1"/>
    <w:rsid w:val="00841081"/>
    <w:rsid w:val="00842967"/>
    <w:rsid w:val="0084624A"/>
    <w:rsid w:val="0084745F"/>
    <w:rsid w:val="008476D6"/>
    <w:rsid w:val="00850DC5"/>
    <w:rsid w:val="008519A1"/>
    <w:rsid w:val="00852A7B"/>
    <w:rsid w:val="008551C2"/>
    <w:rsid w:val="00855F97"/>
    <w:rsid w:val="00856986"/>
    <w:rsid w:val="00867C82"/>
    <w:rsid w:val="00871234"/>
    <w:rsid w:val="008727FE"/>
    <w:rsid w:val="00875A7F"/>
    <w:rsid w:val="008779D9"/>
    <w:rsid w:val="00877FA2"/>
    <w:rsid w:val="00880110"/>
    <w:rsid w:val="00880947"/>
    <w:rsid w:val="00882027"/>
    <w:rsid w:val="00882BB1"/>
    <w:rsid w:val="0088330B"/>
    <w:rsid w:val="00884D2E"/>
    <w:rsid w:val="0088716F"/>
    <w:rsid w:val="008874DA"/>
    <w:rsid w:val="00887D43"/>
    <w:rsid w:val="008963E8"/>
    <w:rsid w:val="00897120"/>
    <w:rsid w:val="0089714B"/>
    <w:rsid w:val="008A02CE"/>
    <w:rsid w:val="008A06DF"/>
    <w:rsid w:val="008A2E40"/>
    <w:rsid w:val="008A312F"/>
    <w:rsid w:val="008A381D"/>
    <w:rsid w:val="008A5088"/>
    <w:rsid w:val="008A64B5"/>
    <w:rsid w:val="008B2634"/>
    <w:rsid w:val="008B34F3"/>
    <w:rsid w:val="008B3B13"/>
    <w:rsid w:val="008B60FA"/>
    <w:rsid w:val="008B677C"/>
    <w:rsid w:val="008B6D42"/>
    <w:rsid w:val="008C0A6E"/>
    <w:rsid w:val="008C187A"/>
    <w:rsid w:val="008C2EFB"/>
    <w:rsid w:val="008C541A"/>
    <w:rsid w:val="008D0BEB"/>
    <w:rsid w:val="008D0C44"/>
    <w:rsid w:val="008D26A1"/>
    <w:rsid w:val="008D3198"/>
    <w:rsid w:val="008D4B3F"/>
    <w:rsid w:val="008E1424"/>
    <w:rsid w:val="008E1668"/>
    <w:rsid w:val="008E3FF6"/>
    <w:rsid w:val="008F45C4"/>
    <w:rsid w:val="008F62B6"/>
    <w:rsid w:val="00901567"/>
    <w:rsid w:val="00901855"/>
    <w:rsid w:val="00902D2F"/>
    <w:rsid w:val="009036BC"/>
    <w:rsid w:val="00903824"/>
    <w:rsid w:val="00904137"/>
    <w:rsid w:val="00913304"/>
    <w:rsid w:val="0091452C"/>
    <w:rsid w:val="00914735"/>
    <w:rsid w:val="00915D41"/>
    <w:rsid w:val="0092228E"/>
    <w:rsid w:val="009235B6"/>
    <w:rsid w:val="009246B6"/>
    <w:rsid w:val="0093052D"/>
    <w:rsid w:val="009313AA"/>
    <w:rsid w:val="009319A9"/>
    <w:rsid w:val="009331FF"/>
    <w:rsid w:val="00933C1C"/>
    <w:rsid w:val="00934EF5"/>
    <w:rsid w:val="0093551F"/>
    <w:rsid w:val="009366AB"/>
    <w:rsid w:val="009368A3"/>
    <w:rsid w:val="00936D38"/>
    <w:rsid w:val="00940B28"/>
    <w:rsid w:val="00942829"/>
    <w:rsid w:val="00943FA6"/>
    <w:rsid w:val="009446F6"/>
    <w:rsid w:val="00945DD6"/>
    <w:rsid w:val="00947E69"/>
    <w:rsid w:val="00950346"/>
    <w:rsid w:val="00950A04"/>
    <w:rsid w:val="00950B21"/>
    <w:rsid w:val="00952001"/>
    <w:rsid w:val="00952B11"/>
    <w:rsid w:val="00953866"/>
    <w:rsid w:val="00953BE9"/>
    <w:rsid w:val="00954CC2"/>
    <w:rsid w:val="00956D07"/>
    <w:rsid w:val="00957BCA"/>
    <w:rsid w:val="00961C50"/>
    <w:rsid w:val="00964282"/>
    <w:rsid w:val="00965D7F"/>
    <w:rsid w:val="00970AEE"/>
    <w:rsid w:val="00970F5F"/>
    <w:rsid w:val="00971322"/>
    <w:rsid w:val="0097150F"/>
    <w:rsid w:val="00973295"/>
    <w:rsid w:val="00973C23"/>
    <w:rsid w:val="00973DEE"/>
    <w:rsid w:val="009748B6"/>
    <w:rsid w:val="009748BF"/>
    <w:rsid w:val="00975FC0"/>
    <w:rsid w:val="00976F3D"/>
    <w:rsid w:val="00983E1B"/>
    <w:rsid w:val="0098745E"/>
    <w:rsid w:val="00991A77"/>
    <w:rsid w:val="00992975"/>
    <w:rsid w:val="009949C9"/>
    <w:rsid w:val="00994DA2"/>
    <w:rsid w:val="00996C5E"/>
    <w:rsid w:val="00997804"/>
    <w:rsid w:val="009A02BE"/>
    <w:rsid w:val="009A1C7F"/>
    <w:rsid w:val="009A3AC7"/>
    <w:rsid w:val="009A4A9E"/>
    <w:rsid w:val="009A50FD"/>
    <w:rsid w:val="009A5BBC"/>
    <w:rsid w:val="009A7437"/>
    <w:rsid w:val="009B031B"/>
    <w:rsid w:val="009B341B"/>
    <w:rsid w:val="009B5632"/>
    <w:rsid w:val="009C1547"/>
    <w:rsid w:val="009C4CBF"/>
    <w:rsid w:val="009C63B9"/>
    <w:rsid w:val="009D12A9"/>
    <w:rsid w:val="009D211D"/>
    <w:rsid w:val="009D5D03"/>
    <w:rsid w:val="009E1343"/>
    <w:rsid w:val="009E25E1"/>
    <w:rsid w:val="009F471F"/>
    <w:rsid w:val="009F664E"/>
    <w:rsid w:val="00A0740B"/>
    <w:rsid w:val="00A1029A"/>
    <w:rsid w:val="00A10DCB"/>
    <w:rsid w:val="00A1173F"/>
    <w:rsid w:val="00A12378"/>
    <w:rsid w:val="00A24741"/>
    <w:rsid w:val="00A2490B"/>
    <w:rsid w:val="00A26CC3"/>
    <w:rsid w:val="00A320E5"/>
    <w:rsid w:val="00A35097"/>
    <w:rsid w:val="00A40A08"/>
    <w:rsid w:val="00A4145D"/>
    <w:rsid w:val="00A41DA1"/>
    <w:rsid w:val="00A4266E"/>
    <w:rsid w:val="00A4443B"/>
    <w:rsid w:val="00A44F43"/>
    <w:rsid w:val="00A45687"/>
    <w:rsid w:val="00A45C75"/>
    <w:rsid w:val="00A46B7A"/>
    <w:rsid w:val="00A53BF6"/>
    <w:rsid w:val="00A5511B"/>
    <w:rsid w:val="00A5594F"/>
    <w:rsid w:val="00A61858"/>
    <w:rsid w:val="00A61CA6"/>
    <w:rsid w:val="00A62223"/>
    <w:rsid w:val="00A62C91"/>
    <w:rsid w:val="00A65222"/>
    <w:rsid w:val="00A6617B"/>
    <w:rsid w:val="00A67A2C"/>
    <w:rsid w:val="00A70588"/>
    <w:rsid w:val="00A72019"/>
    <w:rsid w:val="00A7276F"/>
    <w:rsid w:val="00A73BFF"/>
    <w:rsid w:val="00A73DC0"/>
    <w:rsid w:val="00A7643B"/>
    <w:rsid w:val="00A80479"/>
    <w:rsid w:val="00A8386C"/>
    <w:rsid w:val="00A839E2"/>
    <w:rsid w:val="00A869D2"/>
    <w:rsid w:val="00A87E90"/>
    <w:rsid w:val="00A90BF7"/>
    <w:rsid w:val="00A91BDD"/>
    <w:rsid w:val="00A91ECF"/>
    <w:rsid w:val="00A94A6E"/>
    <w:rsid w:val="00A95681"/>
    <w:rsid w:val="00A97804"/>
    <w:rsid w:val="00AA0FD1"/>
    <w:rsid w:val="00AA2651"/>
    <w:rsid w:val="00AA3B60"/>
    <w:rsid w:val="00AB0D0D"/>
    <w:rsid w:val="00AB0DC8"/>
    <w:rsid w:val="00AB294B"/>
    <w:rsid w:val="00AB3034"/>
    <w:rsid w:val="00AB41A1"/>
    <w:rsid w:val="00AB73BB"/>
    <w:rsid w:val="00AC1DE5"/>
    <w:rsid w:val="00AC32E5"/>
    <w:rsid w:val="00AC3646"/>
    <w:rsid w:val="00AC64B9"/>
    <w:rsid w:val="00AC6BFC"/>
    <w:rsid w:val="00AC7D61"/>
    <w:rsid w:val="00AD0B3A"/>
    <w:rsid w:val="00AD5E9F"/>
    <w:rsid w:val="00AD76C7"/>
    <w:rsid w:val="00AE120D"/>
    <w:rsid w:val="00AE2F82"/>
    <w:rsid w:val="00AE43DE"/>
    <w:rsid w:val="00AE4F21"/>
    <w:rsid w:val="00AF0E56"/>
    <w:rsid w:val="00AF2380"/>
    <w:rsid w:val="00AF4C3F"/>
    <w:rsid w:val="00B01A20"/>
    <w:rsid w:val="00B13C36"/>
    <w:rsid w:val="00B147DB"/>
    <w:rsid w:val="00B16DE6"/>
    <w:rsid w:val="00B22479"/>
    <w:rsid w:val="00B22F2B"/>
    <w:rsid w:val="00B30AE5"/>
    <w:rsid w:val="00B33FFC"/>
    <w:rsid w:val="00B37CA6"/>
    <w:rsid w:val="00B40E67"/>
    <w:rsid w:val="00B42965"/>
    <w:rsid w:val="00B4340C"/>
    <w:rsid w:val="00B43D1E"/>
    <w:rsid w:val="00B44E24"/>
    <w:rsid w:val="00B45017"/>
    <w:rsid w:val="00B453D5"/>
    <w:rsid w:val="00B45DD7"/>
    <w:rsid w:val="00B46E00"/>
    <w:rsid w:val="00B5413D"/>
    <w:rsid w:val="00B543EE"/>
    <w:rsid w:val="00B55185"/>
    <w:rsid w:val="00B563F8"/>
    <w:rsid w:val="00B57CE6"/>
    <w:rsid w:val="00B6159D"/>
    <w:rsid w:val="00B61D8C"/>
    <w:rsid w:val="00B62931"/>
    <w:rsid w:val="00B711D7"/>
    <w:rsid w:val="00B71C9D"/>
    <w:rsid w:val="00B7410F"/>
    <w:rsid w:val="00B7414B"/>
    <w:rsid w:val="00B7567B"/>
    <w:rsid w:val="00B76AF2"/>
    <w:rsid w:val="00B800D9"/>
    <w:rsid w:val="00B946E8"/>
    <w:rsid w:val="00B9488E"/>
    <w:rsid w:val="00B95017"/>
    <w:rsid w:val="00B961BA"/>
    <w:rsid w:val="00B97622"/>
    <w:rsid w:val="00B97D41"/>
    <w:rsid w:val="00BA1471"/>
    <w:rsid w:val="00BA5C20"/>
    <w:rsid w:val="00BA7E35"/>
    <w:rsid w:val="00BB1DDB"/>
    <w:rsid w:val="00BB23AD"/>
    <w:rsid w:val="00BB2FF1"/>
    <w:rsid w:val="00BB3089"/>
    <w:rsid w:val="00BB308E"/>
    <w:rsid w:val="00BB54F0"/>
    <w:rsid w:val="00BB5939"/>
    <w:rsid w:val="00BB5BCF"/>
    <w:rsid w:val="00BC19A8"/>
    <w:rsid w:val="00BC3C8C"/>
    <w:rsid w:val="00BD08C4"/>
    <w:rsid w:val="00BD4E96"/>
    <w:rsid w:val="00BE1B18"/>
    <w:rsid w:val="00BE3298"/>
    <w:rsid w:val="00BE537C"/>
    <w:rsid w:val="00BE5D11"/>
    <w:rsid w:val="00BE60D7"/>
    <w:rsid w:val="00BE7768"/>
    <w:rsid w:val="00BF0F30"/>
    <w:rsid w:val="00BF5099"/>
    <w:rsid w:val="00BF5435"/>
    <w:rsid w:val="00BF643A"/>
    <w:rsid w:val="00C003FC"/>
    <w:rsid w:val="00C0474D"/>
    <w:rsid w:val="00C05261"/>
    <w:rsid w:val="00C053DA"/>
    <w:rsid w:val="00C05E24"/>
    <w:rsid w:val="00C06284"/>
    <w:rsid w:val="00C076AC"/>
    <w:rsid w:val="00C1233B"/>
    <w:rsid w:val="00C1414A"/>
    <w:rsid w:val="00C151A9"/>
    <w:rsid w:val="00C1676F"/>
    <w:rsid w:val="00C17241"/>
    <w:rsid w:val="00C17C02"/>
    <w:rsid w:val="00C2084B"/>
    <w:rsid w:val="00C22000"/>
    <w:rsid w:val="00C22ED9"/>
    <w:rsid w:val="00C245BA"/>
    <w:rsid w:val="00C24B07"/>
    <w:rsid w:val="00C33337"/>
    <w:rsid w:val="00C333D8"/>
    <w:rsid w:val="00C34D8B"/>
    <w:rsid w:val="00C360B4"/>
    <w:rsid w:val="00C4363F"/>
    <w:rsid w:val="00C47A1F"/>
    <w:rsid w:val="00C5231C"/>
    <w:rsid w:val="00C53C79"/>
    <w:rsid w:val="00C56A41"/>
    <w:rsid w:val="00C61EAE"/>
    <w:rsid w:val="00C6287A"/>
    <w:rsid w:val="00C64331"/>
    <w:rsid w:val="00C6698A"/>
    <w:rsid w:val="00C66EC3"/>
    <w:rsid w:val="00C732C2"/>
    <w:rsid w:val="00C7333B"/>
    <w:rsid w:val="00C73898"/>
    <w:rsid w:val="00C75707"/>
    <w:rsid w:val="00C75A8D"/>
    <w:rsid w:val="00C77E79"/>
    <w:rsid w:val="00C8209D"/>
    <w:rsid w:val="00C82A63"/>
    <w:rsid w:val="00C84229"/>
    <w:rsid w:val="00C84FFE"/>
    <w:rsid w:val="00C86038"/>
    <w:rsid w:val="00C9172C"/>
    <w:rsid w:val="00C93EEB"/>
    <w:rsid w:val="00C952FE"/>
    <w:rsid w:val="00C95311"/>
    <w:rsid w:val="00C96CF9"/>
    <w:rsid w:val="00C971A6"/>
    <w:rsid w:val="00C976B8"/>
    <w:rsid w:val="00CA1FAF"/>
    <w:rsid w:val="00CA3FD5"/>
    <w:rsid w:val="00CB2229"/>
    <w:rsid w:val="00CB27C4"/>
    <w:rsid w:val="00CB7164"/>
    <w:rsid w:val="00CC1368"/>
    <w:rsid w:val="00CC6291"/>
    <w:rsid w:val="00CC7025"/>
    <w:rsid w:val="00CD020B"/>
    <w:rsid w:val="00CD1263"/>
    <w:rsid w:val="00CD4015"/>
    <w:rsid w:val="00CD4134"/>
    <w:rsid w:val="00CD435B"/>
    <w:rsid w:val="00CD5C59"/>
    <w:rsid w:val="00CD632B"/>
    <w:rsid w:val="00CD6E56"/>
    <w:rsid w:val="00CD70C4"/>
    <w:rsid w:val="00CE0B11"/>
    <w:rsid w:val="00CE1FE3"/>
    <w:rsid w:val="00CE31CE"/>
    <w:rsid w:val="00CE333E"/>
    <w:rsid w:val="00CE3C87"/>
    <w:rsid w:val="00CE4C6D"/>
    <w:rsid w:val="00CE4C94"/>
    <w:rsid w:val="00CE4D7B"/>
    <w:rsid w:val="00CE67CA"/>
    <w:rsid w:val="00CE79F1"/>
    <w:rsid w:val="00CF0054"/>
    <w:rsid w:val="00CF1226"/>
    <w:rsid w:val="00CF3502"/>
    <w:rsid w:val="00CF3EC1"/>
    <w:rsid w:val="00D0090F"/>
    <w:rsid w:val="00D00922"/>
    <w:rsid w:val="00D0181A"/>
    <w:rsid w:val="00D02454"/>
    <w:rsid w:val="00D033C1"/>
    <w:rsid w:val="00D05BCD"/>
    <w:rsid w:val="00D05F4E"/>
    <w:rsid w:val="00D06C12"/>
    <w:rsid w:val="00D13BCB"/>
    <w:rsid w:val="00D13F16"/>
    <w:rsid w:val="00D15064"/>
    <w:rsid w:val="00D16DB0"/>
    <w:rsid w:val="00D17713"/>
    <w:rsid w:val="00D22DDD"/>
    <w:rsid w:val="00D23BC8"/>
    <w:rsid w:val="00D24B61"/>
    <w:rsid w:val="00D24C5F"/>
    <w:rsid w:val="00D24DB9"/>
    <w:rsid w:val="00D2532A"/>
    <w:rsid w:val="00D3062F"/>
    <w:rsid w:val="00D30FCD"/>
    <w:rsid w:val="00D40C15"/>
    <w:rsid w:val="00D45B2F"/>
    <w:rsid w:val="00D462ED"/>
    <w:rsid w:val="00D50610"/>
    <w:rsid w:val="00D50E33"/>
    <w:rsid w:val="00D56E49"/>
    <w:rsid w:val="00D574A4"/>
    <w:rsid w:val="00D60E35"/>
    <w:rsid w:val="00D617C7"/>
    <w:rsid w:val="00D61987"/>
    <w:rsid w:val="00D6461E"/>
    <w:rsid w:val="00D65BE8"/>
    <w:rsid w:val="00D67D51"/>
    <w:rsid w:val="00D67F2D"/>
    <w:rsid w:val="00D751B7"/>
    <w:rsid w:val="00D7576B"/>
    <w:rsid w:val="00D75A24"/>
    <w:rsid w:val="00D76C43"/>
    <w:rsid w:val="00D813D4"/>
    <w:rsid w:val="00D82624"/>
    <w:rsid w:val="00D83A39"/>
    <w:rsid w:val="00D8626A"/>
    <w:rsid w:val="00D905C3"/>
    <w:rsid w:val="00D9355F"/>
    <w:rsid w:val="00D94533"/>
    <w:rsid w:val="00D94C42"/>
    <w:rsid w:val="00D9560E"/>
    <w:rsid w:val="00D968BD"/>
    <w:rsid w:val="00DA111A"/>
    <w:rsid w:val="00DA3075"/>
    <w:rsid w:val="00DA310E"/>
    <w:rsid w:val="00DA321D"/>
    <w:rsid w:val="00DA6C40"/>
    <w:rsid w:val="00DA6CCB"/>
    <w:rsid w:val="00DB28C9"/>
    <w:rsid w:val="00DB57E1"/>
    <w:rsid w:val="00DB6BBB"/>
    <w:rsid w:val="00DB7F72"/>
    <w:rsid w:val="00DC2799"/>
    <w:rsid w:val="00DC5442"/>
    <w:rsid w:val="00DC5F38"/>
    <w:rsid w:val="00DC61DE"/>
    <w:rsid w:val="00DC77EE"/>
    <w:rsid w:val="00DD0348"/>
    <w:rsid w:val="00DD1AA7"/>
    <w:rsid w:val="00DD372B"/>
    <w:rsid w:val="00DE22E5"/>
    <w:rsid w:val="00DE30F3"/>
    <w:rsid w:val="00DE3403"/>
    <w:rsid w:val="00DE5CCC"/>
    <w:rsid w:val="00DE62F2"/>
    <w:rsid w:val="00DF0FB6"/>
    <w:rsid w:val="00DF212C"/>
    <w:rsid w:val="00DF3C2D"/>
    <w:rsid w:val="00DF4176"/>
    <w:rsid w:val="00DF63BF"/>
    <w:rsid w:val="00DF7675"/>
    <w:rsid w:val="00DF7778"/>
    <w:rsid w:val="00DF7D72"/>
    <w:rsid w:val="00E04980"/>
    <w:rsid w:val="00E053AC"/>
    <w:rsid w:val="00E07665"/>
    <w:rsid w:val="00E10066"/>
    <w:rsid w:val="00E11037"/>
    <w:rsid w:val="00E1419B"/>
    <w:rsid w:val="00E1583D"/>
    <w:rsid w:val="00E22D8E"/>
    <w:rsid w:val="00E238CA"/>
    <w:rsid w:val="00E25231"/>
    <w:rsid w:val="00E30218"/>
    <w:rsid w:val="00E30CC3"/>
    <w:rsid w:val="00E32E6B"/>
    <w:rsid w:val="00E35AEA"/>
    <w:rsid w:val="00E35FA5"/>
    <w:rsid w:val="00E370A2"/>
    <w:rsid w:val="00E40011"/>
    <w:rsid w:val="00E42232"/>
    <w:rsid w:val="00E46903"/>
    <w:rsid w:val="00E46B1E"/>
    <w:rsid w:val="00E52F6E"/>
    <w:rsid w:val="00E54704"/>
    <w:rsid w:val="00E62725"/>
    <w:rsid w:val="00E64563"/>
    <w:rsid w:val="00E6478C"/>
    <w:rsid w:val="00E66D42"/>
    <w:rsid w:val="00E67B4D"/>
    <w:rsid w:val="00E70EA7"/>
    <w:rsid w:val="00E80EDC"/>
    <w:rsid w:val="00E82B63"/>
    <w:rsid w:val="00E8366F"/>
    <w:rsid w:val="00E8368C"/>
    <w:rsid w:val="00E83C53"/>
    <w:rsid w:val="00E851AC"/>
    <w:rsid w:val="00E851B4"/>
    <w:rsid w:val="00E8681C"/>
    <w:rsid w:val="00E874E0"/>
    <w:rsid w:val="00E87CFF"/>
    <w:rsid w:val="00E90855"/>
    <w:rsid w:val="00E908A3"/>
    <w:rsid w:val="00E91FBB"/>
    <w:rsid w:val="00E91FDC"/>
    <w:rsid w:val="00E93045"/>
    <w:rsid w:val="00E9308F"/>
    <w:rsid w:val="00E94427"/>
    <w:rsid w:val="00EA2281"/>
    <w:rsid w:val="00EA4AEB"/>
    <w:rsid w:val="00EA77AF"/>
    <w:rsid w:val="00EB14D5"/>
    <w:rsid w:val="00EB2DB7"/>
    <w:rsid w:val="00EB440D"/>
    <w:rsid w:val="00EB46F9"/>
    <w:rsid w:val="00EB4FD3"/>
    <w:rsid w:val="00EB5019"/>
    <w:rsid w:val="00EB653F"/>
    <w:rsid w:val="00EC060A"/>
    <w:rsid w:val="00EC2C51"/>
    <w:rsid w:val="00ED0DD2"/>
    <w:rsid w:val="00ED22EC"/>
    <w:rsid w:val="00ED504F"/>
    <w:rsid w:val="00ED6C23"/>
    <w:rsid w:val="00EE04DD"/>
    <w:rsid w:val="00EE320B"/>
    <w:rsid w:val="00EE4475"/>
    <w:rsid w:val="00EF081C"/>
    <w:rsid w:val="00EF0F3E"/>
    <w:rsid w:val="00EF4AD2"/>
    <w:rsid w:val="00EF6E70"/>
    <w:rsid w:val="00EF79AE"/>
    <w:rsid w:val="00F02CE9"/>
    <w:rsid w:val="00F02CEB"/>
    <w:rsid w:val="00F03894"/>
    <w:rsid w:val="00F062D9"/>
    <w:rsid w:val="00F127D5"/>
    <w:rsid w:val="00F12855"/>
    <w:rsid w:val="00F13E51"/>
    <w:rsid w:val="00F20CB4"/>
    <w:rsid w:val="00F2169D"/>
    <w:rsid w:val="00F22208"/>
    <w:rsid w:val="00F2236D"/>
    <w:rsid w:val="00F2569F"/>
    <w:rsid w:val="00F25BF0"/>
    <w:rsid w:val="00F262C4"/>
    <w:rsid w:val="00F34DEE"/>
    <w:rsid w:val="00F35B2C"/>
    <w:rsid w:val="00F46F84"/>
    <w:rsid w:val="00F55C97"/>
    <w:rsid w:val="00F55FA1"/>
    <w:rsid w:val="00F5675C"/>
    <w:rsid w:val="00F63FF2"/>
    <w:rsid w:val="00F64351"/>
    <w:rsid w:val="00F65F98"/>
    <w:rsid w:val="00F704C0"/>
    <w:rsid w:val="00F73B3A"/>
    <w:rsid w:val="00F80072"/>
    <w:rsid w:val="00F805BB"/>
    <w:rsid w:val="00F851BD"/>
    <w:rsid w:val="00F869EA"/>
    <w:rsid w:val="00F93093"/>
    <w:rsid w:val="00F94688"/>
    <w:rsid w:val="00FA283E"/>
    <w:rsid w:val="00FA3AE6"/>
    <w:rsid w:val="00FA4513"/>
    <w:rsid w:val="00FA45AE"/>
    <w:rsid w:val="00FA73D9"/>
    <w:rsid w:val="00FA7AD0"/>
    <w:rsid w:val="00FA7CB9"/>
    <w:rsid w:val="00FB0316"/>
    <w:rsid w:val="00FB0CAC"/>
    <w:rsid w:val="00FB24F2"/>
    <w:rsid w:val="00FB27BF"/>
    <w:rsid w:val="00FB38E5"/>
    <w:rsid w:val="00FB72C0"/>
    <w:rsid w:val="00FB7736"/>
    <w:rsid w:val="00FC15CA"/>
    <w:rsid w:val="00FC34E9"/>
    <w:rsid w:val="00FC3798"/>
    <w:rsid w:val="00FC42AF"/>
    <w:rsid w:val="00FC4B8A"/>
    <w:rsid w:val="00FC4C1F"/>
    <w:rsid w:val="00FC6CFE"/>
    <w:rsid w:val="00FC70D3"/>
    <w:rsid w:val="00FC72C4"/>
    <w:rsid w:val="00FD1A30"/>
    <w:rsid w:val="00FD1CF4"/>
    <w:rsid w:val="00FD2C25"/>
    <w:rsid w:val="00FD5B0B"/>
    <w:rsid w:val="00FD78BE"/>
    <w:rsid w:val="00FD7BFB"/>
    <w:rsid w:val="00FE1364"/>
    <w:rsid w:val="00FE1508"/>
    <w:rsid w:val="00FE4676"/>
    <w:rsid w:val="00FE48DB"/>
    <w:rsid w:val="00FE4D46"/>
    <w:rsid w:val="00FE4F5B"/>
    <w:rsid w:val="00FE4F8A"/>
    <w:rsid w:val="00FE5885"/>
    <w:rsid w:val="00FF1005"/>
    <w:rsid w:val="00FF421D"/>
    <w:rsid w:val="00FF76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106"/>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7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800D9"/>
    <w:pPr>
      <w:keepNext/>
      <w:keepLines/>
      <w:spacing w:before="480"/>
      <w:ind w:left="794" w:hanging="794"/>
      <w:outlineLvl w:val="0"/>
    </w:pPr>
    <w:rPr>
      <w:b/>
    </w:rPr>
  </w:style>
  <w:style w:type="paragraph" w:styleId="Heading2">
    <w:name w:val="heading 2"/>
    <w:basedOn w:val="Heading1"/>
    <w:next w:val="Normal"/>
    <w:qFormat/>
    <w:rsid w:val="00B800D9"/>
    <w:pPr>
      <w:spacing w:before="320"/>
      <w:outlineLvl w:val="1"/>
    </w:pPr>
  </w:style>
  <w:style w:type="paragraph" w:styleId="Heading3">
    <w:name w:val="heading 3"/>
    <w:basedOn w:val="Heading1"/>
    <w:next w:val="Normal"/>
    <w:qFormat/>
    <w:rsid w:val="00B800D9"/>
    <w:pPr>
      <w:spacing w:before="200"/>
      <w:outlineLvl w:val="2"/>
    </w:pPr>
  </w:style>
  <w:style w:type="paragraph" w:styleId="Heading4">
    <w:name w:val="heading 4"/>
    <w:basedOn w:val="Heading3"/>
    <w:next w:val="Normal"/>
    <w:qFormat/>
    <w:rsid w:val="00B800D9"/>
    <w:pPr>
      <w:tabs>
        <w:tab w:val="clear" w:pos="794"/>
        <w:tab w:val="left" w:pos="992"/>
      </w:tabs>
      <w:ind w:left="992" w:hanging="992"/>
      <w:outlineLvl w:val="3"/>
    </w:pPr>
  </w:style>
  <w:style w:type="paragraph" w:styleId="Heading5">
    <w:name w:val="heading 5"/>
    <w:basedOn w:val="Heading4"/>
    <w:next w:val="Normal"/>
    <w:qFormat/>
    <w:rsid w:val="00B800D9"/>
    <w:pPr>
      <w:outlineLvl w:val="4"/>
    </w:pPr>
  </w:style>
  <w:style w:type="paragraph" w:styleId="Heading6">
    <w:name w:val="heading 6"/>
    <w:basedOn w:val="Heading4"/>
    <w:next w:val="Normal"/>
    <w:qFormat/>
    <w:rsid w:val="00B800D9"/>
    <w:pPr>
      <w:tabs>
        <w:tab w:val="clear" w:pos="992"/>
        <w:tab w:val="clear" w:pos="1191"/>
      </w:tabs>
      <w:ind w:left="1588" w:hanging="1588"/>
      <w:outlineLvl w:val="5"/>
    </w:pPr>
  </w:style>
  <w:style w:type="paragraph" w:styleId="Heading7">
    <w:name w:val="heading 7"/>
    <w:basedOn w:val="Heading6"/>
    <w:next w:val="Normal"/>
    <w:qFormat/>
    <w:rsid w:val="00B800D9"/>
    <w:pPr>
      <w:outlineLvl w:val="6"/>
    </w:pPr>
  </w:style>
  <w:style w:type="paragraph" w:styleId="Heading8">
    <w:name w:val="heading 8"/>
    <w:basedOn w:val="Heading6"/>
    <w:next w:val="Normal"/>
    <w:qFormat/>
    <w:rsid w:val="00B800D9"/>
    <w:pPr>
      <w:outlineLvl w:val="7"/>
    </w:pPr>
  </w:style>
  <w:style w:type="paragraph" w:styleId="Heading9">
    <w:name w:val="heading 9"/>
    <w:basedOn w:val="Heading6"/>
    <w:next w:val="Normal"/>
    <w:qFormat/>
    <w:rsid w:val="00B800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800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800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0D9"/>
  </w:style>
  <w:style w:type="paragraph" w:customStyle="1" w:styleId="Headingb">
    <w:name w:val="Heading_b"/>
    <w:basedOn w:val="Heading3"/>
    <w:next w:val="Normal"/>
    <w:rsid w:val="00B800D9"/>
    <w:pPr>
      <w:spacing w:before="160"/>
      <w:ind w:left="0" w:firstLine="0"/>
      <w:outlineLvl w:val="9"/>
    </w:pPr>
  </w:style>
  <w:style w:type="paragraph" w:customStyle="1" w:styleId="Headingi">
    <w:name w:val="Heading_i"/>
    <w:basedOn w:val="Heading3"/>
    <w:next w:val="Normal"/>
    <w:rsid w:val="00B800D9"/>
    <w:pPr>
      <w:spacing w:before="160"/>
      <w:ind w:left="0" w:firstLine="0"/>
    </w:pPr>
    <w:rPr>
      <w:b w:val="0"/>
      <w:i/>
    </w:rPr>
  </w:style>
  <w:style w:type="character" w:customStyle="1" w:styleId="href">
    <w:name w:val="href"/>
    <w:basedOn w:val="DefaultParagraphFont"/>
    <w:rsid w:val="00B800D9"/>
  </w:style>
  <w:style w:type="paragraph" w:customStyle="1" w:styleId="enumlev1">
    <w:name w:val="enumlev1"/>
    <w:basedOn w:val="Normal"/>
    <w:rsid w:val="00B800D9"/>
    <w:pPr>
      <w:spacing w:before="80"/>
      <w:ind w:left="794" w:hanging="794"/>
    </w:pPr>
  </w:style>
  <w:style w:type="paragraph" w:customStyle="1" w:styleId="enumlev2">
    <w:name w:val="enumlev2"/>
    <w:basedOn w:val="enumlev1"/>
    <w:rsid w:val="00B800D9"/>
    <w:pPr>
      <w:ind w:left="1191" w:hanging="397"/>
    </w:pPr>
  </w:style>
  <w:style w:type="paragraph" w:customStyle="1" w:styleId="enumlev3">
    <w:name w:val="enumlev3"/>
    <w:basedOn w:val="enumlev2"/>
    <w:rsid w:val="00B800D9"/>
    <w:pPr>
      <w:ind w:left="1588"/>
    </w:pPr>
  </w:style>
  <w:style w:type="paragraph" w:customStyle="1" w:styleId="Normalaftertitle">
    <w:name w:val="Normal_after_title"/>
    <w:basedOn w:val="Normal"/>
    <w:next w:val="Normal"/>
    <w:rsid w:val="00B800D9"/>
    <w:pPr>
      <w:spacing w:before="320"/>
    </w:pPr>
  </w:style>
  <w:style w:type="paragraph" w:customStyle="1" w:styleId="Note">
    <w:name w:val="Note"/>
    <w:basedOn w:val="Normal"/>
    <w:rsid w:val="00B800D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800D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800D9"/>
    <w:pPr>
      <w:keepNext/>
      <w:keepLines/>
      <w:spacing w:before="240"/>
      <w:jc w:val="center"/>
    </w:pPr>
    <w:rPr>
      <w:b/>
      <w:sz w:val="28"/>
    </w:rPr>
  </w:style>
  <w:style w:type="paragraph" w:customStyle="1" w:styleId="Recref">
    <w:name w:val="Rec_ref"/>
    <w:basedOn w:val="Normal"/>
    <w:next w:val="Recdate"/>
    <w:rsid w:val="00B800D9"/>
    <w:pPr>
      <w:jc w:val="center"/>
    </w:pPr>
  </w:style>
  <w:style w:type="paragraph" w:customStyle="1" w:styleId="Recdate">
    <w:name w:val="Rec_date"/>
    <w:basedOn w:val="Recref"/>
    <w:next w:val="Normalaftertitle"/>
    <w:rsid w:val="00B800D9"/>
    <w:pPr>
      <w:jc w:val="right"/>
    </w:pPr>
  </w:style>
  <w:style w:type="paragraph" w:customStyle="1" w:styleId="HeadingSum">
    <w:name w:val="Heading_Sum"/>
    <w:basedOn w:val="Headingb"/>
    <w:next w:val="Normal"/>
    <w:rsid w:val="00B800D9"/>
    <w:pPr>
      <w:spacing w:before="240"/>
    </w:pPr>
    <w:rPr>
      <w:sz w:val="22"/>
      <w:lang w:val="es-ES_tradnl"/>
    </w:rPr>
  </w:style>
  <w:style w:type="paragraph" w:customStyle="1" w:styleId="AnnexNoTitle">
    <w:name w:val="Annex_NoTitle"/>
    <w:basedOn w:val="Normal"/>
    <w:next w:val="Normalaftertitle"/>
    <w:rsid w:val="00B800D9"/>
    <w:pPr>
      <w:keepNext/>
      <w:keepLines/>
      <w:spacing w:before="480" w:after="80"/>
      <w:jc w:val="center"/>
    </w:pPr>
    <w:rPr>
      <w:b/>
      <w:sz w:val="28"/>
    </w:rPr>
  </w:style>
  <w:style w:type="paragraph" w:customStyle="1" w:styleId="AppendixNoTitle">
    <w:name w:val="Appendix_NoTitle"/>
    <w:basedOn w:val="AnnexNoTitle"/>
    <w:next w:val="Normal"/>
    <w:rsid w:val="00B800D9"/>
  </w:style>
  <w:style w:type="paragraph" w:customStyle="1" w:styleId="Tablefin">
    <w:name w:val="Table_fin"/>
    <w:basedOn w:val="Normal"/>
    <w:next w:val="Normal"/>
    <w:rsid w:val="00B800D9"/>
    <w:pPr>
      <w:spacing w:before="0"/>
    </w:pPr>
    <w:rPr>
      <w:sz w:val="20"/>
      <w:lang w:val="en-GB"/>
    </w:rPr>
  </w:style>
  <w:style w:type="paragraph" w:customStyle="1" w:styleId="Tablehead">
    <w:name w:val="Table_head"/>
    <w:basedOn w:val="Normal"/>
    <w:next w:val="Normal"/>
    <w:rsid w:val="00B800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800D9"/>
    <w:pPr>
      <w:keepNext/>
      <w:spacing w:before="360" w:after="120"/>
      <w:jc w:val="center"/>
    </w:pPr>
  </w:style>
  <w:style w:type="paragraph" w:customStyle="1" w:styleId="Tabletext">
    <w:name w:val="Table_text"/>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0D9"/>
    <w:pPr>
      <w:tabs>
        <w:tab w:val="clear" w:pos="1191"/>
        <w:tab w:val="clear" w:pos="1588"/>
        <w:tab w:val="clear" w:pos="1985"/>
        <w:tab w:val="center" w:pos="4820"/>
        <w:tab w:val="right" w:pos="9639"/>
      </w:tabs>
    </w:pPr>
  </w:style>
  <w:style w:type="paragraph" w:customStyle="1" w:styleId="Equationlegend">
    <w:name w:val="Equation_legend"/>
    <w:basedOn w:val="NormalIndent"/>
    <w:rsid w:val="00B800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0D9"/>
    <w:pPr>
      <w:ind w:left="794"/>
    </w:pPr>
  </w:style>
  <w:style w:type="paragraph" w:customStyle="1" w:styleId="Figurelegend">
    <w:name w:val="Figure_legend"/>
    <w:basedOn w:val="Normal"/>
    <w:rsid w:val="00B800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B800D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800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0D9"/>
    <w:pPr>
      <w:keepNext/>
      <w:keepLines/>
      <w:spacing w:before="480"/>
      <w:jc w:val="center"/>
    </w:pPr>
    <w:rPr>
      <w:sz w:val="28"/>
    </w:rPr>
  </w:style>
  <w:style w:type="paragraph" w:customStyle="1" w:styleId="Arttitle">
    <w:name w:val="Art_title"/>
    <w:basedOn w:val="Normal"/>
    <w:next w:val="Normalaftertitle"/>
    <w:rsid w:val="00B800D9"/>
    <w:pPr>
      <w:keepNext/>
      <w:keepLines/>
      <w:spacing w:before="240"/>
      <w:jc w:val="center"/>
    </w:pPr>
    <w:rPr>
      <w:b/>
      <w:sz w:val="28"/>
    </w:rPr>
  </w:style>
  <w:style w:type="paragraph" w:customStyle="1" w:styleId="Blanc">
    <w:name w:val="Blanc"/>
    <w:basedOn w:val="Normal"/>
    <w:next w:val="Tabletext"/>
    <w:rsid w:val="00B800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0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800D9"/>
    <w:pPr>
      <w:keepNext/>
      <w:keepLines/>
      <w:spacing w:before="160"/>
      <w:ind w:left="794"/>
    </w:pPr>
    <w:rPr>
      <w:i/>
    </w:rPr>
  </w:style>
  <w:style w:type="paragraph" w:customStyle="1" w:styleId="ChapNo">
    <w:name w:val="Chap_No"/>
    <w:basedOn w:val="ArtNo"/>
    <w:next w:val="Chaptitle"/>
    <w:rsid w:val="00B800D9"/>
    <w:rPr>
      <w:b/>
    </w:rPr>
  </w:style>
  <w:style w:type="paragraph" w:customStyle="1" w:styleId="Chaptitle">
    <w:name w:val="Chap_title"/>
    <w:basedOn w:val="Arttitle"/>
    <w:next w:val="Normalaftertitle"/>
    <w:rsid w:val="00B800D9"/>
  </w:style>
  <w:style w:type="character" w:styleId="FootnoteReference">
    <w:name w:val="footnote reference"/>
    <w:basedOn w:val="DefaultParagraphFont"/>
    <w:semiHidden/>
    <w:rsid w:val="00B800D9"/>
    <w:rPr>
      <w:position w:val="6"/>
      <w:sz w:val="18"/>
    </w:rPr>
  </w:style>
  <w:style w:type="paragraph" w:styleId="FootnoteText">
    <w:name w:val="footnote text"/>
    <w:basedOn w:val="Normal"/>
    <w:semiHidden/>
    <w:rsid w:val="00B800D9"/>
    <w:pPr>
      <w:keepLines/>
      <w:tabs>
        <w:tab w:val="left" w:pos="255"/>
      </w:tabs>
      <w:ind w:left="255" w:hanging="255"/>
    </w:pPr>
    <w:rPr>
      <w:sz w:val="22"/>
    </w:rPr>
  </w:style>
  <w:style w:type="paragraph" w:styleId="Index1">
    <w:name w:val="index 1"/>
    <w:basedOn w:val="Normal"/>
    <w:next w:val="Normal"/>
    <w:semiHidden/>
    <w:rsid w:val="00B800D9"/>
  </w:style>
  <w:style w:type="paragraph" w:styleId="Index2">
    <w:name w:val="index 2"/>
    <w:basedOn w:val="Normal"/>
    <w:next w:val="Normal"/>
    <w:semiHidden/>
    <w:rsid w:val="00B800D9"/>
    <w:pPr>
      <w:ind w:left="283"/>
    </w:pPr>
  </w:style>
  <w:style w:type="paragraph" w:styleId="Index3">
    <w:name w:val="index 3"/>
    <w:basedOn w:val="Normal"/>
    <w:next w:val="Normal"/>
    <w:semiHidden/>
    <w:rsid w:val="00B800D9"/>
    <w:pPr>
      <w:ind w:left="566"/>
    </w:pPr>
  </w:style>
  <w:style w:type="paragraph" w:styleId="IndexHeading">
    <w:name w:val="index heading"/>
    <w:basedOn w:val="Normal"/>
    <w:next w:val="Index1"/>
    <w:semiHidden/>
    <w:rsid w:val="00B800D9"/>
  </w:style>
  <w:style w:type="paragraph" w:customStyle="1" w:styleId="Line">
    <w:name w:val="Line"/>
    <w:basedOn w:val="Normal"/>
    <w:next w:val="Normal"/>
    <w:rsid w:val="00B800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0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0D9"/>
  </w:style>
  <w:style w:type="paragraph" w:customStyle="1" w:styleId="Partref">
    <w:name w:val="Part_ref"/>
    <w:basedOn w:val="Normal"/>
    <w:next w:val="Normal"/>
    <w:rsid w:val="00B800D9"/>
    <w:pPr>
      <w:keepNext/>
      <w:keepLines/>
      <w:spacing w:after="280"/>
      <w:jc w:val="center"/>
    </w:pPr>
  </w:style>
  <w:style w:type="paragraph" w:customStyle="1" w:styleId="Parttitle">
    <w:name w:val="Part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0D9"/>
  </w:style>
  <w:style w:type="paragraph" w:customStyle="1" w:styleId="QuestionNo">
    <w:name w:val="Question_No"/>
    <w:basedOn w:val="RecNoBR"/>
    <w:next w:val="Normal"/>
    <w:rsid w:val="00B800D9"/>
  </w:style>
  <w:style w:type="paragraph" w:customStyle="1" w:styleId="Questionref">
    <w:name w:val="Question_ref"/>
    <w:basedOn w:val="Recref"/>
    <w:next w:val="Questiondate"/>
    <w:rsid w:val="00B800D9"/>
  </w:style>
  <w:style w:type="paragraph" w:customStyle="1" w:styleId="Questiontitle">
    <w:name w:val="Question_title"/>
    <w:basedOn w:val="Normal"/>
    <w:next w:val="Questionref"/>
    <w:rsid w:val="00B800D9"/>
  </w:style>
  <w:style w:type="paragraph" w:customStyle="1" w:styleId="Reftext">
    <w:name w:val="Ref_text"/>
    <w:basedOn w:val="Normal"/>
    <w:rsid w:val="00B800D9"/>
    <w:pPr>
      <w:ind w:left="794" w:hanging="794"/>
    </w:pPr>
    <w:rPr>
      <w:sz w:val="22"/>
    </w:rPr>
  </w:style>
  <w:style w:type="paragraph" w:customStyle="1" w:styleId="Reftitle">
    <w:name w:val="Ref_title"/>
    <w:basedOn w:val="Normal"/>
    <w:next w:val="Reftext"/>
    <w:rsid w:val="00B800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0D9"/>
  </w:style>
  <w:style w:type="paragraph" w:customStyle="1" w:styleId="RepNo">
    <w:name w:val="Rep_No"/>
    <w:basedOn w:val="RecNoBR"/>
    <w:next w:val="Reptitle"/>
    <w:rsid w:val="00B800D9"/>
  </w:style>
  <w:style w:type="paragraph" w:customStyle="1" w:styleId="Reptitle">
    <w:name w:val="Rep_title"/>
    <w:basedOn w:val="RectitleBR"/>
    <w:next w:val="Repref"/>
    <w:rsid w:val="00B800D9"/>
  </w:style>
  <w:style w:type="paragraph" w:customStyle="1" w:styleId="Repref">
    <w:name w:val="Rep_ref"/>
    <w:basedOn w:val="Recref"/>
    <w:next w:val="Repdate"/>
    <w:rsid w:val="00B800D9"/>
  </w:style>
  <w:style w:type="paragraph" w:customStyle="1" w:styleId="Resdate">
    <w:name w:val="Res_date"/>
    <w:basedOn w:val="Recdate"/>
    <w:next w:val="Normalaftertitle"/>
    <w:rsid w:val="00B800D9"/>
  </w:style>
  <w:style w:type="paragraph" w:customStyle="1" w:styleId="ResNo">
    <w:name w:val="Res_No"/>
    <w:basedOn w:val="RecNoBR"/>
    <w:next w:val="Restitle"/>
    <w:rsid w:val="00B800D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800D9"/>
  </w:style>
  <w:style w:type="paragraph" w:customStyle="1" w:styleId="SectionNo">
    <w:name w:val="Section_No"/>
    <w:basedOn w:val="Normal"/>
    <w:next w:val="Normal"/>
    <w:rsid w:val="00B800D9"/>
  </w:style>
  <w:style w:type="paragraph" w:customStyle="1" w:styleId="Sectiontitle">
    <w:name w:val="Section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0D9"/>
    <w:pPr>
      <w:tabs>
        <w:tab w:val="clear" w:pos="794"/>
        <w:tab w:val="clear" w:pos="1191"/>
        <w:tab w:val="clear" w:pos="1588"/>
        <w:tab w:val="clear" w:pos="1985"/>
        <w:tab w:val="right" w:pos="9611"/>
      </w:tabs>
    </w:pPr>
    <w:rPr>
      <w:i/>
    </w:rPr>
  </w:style>
  <w:style w:type="paragraph" w:styleId="TOC1">
    <w:name w:val="toc 1"/>
    <w:basedOn w:val="Normal"/>
    <w:semiHidden/>
    <w:rsid w:val="00B800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0D9"/>
    <w:pPr>
      <w:tabs>
        <w:tab w:val="clear" w:pos="567"/>
        <w:tab w:val="left" w:pos="1276"/>
      </w:tabs>
      <w:spacing w:before="160"/>
      <w:ind w:left="1276" w:hanging="709"/>
    </w:pPr>
  </w:style>
  <w:style w:type="paragraph" w:styleId="TOC3">
    <w:name w:val="toc 3"/>
    <w:basedOn w:val="TOC2"/>
    <w:semiHidden/>
    <w:rsid w:val="00B800D9"/>
    <w:pPr>
      <w:tabs>
        <w:tab w:val="clear" w:pos="1276"/>
        <w:tab w:val="left" w:pos="2155"/>
      </w:tabs>
      <w:ind w:left="2155" w:hanging="879"/>
    </w:pPr>
  </w:style>
  <w:style w:type="paragraph" w:styleId="TOC4">
    <w:name w:val="toc 4"/>
    <w:basedOn w:val="TOC3"/>
    <w:semiHidden/>
    <w:rsid w:val="00B800D9"/>
    <w:pPr>
      <w:tabs>
        <w:tab w:val="left" w:pos="3261"/>
      </w:tabs>
      <w:spacing w:before="80"/>
      <w:ind w:left="3261" w:hanging="993"/>
    </w:pPr>
  </w:style>
  <w:style w:type="paragraph" w:styleId="TOC5">
    <w:name w:val="toc 5"/>
    <w:basedOn w:val="TOC4"/>
    <w:semiHidden/>
    <w:rsid w:val="00B800D9"/>
  </w:style>
  <w:style w:type="paragraph" w:styleId="TOC6">
    <w:name w:val="toc 6"/>
    <w:basedOn w:val="TOC4"/>
    <w:semiHidden/>
    <w:rsid w:val="00B800D9"/>
  </w:style>
  <w:style w:type="paragraph" w:styleId="TOC7">
    <w:name w:val="toc 7"/>
    <w:basedOn w:val="TOC4"/>
    <w:semiHidden/>
    <w:rsid w:val="00B800D9"/>
  </w:style>
  <w:style w:type="paragraph" w:styleId="TOC8">
    <w:name w:val="toc 8"/>
    <w:basedOn w:val="TOC4"/>
    <w:semiHidden/>
    <w:rsid w:val="00B800D9"/>
  </w:style>
  <w:style w:type="paragraph" w:customStyle="1" w:styleId="Annexref">
    <w:name w:val="Annex_ref"/>
    <w:basedOn w:val="Normal"/>
    <w:next w:val="Normalaftertitle"/>
    <w:rsid w:val="00B800D9"/>
    <w:pPr>
      <w:keepNext/>
      <w:keepLines/>
      <w:spacing w:after="280"/>
      <w:jc w:val="center"/>
    </w:pPr>
  </w:style>
  <w:style w:type="paragraph" w:customStyle="1" w:styleId="Appendixref">
    <w:name w:val="Appendix_ref"/>
    <w:basedOn w:val="Annexref"/>
    <w:next w:val="Normalaftertitle"/>
    <w:rsid w:val="00B800D9"/>
  </w:style>
  <w:style w:type="paragraph" w:customStyle="1" w:styleId="Tabletitle">
    <w:name w:val="Table_title"/>
    <w:basedOn w:val="Normal"/>
    <w:next w:val="Tablehead"/>
    <w:rsid w:val="00B800D9"/>
    <w:pPr>
      <w:keepNext/>
      <w:spacing w:before="0" w:after="120"/>
      <w:jc w:val="center"/>
    </w:pPr>
    <w:rPr>
      <w:b/>
    </w:rPr>
  </w:style>
  <w:style w:type="paragraph" w:customStyle="1" w:styleId="Summary">
    <w:name w:val="Summary"/>
    <w:basedOn w:val="Normal"/>
    <w:next w:val="Normalaftertitle"/>
    <w:rsid w:val="00B800D9"/>
    <w:pPr>
      <w:spacing w:after="480"/>
    </w:pPr>
    <w:rPr>
      <w:sz w:val="22"/>
      <w:lang w:val="es-ES_tradnl"/>
    </w:rPr>
  </w:style>
  <w:style w:type="character" w:styleId="Hyperlink">
    <w:name w:val="Hyperlink"/>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sz w:val="22"/>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1">
    <w:name w:val="1"/>
    <w:basedOn w:val="Normal"/>
    <w:rsid w:val="008A06D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A06D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7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800D9"/>
    <w:pPr>
      <w:keepNext/>
      <w:keepLines/>
      <w:spacing w:before="480"/>
      <w:ind w:left="794" w:hanging="794"/>
      <w:outlineLvl w:val="0"/>
    </w:pPr>
    <w:rPr>
      <w:b/>
    </w:rPr>
  </w:style>
  <w:style w:type="paragraph" w:styleId="Heading2">
    <w:name w:val="heading 2"/>
    <w:basedOn w:val="Heading1"/>
    <w:next w:val="Normal"/>
    <w:qFormat/>
    <w:rsid w:val="00B800D9"/>
    <w:pPr>
      <w:spacing w:before="320"/>
      <w:outlineLvl w:val="1"/>
    </w:pPr>
  </w:style>
  <w:style w:type="paragraph" w:styleId="Heading3">
    <w:name w:val="heading 3"/>
    <w:basedOn w:val="Heading1"/>
    <w:next w:val="Normal"/>
    <w:qFormat/>
    <w:rsid w:val="00B800D9"/>
    <w:pPr>
      <w:spacing w:before="200"/>
      <w:outlineLvl w:val="2"/>
    </w:pPr>
  </w:style>
  <w:style w:type="paragraph" w:styleId="Heading4">
    <w:name w:val="heading 4"/>
    <w:basedOn w:val="Heading3"/>
    <w:next w:val="Normal"/>
    <w:qFormat/>
    <w:rsid w:val="00B800D9"/>
    <w:pPr>
      <w:tabs>
        <w:tab w:val="clear" w:pos="794"/>
        <w:tab w:val="left" w:pos="992"/>
      </w:tabs>
      <w:ind w:left="992" w:hanging="992"/>
      <w:outlineLvl w:val="3"/>
    </w:pPr>
  </w:style>
  <w:style w:type="paragraph" w:styleId="Heading5">
    <w:name w:val="heading 5"/>
    <w:basedOn w:val="Heading4"/>
    <w:next w:val="Normal"/>
    <w:qFormat/>
    <w:rsid w:val="00B800D9"/>
    <w:pPr>
      <w:outlineLvl w:val="4"/>
    </w:pPr>
  </w:style>
  <w:style w:type="paragraph" w:styleId="Heading6">
    <w:name w:val="heading 6"/>
    <w:basedOn w:val="Heading4"/>
    <w:next w:val="Normal"/>
    <w:qFormat/>
    <w:rsid w:val="00B800D9"/>
    <w:pPr>
      <w:tabs>
        <w:tab w:val="clear" w:pos="992"/>
        <w:tab w:val="clear" w:pos="1191"/>
      </w:tabs>
      <w:ind w:left="1588" w:hanging="1588"/>
      <w:outlineLvl w:val="5"/>
    </w:pPr>
  </w:style>
  <w:style w:type="paragraph" w:styleId="Heading7">
    <w:name w:val="heading 7"/>
    <w:basedOn w:val="Heading6"/>
    <w:next w:val="Normal"/>
    <w:qFormat/>
    <w:rsid w:val="00B800D9"/>
    <w:pPr>
      <w:outlineLvl w:val="6"/>
    </w:pPr>
  </w:style>
  <w:style w:type="paragraph" w:styleId="Heading8">
    <w:name w:val="heading 8"/>
    <w:basedOn w:val="Heading6"/>
    <w:next w:val="Normal"/>
    <w:qFormat/>
    <w:rsid w:val="00B800D9"/>
    <w:pPr>
      <w:outlineLvl w:val="7"/>
    </w:pPr>
  </w:style>
  <w:style w:type="paragraph" w:styleId="Heading9">
    <w:name w:val="heading 9"/>
    <w:basedOn w:val="Heading6"/>
    <w:next w:val="Normal"/>
    <w:qFormat/>
    <w:rsid w:val="00B800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800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800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0D9"/>
  </w:style>
  <w:style w:type="paragraph" w:customStyle="1" w:styleId="Headingb">
    <w:name w:val="Heading_b"/>
    <w:basedOn w:val="Heading3"/>
    <w:next w:val="Normal"/>
    <w:rsid w:val="00B800D9"/>
    <w:pPr>
      <w:spacing w:before="160"/>
      <w:ind w:left="0" w:firstLine="0"/>
      <w:outlineLvl w:val="9"/>
    </w:pPr>
  </w:style>
  <w:style w:type="paragraph" w:customStyle="1" w:styleId="Headingi">
    <w:name w:val="Heading_i"/>
    <w:basedOn w:val="Heading3"/>
    <w:next w:val="Normal"/>
    <w:rsid w:val="00B800D9"/>
    <w:pPr>
      <w:spacing w:before="160"/>
      <w:ind w:left="0" w:firstLine="0"/>
    </w:pPr>
    <w:rPr>
      <w:b w:val="0"/>
      <w:i/>
    </w:rPr>
  </w:style>
  <w:style w:type="character" w:customStyle="1" w:styleId="href">
    <w:name w:val="href"/>
    <w:basedOn w:val="DefaultParagraphFont"/>
    <w:rsid w:val="00B800D9"/>
  </w:style>
  <w:style w:type="paragraph" w:customStyle="1" w:styleId="enumlev1">
    <w:name w:val="enumlev1"/>
    <w:basedOn w:val="Normal"/>
    <w:rsid w:val="00B800D9"/>
    <w:pPr>
      <w:spacing w:before="80"/>
      <w:ind w:left="794" w:hanging="794"/>
    </w:pPr>
  </w:style>
  <w:style w:type="paragraph" w:customStyle="1" w:styleId="enumlev2">
    <w:name w:val="enumlev2"/>
    <w:basedOn w:val="enumlev1"/>
    <w:rsid w:val="00B800D9"/>
    <w:pPr>
      <w:ind w:left="1191" w:hanging="397"/>
    </w:pPr>
  </w:style>
  <w:style w:type="paragraph" w:customStyle="1" w:styleId="enumlev3">
    <w:name w:val="enumlev3"/>
    <w:basedOn w:val="enumlev2"/>
    <w:rsid w:val="00B800D9"/>
    <w:pPr>
      <w:ind w:left="1588"/>
    </w:pPr>
  </w:style>
  <w:style w:type="paragraph" w:customStyle="1" w:styleId="Normalaftertitle">
    <w:name w:val="Normal_after_title"/>
    <w:basedOn w:val="Normal"/>
    <w:next w:val="Normal"/>
    <w:rsid w:val="00B800D9"/>
    <w:pPr>
      <w:spacing w:before="320"/>
    </w:pPr>
  </w:style>
  <w:style w:type="paragraph" w:customStyle="1" w:styleId="Note">
    <w:name w:val="Note"/>
    <w:basedOn w:val="Normal"/>
    <w:rsid w:val="00B800D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800D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800D9"/>
    <w:pPr>
      <w:keepNext/>
      <w:keepLines/>
      <w:spacing w:before="240"/>
      <w:jc w:val="center"/>
    </w:pPr>
    <w:rPr>
      <w:b/>
      <w:sz w:val="28"/>
    </w:rPr>
  </w:style>
  <w:style w:type="paragraph" w:customStyle="1" w:styleId="Recref">
    <w:name w:val="Rec_ref"/>
    <w:basedOn w:val="Normal"/>
    <w:next w:val="Recdate"/>
    <w:rsid w:val="00B800D9"/>
    <w:pPr>
      <w:jc w:val="center"/>
    </w:pPr>
  </w:style>
  <w:style w:type="paragraph" w:customStyle="1" w:styleId="Recdate">
    <w:name w:val="Rec_date"/>
    <w:basedOn w:val="Recref"/>
    <w:next w:val="Normalaftertitle"/>
    <w:rsid w:val="00B800D9"/>
    <w:pPr>
      <w:jc w:val="right"/>
    </w:pPr>
  </w:style>
  <w:style w:type="paragraph" w:customStyle="1" w:styleId="HeadingSum">
    <w:name w:val="Heading_Sum"/>
    <w:basedOn w:val="Headingb"/>
    <w:next w:val="Normal"/>
    <w:rsid w:val="00B800D9"/>
    <w:pPr>
      <w:spacing w:before="240"/>
    </w:pPr>
    <w:rPr>
      <w:sz w:val="22"/>
      <w:lang w:val="es-ES_tradnl"/>
    </w:rPr>
  </w:style>
  <w:style w:type="paragraph" w:customStyle="1" w:styleId="AnnexNoTitle">
    <w:name w:val="Annex_NoTitle"/>
    <w:basedOn w:val="Normal"/>
    <w:next w:val="Normalaftertitle"/>
    <w:rsid w:val="00B800D9"/>
    <w:pPr>
      <w:keepNext/>
      <w:keepLines/>
      <w:spacing w:before="480" w:after="80"/>
      <w:jc w:val="center"/>
    </w:pPr>
    <w:rPr>
      <w:b/>
      <w:sz w:val="28"/>
    </w:rPr>
  </w:style>
  <w:style w:type="paragraph" w:customStyle="1" w:styleId="AppendixNoTitle">
    <w:name w:val="Appendix_NoTitle"/>
    <w:basedOn w:val="AnnexNoTitle"/>
    <w:next w:val="Normal"/>
    <w:rsid w:val="00B800D9"/>
  </w:style>
  <w:style w:type="paragraph" w:customStyle="1" w:styleId="Tablefin">
    <w:name w:val="Table_fin"/>
    <w:basedOn w:val="Normal"/>
    <w:next w:val="Normal"/>
    <w:rsid w:val="00B800D9"/>
    <w:pPr>
      <w:spacing w:before="0"/>
    </w:pPr>
    <w:rPr>
      <w:sz w:val="20"/>
      <w:lang w:val="en-GB"/>
    </w:rPr>
  </w:style>
  <w:style w:type="paragraph" w:customStyle="1" w:styleId="Tablehead">
    <w:name w:val="Table_head"/>
    <w:basedOn w:val="Normal"/>
    <w:next w:val="Normal"/>
    <w:rsid w:val="00B800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800D9"/>
    <w:pPr>
      <w:keepNext/>
      <w:spacing w:before="360" w:after="120"/>
      <w:jc w:val="center"/>
    </w:pPr>
  </w:style>
  <w:style w:type="paragraph" w:customStyle="1" w:styleId="Tabletext">
    <w:name w:val="Table_text"/>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0D9"/>
    <w:pPr>
      <w:tabs>
        <w:tab w:val="clear" w:pos="1191"/>
        <w:tab w:val="clear" w:pos="1588"/>
        <w:tab w:val="clear" w:pos="1985"/>
        <w:tab w:val="center" w:pos="4820"/>
        <w:tab w:val="right" w:pos="9639"/>
      </w:tabs>
    </w:pPr>
  </w:style>
  <w:style w:type="paragraph" w:customStyle="1" w:styleId="Equationlegend">
    <w:name w:val="Equation_legend"/>
    <w:basedOn w:val="NormalIndent"/>
    <w:rsid w:val="00B800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0D9"/>
    <w:pPr>
      <w:ind w:left="794"/>
    </w:pPr>
  </w:style>
  <w:style w:type="paragraph" w:customStyle="1" w:styleId="Figurelegend">
    <w:name w:val="Figure_legend"/>
    <w:basedOn w:val="Normal"/>
    <w:rsid w:val="00B800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B800D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800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0D9"/>
    <w:pPr>
      <w:keepNext/>
      <w:keepLines/>
      <w:spacing w:before="480"/>
      <w:jc w:val="center"/>
    </w:pPr>
    <w:rPr>
      <w:sz w:val="28"/>
    </w:rPr>
  </w:style>
  <w:style w:type="paragraph" w:customStyle="1" w:styleId="Arttitle">
    <w:name w:val="Art_title"/>
    <w:basedOn w:val="Normal"/>
    <w:next w:val="Normalaftertitle"/>
    <w:rsid w:val="00B800D9"/>
    <w:pPr>
      <w:keepNext/>
      <w:keepLines/>
      <w:spacing w:before="240"/>
      <w:jc w:val="center"/>
    </w:pPr>
    <w:rPr>
      <w:b/>
      <w:sz w:val="28"/>
    </w:rPr>
  </w:style>
  <w:style w:type="paragraph" w:customStyle="1" w:styleId="Blanc">
    <w:name w:val="Blanc"/>
    <w:basedOn w:val="Normal"/>
    <w:next w:val="Tabletext"/>
    <w:rsid w:val="00B800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0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800D9"/>
    <w:pPr>
      <w:keepNext/>
      <w:keepLines/>
      <w:spacing w:before="160"/>
      <w:ind w:left="794"/>
    </w:pPr>
    <w:rPr>
      <w:i/>
    </w:rPr>
  </w:style>
  <w:style w:type="paragraph" w:customStyle="1" w:styleId="ChapNo">
    <w:name w:val="Chap_No"/>
    <w:basedOn w:val="ArtNo"/>
    <w:next w:val="Chaptitle"/>
    <w:rsid w:val="00B800D9"/>
    <w:rPr>
      <w:b/>
    </w:rPr>
  </w:style>
  <w:style w:type="paragraph" w:customStyle="1" w:styleId="Chaptitle">
    <w:name w:val="Chap_title"/>
    <w:basedOn w:val="Arttitle"/>
    <w:next w:val="Normalaftertitle"/>
    <w:rsid w:val="00B800D9"/>
  </w:style>
  <w:style w:type="character" w:styleId="FootnoteReference">
    <w:name w:val="footnote reference"/>
    <w:basedOn w:val="DefaultParagraphFont"/>
    <w:semiHidden/>
    <w:rsid w:val="00B800D9"/>
    <w:rPr>
      <w:position w:val="6"/>
      <w:sz w:val="18"/>
    </w:rPr>
  </w:style>
  <w:style w:type="paragraph" w:styleId="FootnoteText">
    <w:name w:val="footnote text"/>
    <w:basedOn w:val="Normal"/>
    <w:semiHidden/>
    <w:rsid w:val="00B800D9"/>
    <w:pPr>
      <w:keepLines/>
      <w:tabs>
        <w:tab w:val="left" w:pos="255"/>
      </w:tabs>
      <w:ind w:left="255" w:hanging="255"/>
    </w:pPr>
    <w:rPr>
      <w:sz w:val="22"/>
    </w:rPr>
  </w:style>
  <w:style w:type="paragraph" w:styleId="Index1">
    <w:name w:val="index 1"/>
    <w:basedOn w:val="Normal"/>
    <w:next w:val="Normal"/>
    <w:semiHidden/>
    <w:rsid w:val="00B800D9"/>
  </w:style>
  <w:style w:type="paragraph" w:styleId="Index2">
    <w:name w:val="index 2"/>
    <w:basedOn w:val="Normal"/>
    <w:next w:val="Normal"/>
    <w:semiHidden/>
    <w:rsid w:val="00B800D9"/>
    <w:pPr>
      <w:ind w:left="283"/>
    </w:pPr>
  </w:style>
  <w:style w:type="paragraph" w:styleId="Index3">
    <w:name w:val="index 3"/>
    <w:basedOn w:val="Normal"/>
    <w:next w:val="Normal"/>
    <w:semiHidden/>
    <w:rsid w:val="00B800D9"/>
    <w:pPr>
      <w:ind w:left="566"/>
    </w:pPr>
  </w:style>
  <w:style w:type="paragraph" w:styleId="IndexHeading">
    <w:name w:val="index heading"/>
    <w:basedOn w:val="Normal"/>
    <w:next w:val="Index1"/>
    <w:semiHidden/>
    <w:rsid w:val="00B800D9"/>
  </w:style>
  <w:style w:type="paragraph" w:customStyle="1" w:styleId="Line">
    <w:name w:val="Line"/>
    <w:basedOn w:val="Normal"/>
    <w:next w:val="Normal"/>
    <w:rsid w:val="00B800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0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0D9"/>
  </w:style>
  <w:style w:type="paragraph" w:customStyle="1" w:styleId="Partref">
    <w:name w:val="Part_ref"/>
    <w:basedOn w:val="Normal"/>
    <w:next w:val="Normal"/>
    <w:rsid w:val="00B800D9"/>
    <w:pPr>
      <w:keepNext/>
      <w:keepLines/>
      <w:spacing w:after="280"/>
      <w:jc w:val="center"/>
    </w:pPr>
  </w:style>
  <w:style w:type="paragraph" w:customStyle="1" w:styleId="Parttitle">
    <w:name w:val="Part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0D9"/>
  </w:style>
  <w:style w:type="paragraph" w:customStyle="1" w:styleId="QuestionNo">
    <w:name w:val="Question_No"/>
    <w:basedOn w:val="RecNoBR"/>
    <w:next w:val="Normal"/>
    <w:rsid w:val="00B800D9"/>
  </w:style>
  <w:style w:type="paragraph" w:customStyle="1" w:styleId="Questionref">
    <w:name w:val="Question_ref"/>
    <w:basedOn w:val="Recref"/>
    <w:next w:val="Questiondate"/>
    <w:rsid w:val="00B800D9"/>
  </w:style>
  <w:style w:type="paragraph" w:customStyle="1" w:styleId="Questiontitle">
    <w:name w:val="Question_title"/>
    <w:basedOn w:val="Normal"/>
    <w:next w:val="Questionref"/>
    <w:rsid w:val="00B800D9"/>
  </w:style>
  <w:style w:type="paragraph" w:customStyle="1" w:styleId="Reftext">
    <w:name w:val="Ref_text"/>
    <w:basedOn w:val="Normal"/>
    <w:rsid w:val="00B800D9"/>
    <w:pPr>
      <w:ind w:left="794" w:hanging="794"/>
    </w:pPr>
    <w:rPr>
      <w:sz w:val="22"/>
    </w:rPr>
  </w:style>
  <w:style w:type="paragraph" w:customStyle="1" w:styleId="Reftitle">
    <w:name w:val="Ref_title"/>
    <w:basedOn w:val="Normal"/>
    <w:next w:val="Reftext"/>
    <w:rsid w:val="00B800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0D9"/>
  </w:style>
  <w:style w:type="paragraph" w:customStyle="1" w:styleId="RepNo">
    <w:name w:val="Rep_No"/>
    <w:basedOn w:val="RecNoBR"/>
    <w:next w:val="Reptitle"/>
    <w:rsid w:val="00B800D9"/>
  </w:style>
  <w:style w:type="paragraph" w:customStyle="1" w:styleId="Reptitle">
    <w:name w:val="Rep_title"/>
    <w:basedOn w:val="RectitleBR"/>
    <w:next w:val="Repref"/>
    <w:rsid w:val="00B800D9"/>
  </w:style>
  <w:style w:type="paragraph" w:customStyle="1" w:styleId="Repref">
    <w:name w:val="Rep_ref"/>
    <w:basedOn w:val="Recref"/>
    <w:next w:val="Repdate"/>
    <w:rsid w:val="00B800D9"/>
  </w:style>
  <w:style w:type="paragraph" w:customStyle="1" w:styleId="Resdate">
    <w:name w:val="Res_date"/>
    <w:basedOn w:val="Recdate"/>
    <w:next w:val="Normalaftertitle"/>
    <w:rsid w:val="00B800D9"/>
  </w:style>
  <w:style w:type="paragraph" w:customStyle="1" w:styleId="ResNo">
    <w:name w:val="Res_No"/>
    <w:basedOn w:val="RecNoBR"/>
    <w:next w:val="Restitle"/>
    <w:rsid w:val="00B800D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800D9"/>
  </w:style>
  <w:style w:type="paragraph" w:customStyle="1" w:styleId="SectionNo">
    <w:name w:val="Section_No"/>
    <w:basedOn w:val="Normal"/>
    <w:next w:val="Normal"/>
    <w:rsid w:val="00B800D9"/>
  </w:style>
  <w:style w:type="paragraph" w:customStyle="1" w:styleId="Sectiontitle">
    <w:name w:val="Section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0D9"/>
    <w:pPr>
      <w:tabs>
        <w:tab w:val="clear" w:pos="794"/>
        <w:tab w:val="clear" w:pos="1191"/>
        <w:tab w:val="clear" w:pos="1588"/>
        <w:tab w:val="clear" w:pos="1985"/>
        <w:tab w:val="right" w:pos="9611"/>
      </w:tabs>
    </w:pPr>
    <w:rPr>
      <w:i/>
    </w:rPr>
  </w:style>
  <w:style w:type="paragraph" w:styleId="TOC1">
    <w:name w:val="toc 1"/>
    <w:basedOn w:val="Normal"/>
    <w:semiHidden/>
    <w:rsid w:val="00B800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0D9"/>
    <w:pPr>
      <w:tabs>
        <w:tab w:val="clear" w:pos="567"/>
        <w:tab w:val="left" w:pos="1276"/>
      </w:tabs>
      <w:spacing w:before="160"/>
      <w:ind w:left="1276" w:hanging="709"/>
    </w:pPr>
  </w:style>
  <w:style w:type="paragraph" w:styleId="TOC3">
    <w:name w:val="toc 3"/>
    <w:basedOn w:val="TOC2"/>
    <w:semiHidden/>
    <w:rsid w:val="00B800D9"/>
    <w:pPr>
      <w:tabs>
        <w:tab w:val="clear" w:pos="1276"/>
        <w:tab w:val="left" w:pos="2155"/>
      </w:tabs>
      <w:ind w:left="2155" w:hanging="879"/>
    </w:pPr>
  </w:style>
  <w:style w:type="paragraph" w:styleId="TOC4">
    <w:name w:val="toc 4"/>
    <w:basedOn w:val="TOC3"/>
    <w:semiHidden/>
    <w:rsid w:val="00B800D9"/>
    <w:pPr>
      <w:tabs>
        <w:tab w:val="left" w:pos="3261"/>
      </w:tabs>
      <w:spacing w:before="80"/>
      <w:ind w:left="3261" w:hanging="993"/>
    </w:pPr>
  </w:style>
  <w:style w:type="paragraph" w:styleId="TOC5">
    <w:name w:val="toc 5"/>
    <w:basedOn w:val="TOC4"/>
    <w:semiHidden/>
    <w:rsid w:val="00B800D9"/>
  </w:style>
  <w:style w:type="paragraph" w:styleId="TOC6">
    <w:name w:val="toc 6"/>
    <w:basedOn w:val="TOC4"/>
    <w:semiHidden/>
    <w:rsid w:val="00B800D9"/>
  </w:style>
  <w:style w:type="paragraph" w:styleId="TOC7">
    <w:name w:val="toc 7"/>
    <w:basedOn w:val="TOC4"/>
    <w:semiHidden/>
    <w:rsid w:val="00B800D9"/>
  </w:style>
  <w:style w:type="paragraph" w:styleId="TOC8">
    <w:name w:val="toc 8"/>
    <w:basedOn w:val="TOC4"/>
    <w:semiHidden/>
    <w:rsid w:val="00B800D9"/>
  </w:style>
  <w:style w:type="paragraph" w:customStyle="1" w:styleId="Annexref">
    <w:name w:val="Annex_ref"/>
    <w:basedOn w:val="Normal"/>
    <w:next w:val="Normalaftertitle"/>
    <w:rsid w:val="00B800D9"/>
    <w:pPr>
      <w:keepNext/>
      <w:keepLines/>
      <w:spacing w:after="280"/>
      <w:jc w:val="center"/>
    </w:pPr>
  </w:style>
  <w:style w:type="paragraph" w:customStyle="1" w:styleId="Appendixref">
    <w:name w:val="Appendix_ref"/>
    <w:basedOn w:val="Annexref"/>
    <w:next w:val="Normalaftertitle"/>
    <w:rsid w:val="00B800D9"/>
  </w:style>
  <w:style w:type="paragraph" w:customStyle="1" w:styleId="Tabletitle">
    <w:name w:val="Table_title"/>
    <w:basedOn w:val="Normal"/>
    <w:next w:val="Tablehead"/>
    <w:rsid w:val="00B800D9"/>
    <w:pPr>
      <w:keepNext/>
      <w:spacing w:before="0" w:after="120"/>
      <w:jc w:val="center"/>
    </w:pPr>
    <w:rPr>
      <w:b/>
    </w:rPr>
  </w:style>
  <w:style w:type="paragraph" w:customStyle="1" w:styleId="Summary">
    <w:name w:val="Summary"/>
    <w:basedOn w:val="Normal"/>
    <w:next w:val="Normalaftertitle"/>
    <w:rsid w:val="00B800D9"/>
    <w:pPr>
      <w:spacing w:after="480"/>
    </w:pPr>
    <w:rPr>
      <w:sz w:val="22"/>
      <w:lang w:val="es-ES_tradnl"/>
    </w:rPr>
  </w:style>
  <w:style w:type="character" w:styleId="Hyperlink">
    <w:name w:val="Hyperlink"/>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sz w:val="22"/>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1">
    <w:name w:val="1"/>
    <w:basedOn w:val="Normal"/>
    <w:rsid w:val="008A06D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A06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1.wmf"/><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oleObject" Target="embeddings/oleObject52.bin"/><Relationship Id="rId16" Type="http://schemas.openxmlformats.org/officeDocument/2006/relationships/image" Target="media/image3.wmf"/><Relationship Id="rId107" Type="http://schemas.openxmlformats.org/officeDocument/2006/relationships/image" Target="media/image46.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2.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4.bin"/><Relationship Id="rId105" Type="http://schemas.openxmlformats.org/officeDocument/2006/relationships/oleObject" Target="embeddings/oleObject48.bin"/><Relationship Id="rId113" Type="http://schemas.openxmlformats.org/officeDocument/2006/relationships/image" Target="media/image49.wmf"/><Relationship Id="rId118" Type="http://schemas.openxmlformats.org/officeDocument/2006/relationships/oleObject" Target="embeddings/oleObject55.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3.bin"/><Relationship Id="rId121"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oleObject" Target="embeddings/oleObject46.bin"/><Relationship Id="rId108" Type="http://schemas.openxmlformats.org/officeDocument/2006/relationships/oleObject" Target="embeddings/oleObject50.bin"/><Relationship Id="rId116" Type="http://schemas.openxmlformats.org/officeDocument/2006/relationships/oleObject" Target="embeddings/oleObject54.bin"/><Relationship Id="rId124"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8.bin"/><Relationship Id="rId91" Type="http://schemas.openxmlformats.org/officeDocument/2006/relationships/image" Target="media/image40.wmf"/><Relationship Id="rId96" Type="http://schemas.openxmlformats.org/officeDocument/2006/relationships/oleObject" Target="embeddings/oleObject42.bin"/><Relationship Id="rId111" Type="http://schemas.openxmlformats.org/officeDocument/2006/relationships/image" Target="media/image48.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image" Target="media/image52.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4.wmf"/><Relationship Id="rId109" Type="http://schemas.openxmlformats.org/officeDocument/2006/relationships/image" Target="media/image47.wmf"/><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7.bin"/><Relationship Id="rId120" Type="http://schemas.openxmlformats.org/officeDocument/2006/relationships/oleObject" Target="embeddings/oleObject56.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51.bin"/><Relationship Id="rId115" Type="http://schemas.openxmlformats.org/officeDocument/2006/relationships/image" Target="media/image5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252</TotalTime>
  <Pages>46</Pages>
  <Words>27391</Words>
  <Characters>6288</Characters>
  <Application>Microsoft Office Word</Application>
  <DocSecurity>0</DocSecurity>
  <Lines>52</Lines>
  <Paragraphs>67</Paragraphs>
  <ScaleCrop>false</ScaleCrop>
  <HeadingPairs>
    <vt:vector size="2" baseType="variant">
      <vt:variant>
        <vt:lpstr>Title</vt:lpstr>
      </vt:variant>
      <vt:variant>
        <vt:i4>1</vt:i4>
      </vt:variant>
    </vt:vector>
  </HeadingPairs>
  <TitlesOfParts>
    <vt:vector size="1" baseType="lpstr">
      <vt:lpstr>ITU-R  BT.500-13 建议书(01/2012) - 电视图像质量的主观评价方法</vt:lpstr>
    </vt:vector>
  </TitlesOfParts>
  <Manager/>
  <Company>ITU</Company>
  <LinksUpToDate>false</LinksUpToDate>
  <CharactersWithSpaces>33612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BT.500-13 建议书(01/2012) - 电视图像质量的主观评价方法</dc:title>
  <dc:subject/>
  <dc:creator/>
  <cp:keywords/>
  <dc:description/>
  <cp:lastModifiedBy>lij</cp:lastModifiedBy>
  <cp:revision>54</cp:revision>
  <cp:lastPrinted>2012-09-25T13:04:00Z</cp:lastPrinted>
  <dcterms:created xsi:type="dcterms:W3CDTF">2012-07-27T09:03:00Z</dcterms:created>
  <dcterms:modified xsi:type="dcterms:W3CDTF">2012-09-27T08:37:00Z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