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2F504" w14:textId="77777777" w:rsidR="00F335DC" w:rsidRDefault="00F335DC" w:rsidP="00F335DC"/>
    <w:p w14:paraId="42EE66A8" w14:textId="77777777" w:rsidR="00F335DC" w:rsidRDefault="00F335DC" w:rsidP="00F335DC">
      <w:pPr>
        <w:tabs>
          <w:tab w:val="clear" w:pos="794"/>
          <w:tab w:val="clear" w:pos="1191"/>
          <w:tab w:val="clear" w:pos="1588"/>
          <w:tab w:val="clear" w:pos="1985"/>
        </w:tabs>
      </w:pPr>
    </w:p>
    <w:p w14:paraId="4EE52175" w14:textId="661C0F1D" w:rsidR="00F335DC" w:rsidRPr="00D45E17" w:rsidRDefault="00F335DC" w:rsidP="00F335DC">
      <w:pPr>
        <w:pStyle w:val="CoverNumber"/>
        <w:rPr>
          <w:lang w:val="en-GB"/>
        </w:rPr>
      </w:pPr>
      <w:r w:rsidRPr="00D45E17">
        <w:rPr>
          <w:lang w:val="en-GB"/>
        </w:rPr>
        <w:t>Recommendation ITU-R BT.2163-0</w:t>
      </w:r>
    </w:p>
    <w:p w14:paraId="47416AF5" w14:textId="2589B25F" w:rsidR="00F335DC" w:rsidRPr="00D45E17" w:rsidRDefault="00F335DC" w:rsidP="00F335DC">
      <w:pPr>
        <w:pStyle w:val="DateCover"/>
        <w:rPr>
          <w:lang w:val="en-GB"/>
        </w:rPr>
      </w:pPr>
      <w:r w:rsidRPr="00D45E17">
        <w:rPr>
          <w:lang w:val="en-GB"/>
        </w:rPr>
        <w:t>(</w:t>
      </w:r>
      <w:r w:rsidR="008030EF" w:rsidRPr="00D45E17">
        <w:rPr>
          <w:lang w:val="en-GB"/>
        </w:rPr>
        <w:t>11</w:t>
      </w:r>
      <w:r w:rsidRPr="00D45E17">
        <w:rPr>
          <w:lang w:val="en-GB"/>
        </w:rPr>
        <w:t>/</w:t>
      </w:r>
      <w:r w:rsidR="008030EF" w:rsidRPr="00D45E17">
        <w:rPr>
          <w:lang w:val="en-GB"/>
        </w:rPr>
        <w:t>2023</w:t>
      </w:r>
      <w:r w:rsidRPr="00D45E17">
        <w:rPr>
          <w:lang w:val="en-GB"/>
        </w:rPr>
        <w:t>)</w:t>
      </w:r>
    </w:p>
    <w:p w14:paraId="33B11099" w14:textId="77777777" w:rsidR="00F335DC" w:rsidRPr="004A6FEB" w:rsidRDefault="00F335DC" w:rsidP="00F335DC">
      <w:pPr>
        <w:pStyle w:val="CoverSeries"/>
      </w:pPr>
      <w:r>
        <w:t>BT</w:t>
      </w:r>
      <w:r w:rsidRPr="00146733">
        <w:t xml:space="preserve"> Series: </w:t>
      </w:r>
      <w:r w:rsidRPr="00F335DC">
        <w:rPr>
          <w:bCs w:val="0"/>
          <w:lang w:val="en-GB"/>
        </w:rPr>
        <w:t>Broadcasting service (television)</w:t>
      </w:r>
    </w:p>
    <w:p w14:paraId="2AD67E06" w14:textId="1D6FBFE1" w:rsidR="00F335DC" w:rsidRPr="004A6FEB" w:rsidRDefault="008030EF" w:rsidP="00F335DC">
      <w:pPr>
        <w:pStyle w:val="TitleCover"/>
      </w:pPr>
      <w:r w:rsidRPr="008030EF">
        <w:rPr>
          <w:lang w:val="en-GB"/>
        </w:rPr>
        <w:t>Objective measurement algorithm for evaluation of the brightness</w:t>
      </w:r>
      <w:r>
        <w:rPr>
          <w:lang w:val="en-GB"/>
        </w:rPr>
        <w:t xml:space="preserve"> </w:t>
      </w:r>
      <w:r w:rsidRPr="008030EF">
        <w:rPr>
          <w:lang w:val="en-GB"/>
        </w:rPr>
        <w:t>of high dynamic range television</w:t>
      </w:r>
    </w:p>
    <w:p w14:paraId="01AD67C0" w14:textId="77777777" w:rsidR="00F335DC" w:rsidRPr="005373E0" w:rsidRDefault="00F335DC" w:rsidP="00F335DC">
      <w:pPr>
        <w:rPr>
          <w:lang w:val="en-US"/>
        </w:rPr>
      </w:pPr>
    </w:p>
    <w:p w14:paraId="7471F3BC" w14:textId="77777777" w:rsidR="00F335DC" w:rsidRPr="005373E0" w:rsidRDefault="00F335DC" w:rsidP="00F335DC"/>
    <w:p w14:paraId="52A05BF9" w14:textId="77777777" w:rsidR="00F335DC" w:rsidRPr="005373E0" w:rsidRDefault="00F335DC" w:rsidP="00F335DC">
      <w:pPr>
        <w:sectPr w:rsidR="00F335DC" w:rsidRPr="005373E0" w:rsidSect="0027411A">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6CF546C8" w14:textId="77777777" w:rsidR="00F335DC" w:rsidRPr="00586EF8" w:rsidRDefault="00F335DC"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8A95301" w14:textId="77777777" w:rsidR="00F335DC" w:rsidRDefault="00F335DC" w:rsidP="00F335D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2E21A04" w14:textId="77777777" w:rsidR="00F335DC" w:rsidRDefault="00F335DC" w:rsidP="00F335D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70CDE53" w14:textId="77777777" w:rsidR="00F335DC" w:rsidRPr="00B714F3" w:rsidRDefault="00F335DC" w:rsidP="00F335DC">
      <w:pPr>
        <w:pStyle w:val="Heading1"/>
        <w:spacing w:before="680"/>
        <w:jc w:val="center"/>
        <w:rPr>
          <w:szCs w:val="24"/>
          <w:lang w:val="en-US"/>
        </w:rPr>
      </w:pPr>
      <w:r w:rsidRPr="00B714F3">
        <w:rPr>
          <w:szCs w:val="24"/>
          <w:lang w:val="en-US"/>
        </w:rPr>
        <w:t>Policy on Intellectual Property Right (IPR)</w:t>
      </w:r>
    </w:p>
    <w:p w14:paraId="33B9EBF2" w14:textId="77777777" w:rsidR="00F335DC" w:rsidRPr="00B714F3" w:rsidRDefault="00F335DC" w:rsidP="00F335DC">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E9D7BED" w14:textId="77777777" w:rsidR="00F335DC" w:rsidRDefault="00F335DC" w:rsidP="00F335DC">
      <w:pPr>
        <w:jc w:val="center"/>
        <w:rPr>
          <w:sz w:val="22"/>
          <w:lang w:val="en-US"/>
        </w:rPr>
      </w:pPr>
    </w:p>
    <w:p w14:paraId="7AA82B34" w14:textId="77777777" w:rsidR="00F335DC" w:rsidRDefault="00F335DC" w:rsidP="00F335DC">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F335DC" w:rsidRPr="005F7CD0" w14:paraId="1218D7F8" w14:textId="77777777" w:rsidTr="00773F61">
        <w:tc>
          <w:tcPr>
            <w:tcW w:w="9360" w:type="dxa"/>
            <w:gridSpan w:val="2"/>
          </w:tcPr>
          <w:p w14:paraId="208E70B0" w14:textId="77777777" w:rsidR="00F335DC" w:rsidRPr="00036EE3" w:rsidRDefault="00F335DC" w:rsidP="00773F6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385E116" w14:textId="77777777" w:rsidR="00F335DC" w:rsidRPr="00036EE3"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https://www.itu.int/publ/R-REC/en</w:t>
              </w:r>
            </w:hyperlink>
            <w:r w:rsidRPr="00CE0A43">
              <w:rPr>
                <w:b w:val="0"/>
                <w:sz w:val="18"/>
                <w:szCs w:val="18"/>
                <w:lang w:val="en-US"/>
              </w:rPr>
              <w:t>)</w:t>
            </w:r>
          </w:p>
        </w:tc>
      </w:tr>
      <w:tr w:rsidR="00F335DC" w:rsidRPr="00036EE3" w14:paraId="3535A45C" w14:textId="77777777" w:rsidTr="00773F61">
        <w:tc>
          <w:tcPr>
            <w:tcW w:w="1140" w:type="dxa"/>
            <w:tcBorders>
              <w:bottom w:val="nil"/>
            </w:tcBorders>
            <w:vAlign w:val="bottom"/>
          </w:tcPr>
          <w:p w14:paraId="5E2209CD" w14:textId="77777777" w:rsidR="00F335DC" w:rsidRPr="00036EE3" w:rsidRDefault="00F335DC" w:rsidP="00773F61">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5ADEECF7" w14:textId="77777777" w:rsidR="00F335DC" w:rsidRPr="00036EE3"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335DC" w:rsidRPr="00A4173A" w14:paraId="067668A7" w14:textId="77777777" w:rsidTr="00773F61">
        <w:tc>
          <w:tcPr>
            <w:tcW w:w="1140" w:type="dxa"/>
            <w:tcBorders>
              <w:top w:val="nil"/>
              <w:bottom w:val="nil"/>
            </w:tcBorders>
            <w:shd w:val="clear" w:color="auto" w:fill="auto"/>
          </w:tcPr>
          <w:p w14:paraId="65EF3516" w14:textId="77777777" w:rsidR="00F335DC" w:rsidRPr="00A4173A" w:rsidRDefault="00F335DC" w:rsidP="00773F61">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24D47AC4" w14:textId="77777777" w:rsidR="00F335DC" w:rsidRPr="00A4173A"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F335DC" w:rsidRPr="005F7CD0" w14:paraId="475BBDBF" w14:textId="77777777" w:rsidTr="00773F61">
        <w:tc>
          <w:tcPr>
            <w:tcW w:w="1140" w:type="dxa"/>
            <w:tcBorders>
              <w:top w:val="nil"/>
            </w:tcBorders>
          </w:tcPr>
          <w:p w14:paraId="07999208" w14:textId="77777777" w:rsidR="00F335DC" w:rsidRPr="00036EE3" w:rsidRDefault="00F335DC" w:rsidP="00773F61">
            <w:pPr>
              <w:spacing w:before="30" w:after="30"/>
              <w:ind w:left="57"/>
              <w:jc w:val="left"/>
              <w:rPr>
                <w:b/>
                <w:bCs/>
                <w:sz w:val="20"/>
                <w:lang w:val="en-US"/>
              </w:rPr>
            </w:pPr>
            <w:r w:rsidRPr="00036EE3">
              <w:rPr>
                <w:b/>
                <w:bCs/>
                <w:sz w:val="20"/>
                <w:lang w:val="en-US"/>
              </w:rPr>
              <w:t>BR</w:t>
            </w:r>
          </w:p>
        </w:tc>
        <w:tc>
          <w:tcPr>
            <w:tcW w:w="8220" w:type="dxa"/>
            <w:tcBorders>
              <w:top w:val="nil"/>
            </w:tcBorders>
          </w:tcPr>
          <w:p w14:paraId="2983FBB3" w14:textId="77777777" w:rsidR="00F335DC" w:rsidRPr="00036EE3"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335DC" w:rsidRPr="00B76D85" w14:paraId="70E2056C" w14:textId="77777777" w:rsidTr="00773F61">
        <w:tc>
          <w:tcPr>
            <w:tcW w:w="1140" w:type="dxa"/>
            <w:shd w:val="clear" w:color="auto" w:fill="FFFFFF" w:themeFill="background1"/>
          </w:tcPr>
          <w:p w14:paraId="258B1950" w14:textId="77777777" w:rsidR="00F335DC" w:rsidRPr="00192E38" w:rsidRDefault="00F335DC" w:rsidP="00773F61">
            <w:pPr>
              <w:spacing w:before="30" w:after="30"/>
              <w:ind w:left="57"/>
              <w:jc w:val="left"/>
              <w:rPr>
                <w:b/>
                <w:bCs/>
                <w:sz w:val="20"/>
                <w:lang w:val="en-US"/>
              </w:rPr>
            </w:pPr>
            <w:r w:rsidRPr="00192E38">
              <w:rPr>
                <w:b/>
                <w:bCs/>
                <w:sz w:val="20"/>
                <w:lang w:val="en-US"/>
              </w:rPr>
              <w:t>BS</w:t>
            </w:r>
          </w:p>
        </w:tc>
        <w:tc>
          <w:tcPr>
            <w:tcW w:w="8220" w:type="dxa"/>
            <w:shd w:val="clear" w:color="auto" w:fill="FFFFFF" w:themeFill="background1"/>
          </w:tcPr>
          <w:p w14:paraId="6456CC21" w14:textId="77777777" w:rsidR="00F335DC" w:rsidRPr="00192E38"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92E38">
              <w:rPr>
                <w:sz w:val="20"/>
                <w:lang w:val="fr-CH"/>
              </w:rPr>
              <w:t>Broadcasting service (</w:t>
            </w:r>
            <w:proofErr w:type="spellStart"/>
            <w:r w:rsidRPr="00192E38">
              <w:rPr>
                <w:sz w:val="20"/>
                <w:lang w:val="fr-CH"/>
              </w:rPr>
              <w:t>sound</w:t>
            </w:r>
            <w:proofErr w:type="spellEnd"/>
            <w:r w:rsidRPr="00192E38">
              <w:rPr>
                <w:sz w:val="20"/>
                <w:lang w:val="fr-CH"/>
              </w:rPr>
              <w:t>)</w:t>
            </w:r>
          </w:p>
        </w:tc>
      </w:tr>
      <w:tr w:rsidR="00F335DC" w:rsidRPr="00ED2695" w14:paraId="223302B5" w14:textId="77777777" w:rsidTr="00773F61">
        <w:tc>
          <w:tcPr>
            <w:tcW w:w="1140" w:type="dxa"/>
            <w:shd w:val="clear" w:color="auto" w:fill="F2F2F2" w:themeFill="background1" w:themeFillShade="F2"/>
          </w:tcPr>
          <w:p w14:paraId="29F6EE9B" w14:textId="77777777" w:rsidR="00F335DC" w:rsidRPr="00192E38" w:rsidRDefault="00F335DC" w:rsidP="00773F61">
            <w:pPr>
              <w:spacing w:before="30" w:after="30"/>
              <w:ind w:left="57"/>
              <w:jc w:val="left"/>
              <w:rPr>
                <w:b/>
                <w:bCs/>
                <w:color w:val="000080"/>
                <w:sz w:val="20"/>
                <w:lang w:val="en-US"/>
              </w:rPr>
            </w:pPr>
            <w:r w:rsidRPr="00192E38">
              <w:rPr>
                <w:b/>
                <w:bCs/>
                <w:color w:val="000080"/>
                <w:sz w:val="20"/>
                <w:lang w:val="en-US"/>
              </w:rPr>
              <w:t>BT</w:t>
            </w:r>
          </w:p>
        </w:tc>
        <w:tc>
          <w:tcPr>
            <w:tcW w:w="8220" w:type="dxa"/>
            <w:shd w:val="clear" w:color="auto" w:fill="F2F2F2" w:themeFill="background1" w:themeFillShade="F2"/>
          </w:tcPr>
          <w:p w14:paraId="012C7938" w14:textId="77777777" w:rsidR="00F335DC" w:rsidRPr="00192E38"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192E38">
              <w:rPr>
                <w:bCs/>
                <w:color w:val="000080"/>
                <w:sz w:val="20"/>
                <w:lang w:val="en-US"/>
              </w:rPr>
              <w:t>Broadcasting service (television)</w:t>
            </w:r>
          </w:p>
        </w:tc>
      </w:tr>
      <w:tr w:rsidR="00F335DC" w:rsidRPr="00036EE3" w14:paraId="10C17C7B" w14:textId="77777777" w:rsidTr="00773F61">
        <w:tc>
          <w:tcPr>
            <w:tcW w:w="1140" w:type="dxa"/>
            <w:shd w:val="clear" w:color="auto" w:fill="auto"/>
          </w:tcPr>
          <w:p w14:paraId="19FB976C" w14:textId="77777777" w:rsidR="00F335DC" w:rsidRPr="00036EE3" w:rsidRDefault="00F335DC" w:rsidP="00773F61">
            <w:pPr>
              <w:spacing w:before="30" w:after="30"/>
              <w:ind w:left="57"/>
              <w:jc w:val="left"/>
              <w:rPr>
                <w:b/>
                <w:bCs/>
                <w:sz w:val="20"/>
                <w:lang w:val="fr-CH"/>
              </w:rPr>
            </w:pPr>
            <w:r w:rsidRPr="00036EE3">
              <w:rPr>
                <w:b/>
                <w:bCs/>
                <w:sz w:val="20"/>
                <w:lang w:val="fr-CH"/>
              </w:rPr>
              <w:t>F</w:t>
            </w:r>
          </w:p>
        </w:tc>
        <w:tc>
          <w:tcPr>
            <w:tcW w:w="8220" w:type="dxa"/>
            <w:shd w:val="clear" w:color="auto" w:fill="auto"/>
          </w:tcPr>
          <w:p w14:paraId="63ECDC04" w14:textId="77777777" w:rsidR="00F335DC" w:rsidRPr="00036EE3"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F335DC" w:rsidRPr="00036EE3" w14:paraId="46F6EBFD" w14:textId="77777777" w:rsidTr="00773F61">
        <w:tc>
          <w:tcPr>
            <w:tcW w:w="1140" w:type="dxa"/>
            <w:shd w:val="clear" w:color="auto" w:fill="auto"/>
          </w:tcPr>
          <w:p w14:paraId="69D12F95" w14:textId="77777777" w:rsidR="00F335DC" w:rsidRPr="00906589" w:rsidRDefault="00F335DC" w:rsidP="00773F61">
            <w:pPr>
              <w:spacing w:before="30" w:after="30"/>
              <w:ind w:left="57"/>
              <w:jc w:val="left"/>
              <w:rPr>
                <w:b/>
                <w:bCs/>
                <w:sz w:val="20"/>
                <w:lang w:val="en-US"/>
              </w:rPr>
            </w:pPr>
            <w:r w:rsidRPr="00906589">
              <w:rPr>
                <w:b/>
                <w:bCs/>
                <w:sz w:val="20"/>
                <w:lang w:val="en-US"/>
              </w:rPr>
              <w:t>M</w:t>
            </w:r>
          </w:p>
        </w:tc>
        <w:tc>
          <w:tcPr>
            <w:tcW w:w="8220" w:type="dxa"/>
            <w:shd w:val="clear" w:color="auto" w:fill="auto"/>
          </w:tcPr>
          <w:p w14:paraId="191B4A1D" w14:textId="77777777" w:rsidR="00F335DC" w:rsidRPr="00906589"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335DC" w:rsidRPr="00036EE3" w14:paraId="1A5EC430" w14:textId="77777777" w:rsidTr="00773F61">
        <w:tc>
          <w:tcPr>
            <w:tcW w:w="1140" w:type="dxa"/>
          </w:tcPr>
          <w:p w14:paraId="09C81E42" w14:textId="77777777" w:rsidR="00F335DC" w:rsidRPr="00036EE3" w:rsidRDefault="00F335DC" w:rsidP="00773F61">
            <w:pPr>
              <w:spacing w:before="30" w:after="30"/>
              <w:ind w:left="57"/>
              <w:jc w:val="left"/>
              <w:rPr>
                <w:b/>
                <w:bCs/>
                <w:sz w:val="20"/>
                <w:lang w:val="fr-CH"/>
              </w:rPr>
            </w:pPr>
            <w:r w:rsidRPr="00036EE3">
              <w:rPr>
                <w:b/>
                <w:bCs/>
                <w:sz w:val="20"/>
                <w:lang w:val="fr-CH"/>
              </w:rPr>
              <w:t>P</w:t>
            </w:r>
          </w:p>
        </w:tc>
        <w:tc>
          <w:tcPr>
            <w:tcW w:w="8220" w:type="dxa"/>
          </w:tcPr>
          <w:p w14:paraId="5D3D792E" w14:textId="77777777" w:rsidR="00F335DC" w:rsidRPr="00036EE3" w:rsidRDefault="00F335DC" w:rsidP="00773F61">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F335DC" w:rsidRPr="00036EE3" w14:paraId="4BB1725E" w14:textId="77777777" w:rsidTr="00773F61">
        <w:tc>
          <w:tcPr>
            <w:tcW w:w="1140" w:type="dxa"/>
          </w:tcPr>
          <w:p w14:paraId="40991D2F" w14:textId="77777777" w:rsidR="00F335DC" w:rsidRPr="00036EE3" w:rsidRDefault="00F335DC" w:rsidP="00773F61">
            <w:pPr>
              <w:spacing w:before="30" w:after="30"/>
              <w:ind w:left="57"/>
              <w:jc w:val="left"/>
              <w:rPr>
                <w:b/>
                <w:bCs/>
                <w:sz w:val="20"/>
                <w:lang w:val="en-US"/>
              </w:rPr>
            </w:pPr>
            <w:r w:rsidRPr="00036EE3">
              <w:rPr>
                <w:b/>
                <w:bCs/>
                <w:sz w:val="20"/>
                <w:lang w:val="en-US"/>
              </w:rPr>
              <w:t>RA</w:t>
            </w:r>
          </w:p>
        </w:tc>
        <w:tc>
          <w:tcPr>
            <w:tcW w:w="8220" w:type="dxa"/>
          </w:tcPr>
          <w:p w14:paraId="4D01734F" w14:textId="77777777" w:rsidR="00F335DC" w:rsidRPr="00036EE3"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335DC" w:rsidRPr="00036EE3" w14:paraId="1134C34F" w14:textId="77777777" w:rsidTr="00773F61">
        <w:tc>
          <w:tcPr>
            <w:tcW w:w="1140" w:type="dxa"/>
          </w:tcPr>
          <w:p w14:paraId="717D63BA" w14:textId="77777777" w:rsidR="00F335DC" w:rsidRPr="00036EE3" w:rsidRDefault="00F335DC" w:rsidP="00773F61">
            <w:pPr>
              <w:spacing w:before="30" w:after="30"/>
              <w:ind w:left="57"/>
              <w:jc w:val="left"/>
              <w:rPr>
                <w:b/>
                <w:bCs/>
                <w:sz w:val="20"/>
                <w:lang w:val="en-US"/>
              </w:rPr>
            </w:pPr>
            <w:r w:rsidRPr="00036EE3">
              <w:rPr>
                <w:b/>
                <w:bCs/>
                <w:sz w:val="20"/>
                <w:lang w:val="en-US"/>
              </w:rPr>
              <w:t>RS</w:t>
            </w:r>
          </w:p>
        </w:tc>
        <w:tc>
          <w:tcPr>
            <w:tcW w:w="8220" w:type="dxa"/>
          </w:tcPr>
          <w:p w14:paraId="7267BFC4" w14:textId="77777777" w:rsidR="00F335DC" w:rsidRPr="00036EE3"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335DC" w:rsidRPr="00036EE3" w14:paraId="15A873F5" w14:textId="77777777" w:rsidTr="00773F61">
        <w:tc>
          <w:tcPr>
            <w:tcW w:w="1140" w:type="dxa"/>
            <w:tcBorders>
              <w:bottom w:val="nil"/>
            </w:tcBorders>
          </w:tcPr>
          <w:p w14:paraId="30355FFA" w14:textId="77777777" w:rsidR="00F335DC" w:rsidRPr="00036EE3" w:rsidRDefault="00F335DC" w:rsidP="00773F61">
            <w:pPr>
              <w:spacing w:before="30" w:after="30"/>
              <w:ind w:left="57"/>
              <w:jc w:val="left"/>
              <w:rPr>
                <w:b/>
                <w:bCs/>
                <w:sz w:val="20"/>
                <w:lang w:val="en-US"/>
              </w:rPr>
            </w:pPr>
            <w:r w:rsidRPr="00036EE3">
              <w:rPr>
                <w:b/>
                <w:bCs/>
                <w:sz w:val="20"/>
                <w:lang w:val="en-US"/>
              </w:rPr>
              <w:t>S</w:t>
            </w:r>
          </w:p>
        </w:tc>
        <w:tc>
          <w:tcPr>
            <w:tcW w:w="8220" w:type="dxa"/>
            <w:tcBorders>
              <w:bottom w:val="nil"/>
            </w:tcBorders>
          </w:tcPr>
          <w:p w14:paraId="0AAFCF18" w14:textId="77777777" w:rsidR="00F335DC" w:rsidRPr="00036EE3" w:rsidRDefault="00F335DC" w:rsidP="00773F61">
            <w:pPr>
              <w:spacing w:before="30" w:after="30"/>
              <w:jc w:val="left"/>
              <w:rPr>
                <w:sz w:val="20"/>
                <w:lang w:val="en-US"/>
              </w:rPr>
            </w:pPr>
            <w:r w:rsidRPr="00036EE3">
              <w:rPr>
                <w:sz w:val="20"/>
                <w:lang w:val="en-US"/>
              </w:rPr>
              <w:t>Fixed-satellite service</w:t>
            </w:r>
          </w:p>
        </w:tc>
      </w:tr>
      <w:tr w:rsidR="00F335DC" w:rsidRPr="00B76D85" w14:paraId="2555C93D" w14:textId="77777777" w:rsidTr="00773F61">
        <w:tc>
          <w:tcPr>
            <w:tcW w:w="1140" w:type="dxa"/>
            <w:tcBorders>
              <w:top w:val="nil"/>
              <w:bottom w:val="nil"/>
            </w:tcBorders>
            <w:shd w:val="clear" w:color="auto" w:fill="FFFFFF" w:themeFill="background1"/>
          </w:tcPr>
          <w:p w14:paraId="7A75463B" w14:textId="77777777" w:rsidR="00F335DC" w:rsidRPr="00B76D85" w:rsidRDefault="00F335DC" w:rsidP="00773F61">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00144989" w14:textId="77777777" w:rsidR="00F335DC" w:rsidRPr="00B76D85" w:rsidRDefault="00F335DC" w:rsidP="00773F61">
            <w:pPr>
              <w:spacing w:before="30" w:after="30"/>
              <w:jc w:val="left"/>
              <w:rPr>
                <w:sz w:val="20"/>
                <w:lang w:val="en-US"/>
              </w:rPr>
            </w:pPr>
            <w:r w:rsidRPr="00B76D85">
              <w:rPr>
                <w:sz w:val="20"/>
                <w:lang w:val="en-US"/>
              </w:rPr>
              <w:t>Space applications and meteorology</w:t>
            </w:r>
          </w:p>
        </w:tc>
      </w:tr>
      <w:tr w:rsidR="00F335DC" w:rsidRPr="005F7CD0" w14:paraId="04C8F5A1" w14:textId="77777777" w:rsidTr="00773F61">
        <w:tc>
          <w:tcPr>
            <w:tcW w:w="1140" w:type="dxa"/>
            <w:tcBorders>
              <w:top w:val="nil"/>
              <w:bottom w:val="nil"/>
            </w:tcBorders>
          </w:tcPr>
          <w:p w14:paraId="6715F30A" w14:textId="77777777" w:rsidR="00F335DC" w:rsidRPr="00036EE3" w:rsidRDefault="00F335DC" w:rsidP="00773F61">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5019B1DB" w14:textId="77777777" w:rsidR="00F335DC" w:rsidRPr="00036EE3" w:rsidRDefault="00F335DC" w:rsidP="00773F61">
            <w:pPr>
              <w:spacing w:before="30" w:after="30"/>
              <w:jc w:val="left"/>
              <w:rPr>
                <w:sz w:val="20"/>
                <w:lang w:val="en-US"/>
              </w:rPr>
            </w:pPr>
            <w:r w:rsidRPr="00036EE3">
              <w:rPr>
                <w:sz w:val="20"/>
                <w:lang w:val="en-US"/>
              </w:rPr>
              <w:t>Frequency sharing and coordination between fixed-satellite and fixed service systems</w:t>
            </w:r>
          </w:p>
        </w:tc>
      </w:tr>
      <w:tr w:rsidR="00F335DC" w:rsidRPr="00036EE3" w14:paraId="7A342E16" w14:textId="77777777" w:rsidTr="00773F61">
        <w:tc>
          <w:tcPr>
            <w:tcW w:w="1140" w:type="dxa"/>
            <w:tcBorders>
              <w:top w:val="nil"/>
              <w:bottom w:val="nil"/>
            </w:tcBorders>
            <w:shd w:val="clear" w:color="auto" w:fill="auto"/>
          </w:tcPr>
          <w:p w14:paraId="2C83D783" w14:textId="77777777" w:rsidR="00F335DC" w:rsidRPr="001B164E" w:rsidRDefault="00F335DC" w:rsidP="00773F61">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58EF9501" w14:textId="77777777" w:rsidR="00F335DC" w:rsidRPr="001B164E" w:rsidRDefault="00F335DC" w:rsidP="00773F61">
            <w:pPr>
              <w:spacing w:before="30" w:after="30"/>
              <w:jc w:val="left"/>
              <w:rPr>
                <w:rFonts w:hAnsi="Times New Roman Bold"/>
                <w:sz w:val="20"/>
                <w:lang w:val="en-US"/>
              </w:rPr>
            </w:pPr>
            <w:r w:rsidRPr="001B164E">
              <w:rPr>
                <w:rFonts w:hAnsi="Times New Roman Bold"/>
                <w:sz w:val="20"/>
                <w:lang w:val="en-US"/>
              </w:rPr>
              <w:t>Spectrum management</w:t>
            </w:r>
          </w:p>
        </w:tc>
      </w:tr>
      <w:tr w:rsidR="00F335DC" w:rsidRPr="00036EE3" w14:paraId="784A243B" w14:textId="77777777" w:rsidTr="00773F61">
        <w:tc>
          <w:tcPr>
            <w:tcW w:w="1140" w:type="dxa"/>
            <w:tcBorders>
              <w:top w:val="nil"/>
            </w:tcBorders>
          </w:tcPr>
          <w:p w14:paraId="3ED90352" w14:textId="77777777" w:rsidR="00F335DC" w:rsidRPr="00036EE3" w:rsidRDefault="00F335DC" w:rsidP="00773F61">
            <w:pPr>
              <w:spacing w:before="30" w:after="30"/>
              <w:ind w:left="57"/>
              <w:jc w:val="left"/>
              <w:rPr>
                <w:b/>
                <w:bCs/>
                <w:sz w:val="20"/>
                <w:lang w:val="en-US"/>
              </w:rPr>
            </w:pPr>
            <w:r w:rsidRPr="00036EE3">
              <w:rPr>
                <w:b/>
                <w:bCs/>
                <w:sz w:val="20"/>
                <w:lang w:val="en-US"/>
              </w:rPr>
              <w:t>SNG</w:t>
            </w:r>
          </w:p>
        </w:tc>
        <w:tc>
          <w:tcPr>
            <w:tcW w:w="8220" w:type="dxa"/>
            <w:tcBorders>
              <w:top w:val="nil"/>
            </w:tcBorders>
          </w:tcPr>
          <w:p w14:paraId="2661280C" w14:textId="77777777" w:rsidR="00F335DC" w:rsidRPr="00036EE3" w:rsidRDefault="00F335DC" w:rsidP="00773F61">
            <w:pPr>
              <w:spacing w:before="30" w:after="30"/>
              <w:jc w:val="left"/>
              <w:rPr>
                <w:sz w:val="20"/>
                <w:lang w:val="en-US"/>
              </w:rPr>
            </w:pPr>
            <w:r w:rsidRPr="00036EE3">
              <w:rPr>
                <w:sz w:val="20"/>
                <w:lang w:val="en-US"/>
              </w:rPr>
              <w:t>Satellite news gathering</w:t>
            </w:r>
          </w:p>
        </w:tc>
      </w:tr>
      <w:tr w:rsidR="00F335DC" w:rsidRPr="005F7CD0" w14:paraId="651E2F7F" w14:textId="77777777" w:rsidTr="00773F61">
        <w:tc>
          <w:tcPr>
            <w:tcW w:w="1140" w:type="dxa"/>
          </w:tcPr>
          <w:p w14:paraId="4F5CDD66" w14:textId="77777777" w:rsidR="00F335DC" w:rsidRPr="00036EE3" w:rsidRDefault="00F335DC" w:rsidP="00773F61">
            <w:pPr>
              <w:spacing w:before="30" w:after="30"/>
              <w:ind w:left="57"/>
              <w:jc w:val="left"/>
              <w:rPr>
                <w:b/>
                <w:bCs/>
                <w:sz w:val="20"/>
                <w:lang w:val="en-US"/>
              </w:rPr>
            </w:pPr>
            <w:r w:rsidRPr="00036EE3">
              <w:rPr>
                <w:b/>
                <w:bCs/>
                <w:sz w:val="20"/>
                <w:lang w:val="en-US"/>
              </w:rPr>
              <w:t>TF</w:t>
            </w:r>
          </w:p>
        </w:tc>
        <w:tc>
          <w:tcPr>
            <w:tcW w:w="8220" w:type="dxa"/>
          </w:tcPr>
          <w:p w14:paraId="38A67689" w14:textId="77777777" w:rsidR="00F335DC" w:rsidRPr="00036EE3" w:rsidRDefault="00F335DC" w:rsidP="00773F61">
            <w:pPr>
              <w:spacing w:before="30" w:after="30"/>
              <w:jc w:val="left"/>
              <w:rPr>
                <w:sz w:val="20"/>
                <w:lang w:val="en-US"/>
              </w:rPr>
            </w:pPr>
            <w:r w:rsidRPr="00036EE3">
              <w:rPr>
                <w:sz w:val="20"/>
                <w:lang w:val="en-US"/>
              </w:rPr>
              <w:t>Time signals and frequency standards emissions</w:t>
            </w:r>
          </w:p>
        </w:tc>
      </w:tr>
      <w:tr w:rsidR="00F335DC" w:rsidRPr="00036EE3" w14:paraId="69F2FE0D" w14:textId="77777777" w:rsidTr="00773F61">
        <w:tc>
          <w:tcPr>
            <w:tcW w:w="1140" w:type="dxa"/>
          </w:tcPr>
          <w:p w14:paraId="52111126" w14:textId="77777777" w:rsidR="00F335DC" w:rsidRPr="00036EE3" w:rsidRDefault="00F335DC" w:rsidP="00773F61">
            <w:pPr>
              <w:spacing w:before="30" w:after="30"/>
              <w:ind w:left="57"/>
              <w:jc w:val="left"/>
              <w:rPr>
                <w:b/>
                <w:bCs/>
                <w:sz w:val="20"/>
                <w:lang w:val="en-US"/>
              </w:rPr>
            </w:pPr>
            <w:r w:rsidRPr="00036EE3">
              <w:rPr>
                <w:b/>
                <w:bCs/>
                <w:sz w:val="20"/>
                <w:lang w:val="en-US"/>
              </w:rPr>
              <w:t>V</w:t>
            </w:r>
          </w:p>
        </w:tc>
        <w:tc>
          <w:tcPr>
            <w:tcW w:w="8220" w:type="dxa"/>
          </w:tcPr>
          <w:p w14:paraId="73CBBBDD" w14:textId="77777777" w:rsidR="00F335DC" w:rsidRPr="00036EE3" w:rsidRDefault="00F335DC" w:rsidP="00773F61">
            <w:pPr>
              <w:spacing w:before="30" w:after="180"/>
              <w:jc w:val="left"/>
              <w:rPr>
                <w:sz w:val="20"/>
                <w:lang w:val="en-US"/>
              </w:rPr>
            </w:pPr>
            <w:r w:rsidRPr="00036EE3">
              <w:rPr>
                <w:sz w:val="20"/>
                <w:lang w:val="en-US"/>
              </w:rPr>
              <w:t>Vocabulary and related subjects</w:t>
            </w:r>
          </w:p>
        </w:tc>
      </w:tr>
    </w:tbl>
    <w:p w14:paraId="2A0920CD" w14:textId="77777777" w:rsidR="00F335DC" w:rsidRPr="00036EE3" w:rsidRDefault="00F335DC" w:rsidP="00F335D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335DC" w14:paraId="0B5B072A" w14:textId="77777777" w:rsidTr="00773F61">
        <w:tc>
          <w:tcPr>
            <w:tcW w:w="720" w:type="dxa"/>
          </w:tcPr>
          <w:p w14:paraId="3B3C176A" w14:textId="77777777" w:rsidR="00F335DC" w:rsidRDefault="00F335DC" w:rsidP="00773F61">
            <w:pPr>
              <w:jc w:val="center"/>
              <w:rPr>
                <w:sz w:val="22"/>
                <w:lang w:val="en-US"/>
              </w:rPr>
            </w:pPr>
          </w:p>
        </w:tc>
      </w:tr>
    </w:tbl>
    <w:p w14:paraId="3E2E9EF0" w14:textId="77777777" w:rsidR="00F335DC" w:rsidRPr="00036EE3" w:rsidRDefault="00F335DC" w:rsidP="00F335DC">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F335DC" w:rsidRPr="005F7CD0" w14:paraId="5B298C8A" w14:textId="77777777" w:rsidTr="00773F61">
        <w:tc>
          <w:tcPr>
            <w:tcW w:w="9360" w:type="dxa"/>
          </w:tcPr>
          <w:p w14:paraId="1D943E5F" w14:textId="77777777" w:rsidR="00F335DC" w:rsidRPr="002F5199" w:rsidRDefault="00F335DC" w:rsidP="00773F61">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40175A7" w14:textId="77777777" w:rsidR="00F335DC" w:rsidRDefault="00F335DC" w:rsidP="00F335DC">
      <w:pPr>
        <w:spacing w:before="0"/>
        <w:jc w:val="center"/>
        <w:rPr>
          <w:sz w:val="22"/>
          <w:lang w:val="en-US"/>
        </w:rPr>
      </w:pPr>
    </w:p>
    <w:p w14:paraId="270B7A9C" w14:textId="77777777" w:rsidR="00F335DC" w:rsidRDefault="00F335DC" w:rsidP="00F335DC">
      <w:pPr>
        <w:spacing w:before="0"/>
        <w:jc w:val="center"/>
        <w:rPr>
          <w:sz w:val="22"/>
          <w:lang w:val="en-US"/>
        </w:rPr>
      </w:pPr>
    </w:p>
    <w:p w14:paraId="7E6B7E92" w14:textId="77777777" w:rsidR="00F335DC" w:rsidRPr="002F5199" w:rsidRDefault="00F335DC" w:rsidP="00F335DC">
      <w:pPr>
        <w:spacing w:before="0"/>
        <w:jc w:val="right"/>
        <w:rPr>
          <w:i/>
          <w:iCs/>
          <w:sz w:val="20"/>
          <w:lang w:val="en-US"/>
        </w:rPr>
      </w:pPr>
      <w:r w:rsidRPr="002F5199">
        <w:rPr>
          <w:i/>
          <w:iCs/>
          <w:sz w:val="20"/>
          <w:lang w:val="en-US"/>
        </w:rPr>
        <w:t>Electronic Publication</w:t>
      </w:r>
    </w:p>
    <w:p w14:paraId="7CE3A750" w14:textId="77777777" w:rsidR="00F335DC" w:rsidRPr="002F5199" w:rsidRDefault="00F335DC" w:rsidP="00F335DC">
      <w:pPr>
        <w:spacing w:before="0"/>
        <w:jc w:val="right"/>
        <w:rPr>
          <w:sz w:val="20"/>
          <w:lang w:val="en-US"/>
        </w:rPr>
      </w:pPr>
      <w:r w:rsidRPr="002F5199">
        <w:rPr>
          <w:sz w:val="20"/>
          <w:lang w:val="en-US"/>
        </w:rPr>
        <w:t>Geneva, 20</w:t>
      </w:r>
      <w:r>
        <w:rPr>
          <w:sz w:val="20"/>
          <w:lang w:val="en-US"/>
        </w:rPr>
        <w:t>23</w:t>
      </w:r>
    </w:p>
    <w:p w14:paraId="4496A711" w14:textId="77777777" w:rsidR="00F335DC" w:rsidRDefault="00F335DC" w:rsidP="00F335DC">
      <w:pPr>
        <w:jc w:val="center"/>
        <w:rPr>
          <w:sz w:val="22"/>
          <w:lang w:val="en-US"/>
        </w:rPr>
      </w:pPr>
    </w:p>
    <w:p w14:paraId="62940C84" w14:textId="77777777" w:rsidR="00F335DC" w:rsidRPr="00470E28" w:rsidRDefault="00F335DC" w:rsidP="00F335D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23</w:t>
      </w:r>
    </w:p>
    <w:p w14:paraId="64B11FE2" w14:textId="77777777" w:rsidR="00F335DC" w:rsidRPr="00470E28" w:rsidRDefault="00F335DC" w:rsidP="00F335D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A210B92" w14:textId="77777777" w:rsidR="00F335DC" w:rsidRDefault="00F335DC" w:rsidP="00F335DC">
      <w:pPr>
        <w:spacing w:before="160"/>
        <w:rPr>
          <w:i/>
          <w:sz w:val="20"/>
          <w:lang w:val="en-US"/>
        </w:rPr>
        <w:sectPr w:rsidR="00F335D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60C5E483" w14:textId="63D77948" w:rsidR="00F335DC" w:rsidRPr="00B874C6" w:rsidRDefault="00F335DC" w:rsidP="00F335DC">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8030EF">
        <w:rPr>
          <w:rStyle w:val="href"/>
          <w:lang w:val="en-US"/>
        </w:rPr>
        <w:t>2163-0</w:t>
      </w:r>
    </w:p>
    <w:p w14:paraId="590F476B" w14:textId="77777777" w:rsidR="008030EF" w:rsidRPr="0013472D" w:rsidRDefault="008030EF" w:rsidP="008030EF">
      <w:pPr>
        <w:pStyle w:val="Rectitle"/>
      </w:pPr>
      <w:r>
        <w:t>O</w:t>
      </w:r>
      <w:r w:rsidRPr="0013472D">
        <w:t xml:space="preserve">bjective measurement algorithm for </w:t>
      </w:r>
      <w:r>
        <w:t xml:space="preserve">evaluation of </w:t>
      </w:r>
      <w:r w:rsidRPr="0013472D">
        <w:t>the brightness</w:t>
      </w:r>
      <w:r>
        <w:br/>
      </w:r>
      <w:r w:rsidRPr="0013472D">
        <w:t>of high dynamic range television</w:t>
      </w:r>
      <w:r>
        <w:rPr>
          <w:rStyle w:val="FootnoteReference"/>
        </w:rPr>
        <w:footnoteReference w:id="2"/>
      </w:r>
      <w:r>
        <w:rPr>
          <w:vertAlign w:val="superscript"/>
        </w:rPr>
        <w:t>,</w:t>
      </w:r>
      <w:r>
        <w:rPr>
          <w:rStyle w:val="FootnoteReference"/>
        </w:rPr>
        <w:footnoteReference w:id="3"/>
      </w:r>
    </w:p>
    <w:p w14:paraId="3A33BECB" w14:textId="77777777" w:rsidR="008030EF" w:rsidRPr="00DA7A49" w:rsidRDefault="008030EF" w:rsidP="008030EF">
      <w:pPr>
        <w:pStyle w:val="Recref"/>
      </w:pPr>
      <w:r w:rsidRPr="00DA7A49">
        <w:t xml:space="preserve">(Question </w:t>
      </w:r>
      <w:hyperlink r:id="rId17" w:history="1">
        <w:r w:rsidRPr="00DA7A49">
          <w:rPr>
            <w:rStyle w:val="Hyperlink"/>
            <w:color w:val="auto"/>
            <w:u w:val="none"/>
          </w:rPr>
          <w:t>ITU-R 142-3/6</w:t>
        </w:r>
      </w:hyperlink>
      <w:r w:rsidRPr="00DA7A49">
        <w:t>)</w:t>
      </w:r>
    </w:p>
    <w:p w14:paraId="6E2B534D" w14:textId="77777777" w:rsidR="008030EF" w:rsidRPr="00536F61" w:rsidRDefault="008030EF" w:rsidP="008030EF">
      <w:pPr>
        <w:pStyle w:val="Recdate"/>
      </w:pPr>
      <w:r>
        <w:t>(2023)</w:t>
      </w:r>
    </w:p>
    <w:p w14:paraId="0F279DD9" w14:textId="77777777" w:rsidR="008030EF" w:rsidRPr="0013472D" w:rsidRDefault="008030EF" w:rsidP="008030EF">
      <w:pPr>
        <w:pStyle w:val="HeadingSum"/>
        <w:rPr>
          <w:lang w:val="en-GB"/>
        </w:rPr>
      </w:pPr>
      <w:r w:rsidRPr="0013472D">
        <w:rPr>
          <w:lang w:val="en-GB"/>
        </w:rPr>
        <w:t>Scope</w:t>
      </w:r>
    </w:p>
    <w:p w14:paraId="7DDF3E75" w14:textId="77777777" w:rsidR="008030EF" w:rsidRDefault="008030EF" w:rsidP="008030EF">
      <w:pPr>
        <w:pStyle w:val="Summary"/>
        <w:spacing w:after="240"/>
        <w:rPr>
          <w:lang w:val="en-GB"/>
        </w:rPr>
      </w:pPr>
      <w:r w:rsidRPr="0013472D">
        <w:rPr>
          <w:lang w:val="en-GB"/>
        </w:rPr>
        <w:t>This Recommendation specifies a measurement algorithm for the purpose of determining</w:t>
      </w:r>
      <w:bookmarkStart w:id="3" w:name="_Hlk522713782"/>
      <w:r w:rsidRPr="0013472D">
        <w:rPr>
          <w:lang w:val="en-GB"/>
        </w:rPr>
        <w:t xml:space="preserve"> </w:t>
      </w:r>
      <w:bookmarkEnd w:id="3"/>
      <w:r w:rsidRPr="0013472D">
        <w:rPr>
          <w:lang w:val="en-GB"/>
        </w:rPr>
        <w:t>the Image Level</w:t>
      </w:r>
      <w:r>
        <w:rPr>
          <w:lang w:val="en-GB"/>
        </w:rPr>
        <w:t>,</w:t>
      </w:r>
      <w:r w:rsidRPr="0013472D">
        <w:rPr>
          <w:lang w:val="en-GB"/>
        </w:rPr>
        <w:t xml:space="preserve"> based on </w:t>
      </w:r>
      <w:r>
        <w:rPr>
          <w:lang w:val="en-GB"/>
        </w:rPr>
        <w:t xml:space="preserve">mean </w:t>
      </w:r>
      <w:r w:rsidRPr="0013472D">
        <w:rPr>
          <w:lang w:val="en-GB"/>
        </w:rPr>
        <w:t xml:space="preserve">image luminance, which </w:t>
      </w:r>
      <w:r>
        <w:rPr>
          <w:lang w:val="en-GB"/>
        </w:rPr>
        <w:t>may be useful</w:t>
      </w:r>
      <w:r w:rsidRPr="0013472D">
        <w:rPr>
          <w:lang w:val="en-GB"/>
        </w:rPr>
        <w:t xml:space="preserve"> </w:t>
      </w:r>
      <w:r>
        <w:rPr>
          <w:lang w:val="en-GB"/>
        </w:rPr>
        <w:t>for assessing</w:t>
      </w:r>
      <w:r w:rsidRPr="0013472D">
        <w:rPr>
          <w:lang w:val="en-GB"/>
        </w:rPr>
        <w:t xml:space="preserve"> the brightness of </w:t>
      </w:r>
      <w:r>
        <w:rPr>
          <w:lang w:val="en-GB"/>
        </w:rPr>
        <w:t>individual</w:t>
      </w:r>
      <w:r w:rsidRPr="0013472D">
        <w:rPr>
          <w:lang w:val="en-GB"/>
        </w:rPr>
        <w:t xml:space="preserve"> image</w:t>
      </w:r>
      <w:r>
        <w:rPr>
          <w:lang w:val="en-GB"/>
        </w:rPr>
        <w:t>s</w:t>
      </w:r>
      <w:r w:rsidRPr="0013472D">
        <w:rPr>
          <w:lang w:val="en-GB"/>
        </w:rPr>
        <w:t xml:space="preserve">. Further metrics, based on the Image Level, are </w:t>
      </w:r>
      <w:r>
        <w:rPr>
          <w:lang w:val="en-GB"/>
        </w:rPr>
        <w:t>Temporal Image Level and Image Level Response which may be useful in modelling the response of the human visual system to a sequence of images.</w:t>
      </w:r>
      <w:r w:rsidRPr="0013472D">
        <w:rPr>
          <w:lang w:val="en-GB"/>
        </w:rPr>
        <w:t xml:space="preserve"> </w:t>
      </w:r>
    </w:p>
    <w:p w14:paraId="786C0A48" w14:textId="77777777" w:rsidR="008030EF" w:rsidRPr="0013472D" w:rsidRDefault="008030EF" w:rsidP="008030EF">
      <w:pPr>
        <w:pStyle w:val="Headingb"/>
      </w:pPr>
      <w:r w:rsidRPr="0013472D">
        <w:t>Keywords</w:t>
      </w:r>
    </w:p>
    <w:p w14:paraId="63D36F0E" w14:textId="77777777" w:rsidR="008030EF" w:rsidRPr="0013472D" w:rsidRDefault="008030EF" w:rsidP="008030EF">
      <w:r w:rsidRPr="0013472D">
        <w:t>Video measurement, brightness, television production, high dynamic range, HDR, television, HDR</w:t>
      </w:r>
      <w:r w:rsidRPr="0013472D">
        <w:noBreakHyphen/>
        <w:t>TV, international programme exchange</w:t>
      </w:r>
    </w:p>
    <w:p w14:paraId="41585283" w14:textId="77777777" w:rsidR="008030EF" w:rsidRPr="0013472D" w:rsidRDefault="008030EF" w:rsidP="008030EF">
      <w:pPr>
        <w:pStyle w:val="Normalaftertitle"/>
        <w:rPr>
          <w:szCs w:val="24"/>
        </w:rPr>
      </w:pPr>
      <w:r w:rsidRPr="0013472D">
        <w:t>The ITU Radiocommunication Assembly,</w:t>
      </w:r>
    </w:p>
    <w:p w14:paraId="7462510A" w14:textId="77777777" w:rsidR="008030EF" w:rsidRPr="0013472D" w:rsidRDefault="008030EF" w:rsidP="008030EF">
      <w:pPr>
        <w:pStyle w:val="Call"/>
      </w:pPr>
      <w:r w:rsidRPr="007A0566">
        <w:t>considering</w:t>
      </w:r>
    </w:p>
    <w:p w14:paraId="7ACBEA96" w14:textId="77777777" w:rsidR="008030EF" w:rsidRPr="0013472D" w:rsidRDefault="008030EF" w:rsidP="008030EF">
      <w:r w:rsidRPr="0013472D">
        <w:rPr>
          <w:i/>
          <w:iCs/>
        </w:rPr>
        <w:t>a)</w:t>
      </w:r>
      <w:r w:rsidRPr="0013472D">
        <w:tab/>
        <w:t>that high dynamic range television (HDR-TV) offer</w:t>
      </w:r>
      <w:r>
        <w:t>s</w:t>
      </w:r>
      <w:r w:rsidRPr="0013472D">
        <w:t xml:space="preserve"> an extremely wide dynamic range</w:t>
      </w:r>
      <w:r>
        <w:t xml:space="preserve"> of image luminance levels</w:t>
      </w:r>
      <w:r w:rsidRPr="0013472D">
        <w:t>;</w:t>
      </w:r>
    </w:p>
    <w:p w14:paraId="7BF3635E" w14:textId="77777777" w:rsidR="008030EF" w:rsidRPr="0013472D" w:rsidRDefault="008030EF" w:rsidP="008030EF">
      <w:r w:rsidRPr="0013472D">
        <w:rPr>
          <w:i/>
          <w:iCs/>
        </w:rPr>
        <w:t>b)</w:t>
      </w:r>
      <w:r w:rsidRPr="0013472D">
        <w:tab/>
        <w:t>that large jumps in brightness can be surprising to viewers;</w:t>
      </w:r>
    </w:p>
    <w:p w14:paraId="4337F620" w14:textId="77777777" w:rsidR="008030EF" w:rsidRPr="0013472D" w:rsidRDefault="008030EF" w:rsidP="008030EF">
      <w:r w:rsidRPr="0013472D">
        <w:rPr>
          <w:i/>
          <w:iCs/>
        </w:rPr>
        <w:t>c)</w:t>
      </w:r>
      <w:r w:rsidRPr="0013472D">
        <w:tab/>
        <w:t xml:space="preserve">that monitoring of </w:t>
      </w:r>
      <w:r>
        <w:t>image brightness</w:t>
      </w:r>
      <w:r w:rsidRPr="0013472D">
        <w:t xml:space="preserve"> facilitates understanding of the viewer experience;</w:t>
      </w:r>
    </w:p>
    <w:p w14:paraId="54E9EF88" w14:textId="77777777" w:rsidR="008030EF" w:rsidRPr="0013472D" w:rsidRDefault="008030EF" w:rsidP="008030EF">
      <w:r w:rsidRPr="0013472D">
        <w:rPr>
          <w:i/>
        </w:rPr>
        <w:t>d)</w:t>
      </w:r>
      <w:r w:rsidRPr="0013472D">
        <w:tab/>
        <w:t xml:space="preserve">that the state of </w:t>
      </w:r>
      <w:r>
        <w:t xml:space="preserve">human visual system </w:t>
      </w:r>
      <w:r w:rsidRPr="0013472D">
        <w:t>adaptation is affected by the temporal sequence of images;</w:t>
      </w:r>
    </w:p>
    <w:p w14:paraId="2D97204E" w14:textId="77777777" w:rsidR="008030EF" w:rsidRPr="00DA7A49" w:rsidRDefault="008030EF" w:rsidP="008030EF">
      <w:r w:rsidRPr="00DA7A49">
        <w:rPr>
          <w:i/>
          <w:iCs/>
        </w:rPr>
        <w:t>e)</w:t>
      </w:r>
      <w:r w:rsidRPr="00DA7A49">
        <w:tab/>
        <w:t xml:space="preserve">that </w:t>
      </w:r>
      <w:r w:rsidRPr="00DA7A49">
        <w:rPr>
          <w:lang w:eastAsia="ja-JP"/>
        </w:rPr>
        <w:t xml:space="preserve">Recommendation </w:t>
      </w:r>
      <w:hyperlink r:id="rId18" w:history="1">
        <w:r w:rsidRPr="00DA7A49">
          <w:rPr>
            <w:rStyle w:val="Hyperlink"/>
            <w:color w:val="auto"/>
            <w:u w:val="none"/>
            <w:lang w:eastAsia="ja-JP"/>
          </w:rPr>
          <w:t>ITU-R BT.2100</w:t>
        </w:r>
      </w:hyperlink>
      <w:r w:rsidRPr="00DA7A49">
        <w:rPr>
          <w:lang w:eastAsia="ja-JP"/>
        </w:rPr>
        <w:t xml:space="preserve"> specifies two forms of HDR-TV, Perceptual Quantization (PQ) and Hybrid Log-Gamma (HLG), and that production in both formats is expected; </w:t>
      </w:r>
    </w:p>
    <w:p w14:paraId="19BF1965" w14:textId="77777777" w:rsidR="008030EF" w:rsidRPr="00DA7A49" w:rsidRDefault="008030EF" w:rsidP="008030EF">
      <w:pPr>
        <w:rPr>
          <w:lang w:eastAsia="ja-JP"/>
        </w:rPr>
      </w:pPr>
      <w:r w:rsidRPr="00DA7A49">
        <w:rPr>
          <w:i/>
          <w:iCs/>
          <w:lang w:eastAsia="ja-JP"/>
        </w:rPr>
        <w:t>f)</w:t>
      </w:r>
      <w:r w:rsidRPr="00DA7A49">
        <w:rPr>
          <w:lang w:eastAsia="ja-JP"/>
        </w:rPr>
        <w:tab/>
        <w:t>that a nominal peak luminance of 1 000 cd/m</w:t>
      </w:r>
      <w:r w:rsidRPr="00DA7A49">
        <w:rPr>
          <w:vertAlign w:val="superscript"/>
          <w:lang w:eastAsia="ja-JP"/>
        </w:rPr>
        <w:t>2</w:t>
      </w:r>
      <w:r w:rsidRPr="00DA7A49">
        <w:rPr>
          <w:lang w:eastAsia="ja-JP"/>
        </w:rPr>
        <w:t xml:space="preserve"> is commonly used for HLG reference displays;</w:t>
      </w:r>
    </w:p>
    <w:p w14:paraId="533DEEFD" w14:textId="77777777" w:rsidR="008030EF" w:rsidRPr="00DA7A49" w:rsidRDefault="008030EF" w:rsidP="008030EF">
      <w:r w:rsidRPr="00DA7A49">
        <w:rPr>
          <w:i/>
          <w:iCs/>
        </w:rPr>
        <w:t>g)</w:t>
      </w:r>
      <w:r w:rsidRPr="00DA7A49">
        <w:tab/>
        <w:t xml:space="preserve">that reference surround environment conditions are specified in Table 3 of Recommendation </w:t>
      </w:r>
      <w:hyperlink r:id="rId19" w:history="1">
        <w:r w:rsidRPr="00DA7A49">
          <w:rPr>
            <w:rStyle w:val="Hyperlink"/>
            <w:color w:val="auto"/>
            <w:u w:val="none"/>
            <w:lang w:eastAsia="ja-JP"/>
          </w:rPr>
          <w:t>ITU-R BT.2100</w:t>
        </w:r>
      </w:hyperlink>
      <w:r w:rsidRPr="00DA7A49">
        <w:t>;</w:t>
      </w:r>
    </w:p>
    <w:p w14:paraId="0A063BB3" w14:textId="77777777" w:rsidR="008030EF" w:rsidRPr="0013472D" w:rsidRDefault="008030EF" w:rsidP="008030EF">
      <w:r>
        <w:rPr>
          <w:i/>
          <w:iCs/>
        </w:rPr>
        <w:t>h</w:t>
      </w:r>
      <w:r w:rsidRPr="0013472D">
        <w:rPr>
          <w:i/>
          <w:iCs/>
        </w:rPr>
        <w:t>)</w:t>
      </w:r>
      <w:r w:rsidRPr="0013472D">
        <w:tab/>
        <w:t xml:space="preserve">that existing video measurement methods employed in production do not provide a </w:t>
      </w:r>
      <w:r>
        <w:t>numeric value representing</w:t>
      </w:r>
      <w:r w:rsidRPr="0013472D">
        <w:t xml:space="preserve"> </w:t>
      </w:r>
      <w:r>
        <w:t>subjective image brightness</w:t>
      </w:r>
      <w:r w:rsidRPr="0013472D">
        <w:t>;</w:t>
      </w:r>
    </w:p>
    <w:p w14:paraId="2C2D0910" w14:textId="77777777" w:rsidR="008030EF" w:rsidRDefault="008030EF" w:rsidP="008030EF">
      <w:proofErr w:type="spellStart"/>
      <w:r>
        <w:rPr>
          <w:i/>
          <w:iCs/>
        </w:rPr>
        <w:t>i</w:t>
      </w:r>
      <w:proofErr w:type="spellEnd"/>
      <w:r w:rsidRPr="0013472D">
        <w:rPr>
          <w:i/>
          <w:iCs/>
        </w:rPr>
        <w:t>)</w:t>
      </w:r>
      <w:r w:rsidRPr="0013472D">
        <w:tab/>
        <w:t xml:space="preserve">that, </w:t>
      </w:r>
      <w:r>
        <w:t>to facilitate the evaluation of subjective</w:t>
      </w:r>
      <w:r w:rsidRPr="0013472D">
        <w:t xml:space="preserve"> video brightness </w:t>
      </w:r>
      <w:r>
        <w:t xml:space="preserve">of programmes, standardized measurement methods are </w:t>
      </w:r>
      <w:r w:rsidRPr="0013472D">
        <w:t>useful</w:t>
      </w:r>
      <w:r>
        <w:t>,</w:t>
      </w:r>
    </w:p>
    <w:p w14:paraId="56C165C8" w14:textId="77777777" w:rsidR="008030EF" w:rsidRPr="0013472D" w:rsidRDefault="008030EF" w:rsidP="008030EF">
      <w:pPr>
        <w:pStyle w:val="Call"/>
      </w:pPr>
      <w:r w:rsidRPr="0013472D">
        <w:t>recognizing</w:t>
      </w:r>
    </w:p>
    <w:p w14:paraId="546A819F" w14:textId="77777777" w:rsidR="008030EF" w:rsidRPr="0013472D" w:rsidRDefault="008030EF" w:rsidP="008030EF">
      <w:r w:rsidRPr="0013472D">
        <w:t>that use of such algorithms will supplement, rather than replace, conventional waveform monitoring,</w:t>
      </w:r>
    </w:p>
    <w:p w14:paraId="14FB940B" w14:textId="77777777" w:rsidR="008030EF" w:rsidRPr="0013472D" w:rsidRDefault="008030EF" w:rsidP="008030EF">
      <w:pPr>
        <w:pStyle w:val="Call"/>
      </w:pPr>
      <w:r w:rsidRPr="0013472D">
        <w:lastRenderedPageBreak/>
        <w:t>recommends</w:t>
      </w:r>
    </w:p>
    <w:p w14:paraId="126B3753" w14:textId="77777777" w:rsidR="008030EF" w:rsidRPr="0013472D" w:rsidRDefault="008030EF" w:rsidP="008030EF">
      <w:r w:rsidRPr="0013472D">
        <w:t>1</w:t>
      </w:r>
      <w:r w:rsidRPr="0013472D">
        <w:tab/>
        <w:t xml:space="preserve">that when a measure of </w:t>
      </w:r>
      <w:r w:rsidRPr="001E3713">
        <w:t>subjective brightness</w:t>
      </w:r>
      <w:r>
        <w:t xml:space="preserve"> </w:t>
      </w:r>
      <w:r w:rsidRPr="0013472D">
        <w:t xml:space="preserve">of a high dynamic range </w:t>
      </w:r>
      <w:r>
        <w:t>image</w:t>
      </w:r>
      <w:r w:rsidRPr="0013472D">
        <w:t xml:space="preserve">, </w:t>
      </w:r>
      <w:r w:rsidRPr="0013472D">
        <w:rPr>
          <w:lang w:eastAsia="ja-JP"/>
        </w:rPr>
        <w:t xml:space="preserve">produced as </w:t>
      </w:r>
      <w:r w:rsidRPr="00DA7A49">
        <w:rPr>
          <w:lang w:eastAsia="ja-JP"/>
        </w:rPr>
        <w:t xml:space="preserve">per Recommendation </w:t>
      </w:r>
      <w:hyperlink r:id="rId20" w:history="1">
        <w:r w:rsidRPr="00DA7A49">
          <w:rPr>
            <w:rStyle w:val="Hyperlink"/>
            <w:color w:val="auto"/>
            <w:u w:val="none"/>
            <w:lang w:eastAsia="ja-JP"/>
          </w:rPr>
          <w:t>ITU-R BT.2100</w:t>
        </w:r>
      </w:hyperlink>
      <w:r w:rsidRPr="00DA7A49">
        <w:rPr>
          <w:lang w:eastAsia="ja-JP"/>
        </w:rPr>
        <w:t xml:space="preserve">, </w:t>
      </w:r>
      <w:r w:rsidRPr="00DA7A49">
        <w:t xml:space="preserve">is required to facilitate programme production and exchange, </w:t>
      </w:r>
      <w:r w:rsidRPr="0013472D">
        <w:t xml:space="preserve">the </w:t>
      </w:r>
      <w:r>
        <w:t xml:space="preserve">Image Level </w:t>
      </w:r>
      <w:r w:rsidRPr="0013472D">
        <w:t xml:space="preserve">algorithm specified in </w:t>
      </w:r>
      <w:r>
        <w:t>Section 1</w:t>
      </w:r>
      <w:r w:rsidRPr="0013472D">
        <w:t xml:space="preserve"> may be used; </w:t>
      </w:r>
    </w:p>
    <w:p w14:paraId="36363003" w14:textId="77777777" w:rsidR="008030EF" w:rsidRPr="0013472D" w:rsidRDefault="008030EF" w:rsidP="008030EF">
      <w:r w:rsidRPr="0013472D">
        <w:t>2</w:t>
      </w:r>
      <w:r w:rsidRPr="0013472D">
        <w:tab/>
        <w:t xml:space="preserve">that the Temporal Image Level measurement algorithm, specified in </w:t>
      </w:r>
      <w:r>
        <w:t>§ 2</w:t>
      </w:r>
      <w:r w:rsidRPr="0013472D">
        <w:t xml:space="preserve">, may be </w:t>
      </w:r>
      <w:r>
        <w:t>used</w:t>
      </w:r>
      <w:r w:rsidRPr="0013472D">
        <w:t xml:space="preserve"> to assess the contribution of an image sequence to viewer adaptation; </w:t>
      </w:r>
    </w:p>
    <w:p w14:paraId="57DCBA28" w14:textId="77777777" w:rsidR="008030EF" w:rsidRDefault="008030EF" w:rsidP="008030EF">
      <w:r w:rsidRPr="0013472D">
        <w:t>3</w:t>
      </w:r>
      <w:r w:rsidRPr="0013472D">
        <w:tab/>
        <w:t xml:space="preserve">that the approximation to the response of the eye, </w:t>
      </w:r>
      <w:r>
        <w:t>Image Level Response</w:t>
      </w:r>
      <w:r w:rsidRPr="0013472D">
        <w:t xml:space="preserve">, specified in </w:t>
      </w:r>
      <w:r>
        <w:t>§ </w:t>
      </w:r>
      <w:r w:rsidRPr="0013472D">
        <w:t>3, may be useful for evaluating the significance of changes in brightness within a programme</w:t>
      </w:r>
      <w:r>
        <w:t>,</w:t>
      </w:r>
    </w:p>
    <w:p w14:paraId="49DE6CEB" w14:textId="72317C2F" w:rsidR="008030EF" w:rsidRDefault="008030EF" w:rsidP="00DA7A49">
      <w:pPr>
        <w:pStyle w:val="Call"/>
        <w:rPr>
          <w:i w:val="0"/>
          <w:iCs/>
        </w:rPr>
      </w:pPr>
      <w:r>
        <w:rPr>
          <w:iCs/>
        </w:rPr>
        <w:t>further recommends</w:t>
      </w:r>
    </w:p>
    <w:p w14:paraId="75054BC9" w14:textId="77777777" w:rsidR="008030EF" w:rsidRDefault="008030EF" w:rsidP="008030EF">
      <w:r>
        <w:t>1</w:t>
      </w:r>
      <w:r>
        <w:tab/>
        <w:t>that this Recommendation should not be used as a tool in brightness regulation, impose operator restrictions or limit content creation;</w:t>
      </w:r>
    </w:p>
    <w:p w14:paraId="673944BF" w14:textId="77777777" w:rsidR="008030EF" w:rsidRPr="00B21143" w:rsidRDefault="008030EF" w:rsidP="008030EF">
      <w:r>
        <w:t>2</w:t>
      </w:r>
      <w:r>
        <w:tab/>
      </w:r>
      <w:r w:rsidRPr="0006125F">
        <w:t>that due to limited verification of algorithms with moving images, the ITU-R may wish to consider early updates and improvements to this Recommendation</w:t>
      </w:r>
      <w:r>
        <w:t>.</w:t>
      </w:r>
    </w:p>
    <w:p w14:paraId="0DCF7FAB" w14:textId="77777777" w:rsidR="008030EF" w:rsidRPr="0013472D" w:rsidRDefault="008030EF" w:rsidP="008030EF">
      <w:pPr>
        <w:pStyle w:val="Heading1"/>
      </w:pPr>
      <w:r>
        <w:t>1</w:t>
      </w:r>
      <w:r>
        <w:tab/>
      </w:r>
      <w:r w:rsidRPr="0013472D">
        <w:t>Image Level measurement algorithm</w:t>
      </w:r>
    </w:p>
    <w:p w14:paraId="6C6170FA" w14:textId="77777777" w:rsidR="008030EF" w:rsidRPr="0013472D" w:rsidRDefault="008030EF" w:rsidP="008030EF">
      <w:r w:rsidRPr="0013472D">
        <w:t xml:space="preserve">This </w:t>
      </w:r>
      <w:r>
        <w:t>section</w:t>
      </w:r>
      <w:r w:rsidRPr="0013472D">
        <w:t xml:space="preserve"> specifies the Image Level (IL) measurement algorithm, which may be useful for assessing overall image brightness. The IL algorithm is the basis of the other metrics specified in this Recommendation</w:t>
      </w:r>
      <w:r>
        <w:t xml:space="preserve"> in §§ 2 and 3</w:t>
      </w:r>
      <w:r w:rsidRPr="0013472D">
        <w:t xml:space="preserve">. </w:t>
      </w:r>
    </w:p>
    <w:p w14:paraId="713806F3" w14:textId="77777777" w:rsidR="008030EF" w:rsidRPr="0013472D" w:rsidRDefault="008030EF" w:rsidP="008030EF">
      <w:r w:rsidRPr="00DA7A49">
        <w:t xml:space="preserve">The input to the IL measurement algorithm is a non-linear Recommendation </w:t>
      </w:r>
      <w:hyperlink r:id="rId21" w:history="1">
        <w:r w:rsidRPr="00DA7A49">
          <w:rPr>
            <w:rStyle w:val="Hyperlink"/>
            <w:color w:val="auto"/>
            <w:u w:val="none"/>
            <w:lang w:eastAsia="ja-JP"/>
          </w:rPr>
          <w:t>ITU-R BT.2100</w:t>
        </w:r>
      </w:hyperlink>
      <w:r w:rsidRPr="00DA7A49">
        <w:t xml:space="preserve"> HLG </w:t>
      </w:r>
      <w:r w:rsidRPr="0013472D">
        <w:t xml:space="preserve">or PQ signal, </w:t>
      </w:r>
      <w:r w:rsidRPr="0013472D">
        <w:rPr>
          <w:i/>
          <w:iCs/>
        </w:rPr>
        <w:t xml:space="preserve">R'G'B', </w:t>
      </w:r>
      <w:r w:rsidRPr="0013472D">
        <w:t>in the range [0:1].</w:t>
      </w:r>
    </w:p>
    <w:p w14:paraId="0D6F9A48" w14:textId="77777777" w:rsidR="008030EF" w:rsidRPr="0013472D" w:rsidRDefault="008030EF" w:rsidP="008030EF">
      <w:pPr>
        <w:tabs>
          <w:tab w:val="center" w:pos="4819"/>
        </w:tabs>
      </w:pPr>
      <w:r w:rsidRPr="0013472D">
        <w:t>The algorithm consists of four stages</w:t>
      </w:r>
      <w:r>
        <w:t>:</w:t>
      </w:r>
    </w:p>
    <w:p w14:paraId="0D7E7554" w14:textId="77777777" w:rsidR="008030EF" w:rsidRPr="0013472D" w:rsidRDefault="008030EF" w:rsidP="008030EF">
      <w:pPr>
        <w:pStyle w:val="enumlev1"/>
      </w:pPr>
      <w:r w:rsidRPr="0013472D">
        <w:t>1</w:t>
      </w:r>
      <w:r w:rsidRPr="0013472D">
        <w:tab/>
        <w:t>conversion to linear display light;</w:t>
      </w:r>
    </w:p>
    <w:p w14:paraId="4767E1B2" w14:textId="77777777" w:rsidR="008030EF" w:rsidRPr="0013472D" w:rsidRDefault="008030EF" w:rsidP="008030EF">
      <w:pPr>
        <w:pStyle w:val="enumlev1"/>
      </w:pPr>
      <w:r w:rsidRPr="0013472D">
        <w:t>2</w:t>
      </w:r>
      <w:r w:rsidRPr="0013472D">
        <w:tab/>
        <w:t>calculation of the luminance component;</w:t>
      </w:r>
    </w:p>
    <w:p w14:paraId="774A3CC2" w14:textId="77777777" w:rsidR="008030EF" w:rsidRPr="0013472D" w:rsidRDefault="008030EF" w:rsidP="008030EF">
      <w:pPr>
        <w:pStyle w:val="enumlev1"/>
      </w:pPr>
      <w:r w:rsidRPr="0013472D">
        <w:t>3</w:t>
      </w:r>
      <w:r w:rsidRPr="0013472D">
        <w:tab/>
        <w:t>calculation of the mean display luminance;</w:t>
      </w:r>
    </w:p>
    <w:p w14:paraId="7609C92C" w14:textId="77777777" w:rsidR="008030EF" w:rsidRPr="0013472D" w:rsidRDefault="008030EF" w:rsidP="008030EF">
      <w:pPr>
        <w:pStyle w:val="enumlev1"/>
      </w:pPr>
      <w:r w:rsidRPr="0013472D">
        <w:t>4</w:t>
      </w:r>
      <w:r w:rsidRPr="0013472D">
        <w:tab/>
        <w:t>conversion to logarithmic units.</w:t>
      </w:r>
    </w:p>
    <w:p w14:paraId="70778FFF" w14:textId="77777777" w:rsidR="008030EF" w:rsidRPr="0013472D" w:rsidRDefault="008030EF" w:rsidP="008030EF">
      <w:r w:rsidRPr="0013472D">
        <w:t>Figure 1 shows a block diagram of the algorithm.</w:t>
      </w:r>
    </w:p>
    <w:p w14:paraId="35DC22F2" w14:textId="77777777" w:rsidR="008030EF" w:rsidRPr="0013472D" w:rsidRDefault="008030EF" w:rsidP="008030EF">
      <w:pPr>
        <w:pStyle w:val="FigureNo"/>
      </w:pPr>
      <w:r w:rsidRPr="0013472D">
        <w:t>Figure 1</w:t>
      </w:r>
    </w:p>
    <w:p w14:paraId="59357AC0" w14:textId="77777777" w:rsidR="008030EF" w:rsidRPr="0013472D" w:rsidRDefault="008030EF" w:rsidP="008030EF">
      <w:pPr>
        <w:pStyle w:val="Figuretitle"/>
      </w:pPr>
      <w:r w:rsidRPr="0013472D">
        <w:t>Block diagram showing the Image Level measurement algorithm</w:t>
      </w:r>
    </w:p>
    <w:p w14:paraId="73B2F39C" w14:textId="77777777" w:rsidR="008030EF" w:rsidRPr="0013472D" w:rsidRDefault="008030EF" w:rsidP="008030EF">
      <w:pPr>
        <w:pStyle w:val="Figure"/>
      </w:pPr>
      <w:r w:rsidRPr="0013472D">
        <w:rPr>
          <w:noProof/>
        </w:rPr>
        <w:drawing>
          <wp:inline distT="0" distB="0" distL="0" distR="0" wp14:anchorId="2B3A5B34" wp14:editId="78C99754">
            <wp:extent cx="5209309" cy="1097280"/>
            <wp:effectExtent l="0" t="0" r="0" b="0"/>
            <wp:docPr id="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09309" cy="1097280"/>
                    </a:xfrm>
                    <a:prstGeom prst="rect">
                      <a:avLst/>
                    </a:prstGeom>
                    <a:noFill/>
                    <a:ln>
                      <a:noFill/>
                    </a:ln>
                  </pic:spPr>
                </pic:pic>
              </a:graphicData>
            </a:graphic>
          </wp:inline>
        </w:drawing>
      </w:r>
    </w:p>
    <w:p w14:paraId="33389C09" w14:textId="77777777" w:rsidR="008030EF" w:rsidRPr="0013472D" w:rsidRDefault="008030EF" w:rsidP="008030EF">
      <w:pPr>
        <w:pStyle w:val="Heading2"/>
      </w:pPr>
      <w:r>
        <w:t>1.1</w:t>
      </w:r>
      <w:r>
        <w:tab/>
      </w:r>
      <w:r w:rsidRPr="0013472D">
        <w:t>Conversion to linear display light</w:t>
      </w:r>
    </w:p>
    <w:p w14:paraId="1DC6E28F" w14:textId="77777777" w:rsidR="008030EF" w:rsidRPr="00DA7A49" w:rsidRDefault="008030EF" w:rsidP="008030EF">
      <w:r w:rsidRPr="00DA7A49">
        <w:t xml:space="preserve">For HLG signals </w:t>
      </w:r>
      <w:r w:rsidRPr="00DA7A49">
        <w:rPr>
          <w:i/>
          <w:iCs/>
        </w:rPr>
        <w:t>R'G'B'</w:t>
      </w:r>
      <w:r w:rsidRPr="00DA7A49">
        <w:rPr>
          <w:vertAlign w:val="subscript"/>
        </w:rPr>
        <w:t>HLG</w:t>
      </w:r>
      <w:r w:rsidRPr="00DA7A49">
        <w:t xml:space="preserve">, the HLG EOTF specified in Recommendation </w:t>
      </w:r>
      <w:hyperlink r:id="rId23" w:history="1">
        <w:r w:rsidRPr="00DA7A49">
          <w:rPr>
            <w:rStyle w:val="Hyperlink"/>
            <w:color w:val="auto"/>
            <w:u w:val="none"/>
            <w:lang w:eastAsia="ja-JP"/>
          </w:rPr>
          <w:t>ITU-R BT.2100</w:t>
        </w:r>
      </w:hyperlink>
      <w:r w:rsidRPr="00DA7A49">
        <w:t xml:space="preserve">, Table 5 is applied, using a value of 1.2 for γ as specified in Note 5f to Table 5 of Recommendation </w:t>
      </w:r>
      <w:hyperlink r:id="rId24" w:history="1">
        <w:r w:rsidRPr="00DA7A49">
          <w:rPr>
            <w:rStyle w:val="Hyperlink"/>
            <w:color w:val="auto"/>
            <w:u w:val="none"/>
            <w:lang w:eastAsia="ja-JP"/>
          </w:rPr>
          <w:t>ITU-R BT.2100</w:t>
        </w:r>
      </w:hyperlink>
      <w:r w:rsidRPr="00DA7A49">
        <w:t xml:space="preserve"> for a display with a nominal peak luminance of 1 000 cd/m</w:t>
      </w:r>
      <w:r w:rsidRPr="00DA7A49">
        <w:rPr>
          <w:vertAlign w:val="superscript"/>
        </w:rPr>
        <w:t>2</w:t>
      </w:r>
      <w:r w:rsidRPr="00DA7A49">
        <w:t xml:space="preserve">. The resulting signal is display linear light </w:t>
      </w:r>
      <w:r w:rsidRPr="00DA7A49">
        <w:rPr>
          <w:i/>
          <w:iCs/>
        </w:rPr>
        <w:t>R</w:t>
      </w:r>
      <w:r w:rsidRPr="00DA7A49">
        <w:rPr>
          <w:i/>
          <w:iCs/>
          <w:vertAlign w:val="subscript"/>
        </w:rPr>
        <w:t>D</w:t>
      </w:r>
      <w:r w:rsidRPr="00DA7A49">
        <w:rPr>
          <w:i/>
          <w:iCs/>
        </w:rPr>
        <w:t>G</w:t>
      </w:r>
      <w:r w:rsidRPr="00DA7A49">
        <w:rPr>
          <w:i/>
          <w:iCs/>
          <w:vertAlign w:val="subscript"/>
        </w:rPr>
        <w:t>D</w:t>
      </w:r>
      <w:r w:rsidRPr="00DA7A49">
        <w:rPr>
          <w:i/>
          <w:iCs/>
        </w:rPr>
        <w:t>B</w:t>
      </w:r>
      <w:r w:rsidRPr="00DA7A49">
        <w:rPr>
          <w:i/>
          <w:iCs/>
          <w:vertAlign w:val="subscript"/>
        </w:rPr>
        <w:t>D_</w:t>
      </w:r>
      <w:r w:rsidRPr="00DA7A49">
        <w:rPr>
          <w:vertAlign w:val="subscript"/>
        </w:rPr>
        <w:t>HLG</w:t>
      </w:r>
      <w:r w:rsidRPr="00DA7A49">
        <w:t xml:space="preserve"> in the range [0:1 000] cd/m</w:t>
      </w:r>
      <w:r w:rsidRPr="00DA7A49">
        <w:rPr>
          <w:vertAlign w:val="superscript"/>
        </w:rPr>
        <w:t>2</w:t>
      </w:r>
      <w:r w:rsidRPr="00DA7A49">
        <w:t>.</w:t>
      </w:r>
    </w:p>
    <w:p w14:paraId="71EE40E4" w14:textId="77777777" w:rsidR="008030EF" w:rsidRPr="0013472D" w:rsidRDefault="008030EF" w:rsidP="008030EF">
      <w:r w:rsidRPr="00DA7A49">
        <w:t xml:space="preserve">For PQ signals </w:t>
      </w:r>
      <w:r w:rsidRPr="00DA7A49">
        <w:rPr>
          <w:i/>
          <w:iCs/>
        </w:rPr>
        <w:t>R'G'B'</w:t>
      </w:r>
      <w:r w:rsidRPr="00DA7A49">
        <w:rPr>
          <w:vertAlign w:val="subscript"/>
        </w:rPr>
        <w:t>PQ</w:t>
      </w:r>
      <w:r w:rsidRPr="00DA7A49">
        <w:t xml:space="preserve">, the PQ EOTF specified in Recommendation </w:t>
      </w:r>
      <w:hyperlink r:id="rId25" w:history="1">
        <w:r w:rsidRPr="00DA7A49">
          <w:rPr>
            <w:rStyle w:val="Hyperlink"/>
            <w:color w:val="auto"/>
            <w:u w:val="none"/>
            <w:lang w:eastAsia="ja-JP"/>
          </w:rPr>
          <w:t>ITU-R BT.2100</w:t>
        </w:r>
      </w:hyperlink>
      <w:r w:rsidRPr="00DA7A49">
        <w:t xml:space="preserve">, Table 4 is </w:t>
      </w:r>
      <w:r w:rsidRPr="0013472D">
        <w:t xml:space="preserve">applied. The resulting signal is display linear light </w:t>
      </w:r>
      <w:r w:rsidRPr="0013472D">
        <w:rPr>
          <w:i/>
          <w:iCs/>
        </w:rPr>
        <w:t>R</w:t>
      </w:r>
      <w:r w:rsidRPr="0013472D">
        <w:rPr>
          <w:i/>
          <w:iCs/>
          <w:vertAlign w:val="subscript"/>
        </w:rPr>
        <w:t>D</w:t>
      </w:r>
      <w:r w:rsidRPr="0013472D">
        <w:rPr>
          <w:i/>
          <w:iCs/>
        </w:rPr>
        <w:t>G</w:t>
      </w:r>
      <w:r w:rsidRPr="0013472D">
        <w:rPr>
          <w:i/>
          <w:iCs/>
          <w:vertAlign w:val="subscript"/>
        </w:rPr>
        <w:t>D</w:t>
      </w:r>
      <w:r w:rsidRPr="0013472D">
        <w:rPr>
          <w:i/>
          <w:iCs/>
        </w:rPr>
        <w:t>B</w:t>
      </w:r>
      <w:r w:rsidRPr="0013472D">
        <w:rPr>
          <w:i/>
          <w:iCs/>
          <w:vertAlign w:val="subscript"/>
        </w:rPr>
        <w:t>D_</w:t>
      </w:r>
      <w:r w:rsidRPr="0013472D">
        <w:rPr>
          <w:vertAlign w:val="subscript"/>
        </w:rPr>
        <w:t>PQ</w:t>
      </w:r>
      <w:r w:rsidRPr="0013472D">
        <w:t xml:space="preserve"> in the range [0:10 000] cd/m</w:t>
      </w:r>
      <w:r w:rsidRPr="0013472D">
        <w:rPr>
          <w:vertAlign w:val="superscript"/>
        </w:rPr>
        <w:t>2</w:t>
      </w:r>
      <w:r w:rsidRPr="0013472D">
        <w:t xml:space="preserve">. </w:t>
      </w:r>
    </w:p>
    <w:p w14:paraId="5C3C6CD4" w14:textId="77777777" w:rsidR="008030EF" w:rsidRPr="0013472D" w:rsidRDefault="008030EF" w:rsidP="008030EF">
      <w:r w:rsidRPr="0013472D">
        <w:lastRenderedPageBreak/>
        <w:t xml:space="preserve">Hereafter the component linear display light signal is referred to as </w:t>
      </w:r>
      <w:r w:rsidRPr="0013472D">
        <w:rPr>
          <w:i/>
          <w:iCs/>
        </w:rPr>
        <w:t>R</w:t>
      </w:r>
      <w:r w:rsidRPr="0013472D">
        <w:rPr>
          <w:i/>
          <w:iCs/>
          <w:vertAlign w:val="subscript"/>
        </w:rPr>
        <w:t>D</w:t>
      </w:r>
      <w:r w:rsidRPr="0013472D">
        <w:rPr>
          <w:i/>
          <w:iCs/>
        </w:rPr>
        <w:t>G</w:t>
      </w:r>
      <w:r w:rsidRPr="0013472D">
        <w:rPr>
          <w:i/>
          <w:iCs/>
          <w:vertAlign w:val="subscript"/>
        </w:rPr>
        <w:t>D</w:t>
      </w:r>
      <w:r w:rsidRPr="0013472D">
        <w:rPr>
          <w:i/>
          <w:iCs/>
        </w:rPr>
        <w:t>B</w:t>
      </w:r>
      <w:r w:rsidRPr="0013472D">
        <w:rPr>
          <w:i/>
          <w:iCs/>
          <w:vertAlign w:val="subscript"/>
        </w:rPr>
        <w:t>D</w:t>
      </w:r>
      <w:r w:rsidRPr="0013472D">
        <w:t>, irrespective of whether the signal originated as HLG or PQ.</w:t>
      </w:r>
    </w:p>
    <w:p w14:paraId="1527E08D" w14:textId="77777777" w:rsidR="008030EF" w:rsidRPr="0013472D" w:rsidRDefault="008030EF" w:rsidP="008030EF">
      <w:pPr>
        <w:pStyle w:val="Heading2"/>
      </w:pPr>
      <w:r>
        <w:t>1.2</w:t>
      </w:r>
      <w:r>
        <w:tab/>
      </w:r>
      <w:r w:rsidRPr="0013472D">
        <w:t>Calculation of the luminance component</w:t>
      </w:r>
    </w:p>
    <w:p w14:paraId="35DE4B67" w14:textId="77777777" w:rsidR="008030EF" w:rsidRPr="0013472D" w:rsidRDefault="008030EF" w:rsidP="008030EF">
      <w:r w:rsidRPr="0013472D">
        <w:t xml:space="preserve">The linear displayed luminance signal </w:t>
      </w:r>
      <w:r w:rsidRPr="0013472D">
        <w:rPr>
          <w:i/>
          <w:iCs/>
        </w:rPr>
        <w:t>Y</w:t>
      </w:r>
      <w:r w:rsidRPr="0013472D">
        <w:rPr>
          <w:i/>
          <w:iCs/>
          <w:vertAlign w:val="subscript"/>
        </w:rPr>
        <w:t>D</w:t>
      </w:r>
      <w:r w:rsidRPr="0013472D">
        <w:t xml:space="preserve"> is calculated using the equation</w:t>
      </w:r>
    </w:p>
    <w:p w14:paraId="2BFF8184" w14:textId="77777777" w:rsidR="008030EF" w:rsidRPr="0013472D" w:rsidRDefault="008030EF" w:rsidP="008030EF">
      <w:pPr>
        <w:pStyle w:val="Equation"/>
      </w:pPr>
      <w:r w:rsidRPr="0013472D">
        <w:tab/>
      </w:r>
      <w:r w:rsidRPr="0013472D">
        <w:tab/>
      </w:r>
      <m:oMath>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=0.2627</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+0.6780</m:t>
        </m:r>
        <m:sSub>
          <m:sSubPr>
            <m:ctrlPr>
              <w:rPr>
                <w:rFonts w:ascii="Cambria Math" w:hAnsi="Cambria Math"/>
              </w:rPr>
            </m:ctrlPr>
          </m:sSubPr>
          <m:e>
            <m:r>
              <w:rPr>
                <w:rFonts w:ascii="Cambria Math" w:hAnsi="Cambria Math"/>
              </w:rPr>
              <m:t>G</m:t>
            </m:r>
          </m:e>
          <m:sub>
            <m:r>
              <w:rPr>
                <w:rFonts w:ascii="Cambria Math" w:hAnsi="Cambria Math"/>
              </w:rPr>
              <m:t>D</m:t>
            </m:r>
          </m:sub>
        </m:sSub>
        <m:r>
          <m:rPr>
            <m:sty m:val="p"/>
          </m:rPr>
          <w:rPr>
            <w:rFonts w:ascii="Cambria Math" w:hAnsi="Cambria Math"/>
          </w:rPr>
          <m:t>+0.0593</m:t>
        </m:r>
        <m:sSub>
          <m:sSubPr>
            <m:ctrlPr>
              <w:rPr>
                <w:rFonts w:ascii="Cambria Math" w:hAnsi="Cambria Math"/>
              </w:rPr>
            </m:ctrlPr>
          </m:sSubPr>
          <m:e>
            <m:r>
              <w:rPr>
                <w:rFonts w:ascii="Cambria Math" w:hAnsi="Cambria Math"/>
              </w:rPr>
              <m:t>B</m:t>
            </m:r>
          </m:e>
          <m:sub>
            <m:r>
              <w:rPr>
                <w:rFonts w:ascii="Cambria Math" w:hAnsi="Cambria Math"/>
              </w:rPr>
              <m:t>D</m:t>
            </m:r>
          </m:sub>
        </m:sSub>
      </m:oMath>
    </w:p>
    <w:p w14:paraId="0418694B" w14:textId="77777777" w:rsidR="008030EF" w:rsidRPr="0013472D" w:rsidRDefault="008030EF" w:rsidP="008030EF">
      <w:r w:rsidRPr="0013472D">
        <w:t xml:space="preserve">An approximate method is described in </w:t>
      </w:r>
      <w:r>
        <w:t>Annex</w:t>
      </w:r>
      <w:r w:rsidRPr="0013472D">
        <w:t xml:space="preserve"> </w:t>
      </w:r>
      <w:r>
        <w:t>1.</w:t>
      </w:r>
    </w:p>
    <w:p w14:paraId="378C0889" w14:textId="77777777" w:rsidR="008030EF" w:rsidRPr="0013472D" w:rsidRDefault="008030EF" w:rsidP="008030EF">
      <w:pPr>
        <w:pStyle w:val="Heading2"/>
      </w:pPr>
      <w:r>
        <w:t>1.3</w:t>
      </w:r>
      <w:r>
        <w:tab/>
      </w:r>
      <w:r w:rsidRPr="0013472D">
        <w:t>Calculation of the mean display luminance</w:t>
      </w:r>
    </w:p>
    <w:p w14:paraId="123042A5" w14:textId="77777777" w:rsidR="008030EF" w:rsidRPr="0013472D" w:rsidRDefault="008030EF" w:rsidP="008030EF">
      <w:pPr>
        <w:spacing w:after="240"/>
      </w:pPr>
      <w:r w:rsidRPr="0013472D">
        <w:t xml:space="preserve">The mean display luminance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D</m:t>
            </m:r>
          </m:sub>
        </m:sSub>
      </m:oMath>
      <w:r w:rsidRPr="0013472D">
        <w:t xml:space="preserve"> for the video frame, in units of cd/m</w:t>
      </w:r>
      <w:r w:rsidRPr="0013472D">
        <w:rPr>
          <w:vertAlign w:val="superscript"/>
        </w:rPr>
        <w:t>2</w:t>
      </w:r>
      <w:r w:rsidRPr="0013472D">
        <w:t>, is then calculated.</w:t>
      </w:r>
    </w:p>
    <w:p w14:paraId="6079635F" w14:textId="77777777" w:rsidR="008030EF" w:rsidRDefault="008030EF" w:rsidP="008030EF">
      <w:pPr>
        <w:pStyle w:val="Equation"/>
        <w:spacing w:after="240"/>
      </w:pPr>
      <w:r w:rsidRPr="0013472D">
        <w:tab/>
      </w:r>
      <w:r w:rsidRPr="0013472D">
        <w:tab/>
      </w:r>
      <m:oMath>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H</m:t>
            </m:r>
            <m:r>
              <m:rPr>
                <m:sty m:val="p"/>
              </m:rPr>
              <w:rPr>
                <w:rFonts w:ascii="Cambria Math" w:hAnsi="Cambria Math"/>
              </w:rPr>
              <m:t>×</m:t>
            </m:r>
            <m:r>
              <w:rPr>
                <w:rFonts w:ascii="Cambria Math" w:hAnsi="Cambria Math"/>
              </w:rPr>
              <m:t>V</m:t>
            </m:r>
          </m:den>
        </m:f>
        <m:nary>
          <m:naryPr>
            <m:chr m:val="∑"/>
            <m:limLoc m:val="undOvr"/>
            <m:ctrlPr>
              <w:rPr>
                <w:rFonts w:ascii="Cambria Math" w:hAnsi="Cambria Math"/>
              </w:rPr>
            </m:ctrlPr>
          </m:naryPr>
          <m:sub>
            <m:r>
              <w:rPr>
                <w:rFonts w:ascii="Cambria Math" w:hAnsi="Cambria Math"/>
              </w:rPr>
              <m:t>h</m:t>
            </m:r>
            <m:r>
              <m:rPr>
                <m:sty m:val="p"/>
              </m:rPr>
              <w:rPr>
                <w:rFonts w:ascii="Cambria Math" w:hAnsi="Cambria Math"/>
              </w:rPr>
              <m:t>=0</m:t>
            </m:r>
          </m:sub>
          <m:sup>
            <m:r>
              <w:rPr>
                <w:rFonts w:ascii="Cambria Math" w:hAnsi="Cambria Math"/>
              </w:rPr>
              <m:t>H</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v</m:t>
                </m:r>
                <m:r>
                  <m:rPr>
                    <m:sty m:val="p"/>
                  </m:rPr>
                  <w:rPr>
                    <w:rFonts w:ascii="Cambria Math" w:hAnsi="Cambria Math"/>
                  </w:rPr>
                  <m:t>=0</m:t>
                </m:r>
              </m:sub>
              <m:sup>
                <m:r>
                  <w:rPr>
                    <w:rFonts w:ascii="Cambria Math" w:hAnsi="Cambria Math"/>
                  </w:rPr>
                  <m:t>V</m:t>
                </m:r>
                <m:r>
                  <m:rPr>
                    <m:sty m:val="p"/>
                  </m:rPr>
                  <w:rPr>
                    <w:rFonts w:ascii="Cambria Math" w:hAnsi="Cambria Math"/>
                  </w:rPr>
                  <m:t>-1</m:t>
                </m:r>
              </m:sup>
              <m:e>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e>
            </m:nary>
          </m:e>
        </m:nary>
      </m:oMath>
    </w:p>
    <w:p w14:paraId="2BE60C87" w14:textId="77777777" w:rsidR="008030EF" w:rsidRDefault="008030EF" w:rsidP="008030EF">
      <w:pPr>
        <w:pStyle w:val="Equationlegend"/>
      </w:pPr>
      <w:r>
        <w:t>where:</w:t>
      </w:r>
    </w:p>
    <w:p w14:paraId="337B68CA" w14:textId="77777777" w:rsidR="008030EF" w:rsidRPr="0013472D" w:rsidRDefault="008030EF" w:rsidP="008030EF">
      <w:pPr>
        <w:pStyle w:val="Equationlegend"/>
      </w:pPr>
      <w:r w:rsidRPr="0013472D">
        <w:rPr>
          <w:i/>
          <w:iCs/>
        </w:rPr>
        <w:tab/>
        <w:t>Y</w:t>
      </w:r>
      <w:r w:rsidRPr="0013472D">
        <w:rPr>
          <w:i/>
          <w:iCs/>
          <w:vertAlign w:val="subscript"/>
        </w:rPr>
        <w:t>D</w:t>
      </w:r>
      <w:r w:rsidRPr="0013472D">
        <w:t>(</w:t>
      </w:r>
      <w:proofErr w:type="spellStart"/>
      <w:r w:rsidRPr="0013472D">
        <w:rPr>
          <w:i/>
          <w:iCs/>
        </w:rPr>
        <w:t>h</w:t>
      </w:r>
      <w:r w:rsidRPr="0013472D">
        <w:t>,</w:t>
      </w:r>
      <w:r w:rsidRPr="0013472D">
        <w:rPr>
          <w:i/>
          <w:iCs/>
        </w:rPr>
        <w:t>v</w:t>
      </w:r>
      <w:proofErr w:type="spellEnd"/>
      <w:r w:rsidRPr="0013472D">
        <w:t xml:space="preserve">) </w:t>
      </w:r>
      <w:r>
        <w:t>:</w:t>
      </w:r>
      <w:r w:rsidRPr="0013472D">
        <w:tab/>
        <w:t xml:space="preserve">linear displayed luminance of the pixel value at horizontal position </w:t>
      </w:r>
      <w:r w:rsidRPr="0013472D">
        <w:rPr>
          <w:i/>
          <w:iCs/>
        </w:rPr>
        <w:t>h</w:t>
      </w:r>
      <w:r w:rsidRPr="0013472D">
        <w:t xml:space="preserve">, vertical position </w:t>
      </w:r>
      <w:r w:rsidRPr="0013472D">
        <w:rPr>
          <w:i/>
          <w:iCs/>
        </w:rPr>
        <w:t>v</w:t>
      </w:r>
    </w:p>
    <w:p w14:paraId="206FEDBE" w14:textId="77777777" w:rsidR="008030EF" w:rsidRPr="0013472D" w:rsidRDefault="008030EF" w:rsidP="008030EF">
      <w:pPr>
        <w:pStyle w:val="Equationlegend"/>
      </w:pPr>
      <w:r w:rsidRPr="0013472D">
        <w:tab/>
      </w:r>
      <w:r w:rsidRPr="0013472D">
        <w:rPr>
          <w:i/>
          <w:iCs/>
        </w:rPr>
        <w:t>H</w:t>
      </w:r>
      <w:r w:rsidRPr="0013472D">
        <w:t xml:space="preserve"> </w:t>
      </w:r>
      <w:r>
        <w:t>:</w:t>
      </w:r>
      <w:r w:rsidRPr="0013472D">
        <w:tab/>
        <w:t>number of horizontal pixels</w:t>
      </w:r>
    </w:p>
    <w:p w14:paraId="01005C22" w14:textId="77777777" w:rsidR="008030EF" w:rsidRPr="0013472D" w:rsidRDefault="008030EF" w:rsidP="008030EF">
      <w:pPr>
        <w:pStyle w:val="Equationlegend"/>
      </w:pPr>
      <w:r w:rsidRPr="0013472D">
        <w:tab/>
      </w:r>
      <w:r w:rsidRPr="0013472D">
        <w:rPr>
          <w:i/>
          <w:iCs/>
        </w:rPr>
        <w:t>V</w:t>
      </w:r>
      <w:r w:rsidRPr="0013472D">
        <w:t xml:space="preserve"> </w:t>
      </w:r>
      <w:r>
        <w:t>:</w:t>
      </w:r>
      <w:r w:rsidRPr="0013472D">
        <w:tab/>
        <w:t xml:space="preserve">number of vertical pixels. </w:t>
      </w:r>
    </w:p>
    <w:p w14:paraId="05DB2A1F" w14:textId="77777777" w:rsidR="008030EF" w:rsidRPr="0013472D" w:rsidRDefault="008030EF" w:rsidP="008030EF">
      <w:pPr>
        <w:pStyle w:val="Heading2"/>
      </w:pPr>
      <w:r>
        <w:t>1.4</w:t>
      </w:r>
      <w:r>
        <w:tab/>
      </w:r>
      <w:r w:rsidRPr="0013472D">
        <w:t>Conversion to logarithmic units</w:t>
      </w:r>
    </w:p>
    <w:p w14:paraId="43EB895B" w14:textId="77777777" w:rsidR="008030EF" w:rsidRPr="0013472D" w:rsidRDefault="008030EF" w:rsidP="008030EF">
      <w:r w:rsidRPr="0013472D">
        <w:t>The mean display luminance in cd/m</w:t>
      </w:r>
      <w:r w:rsidRPr="0013472D">
        <w:rPr>
          <w:vertAlign w:val="superscript"/>
        </w:rPr>
        <w:t>2</w:t>
      </w:r>
      <w:r w:rsidRPr="0013472D">
        <w:t xml:space="preserve"> is converted to base 2 logarithmic units, with a normalization value of 1 cd/m</w:t>
      </w:r>
      <w:r w:rsidRPr="0013472D">
        <w:rPr>
          <w:vertAlign w:val="superscript"/>
        </w:rPr>
        <w:t>2</w:t>
      </w:r>
      <w:r w:rsidRPr="0013472D">
        <w:t>.</w:t>
      </w:r>
    </w:p>
    <w:p w14:paraId="3E013FD5" w14:textId="77777777" w:rsidR="008030EF" w:rsidRPr="0013472D" w:rsidRDefault="008030EF" w:rsidP="008030EF">
      <w:pPr>
        <w:pStyle w:val="Note"/>
      </w:pPr>
      <w:r w:rsidRPr="0013472D">
        <w:t>NOTE</w:t>
      </w:r>
      <w:r>
        <w:t xml:space="preserve"> –</w:t>
      </w:r>
      <w:r w:rsidRPr="0013472D">
        <w:t xml:space="preserve"> A mean display luminance of 1 cd/m</w:t>
      </w:r>
      <w:r w:rsidRPr="0013472D">
        <w:rPr>
          <w:vertAlign w:val="superscript"/>
        </w:rPr>
        <w:t>2</w:t>
      </w:r>
      <w:r w:rsidRPr="0013472D">
        <w:t xml:space="preserve"> produces an IL value of zero.</w:t>
      </w:r>
    </w:p>
    <w:p w14:paraId="50FAABD0" w14:textId="77777777" w:rsidR="008030EF" w:rsidRPr="0013472D" w:rsidRDefault="008030EF" w:rsidP="008030EF">
      <w:pPr>
        <w:pStyle w:val="Equation"/>
      </w:pPr>
      <w:r w:rsidRPr="0013472D">
        <w:tab/>
      </w:r>
      <w:r w:rsidRPr="0013472D">
        <w:tab/>
      </w:r>
      <m:oMath>
        <m:r>
          <w:rPr>
            <w:rFonts w:ascii="Cambria Math" w:hAnsi="Cambria Math"/>
          </w:rPr>
          <m:t>IL</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D</m:t>
                    </m:r>
                  </m:sub>
                </m:sSub>
              </m:num>
              <m:den>
                <m:r>
                  <m:rPr>
                    <m:sty m:val="p"/>
                  </m:rPr>
                  <w:rPr>
                    <w:rFonts w:ascii="Cambria Math" w:hAnsi="Cambria Math"/>
                  </w:rPr>
                  <m:t>1</m:t>
                </m:r>
              </m:den>
            </m:f>
          </m:e>
        </m:func>
      </m:oMath>
    </w:p>
    <w:p w14:paraId="3B9E37CF" w14:textId="77777777" w:rsidR="008030EF" w:rsidRPr="0013472D" w:rsidRDefault="008030EF" w:rsidP="008030EF">
      <w:r>
        <w:t>Background research for this algorithm is supplied in Annex 2.</w:t>
      </w:r>
    </w:p>
    <w:p w14:paraId="3FCFD398" w14:textId="77777777" w:rsidR="008030EF" w:rsidRDefault="008030EF" w:rsidP="008030EF">
      <w:pPr>
        <w:pStyle w:val="Heading1"/>
      </w:pPr>
      <w:r>
        <w:t>2</w:t>
      </w:r>
      <w:r>
        <w:tab/>
      </w:r>
      <w:r w:rsidRPr="0013472D">
        <w:t>Temporal Image Level</w:t>
      </w:r>
      <w:r>
        <w:t xml:space="preserve"> algorithm</w:t>
      </w:r>
    </w:p>
    <w:p w14:paraId="22F54E6E" w14:textId="77777777" w:rsidR="008030EF" w:rsidRPr="0013472D" w:rsidRDefault="008030EF" w:rsidP="008030EF">
      <w:r>
        <w:t>Viewing</w:t>
      </w:r>
      <w:r w:rsidRPr="0013472D">
        <w:t xml:space="preserve"> </w:t>
      </w:r>
      <w:r>
        <w:t xml:space="preserve">a </w:t>
      </w:r>
      <w:r w:rsidRPr="0013472D">
        <w:t>sequence of images affects the adaptation state of a human observer</w:t>
      </w:r>
      <w:r>
        <w:t xml:space="preserve"> and therefore the perceived impact of the Image Level</w:t>
      </w:r>
      <w:r w:rsidRPr="0013472D">
        <w:t xml:space="preserve">. The Temporal Image </w:t>
      </w:r>
      <w:r>
        <w:t>Level</w:t>
      </w:r>
      <w:r w:rsidRPr="0013472D">
        <w:t xml:space="preserve"> (TIL)</w:t>
      </w:r>
      <w:r>
        <w:rPr>
          <w:rStyle w:val="FootnoteReference"/>
        </w:rPr>
        <w:footnoteReference w:id="4"/>
      </w:r>
      <w:r w:rsidRPr="0013472D">
        <w:t xml:space="preserve"> may be useful for assessing image brightness</w:t>
      </w:r>
      <w:r w:rsidRPr="0013472D" w:rsidDel="00E2463C">
        <w:t xml:space="preserve"> </w:t>
      </w:r>
      <w:r>
        <w:t>over time.</w:t>
      </w:r>
      <w:r w:rsidRPr="0013472D">
        <w:t xml:space="preserve"> The TIL is calculated as follows:</w:t>
      </w:r>
    </w:p>
    <w:p w14:paraId="37CE8E21" w14:textId="77777777" w:rsidR="008030EF" w:rsidRPr="00DE1224" w:rsidRDefault="008030EF" w:rsidP="008030EF">
      <w:pPr>
        <w:pStyle w:val="Equation"/>
      </w:pPr>
      <w:r w:rsidRPr="0013472D">
        <w:tab/>
      </w:r>
      <w:r w:rsidRPr="0013472D">
        <w:tab/>
      </w:r>
      <m:oMath>
        <m:r>
          <w:rPr>
            <w:rFonts w:ascii="Cambria Math" w:hAnsi="Cambria Math"/>
          </w:rPr>
          <m:t>TIL</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IL</m:t>
                </m:r>
                <m:d>
                  <m:dPr>
                    <m:ctrlPr>
                      <w:rPr>
                        <w:rFonts w:ascii="Cambria Math" w:hAnsi="Cambria Math"/>
                      </w:rPr>
                    </m:ctrlPr>
                  </m:dPr>
                  <m:e>
                    <m:r>
                      <w:rPr>
                        <w:rFonts w:ascii="Cambria Math" w:hAnsi="Cambria Math"/>
                      </w:rPr>
                      <m:t>t</m:t>
                    </m:r>
                  </m:e>
                </m:d>
                <m:r>
                  <m:rPr>
                    <m:sty m:val="p"/>
                  </m:rPr>
                  <w:rPr>
                    <w:rFonts w:ascii="Cambria Math" w:hAnsi="Cambria Math"/>
                  </w:rPr>
                  <m:t xml:space="preserve">                                                             </m:t>
                </m:r>
                <m:r>
                  <m:rPr>
                    <m:nor/>
                  </m:rPr>
                  <m:t xml:space="preserve">if </m:t>
                </m:r>
                <m:r>
                  <w:rPr>
                    <w:rFonts w:ascii="Cambria Math" w:hAnsi="Cambria Math"/>
                  </w:rPr>
                  <m:t>t</m:t>
                </m:r>
                <m:r>
                  <m:rPr>
                    <m:sty m:val="p"/>
                  </m:rPr>
                  <w:rPr>
                    <w:rFonts w:ascii="Cambria Math" w:hAnsi="Cambria Math"/>
                  </w:rPr>
                  <m:t>=0</m:t>
                </m:r>
              </m:e>
              <m:e>
                <m:r>
                  <w:rPr>
                    <w:rFonts w:ascii="Cambria Math" w:hAnsi="Cambria Math"/>
                  </w:rPr>
                  <m:t>TIL</m:t>
                </m:r>
                <m:d>
                  <m:dPr>
                    <m:ctrlPr>
                      <w:rPr>
                        <w:rFonts w:ascii="Cambria Math" w:hAnsi="Cambria Math"/>
                      </w:rPr>
                    </m:ctrlPr>
                  </m:dPr>
                  <m:e>
                    <m:r>
                      <w:rPr>
                        <w:rFonts w:ascii="Cambria Math" w:hAnsi="Cambria Math"/>
                      </w:rPr>
                      <m:t>t</m:t>
                    </m:r>
                    <m:r>
                      <m:rPr>
                        <m:sty m:val="p"/>
                      </m:rPr>
                      <w:rPr>
                        <w:rFonts w:ascii="Cambria Math" w:hAnsi="Cambria Math"/>
                      </w:rPr>
                      <m:t>-1</m:t>
                    </m:r>
                  </m:e>
                </m:d>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τ+1</m:t>
                        </m:r>
                      </m:den>
                    </m:f>
                  </m:e>
                </m:d>
                <m:r>
                  <m:rPr>
                    <m:sty m:val="p"/>
                  </m:rPr>
                  <w:rPr>
                    <w:rFonts w:ascii="Cambria Math" w:hAnsi="Cambria Math"/>
                  </w:rPr>
                  <m:t>+</m:t>
                </m:r>
                <m:r>
                  <w:rPr>
                    <w:rFonts w:ascii="Cambria Math" w:hAnsi="Cambria Math"/>
                  </w:rPr>
                  <m:t>IL</m:t>
                </m:r>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τ+1</m:t>
                        </m:r>
                      </m:den>
                    </m:f>
                  </m:e>
                </m:d>
                <m:r>
                  <m:rPr>
                    <m:sty m:val="p"/>
                  </m:rPr>
                  <w:rPr>
                    <w:rFonts w:ascii="Cambria Math" w:hAnsi="Cambria Math"/>
                  </w:rPr>
                  <m:t xml:space="preserve">   </m:t>
                </m:r>
                <m:r>
                  <m:rPr>
                    <m:nor/>
                  </m:rPr>
                  <m:t>if</m:t>
                </m:r>
                <m:r>
                  <m:rPr>
                    <m:sty m:val="p"/>
                  </m:rPr>
                  <w:rPr>
                    <w:rFonts w:ascii="Cambria Math" w:hAnsi="Cambria Math"/>
                  </w:rPr>
                  <m:t xml:space="preserve"> </m:t>
                </m:r>
                <m:r>
                  <w:rPr>
                    <w:rFonts w:ascii="Cambria Math" w:hAnsi="Cambria Math"/>
                  </w:rPr>
                  <m:t>t</m:t>
                </m:r>
                <m:r>
                  <m:rPr>
                    <m:sty m:val="p"/>
                  </m:rPr>
                  <w:rPr>
                    <w:rFonts w:ascii="Cambria Math" w:hAnsi="Cambria Math"/>
                  </w:rPr>
                  <m:t>&gt;0</m:t>
                </m:r>
              </m:e>
            </m:eqArr>
          </m:e>
        </m:d>
      </m:oMath>
    </w:p>
    <w:p w14:paraId="0A2F5C5C" w14:textId="77777777" w:rsidR="008030EF" w:rsidRPr="0013472D" w:rsidRDefault="008030EF" w:rsidP="008030EF">
      <w:r w:rsidRPr="0013472D">
        <w:t xml:space="preserve">where </w:t>
      </w:r>
      <m:oMath>
        <m:r>
          <w:rPr>
            <w:rFonts w:ascii="Cambria Math" w:hAnsi="Cambria Math"/>
          </w:rPr>
          <m:t>t</m:t>
        </m:r>
      </m:oMath>
      <w:r w:rsidRPr="0013472D">
        <w:t xml:space="preserve"> is the frame number starting with 0, and </w:t>
      </w:r>
      <m:oMath>
        <m:r>
          <w:rPr>
            <w:rFonts w:ascii="Cambria Math" w:hAnsi="Cambria Math"/>
          </w:rPr>
          <m:t>τ</m:t>
        </m:r>
      </m:oMath>
      <w:r w:rsidRPr="0013472D">
        <w:t xml:space="preserve"> is the characteristic time of decay, a constant which is set to: </w:t>
      </w:r>
    </w:p>
    <w:p w14:paraId="55F6FD21" w14:textId="77777777" w:rsidR="008030EF" w:rsidRDefault="008030EF" w:rsidP="008030EF">
      <w:pPr>
        <w:pStyle w:val="Equation"/>
      </w:pPr>
      <w:r w:rsidRPr="0013472D">
        <w:tab/>
      </w:r>
      <w:r w:rsidRPr="0013472D">
        <w:tab/>
      </w:r>
      <m:oMath>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1      </m:t>
                </m:r>
                <m:r>
                  <m:rPr>
                    <m:sty m:val="p"/>
                  </m:rPr>
                  <w:rPr>
                    <w:rFonts w:ascii="Cambria Math" w:hAnsi="Cambria Math"/>
                  </w:rPr>
                  <m:t xml:space="preserve">                                                          </m:t>
                </m:r>
                <m:r>
                  <m:rPr>
                    <m:nor/>
                  </m:rPr>
                  <m:t xml:space="preserve">if </m:t>
                </m:r>
                <m:r>
                  <w:rPr>
                    <w:rFonts w:ascii="Cambria Math" w:hAnsi="Cambria Math"/>
                  </w:rPr>
                  <m:t>t</m:t>
                </m:r>
                <m:r>
                  <m:rPr>
                    <m:sty m:val="p"/>
                  </m:rPr>
                  <w:rPr>
                    <w:rFonts w:ascii="Cambria Math" w:hAnsi="Cambria Math"/>
                  </w:rPr>
                  <m:t>=0</m:t>
                </m:r>
              </m:e>
              <m:e>
                <m:r>
                  <w:rPr>
                    <w:rFonts w:ascii="Cambria Math" w:hAnsi="Cambria Math"/>
                  </w:rPr>
                  <m:t>IL</m:t>
                </m:r>
                <m:d>
                  <m:dPr>
                    <m:ctrlPr>
                      <w:rPr>
                        <w:rFonts w:ascii="Cambria Math" w:hAnsi="Cambria Math"/>
                      </w:rPr>
                    </m:ctrlPr>
                  </m:dPr>
                  <m:e>
                    <m:r>
                      <w:rPr>
                        <w:rFonts w:ascii="Cambria Math" w:hAnsi="Cambria Math"/>
                      </w:rPr>
                      <m:t>t</m:t>
                    </m:r>
                  </m:e>
                </m:d>
                <m:r>
                  <w:rPr>
                    <w:rFonts w:ascii="Cambria Math" w:hAnsi="Cambria Math"/>
                  </w:rPr>
                  <m:t>-TIL</m:t>
                </m:r>
                <m:d>
                  <m:dPr>
                    <m:ctrlPr>
                      <w:rPr>
                        <w:rFonts w:ascii="Cambria Math" w:hAnsi="Cambria Math"/>
                        <w:i/>
                      </w:rPr>
                    </m:ctrlPr>
                  </m:dPr>
                  <m:e>
                    <m:r>
                      <w:rPr>
                        <w:rFonts w:ascii="Cambria Math" w:hAnsi="Cambria Math"/>
                      </w:rPr>
                      <m:t>t-1</m:t>
                    </m:r>
                  </m:e>
                </m:d>
                <m:r>
                  <m:rPr>
                    <m:sty m:val="p"/>
                  </m:rPr>
                  <w:rPr>
                    <w:rFonts w:ascii="Cambria Math" w:hAnsi="Cambria Math"/>
                  </w:rPr>
                  <m:t xml:space="preserve">                              </m:t>
                </m:r>
                <m:r>
                  <m:rPr>
                    <m:nor/>
                  </m:rPr>
                  <m:t>if</m:t>
                </m:r>
                <m:r>
                  <m:rPr>
                    <m:sty m:val="p"/>
                  </m:rPr>
                  <w:rPr>
                    <w:rFonts w:ascii="Cambria Math" w:hAnsi="Cambria Math"/>
                  </w:rPr>
                  <m:t xml:space="preserve"> </m:t>
                </m:r>
                <m:r>
                  <w:rPr>
                    <w:rFonts w:ascii="Cambria Math" w:hAnsi="Cambria Math"/>
                  </w:rPr>
                  <m:t>t</m:t>
                </m:r>
                <m:r>
                  <m:rPr>
                    <m:sty m:val="p"/>
                  </m:rPr>
                  <w:rPr>
                    <w:rFonts w:ascii="Cambria Math" w:hAnsi="Cambria Math"/>
                  </w:rPr>
                  <m:t>&gt;0</m:t>
                </m:r>
              </m:e>
            </m:eqArr>
          </m:e>
        </m:d>
        <m:r>
          <w:rPr>
            <w:rFonts w:ascii="Cambria Math" w:hAnsi="Cambria Math"/>
          </w:rPr>
          <m:t xml:space="preserve"> </m:t>
        </m:r>
      </m:oMath>
    </w:p>
    <w:p w14:paraId="7F59AE4E" w14:textId="77777777" w:rsidR="008030EF" w:rsidRPr="0013472D" w:rsidRDefault="008030EF" w:rsidP="008030EF">
      <w:pPr>
        <w:pStyle w:val="Equation"/>
      </w:pPr>
      <m:oMathPara>
        <m:oMath>
          <m:r>
            <w:rPr>
              <w:rFonts w:ascii="Cambria Math" w:hAnsi="Cambria Math"/>
            </w:rPr>
            <w:lastRenderedPageBreak/>
            <m:t>τ</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22</m:t>
                  </m:r>
                  <m:f>
                    <m:fPr>
                      <m:ctrlPr>
                        <w:rPr>
                          <w:rFonts w:ascii="Cambria Math" w:hAnsi="Cambria Math"/>
                        </w:rPr>
                      </m:ctrlPr>
                    </m:fPr>
                    <m:num>
                      <m:r>
                        <w:rPr>
                          <w:rFonts w:ascii="Cambria Math" w:hAnsi="Cambria Math"/>
                        </w:rPr>
                        <m:t>f</m:t>
                      </m:r>
                    </m:num>
                    <m:den>
                      <m:r>
                        <m:rPr>
                          <m:sty m:val="p"/>
                        </m:rPr>
                        <w:rPr>
                          <w:rFonts w:ascii="Cambria Math" w:hAnsi="Cambria Math"/>
                        </w:rPr>
                        <m:t>24</m:t>
                      </m:r>
                    </m:den>
                  </m:f>
                  <m:r>
                    <w:rPr>
                      <w:rFonts w:ascii="Cambria Math" w:hAnsi="Cambria Math"/>
                    </w:rPr>
                    <m:t xml:space="preserve">                                                               </m:t>
                  </m:r>
                  <m:r>
                    <m:rPr>
                      <m:sty m:val="p"/>
                    </m:rPr>
                    <w:rPr>
                      <w:rFonts w:ascii="Cambria Math" w:hAnsi="Cambria Math"/>
                    </w:rPr>
                    <m:t>if</m:t>
                  </m:r>
                  <m:r>
                    <w:rPr>
                      <w:rFonts w:ascii="Cambria Math" w:hAnsi="Cambria Math"/>
                    </w:rPr>
                    <m:t xml:space="preserve"> p(t)≥0</m:t>
                  </m:r>
                </m:e>
                <m:e>
                  <m:r>
                    <w:rPr>
                      <w:rFonts w:ascii="Cambria Math" w:hAnsi="Cambria Math"/>
                    </w:rPr>
                    <m:t>800</m:t>
                  </m:r>
                  <m:f>
                    <m:fPr>
                      <m:ctrlPr>
                        <w:rPr>
                          <w:rFonts w:ascii="Cambria Math" w:hAnsi="Cambria Math"/>
                        </w:rPr>
                      </m:ctrlPr>
                    </m:fPr>
                    <m:num>
                      <m:r>
                        <w:rPr>
                          <w:rFonts w:ascii="Cambria Math" w:hAnsi="Cambria Math"/>
                        </w:rPr>
                        <m:t>f</m:t>
                      </m:r>
                    </m:num>
                    <m:den>
                      <m:r>
                        <m:rPr>
                          <m:sty m:val="p"/>
                        </m:rPr>
                        <w:rPr>
                          <w:rFonts w:ascii="Cambria Math" w:hAnsi="Cambria Math"/>
                        </w:rPr>
                        <m:t>24</m:t>
                      </m:r>
                    </m:den>
                  </m:f>
                  <m:r>
                    <w:rPr>
                      <w:rFonts w:ascii="Cambria Math" w:hAnsi="Cambria Math"/>
                    </w:rPr>
                    <m:t xml:space="preserve">                                                          </m:t>
                  </m:r>
                  <m:r>
                    <m:rPr>
                      <m:sty m:val="p"/>
                    </m:rPr>
                    <w:rPr>
                      <w:rFonts w:ascii="Cambria Math" w:hAnsi="Cambria Math"/>
                    </w:rPr>
                    <m:t>if</m:t>
                  </m:r>
                  <m:r>
                    <w:rPr>
                      <w:rFonts w:ascii="Cambria Math" w:hAnsi="Cambria Math"/>
                    </w:rPr>
                    <m:t xml:space="preserve"> p</m:t>
                  </m:r>
                  <m:d>
                    <m:dPr>
                      <m:ctrlPr>
                        <w:rPr>
                          <w:rFonts w:ascii="Cambria Math" w:hAnsi="Cambria Math"/>
                          <w:i/>
                        </w:rPr>
                      </m:ctrlPr>
                    </m:dPr>
                    <m:e>
                      <m:r>
                        <w:rPr>
                          <w:rFonts w:ascii="Cambria Math" w:hAnsi="Cambria Math"/>
                        </w:rPr>
                        <m:t>t</m:t>
                      </m:r>
                    </m:e>
                  </m:d>
                  <m:r>
                    <w:rPr>
                      <w:rFonts w:ascii="Cambria Math" w:hAnsi="Cambria Math"/>
                    </w:rPr>
                    <m:t>&lt;0</m:t>
                  </m:r>
                </m:e>
              </m:eqArr>
            </m:e>
          </m:d>
        </m:oMath>
      </m:oMathPara>
    </w:p>
    <w:p w14:paraId="2E80E5F1" w14:textId="77777777" w:rsidR="008030EF" w:rsidRDefault="008030EF" w:rsidP="008030EF">
      <w:pPr>
        <w:pStyle w:val="Reasons"/>
      </w:pPr>
      <w:r w:rsidRPr="0013472D">
        <w:t>where</w:t>
      </w:r>
      <w:r>
        <w:t>:</w:t>
      </w:r>
    </w:p>
    <w:p w14:paraId="22020EEB" w14:textId="5AE365C6" w:rsidR="008030EF" w:rsidRDefault="008030EF" w:rsidP="008030EF">
      <w:pPr>
        <w:pStyle w:val="Equationlegend"/>
      </w:pPr>
      <w:r>
        <w:tab/>
      </w:r>
      <m:oMath>
        <m:r>
          <w:rPr>
            <w:rFonts w:ascii="Cambria Math" w:hAnsi="Cambria Math"/>
          </w:rPr>
          <m:t>f</m:t>
        </m:r>
      </m:oMath>
      <w:r w:rsidRPr="0013472D">
        <w:t xml:space="preserve"> </w:t>
      </w:r>
      <w:r w:rsidR="00D45E17">
        <w:t>:</w:t>
      </w:r>
      <w:r>
        <w:tab/>
      </w:r>
      <w:r w:rsidRPr="0013472D">
        <w:t xml:space="preserve">framerate (in Hz) of the video. </w:t>
      </w:r>
    </w:p>
    <w:p w14:paraId="440301F9" w14:textId="77777777" w:rsidR="008030EF" w:rsidRPr="0013472D" w:rsidRDefault="008030EF" w:rsidP="008030EF">
      <w:pPr>
        <w:pStyle w:val="Reasons"/>
      </w:pPr>
      <w:r w:rsidRPr="0013472D">
        <w:t xml:space="preserve">The derivation of the functional form of TIL is shown in </w:t>
      </w:r>
      <w:r>
        <w:t>Annex 3, and the time of decay value choices are described in Annex 4</w:t>
      </w:r>
      <w:r w:rsidRPr="0013472D">
        <w:t>.</w:t>
      </w:r>
    </w:p>
    <w:p w14:paraId="426F7490" w14:textId="77777777" w:rsidR="008030EF" w:rsidRPr="0013472D" w:rsidRDefault="008030EF" w:rsidP="008030EF">
      <w:pPr>
        <w:pStyle w:val="Heading1"/>
      </w:pPr>
      <w:r>
        <w:rPr>
          <w:lang w:val="en-US"/>
        </w:rPr>
        <w:t>3</w:t>
      </w:r>
      <w:r>
        <w:rPr>
          <w:lang w:val="en-US"/>
        </w:rPr>
        <w:tab/>
      </w:r>
      <w:r>
        <w:t xml:space="preserve">Image Level </w:t>
      </w:r>
      <w:r w:rsidRPr="0013472D">
        <w:t xml:space="preserve">Response </w:t>
      </w:r>
      <w:r>
        <w:t>algorithm</w:t>
      </w:r>
    </w:p>
    <w:p w14:paraId="48D7A09D" w14:textId="77777777" w:rsidR="008030EF" w:rsidRPr="0013472D" w:rsidRDefault="008030EF" w:rsidP="008030EF">
      <w:r>
        <w:t>The Image Level Response (ILR) is used to model the response of the human visual system to the luminance of an image. It</w:t>
      </w:r>
      <w:r w:rsidRPr="0013472D">
        <w:t xml:space="preserve"> </w:t>
      </w:r>
      <w:r>
        <w:t xml:space="preserve">may be useful for assessing the instantaneous </w:t>
      </w:r>
      <w:r w:rsidRPr="0013472D">
        <w:t xml:space="preserve">level of viewer annoyance arising from changes in </w:t>
      </w:r>
      <w:r>
        <w:t>Image Level</w:t>
      </w:r>
      <w:r w:rsidRPr="0013472D">
        <w:t xml:space="preserve">, for example </w:t>
      </w:r>
      <w:r>
        <w:t>at</w:t>
      </w:r>
      <w:r w:rsidRPr="0013472D">
        <w:t xml:space="preserve"> a shot-change</w:t>
      </w:r>
      <w:r>
        <w:t xml:space="preserve">. It does not model the decay in subjective annoyance following a change in brightness. However, it may provide a useful input to metering devices that, when combined with other measures specified in this document, could model that decay. </w:t>
      </w:r>
      <w:r w:rsidRPr="0013472D">
        <w:t xml:space="preserve">It is dependent on both the </w:t>
      </w:r>
      <w:r>
        <w:t>luminance</w:t>
      </w:r>
      <w:r w:rsidRPr="0013472D">
        <w:t xml:space="preserve"> of the </w:t>
      </w:r>
      <w:r>
        <w:t>image</w:t>
      </w:r>
      <w:r w:rsidRPr="0013472D">
        <w:t xml:space="preserve"> and the level of adaptation of the eye. </w:t>
      </w:r>
      <w:r w:rsidRPr="00DA7A49">
        <w:t xml:space="preserve">In a Recommendation </w:t>
      </w:r>
      <w:hyperlink r:id="rId26" w:history="1">
        <w:r w:rsidRPr="00DA7A49">
          <w:rPr>
            <w:rStyle w:val="Hyperlink"/>
            <w:color w:val="auto"/>
            <w:u w:val="none"/>
            <w:lang w:eastAsia="ja-JP"/>
          </w:rPr>
          <w:t>ITU-R BT.2100</w:t>
        </w:r>
      </w:hyperlink>
      <w:r w:rsidRPr="00DA7A49">
        <w:t xml:space="preserve"> reference environment, this response can be approximated </w:t>
      </w:r>
      <w:r w:rsidRPr="0013472D">
        <w:t>using the IL and TIL quantities as follows:</w:t>
      </w:r>
    </w:p>
    <w:p w14:paraId="13397AE2" w14:textId="77777777" w:rsidR="008030EF" w:rsidRPr="004A61CD" w:rsidRDefault="008030EF" w:rsidP="008030EF">
      <w:pPr>
        <w:pStyle w:val="Equation"/>
        <w:rPr>
          <w:bCs/>
        </w:rPr>
      </w:pPr>
      <m:oMathPara>
        <m:oMath>
          <m:r>
            <w:rPr>
              <w:rFonts w:ascii="Cambria Math" w:hAnsi="Cambria Math"/>
            </w:rPr>
            <m:t>ILR</m:t>
          </m:r>
          <m:r>
            <m:rPr>
              <m:sty m:val="p"/>
            </m:rPr>
            <w:rPr>
              <w:rFonts w:ascii="Cambria Math" w:hAnsi="Cambria Math"/>
            </w:rPr>
            <m:t xml:space="preserve">= </m:t>
          </m:r>
          <m:f>
            <m:fPr>
              <m:ctrlPr>
                <w:rPr>
                  <w:rFonts w:ascii="Cambria Math" w:hAnsi="Cambria Math"/>
                  <w:bCs/>
                </w:rPr>
              </m:ctrlPr>
            </m:fPr>
            <m:num>
              <m:sSup>
                <m:sSupPr>
                  <m:ctrlPr>
                    <w:rPr>
                      <w:rFonts w:ascii="Cambria Math" w:hAnsi="Cambria Math"/>
                      <w:bCs/>
                    </w:rPr>
                  </m:ctrlPr>
                </m:s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IL</m:t>
                      </m:r>
                    </m:sup>
                  </m:sSup>
                  <m:r>
                    <m:rPr>
                      <m:sty m:val="p"/>
                    </m:rPr>
                    <w:rPr>
                      <w:rFonts w:ascii="Cambria Math" w:hAnsi="Cambria Math"/>
                    </w:rPr>
                    <m:t>)</m:t>
                  </m:r>
                </m:e>
                <m:sup>
                  <m:sSub>
                    <m:sSubPr>
                      <m:ctrlPr>
                        <w:rPr>
                          <w:rFonts w:ascii="Cambria Math" w:hAnsi="Cambria Math"/>
                          <w:bCs/>
                        </w:rPr>
                      </m:ctrlPr>
                    </m:sSubPr>
                    <m:e>
                      <m:r>
                        <w:rPr>
                          <w:rFonts w:ascii="Cambria Math" w:hAnsi="Cambria Math"/>
                        </w:rPr>
                        <m:t>n</m:t>
                      </m:r>
                      <m:r>
                        <m:rPr>
                          <m:sty m:val="p"/>
                        </m:rPr>
                        <w:rPr>
                          <w:rFonts w:ascii="Cambria Math" w:hAnsi="Cambria Math"/>
                        </w:rPr>
                        <m:t xml:space="preserve"> </m:t>
                      </m:r>
                    </m:e>
                    <m:sub>
                      <m:r>
                        <w:rPr>
                          <w:rFonts w:ascii="Cambria Math" w:hAnsi="Cambria Math"/>
                        </w:rPr>
                        <m:t>c</m:t>
                      </m:r>
                    </m:sub>
                  </m:sSub>
                </m:sup>
              </m:sSup>
            </m:num>
            <m:den>
              <m:sSup>
                <m:sSupPr>
                  <m:ctrlPr>
                    <w:rPr>
                      <w:rFonts w:ascii="Cambria Math" w:hAnsi="Cambria Math"/>
                      <w:bCs/>
                    </w:rPr>
                  </m:ctrlPr>
                </m:s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IL</m:t>
                      </m:r>
                    </m:sup>
                  </m:sSup>
                  <m:r>
                    <m:rPr>
                      <m:sty m:val="p"/>
                    </m:rPr>
                    <w:rPr>
                      <w:rFonts w:ascii="Cambria Math" w:hAnsi="Cambria Math"/>
                    </w:rPr>
                    <m:t>)</m:t>
                  </m:r>
                </m:e>
                <m:sup>
                  <m:sSub>
                    <m:sSubPr>
                      <m:ctrlPr>
                        <w:rPr>
                          <w:rFonts w:ascii="Cambria Math" w:hAnsi="Cambria Math"/>
                          <w:bCs/>
                        </w:rPr>
                      </m:ctrlPr>
                    </m:sSubPr>
                    <m:e>
                      <m:r>
                        <w:rPr>
                          <w:rFonts w:ascii="Cambria Math" w:hAnsi="Cambria Math"/>
                        </w:rPr>
                        <m:t>n</m:t>
                      </m:r>
                    </m:e>
                    <m:sub>
                      <m:r>
                        <w:rPr>
                          <w:rFonts w:ascii="Cambria Math" w:hAnsi="Cambria Math"/>
                        </w:rPr>
                        <m:t>c</m:t>
                      </m:r>
                    </m:sub>
                  </m:sSub>
                </m:sup>
              </m:s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TIL</m:t>
                      </m:r>
                    </m:sup>
                  </m:sSup>
                  <m:r>
                    <m:rPr>
                      <m:sty m:val="p"/>
                    </m:rPr>
                    <w:rPr>
                      <w:rFonts w:ascii="Cambria Math" w:hAnsi="Cambria Math"/>
                    </w:rPr>
                    <m:t>)</m:t>
                  </m:r>
                </m:e>
                <m:sub>
                  <m:r>
                    <w:rPr>
                      <w:rFonts w:ascii="Cambria Math" w:hAnsi="Cambria Math"/>
                    </w:rPr>
                    <m:t xml:space="preserve"> </m:t>
                  </m:r>
                </m:sub>
                <m:sup>
                  <m:sSub>
                    <m:sSubPr>
                      <m:ctrlPr>
                        <w:rPr>
                          <w:rFonts w:ascii="Cambria Math" w:hAnsi="Cambria Math"/>
                          <w:bCs/>
                        </w:rPr>
                      </m:ctrlPr>
                    </m:sSubPr>
                    <m:e>
                      <m:r>
                        <w:rPr>
                          <w:rFonts w:ascii="Cambria Math" w:hAnsi="Cambria Math"/>
                        </w:rPr>
                        <m:t>n</m:t>
                      </m:r>
                    </m:e>
                    <m:sub>
                      <m:r>
                        <w:rPr>
                          <w:rFonts w:ascii="Cambria Math" w:hAnsi="Cambria Math"/>
                        </w:rPr>
                        <m:t>c</m:t>
                      </m:r>
                    </m:sub>
                  </m:sSub>
                </m:sup>
              </m:sSubSup>
            </m:den>
          </m:f>
        </m:oMath>
      </m:oMathPara>
    </w:p>
    <w:p w14:paraId="1F2BED65" w14:textId="77777777" w:rsidR="008030EF" w:rsidRDefault="008030EF" w:rsidP="008030EF">
      <w:pPr>
        <w:overflowPunct/>
        <w:autoSpaceDE/>
        <w:autoSpaceDN/>
        <w:adjustRightInd/>
        <w:spacing w:before="0"/>
        <w:textAlignment w:val="auto"/>
        <w:rPr>
          <w:spacing w:val="-4"/>
        </w:rPr>
      </w:pPr>
      <w:r w:rsidRPr="007A0C25">
        <w:rPr>
          <w:spacing w:val="-4"/>
        </w:rPr>
        <w:t>where</w:t>
      </w:r>
      <w:r>
        <w:rPr>
          <w:spacing w:val="-4"/>
        </w:rPr>
        <w:t>:</w:t>
      </w:r>
    </w:p>
    <w:p w14:paraId="733F057E" w14:textId="77777777" w:rsidR="008030EF" w:rsidRDefault="008030EF" w:rsidP="008030EF">
      <w:pPr>
        <w:pStyle w:val="Equationlegend"/>
      </w:pPr>
      <w:r>
        <w:tab/>
      </w:r>
      <w:r w:rsidRPr="007A0C25">
        <w:rPr>
          <w:i/>
          <w:iCs/>
        </w:rPr>
        <w:t>ILR</w:t>
      </w:r>
      <w:r w:rsidRPr="007A0C25">
        <w:t xml:space="preserve"> </w:t>
      </w:r>
      <w:r>
        <w:t>:</w:t>
      </w:r>
      <w:r>
        <w:tab/>
      </w:r>
      <w:r w:rsidRPr="007A0C25">
        <w:t>approximate response of the human visual system</w:t>
      </w:r>
    </w:p>
    <w:p w14:paraId="53C2AFC1" w14:textId="77777777" w:rsidR="008030EF" w:rsidRPr="007A0C25" w:rsidRDefault="008030EF" w:rsidP="008030EF">
      <w:pPr>
        <w:pStyle w:val="Equationlegend"/>
      </w:pPr>
      <w:r>
        <w:rPr>
          <w:i/>
          <w:iCs/>
        </w:rPr>
        <w:tab/>
      </w:r>
      <m:oMath>
        <m:sSub>
          <m:sSubPr>
            <m:ctrlPr>
              <w:rPr>
                <w:rFonts w:ascii="Cambria Math" w:hAnsi="Cambria Math"/>
                <w:i/>
              </w:rPr>
            </m:ctrlPr>
          </m:sSubPr>
          <m:e>
            <m:r>
              <w:rPr>
                <w:rFonts w:ascii="Cambria Math" w:hAnsi="Cambria Math"/>
              </w:rPr>
              <m:t xml:space="preserve">n </m:t>
            </m:r>
          </m:e>
          <m:sub>
            <m:r>
              <w:rPr>
                <w:rFonts w:ascii="Cambria Math" w:hAnsi="Cambria Math"/>
              </w:rPr>
              <m:t>c</m:t>
            </m:r>
          </m:sub>
        </m:sSub>
      </m:oMath>
      <w:r w:rsidRPr="007A0C25">
        <w:t xml:space="preserve"> </w:t>
      </w:r>
      <w:r>
        <w:t>:</w:t>
      </w:r>
      <w:r>
        <w:tab/>
      </w:r>
      <w:r w:rsidRPr="007A0C25">
        <w:t>constant equal to 0.57.</w:t>
      </w:r>
    </w:p>
    <w:p w14:paraId="6EDD580D" w14:textId="77777777" w:rsidR="008030EF" w:rsidRDefault="008030EF" w:rsidP="008030EF"/>
    <w:p w14:paraId="3C87DBDD" w14:textId="77777777" w:rsidR="008030EF" w:rsidRDefault="008030EF" w:rsidP="008030EF"/>
    <w:p w14:paraId="430A91EA" w14:textId="77777777" w:rsidR="008030EF" w:rsidRPr="00D20A63" w:rsidRDefault="008030EF" w:rsidP="008030EF">
      <w:pPr>
        <w:pStyle w:val="AnnexNoTitle"/>
      </w:pPr>
      <w:r w:rsidRPr="00D20A63">
        <w:t>Annex 1</w:t>
      </w:r>
      <w:r w:rsidRPr="00D20A63">
        <w:br/>
        <w:t>(</w:t>
      </w:r>
      <w:r w:rsidRPr="00D20A63">
        <w:rPr>
          <w:rFonts w:eastAsia="Batang"/>
        </w:rPr>
        <w:t>informative</w:t>
      </w:r>
      <w:r w:rsidRPr="00D20A63">
        <w:t>)</w:t>
      </w:r>
      <w:r w:rsidRPr="00D20A63">
        <w:rPr>
          <w:rFonts w:eastAsia="Batang"/>
        </w:rPr>
        <w:br/>
      </w:r>
      <w:r w:rsidRPr="00D20A63">
        <w:rPr>
          <w:rFonts w:eastAsia="Batang"/>
        </w:rPr>
        <w:br/>
      </w:r>
      <w:r w:rsidRPr="00D20A63">
        <w:t xml:space="preserve">Approximation of the display luminance calculation </w:t>
      </w:r>
      <w:r w:rsidRPr="00D20A63">
        <w:br/>
        <w:t>for simplified hardware implementation</w:t>
      </w:r>
    </w:p>
    <w:p w14:paraId="078C95AD" w14:textId="77777777" w:rsidR="008030EF" w:rsidRPr="0013472D" w:rsidRDefault="008030EF" w:rsidP="008030EF">
      <w:pPr>
        <w:pStyle w:val="Normalaftertitle"/>
      </w:pPr>
      <w:r w:rsidRPr="0013472D">
        <w:t xml:space="preserve">This </w:t>
      </w:r>
      <w:r>
        <w:t>Annex describes</w:t>
      </w:r>
      <w:r w:rsidRPr="0013472D">
        <w:t xml:space="preserve"> an approximate method of calculating the display luminance component, </w:t>
      </w:r>
      <w:r w:rsidRPr="0013472D">
        <w:rPr>
          <w:i/>
          <w:iCs/>
        </w:rPr>
        <w:t>Y</w:t>
      </w:r>
      <w:r w:rsidRPr="0013472D">
        <w:rPr>
          <w:i/>
          <w:iCs/>
          <w:vertAlign w:val="subscript"/>
        </w:rPr>
        <w:t>D</w:t>
      </w:r>
      <w:r w:rsidRPr="0013472D">
        <w:t xml:space="preserve">, that simplifies the implementation of the IL algorithm described in </w:t>
      </w:r>
      <w:r>
        <w:t>§ 1</w:t>
      </w:r>
      <w:r w:rsidRPr="0013472D">
        <w:t xml:space="preserve">. Where hardware resources are restricted, this method </w:t>
      </w:r>
      <w:r>
        <w:t>could</w:t>
      </w:r>
      <w:r w:rsidRPr="0013472D">
        <w:t xml:space="preserve"> be implemented in devices that are used for a visual aid only. Saturated colours might give rise to lower measurement values using this approximation. Devices using this method </w:t>
      </w:r>
      <w:r>
        <w:t>would</w:t>
      </w:r>
      <w:r w:rsidRPr="0013472D">
        <w:t xml:space="preserve"> not be </w:t>
      </w:r>
      <w:r>
        <w:t>suitable</w:t>
      </w:r>
      <w:r w:rsidRPr="0013472D">
        <w:t xml:space="preserve"> for numerical analysis of the IL values, and hence </w:t>
      </w:r>
      <w:r>
        <w:t>would</w:t>
      </w:r>
      <w:r w:rsidRPr="0013472D">
        <w:t xml:space="preserve"> not </w:t>
      </w:r>
      <w:r>
        <w:t>need to</w:t>
      </w:r>
      <w:r w:rsidRPr="0013472D">
        <w:t xml:space="preserve"> log IL values.</w:t>
      </w:r>
    </w:p>
    <w:p w14:paraId="3756D541" w14:textId="1A1FDB2D" w:rsidR="008030EF" w:rsidRPr="0013472D" w:rsidRDefault="008030EF" w:rsidP="008030EF">
      <w:r w:rsidRPr="0013472D">
        <w:t xml:space="preserve">Figure 2 shows a block diagram of the approximate algorithm. Its input is a non-linear HLG or PQ luma signal, </w:t>
      </w:r>
      <w:r w:rsidRPr="0013472D">
        <w:rPr>
          <w:i/>
          <w:iCs/>
        </w:rPr>
        <w:t xml:space="preserve">Y', </w:t>
      </w:r>
      <w:r w:rsidRPr="0013472D">
        <w:t xml:space="preserve">in the range [0:1]. If the signal is </w:t>
      </w:r>
      <w:r w:rsidRPr="0013472D">
        <w:rPr>
          <w:i/>
        </w:rPr>
        <w:t>IC</w:t>
      </w:r>
      <w:r w:rsidRPr="0013472D">
        <w:rPr>
          <w:i/>
          <w:vertAlign w:val="subscript"/>
        </w:rPr>
        <w:t>T</w:t>
      </w:r>
      <w:r w:rsidRPr="0013472D">
        <w:rPr>
          <w:i/>
        </w:rPr>
        <w:t>C</w:t>
      </w:r>
      <w:r w:rsidRPr="0013472D">
        <w:rPr>
          <w:i/>
          <w:vertAlign w:val="subscript"/>
        </w:rPr>
        <w:t>P</w:t>
      </w:r>
      <w:r>
        <w:t xml:space="preserve">, </w:t>
      </w:r>
      <w:r w:rsidRPr="0045502A">
        <w:t>t</w:t>
      </w:r>
      <w:r w:rsidRPr="0013472D">
        <w:t xml:space="preserve">he </w:t>
      </w:r>
      <w:r w:rsidRPr="0013472D">
        <w:rPr>
          <w:i/>
        </w:rPr>
        <w:t>I</w:t>
      </w:r>
      <w:r w:rsidRPr="0013472D">
        <w:t xml:space="preserve"> signal can be used in place of </w:t>
      </w:r>
      <w:r w:rsidRPr="0013472D">
        <w:rPr>
          <w:i/>
          <w:iCs/>
        </w:rPr>
        <w:t xml:space="preserve">Y' </w:t>
      </w:r>
      <w:r w:rsidRPr="0013472D">
        <w:rPr>
          <w:iCs/>
        </w:rPr>
        <w:t xml:space="preserve">in the </w:t>
      </w:r>
      <w:r w:rsidR="002F35D5">
        <w:rPr>
          <w:iCs/>
        </w:rPr>
        <w:t xml:space="preserve">diagram </w:t>
      </w:r>
      <w:r w:rsidRPr="0013472D">
        <w:rPr>
          <w:iCs/>
        </w:rPr>
        <w:t>below.</w:t>
      </w:r>
    </w:p>
    <w:p w14:paraId="193FFC6D" w14:textId="77777777" w:rsidR="008030EF" w:rsidRPr="0013472D" w:rsidRDefault="008030EF" w:rsidP="008030EF">
      <w:pPr>
        <w:pStyle w:val="FigureNo"/>
        <w:spacing w:before="240"/>
      </w:pPr>
      <w:r w:rsidRPr="0013472D">
        <w:lastRenderedPageBreak/>
        <w:t>Figure 2</w:t>
      </w:r>
    </w:p>
    <w:p w14:paraId="46C3A4F5" w14:textId="77777777" w:rsidR="008030EF" w:rsidRPr="0013472D" w:rsidRDefault="008030EF" w:rsidP="008030EF">
      <w:pPr>
        <w:pStyle w:val="Figuretitle"/>
      </w:pPr>
      <w:r w:rsidRPr="0013472D">
        <w:t xml:space="preserve">Block diagram showing the approximate </w:t>
      </w:r>
      <w:r>
        <w:t>IL</w:t>
      </w:r>
      <w:r w:rsidRPr="0013472D">
        <w:t xml:space="preserve"> measurement algorithm</w:t>
      </w:r>
    </w:p>
    <w:p w14:paraId="5A9C3028" w14:textId="77777777" w:rsidR="008030EF" w:rsidRPr="0013472D" w:rsidRDefault="008030EF" w:rsidP="008030EF">
      <w:pPr>
        <w:pStyle w:val="Figure"/>
      </w:pPr>
      <w:r w:rsidRPr="0013472D">
        <w:rPr>
          <w:noProof/>
        </w:rPr>
        <w:drawing>
          <wp:inline distT="0" distB="0" distL="0" distR="0" wp14:anchorId="68BF6F9E" wp14:editId="1329F537">
            <wp:extent cx="4628213" cy="1151238"/>
            <wp:effectExtent l="0" t="0" r="0" b="5080"/>
            <wp:docPr id="227754902" name="Picture 227754902" descr="A black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4902" name="Picture 227754902" descr="A black square with black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628213" cy="1151238"/>
                    </a:xfrm>
                    <a:prstGeom prst="rect">
                      <a:avLst/>
                    </a:prstGeom>
                    <a:noFill/>
                    <a:ln>
                      <a:noFill/>
                    </a:ln>
                  </pic:spPr>
                </pic:pic>
              </a:graphicData>
            </a:graphic>
          </wp:inline>
        </w:drawing>
      </w:r>
    </w:p>
    <w:p w14:paraId="34F0509D" w14:textId="77777777" w:rsidR="008030EF" w:rsidRPr="0013472D" w:rsidRDefault="008030EF" w:rsidP="008030EF">
      <w:pPr>
        <w:pStyle w:val="Headingb"/>
      </w:pPr>
      <w:r w:rsidRPr="0013472D">
        <w:t>Conversion to approximate</w:t>
      </w:r>
      <w:r w:rsidRPr="0013472D">
        <w:rPr>
          <w:rStyle w:val="FootnoteReference"/>
        </w:rPr>
        <w:footnoteReference w:id="5"/>
      </w:r>
      <w:r w:rsidRPr="0013472D">
        <w:t xml:space="preserve"> linear display light</w:t>
      </w:r>
    </w:p>
    <w:p w14:paraId="025167F6" w14:textId="77777777" w:rsidR="008030EF" w:rsidRPr="00DA7A49" w:rsidRDefault="008030EF" w:rsidP="008030EF">
      <w:r w:rsidRPr="00DA7A49">
        <w:t xml:space="preserve">For HLG signals </w:t>
      </w:r>
      <w:r w:rsidRPr="00DA7A49">
        <w:rPr>
          <w:i/>
          <w:iCs/>
        </w:rPr>
        <w:t>Y'</w:t>
      </w:r>
      <w:r w:rsidRPr="00DA7A49">
        <w:rPr>
          <w:vertAlign w:val="subscript"/>
        </w:rPr>
        <w:t>HLG</w:t>
      </w:r>
      <w:r w:rsidRPr="00DA7A49">
        <w:t xml:space="preserve">, the HLG EOTF specified in Recommendation </w:t>
      </w:r>
      <w:hyperlink r:id="rId28" w:history="1">
        <w:r w:rsidRPr="00DA7A49">
          <w:rPr>
            <w:rStyle w:val="Hyperlink"/>
            <w:color w:val="auto"/>
            <w:u w:val="none"/>
            <w:lang w:eastAsia="ja-JP"/>
          </w:rPr>
          <w:t>ITU-R BT.2100</w:t>
        </w:r>
      </w:hyperlink>
      <w:r w:rsidRPr="00DA7A49">
        <w:t xml:space="preserve">, Table 5 is applied directly on </w:t>
      </w:r>
      <w:r w:rsidRPr="00DA7A49">
        <w:rPr>
          <w:i/>
        </w:rPr>
        <w:t>Y'</w:t>
      </w:r>
      <w:r w:rsidRPr="00DA7A49">
        <w:rPr>
          <w:vertAlign w:val="subscript"/>
        </w:rPr>
        <w:t>HLG</w:t>
      </w:r>
      <w:r w:rsidRPr="00DA7A49">
        <w:t xml:space="preserve">, using a value of 1.2 for γ as specified in Note 5f to Table 5 of Recommendation </w:t>
      </w:r>
      <w:hyperlink r:id="rId29" w:history="1">
        <w:r w:rsidRPr="00DA7A49">
          <w:rPr>
            <w:rStyle w:val="Hyperlink"/>
            <w:color w:val="auto"/>
            <w:u w:val="none"/>
            <w:lang w:eastAsia="ja-JP"/>
          </w:rPr>
          <w:t>ITU-R BT.2100</w:t>
        </w:r>
      </w:hyperlink>
      <w:r w:rsidRPr="00DA7A49">
        <w:t xml:space="preserve"> for a display with a nominal peak luminance of 1 000 cd/m</w:t>
      </w:r>
      <w:r w:rsidRPr="00DA7A49">
        <w:rPr>
          <w:vertAlign w:val="superscript"/>
        </w:rPr>
        <w:t>2</w:t>
      </w:r>
      <w:r w:rsidRPr="00DA7A49">
        <w:t xml:space="preserve">. The resulting signal approximates display linear light </w:t>
      </w:r>
      <w:r w:rsidRPr="00DA7A49">
        <w:rPr>
          <w:i/>
          <w:iCs/>
        </w:rPr>
        <w:t>Y</w:t>
      </w:r>
      <w:r w:rsidRPr="00DA7A49">
        <w:rPr>
          <w:i/>
          <w:iCs/>
          <w:vertAlign w:val="subscript"/>
        </w:rPr>
        <w:t>D_</w:t>
      </w:r>
      <w:r w:rsidRPr="00DA7A49">
        <w:rPr>
          <w:vertAlign w:val="subscript"/>
        </w:rPr>
        <w:t>HLG</w:t>
      </w:r>
      <w:r w:rsidRPr="00DA7A49">
        <w:t xml:space="preserve"> in the range [0:1 000] cd/m</w:t>
      </w:r>
      <w:r w:rsidRPr="00DA7A49">
        <w:rPr>
          <w:vertAlign w:val="superscript"/>
        </w:rPr>
        <w:t>2</w:t>
      </w:r>
      <w:r w:rsidRPr="00DA7A49">
        <w:t>.</w:t>
      </w:r>
    </w:p>
    <w:p w14:paraId="080E0271" w14:textId="77777777" w:rsidR="008030EF" w:rsidRPr="0013472D" w:rsidRDefault="008030EF" w:rsidP="008030EF">
      <w:r w:rsidRPr="00DA7A49">
        <w:t xml:space="preserve">For PQ signals </w:t>
      </w:r>
      <w:r w:rsidRPr="00DA7A49">
        <w:rPr>
          <w:i/>
          <w:iCs/>
        </w:rPr>
        <w:t>Y'</w:t>
      </w:r>
      <w:r w:rsidRPr="00DA7A49">
        <w:rPr>
          <w:vertAlign w:val="subscript"/>
        </w:rPr>
        <w:t>PQ</w:t>
      </w:r>
      <w:r w:rsidRPr="00DA7A49">
        <w:t xml:space="preserve">, the PQ EOTF specified in Recommendation </w:t>
      </w:r>
      <w:hyperlink r:id="rId30" w:history="1">
        <w:r w:rsidRPr="00DA7A49">
          <w:rPr>
            <w:rStyle w:val="Hyperlink"/>
            <w:color w:val="auto"/>
            <w:u w:val="none"/>
            <w:lang w:eastAsia="ja-JP"/>
          </w:rPr>
          <w:t>ITU-R BT.2100</w:t>
        </w:r>
      </w:hyperlink>
      <w:r w:rsidRPr="00DA7A49">
        <w:t xml:space="preserve">, Table 4 is applied directly on </w:t>
      </w:r>
      <w:r w:rsidRPr="00DA7A49">
        <w:rPr>
          <w:i/>
        </w:rPr>
        <w:t>Y'</w:t>
      </w:r>
      <w:r w:rsidRPr="00DA7A49">
        <w:rPr>
          <w:vertAlign w:val="subscript"/>
        </w:rPr>
        <w:t>PQ</w:t>
      </w:r>
      <w:r w:rsidRPr="00DA7A49">
        <w:t xml:space="preserve">. The resulting signal approximates display linear light </w:t>
      </w:r>
      <w:r w:rsidRPr="00DA7A49">
        <w:rPr>
          <w:i/>
          <w:iCs/>
        </w:rPr>
        <w:t>Y</w:t>
      </w:r>
      <w:r w:rsidRPr="00DA7A49">
        <w:rPr>
          <w:i/>
          <w:iCs/>
          <w:vertAlign w:val="subscript"/>
        </w:rPr>
        <w:t>D_</w:t>
      </w:r>
      <w:r w:rsidRPr="00DA7A49">
        <w:rPr>
          <w:vertAlign w:val="subscript"/>
        </w:rPr>
        <w:t>PQ</w:t>
      </w:r>
      <w:r w:rsidRPr="00DA7A49">
        <w:t xml:space="preserve"> in the range [0:10 000] </w:t>
      </w:r>
      <w:r w:rsidRPr="0013472D">
        <w:t>cd/m</w:t>
      </w:r>
      <w:r w:rsidRPr="0013472D">
        <w:rPr>
          <w:vertAlign w:val="superscript"/>
        </w:rPr>
        <w:t>2</w:t>
      </w:r>
      <w:r w:rsidRPr="0013472D">
        <w:t>.</w:t>
      </w:r>
      <w:r w:rsidRPr="0013472D" w:rsidDel="000E2E08">
        <w:t xml:space="preserve"> </w:t>
      </w:r>
    </w:p>
    <w:p w14:paraId="1C8053C4" w14:textId="77777777" w:rsidR="008030EF" w:rsidRPr="0013472D" w:rsidRDefault="008030EF" w:rsidP="008030EF">
      <w:pPr>
        <w:pStyle w:val="Reasons"/>
      </w:pPr>
      <w:r w:rsidRPr="0013472D">
        <w:t xml:space="preserve">The approximate linear display light signal is referred to as </w:t>
      </w:r>
      <w:r w:rsidRPr="0013472D">
        <w:rPr>
          <w:i/>
          <w:iCs/>
        </w:rPr>
        <w:t>Y</w:t>
      </w:r>
      <w:r w:rsidRPr="0013472D">
        <w:rPr>
          <w:i/>
          <w:iCs/>
          <w:vertAlign w:val="subscript"/>
        </w:rPr>
        <w:t>D</w:t>
      </w:r>
      <w:r w:rsidRPr="0013472D">
        <w:t>, irrespective of whether the signal originated as HLG or PQ.</w:t>
      </w:r>
    </w:p>
    <w:p w14:paraId="021A3ED8" w14:textId="77777777" w:rsidR="008030EF" w:rsidRPr="0013472D" w:rsidRDefault="008030EF" w:rsidP="008030EF">
      <w:pPr>
        <w:pStyle w:val="Reasons"/>
      </w:pPr>
      <w:r w:rsidRPr="0013472D">
        <w:t xml:space="preserve">The approximate value of </w:t>
      </w:r>
      <w:r w:rsidRPr="0013472D">
        <w:rPr>
          <w:i/>
          <w:iCs/>
        </w:rPr>
        <w:t>Y</w:t>
      </w:r>
      <w:r w:rsidRPr="0013472D">
        <w:rPr>
          <w:i/>
          <w:iCs/>
          <w:vertAlign w:val="subscript"/>
        </w:rPr>
        <w:t>D</w:t>
      </w:r>
      <w:r w:rsidRPr="0013472D">
        <w:t xml:space="preserve"> is then used in the remaining calculations described in </w:t>
      </w:r>
      <w:r>
        <w:t>§§ 1.2 and 1.3</w:t>
      </w:r>
      <w:r w:rsidRPr="0013472D">
        <w:t>.</w:t>
      </w:r>
    </w:p>
    <w:p w14:paraId="43E994FC" w14:textId="77777777" w:rsidR="008030EF" w:rsidRDefault="008030EF" w:rsidP="008030EF"/>
    <w:p w14:paraId="730565B2" w14:textId="77777777" w:rsidR="008030EF" w:rsidRDefault="008030EF" w:rsidP="008030EF"/>
    <w:p w14:paraId="311B442B" w14:textId="77777777" w:rsidR="008030EF" w:rsidRPr="0013472D" w:rsidRDefault="008030EF" w:rsidP="008030EF">
      <w:pPr>
        <w:pStyle w:val="AnnexNoTitle"/>
      </w:pPr>
      <w:r>
        <w:t>Annex 2</w:t>
      </w:r>
      <w:r w:rsidRPr="0013472D">
        <w:br/>
        <w:t>(informative)</w:t>
      </w:r>
      <w:r>
        <w:br/>
      </w:r>
      <w:r>
        <w:br/>
      </w:r>
      <w:r w:rsidRPr="0013472D">
        <w:t>Objective metrics for brightness measurement in high dynamic range television</w:t>
      </w:r>
    </w:p>
    <w:p w14:paraId="7E12EBAD" w14:textId="77777777" w:rsidR="008030EF" w:rsidRPr="0013472D" w:rsidRDefault="008030EF" w:rsidP="008030EF">
      <w:pPr>
        <w:pStyle w:val="Normalaftertitle"/>
      </w:pPr>
      <w:r w:rsidRPr="0013472D">
        <w:t xml:space="preserve">This </w:t>
      </w:r>
      <w:r>
        <w:t>Annex</w:t>
      </w:r>
      <w:r w:rsidRPr="0013472D">
        <w:t xml:space="preserve"> describes background research that has informed development of the Image Level algorithm described in </w:t>
      </w:r>
      <w:r>
        <w:t>§ 1</w:t>
      </w:r>
      <w:r w:rsidRPr="0013472D">
        <w:t>. After an overview of related work, a subjective test is described that established values to use as brightness data for a set of test images. These values are then used to test a number of potential objective metrics for measuring image brightness.</w:t>
      </w:r>
    </w:p>
    <w:p w14:paraId="36E845AF" w14:textId="77777777" w:rsidR="008030EF" w:rsidRPr="0013472D" w:rsidRDefault="008030EF" w:rsidP="008030EF">
      <w:pPr>
        <w:pStyle w:val="Headingb"/>
      </w:pPr>
      <w:r w:rsidRPr="0013472D">
        <w:t>Related work</w:t>
      </w:r>
    </w:p>
    <w:p w14:paraId="07C60B8A" w14:textId="77777777" w:rsidR="008030EF" w:rsidRPr="0013472D" w:rsidRDefault="008030EF" w:rsidP="008030EF">
      <w:r w:rsidRPr="0013472D">
        <w:t xml:space="preserve">There is an extensive body of work on brightness perception and adaptation, </w:t>
      </w:r>
      <w:r>
        <w:t>and this is described in BBC White Paper 341 [1].</w:t>
      </w:r>
      <w:r w:rsidRPr="0013472D">
        <w:t xml:space="preserve"> </w:t>
      </w:r>
    </w:p>
    <w:p w14:paraId="53B5731D" w14:textId="77777777" w:rsidR="008030EF" w:rsidRPr="0013472D" w:rsidRDefault="008030EF" w:rsidP="008030EF">
      <w:pPr>
        <w:pStyle w:val="Headingb"/>
      </w:pPr>
      <w:r w:rsidRPr="0013472D">
        <w:t>Experiment to establish brightness values for test images</w:t>
      </w:r>
    </w:p>
    <w:p w14:paraId="730E1266" w14:textId="541D1AFF" w:rsidR="008030EF" w:rsidRPr="0013472D" w:rsidRDefault="008030EF" w:rsidP="008030EF">
      <w:r w:rsidRPr="0013472D">
        <w:t xml:space="preserve">The term </w:t>
      </w:r>
      <w:r w:rsidRPr="0013472D">
        <w:rPr>
          <w:i/>
        </w:rPr>
        <w:t>brightness</w:t>
      </w:r>
      <w:r w:rsidRPr="0013472D">
        <w:t xml:space="preserve"> denotes “the extent to which an area appears to exhibit light” (</w:t>
      </w:r>
      <w:r>
        <w:t>[</w:t>
      </w:r>
      <w:r w:rsidRPr="0013472D">
        <w:t>2</w:t>
      </w:r>
      <w:r>
        <w:t>]</w:t>
      </w:r>
      <w:r w:rsidRPr="0013472D">
        <w:t>, p. 69). It</w:t>
      </w:r>
      <w:r>
        <w:t> </w:t>
      </w:r>
      <w:r w:rsidRPr="0013472D">
        <w:t xml:space="preserve">is distinct from </w:t>
      </w:r>
      <w:r w:rsidRPr="0013472D">
        <w:rPr>
          <w:i/>
        </w:rPr>
        <w:t>lightness</w:t>
      </w:r>
      <w:r w:rsidRPr="0013472D">
        <w:t>, which relates to the apparent reflectance of an object, regardless of how it is lit (</w:t>
      </w:r>
      <w:r>
        <w:t>[2]</w:t>
      </w:r>
      <w:r w:rsidRPr="0013472D">
        <w:t xml:space="preserve">, p. 70). Brightness is a subjective quantity that cannot be measured directly, so </w:t>
      </w:r>
      <w:r>
        <w:t>a</w:t>
      </w:r>
      <w:r w:rsidRPr="0013472D">
        <w:t xml:space="preserve"> subjective test methodology to create a set of ground truth brightness measurements</w:t>
      </w:r>
      <w:r>
        <w:t xml:space="preserve"> is developed</w:t>
      </w:r>
      <w:r w:rsidRPr="0013472D">
        <w:t xml:space="preserve">. The intention </w:t>
      </w:r>
      <w:r w:rsidRPr="0013472D">
        <w:lastRenderedPageBreak/>
        <w:t xml:space="preserve">is to </w:t>
      </w:r>
      <w:r>
        <w:t>create</w:t>
      </w:r>
      <w:r w:rsidRPr="0013472D">
        <w:t xml:space="preserve"> an objective brightness metric that matches the subjective results as closely as possible, and is based on the displayed luminance values. </w:t>
      </w:r>
    </w:p>
    <w:p w14:paraId="7DE4BE59" w14:textId="77777777" w:rsidR="008030EF" w:rsidRPr="0013472D" w:rsidRDefault="008030EF" w:rsidP="008030EF">
      <w:r w:rsidRPr="0013472D">
        <w:t xml:space="preserve">Test subjects were asked to adjust the brightness of a grey slate until it matched the perceived overall brightness of a test image. The luminance of the grey slate is known and can be used as a numerical value that is representative of the brightness of the image. Subjects were able to switch freely between the test image and grey slate and were able to take as much time as needed. </w:t>
      </w:r>
    </w:p>
    <w:p w14:paraId="4B6760BB" w14:textId="70BC33DA" w:rsidR="008030EF" w:rsidRPr="0013472D" w:rsidRDefault="008030EF" w:rsidP="008030EF">
      <w:r w:rsidRPr="0013472D">
        <w:t xml:space="preserve">The test image and grey slate were shown on a SIM2 HDR47E display using its calibrated </w:t>
      </w:r>
      <w:proofErr w:type="spellStart"/>
      <w:r w:rsidRPr="0013472D">
        <w:t>LogLUV</w:t>
      </w:r>
      <w:proofErr w:type="spellEnd"/>
      <w:r w:rsidRPr="0013472D">
        <w:t xml:space="preserve"> mode. The slate levels ranged from 0 to 4 000 cd/m</w:t>
      </w:r>
      <w:r w:rsidRPr="0013472D">
        <w:rPr>
          <w:vertAlign w:val="superscript"/>
        </w:rPr>
        <w:t>2</w:t>
      </w:r>
      <w:r w:rsidRPr="0013472D">
        <w:t>, with 400 steps following an exponential function such that the step size was 3.9 × 10</w:t>
      </w:r>
      <w:r w:rsidR="00DA7A49">
        <w:rPr>
          <w:vertAlign w:val="superscript"/>
        </w:rPr>
        <w:t>−</w:t>
      </w:r>
      <w:r w:rsidRPr="0013472D">
        <w:rPr>
          <w:vertAlign w:val="superscript"/>
        </w:rPr>
        <w:t>10</w:t>
      </w:r>
      <w:r w:rsidRPr="0013472D">
        <w:t xml:space="preserve"> cd/m</w:t>
      </w:r>
      <w:r w:rsidRPr="0013472D">
        <w:rPr>
          <w:vertAlign w:val="superscript"/>
        </w:rPr>
        <w:t>2</w:t>
      </w:r>
      <w:r w:rsidRPr="0013472D">
        <w:t xml:space="preserve"> at black and 50 cd/m</w:t>
      </w:r>
      <w:r w:rsidRPr="0013472D">
        <w:rPr>
          <w:vertAlign w:val="superscript"/>
        </w:rPr>
        <w:t>2</w:t>
      </w:r>
      <w:r w:rsidRPr="0013472D">
        <w:t xml:space="preserve"> at the top end. Like all LCD screens, when displaying a full screen in a single colour the SIM2 is not able to accurately display the input brightness, especially at high luminance levels. </w:t>
      </w:r>
      <w:r>
        <w:t>T</w:t>
      </w:r>
      <w:r w:rsidRPr="0013472D">
        <w:t>he actual luminance of the screen for input slate levels at intervals of 10 cd/m</w:t>
      </w:r>
      <w:r w:rsidRPr="0013472D">
        <w:rPr>
          <w:vertAlign w:val="superscript"/>
        </w:rPr>
        <w:t>2</w:t>
      </w:r>
      <w:r>
        <w:t xml:space="preserve"> were recorded</w:t>
      </w:r>
      <w:r w:rsidRPr="0013472D">
        <w:t xml:space="preserve"> and mapped the intended grey slate values to these measured values (interpolated where necessary) before presenting the results. Two adjustable LED lights illuminated the wall behind the display such that the light reflected off the wall measured D65 white at 5 cd/m</w:t>
      </w:r>
      <w:r w:rsidRPr="0013472D">
        <w:rPr>
          <w:vertAlign w:val="superscript"/>
        </w:rPr>
        <w:t>2</w:t>
      </w:r>
      <w:r w:rsidRPr="0013472D">
        <w:t>. The lights were positioned behind the screen, directed towards the wall, to minimise light falling directly on the screen. There was no other source of light in the room. The test set-up is shown in Fig</w:t>
      </w:r>
      <w:r>
        <w:t>.</w:t>
      </w:r>
      <w:r w:rsidRPr="0013472D">
        <w:t xml:space="preserve"> 3.</w:t>
      </w:r>
    </w:p>
    <w:p w14:paraId="57F6BE46" w14:textId="77777777" w:rsidR="008030EF" w:rsidRPr="0013472D" w:rsidRDefault="008030EF" w:rsidP="008030EF">
      <w:pPr>
        <w:pStyle w:val="FigureNo"/>
      </w:pPr>
      <w:r w:rsidRPr="00E729D4">
        <w:t>Figure</w:t>
      </w:r>
      <w:r w:rsidRPr="0013472D">
        <w:t xml:space="preserve"> 3</w:t>
      </w:r>
    </w:p>
    <w:p w14:paraId="2FEE6330" w14:textId="77777777" w:rsidR="008030EF" w:rsidRPr="0013472D" w:rsidRDefault="008030EF" w:rsidP="008030EF">
      <w:pPr>
        <w:pStyle w:val="Figuretitle"/>
        <w:rPr>
          <w:lang w:eastAsia="zh-CN"/>
        </w:rPr>
      </w:pPr>
      <w:r w:rsidRPr="0013472D">
        <w:t>Test room set-up</w:t>
      </w:r>
    </w:p>
    <w:p w14:paraId="67600785" w14:textId="77777777" w:rsidR="008030EF" w:rsidRPr="0013472D" w:rsidRDefault="008030EF" w:rsidP="008030EF">
      <w:pPr>
        <w:pStyle w:val="Figure"/>
      </w:pPr>
      <w:r w:rsidRPr="0013472D">
        <w:rPr>
          <w:noProof/>
        </w:rPr>
        <w:drawing>
          <wp:inline distT="0" distB="0" distL="0" distR="0" wp14:anchorId="4BB0F946" wp14:editId="3F277C40">
            <wp:extent cx="2014196" cy="2727297"/>
            <wp:effectExtent l="0" t="0" r="5715" b="0"/>
            <wp:docPr id="157219471" name="Picture 157219471" descr="A picture containing wall,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ceiling, roo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4781" cy="2741630"/>
                    </a:xfrm>
                    <a:prstGeom prst="rect">
                      <a:avLst/>
                    </a:prstGeom>
                    <a:noFill/>
                    <a:ln>
                      <a:noFill/>
                    </a:ln>
                  </pic:spPr>
                </pic:pic>
              </a:graphicData>
            </a:graphic>
          </wp:inline>
        </w:drawing>
      </w:r>
    </w:p>
    <w:p w14:paraId="6A0D6669" w14:textId="77777777" w:rsidR="008030EF" w:rsidRPr="0013472D" w:rsidRDefault="008030EF" w:rsidP="008030EF">
      <w:pPr>
        <w:pStyle w:val="FigureNo"/>
      </w:pPr>
      <w:r w:rsidRPr="0013472D">
        <w:lastRenderedPageBreak/>
        <w:t>Figure 4</w:t>
      </w:r>
    </w:p>
    <w:p w14:paraId="1F1EB5F8" w14:textId="77777777" w:rsidR="008030EF" w:rsidRDefault="008030EF" w:rsidP="008030EF">
      <w:pPr>
        <w:pStyle w:val="Figuretitle"/>
      </w:pPr>
      <w:r w:rsidRPr="0013472D">
        <w:t>Images used for the tests</w:t>
      </w:r>
    </w:p>
    <w:p w14:paraId="7837AD2D" w14:textId="77777777" w:rsidR="008030EF" w:rsidRDefault="008030EF" w:rsidP="008030EF">
      <w:pPr>
        <w:pStyle w:val="Figure"/>
      </w:pPr>
      <w:r w:rsidRPr="0013472D">
        <w:rPr>
          <w:noProof/>
        </w:rPr>
        <mc:AlternateContent>
          <mc:Choice Requires="wps">
            <w:drawing>
              <wp:anchor distT="0" distB="0" distL="114300" distR="114300" simplePos="0" relativeHeight="251658241" behindDoc="0" locked="0" layoutInCell="1" allowOverlap="1" wp14:anchorId="4815EFCA" wp14:editId="0C9CE257">
                <wp:simplePos x="0" y="0"/>
                <wp:positionH relativeFrom="column">
                  <wp:posOffset>3983641</wp:posOffset>
                </wp:positionH>
                <wp:positionV relativeFrom="paragraph">
                  <wp:posOffset>3378982</wp:posOffset>
                </wp:positionV>
                <wp:extent cx="180340" cy="218440"/>
                <wp:effectExtent l="0" t="0" r="0" b="0"/>
                <wp:wrapNone/>
                <wp:docPr id="2034160369" name="Text Box 2034160369"/>
                <wp:cNvGraphicFramePr/>
                <a:graphic xmlns:a="http://schemas.openxmlformats.org/drawingml/2006/main">
                  <a:graphicData uri="http://schemas.microsoft.com/office/word/2010/wordprocessingShape">
                    <wps:wsp>
                      <wps:cNvSpPr txBox="1"/>
                      <wps:spPr>
                        <a:xfrm>
                          <a:off x="0" y="0"/>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05912" w14:textId="77777777" w:rsidR="008030EF" w:rsidRPr="00420AB4" w:rsidRDefault="008030EF" w:rsidP="008030EF">
                            <w:pPr>
                              <w:pStyle w:val="NormalWeb"/>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15EFCA" id="_x0000_t202" coordsize="21600,21600" o:spt="202" path="m,l,21600r21600,l21600,xe">
                <v:stroke joinstyle="miter"/>
                <v:path gradientshapeok="t" o:connecttype="rect"/>
              </v:shapetype>
              <v:shape id="Text Box 2034160369" o:spid="_x0000_s1026" type="#_x0000_t202" style="position:absolute;left:0;text-align:left;margin-left:313.65pt;margin-top:266.05pt;width:14.2pt;height:17.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" fillcolor="white [3201]" strokeweight=".5pt">
                <v:textbox>
                  <w:txbxContent>
                    <w:p w14:paraId="7A905912" w14:textId="77777777" w:rsidR="008030EF" w:rsidRPr="00420AB4" w:rsidRDefault="008030EF" w:rsidP="008030EF">
                      <w:pPr>
                        <w:pStyle w:val="NormalWeb"/>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v:textbox>
              </v:shape>
            </w:pict>
          </mc:Fallback>
        </mc:AlternateContent>
      </w:r>
      <w:r w:rsidRPr="0013472D">
        <w:rPr>
          <w:noProof/>
          <w:szCs w:val="24"/>
        </w:rPr>
        <mc:AlternateContent>
          <mc:Choice Requires="wpg">
            <w:drawing>
              <wp:inline distT="0" distB="0" distL="0" distR="0" wp14:anchorId="79A3E1CB" wp14:editId="1F1A1FCF">
                <wp:extent cx="5991225" cy="6029325"/>
                <wp:effectExtent l="0" t="0" r="47625" b="0"/>
                <wp:docPr id="1522226974" name="Group 1522226974"/>
                <wp:cNvGraphicFramePr/>
                <a:graphic xmlns:a="http://schemas.openxmlformats.org/drawingml/2006/main">
                  <a:graphicData uri="http://schemas.microsoft.com/office/word/2010/wordprocessingGroup">
                    <wpg:wgp>
                      <wpg:cNvGrpSpPr/>
                      <wpg:grpSpPr>
                        <a:xfrm>
                          <a:off x="0" y="0"/>
                          <a:ext cx="6711315" cy="7674610"/>
                          <a:chOff x="0" y="0"/>
                          <a:chExt cx="6711315" cy="7674610"/>
                        </a:xfrm>
                      </wpg:grpSpPr>
                      <wps:wsp>
                        <wps:cNvPr id="1589576491" name="Rectangle 1589576491"/>
                        <wps:cNvSpPr/>
                        <wps:spPr>
                          <a:xfrm>
                            <a:off x="720090" y="1645285"/>
                            <a:ext cx="5991225" cy="6029325"/>
                          </a:xfrm>
                          <a:prstGeom prst="rect">
                            <a:avLst/>
                          </a:prstGeom>
                        </wps:spPr>
                        <wps:bodyPr/>
                      </wps:wsp>
                      <wpg:grpSp>
                        <wpg:cNvPr id="1802614165" name="Group 1802614165"/>
                        <wpg:cNvGrpSpPr/>
                        <wpg:grpSpPr>
                          <a:xfrm>
                            <a:off x="0" y="0"/>
                            <a:ext cx="1997075" cy="1127915"/>
                            <a:chOff x="0" y="0"/>
                            <a:chExt cx="1997075" cy="1127915"/>
                          </a:xfrm>
                        </wpg:grpSpPr>
                        <pic:pic xmlns:pic="http://schemas.openxmlformats.org/drawingml/2006/picture">
                          <pic:nvPicPr>
                            <pic:cNvPr id="568558124" name="Picture 56855812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97075" cy="1127915"/>
                            </a:xfrm>
                            <a:prstGeom prst="rect">
                              <a:avLst/>
                            </a:prstGeom>
                          </pic:spPr>
                        </pic:pic>
                        <wps:wsp>
                          <wps:cNvPr id="1505948083" name="Text Box 4"/>
                          <wps:cNvSpPr txBox="1"/>
                          <wps:spPr>
                            <a:xfrm>
                              <a:off x="0" y="0"/>
                              <a:ext cx="180970" cy="2190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0BF913" w14:textId="77777777" w:rsidR="008030EF" w:rsidRDefault="008030EF" w:rsidP="008030EF">
                                <w:pPr>
                                  <w:spacing w:before="0"/>
                                  <w:ind w:left="-57" w:right="-57"/>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3125710" name="Group 203125710"/>
                        <wpg:cNvGrpSpPr/>
                        <wpg:grpSpPr>
                          <a:xfrm>
                            <a:off x="1997075" y="0"/>
                            <a:ext cx="1997075" cy="1127915"/>
                            <a:chOff x="1997075" y="0"/>
                            <a:chExt cx="1997075" cy="1127915"/>
                          </a:xfrm>
                        </wpg:grpSpPr>
                        <pic:pic xmlns:pic="http://schemas.openxmlformats.org/drawingml/2006/picture">
                          <pic:nvPicPr>
                            <pic:cNvPr id="1409112538" name="Picture 140911253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997075" y="0"/>
                              <a:ext cx="1997075" cy="1127915"/>
                            </a:xfrm>
                            <a:prstGeom prst="rect">
                              <a:avLst/>
                            </a:prstGeom>
                          </pic:spPr>
                        </pic:pic>
                        <wps:wsp>
                          <wps:cNvPr id="1643420172" name="Text Box 4"/>
                          <wps:cNvSpPr txBox="1"/>
                          <wps:spPr>
                            <a:xfrm>
                              <a:off x="1997075" y="0"/>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7AD12D"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6723055" name="Group 236723055"/>
                        <wpg:cNvGrpSpPr/>
                        <wpg:grpSpPr>
                          <a:xfrm>
                            <a:off x="0" y="1127915"/>
                            <a:ext cx="1997075" cy="1127915"/>
                            <a:chOff x="0" y="1127915"/>
                            <a:chExt cx="1997075" cy="1127915"/>
                          </a:xfrm>
                        </wpg:grpSpPr>
                        <pic:pic xmlns:pic="http://schemas.openxmlformats.org/drawingml/2006/picture">
                          <pic:nvPicPr>
                            <pic:cNvPr id="1173933753" name="Picture 117393375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127915"/>
                              <a:ext cx="1997075" cy="1127915"/>
                            </a:xfrm>
                            <a:prstGeom prst="rect">
                              <a:avLst/>
                            </a:prstGeom>
                          </pic:spPr>
                        </pic:pic>
                        <wps:wsp>
                          <wps:cNvPr id="1040419081" name="Text Box 4"/>
                          <wps:cNvSpPr txBox="1"/>
                          <wps:spPr>
                            <a:xfrm>
                              <a:off x="0" y="1127915"/>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981A3"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685969810" name="Group 1685969810"/>
                        <wpg:cNvGrpSpPr/>
                        <wpg:grpSpPr>
                          <a:xfrm>
                            <a:off x="1993878" y="1127915"/>
                            <a:ext cx="2000272" cy="1127915"/>
                            <a:chOff x="1993878" y="1127915"/>
                            <a:chExt cx="2000272" cy="1127915"/>
                          </a:xfrm>
                        </wpg:grpSpPr>
                        <pic:pic xmlns:pic="http://schemas.openxmlformats.org/drawingml/2006/picture">
                          <pic:nvPicPr>
                            <pic:cNvPr id="714545289" name="Picture 71454528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997075" y="1127915"/>
                              <a:ext cx="1997075" cy="1127915"/>
                            </a:xfrm>
                            <a:prstGeom prst="rect">
                              <a:avLst/>
                            </a:prstGeom>
                          </pic:spPr>
                        </pic:pic>
                        <wps:wsp>
                          <wps:cNvPr id="519637718" name="Text Box 4"/>
                          <wps:cNvSpPr txBox="1"/>
                          <wps:spPr>
                            <a:xfrm>
                              <a:off x="1993878" y="1127915"/>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20E2B"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5831104" name="Group 35831104"/>
                        <wpg:cNvGrpSpPr/>
                        <wpg:grpSpPr>
                          <a:xfrm>
                            <a:off x="3984911" y="0"/>
                            <a:ext cx="1998685" cy="1127915"/>
                            <a:chOff x="3984911" y="0"/>
                            <a:chExt cx="1998685" cy="1127915"/>
                          </a:xfrm>
                        </wpg:grpSpPr>
                        <pic:pic xmlns:pic="http://schemas.openxmlformats.org/drawingml/2006/picture">
                          <pic:nvPicPr>
                            <pic:cNvPr id="68662726" name="Picture 686627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986521" y="0"/>
                              <a:ext cx="1997075" cy="1127915"/>
                            </a:xfrm>
                            <a:prstGeom prst="rect">
                              <a:avLst/>
                            </a:prstGeom>
                          </pic:spPr>
                        </pic:pic>
                        <wps:wsp>
                          <wps:cNvPr id="1590630163" name="Text Box 4"/>
                          <wps:cNvSpPr txBox="1"/>
                          <wps:spPr>
                            <a:xfrm>
                              <a:off x="3984911" y="0"/>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ADB8B"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90213103" name="Group 590213103"/>
                        <wpg:cNvGrpSpPr/>
                        <wpg:grpSpPr>
                          <a:xfrm>
                            <a:off x="3984911" y="1127915"/>
                            <a:ext cx="2006314" cy="1127915"/>
                            <a:chOff x="3984911" y="1127915"/>
                            <a:chExt cx="2006314" cy="1127915"/>
                          </a:xfrm>
                        </wpg:grpSpPr>
                        <pic:pic xmlns:pic="http://schemas.openxmlformats.org/drawingml/2006/picture">
                          <pic:nvPicPr>
                            <pic:cNvPr id="711857418" name="Picture 71185741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994150" y="1127915"/>
                              <a:ext cx="1997075" cy="1127915"/>
                            </a:xfrm>
                            <a:prstGeom prst="rect">
                              <a:avLst/>
                            </a:prstGeom>
                          </pic:spPr>
                        </pic:pic>
                        <wps:wsp>
                          <wps:cNvPr id="1088716610" name="Text Box 4"/>
                          <wps:cNvSpPr txBox="1"/>
                          <wps:spPr>
                            <a:xfrm>
                              <a:off x="3984911" y="1127915"/>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AA3DE"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47800834" name="Group 347800834"/>
                        <wpg:cNvGrpSpPr/>
                        <wpg:grpSpPr>
                          <a:xfrm>
                            <a:off x="7960" y="4506897"/>
                            <a:ext cx="1997075" cy="1127915"/>
                            <a:chOff x="7960" y="4506897"/>
                            <a:chExt cx="1997075" cy="1127915"/>
                          </a:xfrm>
                        </wpg:grpSpPr>
                        <pic:pic xmlns:pic="http://schemas.openxmlformats.org/drawingml/2006/picture">
                          <pic:nvPicPr>
                            <pic:cNvPr id="2012918406" name="Picture 201291840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960" y="4506897"/>
                              <a:ext cx="1997075" cy="1127915"/>
                            </a:xfrm>
                            <a:prstGeom prst="rect">
                              <a:avLst/>
                            </a:prstGeom>
                          </pic:spPr>
                        </pic:pic>
                        <wps:wsp>
                          <wps:cNvPr id="2028732809" name="Text Box 4"/>
                          <wps:cNvSpPr txBox="1"/>
                          <wps:spPr>
                            <a:xfrm>
                              <a:off x="7960" y="4506897"/>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E34F3"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125716870" name="Group 1125716870"/>
                        <wpg:cNvGrpSpPr/>
                        <wpg:grpSpPr>
                          <a:xfrm>
                            <a:off x="0" y="2251067"/>
                            <a:ext cx="2005035" cy="1132678"/>
                            <a:chOff x="0" y="2251067"/>
                            <a:chExt cx="2005035" cy="1132678"/>
                          </a:xfrm>
                        </wpg:grpSpPr>
                        <pic:pic xmlns:pic="http://schemas.openxmlformats.org/drawingml/2006/picture">
                          <pic:nvPicPr>
                            <pic:cNvPr id="707561209" name="Picture 7075612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960" y="2255830"/>
                              <a:ext cx="1997075" cy="1127915"/>
                            </a:xfrm>
                            <a:prstGeom prst="rect">
                              <a:avLst/>
                            </a:prstGeom>
                          </pic:spPr>
                        </pic:pic>
                        <wps:wsp>
                          <wps:cNvPr id="870920775" name="Text Box 4"/>
                          <wps:cNvSpPr txBox="1"/>
                          <wps:spPr>
                            <a:xfrm>
                              <a:off x="0" y="2251067"/>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4DFEC"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88481457" name="Group 1388481457"/>
                        <wpg:cNvGrpSpPr/>
                        <wpg:grpSpPr>
                          <a:xfrm>
                            <a:off x="1993878" y="2251067"/>
                            <a:ext cx="1997075" cy="1127915"/>
                            <a:chOff x="1993878" y="2251067"/>
                            <a:chExt cx="1997075" cy="1127915"/>
                          </a:xfrm>
                        </wpg:grpSpPr>
                        <pic:pic xmlns:pic="http://schemas.openxmlformats.org/drawingml/2006/picture">
                          <pic:nvPicPr>
                            <pic:cNvPr id="1440693711" name="Picture 144069371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993878" y="2251067"/>
                              <a:ext cx="1997075" cy="1127915"/>
                            </a:xfrm>
                            <a:prstGeom prst="rect">
                              <a:avLst/>
                            </a:prstGeom>
                          </pic:spPr>
                        </pic:pic>
                        <wps:wsp>
                          <wps:cNvPr id="1039973761" name="Text Box 4"/>
                          <wps:cNvSpPr txBox="1"/>
                          <wps:spPr>
                            <a:xfrm>
                              <a:off x="1993878" y="2251067"/>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AAD14"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12536" name="Group 6212536"/>
                        <wpg:cNvGrpSpPr/>
                        <wpg:grpSpPr>
                          <a:xfrm>
                            <a:off x="3990953" y="2243735"/>
                            <a:ext cx="1997075" cy="1140010"/>
                            <a:chOff x="3990953" y="2243735"/>
                            <a:chExt cx="1997075" cy="1140010"/>
                          </a:xfrm>
                        </wpg:grpSpPr>
                        <pic:pic xmlns:pic="http://schemas.openxmlformats.org/drawingml/2006/picture">
                          <pic:nvPicPr>
                            <pic:cNvPr id="1966747583" name="Picture 196674758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990953" y="2255830"/>
                              <a:ext cx="1997075" cy="1127915"/>
                            </a:xfrm>
                            <a:prstGeom prst="rect">
                              <a:avLst/>
                            </a:prstGeom>
                          </pic:spPr>
                        </pic:pic>
                        <wps:wsp>
                          <wps:cNvPr id="1020846923" name="Text Box 4"/>
                          <wps:cNvSpPr txBox="1"/>
                          <wps:spPr>
                            <a:xfrm>
                              <a:off x="3990953" y="2243735"/>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203B1"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30577967" name="Group 830577967"/>
                        <wpg:cNvGrpSpPr/>
                        <wpg:grpSpPr>
                          <a:xfrm>
                            <a:off x="7960" y="3383745"/>
                            <a:ext cx="2000272" cy="1127915"/>
                            <a:chOff x="7960" y="3383745"/>
                            <a:chExt cx="2000272" cy="1127915"/>
                          </a:xfrm>
                        </wpg:grpSpPr>
                        <pic:pic xmlns:pic="http://schemas.openxmlformats.org/drawingml/2006/picture">
                          <pic:nvPicPr>
                            <pic:cNvPr id="2020068048" name="Picture 202006804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1157" y="3383745"/>
                              <a:ext cx="1997075" cy="1127915"/>
                            </a:xfrm>
                            <a:prstGeom prst="rect">
                              <a:avLst/>
                            </a:prstGeom>
                          </pic:spPr>
                        </pic:pic>
                        <wps:wsp>
                          <wps:cNvPr id="1456204174" name="Text Box 4"/>
                          <wps:cNvSpPr txBox="1"/>
                          <wps:spPr>
                            <a:xfrm>
                              <a:off x="7960" y="3383745"/>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44D6D"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3807285" name="Group 173807285"/>
                        <wpg:cNvGrpSpPr/>
                        <wpg:grpSpPr>
                          <a:xfrm>
                            <a:off x="1991941" y="3378982"/>
                            <a:ext cx="1999012" cy="1127915"/>
                            <a:chOff x="1991941" y="3378982"/>
                            <a:chExt cx="1999012" cy="1127915"/>
                          </a:xfrm>
                        </wpg:grpSpPr>
                        <pic:pic xmlns:pic="http://schemas.openxmlformats.org/drawingml/2006/picture">
                          <pic:nvPicPr>
                            <pic:cNvPr id="910939453" name="Picture 91093945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993878" y="3378982"/>
                              <a:ext cx="1997075" cy="1127915"/>
                            </a:xfrm>
                            <a:prstGeom prst="rect">
                              <a:avLst/>
                            </a:prstGeom>
                          </pic:spPr>
                        </pic:pic>
                        <wps:wsp>
                          <wps:cNvPr id="1487283241" name="Text Box 4"/>
                          <wps:cNvSpPr txBox="1"/>
                          <wps:spPr>
                            <a:xfrm>
                              <a:off x="1991941" y="3378982"/>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8A3E9"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34160367" name="Group 2034160367"/>
                        <wpg:cNvGrpSpPr/>
                        <wpg:grpSpPr>
                          <a:xfrm>
                            <a:off x="1997075" y="4506897"/>
                            <a:ext cx="1997075" cy="1127915"/>
                            <a:chOff x="1997075" y="4506897"/>
                            <a:chExt cx="1997075" cy="1127915"/>
                          </a:xfrm>
                        </wpg:grpSpPr>
                        <pic:pic xmlns:pic="http://schemas.openxmlformats.org/drawingml/2006/picture">
                          <pic:nvPicPr>
                            <pic:cNvPr id="1866308000" name="Picture 186630800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997075" y="4506897"/>
                              <a:ext cx="1997075" cy="1127915"/>
                            </a:xfrm>
                            <a:prstGeom prst="rect">
                              <a:avLst/>
                            </a:prstGeom>
                          </pic:spPr>
                        </pic:pic>
                        <wps:wsp>
                          <wps:cNvPr id="1649236753" name="Text Box 4"/>
                          <wps:cNvSpPr txBox="1"/>
                          <wps:spPr>
                            <a:xfrm>
                              <a:off x="1997075" y="4506897"/>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8C35B"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02988661" name="Group 2002988661"/>
                        <wpg:cNvGrpSpPr/>
                        <wpg:grpSpPr>
                          <a:xfrm>
                            <a:off x="3990953" y="4506897"/>
                            <a:ext cx="2000272" cy="1127915"/>
                            <a:chOff x="3990953" y="4506897"/>
                            <a:chExt cx="2000272" cy="1127915"/>
                          </a:xfrm>
                        </wpg:grpSpPr>
                        <pic:pic xmlns:pic="http://schemas.openxmlformats.org/drawingml/2006/picture">
                          <pic:nvPicPr>
                            <pic:cNvPr id="16306447" name="Picture 1630644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994150" y="4506897"/>
                              <a:ext cx="1997075" cy="1127915"/>
                            </a:xfrm>
                            <a:prstGeom prst="rect">
                              <a:avLst/>
                            </a:prstGeom>
                          </pic:spPr>
                        </pic:pic>
                        <wps:wsp>
                          <wps:cNvPr id="1227768706" name="Text Box 4"/>
                          <wps:cNvSpPr txBox="1"/>
                          <wps:spPr>
                            <a:xfrm>
                              <a:off x="3990953" y="4506897"/>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781D0"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2271903" name="Picture 55227190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990953" y="3378982"/>
                            <a:ext cx="1997075" cy="1127915"/>
                          </a:xfrm>
                          <a:prstGeom prst="rect">
                            <a:avLst/>
                          </a:prstGeom>
                        </pic:spPr>
                      </pic:pic>
                    </wpg:wgp>
                  </a:graphicData>
                </a:graphic>
              </wp:inline>
            </w:drawing>
          </mc:Choice>
          <mc:Fallback>
            <w:pict>
              <v:group w14:anchorId="79A3E1CB" id="Group 1522226974" o:spid="_x0000_s1027" style="width:471.75pt;height:474.75pt;mso-position-horizontal-relative:char;mso-position-vertical-relative:line" coordsize="67113,7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">
                <v:rect id="Rectangle 1589576491" o:spid="_x0000_s1028" style="position:absolute;left:7200;top:16452;width:59913;height:6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" filled="f" stroked="f"/>
                <v:group id="Group 1802614165" o:spid="_x0000_s1029" style="position:absolute;width:19970;height:11279"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58124" o:spid="_x0000_s1030" type="#_x0000_t75" style="position:absolute;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">
                    <v:imagedata r:id="rId51" o:title=""/>
                  </v:shape>
                  <v:shape id="Text Box 4" o:spid="_x0000_s1031" type="#_x0000_t202" style="position:absolute;width:180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" fillcolor="white [3201]" strokeweight=".5pt">
                    <v:textbox>
                      <w:txbxContent>
                        <w:p w14:paraId="780BF913" w14:textId="77777777" w:rsidR="008030EF" w:rsidRDefault="008030EF" w:rsidP="008030EF">
                          <w:pPr>
                            <w:spacing w:before="0"/>
                            <w:ind w:left="-57" w:right="-57"/>
                            <w:rPr>
                              <w:sz w:val="20"/>
                            </w:rPr>
                          </w:pPr>
                          <w:r>
                            <w:rPr>
                              <w:sz w:val="20"/>
                            </w:rPr>
                            <w:t>1</w:t>
                          </w:r>
                        </w:p>
                      </w:txbxContent>
                    </v:textbox>
                  </v:shape>
                </v:group>
                <v:group id="Group 203125710" o:spid="_x0000_s1032" style="position:absolute;left:19970;width:19971;height:11279" coordorigin="19970"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">
                  <v:shape id="Picture 1409112538" o:spid="_x0000_s1033" type="#_x0000_t75" style="position:absolute;left:19970;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">
                    <v:imagedata r:id="rId52" o:title=""/>
                  </v:shape>
                  <v:shape id="Text Box 4" o:spid="_x0000_s1034" type="#_x0000_t202" style="position:absolute;left:19970;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" fillcolor="white [3201]" strokeweight=".5pt">
                    <v:textbox>
                      <w:txbxContent>
                        <w:p w14:paraId="297AD12D"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2</w:t>
                          </w:r>
                        </w:p>
                      </w:txbxContent>
                    </v:textbox>
                  </v:shape>
                </v:group>
                <v:group id="Group 236723055" o:spid="_x0000_s1035" style="position:absolute;top:11279;width:19970;height:11279" coordorigin=",11279"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">
                  <v:shape id="Picture 1173933753" o:spid="_x0000_s1036" type="#_x0000_t75" style="position:absolute;top:11279;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">
                    <v:imagedata r:id="rId53" o:title=""/>
                  </v:shape>
                  <v:shape id="Text Box 4" o:spid="_x0000_s1037" type="#_x0000_t202" style="position:absolute;top:1127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" fillcolor="white [3201]" strokeweight=".5pt">
                    <v:textbox>
                      <w:txbxContent>
                        <w:p w14:paraId="028981A3"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4</w:t>
                          </w:r>
                        </w:p>
                      </w:txbxContent>
                    </v:textbox>
                  </v:shape>
                </v:group>
                <v:group id="Group 1685969810" o:spid="_x0000_s1038" style="position:absolute;left:19938;top:11279;width:20003;height:11279" coordorigin="19938,11279"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">
                  <v:shape id="Picture 714545289" o:spid="_x0000_s1039" type="#_x0000_t75" style="position:absolute;left:19970;top:1127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">
                    <v:imagedata r:id="rId54" o:title=""/>
                  </v:shape>
                  <v:shape id="Text Box 4" o:spid="_x0000_s1040" type="#_x0000_t202" style="position:absolute;left:19938;top:11279;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" fillcolor="white [3201]" strokeweight=".5pt">
                    <v:textbox>
                      <w:txbxContent>
                        <w:p w14:paraId="3A720E2B"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5</w:t>
                          </w:r>
                        </w:p>
                      </w:txbxContent>
                    </v:textbox>
                  </v:shape>
                </v:group>
                <v:group id="Group 35831104" o:spid="_x0000_s1041" style="position:absolute;left:39849;width:19986;height:11279" coordorigin="39849" coordsize="19986,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">
                  <v:shape id="Picture 68662726" o:spid="_x0000_s1042" type="#_x0000_t75" style="position:absolute;left:39865;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">
                    <v:imagedata r:id="rId55" o:title=""/>
                  </v:shape>
                  <v:shape id="Text Box 4" o:spid="_x0000_s1043" type="#_x0000_t202" style="position:absolute;left:3984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" fillcolor="white [3201]" strokeweight=".5pt">
                    <v:textbox>
                      <w:txbxContent>
                        <w:p w14:paraId="558ADB8B"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3</w:t>
                          </w:r>
                        </w:p>
                      </w:txbxContent>
                    </v:textbox>
                  </v:shape>
                </v:group>
                <v:group id="Group 590213103" o:spid="_x0000_s1044" style="position:absolute;left:39849;top:11279;width:20063;height:11279" coordorigin="39849,11279" coordsize="20063,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">
                  <v:shape id="Picture 711857418" o:spid="_x0000_s1045" type="#_x0000_t75" style="position:absolute;left:39941;top:1127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">
                    <v:imagedata r:id="rId56" o:title=""/>
                  </v:shape>
                  <v:shape id="Text Box 4" o:spid="_x0000_s1046" type="#_x0000_t202" style="position:absolute;left:39849;top:1127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" fillcolor="white [3201]" strokeweight=".5pt">
                    <v:textbox>
                      <w:txbxContent>
                        <w:p w14:paraId="085AA3DE"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6</w:t>
                          </w:r>
                        </w:p>
                      </w:txbxContent>
                    </v:textbox>
                  </v:shape>
                </v:group>
                <v:group id="Group 347800834" o:spid="_x0000_s1047" style="position:absolute;left:79;top:45068;width:19971;height:11280" coordorigin="79,45068"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">
                  <v:shape id="Picture 2012918406" o:spid="_x0000_s1048" type="#_x0000_t75" style="position:absolute;left:79;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">
                    <v:imagedata r:id="rId57" o:title=""/>
                  </v:shape>
                  <v:shape id="Text Box 4" o:spid="_x0000_s1049" type="#_x0000_t202" style="position:absolute;left:79;top:45068;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" fillcolor="white [3201]" strokeweight=".5pt">
                    <v:textbox>
                      <w:txbxContent>
                        <w:p w14:paraId="63AE34F3"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13</w:t>
                          </w:r>
                        </w:p>
                      </w:txbxContent>
                    </v:textbox>
                  </v:shape>
                </v:group>
                <v:group id="Group 1125716870" o:spid="_x0000_s1050" style="position:absolute;top:22510;width:20050;height:11327" coordorigin=",22510" coordsize="20050,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">
                  <v:shape id="Picture 707561209" o:spid="_x0000_s1051" type="#_x0000_t75" style="position:absolute;left:79;top:22558;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">
                    <v:imagedata r:id="rId58" o:title=""/>
                  </v:shape>
                  <v:shape id="Text Box 4" o:spid="_x0000_s1052" type="#_x0000_t202" style="position:absolute;top:22510;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" fillcolor="white [3201]" strokeweight=".5pt">
                    <v:textbox>
                      <w:txbxContent>
                        <w:p w14:paraId="7D24DFEC"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7</w:t>
                          </w:r>
                        </w:p>
                      </w:txbxContent>
                    </v:textbox>
                  </v:shape>
                </v:group>
                <v:group id="Group 1388481457" o:spid="_x0000_s1053" style="position:absolute;left:19938;top:22510;width:19971;height:11279" coordorigin="19938,22510"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">
                  <v:shape id="Picture 1440693711" o:spid="_x0000_s1054" type="#_x0000_t75" style="position:absolute;left:19938;top:22510;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">
                    <v:imagedata r:id="rId59" o:title=""/>
                  </v:shape>
                  <v:shape id="Text Box 4" o:spid="_x0000_s1055" type="#_x0000_t202" style="position:absolute;left:19938;top:22510;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" fillcolor="white [3201]" strokeweight=".5pt">
                    <v:textbox>
                      <w:txbxContent>
                        <w:p w14:paraId="04CAAD14"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8</w:t>
                          </w:r>
                        </w:p>
                      </w:txbxContent>
                    </v:textbox>
                  </v:shape>
                </v:group>
                <v:group id="Group 6212536" o:spid="_x0000_s1056" style="position:absolute;left:39909;top:22437;width:19971;height:11400" coordorigin="39909,22437" coordsize="1997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">
                  <v:shape id="Picture 1966747583" o:spid="_x0000_s1057" type="#_x0000_t75" style="position:absolute;left:39909;top:22558;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">
                    <v:imagedata r:id="rId60" o:title=""/>
                  </v:shape>
                  <v:shape id="Text Box 4" o:spid="_x0000_s1058" type="#_x0000_t202" style="position:absolute;left:39909;top:22437;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" fillcolor="white [3201]" strokeweight=".5pt">
                    <v:textbox>
                      <w:txbxContent>
                        <w:p w14:paraId="39E203B1" w14:textId="77777777" w:rsidR="008030EF" w:rsidRDefault="008030EF" w:rsidP="008030EF">
                          <w:pPr>
                            <w:pStyle w:val="NormalWeb"/>
                            <w:tabs>
                              <w:tab w:val="left" w:pos="1871"/>
                            </w:tabs>
                            <w:overflowPunct w:val="0"/>
                            <w:spacing w:before="0" w:beforeAutospacing="0" w:after="0" w:afterAutospacing="0"/>
                            <w:ind w:left="-57" w:right="-57"/>
                          </w:pPr>
                          <w:r>
                            <w:rPr>
                              <w:rFonts w:eastAsia="Times New Roman"/>
                              <w:sz w:val="20"/>
                              <w:szCs w:val="20"/>
                            </w:rPr>
                            <w:t>9</w:t>
                          </w:r>
                        </w:p>
                      </w:txbxContent>
                    </v:textbox>
                  </v:shape>
                </v:group>
                <v:group id="Group 830577967" o:spid="_x0000_s1059" style="position:absolute;left:79;top:33837;width:20003;height:11279" coordorigin="79,33837"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">
                  <v:shape id="Picture 2020068048" o:spid="_x0000_s1060" type="#_x0000_t75" style="position:absolute;left:111;top:33837;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">
                    <v:imagedata r:id="rId61" o:title=""/>
                  </v:shape>
                  <v:shape id="Text Box 4" o:spid="_x0000_s1061" type="#_x0000_t202" style="position:absolute;left:79;top:33837;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" fillcolor="white [3201]" strokeweight=".5pt">
                    <v:textbox>
                      <w:txbxContent>
                        <w:p w14:paraId="59E44D6D"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10</w:t>
                          </w:r>
                        </w:p>
                      </w:txbxContent>
                    </v:textbox>
                  </v:shape>
                </v:group>
                <v:group id="Group 173807285" o:spid="_x0000_s1062" style="position:absolute;left:19919;top:33789;width:19990;height:11279" coordorigin="19919,33789" coordsize="1999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">
                  <v:shape id="Picture 910939453" o:spid="_x0000_s1063" type="#_x0000_t75" style="position:absolute;left:19938;top:3378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">
                    <v:imagedata r:id="rId62" o:title=""/>
                  </v:shape>
                  <v:shape id="Text Box 4" o:spid="_x0000_s1064" type="#_x0000_t202" style="position:absolute;left:19919;top:33789;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" fillcolor="white [3201]" strokeweight=".5pt">
                    <v:textbox>
                      <w:txbxContent>
                        <w:p w14:paraId="5DA8A3E9"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11</w:t>
                          </w:r>
                        </w:p>
                      </w:txbxContent>
                    </v:textbox>
                  </v:shape>
                </v:group>
                <v:group id="Group 2034160367" o:spid="_x0000_s1065" style="position:absolute;left:19970;top:45068;width:19971;height:11280" coordorigin="19970,45068"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">
                  <v:shape id="Picture 1866308000" o:spid="_x0000_s1066" type="#_x0000_t75" style="position:absolute;left:19970;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">
                    <v:imagedata r:id="rId63" o:title=""/>
                  </v:shape>
                  <v:shape id="Text Box 4" o:spid="_x0000_s1067" type="#_x0000_t202" style="position:absolute;left:19970;top:45068;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" fillcolor="white [3201]" strokeweight=".5pt">
                    <v:textbox>
                      <w:txbxContent>
                        <w:p w14:paraId="3AE8C35B"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14</w:t>
                          </w:r>
                        </w:p>
                      </w:txbxContent>
                    </v:textbox>
                  </v:shape>
                </v:group>
                <v:group id="Group 2002988661" o:spid="_x0000_s1068" style="position:absolute;left:39909;top:45068;width:20003;height:11280" coordorigin="39909,45068"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">
                  <v:shape id="Picture 16306447" o:spid="_x0000_s1069" type="#_x0000_t75" style="position:absolute;left:39941;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">
                    <v:imagedata r:id="rId64" o:title=""/>
                  </v:shape>
                  <v:shape id="Text Box 4" o:spid="_x0000_s1070" type="#_x0000_t202" style="position:absolute;left:39909;top:45068;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" fillcolor="white [3201]" strokeweight=".5pt">
                    <v:textbox>
                      <w:txbxContent>
                        <w:p w14:paraId="766781D0" w14:textId="77777777" w:rsidR="008030EF" w:rsidRDefault="008030EF" w:rsidP="008030EF">
                          <w:pPr>
                            <w:pStyle w:val="NormalWeb"/>
                            <w:tabs>
                              <w:tab w:val="left" w:pos="1871"/>
                            </w:tabs>
                            <w:overflowPunct w:val="0"/>
                            <w:spacing w:before="0" w:beforeAutospacing="0" w:after="0" w:afterAutospacing="0"/>
                            <w:ind w:left="-113" w:right="-113"/>
                          </w:pPr>
                          <w:r>
                            <w:rPr>
                              <w:rFonts w:eastAsia="Times New Roman"/>
                              <w:sz w:val="20"/>
                              <w:szCs w:val="20"/>
                            </w:rPr>
                            <w:t>15</w:t>
                          </w:r>
                        </w:p>
                      </w:txbxContent>
                    </v:textbox>
                  </v:shape>
                </v:group>
                <v:shape id="Picture 552271903" o:spid="_x0000_s1071" type="#_x0000_t75" style="position:absolute;left:39909;top:3378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">
                  <v:imagedata r:id="rId65" o:title=""/>
                </v:shape>
                <w10:anchorlock/>
              </v:group>
            </w:pict>
          </mc:Fallback>
        </mc:AlternateContent>
      </w:r>
    </w:p>
    <w:p w14:paraId="0AFB9F7F" w14:textId="2F0392A2" w:rsidR="008030EF" w:rsidRPr="00336F39" w:rsidRDefault="008030EF" w:rsidP="008030EF">
      <w:pPr>
        <w:pStyle w:val="Note"/>
        <w:rPr>
          <w:lang w:eastAsia="zh-CN"/>
        </w:rPr>
      </w:pPr>
      <w:r w:rsidRPr="00FD1724">
        <w:rPr>
          <w:i/>
          <w:iCs/>
          <w:lang w:eastAsia="zh-CN"/>
        </w:rPr>
        <w:t xml:space="preserve">Note to Fig. </w:t>
      </w:r>
      <w:r w:rsidR="00622A04">
        <w:rPr>
          <w:i/>
          <w:iCs/>
          <w:lang w:eastAsia="zh-CN"/>
        </w:rPr>
        <w:t>4</w:t>
      </w:r>
      <w:r>
        <w:rPr>
          <w:lang w:eastAsia="zh-CN"/>
        </w:rPr>
        <w:t xml:space="preserve">: </w:t>
      </w:r>
      <w:r w:rsidRPr="0013472D">
        <w:t>Images 1</w:t>
      </w:r>
      <w:r>
        <w:t xml:space="preserve"> to </w:t>
      </w:r>
      <w:r w:rsidRPr="0013472D">
        <w:t>12</w:t>
      </w:r>
      <w:r w:rsidRPr="0013472D">
        <w:rPr>
          <w:rStyle w:val="FootnoteReference"/>
          <w:sz w:val="14"/>
          <w:szCs w:val="14"/>
        </w:rPr>
        <w:footnoteReference w:id="6"/>
      </w:r>
      <w:r w:rsidRPr="0013472D">
        <w:t xml:space="preserve"> are from </w:t>
      </w:r>
      <w:r>
        <w:t>[3]</w:t>
      </w:r>
      <w:r w:rsidRPr="0013472D">
        <w:t xml:space="preserve">, image 13 from </w:t>
      </w:r>
      <w:r>
        <w:t>[4]</w:t>
      </w:r>
      <w:r w:rsidRPr="0013472D">
        <w:rPr>
          <w:rStyle w:val="FootnoteReference"/>
          <w:sz w:val="14"/>
          <w:szCs w:val="14"/>
        </w:rPr>
        <w:footnoteReference w:id="7"/>
      </w:r>
      <w:r w:rsidRPr="0013472D">
        <w:t xml:space="preserve"> and images 14 and 15 were created by BBC R&amp;D</w:t>
      </w:r>
      <w:r>
        <w:t>.</w:t>
      </w:r>
    </w:p>
    <w:p w14:paraId="72228042" w14:textId="77777777" w:rsidR="008030EF" w:rsidRPr="0013472D" w:rsidRDefault="008030EF" w:rsidP="008030EF">
      <w:pPr>
        <w:pStyle w:val="Normalaftertitle"/>
      </w:pPr>
      <w:r w:rsidRPr="0013472D">
        <w:rPr>
          <w:noProof/>
        </w:rPr>
        <mc:AlternateContent>
          <mc:Choice Requires="wps">
            <w:drawing>
              <wp:anchor distT="0" distB="0" distL="114300" distR="114300" simplePos="0" relativeHeight="251658240" behindDoc="0" locked="0" layoutInCell="1" allowOverlap="1" wp14:anchorId="484313CD" wp14:editId="505B83E0">
                <wp:simplePos x="0" y="0"/>
                <wp:positionH relativeFrom="column">
                  <wp:posOffset>3983641</wp:posOffset>
                </wp:positionH>
                <wp:positionV relativeFrom="paragraph">
                  <wp:posOffset>3378982</wp:posOffset>
                </wp:positionV>
                <wp:extent cx="180340" cy="218440"/>
                <wp:effectExtent l="0" t="0" r="0" b="0"/>
                <wp:wrapNone/>
                <wp:docPr id="460033945" name="Text Box 460033945"/>
                <wp:cNvGraphicFramePr/>
                <a:graphic xmlns:a="http://schemas.openxmlformats.org/drawingml/2006/main">
                  <a:graphicData uri="http://schemas.microsoft.com/office/word/2010/wordprocessingShape">
                    <wps:wsp>
                      <wps:cNvSpPr txBox="1"/>
                      <wps:spPr>
                        <a:xfrm>
                          <a:off x="0" y="0"/>
                          <a:ext cx="1803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C8F398" w14:textId="77777777" w:rsidR="008030EF" w:rsidRPr="00420AB4" w:rsidRDefault="008030EF" w:rsidP="008030EF">
                            <w:pPr>
                              <w:pStyle w:val="NormalWeb"/>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313CD" id="Text Box 460033945" o:spid="_x0000_s1072" type="#_x0000_t202" style="position:absolute;left:0;text-align:left;margin-left:313.65pt;margin-top:266.05pt;width:14.2pt;height:17.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" fillcolor="white [3201]" strokeweight=".5pt">
                <v:textbox>
                  <w:txbxContent>
                    <w:p w14:paraId="26C8F398" w14:textId="77777777" w:rsidR="008030EF" w:rsidRPr="00420AB4" w:rsidRDefault="008030EF" w:rsidP="008030EF">
                      <w:pPr>
                        <w:pStyle w:val="NormalWeb"/>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v:textbox>
              </v:shape>
            </w:pict>
          </mc:Fallback>
        </mc:AlternateContent>
      </w:r>
      <w:r w:rsidRPr="0013472D">
        <w:t xml:space="preserve">The </w:t>
      </w:r>
      <w:proofErr w:type="spellStart"/>
      <w:r w:rsidRPr="0013472D">
        <w:t>LogLUV</w:t>
      </w:r>
      <w:proofErr w:type="spellEnd"/>
      <w:r w:rsidRPr="0013472D">
        <w:t xml:space="preserve"> input to the SIM2 display does not have a brightness control, so an ordinary PLUGE signal cannot be used to calibrate the black level. Hence a set of specially-generated test signals that included sub- and super-black at a range of black levels was used to find the required offset, and this offset was added to the test images before display. The black level offset was found to be 0.005 cd/m</w:t>
      </w:r>
      <w:r w:rsidRPr="0013472D">
        <w:rPr>
          <w:vertAlign w:val="superscript"/>
        </w:rPr>
        <w:t>2</w:t>
      </w:r>
      <w:r w:rsidRPr="0013472D">
        <w:t xml:space="preserve">. This is lower than </w:t>
      </w:r>
      <w:r w:rsidRPr="0013472D">
        <w:rPr>
          <w:rStyle w:val="normal0020tablechar"/>
          <w:bCs/>
          <w:szCs w:val="24"/>
        </w:rPr>
        <w:t>would be expected if the lights were positioned in front rather than behind the screen.</w:t>
      </w:r>
    </w:p>
    <w:p w14:paraId="309F5BDD" w14:textId="77777777" w:rsidR="008030EF" w:rsidRPr="00DA7A49" w:rsidRDefault="008030EF" w:rsidP="008030EF">
      <w:r>
        <w:lastRenderedPageBreak/>
        <w:t>Fifteen</w:t>
      </w:r>
      <w:r w:rsidRPr="0013472D">
        <w:t xml:space="preserve"> images</w:t>
      </w:r>
      <w:r>
        <w:t xml:space="preserve"> are used in this study and</w:t>
      </w:r>
      <w:r w:rsidRPr="0013472D">
        <w:t xml:space="preserve"> shown in Fig</w:t>
      </w:r>
      <w:r>
        <w:t>.</w:t>
      </w:r>
      <w:r w:rsidRPr="0013472D">
        <w:t xml:space="preserve"> 4. The first 12 images were taken from Mark Fairchild’s HDR Photographic Survey </w:t>
      </w:r>
      <w:r>
        <w:t>[</w:t>
      </w:r>
      <w:r w:rsidRPr="0013472D">
        <w:t xml:space="preserve"> </w:t>
      </w:r>
      <w:r>
        <w:t>3]</w:t>
      </w:r>
      <w:r w:rsidRPr="0013472D">
        <w:t xml:space="preserve">, and these were supplemented by one image (number 13) from the Stuttgart Media University </w:t>
      </w:r>
      <w:r>
        <w:t>[4]</w:t>
      </w:r>
      <w:r w:rsidRPr="0013472D">
        <w:t xml:space="preserve"> and </w:t>
      </w:r>
      <w:r>
        <w:t>two</w:t>
      </w:r>
      <w:r w:rsidRPr="0013472D">
        <w:t xml:space="preserve"> images created by BBC R&amp;D (numbers 14</w:t>
      </w:r>
      <w:r>
        <w:t xml:space="preserve"> and </w:t>
      </w:r>
      <w:r w:rsidRPr="0013472D">
        <w:t xml:space="preserve">15). Since the dynamic range of the raw images was greater than that expected for use in HDR television, </w:t>
      </w:r>
      <w:r>
        <w:t>the images are</w:t>
      </w:r>
      <w:r w:rsidRPr="0013472D">
        <w:t xml:space="preserve"> scaled to look aesthetically pleasing (as judged by a small number of expert viewers) with a smaller dynamic range. This is equivalent to adjusting the camera iris. The test set included bright and dark images, and several images with regions of both light and shade. The images were </w:t>
      </w:r>
      <w:r w:rsidRPr="00DA7A49">
        <w:t xml:space="preserve">converted to Recommendations </w:t>
      </w:r>
      <w:hyperlink r:id="rId66" w:history="1">
        <w:r w:rsidRPr="00DA7A49">
          <w:rPr>
            <w:rStyle w:val="Hyperlink"/>
            <w:color w:val="auto"/>
            <w:u w:val="none"/>
            <w:lang w:eastAsia="ja-JP"/>
          </w:rPr>
          <w:t>ITU-R BT.2100</w:t>
        </w:r>
      </w:hyperlink>
      <w:r w:rsidRPr="00DA7A49">
        <w:t xml:space="preserve">/BT.2020 colour primaries and shown at a resolution of 1 920×1 080 pixels to match the maximum resolution of the display. </w:t>
      </w:r>
    </w:p>
    <w:p w14:paraId="6C93F8BC" w14:textId="77777777" w:rsidR="008030EF" w:rsidRPr="0013472D" w:rsidRDefault="008030EF" w:rsidP="008030EF">
      <w:pPr>
        <w:rPr>
          <w:lang w:eastAsia="zh-CN"/>
        </w:rPr>
      </w:pPr>
      <w:r w:rsidRPr="00DA7A49">
        <w:t>Each image is displayed at four peak display luminance levels, 500, 1 000, 2 000 and 4 000 cd/m</w:t>
      </w:r>
      <w:r w:rsidRPr="00DA7A49">
        <w:rPr>
          <w:vertAlign w:val="superscript"/>
        </w:rPr>
        <w:t>2</w:t>
      </w:r>
      <w:r w:rsidRPr="00DA7A49">
        <w:t xml:space="preserve">, using a scene-referred approach to luminance scaling. A gamma function appropriate to the display peak luminance was applied, following Recommendation </w:t>
      </w:r>
      <w:hyperlink r:id="rId67" w:history="1">
        <w:r w:rsidRPr="00DA7A49">
          <w:rPr>
            <w:rStyle w:val="Hyperlink"/>
            <w:color w:val="auto"/>
            <w:u w:val="none"/>
            <w:lang w:eastAsia="ja-JP"/>
          </w:rPr>
          <w:t>ITU-R BT.2100</w:t>
        </w:r>
      </w:hyperlink>
      <w:r w:rsidRPr="00DA7A49">
        <w:t xml:space="preserve">, Note 5f to Table 5. This </w:t>
      </w:r>
      <w:r w:rsidRPr="0013472D">
        <w:t xml:space="preserve">is simply a method of increasing the range of </w:t>
      </w:r>
      <w:proofErr w:type="spellStart"/>
      <w:r w:rsidRPr="0013472D">
        <w:t>brightnesses</w:t>
      </w:r>
      <w:proofErr w:type="spellEnd"/>
      <w:r w:rsidRPr="0013472D">
        <w:t xml:space="preserve"> used in the test and does not limit the applicability of the results to scene-referred systems.</w:t>
      </w:r>
    </w:p>
    <w:p w14:paraId="03BA4122" w14:textId="77777777" w:rsidR="008030EF" w:rsidRPr="0013472D" w:rsidRDefault="008030EF" w:rsidP="008030EF">
      <w:r w:rsidRPr="0013472D">
        <w:t>Subjects were seated at a distance of 1.9 m from the display, which corresponds to 3.2 times the screen height. Each subject was screened for normal visual acuity before the test, then given written instructions. Two training images were provided, and three “dummy” images were included at the start of the test. Results for the training and dummy images were discarded. The images were presented in a different random order for each subject, and care was taken that the same image (at a different brightness) never appeared twice consecutively. Twenty subjects completed the test.</w:t>
      </w:r>
    </w:p>
    <w:p w14:paraId="1B615A25" w14:textId="77777777" w:rsidR="008030EF" w:rsidRPr="0013472D" w:rsidRDefault="008030EF" w:rsidP="008030EF">
      <w:pPr>
        <w:pStyle w:val="Headingb"/>
      </w:pPr>
      <w:r w:rsidRPr="0013472D">
        <w:t>Results of experiment to establish brightness values for test images</w:t>
      </w:r>
    </w:p>
    <w:p w14:paraId="00CBF80A" w14:textId="77777777" w:rsidR="008030EF" w:rsidRDefault="008030EF" w:rsidP="008030EF">
      <w:pPr>
        <w:rPr>
          <w:lang w:eastAsia="zh-CN"/>
        </w:rPr>
      </w:pPr>
      <w:r w:rsidRPr="0013472D">
        <w:rPr>
          <w:lang w:eastAsia="zh-CN"/>
        </w:rPr>
        <w:t>Figure 5 shows the individual responses of all 20 subjects, for each image at each peak display luminance. It should be noted that the images might not all have different subjective brightness levels, even at different peak display luminance levels. For example, test image 1 (see Fig</w:t>
      </w:r>
      <w:r>
        <w:rPr>
          <w:lang w:eastAsia="zh-CN"/>
        </w:rPr>
        <w:t>.</w:t>
      </w:r>
      <w:r w:rsidRPr="0013472D">
        <w:rPr>
          <w:lang w:eastAsia="zh-CN"/>
        </w:rPr>
        <w:t xml:space="preserve"> 4) is mainly dark with a few strong highlights. When the display luminance increases, the greatest subjective difference is in the perceived brightness of the highlights, so the overall brightness of this image may not be affected by a change in display peak luminance if the level of a small area of highlights is not perceptually important. This is exactly the kind of effect to investigate in order to develop an effective brightness metric. Nonetheless, the results show a general trend for images to appear brighter as the display peak luminance increases and show that there is a spread of bright and dark images in the test set.</w:t>
      </w:r>
    </w:p>
    <w:p w14:paraId="2BF74CC2" w14:textId="77777777" w:rsidR="008030EF" w:rsidRPr="0013472D" w:rsidRDefault="008030EF" w:rsidP="008030EF">
      <w:pPr>
        <w:pStyle w:val="FigureNo"/>
      </w:pPr>
      <w:r w:rsidRPr="0013472D">
        <w:lastRenderedPageBreak/>
        <w:t>Figure 5</w:t>
      </w:r>
    </w:p>
    <w:p w14:paraId="49488000" w14:textId="59B2D8E8" w:rsidR="008030EF" w:rsidRPr="0013472D" w:rsidRDefault="008030EF" w:rsidP="008030EF">
      <w:pPr>
        <w:pStyle w:val="Figuretitle"/>
      </w:pPr>
      <w:r w:rsidRPr="0013472D">
        <w:t>Selected grey slate luminance levels for individual test subjects</w:t>
      </w:r>
      <w:r w:rsidRPr="00587A38">
        <w:t xml:space="preserve">, according </w:t>
      </w:r>
      <w:r w:rsidR="002F35D5" w:rsidRPr="00587A38">
        <w:t xml:space="preserve">to </w:t>
      </w:r>
      <w:r w:rsidRPr="00587A38">
        <w:t>the</w:t>
      </w:r>
      <w:r w:rsidRPr="0013472D">
        <w:t xml:space="preserve"> image and peak </w:t>
      </w:r>
      <w:r w:rsidRPr="0013472D">
        <w:br/>
        <w:t>display luminance. Each circle corresponds to one subject’s rating of that image</w:t>
      </w:r>
    </w:p>
    <w:p w14:paraId="7D6356F3" w14:textId="77777777" w:rsidR="008030EF" w:rsidRPr="0013472D" w:rsidRDefault="008030EF" w:rsidP="008030EF">
      <w:pPr>
        <w:pStyle w:val="Figure"/>
      </w:pPr>
      <w:r w:rsidRPr="0013472D">
        <w:rPr>
          <w:noProof/>
        </w:rPr>
        <w:drawing>
          <wp:inline distT="0" distB="0" distL="0" distR="0" wp14:anchorId="61DF117F" wp14:editId="45AF2F45">
            <wp:extent cx="4305300" cy="2653759"/>
            <wp:effectExtent l="0" t="0" r="0" b="0"/>
            <wp:docPr id="342700424" name="Picture 3427004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l="6335" r="8372"/>
                    <a:stretch>
                      <a:fillRect/>
                    </a:stretch>
                  </pic:blipFill>
                  <pic:spPr bwMode="auto">
                    <a:xfrm>
                      <a:off x="0" y="0"/>
                      <a:ext cx="4317457" cy="2661252"/>
                    </a:xfrm>
                    <a:prstGeom prst="rect">
                      <a:avLst/>
                    </a:prstGeom>
                    <a:noFill/>
                    <a:ln>
                      <a:noFill/>
                    </a:ln>
                  </pic:spPr>
                </pic:pic>
              </a:graphicData>
            </a:graphic>
          </wp:inline>
        </w:drawing>
      </w:r>
    </w:p>
    <w:p w14:paraId="670BB3CB" w14:textId="77777777" w:rsidR="008030EF" w:rsidRPr="0013472D" w:rsidRDefault="008030EF" w:rsidP="008030EF">
      <w:pPr>
        <w:pStyle w:val="Headingb"/>
      </w:pPr>
      <w:r>
        <w:t>O</w:t>
      </w:r>
      <w:r w:rsidRPr="0013472D">
        <w:t>bjective metrics</w:t>
      </w:r>
    </w:p>
    <w:p w14:paraId="46FD54FA" w14:textId="77777777" w:rsidR="008030EF" w:rsidRPr="0013472D" w:rsidRDefault="008030EF" w:rsidP="008030EF">
      <w:r w:rsidRPr="0013472D">
        <w:t>For the purposes of this study, models that relate the displayed pixel luminance values to the overall perceived brightness values collected from the subjective tests</w:t>
      </w:r>
      <w:r>
        <w:t xml:space="preserve"> are developed</w:t>
      </w:r>
      <w:r w:rsidRPr="0013472D">
        <w:t>. The model will eventually need to operate on signal values rather than displayed light levels if it to be used for signal monitoring, but at this stage it is kept independent of signal format so that it can be applied to any HDR image.</w:t>
      </w:r>
    </w:p>
    <w:p w14:paraId="7FB1D9AD" w14:textId="77777777" w:rsidR="008030EF" w:rsidRPr="00DA7A49" w:rsidRDefault="008030EF" w:rsidP="008030EF">
      <w:r w:rsidRPr="00DA7A49">
        <w:t xml:space="preserve">The test images were stored as Hybrid Log-Gamma </w:t>
      </w:r>
      <m:oMath>
        <m:r>
          <w:rPr>
            <w:rFonts w:ascii="Cambria Math" w:hAnsi="Cambria Math"/>
          </w:rPr>
          <m:t>Y'</m:t>
        </m:r>
        <m:sSub>
          <m:sSubPr>
            <m:ctrlPr>
              <w:rPr>
                <w:rFonts w:ascii="Cambria Math" w:hAnsi="Cambria Math"/>
                <w:i/>
              </w:rPr>
            </m:ctrlPr>
          </m:sSubPr>
          <m:e>
            <m:r>
              <w:rPr>
                <w:rFonts w:ascii="Cambria Math" w:hAnsi="Cambria Math"/>
              </w:rPr>
              <m:t>C</m:t>
            </m:r>
          </m:e>
          <m:sub>
            <m:r>
              <w:rPr>
                <w:rFonts w:ascii="Cambria Math" w:hAnsi="Cambria Math"/>
              </w:rPr>
              <m:t>b</m:t>
            </m:r>
          </m:sub>
        </m:sSub>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oMath>
      <w:r w:rsidRPr="00DA7A49">
        <w:t xml:space="preserve"> images with 4:2:2 colour subsampling. After upsampling the colour difference components and converting to </w:t>
      </w:r>
      <m:oMath>
        <m:r>
          <w:rPr>
            <w:rFonts w:ascii="Cambria Math" w:hAnsi="Cambria Math"/>
          </w:rPr>
          <m:t>R'G'B'</m:t>
        </m:r>
      </m:oMath>
      <w:r w:rsidRPr="00DA7A49">
        <w:t xml:space="preserve">, the displayed luminance values were calculated according to Recommendation </w:t>
      </w:r>
      <w:hyperlink r:id="rId69" w:history="1">
        <w:r w:rsidRPr="00DA7A49">
          <w:rPr>
            <w:rStyle w:val="Hyperlink"/>
            <w:color w:val="auto"/>
            <w:u w:val="none"/>
            <w:lang w:eastAsia="ja-JP"/>
          </w:rPr>
          <w:t>ITU-R BT.2100</w:t>
        </w:r>
      </w:hyperlink>
      <w:r w:rsidRPr="00DA7A49">
        <w:t xml:space="preserve">, Table 5. First the HLG opto-electric transfer function is removed to find the scene linear light signals </w:t>
      </w:r>
      <m:oMath>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G</m:t>
            </m:r>
          </m:e>
          <m:sub>
            <m:r>
              <w:rPr>
                <w:rFonts w:ascii="Cambria Math" w:hAnsi="Cambria Math"/>
              </w:rPr>
              <m:t>S</m:t>
            </m:r>
          </m:sub>
        </m:sSub>
        <m:sSub>
          <m:sSubPr>
            <m:ctrlPr>
              <w:rPr>
                <w:rFonts w:ascii="Cambria Math" w:hAnsi="Cambria Math"/>
                <w:i/>
              </w:rPr>
            </m:ctrlPr>
          </m:sSubPr>
          <m:e>
            <m:r>
              <w:rPr>
                <w:rFonts w:ascii="Cambria Math" w:hAnsi="Cambria Math"/>
              </w:rPr>
              <m:t>B</m:t>
            </m:r>
          </m:e>
          <m:sub>
            <m:r>
              <w:rPr>
                <w:rFonts w:ascii="Cambria Math" w:hAnsi="Cambria Math"/>
              </w:rPr>
              <m:t>S</m:t>
            </m:r>
          </m:sub>
        </m:sSub>
      </m:oMath>
      <w:r w:rsidRPr="00DA7A49">
        <w:t xml:space="preserve">, then gamma and scaling are applied according to the peak luminance of the display to find the display colour components </w:t>
      </w:r>
      <m:oMath>
        <m:sSub>
          <m:sSubPr>
            <m:ctrlPr>
              <w:rPr>
                <w:rFonts w:ascii="Cambria Math" w:hAnsi="Cambria Math"/>
                <w:i/>
              </w:rPr>
            </m:ctrlPr>
          </m:sSubPr>
          <m:e>
            <m:r>
              <w:rPr>
                <w:rFonts w:ascii="Cambria Math" w:hAnsi="Cambria Math"/>
              </w:rPr>
              <m:t>R</m:t>
            </m:r>
          </m:e>
          <m:sub>
            <m:r>
              <w:rPr>
                <w:rFonts w:ascii="Cambria Math" w:hAnsi="Cambria Math"/>
              </w:rPr>
              <m:t>D</m:t>
            </m:r>
          </m:sub>
        </m:sSub>
        <m:sSub>
          <m:sSubPr>
            <m:ctrlPr>
              <w:rPr>
                <w:rFonts w:ascii="Cambria Math" w:hAnsi="Cambria Math"/>
                <w:i/>
              </w:rPr>
            </m:ctrlPr>
          </m:sSubPr>
          <m:e>
            <m:r>
              <w:rPr>
                <w:rFonts w:ascii="Cambria Math" w:hAnsi="Cambria Math"/>
              </w:rPr>
              <m:t>G</m:t>
            </m:r>
          </m:e>
          <m:sub>
            <m:r>
              <w:rPr>
                <w:rFonts w:ascii="Cambria Math" w:hAnsi="Cambria Math"/>
              </w:rPr>
              <m:t>D</m:t>
            </m:r>
          </m:sub>
        </m:sSub>
        <m:sSub>
          <m:sSubPr>
            <m:ctrlPr>
              <w:rPr>
                <w:rFonts w:ascii="Cambria Math" w:hAnsi="Cambria Math"/>
                <w:i/>
              </w:rPr>
            </m:ctrlPr>
          </m:sSubPr>
          <m:e>
            <m:r>
              <w:rPr>
                <w:rFonts w:ascii="Cambria Math" w:hAnsi="Cambria Math"/>
              </w:rPr>
              <m:t>B</m:t>
            </m:r>
          </m:e>
          <m:sub>
            <m:r>
              <w:rPr>
                <w:rFonts w:ascii="Cambria Math" w:hAnsi="Cambria Math"/>
              </w:rPr>
              <m:t>D</m:t>
            </m:r>
          </m:sub>
        </m:sSub>
      </m:oMath>
      <w:r w:rsidRPr="00DA7A49">
        <w:t xml:space="preserve">. Finally, displayed luminance values are calculated from the displayed colour components, using Recommendations </w:t>
      </w:r>
      <w:hyperlink r:id="rId70" w:history="1">
        <w:r w:rsidRPr="00DA7A49">
          <w:rPr>
            <w:rStyle w:val="Hyperlink"/>
            <w:color w:val="auto"/>
            <w:u w:val="none"/>
            <w:lang w:eastAsia="ja-JP"/>
          </w:rPr>
          <w:t>ITU-R BT.2100</w:t>
        </w:r>
      </w:hyperlink>
      <w:r w:rsidRPr="00DA7A49">
        <w:t>/BT.2020 colour equations.</w:t>
      </w:r>
    </w:p>
    <w:p w14:paraId="64F8C066" w14:textId="78A0193C" w:rsidR="008030EF" w:rsidRPr="0013472D" w:rsidRDefault="008030EF" w:rsidP="008030EF">
      <w:r w:rsidRPr="00DA7A49">
        <w:t xml:space="preserve">The following models produce a numerical value for the overall brightness from the displayed pixel luminance values of our test images. The displayed luminance is defined for a particular pixel as </w:t>
      </w:r>
      <m:oMath>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oMath>
      <w:r w:rsidRPr="0013472D">
        <w:t xml:space="preserve">, where </w:t>
      </w:r>
      <m:oMath>
        <m:r>
          <w:rPr>
            <w:rFonts w:ascii="Cambria Math" w:hAnsi="Cambria Math"/>
          </w:rPr>
          <m:t>i</m:t>
        </m:r>
      </m:oMath>
      <w:r w:rsidRPr="0013472D">
        <w:t xml:space="preserve"> and </w:t>
      </w:r>
      <m:oMath>
        <m:r>
          <w:rPr>
            <w:rFonts w:ascii="Cambria Math" w:hAnsi="Cambria Math"/>
          </w:rPr>
          <m:t>j</m:t>
        </m:r>
      </m:oMath>
      <w:r w:rsidRPr="0013472D">
        <w:rPr>
          <w:i/>
        </w:rPr>
        <w:t xml:space="preserve"> </w:t>
      </w:r>
      <w:r w:rsidRPr="0013472D">
        <w:t xml:space="preserve">are pixel indices with </w:t>
      </w:r>
      <m:oMath>
        <m:r>
          <w:rPr>
            <w:rFonts w:ascii="Cambria Math" w:hAnsi="Cambria Math"/>
          </w:rPr>
          <m:t>i∈0:M-1</m:t>
        </m:r>
      </m:oMath>
      <w:r w:rsidRPr="0013472D">
        <w:t xml:space="preserve"> and </w:t>
      </w:r>
      <m:oMath>
        <m:r>
          <w:rPr>
            <w:rFonts w:ascii="Cambria Math" w:hAnsi="Cambria Math"/>
          </w:rPr>
          <m:t>j∈0:N-1</m:t>
        </m:r>
      </m:oMath>
      <w:r w:rsidRPr="0013472D">
        <w:t xml:space="preserve">. For our images </w:t>
      </w:r>
      <m:oMath>
        <m:r>
          <w:rPr>
            <w:rFonts w:ascii="Cambria Math" w:hAnsi="Cambria Math"/>
          </w:rPr>
          <m:t>M=</m:t>
        </m:r>
      </m:oMath>
      <w:r w:rsidR="00022BF1">
        <w:t> </w:t>
      </w:r>
      <w:r w:rsidRPr="0013472D">
        <w:t>1</w:t>
      </w:r>
      <w:r>
        <w:t> </w:t>
      </w:r>
      <w:r w:rsidRPr="0013472D">
        <w:t xml:space="preserve">080 and </w:t>
      </w:r>
      <m:oMath>
        <m:r>
          <w:rPr>
            <w:rFonts w:ascii="Cambria Math" w:hAnsi="Cambria Math"/>
          </w:rPr>
          <m:t xml:space="preserve">N= </m:t>
        </m:r>
      </m:oMath>
      <w:r w:rsidRPr="0013472D">
        <w:t>1</w:t>
      </w:r>
      <w:r>
        <w:t> </w:t>
      </w:r>
      <w:r w:rsidRPr="0013472D">
        <w:t>920.</w:t>
      </w:r>
    </w:p>
    <w:p w14:paraId="35FA0151" w14:textId="77777777" w:rsidR="008030EF" w:rsidRPr="00BE1AD1" w:rsidRDefault="008030EF" w:rsidP="00022BF1">
      <w:pPr>
        <w:pStyle w:val="enumlev1"/>
      </w:pPr>
      <w:r w:rsidRPr="00BE1AD1">
        <w:t>1</w:t>
      </w:r>
      <w:r>
        <w:t>)</w:t>
      </w:r>
      <w:r w:rsidRPr="00BE1AD1">
        <w:tab/>
        <w:t xml:space="preserve">Mean display </w:t>
      </w:r>
      <w:r w:rsidRPr="00022BF1">
        <w:t>luminance</w:t>
      </w:r>
    </w:p>
    <w:p w14:paraId="5311485B" w14:textId="77777777" w:rsidR="008030EF" w:rsidRPr="0013472D" w:rsidRDefault="008030EF" w:rsidP="008030EF">
      <w:pPr>
        <w:pStyle w:val="enumlev1"/>
        <w:rPr>
          <w:lang w:eastAsia="zh-CN"/>
        </w:rPr>
      </w:pPr>
      <w:r w:rsidRPr="0013472D">
        <w:rPr>
          <w:b/>
        </w:rPr>
        <w:tab/>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D</m:t>
                    </m:r>
                  </m:sub>
                </m:sSub>
              </m:e>
            </m:nary>
          </m:e>
        </m:nary>
        <m:r>
          <m:rPr>
            <m:sty m:val="p"/>
          </m:rPr>
          <w:rPr>
            <w:rFonts w:ascii="Cambria Math" w:hAnsi="Cambria Math"/>
            <w:lang w:eastAsia="zh-CN"/>
          </w:rPr>
          <m:t>(</m:t>
        </m:r>
        <m:r>
          <w:rPr>
            <w:rFonts w:ascii="Cambria Math" w:hAnsi="Cambria Math"/>
            <w:lang w:eastAsia="zh-CN"/>
          </w:rPr>
          <m:t>i,j</m:t>
        </m:r>
        <m:r>
          <m:rPr>
            <m:sty m:val="p"/>
          </m:rPr>
          <w:rPr>
            <w:rFonts w:ascii="Cambria Math" w:hAnsi="Cambria Math"/>
            <w:lang w:eastAsia="zh-CN"/>
          </w:rPr>
          <m:t xml:space="preserve">) </m:t>
        </m:r>
      </m:oMath>
      <w:r w:rsidRPr="0013472D">
        <w:t xml:space="preserve">. </w:t>
      </w:r>
      <w:r w:rsidRPr="0013472D">
        <w:rPr>
          <w:lang w:eastAsia="zh-CN"/>
        </w:rPr>
        <w:t xml:space="preserve">As a </w:t>
      </w:r>
      <w:r w:rsidRPr="0013472D">
        <w:t xml:space="preserve">baseline metric, calculate </w:t>
      </w:r>
      <w:r w:rsidRPr="0013472D">
        <w:rPr>
          <w:lang w:eastAsia="zh-CN"/>
        </w:rPr>
        <w:t>the mean of all displayed pixel luminance values.</w:t>
      </w:r>
    </w:p>
    <w:p w14:paraId="5911B348" w14:textId="77777777" w:rsidR="008030EF" w:rsidRPr="00BE1AD1" w:rsidRDefault="008030EF" w:rsidP="008030EF">
      <w:pPr>
        <w:pStyle w:val="enumlev1"/>
        <w:rPr>
          <w:bCs/>
        </w:rPr>
      </w:pPr>
      <w:r w:rsidRPr="00BE1AD1">
        <w:rPr>
          <w:bCs/>
        </w:rPr>
        <w:t>2</w:t>
      </w:r>
      <w:r>
        <w:rPr>
          <w:bCs/>
        </w:rPr>
        <w:t>)</w:t>
      </w:r>
      <w:r w:rsidRPr="00BE1AD1">
        <w:rPr>
          <w:bCs/>
        </w:rPr>
        <w:tab/>
        <w:t>Mean log10 display luminance</w:t>
      </w:r>
    </w:p>
    <w:p w14:paraId="1717C466" w14:textId="77777777" w:rsidR="008030EF" w:rsidRPr="0013472D" w:rsidRDefault="008030EF" w:rsidP="008030EF">
      <w:pPr>
        <w:pStyle w:val="enumlev1"/>
        <w:rPr>
          <w:b/>
        </w:rPr>
      </w:pPr>
      <w:r w:rsidRPr="0013472D">
        <w:rPr>
          <w:b/>
        </w:rPr>
        <w:tab/>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10</m:t>
                        </m:r>
                      </m:sub>
                    </m:sSub>
                  </m:fName>
                  <m:e>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e>
                </m:func>
              </m:e>
            </m:nary>
          </m:e>
        </m:nary>
      </m:oMath>
      <w:r w:rsidRPr="0013472D">
        <w:t xml:space="preserve">. </w:t>
      </w:r>
      <w:r w:rsidRPr="0013472D">
        <w:rPr>
          <w:lang w:eastAsia="zh-CN"/>
        </w:rPr>
        <w:t xml:space="preserve">Following Fechner </w:t>
      </w:r>
      <w:r>
        <w:t>[5]</w:t>
      </w:r>
      <w:r w:rsidRPr="0013472D">
        <w:t>.</w:t>
      </w:r>
    </w:p>
    <w:p w14:paraId="05D63E79" w14:textId="77777777" w:rsidR="008030EF" w:rsidRPr="00BE1AD1" w:rsidRDefault="008030EF" w:rsidP="008030EF">
      <w:pPr>
        <w:pStyle w:val="enumlev1"/>
        <w:rPr>
          <w:bCs/>
        </w:rPr>
      </w:pPr>
      <w:r w:rsidRPr="00BE1AD1">
        <w:rPr>
          <w:bCs/>
        </w:rPr>
        <w:t>3</w:t>
      </w:r>
      <w:r>
        <w:rPr>
          <w:bCs/>
        </w:rPr>
        <w:t>)</w:t>
      </w:r>
      <w:r w:rsidRPr="00BE1AD1">
        <w:rPr>
          <w:bCs/>
        </w:rPr>
        <w:tab/>
        <w:t>Mean PQ inverse EOTF of display luminance</w:t>
      </w:r>
    </w:p>
    <w:p w14:paraId="07274B07" w14:textId="77777777" w:rsidR="008030EF" w:rsidRPr="0013472D" w:rsidRDefault="008030EF" w:rsidP="008030EF">
      <w:pPr>
        <w:pStyle w:val="enumlev1"/>
      </w:pPr>
      <w:r w:rsidRPr="0013472D">
        <w:rPr>
          <w:b/>
        </w:rPr>
        <w:tab/>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sSup>
                  <m:sSupPr>
                    <m:ctrlPr>
                      <w:rPr>
                        <w:rFonts w:ascii="Cambria Math" w:hAnsi="Cambria Math"/>
                        <w:i/>
                        <w:lang w:eastAsia="zh-CN"/>
                      </w:rPr>
                    </m:ctrlPr>
                  </m:sSupPr>
                  <m:e>
                    <m:r>
                      <m:rPr>
                        <m:sty m:val="p"/>
                      </m:rPr>
                      <w:rPr>
                        <w:rFonts w:ascii="Cambria Math" w:hAnsi="Cambria Math"/>
                        <w:lang w:eastAsia="zh-CN"/>
                      </w:rPr>
                      <m:t>EOTF</m:t>
                    </m:r>
                  </m:e>
                  <m:sup>
                    <m:r>
                      <w:rPr>
                        <w:rFonts w:ascii="Cambria Math" w:hAnsi="Cambria Math"/>
                        <w:lang w:eastAsia="zh-CN"/>
                      </w:rPr>
                      <m:t>-1</m:t>
                    </m:r>
                  </m:sup>
                </m:sSup>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r>
                  <m:rPr>
                    <m:sty m:val="p"/>
                  </m:rPr>
                  <w:rPr>
                    <w:rFonts w:ascii="Cambria Math" w:hAnsi="Cambria Math"/>
                  </w:rPr>
                  <m:t xml:space="preserve">, </m:t>
                </m:r>
              </m:e>
            </m:nary>
          </m:e>
        </m:nary>
      </m:oMath>
      <w:r w:rsidRPr="0013472D">
        <w:rPr>
          <w:lang w:eastAsia="zh-CN"/>
        </w:rPr>
        <w:t xml:space="preserve"> with </w:t>
      </w:r>
      <m:oMath>
        <m:sSup>
          <m:sSupPr>
            <m:ctrlPr>
              <w:rPr>
                <w:rFonts w:ascii="Cambria Math" w:hAnsi="Cambria Math"/>
                <w:lang w:eastAsia="zh-CN"/>
              </w:rPr>
            </m:ctrlPr>
          </m:sSupPr>
          <m:e>
            <m:r>
              <m:rPr>
                <m:sty m:val="p"/>
              </m:rPr>
              <w:rPr>
                <w:rFonts w:ascii="Cambria Math" w:hAnsi="Cambria Math"/>
              </w:rPr>
              <m:t>EOTF</m:t>
            </m:r>
          </m:e>
          <m:sup>
            <m:r>
              <w:rPr>
                <w:rFonts w:ascii="Cambria Math" w:hAnsi="Cambria Math"/>
              </w:rPr>
              <m:t>-1</m:t>
            </m:r>
          </m:sup>
        </m:sSup>
        <m:r>
          <w:rPr>
            <w:rFonts w:ascii="Cambria Math" w:hAnsi="Cambria Math"/>
          </w:rPr>
          <m:t xml:space="preserve"> </m:t>
        </m:r>
      </m:oMath>
      <w:r w:rsidRPr="0013472D">
        <w:rPr>
          <w:lang w:eastAsia="zh-CN"/>
        </w:rPr>
        <w:t xml:space="preserve">as defined in Recommendation </w:t>
      </w:r>
      <w:hyperlink r:id="rId71" w:history="1">
        <w:r w:rsidRPr="00022BF1">
          <w:rPr>
            <w:rStyle w:val="Hyperlink"/>
            <w:color w:val="auto"/>
            <w:u w:val="none"/>
            <w:lang w:eastAsia="ja-JP"/>
          </w:rPr>
          <w:t>ITU-R BT.2100</w:t>
        </w:r>
      </w:hyperlink>
      <w:r w:rsidRPr="00022BF1">
        <w:rPr>
          <w:lang w:eastAsia="zh-CN"/>
        </w:rPr>
        <w:t xml:space="preserve"> </w:t>
      </w:r>
      <w:r w:rsidRPr="0013472D">
        <w:rPr>
          <w:lang w:eastAsia="zh-CN"/>
        </w:rPr>
        <w:t>Table 4.</w:t>
      </w:r>
    </w:p>
    <w:p w14:paraId="0975FF52" w14:textId="77777777" w:rsidR="008030EF" w:rsidRPr="00BE1AD1" w:rsidRDefault="008030EF" w:rsidP="008030EF">
      <w:pPr>
        <w:pStyle w:val="enumlev1"/>
        <w:keepNext/>
        <w:keepLines/>
        <w:rPr>
          <w:bCs/>
        </w:rPr>
      </w:pPr>
      <w:r w:rsidRPr="00BE1AD1">
        <w:rPr>
          <w:bCs/>
        </w:rPr>
        <w:t>4</w:t>
      </w:r>
      <w:r>
        <w:rPr>
          <w:bCs/>
        </w:rPr>
        <w:t>)</w:t>
      </w:r>
      <w:r w:rsidRPr="00BE1AD1">
        <w:rPr>
          <w:bCs/>
        </w:rPr>
        <w:tab/>
        <w:t>Mean display luminance raised to a power</w:t>
      </w:r>
    </w:p>
    <w:p w14:paraId="0ED0B3F9" w14:textId="77777777" w:rsidR="008030EF" w:rsidRPr="0013472D" w:rsidRDefault="008030EF" w:rsidP="008030EF">
      <w:pPr>
        <w:pStyle w:val="enumlev1"/>
        <w:rPr>
          <w:b/>
        </w:rPr>
      </w:pPr>
      <w:r w:rsidRPr="0013472D">
        <w:tab/>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sSup>
                  <m:sSupPr>
                    <m:ctrlPr>
                      <w:rPr>
                        <w:rFonts w:ascii="Cambria Math" w:hAnsi="Cambria Math"/>
                        <w:i/>
                        <w:lang w:eastAsia="zh-CN"/>
                      </w:rPr>
                    </m:ctrlPr>
                  </m:sSupPr>
                  <m:e>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e>
                  <m:sup>
                    <m:r>
                      <w:rPr>
                        <w:rFonts w:ascii="Cambria Math" w:hAnsi="Cambria Math"/>
                        <w:lang w:eastAsia="zh-CN"/>
                      </w:rPr>
                      <m:t>p</m:t>
                    </m:r>
                  </m:sup>
                </m:sSup>
                <m:r>
                  <m:rPr>
                    <m:sty m:val="p"/>
                  </m:rPr>
                  <w:rPr>
                    <w:rFonts w:ascii="Cambria Math" w:hAnsi="Cambria Math"/>
                  </w:rPr>
                  <m:t xml:space="preserve"> </m:t>
                </m:r>
              </m:e>
            </m:nary>
          </m:e>
        </m:nary>
      </m:oMath>
      <w:r w:rsidRPr="0013472D">
        <w:rPr>
          <w:lang w:eastAsia="zh-CN"/>
        </w:rPr>
        <w:t xml:space="preserve">. Following Stevens </w:t>
      </w:r>
      <w:r>
        <w:t>[</w:t>
      </w:r>
      <w:r w:rsidRPr="0013472D">
        <w:t>6</w:t>
      </w:r>
      <w:r>
        <w:t>]</w:t>
      </w:r>
      <w:r w:rsidRPr="0013472D">
        <w:t xml:space="preserve">. </w:t>
      </w:r>
      <w:r>
        <w:t>Here, values are</w:t>
      </w:r>
      <w:r w:rsidRPr="0013472D">
        <w:t xml:space="preserve"> test</w:t>
      </w:r>
      <w:r>
        <w:t>ed</w:t>
      </w:r>
      <w:r w:rsidRPr="0013472D">
        <w:t xml:space="preserve"> from </w:t>
      </w:r>
      <m:oMath>
        <m:r>
          <w:rPr>
            <w:rFonts w:ascii="Cambria Math" w:hAnsi="Cambria Math"/>
          </w:rPr>
          <m:t>p=0.2</m:t>
        </m:r>
      </m:oMath>
      <w:r w:rsidRPr="0013472D">
        <w:t xml:space="preserve"> to </w:t>
      </w:r>
      <m:oMath>
        <m:r>
          <w:rPr>
            <w:rFonts w:ascii="Cambria Math" w:hAnsi="Cambria Math"/>
          </w:rPr>
          <m:t>p=1</m:t>
        </m:r>
      </m:oMath>
      <w:r w:rsidRPr="0013472D">
        <w:rPr>
          <w:lang w:eastAsia="zh-CN"/>
        </w:rPr>
        <w:t>.</w:t>
      </w:r>
    </w:p>
    <w:p w14:paraId="7795205C" w14:textId="77777777" w:rsidR="008030EF" w:rsidRPr="00BE1AD1" w:rsidRDefault="008030EF" w:rsidP="008030EF">
      <w:pPr>
        <w:pStyle w:val="enumlev1"/>
        <w:rPr>
          <w:bCs/>
        </w:rPr>
      </w:pPr>
      <w:r w:rsidRPr="00BE1AD1">
        <w:rPr>
          <w:bCs/>
        </w:rPr>
        <w:lastRenderedPageBreak/>
        <w:t>5</w:t>
      </w:r>
      <w:r>
        <w:rPr>
          <w:bCs/>
        </w:rPr>
        <w:t>)</w:t>
      </w:r>
      <w:r w:rsidRPr="00BE1AD1">
        <w:rPr>
          <w:bCs/>
        </w:rPr>
        <w:tab/>
        <w:t>Mean CIE 1976 lightness</w:t>
      </w:r>
    </w:p>
    <w:p w14:paraId="2F075F83" w14:textId="77777777" w:rsidR="008030EF" w:rsidRPr="0013472D" w:rsidRDefault="008030EF" w:rsidP="008030EF">
      <w:pPr>
        <w:pStyle w:val="enumlev1"/>
        <w:rPr>
          <w:b/>
        </w:rPr>
      </w:pPr>
      <w:r w:rsidRPr="0013472D">
        <w:rPr>
          <w:b/>
        </w:rPr>
        <w:tab/>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sSup>
                  <m:sSupPr>
                    <m:ctrlPr>
                      <w:rPr>
                        <w:rFonts w:ascii="Cambria Math" w:hAnsi="Cambria Math"/>
                        <w:i/>
                        <w:lang w:eastAsia="zh-CN"/>
                      </w:rPr>
                    </m:ctrlPr>
                  </m:sSupPr>
                  <m:e>
                    <m:r>
                      <w:rPr>
                        <w:rFonts w:ascii="Cambria Math" w:hAnsi="Cambria Math"/>
                        <w:lang w:eastAsia="zh-CN"/>
                      </w:rPr>
                      <m:t>L</m:t>
                    </m:r>
                  </m:e>
                  <m:sup>
                    <m:r>
                      <w:rPr>
                        <w:rFonts w:ascii="Cambria Math" w:hAnsi="Cambria Math"/>
                        <w:lang w:eastAsia="zh-CN"/>
                      </w:rPr>
                      <m:t>*</m:t>
                    </m:r>
                  </m:sup>
                </m:sSup>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r>
                  <m:rPr>
                    <m:sty m:val="p"/>
                  </m:rPr>
                  <w:rPr>
                    <w:rFonts w:ascii="Cambria Math" w:hAnsi="Cambria Math"/>
                  </w:rPr>
                  <m:t xml:space="preserve"> </m:t>
                </m:r>
              </m:e>
            </m:nary>
          </m:e>
        </m:nary>
      </m:oMath>
      <w:r w:rsidRPr="0013472D">
        <w:rPr>
          <w:lang w:eastAsia="zh-CN"/>
        </w:rPr>
        <w:t xml:space="preserve">, with </w:t>
      </w:r>
      <m:oMath>
        <m:sSup>
          <m:sSupPr>
            <m:ctrlPr>
              <w:rPr>
                <w:rFonts w:ascii="Cambria Math" w:hAnsi="Cambria Math"/>
                <w:lang w:eastAsia="zh-CN"/>
              </w:rPr>
            </m:ctrlPr>
          </m:sSupPr>
          <m:e>
            <m:r>
              <w:rPr>
                <w:rFonts w:ascii="Cambria Math" w:hAnsi="Cambria Math"/>
              </w:rPr>
              <m:t>L</m:t>
            </m:r>
          </m:e>
          <m:sup>
            <m:r>
              <w:rPr>
                <w:rFonts w:ascii="Cambria Math" w:hAnsi="Cambria Math"/>
              </w:rPr>
              <m:t>*</m:t>
            </m:r>
          </m:sup>
        </m:sSup>
      </m:oMath>
      <w:r w:rsidRPr="0013472D">
        <w:t xml:space="preserve"> </w:t>
      </w:r>
      <w:r w:rsidRPr="0013472D">
        <w:rPr>
          <w:lang w:eastAsia="zh-CN"/>
        </w:rPr>
        <w:t xml:space="preserve">as defined by the CIE </w:t>
      </w:r>
      <w:r>
        <w:rPr>
          <w:lang w:eastAsia="zh-CN"/>
        </w:rPr>
        <w:t>[</w:t>
      </w:r>
      <w:r>
        <w:t>7]</w:t>
      </w:r>
      <w:r w:rsidRPr="0013472D">
        <w:t>,</w:t>
      </w:r>
      <w:r w:rsidRPr="0013472D">
        <w:rPr>
          <w:lang w:eastAsia="zh-CN"/>
        </w:rPr>
        <w:t xml:space="preserve"> including the linear section at low luminance levels. </w:t>
      </w:r>
      <w:r>
        <w:rPr>
          <w:lang w:eastAsia="zh-CN"/>
        </w:rPr>
        <w:t>T</w:t>
      </w:r>
      <w:r w:rsidRPr="0013472D">
        <w:rPr>
          <w:lang w:eastAsia="zh-CN"/>
        </w:rPr>
        <w:t>he displayed ligh</w:t>
      </w:r>
      <w:r w:rsidRPr="0013472D">
        <w:t>t values corresponding to 75%</w:t>
      </w:r>
      <w:r w:rsidRPr="0013472D">
        <w:rPr>
          <w:lang w:eastAsia="zh-CN"/>
        </w:rPr>
        <w:t xml:space="preserve"> signal level as the reference white</w:t>
      </w:r>
      <w:r>
        <w:rPr>
          <w:lang w:eastAsia="zh-CN"/>
        </w:rPr>
        <w:t xml:space="preserve"> are used</w:t>
      </w:r>
      <w:r w:rsidRPr="0013472D">
        <w:rPr>
          <w:lang w:eastAsia="zh-CN"/>
        </w:rPr>
        <w:t>, as this has been defined as the reference level for graphics for Hybrid Log-Gamma HDR. These lev</w:t>
      </w:r>
      <w:r w:rsidRPr="0013472D">
        <w:t>els are 120, 203, 344 and 581 cd/m</w:t>
      </w:r>
      <w:r w:rsidRPr="0013472D">
        <w:rPr>
          <w:vertAlign w:val="superscript"/>
        </w:rPr>
        <w:t>2</w:t>
      </w:r>
      <w:r w:rsidRPr="0013472D">
        <w:rPr>
          <w:lang w:eastAsia="zh-CN"/>
        </w:rPr>
        <w:t xml:space="preserve"> for peak brightness leve</w:t>
      </w:r>
      <w:r w:rsidRPr="0013472D">
        <w:t>ls of 500, 1 000, 2 000 and 4 000 cd/m</w:t>
      </w:r>
      <w:r w:rsidRPr="0013472D">
        <w:rPr>
          <w:vertAlign w:val="superscript"/>
        </w:rPr>
        <w:t>2</w:t>
      </w:r>
      <w:r w:rsidRPr="0013472D">
        <w:rPr>
          <w:lang w:eastAsia="zh-CN"/>
        </w:rPr>
        <w:t xml:space="preserve"> respectively.</w:t>
      </w:r>
    </w:p>
    <w:p w14:paraId="48E7E241" w14:textId="77777777" w:rsidR="008030EF" w:rsidRPr="00BE1AD1" w:rsidRDefault="008030EF" w:rsidP="008030EF">
      <w:pPr>
        <w:pStyle w:val="enumlev1"/>
        <w:rPr>
          <w:bCs/>
        </w:rPr>
      </w:pPr>
      <w:r w:rsidRPr="00BE1AD1">
        <w:rPr>
          <w:bCs/>
        </w:rPr>
        <w:t>6</w:t>
      </w:r>
      <w:r>
        <w:rPr>
          <w:bCs/>
        </w:rPr>
        <w:t>)</w:t>
      </w:r>
      <w:r w:rsidRPr="00BE1AD1">
        <w:rPr>
          <w:bCs/>
        </w:rPr>
        <w:tab/>
        <w:t>Weighted mean display luminance</w:t>
      </w:r>
    </w:p>
    <w:p w14:paraId="02DFC443" w14:textId="77777777" w:rsidR="008030EF" w:rsidRPr="0013472D" w:rsidRDefault="008030EF" w:rsidP="008030EF">
      <w:pPr>
        <w:pStyle w:val="enumlev1"/>
        <w:rPr>
          <w:b/>
          <w:spacing w:val="-2"/>
        </w:rPr>
      </w:pPr>
      <w:r w:rsidRPr="0013472D">
        <w:rPr>
          <w:b/>
          <w:spacing w:val="-2"/>
        </w:rPr>
        <w:tab/>
      </w:r>
      <m:oMath>
        <m:f>
          <m:fPr>
            <m:ctrlPr>
              <w:rPr>
                <w:rFonts w:ascii="Cambria Math" w:hAnsi="Cambria Math"/>
                <w:i/>
                <w:spacing w:val="-2"/>
              </w:rPr>
            </m:ctrlPr>
          </m:fPr>
          <m:num>
            <m:r>
              <w:rPr>
                <w:rFonts w:ascii="Cambria Math" w:hAnsi="Cambria Math"/>
                <w:spacing w:val="-2"/>
              </w:rPr>
              <m:t>1</m:t>
            </m:r>
          </m:num>
          <m:den>
            <m:r>
              <w:rPr>
                <w:rFonts w:ascii="Cambria Math" w:hAnsi="Cambria Math"/>
                <w:spacing w:val="-2"/>
              </w:rPr>
              <m:t>MN</m:t>
            </m:r>
          </m:den>
        </m:f>
        <m:nary>
          <m:naryPr>
            <m:chr m:val="∑"/>
            <m:limLoc m:val="undOvr"/>
            <m:supHide m:val="1"/>
            <m:ctrlPr>
              <w:rPr>
                <w:rFonts w:ascii="Cambria Math" w:hAnsi="Cambria Math"/>
                <w:spacing w:val="-2"/>
                <w:lang w:eastAsia="zh-CN"/>
              </w:rPr>
            </m:ctrlPr>
          </m:naryPr>
          <m:sub>
            <m:r>
              <w:rPr>
                <w:rFonts w:ascii="Cambria Math" w:hAnsi="Cambria Math"/>
                <w:spacing w:val="-2"/>
                <w:lang w:eastAsia="zh-CN"/>
              </w:rPr>
              <m:t>i</m:t>
            </m:r>
          </m:sub>
          <m:sup/>
          <m:e>
            <m:nary>
              <m:naryPr>
                <m:chr m:val="∑"/>
                <m:limLoc m:val="undOvr"/>
                <m:supHide m:val="1"/>
                <m:ctrlPr>
                  <w:rPr>
                    <w:rFonts w:ascii="Cambria Math" w:hAnsi="Cambria Math"/>
                    <w:i/>
                    <w:spacing w:val="-2"/>
                    <w:lang w:eastAsia="zh-CN"/>
                  </w:rPr>
                </m:ctrlPr>
              </m:naryPr>
              <m:sub>
                <m:r>
                  <w:rPr>
                    <w:rFonts w:ascii="Cambria Math" w:hAnsi="Cambria Math"/>
                    <w:spacing w:val="-2"/>
                    <w:lang w:eastAsia="zh-CN"/>
                  </w:rPr>
                  <m:t>j</m:t>
                </m:r>
              </m:sub>
              <m:sup/>
              <m:e>
                <m:sSub>
                  <m:sSubPr>
                    <m:ctrlPr>
                      <w:rPr>
                        <w:rFonts w:ascii="Cambria Math" w:hAnsi="Cambria Math"/>
                        <w:i/>
                        <w:spacing w:val="-2"/>
                        <w:lang w:eastAsia="zh-CN"/>
                      </w:rPr>
                    </m:ctrlPr>
                  </m:sSubPr>
                  <m:e>
                    <m:r>
                      <w:rPr>
                        <w:rFonts w:ascii="Cambria Math" w:hAnsi="Cambria Math"/>
                        <w:spacing w:val="-2"/>
                        <w:lang w:eastAsia="zh-CN"/>
                      </w:rPr>
                      <m:t>Y</m:t>
                    </m:r>
                  </m:e>
                  <m:sub>
                    <m:r>
                      <w:rPr>
                        <w:rFonts w:ascii="Cambria Math" w:hAnsi="Cambria Math"/>
                        <w:spacing w:val="-2"/>
                        <w:lang w:eastAsia="zh-CN"/>
                      </w:rPr>
                      <m:t>D</m:t>
                    </m:r>
                  </m:sub>
                </m:sSub>
              </m:e>
            </m:nary>
          </m:e>
        </m:nary>
        <m:r>
          <m:rPr>
            <m:sty m:val="p"/>
          </m:rPr>
          <w:rPr>
            <w:rFonts w:ascii="Cambria Math" w:hAnsi="Cambria Math"/>
            <w:spacing w:val="-2"/>
            <w:lang w:eastAsia="zh-CN"/>
          </w:rPr>
          <m:t>(</m:t>
        </m:r>
        <m:r>
          <w:rPr>
            <w:rFonts w:ascii="Cambria Math" w:hAnsi="Cambria Math"/>
            <w:spacing w:val="-2"/>
            <w:lang w:eastAsia="zh-CN"/>
          </w:rPr>
          <m:t>i,j</m:t>
        </m:r>
        <m:r>
          <m:rPr>
            <m:sty m:val="p"/>
          </m:rPr>
          <w:rPr>
            <w:rFonts w:ascii="Cambria Math" w:hAnsi="Cambria Math"/>
            <w:spacing w:val="-2"/>
            <w:lang w:eastAsia="zh-CN"/>
          </w:rPr>
          <m:t>)∙</m:t>
        </m:r>
        <m:func>
          <m:funcPr>
            <m:ctrlPr>
              <w:rPr>
                <w:rFonts w:ascii="Cambria Math" w:hAnsi="Cambria Math"/>
                <w:spacing w:val="-2"/>
                <w:lang w:eastAsia="zh-CN"/>
              </w:rPr>
            </m:ctrlPr>
          </m:funcPr>
          <m:fName>
            <m:r>
              <m:rPr>
                <m:sty m:val="p"/>
              </m:rPr>
              <w:rPr>
                <w:rFonts w:ascii="Cambria Math" w:hAnsi="Cambria Math"/>
                <w:spacing w:val="-2"/>
                <w:lang w:eastAsia="zh-CN"/>
              </w:rPr>
              <m:t>cos</m:t>
            </m:r>
          </m:fName>
          <m:e>
            <m:sSub>
              <m:sSubPr>
                <m:ctrlPr>
                  <w:rPr>
                    <w:rFonts w:ascii="Cambria Math" w:hAnsi="Cambria Math"/>
                    <w:i/>
                    <w:spacing w:val="-2"/>
                    <w:lang w:eastAsia="zh-CN"/>
                  </w:rPr>
                </m:ctrlPr>
              </m:sSubPr>
              <m:e>
                <m:r>
                  <m:rPr>
                    <m:sty m:val="p"/>
                  </m:rPr>
                  <w:rPr>
                    <w:rFonts w:ascii="Cambria Math" w:hAnsi="Cambria Math"/>
                    <w:spacing w:val="-2"/>
                    <w:lang w:eastAsia="zh-CN"/>
                  </w:rPr>
                  <m:t>θ</m:t>
                </m:r>
              </m:e>
              <m:sub>
                <m:r>
                  <w:rPr>
                    <w:rFonts w:ascii="Cambria Math" w:hAnsi="Cambria Math"/>
                    <w:spacing w:val="-2"/>
                    <w:lang w:eastAsia="zh-CN"/>
                  </w:rPr>
                  <m:t>ij</m:t>
                </m:r>
              </m:sub>
            </m:sSub>
            <m:r>
              <w:rPr>
                <w:rFonts w:ascii="Cambria Math" w:hAnsi="Cambria Math"/>
                <w:spacing w:val="-2"/>
                <w:lang w:eastAsia="zh-CN"/>
              </w:rPr>
              <m:t>/</m:t>
            </m:r>
            <m:sSup>
              <m:sSupPr>
                <m:ctrlPr>
                  <w:rPr>
                    <w:rFonts w:ascii="Cambria Math" w:hAnsi="Cambria Math"/>
                    <w:i/>
                    <w:spacing w:val="-2"/>
                    <w:lang w:eastAsia="zh-CN"/>
                  </w:rPr>
                </m:ctrlPr>
              </m:sSupPr>
              <m:e>
                <m:sSub>
                  <m:sSubPr>
                    <m:ctrlPr>
                      <w:rPr>
                        <w:rFonts w:ascii="Cambria Math" w:hAnsi="Cambria Math"/>
                        <w:i/>
                        <w:spacing w:val="-2"/>
                        <w:lang w:eastAsia="zh-CN"/>
                      </w:rPr>
                    </m:ctrlPr>
                  </m:sSubPr>
                  <m:e>
                    <m:r>
                      <m:rPr>
                        <m:sty m:val="p"/>
                      </m:rPr>
                      <w:rPr>
                        <w:rFonts w:ascii="Cambria Math" w:hAnsi="Cambria Math"/>
                        <w:spacing w:val="-2"/>
                        <w:lang w:eastAsia="zh-CN"/>
                      </w:rPr>
                      <m:t>θ</m:t>
                    </m:r>
                  </m:e>
                  <m:sub>
                    <m:r>
                      <w:rPr>
                        <w:rFonts w:ascii="Cambria Math" w:hAnsi="Cambria Math"/>
                        <w:spacing w:val="-2"/>
                        <w:lang w:eastAsia="zh-CN"/>
                      </w:rPr>
                      <m:t>ij</m:t>
                    </m:r>
                  </m:sub>
                </m:sSub>
              </m:e>
              <m:sup>
                <m:r>
                  <w:rPr>
                    <w:rFonts w:ascii="Cambria Math" w:hAnsi="Cambria Math"/>
                    <w:spacing w:val="-2"/>
                    <w:lang w:eastAsia="zh-CN"/>
                  </w:rPr>
                  <m:t>2</m:t>
                </m:r>
              </m:sup>
            </m:sSup>
          </m:e>
        </m:func>
      </m:oMath>
      <w:r w:rsidRPr="0013472D">
        <w:rPr>
          <w:spacing w:val="-2"/>
        </w:rPr>
        <w:t xml:space="preserve">, </w:t>
      </w:r>
      <w:r w:rsidRPr="0013472D">
        <w:rPr>
          <w:spacing w:val="-2"/>
          <w:lang w:eastAsia="zh-CN"/>
        </w:rPr>
        <w:t xml:space="preserve">where </w:t>
      </w:r>
      <m:oMath>
        <m:sSub>
          <m:sSubPr>
            <m:ctrlPr>
              <w:rPr>
                <w:rFonts w:ascii="Cambria Math" w:hAnsi="Cambria Math"/>
                <w:spacing w:val="-2"/>
                <w:lang w:eastAsia="zh-CN"/>
              </w:rPr>
            </m:ctrlPr>
          </m:sSubPr>
          <m:e>
            <m:r>
              <m:rPr>
                <m:sty m:val="p"/>
              </m:rPr>
              <w:rPr>
                <w:rFonts w:ascii="Cambria Math" w:hAnsi="Cambria Math"/>
                <w:spacing w:val="-2"/>
              </w:rPr>
              <m:t>θ</m:t>
            </m:r>
          </m:e>
          <m:sub>
            <m:r>
              <w:rPr>
                <w:rFonts w:ascii="Cambria Math" w:hAnsi="Cambria Math"/>
                <w:spacing w:val="-2"/>
              </w:rPr>
              <m:t>ij</m:t>
            </m:r>
          </m:sub>
        </m:sSub>
      </m:oMath>
      <w:r w:rsidRPr="0013472D">
        <w:rPr>
          <w:spacing w:val="-2"/>
        </w:rPr>
        <w:t xml:space="preserve"> </w:t>
      </w:r>
      <w:r w:rsidRPr="0013472D">
        <w:rPr>
          <w:spacing w:val="-2"/>
          <w:lang w:eastAsia="zh-CN"/>
        </w:rPr>
        <w:t>is the angle subt</w:t>
      </w:r>
      <w:r w:rsidRPr="0013472D">
        <w:rPr>
          <w:spacing w:val="-2"/>
        </w:rPr>
        <w:t xml:space="preserve">ended at the eye between pixel </w:t>
      </w:r>
      <m:oMath>
        <m:r>
          <w:rPr>
            <w:rFonts w:ascii="Cambria Math" w:hAnsi="Cambria Math"/>
            <w:spacing w:val="-2"/>
          </w:rPr>
          <m:t>(i,j)</m:t>
        </m:r>
      </m:oMath>
      <w:r w:rsidRPr="0013472D">
        <w:rPr>
          <w:spacing w:val="-2"/>
          <w:lang w:eastAsia="zh-CN"/>
        </w:rPr>
        <w:t xml:space="preserve"> and the centre of the scre</w:t>
      </w:r>
      <w:r w:rsidRPr="0013472D">
        <w:rPr>
          <w:spacing w:val="-2"/>
        </w:rPr>
        <w:t>en, with a minimum value of 0.75</w:t>
      </w:r>
      <m:oMath>
        <m:r>
          <w:rPr>
            <w:rFonts w:ascii="Cambria Math" w:hAnsi="Cambria Math"/>
            <w:spacing w:val="-2"/>
          </w:rPr>
          <m:t>°</m:t>
        </m:r>
      </m:oMath>
      <w:r w:rsidRPr="0013472D">
        <w:rPr>
          <w:spacing w:val="-2"/>
        </w:rPr>
        <w:t xml:space="preserve">. </w:t>
      </w:r>
      <w:r w:rsidRPr="0013472D">
        <w:rPr>
          <w:spacing w:val="-2"/>
          <w:lang w:eastAsia="zh-CN"/>
        </w:rPr>
        <w:t xml:space="preserve">This metric follows Moon and Spencer </w:t>
      </w:r>
      <w:r>
        <w:rPr>
          <w:spacing w:val="-2"/>
        </w:rPr>
        <w:t>[8]</w:t>
      </w:r>
      <w:r w:rsidRPr="0013472D">
        <w:rPr>
          <w:spacing w:val="-2"/>
        </w:rPr>
        <w:t>.</w:t>
      </w:r>
      <w:r w:rsidRPr="0013472D">
        <w:rPr>
          <w:spacing w:val="-2"/>
          <w:lang w:eastAsia="zh-CN"/>
        </w:rPr>
        <w:t xml:space="preserve"> In the form used here, </w:t>
      </w:r>
      <w:r>
        <w:rPr>
          <w:spacing w:val="-2"/>
          <w:lang w:eastAsia="zh-CN"/>
        </w:rPr>
        <w:t>it is</w:t>
      </w:r>
      <w:r w:rsidRPr="0013472D">
        <w:rPr>
          <w:spacing w:val="-2"/>
          <w:lang w:eastAsia="zh-CN"/>
        </w:rPr>
        <w:t xml:space="preserve"> assume</w:t>
      </w:r>
      <w:r>
        <w:rPr>
          <w:spacing w:val="-2"/>
          <w:lang w:eastAsia="zh-CN"/>
        </w:rPr>
        <w:t>d</w:t>
      </w:r>
      <w:r w:rsidRPr="0013472D">
        <w:rPr>
          <w:spacing w:val="-2"/>
          <w:lang w:eastAsia="zh-CN"/>
        </w:rPr>
        <w:t xml:space="preserve"> that the viewer is fixated at the centre of the screen, </w:t>
      </w:r>
      <w:r>
        <w:rPr>
          <w:spacing w:val="-2"/>
          <w:lang w:eastAsia="zh-CN"/>
        </w:rPr>
        <w:t>and</w:t>
      </w:r>
      <w:r w:rsidRPr="0013472D">
        <w:rPr>
          <w:spacing w:val="-2"/>
          <w:lang w:eastAsia="zh-CN"/>
        </w:rPr>
        <w:t xml:space="preserve"> approximat</w:t>
      </w:r>
      <w:r>
        <w:rPr>
          <w:spacing w:val="-2"/>
          <w:lang w:eastAsia="zh-CN"/>
        </w:rPr>
        <w:t>e</w:t>
      </w:r>
      <w:r w:rsidRPr="0013472D">
        <w:rPr>
          <w:spacing w:val="-2"/>
          <w:lang w:eastAsia="zh-CN"/>
        </w:rPr>
        <w:t xml:space="preserve"> that all pixels subtend the same angle at the retina, omit</w:t>
      </w:r>
      <w:r>
        <w:rPr>
          <w:spacing w:val="-2"/>
          <w:lang w:eastAsia="zh-CN"/>
        </w:rPr>
        <w:t>ting</w:t>
      </w:r>
      <w:r w:rsidRPr="0013472D">
        <w:rPr>
          <w:spacing w:val="-2"/>
          <w:lang w:eastAsia="zh-CN"/>
        </w:rPr>
        <w:t xml:space="preserve"> constants that would not affect correlation coefficients.</w:t>
      </w:r>
    </w:p>
    <w:p w14:paraId="5D79005A" w14:textId="77777777" w:rsidR="008030EF" w:rsidRPr="00BE1AD1" w:rsidRDefault="008030EF" w:rsidP="008030EF">
      <w:pPr>
        <w:pStyle w:val="enumlev1"/>
        <w:rPr>
          <w:bCs/>
        </w:rPr>
      </w:pPr>
      <w:r w:rsidRPr="00BE1AD1">
        <w:rPr>
          <w:bCs/>
        </w:rPr>
        <w:t>7</w:t>
      </w:r>
      <w:r>
        <w:rPr>
          <w:bCs/>
        </w:rPr>
        <w:t>)</w:t>
      </w:r>
      <w:r w:rsidRPr="00BE1AD1">
        <w:rPr>
          <w:bCs/>
        </w:rPr>
        <w:tab/>
        <w:t>Mean of values in centre of screen</w:t>
      </w:r>
    </w:p>
    <w:p w14:paraId="060F5784" w14:textId="77777777" w:rsidR="008030EF" w:rsidRPr="0013472D" w:rsidRDefault="008030EF" w:rsidP="008030EF">
      <w:pPr>
        <w:pStyle w:val="enumlev1"/>
        <w:rPr>
          <w:b/>
        </w:rPr>
      </w:pPr>
      <w:r w:rsidRPr="0013472D">
        <w:rPr>
          <w:b/>
        </w:rPr>
        <w:tab/>
      </w:r>
      <m:oMath>
        <m:f>
          <m:fPr>
            <m:ctrlPr>
              <w:rPr>
                <w:rFonts w:ascii="Cambria Math" w:hAnsi="Cambria Math"/>
                <w:i/>
              </w:rPr>
            </m:ctrlPr>
          </m:fPr>
          <m:num>
            <m:r>
              <w:rPr>
                <w:rFonts w:ascii="Cambria Math" w:hAnsi="Cambria Math"/>
              </w:rPr>
              <m:t>4</m:t>
            </m:r>
          </m:num>
          <m:den>
            <m:r>
              <w:rPr>
                <w:rFonts w:ascii="Cambria Math" w:hAnsi="Cambria Math"/>
              </w:rPr>
              <m:t>MN</m:t>
            </m:r>
          </m:den>
        </m:f>
        <m:nary>
          <m:naryPr>
            <m:chr m:val="∑"/>
            <m:limLoc m:val="subSup"/>
            <m:ctrlPr>
              <w:rPr>
                <w:rFonts w:ascii="Cambria Math" w:hAnsi="Cambria Math"/>
                <w:i/>
              </w:rPr>
            </m:ctrlPr>
          </m:naryPr>
          <m:sub>
            <m:r>
              <w:rPr>
                <w:rFonts w:ascii="Cambria Math" w:hAnsi="Cambria Math"/>
              </w:rPr>
              <m:t>i=M/4</m:t>
            </m:r>
          </m:sub>
          <m:sup>
            <m:r>
              <w:rPr>
                <w:rFonts w:ascii="Cambria Math" w:hAnsi="Cambria Math"/>
              </w:rPr>
              <m:t>3M/4</m:t>
            </m:r>
          </m:sup>
          <m:e>
            <m:nary>
              <m:naryPr>
                <m:chr m:val="∑"/>
                <m:limLoc m:val="subSup"/>
                <m:ctrlPr>
                  <w:rPr>
                    <w:rFonts w:ascii="Cambria Math" w:hAnsi="Cambria Math"/>
                    <w:i/>
                  </w:rPr>
                </m:ctrlPr>
              </m:naryPr>
              <m:sub>
                <m:r>
                  <w:rPr>
                    <w:rFonts w:ascii="Cambria Math" w:hAnsi="Cambria Math"/>
                  </w:rPr>
                  <m:t>j=N/4</m:t>
                </m:r>
              </m:sub>
              <m:sup>
                <m:r>
                  <w:rPr>
                    <w:rFonts w:ascii="Cambria Math" w:hAnsi="Cambria Math"/>
                  </w:rPr>
                  <m:t>3N/4</m:t>
                </m:r>
              </m:sup>
              <m:e>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e>
            </m:nary>
          </m:e>
        </m:nary>
      </m:oMath>
      <w:r w:rsidRPr="0013472D">
        <w:t>. A simplified version of Moon and Spencer's weighting</w:t>
      </w:r>
      <w:r>
        <w:t>:</w:t>
      </w:r>
      <w:r w:rsidRPr="0013472D">
        <w:t xml:space="preserve"> calculate the average luminance of only those pixels in the central quarter of the screen.</w:t>
      </w:r>
    </w:p>
    <w:p w14:paraId="159D0CC4" w14:textId="77777777" w:rsidR="008030EF" w:rsidRPr="00BE1AD1" w:rsidRDefault="008030EF" w:rsidP="008030EF">
      <w:pPr>
        <w:pStyle w:val="enumlev1"/>
        <w:rPr>
          <w:bCs/>
        </w:rPr>
      </w:pPr>
      <w:r w:rsidRPr="00BE1AD1">
        <w:rPr>
          <w:bCs/>
        </w:rPr>
        <w:t>8</w:t>
      </w:r>
      <w:r>
        <w:rPr>
          <w:bCs/>
        </w:rPr>
        <w:t>)</w:t>
      </w:r>
      <w:r w:rsidRPr="00BE1AD1">
        <w:rPr>
          <w:bCs/>
        </w:rPr>
        <w:tab/>
        <w:t>Percentiles</w:t>
      </w:r>
    </w:p>
    <w:p w14:paraId="44FF7C51" w14:textId="77777777" w:rsidR="008030EF" w:rsidRPr="0013472D" w:rsidRDefault="008030EF" w:rsidP="008030EF">
      <w:pPr>
        <w:pStyle w:val="enumlev1"/>
        <w:rPr>
          <w:b/>
        </w:rPr>
      </w:pPr>
      <w:r w:rsidRPr="0013472D">
        <w:rPr>
          <w:b/>
        </w:rPr>
        <w:tab/>
      </w:r>
      <w:r w:rsidRPr="0013472D">
        <w:t>The n</w:t>
      </w:r>
      <w:r w:rsidRPr="00022BF1">
        <w:rPr>
          <w:vertAlign w:val="superscript"/>
        </w:rPr>
        <w:t>th</w:t>
      </w:r>
      <w:r w:rsidRPr="0013472D">
        <w:t xml:space="preserve"> percentile, </w:t>
      </w:r>
      <m:oMath>
        <m:sSub>
          <m:sSubPr>
            <m:ctrlPr>
              <w:rPr>
                <w:rFonts w:ascii="Cambria Math" w:hAnsi="Cambria Math"/>
              </w:rPr>
            </m:ctrlPr>
          </m:sSubPr>
          <m:e>
            <m:r>
              <w:rPr>
                <w:rFonts w:ascii="Cambria Math" w:hAnsi="Cambria Math"/>
              </w:rPr>
              <m:t>P</m:t>
            </m:r>
          </m:e>
          <m:sub>
            <m:r>
              <w:rPr>
                <w:rFonts w:ascii="Cambria Math" w:hAnsi="Cambria Math"/>
              </w:rPr>
              <m:t>n</m:t>
            </m:r>
          </m:sub>
        </m:sSub>
      </m:oMath>
      <w:r w:rsidRPr="0013472D">
        <w:t xml:space="preserve">, is the luminance level below which </w:t>
      </w:r>
      <m:oMath>
        <m:r>
          <w:rPr>
            <w:rFonts w:ascii="Cambria Math" w:hAnsi="Cambria Math"/>
          </w:rPr>
          <m:t>n</m:t>
        </m:r>
      </m:oMath>
      <w:r w:rsidRPr="0013472D">
        <w:t xml:space="preserve"> percent of all pixel luminance levels fall. These relate to the distribution of display luminance levels. </w:t>
      </w:r>
      <w:r>
        <w:t>P</w:t>
      </w:r>
      <w:r w:rsidRPr="0013472D">
        <w:t xml:space="preserve">ercentiles from </w:t>
      </w:r>
      <m:oMath>
        <m:sSub>
          <m:sSubPr>
            <m:ctrlPr>
              <w:rPr>
                <w:rFonts w:ascii="Cambria Math" w:hAnsi="Cambria Math"/>
              </w:rPr>
            </m:ctrlPr>
          </m:sSubPr>
          <m:e>
            <m:r>
              <w:rPr>
                <w:rFonts w:ascii="Cambria Math" w:hAnsi="Cambria Math"/>
              </w:rPr>
              <m:t>P</m:t>
            </m:r>
          </m:e>
          <m:sub>
            <m:r>
              <w:rPr>
                <w:rFonts w:ascii="Cambria Math" w:hAnsi="Cambria Math"/>
              </w:rPr>
              <m:t>10</m:t>
            </m:r>
          </m:sub>
        </m:sSub>
      </m:oMath>
      <w:r w:rsidRPr="0013472D">
        <w:t xml:space="preserve"> to </w:t>
      </w:r>
      <m:oMath>
        <m:sSub>
          <m:sSubPr>
            <m:ctrlPr>
              <w:rPr>
                <w:rFonts w:ascii="Cambria Math" w:hAnsi="Cambria Math"/>
              </w:rPr>
            </m:ctrlPr>
          </m:sSubPr>
          <m:e>
            <m:r>
              <w:rPr>
                <w:rFonts w:ascii="Cambria Math" w:hAnsi="Cambria Math"/>
              </w:rPr>
              <m:t>P</m:t>
            </m:r>
          </m:e>
          <m:sub>
            <m:r>
              <w:rPr>
                <w:rFonts w:ascii="Cambria Math" w:hAnsi="Cambria Math"/>
              </w:rPr>
              <m:t>100</m:t>
            </m:r>
          </m:sub>
        </m:sSub>
      </m:oMath>
      <w:r>
        <w:t xml:space="preserve"> are tested</w:t>
      </w:r>
      <w:r w:rsidRPr="0013472D">
        <w:t>.</w:t>
      </w:r>
    </w:p>
    <w:p w14:paraId="18510359" w14:textId="77777777" w:rsidR="008030EF" w:rsidRPr="00BE1AD1" w:rsidRDefault="008030EF" w:rsidP="008030EF">
      <w:pPr>
        <w:pStyle w:val="enumlev1"/>
        <w:rPr>
          <w:bCs/>
        </w:rPr>
      </w:pPr>
      <w:r w:rsidRPr="00BE1AD1">
        <w:rPr>
          <w:bCs/>
        </w:rPr>
        <w:t>9</w:t>
      </w:r>
      <w:r>
        <w:rPr>
          <w:bCs/>
        </w:rPr>
        <w:t>)</w:t>
      </w:r>
      <w:r w:rsidRPr="00BE1AD1">
        <w:rPr>
          <w:bCs/>
        </w:rPr>
        <w:tab/>
        <w:t>Percentile ranges</w:t>
      </w:r>
    </w:p>
    <w:p w14:paraId="76FA3197" w14:textId="77777777" w:rsidR="008030EF" w:rsidRPr="0013472D" w:rsidRDefault="008030EF" w:rsidP="008030EF">
      <w:pPr>
        <w:pStyle w:val="enumlev1"/>
        <w:rPr>
          <w:b/>
        </w:rPr>
      </w:pPr>
      <w:r w:rsidRPr="0013472D">
        <w:rPr>
          <w:b/>
        </w:rPr>
        <w:tab/>
      </w:r>
      <w:r>
        <w:t>C</w:t>
      </w:r>
      <w:r w:rsidRPr="0013472D">
        <w:t xml:space="preserve">alculate the interquartile range, </w:t>
      </w:r>
      <m:oMath>
        <m:sSub>
          <m:sSubPr>
            <m:ctrlPr>
              <w:rPr>
                <w:rFonts w:ascii="Cambria Math" w:hAnsi="Cambria Math"/>
              </w:rPr>
            </m:ctrlPr>
          </m:sSubPr>
          <m:e>
            <m:r>
              <w:rPr>
                <w:rFonts w:ascii="Cambria Math" w:hAnsi="Cambria Math"/>
              </w:rPr>
              <m:t>P</m:t>
            </m:r>
          </m:e>
          <m:sub>
            <m:r>
              <w:rPr>
                <w:rFonts w:ascii="Cambria Math" w:hAnsi="Cambria Math"/>
              </w:rPr>
              <m:t>75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25</m:t>
            </m:r>
          </m:sub>
        </m:sSub>
      </m:oMath>
      <w:r w:rsidRPr="0013472D">
        <w:t xml:space="preserve">, and the difference between the 90th and 10th percentile, </w:t>
      </w:r>
      <m:oMath>
        <m:sSub>
          <m:sSubPr>
            <m:ctrlPr>
              <w:rPr>
                <w:rFonts w:ascii="Cambria Math" w:hAnsi="Cambria Math"/>
              </w:rPr>
            </m:ctrlPr>
          </m:sSubPr>
          <m:e>
            <m:r>
              <w:rPr>
                <w:rFonts w:ascii="Cambria Math" w:hAnsi="Cambria Math"/>
              </w:rPr>
              <m:t>P</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10</m:t>
            </m:r>
          </m:sub>
        </m:sSub>
      </m:oMath>
      <w:r w:rsidRPr="0013472D">
        <w:t>. These describe the spread of the displayed luminance values.</w:t>
      </w:r>
    </w:p>
    <w:p w14:paraId="774D59E6" w14:textId="77777777" w:rsidR="008030EF" w:rsidRPr="00BE1AD1" w:rsidRDefault="008030EF" w:rsidP="008030EF">
      <w:pPr>
        <w:pStyle w:val="enumlev1"/>
        <w:rPr>
          <w:bCs/>
        </w:rPr>
      </w:pPr>
      <w:r w:rsidRPr="00BE1AD1">
        <w:rPr>
          <w:bCs/>
        </w:rPr>
        <w:t>10</w:t>
      </w:r>
      <w:r>
        <w:rPr>
          <w:bCs/>
        </w:rPr>
        <w:t>)</w:t>
      </w:r>
      <w:r w:rsidRPr="00BE1AD1">
        <w:rPr>
          <w:bCs/>
        </w:rPr>
        <w:tab/>
        <w:t>Mean of values within a specified range</w:t>
      </w:r>
    </w:p>
    <w:p w14:paraId="6D7ECA0F" w14:textId="77777777" w:rsidR="008030EF" w:rsidRPr="0013472D" w:rsidRDefault="008030EF" w:rsidP="008030EF">
      <w:pPr>
        <w:pStyle w:val="enumlev1"/>
      </w:pPr>
      <w:r w:rsidRPr="0013472D">
        <w:rPr>
          <w:b/>
        </w:rPr>
        <w:tab/>
      </w:r>
      <w:r>
        <w:t>C</w:t>
      </w:r>
      <w:r w:rsidRPr="0013472D">
        <w:t xml:space="preserve">alculate the mean display luminance of only those values between </w:t>
      </w:r>
      <m:oMath>
        <m:sSub>
          <m:sSubPr>
            <m:ctrlPr>
              <w:rPr>
                <w:rFonts w:ascii="Cambria Math" w:hAnsi="Cambria Math"/>
              </w:rPr>
            </m:ctrlPr>
          </m:sSubPr>
          <m:e>
            <m:r>
              <w:rPr>
                <w:rFonts w:ascii="Cambria Math" w:hAnsi="Cambria Math"/>
              </w:rPr>
              <m:t>P</m:t>
            </m:r>
          </m:e>
          <m:sub>
            <m:r>
              <w:rPr>
                <w:rFonts w:ascii="Cambria Math" w:hAnsi="Cambria Math"/>
              </w:rPr>
              <m:t>25</m:t>
            </m:r>
          </m:sub>
        </m:sSub>
      </m:oMath>
      <w:r w:rsidRPr="0013472D">
        <w:t xml:space="preserve"> and </w:t>
      </w:r>
      <m:oMath>
        <m:sSub>
          <m:sSubPr>
            <m:ctrlPr>
              <w:rPr>
                <w:rFonts w:ascii="Cambria Math" w:hAnsi="Cambria Math"/>
              </w:rPr>
            </m:ctrlPr>
          </m:sSubPr>
          <m:e>
            <m:r>
              <w:rPr>
                <w:rFonts w:ascii="Cambria Math" w:hAnsi="Cambria Math"/>
              </w:rPr>
              <m:t>P</m:t>
            </m:r>
          </m:e>
          <m:sub>
            <m:r>
              <w:rPr>
                <w:rFonts w:ascii="Cambria Math" w:hAnsi="Cambria Math"/>
              </w:rPr>
              <m:t>75</m:t>
            </m:r>
          </m:sub>
        </m:sSub>
      </m:oMath>
      <w:r w:rsidRPr="0013472D">
        <w:t xml:space="preserve">. </w:t>
      </w:r>
      <w:r>
        <w:t>T</w:t>
      </w:r>
      <w:r w:rsidRPr="0013472D">
        <w:t xml:space="preserve">he range </w:t>
      </w:r>
      <m:oMath>
        <m:sSub>
          <m:sSubPr>
            <m:ctrlPr>
              <w:rPr>
                <w:rFonts w:ascii="Cambria Math" w:hAnsi="Cambria Math"/>
              </w:rPr>
            </m:ctrlPr>
          </m:sSubPr>
          <m:e>
            <m:r>
              <w:rPr>
                <w:rFonts w:ascii="Cambria Math" w:hAnsi="Cambria Math"/>
              </w:rPr>
              <m:t>P</m:t>
            </m:r>
          </m:e>
          <m:sub>
            <m:r>
              <w:rPr>
                <w:rFonts w:ascii="Cambria Math" w:hAnsi="Cambria Math"/>
              </w:rPr>
              <m:t>10</m:t>
            </m:r>
          </m:sub>
        </m:sSub>
      </m:oMath>
      <w:r w:rsidRPr="0013472D">
        <w:t xml:space="preserve"> to </w:t>
      </w:r>
      <m:oMath>
        <m:sSub>
          <m:sSubPr>
            <m:ctrlPr>
              <w:rPr>
                <w:rFonts w:ascii="Cambria Math" w:hAnsi="Cambria Math"/>
              </w:rPr>
            </m:ctrlPr>
          </m:sSubPr>
          <m:e>
            <m:r>
              <w:rPr>
                <w:rFonts w:ascii="Cambria Math" w:hAnsi="Cambria Math"/>
              </w:rPr>
              <m:t>P</m:t>
            </m:r>
          </m:e>
          <m:sub>
            <m:r>
              <w:rPr>
                <w:rFonts w:ascii="Cambria Math" w:hAnsi="Cambria Math"/>
              </w:rPr>
              <m:t>90</m:t>
            </m:r>
          </m:sub>
        </m:sSub>
      </m:oMath>
      <w:r>
        <w:t xml:space="preserve"> is also tested</w:t>
      </w:r>
      <w:r w:rsidRPr="0013472D">
        <w:t>.</w:t>
      </w:r>
    </w:p>
    <w:p w14:paraId="341A84E1" w14:textId="77777777" w:rsidR="008030EF" w:rsidRPr="0013472D" w:rsidRDefault="008030EF" w:rsidP="008030EF">
      <w:r w:rsidRPr="0013472D">
        <w:t xml:space="preserve">The mean selected grey levels for the 60 test images (15 images at </w:t>
      </w:r>
      <w:r>
        <w:t>four</w:t>
      </w:r>
      <w:r w:rsidRPr="0013472D">
        <w:t xml:space="preserve"> peak </w:t>
      </w:r>
      <w:proofErr w:type="spellStart"/>
      <w:r w:rsidRPr="0013472D">
        <w:t>brightnesses</w:t>
      </w:r>
      <w:proofErr w:type="spellEnd"/>
      <w:r w:rsidRPr="0013472D">
        <w:t>, see Fig</w:t>
      </w:r>
      <w:r>
        <w:t>.</w:t>
      </w:r>
      <w:r w:rsidRPr="0013472D">
        <w:t> 4) were used as ground truth brightness values to evaluate the models. Pearson's correlation coefficient and Spearman's rank correlation coefficient between each model and the ground truth are reported.</w:t>
      </w:r>
    </w:p>
    <w:p w14:paraId="78688713" w14:textId="77777777" w:rsidR="008030EF" w:rsidRPr="0013472D" w:rsidRDefault="008030EF" w:rsidP="008030EF">
      <w:pPr>
        <w:pStyle w:val="Headingb"/>
      </w:pPr>
      <w:r w:rsidRPr="0013472D">
        <w:t>Correlation of objective metrics with subjective results</w:t>
      </w:r>
    </w:p>
    <w:p w14:paraId="5D12CDD9" w14:textId="77777777" w:rsidR="008030EF" w:rsidRPr="0013472D" w:rsidRDefault="008030EF" w:rsidP="008030EF">
      <w:r w:rsidRPr="0013472D">
        <w:t xml:space="preserve">The Pearson correlation coefficients and Spearman rank correlation coefficients for all of the brightness metrics </w:t>
      </w:r>
      <w:r>
        <w:t xml:space="preserve">studied </w:t>
      </w:r>
      <w:r w:rsidRPr="0013472D">
        <w:t>are shown in Table 1. The results are also presented graphically in Figs 6 and 7.</w:t>
      </w:r>
    </w:p>
    <w:p w14:paraId="356FF80B" w14:textId="77777777" w:rsidR="008030EF" w:rsidRPr="0013472D" w:rsidRDefault="008030EF" w:rsidP="008030EF">
      <w:r w:rsidRPr="0013472D">
        <w:t>The simplest metric, the mean displayed luminance (metric 1), is a very good match, with a Pearson correlation coefficient of just under 0.96. Its performance is shown in Fig</w:t>
      </w:r>
      <w:r>
        <w:t>.</w:t>
      </w:r>
      <w:r w:rsidRPr="0013472D">
        <w:t xml:space="preserve"> 8, left plot. The various non-linear scaling methods in metrics 2-5 only cause the data to deviate from the straight line of metric 1, as shown for metric 5 with an exponent of 0.33 in the right-hand plot in Fig</w:t>
      </w:r>
      <w:r>
        <w:t>.</w:t>
      </w:r>
      <w:r w:rsidRPr="0013472D">
        <w:t> 8, where a curved line would clearly be a better fit. The only exception is raising the pixel luminance values to a power of between 0.8 and 0.9 before averaging (see Fig</w:t>
      </w:r>
      <w:r>
        <w:t>.</w:t>
      </w:r>
      <w:r w:rsidRPr="0013472D">
        <w:t xml:space="preserve"> 7, left), which offers a very slight improvement over metric 1.</w:t>
      </w:r>
    </w:p>
    <w:p w14:paraId="238B7B4A" w14:textId="77777777" w:rsidR="008030EF" w:rsidRPr="0013472D" w:rsidRDefault="008030EF" w:rsidP="008030EF">
      <w:r w:rsidRPr="0013472D">
        <w:t xml:space="preserve">The mean weighted display luminance (metric 6), which relies on viewer fixation, performs poorly, and the mean of the values in the centre of the screen (metric 7) is also much less effective than the mean of all values. This shows that pixels near edge of the screen make an important contribution to the overall brightness. </w:t>
      </w:r>
    </w:p>
    <w:p w14:paraId="39058FB0" w14:textId="77777777" w:rsidR="008030EF" w:rsidRPr="0013472D" w:rsidRDefault="008030EF" w:rsidP="008030EF">
      <w:r w:rsidRPr="0013472D">
        <w:lastRenderedPageBreak/>
        <w:t>The lower percentiles (metric 8) perform very poorly, but the higher percentiles correlate well with the subjective test results. This suggests that the luminance distribution in the darkest parts of the image is not an important factor in the perceived overall brightness, but that the level of the brightest parts is a significant driver. The correlation drops for percentiles above the 90</w:t>
      </w:r>
      <w:r w:rsidRPr="00022BF1">
        <w:rPr>
          <w:vertAlign w:val="superscript"/>
        </w:rPr>
        <w:t>th</w:t>
      </w:r>
      <w:r w:rsidRPr="0013472D">
        <w:t>, which implies that very small, bright areas have a smaller effect on the overall brightness.</w:t>
      </w:r>
    </w:p>
    <w:p w14:paraId="2566298E" w14:textId="77777777" w:rsidR="008030EF" w:rsidRPr="0013472D" w:rsidRDefault="008030EF" w:rsidP="008030EF">
      <w:r w:rsidRPr="0013472D">
        <w:t xml:space="preserve">The percentile ranges (metric 9) perform similarly to the percentile corresponding to the higher limit of the range, i.e. the correlation for </w:t>
      </w:r>
      <m:oMath>
        <m:sSub>
          <m:sSubPr>
            <m:ctrlPr>
              <w:rPr>
                <w:rFonts w:ascii="Cambria Math" w:hAnsi="Cambria Math"/>
              </w:rPr>
            </m:ctrlPr>
          </m:sSubPr>
          <m:e>
            <m:r>
              <w:rPr>
                <w:rFonts w:ascii="Cambria Math" w:hAnsi="Cambria Math"/>
              </w:rPr>
              <m:t>P</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10</m:t>
            </m:r>
          </m:sub>
        </m:sSub>
      </m:oMath>
      <w:r w:rsidRPr="0013472D">
        <w:t xml:space="preserve"> is similar to that for </w:t>
      </w:r>
      <m:oMath>
        <m:sSub>
          <m:sSubPr>
            <m:ctrlPr>
              <w:rPr>
                <w:rFonts w:ascii="Cambria Math" w:hAnsi="Cambria Math"/>
              </w:rPr>
            </m:ctrlPr>
          </m:sSubPr>
          <m:e>
            <m:r>
              <w:rPr>
                <w:rFonts w:ascii="Cambria Math" w:hAnsi="Cambria Math"/>
              </w:rPr>
              <m:t>P</m:t>
            </m:r>
          </m:e>
          <m:sub>
            <m:r>
              <w:rPr>
                <w:rFonts w:ascii="Cambria Math" w:hAnsi="Cambria Math"/>
              </w:rPr>
              <m:t>90</m:t>
            </m:r>
          </m:sub>
        </m:sSub>
      </m:oMath>
      <w:r w:rsidRPr="0013472D">
        <w:t xml:space="preserve"> alone, and the correlation for </w:t>
      </w:r>
      <m:oMath>
        <m:sSub>
          <m:sSubPr>
            <m:ctrlPr>
              <w:rPr>
                <w:rFonts w:ascii="Cambria Math" w:hAnsi="Cambria Math"/>
              </w:rPr>
            </m:ctrlPr>
          </m:sSubPr>
          <m:e>
            <m:r>
              <w:rPr>
                <w:rFonts w:ascii="Cambria Math" w:hAnsi="Cambria Math"/>
              </w:rPr>
              <m:t>P</m:t>
            </m:r>
          </m:e>
          <m:sub>
            <m:r>
              <w:rPr>
                <w:rFonts w:ascii="Cambria Math" w:hAnsi="Cambria Math"/>
              </w:rPr>
              <m:t>75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25</m:t>
            </m:r>
          </m:sub>
        </m:sSub>
      </m:oMath>
      <w:r w:rsidRPr="0013472D">
        <w:t xml:space="preserve"> lies between </w:t>
      </w:r>
      <m:oMath>
        <m:sSub>
          <m:sSubPr>
            <m:ctrlPr>
              <w:rPr>
                <w:rFonts w:ascii="Cambria Math" w:hAnsi="Cambria Math"/>
              </w:rPr>
            </m:ctrlPr>
          </m:sSubPr>
          <m:e>
            <m:r>
              <w:rPr>
                <w:rFonts w:ascii="Cambria Math" w:hAnsi="Cambria Math"/>
              </w:rPr>
              <m:t>P</m:t>
            </m:r>
          </m:e>
          <m:sub>
            <m:r>
              <w:rPr>
                <w:rFonts w:ascii="Cambria Math" w:hAnsi="Cambria Math"/>
              </w:rPr>
              <m:t>70</m:t>
            </m:r>
          </m:sub>
        </m:sSub>
      </m:oMath>
      <w:r w:rsidRPr="0013472D">
        <w:t xml:space="preserve"> and </w:t>
      </w:r>
      <m:oMath>
        <m:sSub>
          <m:sSubPr>
            <m:ctrlPr>
              <w:rPr>
                <w:rFonts w:ascii="Cambria Math" w:hAnsi="Cambria Math"/>
              </w:rPr>
            </m:ctrlPr>
          </m:sSubPr>
          <m:e>
            <m:r>
              <w:rPr>
                <w:rFonts w:ascii="Cambria Math" w:hAnsi="Cambria Math"/>
              </w:rPr>
              <m:t>P</m:t>
            </m:r>
          </m:e>
          <m:sub>
            <m:r>
              <w:rPr>
                <w:rFonts w:ascii="Cambria Math" w:hAnsi="Cambria Math"/>
              </w:rPr>
              <m:t>80</m:t>
            </m:r>
          </m:sub>
        </m:sSub>
      </m:oMath>
      <w:r w:rsidRPr="0013472D">
        <w:t>. Both had reasonably good correlation with the subjective results. All of our test images contained some dark regions, so the percentile ranges in this case are not any more informative than the individual percentiles.</w:t>
      </w:r>
    </w:p>
    <w:p w14:paraId="5B550586" w14:textId="77777777" w:rsidR="008030EF" w:rsidRPr="0013472D" w:rsidRDefault="008030EF" w:rsidP="008030EF">
      <w:r w:rsidRPr="0013472D">
        <w:t>The mean of values within a specified range (metric 10) also performs relatively well. The higher correlation comes from the wider range, i.e. the range that is most similar to metric 1.</w:t>
      </w:r>
    </w:p>
    <w:p w14:paraId="67C1D6D2" w14:textId="77777777" w:rsidR="008030EF" w:rsidRPr="0013472D" w:rsidRDefault="008030EF" w:rsidP="008030EF">
      <w:pPr>
        <w:pStyle w:val="FigureNo"/>
      </w:pPr>
      <w:r w:rsidRPr="0013472D">
        <w:t>Figure 6</w:t>
      </w:r>
    </w:p>
    <w:p w14:paraId="125B1AC5" w14:textId="77777777" w:rsidR="008030EF" w:rsidRPr="0013472D" w:rsidRDefault="008030EF" w:rsidP="008030EF">
      <w:pPr>
        <w:pStyle w:val="Figuretitle"/>
      </w:pPr>
      <w:r w:rsidRPr="0013472D">
        <w:t xml:space="preserve">Correlation coefficients for all </w:t>
      </w:r>
      <w:r>
        <w:t>studied</w:t>
      </w:r>
      <w:r w:rsidRPr="0013472D">
        <w:t xml:space="preserve"> metrics</w:t>
      </w:r>
      <w:r>
        <w:br/>
      </w:r>
      <w:r w:rsidRPr="0013472D">
        <w:t>Parameters giving the highest correlation are used for metrics 4 and 8</w:t>
      </w:r>
    </w:p>
    <w:p w14:paraId="4C1EC14C" w14:textId="77777777" w:rsidR="008030EF" w:rsidRPr="0013472D" w:rsidRDefault="008030EF" w:rsidP="008030EF">
      <w:pPr>
        <w:pStyle w:val="Figure"/>
      </w:pPr>
      <w:r w:rsidRPr="0013472D">
        <w:rPr>
          <w:noProof/>
        </w:rPr>
        <w:drawing>
          <wp:inline distT="0" distB="0" distL="0" distR="0" wp14:anchorId="6CB546C0" wp14:editId="67D3F850">
            <wp:extent cx="3419374" cy="2428875"/>
            <wp:effectExtent l="0" t="0" r="0" b="0"/>
            <wp:docPr id="1815904867" name="Picture 181590486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369"/>
                    <a:stretch/>
                  </pic:blipFill>
                  <pic:spPr bwMode="auto">
                    <a:xfrm>
                      <a:off x="0" y="0"/>
                      <a:ext cx="3450048" cy="2450663"/>
                    </a:xfrm>
                    <a:prstGeom prst="rect">
                      <a:avLst/>
                    </a:prstGeom>
                    <a:noFill/>
                    <a:ln>
                      <a:noFill/>
                    </a:ln>
                    <a:extLst>
                      <a:ext uri="{53640926-AAD7-44D8-BBD7-CCE9431645EC}">
                        <a14:shadowObscured xmlns:a14="http://schemas.microsoft.com/office/drawing/2010/main"/>
                      </a:ext>
                    </a:extLst>
                  </pic:spPr>
                </pic:pic>
              </a:graphicData>
            </a:graphic>
          </wp:inline>
        </w:drawing>
      </w:r>
    </w:p>
    <w:p w14:paraId="52EA5042" w14:textId="77777777" w:rsidR="008030EF" w:rsidRPr="0013472D" w:rsidRDefault="008030EF" w:rsidP="008030EF">
      <w:pPr>
        <w:pStyle w:val="FigureNo"/>
      </w:pPr>
      <w:r w:rsidRPr="0013472D">
        <w:t>Figure 7</w:t>
      </w:r>
    </w:p>
    <w:p w14:paraId="0215D10B" w14:textId="77777777" w:rsidR="008030EF" w:rsidRPr="0013472D" w:rsidRDefault="008030EF" w:rsidP="008030EF">
      <w:pPr>
        <w:pStyle w:val="Figuretitle"/>
      </w:pPr>
      <w:r w:rsidRPr="0013472D">
        <w:t>Correlation coefficients for metric4, the mean displayed pixel luminance values raised to a power, with</w:t>
      </w:r>
      <w:r>
        <w:t> </w:t>
      </w:r>
      <w:r w:rsidRPr="0013472D">
        <w:t xml:space="preserve">exponents from 0.2 to 1 (left); and correlation coefficients for metric 8, percentiles 10 to 100 </w:t>
      </w:r>
      <w:r w:rsidRPr="0013472D">
        <w:br/>
        <w:t>of the displayed pixel luminance values (right)</w:t>
      </w:r>
    </w:p>
    <w:p w14:paraId="1A01370A" w14:textId="77777777" w:rsidR="008030EF" w:rsidRPr="0013472D" w:rsidRDefault="008030EF" w:rsidP="008030EF">
      <w:pPr>
        <w:pStyle w:val="Figure"/>
      </w:pPr>
      <w:r w:rsidRPr="0013472D">
        <w:rPr>
          <w:noProof/>
        </w:rPr>
        <w:drawing>
          <wp:inline distT="0" distB="0" distL="0" distR="0" wp14:anchorId="13D4DDE1" wp14:editId="12DA9D5F">
            <wp:extent cx="2631600" cy="1868400"/>
            <wp:effectExtent l="0" t="0" r="0" b="0"/>
            <wp:docPr id="290228249" name="Picture 2902282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5628"/>
                    <a:stretch/>
                  </pic:blipFill>
                  <pic:spPr bwMode="auto">
                    <a:xfrm>
                      <a:off x="0" y="0"/>
                      <a:ext cx="2631600" cy="1868400"/>
                    </a:xfrm>
                    <a:prstGeom prst="rect">
                      <a:avLst/>
                    </a:prstGeom>
                    <a:noFill/>
                    <a:ln>
                      <a:noFill/>
                    </a:ln>
                    <a:extLst>
                      <a:ext uri="{53640926-AAD7-44D8-BBD7-CCE9431645EC}">
                        <a14:shadowObscured xmlns:a14="http://schemas.microsoft.com/office/drawing/2010/main"/>
                      </a:ext>
                    </a:extLst>
                  </pic:spPr>
                </pic:pic>
              </a:graphicData>
            </a:graphic>
          </wp:inline>
        </w:drawing>
      </w:r>
      <w:r w:rsidRPr="0013472D">
        <w:t xml:space="preserve"> </w:t>
      </w:r>
      <w:r w:rsidRPr="0013472D">
        <w:rPr>
          <w:noProof/>
        </w:rPr>
        <w:drawing>
          <wp:inline distT="0" distB="0" distL="0" distR="0" wp14:anchorId="7B831AA0" wp14:editId="24C0C88D">
            <wp:extent cx="2642400" cy="1879200"/>
            <wp:effectExtent l="0" t="0" r="5715" b="6985"/>
            <wp:docPr id="534730286" name="Picture 5347302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195"/>
                    <a:stretch/>
                  </pic:blipFill>
                  <pic:spPr bwMode="auto">
                    <a:xfrm>
                      <a:off x="0" y="0"/>
                      <a:ext cx="2642400" cy="1879200"/>
                    </a:xfrm>
                    <a:prstGeom prst="rect">
                      <a:avLst/>
                    </a:prstGeom>
                    <a:noFill/>
                    <a:ln>
                      <a:noFill/>
                    </a:ln>
                    <a:extLst>
                      <a:ext uri="{53640926-AAD7-44D8-BBD7-CCE9431645EC}">
                        <a14:shadowObscured xmlns:a14="http://schemas.microsoft.com/office/drawing/2010/main"/>
                      </a:ext>
                    </a:extLst>
                  </pic:spPr>
                </pic:pic>
              </a:graphicData>
            </a:graphic>
          </wp:inline>
        </w:drawing>
      </w:r>
    </w:p>
    <w:p w14:paraId="3BA93C46" w14:textId="39FF5D33" w:rsidR="008030EF" w:rsidRPr="0013472D" w:rsidRDefault="00022BF1" w:rsidP="008030EF">
      <w:pPr>
        <w:pStyle w:val="TableNo"/>
      </w:pPr>
      <w:r w:rsidRPr="0013472D">
        <w:lastRenderedPageBreak/>
        <w:t xml:space="preserve">TABLE </w:t>
      </w:r>
      <w:r w:rsidR="008030EF" w:rsidRPr="0013472D">
        <w:fldChar w:fldCharType="begin"/>
      </w:r>
      <w:r w:rsidR="008030EF" w:rsidRPr="0013472D">
        <w:instrText xml:space="preserve"> SEQ Table \* ARABIC </w:instrText>
      </w:r>
      <w:r w:rsidR="008030EF" w:rsidRPr="0013472D">
        <w:fldChar w:fldCharType="separate"/>
      </w:r>
      <w:r w:rsidR="00A95604">
        <w:rPr>
          <w:noProof/>
        </w:rPr>
        <w:t>1</w:t>
      </w:r>
      <w:r w:rsidR="008030EF" w:rsidRPr="0013472D">
        <w:fldChar w:fldCharType="end"/>
      </w:r>
    </w:p>
    <w:p w14:paraId="667A1867" w14:textId="2693661E" w:rsidR="008030EF" w:rsidRPr="0013472D" w:rsidRDefault="008030EF" w:rsidP="008030EF">
      <w:pPr>
        <w:pStyle w:val="Tabletitle"/>
      </w:pPr>
      <w:r w:rsidRPr="0013472D">
        <w:t xml:space="preserve">Pearson and Spearman rank correlation coefficients for the </w:t>
      </w:r>
      <w:r>
        <w:t>studied</w:t>
      </w:r>
      <w:r w:rsidRPr="0013472D">
        <w:t xml:space="preserve"> brightness metrics. </w:t>
      </w:r>
      <w:r w:rsidRPr="0013472D">
        <w:br/>
        <w:t xml:space="preserve">The best correlation in each section of the </w:t>
      </w:r>
      <w:r w:rsidR="00D45E17" w:rsidRPr="0013472D">
        <w:t xml:space="preserve">Table </w:t>
      </w:r>
      <w:r w:rsidRPr="0013472D">
        <w:t>is highlighted in bold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93"/>
        <w:gridCol w:w="1759"/>
        <w:gridCol w:w="1906"/>
      </w:tblGrid>
      <w:tr w:rsidR="008030EF" w:rsidRPr="0013472D" w14:paraId="6A4F6273" w14:textId="77777777" w:rsidTr="00022BF1">
        <w:trPr>
          <w:tblHeader/>
          <w:jc w:val="center"/>
        </w:trPr>
        <w:tc>
          <w:tcPr>
            <w:tcW w:w="4141" w:type="dxa"/>
            <w:tcBorders>
              <w:top w:val="single" w:sz="4" w:space="0" w:color="auto"/>
              <w:left w:val="single" w:sz="4" w:space="0" w:color="auto"/>
              <w:bottom w:val="single" w:sz="4" w:space="0" w:color="auto"/>
              <w:right w:val="single" w:sz="4" w:space="0" w:color="auto"/>
            </w:tcBorders>
            <w:vAlign w:val="center"/>
            <w:hideMark/>
          </w:tcPr>
          <w:p w14:paraId="7507127D" w14:textId="77777777" w:rsidR="008030EF" w:rsidRPr="0013472D" w:rsidRDefault="008030EF" w:rsidP="00022BF1">
            <w:pPr>
              <w:pStyle w:val="Tablehead"/>
            </w:pPr>
            <w:r w:rsidRPr="0013472D">
              <w:t>Metric</w:t>
            </w:r>
          </w:p>
        </w:tc>
        <w:tc>
          <w:tcPr>
            <w:tcW w:w="1637" w:type="dxa"/>
            <w:tcBorders>
              <w:top w:val="single" w:sz="4" w:space="0" w:color="auto"/>
              <w:left w:val="single" w:sz="4" w:space="0" w:color="auto"/>
              <w:bottom w:val="single" w:sz="4" w:space="0" w:color="auto"/>
              <w:right w:val="single" w:sz="4" w:space="0" w:color="auto"/>
            </w:tcBorders>
            <w:vAlign w:val="center"/>
            <w:hideMark/>
          </w:tcPr>
          <w:p w14:paraId="2B5D34E8" w14:textId="77777777" w:rsidR="008030EF" w:rsidRPr="0013472D" w:rsidRDefault="008030EF" w:rsidP="00022BF1">
            <w:pPr>
              <w:pStyle w:val="Tablehead"/>
            </w:pPr>
            <w:r w:rsidRPr="0013472D">
              <w:t>Parameter value</w:t>
            </w:r>
            <w:r w:rsidRPr="0013472D">
              <w:br/>
              <w:t>(if applicable)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3668C" w14:textId="77777777" w:rsidR="008030EF" w:rsidRPr="0013472D" w:rsidRDefault="008030EF" w:rsidP="00022BF1">
            <w:pPr>
              <w:pStyle w:val="Tablehead"/>
            </w:pPr>
            <w:r w:rsidRPr="0013472D">
              <w:t>Pearson correlation coefficient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41E087" w14:textId="77777777" w:rsidR="008030EF" w:rsidRPr="0013472D" w:rsidRDefault="008030EF" w:rsidP="00022BF1">
            <w:pPr>
              <w:pStyle w:val="Tablehead"/>
            </w:pPr>
            <w:r w:rsidRPr="0013472D">
              <w:t>Spearman rank correlation coefficient</w:t>
            </w:r>
          </w:p>
        </w:tc>
      </w:tr>
      <w:tr w:rsidR="008030EF" w:rsidRPr="0013472D" w14:paraId="678B4F8B"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0280B397" w14:textId="77777777" w:rsidR="008030EF" w:rsidRPr="0013472D" w:rsidRDefault="008030EF" w:rsidP="00773F61">
            <w:pPr>
              <w:pStyle w:val="Tabletext"/>
            </w:pPr>
            <w:r w:rsidRPr="0013472D">
              <w:t>1) Mean display luminance</w:t>
            </w:r>
          </w:p>
        </w:tc>
        <w:tc>
          <w:tcPr>
            <w:tcW w:w="1637" w:type="dxa"/>
            <w:tcBorders>
              <w:top w:val="single" w:sz="4" w:space="0" w:color="auto"/>
              <w:left w:val="single" w:sz="4" w:space="0" w:color="auto"/>
              <w:bottom w:val="single" w:sz="4" w:space="0" w:color="auto"/>
              <w:right w:val="single" w:sz="4" w:space="0" w:color="auto"/>
            </w:tcBorders>
            <w:hideMark/>
          </w:tcPr>
          <w:p w14:paraId="1E766B38"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3FFC0223" w14:textId="77777777" w:rsidR="008030EF" w:rsidRPr="0013472D" w:rsidRDefault="008030EF" w:rsidP="00773F61">
            <w:pPr>
              <w:pStyle w:val="Tabletext"/>
              <w:jc w:val="center"/>
              <w:rPr>
                <w:b/>
              </w:rPr>
            </w:pPr>
            <w:r w:rsidRPr="0013472D">
              <w:rPr>
                <w:b/>
                <w:lang w:eastAsia="zh-CN"/>
              </w:rPr>
              <w:t>0.955378</w:t>
            </w:r>
          </w:p>
        </w:tc>
        <w:tc>
          <w:tcPr>
            <w:tcW w:w="1843" w:type="dxa"/>
            <w:tcBorders>
              <w:top w:val="single" w:sz="4" w:space="0" w:color="auto"/>
              <w:left w:val="single" w:sz="4" w:space="0" w:color="auto"/>
              <w:bottom w:val="single" w:sz="4" w:space="0" w:color="auto"/>
              <w:right w:val="single" w:sz="4" w:space="0" w:color="auto"/>
            </w:tcBorders>
            <w:hideMark/>
          </w:tcPr>
          <w:p w14:paraId="41EACB70" w14:textId="77777777" w:rsidR="008030EF" w:rsidRPr="0013472D" w:rsidRDefault="008030EF" w:rsidP="00773F61">
            <w:pPr>
              <w:pStyle w:val="Tabletext"/>
              <w:jc w:val="center"/>
              <w:rPr>
                <w:b/>
              </w:rPr>
            </w:pPr>
            <w:r w:rsidRPr="0013472D">
              <w:rPr>
                <w:b/>
                <w:lang w:eastAsia="zh-CN"/>
              </w:rPr>
              <w:t>0.955877</w:t>
            </w:r>
          </w:p>
        </w:tc>
      </w:tr>
      <w:tr w:rsidR="008030EF" w:rsidRPr="0013472D" w14:paraId="45E7A970"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667768C0" w14:textId="77777777" w:rsidR="008030EF" w:rsidRPr="0013472D" w:rsidRDefault="008030EF" w:rsidP="00773F61">
            <w:pPr>
              <w:pStyle w:val="Tabletext"/>
            </w:pPr>
            <w:r w:rsidRPr="0013472D">
              <w:t>2) Mean log10 display luminance</w:t>
            </w:r>
          </w:p>
        </w:tc>
        <w:tc>
          <w:tcPr>
            <w:tcW w:w="1637" w:type="dxa"/>
            <w:tcBorders>
              <w:top w:val="single" w:sz="4" w:space="0" w:color="auto"/>
              <w:left w:val="single" w:sz="4" w:space="0" w:color="auto"/>
              <w:bottom w:val="single" w:sz="4" w:space="0" w:color="auto"/>
              <w:right w:val="single" w:sz="4" w:space="0" w:color="auto"/>
            </w:tcBorders>
            <w:hideMark/>
          </w:tcPr>
          <w:p w14:paraId="0DFA851D"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5ED16A92" w14:textId="77777777" w:rsidR="008030EF" w:rsidRPr="0013472D" w:rsidRDefault="008030EF" w:rsidP="00773F61">
            <w:pPr>
              <w:pStyle w:val="Tabletext"/>
              <w:jc w:val="center"/>
            </w:pPr>
            <w:r w:rsidRPr="0013472D">
              <w:rPr>
                <w:lang w:eastAsia="zh-CN"/>
              </w:rPr>
              <w:t>0.651608</w:t>
            </w:r>
          </w:p>
        </w:tc>
        <w:tc>
          <w:tcPr>
            <w:tcW w:w="1843" w:type="dxa"/>
            <w:tcBorders>
              <w:top w:val="single" w:sz="4" w:space="0" w:color="auto"/>
              <w:left w:val="single" w:sz="4" w:space="0" w:color="auto"/>
              <w:bottom w:val="single" w:sz="4" w:space="0" w:color="auto"/>
              <w:right w:val="single" w:sz="4" w:space="0" w:color="auto"/>
            </w:tcBorders>
            <w:hideMark/>
          </w:tcPr>
          <w:p w14:paraId="22F2565B" w14:textId="77777777" w:rsidR="008030EF" w:rsidRPr="0013472D" w:rsidRDefault="008030EF" w:rsidP="00773F61">
            <w:pPr>
              <w:pStyle w:val="Tabletext"/>
              <w:jc w:val="center"/>
            </w:pPr>
            <w:r w:rsidRPr="0013472D">
              <w:rPr>
                <w:lang w:eastAsia="zh-CN"/>
              </w:rPr>
              <w:t>0.800111</w:t>
            </w:r>
          </w:p>
        </w:tc>
      </w:tr>
      <w:tr w:rsidR="008030EF" w:rsidRPr="0013472D" w14:paraId="4B65FEBC"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635C195C" w14:textId="77777777" w:rsidR="008030EF" w:rsidRPr="0013472D" w:rsidRDefault="008030EF" w:rsidP="00022BF1">
            <w:pPr>
              <w:pStyle w:val="Tabletext"/>
              <w:jc w:val="left"/>
            </w:pPr>
            <w:r w:rsidRPr="0013472D">
              <w:t>3) Mean PQ inverse EOTF of display luminance</w:t>
            </w:r>
          </w:p>
        </w:tc>
        <w:tc>
          <w:tcPr>
            <w:tcW w:w="1637" w:type="dxa"/>
            <w:tcBorders>
              <w:top w:val="single" w:sz="4" w:space="0" w:color="auto"/>
              <w:left w:val="single" w:sz="4" w:space="0" w:color="auto"/>
              <w:bottom w:val="single" w:sz="4" w:space="0" w:color="auto"/>
              <w:right w:val="single" w:sz="4" w:space="0" w:color="auto"/>
            </w:tcBorders>
            <w:hideMark/>
          </w:tcPr>
          <w:p w14:paraId="5F45B8EF"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10D492DA" w14:textId="77777777" w:rsidR="008030EF" w:rsidRPr="0013472D" w:rsidRDefault="008030EF" w:rsidP="00773F61">
            <w:pPr>
              <w:pStyle w:val="Tabletext"/>
              <w:jc w:val="center"/>
            </w:pPr>
            <w:r w:rsidRPr="0013472D">
              <w:rPr>
                <w:lang w:eastAsia="zh-CN"/>
              </w:rPr>
              <w:t>0.728708</w:t>
            </w:r>
          </w:p>
        </w:tc>
        <w:tc>
          <w:tcPr>
            <w:tcW w:w="1843" w:type="dxa"/>
            <w:tcBorders>
              <w:top w:val="single" w:sz="4" w:space="0" w:color="auto"/>
              <w:left w:val="single" w:sz="4" w:space="0" w:color="auto"/>
              <w:bottom w:val="single" w:sz="4" w:space="0" w:color="auto"/>
              <w:right w:val="single" w:sz="4" w:space="0" w:color="auto"/>
            </w:tcBorders>
            <w:hideMark/>
          </w:tcPr>
          <w:p w14:paraId="4612697F" w14:textId="77777777" w:rsidR="008030EF" w:rsidRPr="0013472D" w:rsidRDefault="008030EF" w:rsidP="00773F61">
            <w:pPr>
              <w:pStyle w:val="Tabletext"/>
              <w:jc w:val="center"/>
            </w:pPr>
            <w:r w:rsidRPr="0013472D">
              <w:rPr>
                <w:lang w:eastAsia="zh-CN"/>
              </w:rPr>
              <w:t>0.839344</w:t>
            </w:r>
          </w:p>
        </w:tc>
      </w:tr>
      <w:tr w:rsidR="008030EF" w:rsidRPr="0013472D" w14:paraId="33EB42BE"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22EA44B8" w14:textId="77777777" w:rsidR="008030EF" w:rsidRPr="0013472D" w:rsidRDefault="008030EF" w:rsidP="00773F61">
            <w:pPr>
              <w:pStyle w:val="Tabletext"/>
            </w:pPr>
            <w:r w:rsidRPr="0013472D">
              <w:t>4) Mean CIE 1976 Lightness</w:t>
            </w:r>
          </w:p>
        </w:tc>
        <w:tc>
          <w:tcPr>
            <w:tcW w:w="1637" w:type="dxa"/>
            <w:tcBorders>
              <w:top w:val="single" w:sz="4" w:space="0" w:color="auto"/>
              <w:left w:val="single" w:sz="4" w:space="0" w:color="auto"/>
              <w:bottom w:val="single" w:sz="4" w:space="0" w:color="auto"/>
              <w:right w:val="single" w:sz="4" w:space="0" w:color="auto"/>
            </w:tcBorders>
            <w:hideMark/>
          </w:tcPr>
          <w:p w14:paraId="105B1931"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11E2382F" w14:textId="77777777" w:rsidR="008030EF" w:rsidRPr="0013472D" w:rsidRDefault="008030EF" w:rsidP="00773F61">
            <w:pPr>
              <w:pStyle w:val="Tabletext"/>
              <w:jc w:val="center"/>
            </w:pPr>
            <w:r w:rsidRPr="0013472D">
              <w:rPr>
                <w:lang w:eastAsia="zh-CN"/>
              </w:rPr>
              <w:t>0.523273</w:t>
            </w:r>
          </w:p>
        </w:tc>
        <w:tc>
          <w:tcPr>
            <w:tcW w:w="1843" w:type="dxa"/>
            <w:tcBorders>
              <w:top w:val="single" w:sz="4" w:space="0" w:color="auto"/>
              <w:left w:val="single" w:sz="4" w:space="0" w:color="auto"/>
              <w:bottom w:val="single" w:sz="4" w:space="0" w:color="auto"/>
              <w:right w:val="single" w:sz="4" w:space="0" w:color="auto"/>
            </w:tcBorders>
            <w:hideMark/>
          </w:tcPr>
          <w:p w14:paraId="2E920C36" w14:textId="77777777" w:rsidR="008030EF" w:rsidRPr="0013472D" w:rsidRDefault="008030EF" w:rsidP="00773F61">
            <w:pPr>
              <w:pStyle w:val="Tabletext"/>
              <w:jc w:val="center"/>
            </w:pPr>
            <w:r w:rsidRPr="0013472D">
              <w:rPr>
                <w:lang w:eastAsia="zh-CN"/>
              </w:rPr>
              <w:t>0.626341</w:t>
            </w:r>
          </w:p>
        </w:tc>
      </w:tr>
      <w:tr w:rsidR="008030EF" w:rsidRPr="0013472D" w14:paraId="247B36B4" w14:textId="77777777" w:rsidTr="00022BF1">
        <w:trPr>
          <w:jc w:val="center"/>
        </w:trPr>
        <w:tc>
          <w:tcPr>
            <w:tcW w:w="4141" w:type="dxa"/>
            <w:tcBorders>
              <w:top w:val="single" w:sz="4" w:space="0" w:color="auto"/>
              <w:left w:val="single" w:sz="4" w:space="0" w:color="auto"/>
              <w:bottom w:val="nil"/>
              <w:right w:val="single" w:sz="4" w:space="0" w:color="auto"/>
            </w:tcBorders>
            <w:hideMark/>
          </w:tcPr>
          <w:p w14:paraId="636C45AB" w14:textId="77777777" w:rsidR="008030EF" w:rsidRPr="0013472D" w:rsidRDefault="008030EF" w:rsidP="00773F61">
            <w:pPr>
              <w:pStyle w:val="Tabletext"/>
            </w:pPr>
            <w:r w:rsidRPr="0013472D">
              <w:t>5) Mean display luminance raised to a power</w:t>
            </w:r>
          </w:p>
        </w:tc>
        <w:tc>
          <w:tcPr>
            <w:tcW w:w="1637" w:type="dxa"/>
            <w:tcBorders>
              <w:top w:val="single" w:sz="4" w:space="0" w:color="auto"/>
              <w:left w:val="single" w:sz="4" w:space="0" w:color="auto"/>
              <w:bottom w:val="single" w:sz="4" w:space="0" w:color="auto"/>
              <w:right w:val="single" w:sz="4" w:space="0" w:color="auto"/>
            </w:tcBorders>
            <w:hideMark/>
          </w:tcPr>
          <w:p w14:paraId="4BB9985F" w14:textId="77777777" w:rsidR="008030EF" w:rsidRPr="0013472D" w:rsidRDefault="008030EF" w:rsidP="00773F61">
            <w:pPr>
              <w:pStyle w:val="Tabletext"/>
              <w:jc w:val="center"/>
            </w:pPr>
            <w:r w:rsidRPr="0013472D">
              <w:t>0.2</w:t>
            </w:r>
          </w:p>
        </w:tc>
        <w:tc>
          <w:tcPr>
            <w:tcW w:w="1701" w:type="dxa"/>
            <w:tcBorders>
              <w:top w:val="single" w:sz="4" w:space="0" w:color="auto"/>
              <w:left w:val="single" w:sz="4" w:space="0" w:color="auto"/>
              <w:bottom w:val="single" w:sz="4" w:space="0" w:color="auto"/>
              <w:right w:val="single" w:sz="4" w:space="0" w:color="auto"/>
            </w:tcBorders>
            <w:hideMark/>
          </w:tcPr>
          <w:p w14:paraId="2A1759E4" w14:textId="77777777" w:rsidR="008030EF" w:rsidRPr="0013472D" w:rsidRDefault="008030EF" w:rsidP="00773F61">
            <w:pPr>
              <w:pStyle w:val="Tabletext"/>
              <w:jc w:val="center"/>
            </w:pPr>
            <w:r w:rsidRPr="0013472D">
              <w:rPr>
                <w:lang w:eastAsia="zh-CN"/>
              </w:rPr>
              <w:t>0.767964</w:t>
            </w:r>
          </w:p>
        </w:tc>
        <w:tc>
          <w:tcPr>
            <w:tcW w:w="1843" w:type="dxa"/>
            <w:tcBorders>
              <w:top w:val="single" w:sz="4" w:space="0" w:color="auto"/>
              <w:left w:val="single" w:sz="4" w:space="0" w:color="auto"/>
              <w:bottom w:val="single" w:sz="4" w:space="0" w:color="auto"/>
              <w:right w:val="single" w:sz="4" w:space="0" w:color="auto"/>
            </w:tcBorders>
            <w:hideMark/>
          </w:tcPr>
          <w:p w14:paraId="5CE05073" w14:textId="77777777" w:rsidR="008030EF" w:rsidRPr="0013472D" w:rsidRDefault="008030EF" w:rsidP="00773F61">
            <w:pPr>
              <w:pStyle w:val="Tabletext"/>
              <w:jc w:val="center"/>
            </w:pPr>
            <w:r w:rsidRPr="0013472D">
              <w:rPr>
                <w:lang w:eastAsia="zh-CN"/>
              </w:rPr>
              <w:t>0.858405</w:t>
            </w:r>
          </w:p>
        </w:tc>
      </w:tr>
      <w:tr w:rsidR="008030EF" w:rsidRPr="0013472D" w14:paraId="3D7566F2" w14:textId="77777777" w:rsidTr="00022BF1">
        <w:trPr>
          <w:jc w:val="center"/>
        </w:trPr>
        <w:tc>
          <w:tcPr>
            <w:tcW w:w="4141" w:type="dxa"/>
            <w:tcBorders>
              <w:top w:val="nil"/>
              <w:left w:val="single" w:sz="4" w:space="0" w:color="auto"/>
              <w:bottom w:val="nil"/>
              <w:right w:val="single" w:sz="4" w:space="0" w:color="auto"/>
            </w:tcBorders>
          </w:tcPr>
          <w:p w14:paraId="25EE5296"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42E30B00" w14:textId="77777777" w:rsidR="008030EF" w:rsidRPr="0013472D" w:rsidRDefault="008030EF" w:rsidP="00773F61">
            <w:pPr>
              <w:pStyle w:val="Tabletext"/>
              <w:jc w:val="center"/>
            </w:pPr>
            <w:r w:rsidRPr="0013472D">
              <w:t>0.33</w:t>
            </w:r>
          </w:p>
        </w:tc>
        <w:tc>
          <w:tcPr>
            <w:tcW w:w="1701" w:type="dxa"/>
            <w:tcBorders>
              <w:top w:val="single" w:sz="4" w:space="0" w:color="auto"/>
              <w:left w:val="single" w:sz="4" w:space="0" w:color="auto"/>
              <w:bottom w:val="single" w:sz="4" w:space="0" w:color="auto"/>
              <w:right w:val="single" w:sz="4" w:space="0" w:color="auto"/>
            </w:tcBorders>
            <w:hideMark/>
          </w:tcPr>
          <w:p w14:paraId="1B29D5EB" w14:textId="77777777" w:rsidR="008030EF" w:rsidRPr="0013472D" w:rsidRDefault="008030EF" w:rsidP="00773F61">
            <w:pPr>
              <w:pStyle w:val="Tabletext"/>
              <w:jc w:val="center"/>
            </w:pPr>
            <w:r w:rsidRPr="0013472D">
              <w:rPr>
                <w:lang w:eastAsia="zh-CN"/>
              </w:rPr>
              <w:t>0.841025</w:t>
            </w:r>
          </w:p>
        </w:tc>
        <w:tc>
          <w:tcPr>
            <w:tcW w:w="1843" w:type="dxa"/>
            <w:tcBorders>
              <w:top w:val="single" w:sz="4" w:space="0" w:color="auto"/>
              <w:left w:val="single" w:sz="4" w:space="0" w:color="auto"/>
              <w:bottom w:val="single" w:sz="4" w:space="0" w:color="auto"/>
              <w:right w:val="single" w:sz="4" w:space="0" w:color="auto"/>
            </w:tcBorders>
            <w:hideMark/>
          </w:tcPr>
          <w:p w14:paraId="2F0066D3" w14:textId="77777777" w:rsidR="008030EF" w:rsidRPr="0013472D" w:rsidRDefault="008030EF" w:rsidP="00773F61">
            <w:pPr>
              <w:pStyle w:val="Tabletext"/>
              <w:jc w:val="center"/>
            </w:pPr>
            <w:r w:rsidRPr="0013472D">
              <w:rPr>
                <w:lang w:eastAsia="zh-CN"/>
              </w:rPr>
              <w:t>0.888358</w:t>
            </w:r>
          </w:p>
        </w:tc>
      </w:tr>
      <w:tr w:rsidR="008030EF" w:rsidRPr="0013472D" w14:paraId="6965F80A" w14:textId="77777777" w:rsidTr="00022BF1">
        <w:trPr>
          <w:jc w:val="center"/>
        </w:trPr>
        <w:tc>
          <w:tcPr>
            <w:tcW w:w="4141" w:type="dxa"/>
            <w:tcBorders>
              <w:top w:val="nil"/>
              <w:left w:val="single" w:sz="4" w:space="0" w:color="auto"/>
              <w:bottom w:val="nil"/>
              <w:right w:val="single" w:sz="4" w:space="0" w:color="auto"/>
            </w:tcBorders>
          </w:tcPr>
          <w:p w14:paraId="5BFB37E4"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4F9C07D5" w14:textId="77777777" w:rsidR="008030EF" w:rsidRPr="0013472D" w:rsidRDefault="008030EF" w:rsidP="00773F61">
            <w:pPr>
              <w:pStyle w:val="Tabletext"/>
              <w:jc w:val="center"/>
            </w:pPr>
            <w:r w:rsidRPr="0013472D">
              <w:t>0.4</w:t>
            </w:r>
          </w:p>
        </w:tc>
        <w:tc>
          <w:tcPr>
            <w:tcW w:w="1701" w:type="dxa"/>
            <w:tcBorders>
              <w:top w:val="single" w:sz="4" w:space="0" w:color="auto"/>
              <w:left w:val="single" w:sz="4" w:space="0" w:color="auto"/>
              <w:bottom w:val="single" w:sz="4" w:space="0" w:color="auto"/>
              <w:right w:val="single" w:sz="4" w:space="0" w:color="auto"/>
            </w:tcBorders>
            <w:hideMark/>
          </w:tcPr>
          <w:p w14:paraId="2FE566B3" w14:textId="77777777" w:rsidR="008030EF" w:rsidRPr="0013472D" w:rsidRDefault="008030EF" w:rsidP="00773F61">
            <w:pPr>
              <w:pStyle w:val="Tabletext"/>
              <w:jc w:val="center"/>
            </w:pPr>
            <w:r w:rsidRPr="0013472D">
              <w:rPr>
                <w:lang w:eastAsia="zh-CN"/>
              </w:rPr>
              <w:t>0.872807</w:t>
            </w:r>
          </w:p>
        </w:tc>
        <w:tc>
          <w:tcPr>
            <w:tcW w:w="1843" w:type="dxa"/>
            <w:tcBorders>
              <w:top w:val="single" w:sz="4" w:space="0" w:color="auto"/>
              <w:left w:val="single" w:sz="4" w:space="0" w:color="auto"/>
              <w:bottom w:val="single" w:sz="4" w:space="0" w:color="auto"/>
              <w:right w:val="single" w:sz="4" w:space="0" w:color="auto"/>
            </w:tcBorders>
            <w:hideMark/>
          </w:tcPr>
          <w:p w14:paraId="0EA19F39" w14:textId="77777777" w:rsidR="008030EF" w:rsidRPr="0013472D" w:rsidRDefault="008030EF" w:rsidP="00773F61">
            <w:pPr>
              <w:pStyle w:val="Tabletext"/>
              <w:jc w:val="center"/>
            </w:pPr>
            <w:r w:rsidRPr="0013472D">
              <w:rPr>
                <w:lang w:eastAsia="zh-CN"/>
              </w:rPr>
              <w:t>0.907530</w:t>
            </w:r>
          </w:p>
        </w:tc>
      </w:tr>
      <w:tr w:rsidR="008030EF" w:rsidRPr="0013472D" w14:paraId="15DFAEEF" w14:textId="77777777" w:rsidTr="00022BF1">
        <w:trPr>
          <w:jc w:val="center"/>
        </w:trPr>
        <w:tc>
          <w:tcPr>
            <w:tcW w:w="4141" w:type="dxa"/>
            <w:tcBorders>
              <w:top w:val="nil"/>
              <w:left w:val="single" w:sz="4" w:space="0" w:color="auto"/>
              <w:bottom w:val="nil"/>
              <w:right w:val="single" w:sz="4" w:space="0" w:color="auto"/>
            </w:tcBorders>
          </w:tcPr>
          <w:p w14:paraId="07E98987"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254DB71E" w14:textId="77777777" w:rsidR="008030EF" w:rsidRPr="0013472D" w:rsidRDefault="008030EF" w:rsidP="00773F61">
            <w:pPr>
              <w:pStyle w:val="Tabletext"/>
              <w:jc w:val="center"/>
            </w:pPr>
            <w:r w:rsidRPr="0013472D">
              <w:t>0.6</w:t>
            </w:r>
          </w:p>
        </w:tc>
        <w:tc>
          <w:tcPr>
            <w:tcW w:w="1701" w:type="dxa"/>
            <w:tcBorders>
              <w:top w:val="single" w:sz="4" w:space="0" w:color="auto"/>
              <w:left w:val="single" w:sz="4" w:space="0" w:color="auto"/>
              <w:bottom w:val="single" w:sz="4" w:space="0" w:color="auto"/>
              <w:right w:val="single" w:sz="4" w:space="0" w:color="auto"/>
            </w:tcBorders>
            <w:hideMark/>
          </w:tcPr>
          <w:p w14:paraId="3176C0C8" w14:textId="77777777" w:rsidR="008030EF" w:rsidRPr="0013472D" w:rsidRDefault="008030EF" w:rsidP="00773F61">
            <w:pPr>
              <w:pStyle w:val="Tabletext"/>
              <w:jc w:val="center"/>
            </w:pPr>
            <w:r w:rsidRPr="0013472D">
              <w:rPr>
                <w:lang w:eastAsia="zh-CN"/>
              </w:rPr>
              <w:t>0.940758</w:t>
            </w:r>
          </w:p>
        </w:tc>
        <w:tc>
          <w:tcPr>
            <w:tcW w:w="1843" w:type="dxa"/>
            <w:tcBorders>
              <w:top w:val="single" w:sz="4" w:space="0" w:color="auto"/>
              <w:left w:val="single" w:sz="4" w:space="0" w:color="auto"/>
              <w:bottom w:val="single" w:sz="4" w:space="0" w:color="auto"/>
              <w:right w:val="single" w:sz="4" w:space="0" w:color="auto"/>
            </w:tcBorders>
            <w:hideMark/>
          </w:tcPr>
          <w:p w14:paraId="33CE8C0D" w14:textId="77777777" w:rsidR="008030EF" w:rsidRPr="0013472D" w:rsidRDefault="008030EF" w:rsidP="00773F61">
            <w:pPr>
              <w:pStyle w:val="Tabletext"/>
              <w:jc w:val="center"/>
            </w:pPr>
            <w:r w:rsidRPr="0013472D">
              <w:rPr>
                <w:lang w:eastAsia="zh-CN"/>
              </w:rPr>
              <w:t>0.949264</w:t>
            </w:r>
          </w:p>
        </w:tc>
      </w:tr>
      <w:tr w:rsidR="008030EF" w:rsidRPr="0013472D" w14:paraId="0908F95E" w14:textId="77777777" w:rsidTr="00022BF1">
        <w:trPr>
          <w:jc w:val="center"/>
        </w:trPr>
        <w:tc>
          <w:tcPr>
            <w:tcW w:w="4141" w:type="dxa"/>
            <w:tcBorders>
              <w:top w:val="nil"/>
              <w:left w:val="single" w:sz="4" w:space="0" w:color="auto"/>
              <w:bottom w:val="nil"/>
              <w:right w:val="single" w:sz="4" w:space="0" w:color="auto"/>
            </w:tcBorders>
          </w:tcPr>
          <w:p w14:paraId="4146C2FE"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52B35EA4" w14:textId="77777777" w:rsidR="008030EF" w:rsidRPr="0013472D" w:rsidRDefault="008030EF" w:rsidP="00773F61">
            <w:pPr>
              <w:pStyle w:val="Tabletext"/>
              <w:jc w:val="center"/>
              <w:rPr>
                <w:b/>
              </w:rPr>
            </w:pPr>
            <w:r w:rsidRPr="0013472D">
              <w:rPr>
                <w:b/>
              </w:rPr>
              <w:t>0.8</w:t>
            </w:r>
          </w:p>
        </w:tc>
        <w:tc>
          <w:tcPr>
            <w:tcW w:w="1701" w:type="dxa"/>
            <w:tcBorders>
              <w:top w:val="single" w:sz="4" w:space="0" w:color="auto"/>
              <w:left w:val="single" w:sz="4" w:space="0" w:color="auto"/>
              <w:bottom w:val="single" w:sz="4" w:space="0" w:color="auto"/>
              <w:right w:val="single" w:sz="4" w:space="0" w:color="auto"/>
            </w:tcBorders>
            <w:hideMark/>
          </w:tcPr>
          <w:p w14:paraId="4642A7A6" w14:textId="77777777" w:rsidR="008030EF" w:rsidRPr="0013472D" w:rsidRDefault="008030EF" w:rsidP="00773F61">
            <w:pPr>
              <w:pStyle w:val="Tabletext"/>
              <w:jc w:val="center"/>
            </w:pPr>
            <w:r w:rsidRPr="0013472D">
              <w:rPr>
                <w:lang w:eastAsia="zh-CN"/>
              </w:rPr>
              <w:t>0.965687</w:t>
            </w:r>
          </w:p>
        </w:tc>
        <w:tc>
          <w:tcPr>
            <w:tcW w:w="1843" w:type="dxa"/>
            <w:tcBorders>
              <w:top w:val="single" w:sz="4" w:space="0" w:color="auto"/>
              <w:left w:val="single" w:sz="4" w:space="0" w:color="auto"/>
              <w:bottom w:val="single" w:sz="4" w:space="0" w:color="auto"/>
              <w:right w:val="single" w:sz="4" w:space="0" w:color="auto"/>
            </w:tcBorders>
            <w:hideMark/>
          </w:tcPr>
          <w:p w14:paraId="06265EA1" w14:textId="77777777" w:rsidR="008030EF" w:rsidRPr="0013472D" w:rsidRDefault="008030EF" w:rsidP="00773F61">
            <w:pPr>
              <w:pStyle w:val="Tabletext"/>
              <w:jc w:val="center"/>
              <w:rPr>
                <w:b/>
              </w:rPr>
            </w:pPr>
            <w:r w:rsidRPr="0013472D">
              <w:rPr>
                <w:b/>
                <w:lang w:eastAsia="zh-CN"/>
              </w:rPr>
              <w:t>0.969492</w:t>
            </w:r>
          </w:p>
        </w:tc>
      </w:tr>
      <w:tr w:rsidR="008030EF" w:rsidRPr="0013472D" w14:paraId="2BECAB6C" w14:textId="77777777" w:rsidTr="00022BF1">
        <w:trPr>
          <w:jc w:val="center"/>
        </w:trPr>
        <w:tc>
          <w:tcPr>
            <w:tcW w:w="4141" w:type="dxa"/>
            <w:tcBorders>
              <w:top w:val="nil"/>
              <w:left w:val="single" w:sz="4" w:space="0" w:color="auto"/>
              <w:bottom w:val="nil"/>
              <w:right w:val="single" w:sz="4" w:space="0" w:color="auto"/>
            </w:tcBorders>
          </w:tcPr>
          <w:p w14:paraId="38534B70"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6E81DBAE" w14:textId="77777777" w:rsidR="008030EF" w:rsidRPr="0013472D" w:rsidRDefault="008030EF" w:rsidP="00773F61">
            <w:pPr>
              <w:pStyle w:val="Tabletext"/>
              <w:jc w:val="center"/>
              <w:rPr>
                <w:b/>
              </w:rPr>
            </w:pPr>
            <w:r w:rsidRPr="0013472D">
              <w:rPr>
                <w:b/>
              </w:rPr>
              <w:t>0.83</w:t>
            </w:r>
          </w:p>
        </w:tc>
        <w:tc>
          <w:tcPr>
            <w:tcW w:w="1701" w:type="dxa"/>
            <w:tcBorders>
              <w:top w:val="single" w:sz="4" w:space="0" w:color="auto"/>
              <w:left w:val="single" w:sz="4" w:space="0" w:color="auto"/>
              <w:bottom w:val="single" w:sz="4" w:space="0" w:color="auto"/>
              <w:right w:val="single" w:sz="4" w:space="0" w:color="auto"/>
            </w:tcBorders>
            <w:hideMark/>
          </w:tcPr>
          <w:p w14:paraId="06D593CE" w14:textId="77777777" w:rsidR="008030EF" w:rsidRPr="0013472D" w:rsidRDefault="008030EF" w:rsidP="00773F61">
            <w:pPr>
              <w:pStyle w:val="Tabletext"/>
              <w:jc w:val="center"/>
              <w:rPr>
                <w:b/>
              </w:rPr>
            </w:pPr>
            <w:r w:rsidRPr="0013472D">
              <w:rPr>
                <w:b/>
                <w:lang w:eastAsia="zh-CN"/>
              </w:rPr>
              <w:t>0.966131</w:t>
            </w:r>
          </w:p>
        </w:tc>
        <w:tc>
          <w:tcPr>
            <w:tcW w:w="1843" w:type="dxa"/>
            <w:tcBorders>
              <w:top w:val="single" w:sz="4" w:space="0" w:color="auto"/>
              <w:left w:val="single" w:sz="4" w:space="0" w:color="auto"/>
              <w:bottom w:val="single" w:sz="4" w:space="0" w:color="auto"/>
              <w:right w:val="single" w:sz="4" w:space="0" w:color="auto"/>
            </w:tcBorders>
            <w:hideMark/>
          </w:tcPr>
          <w:p w14:paraId="4A940766" w14:textId="77777777" w:rsidR="008030EF" w:rsidRPr="0013472D" w:rsidRDefault="008030EF" w:rsidP="00773F61">
            <w:pPr>
              <w:pStyle w:val="Tabletext"/>
              <w:jc w:val="center"/>
            </w:pPr>
            <w:r w:rsidRPr="0013472D">
              <w:rPr>
                <w:lang w:eastAsia="zh-CN"/>
              </w:rPr>
              <w:t>0.969214</w:t>
            </w:r>
          </w:p>
        </w:tc>
      </w:tr>
      <w:tr w:rsidR="008030EF" w:rsidRPr="0013472D" w14:paraId="58A47E18" w14:textId="77777777" w:rsidTr="00022BF1">
        <w:trPr>
          <w:jc w:val="center"/>
        </w:trPr>
        <w:tc>
          <w:tcPr>
            <w:tcW w:w="4141" w:type="dxa"/>
            <w:tcBorders>
              <w:top w:val="nil"/>
              <w:left w:val="single" w:sz="4" w:space="0" w:color="auto"/>
              <w:bottom w:val="single" w:sz="4" w:space="0" w:color="auto"/>
              <w:right w:val="single" w:sz="4" w:space="0" w:color="auto"/>
            </w:tcBorders>
          </w:tcPr>
          <w:p w14:paraId="31792022"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0ED28049" w14:textId="77777777" w:rsidR="008030EF" w:rsidRPr="0013472D" w:rsidRDefault="008030EF" w:rsidP="00773F61">
            <w:pPr>
              <w:pStyle w:val="Tabletext"/>
              <w:jc w:val="center"/>
            </w:pPr>
            <w:r w:rsidRPr="0013472D">
              <w:t>0.9</w:t>
            </w:r>
          </w:p>
        </w:tc>
        <w:tc>
          <w:tcPr>
            <w:tcW w:w="1701" w:type="dxa"/>
            <w:tcBorders>
              <w:top w:val="single" w:sz="4" w:space="0" w:color="auto"/>
              <w:left w:val="single" w:sz="4" w:space="0" w:color="auto"/>
              <w:bottom w:val="single" w:sz="4" w:space="0" w:color="auto"/>
              <w:right w:val="single" w:sz="4" w:space="0" w:color="auto"/>
            </w:tcBorders>
            <w:hideMark/>
          </w:tcPr>
          <w:p w14:paraId="3C903262" w14:textId="77777777" w:rsidR="008030EF" w:rsidRPr="0013472D" w:rsidRDefault="008030EF" w:rsidP="00773F61">
            <w:pPr>
              <w:pStyle w:val="Tabletext"/>
              <w:jc w:val="center"/>
            </w:pPr>
            <w:r w:rsidRPr="0013472D">
              <w:rPr>
                <w:lang w:eastAsia="zh-CN"/>
              </w:rPr>
              <w:t>0.964285</w:t>
            </w:r>
          </w:p>
        </w:tc>
        <w:tc>
          <w:tcPr>
            <w:tcW w:w="1843" w:type="dxa"/>
            <w:tcBorders>
              <w:top w:val="single" w:sz="4" w:space="0" w:color="auto"/>
              <w:left w:val="single" w:sz="4" w:space="0" w:color="auto"/>
              <w:bottom w:val="single" w:sz="4" w:space="0" w:color="auto"/>
              <w:right w:val="single" w:sz="4" w:space="0" w:color="auto"/>
            </w:tcBorders>
            <w:hideMark/>
          </w:tcPr>
          <w:p w14:paraId="02E9A67B" w14:textId="77777777" w:rsidR="008030EF" w:rsidRPr="0013472D" w:rsidRDefault="008030EF" w:rsidP="00773F61">
            <w:pPr>
              <w:pStyle w:val="Tabletext"/>
              <w:jc w:val="center"/>
            </w:pPr>
            <w:r w:rsidRPr="0013472D">
              <w:rPr>
                <w:lang w:eastAsia="zh-CN"/>
              </w:rPr>
              <w:t>0.968158</w:t>
            </w:r>
          </w:p>
        </w:tc>
      </w:tr>
      <w:tr w:rsidR="008030EF" w:rsidRPr="0013472D" w14:paraId="63A791AE"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39864E84" w14:textId="77777777" w:rsidR="008030EF" w:rsidRPr="0013472D" w:rsidRDefault="008030EF" w:rsidP="00773F61">
            <w:pPr>
              <w:pStyle w:val="Tabletext"/>
            </w:pPr>
            <w:r w:rsidRPr="0013472D">
              <w:t>6) Mean weighted displayed luminance</w:t>
            </w:r>
          </w:p>
        </w:tc>
        <w:tc>
          <w:tcPr>
            <w:tcW w:w="1637" w:type="dxa"/>
            <w:tcBorders>
              <w:top w:val="single" w:sz="4" w:space="0" w:color="auto"/>
              <w:left w:val="single" w:sz="4" w:space="0" w:color="auto"/>
              <w:bottom w:val="single" w:sz="4" w:space="0" w:color="auto"/>
              <w:right w:val="single" w:sz="4" w:space="0" w:color="auto"/>
            </w:tcBorders>
            <w:hideMark/>
          </w:tcPr>
          <w:p w14:paraId="707EE8BB"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4FB33269" w14:textId="77777777" w:rsidR="008030EF" w:rsidRPr="0013472D" w:rsidRDefault="008030EF" w:rsidP="00773F61">
            <w:pPr>
              <w:pStyle w:val="Tabletext"/>
              <w:jc w:val="center"/>
            </w:pPr>
            <w:r w:rsidRPr="0013472D">
              <w:rPr>
                <w:lang w:eastAsia="zh-CN"/>
              </w:rPr>
              <w:t>0.573798</w:t>
            </w:r>
          </w:p>
        </w:tc>
        <w:tc>
          <w:tcPr>
            <w:tcW w:w="1843" w:type="dxa"/>
            <w:tcBorders>
              <w:top w:val="single" w:sz="4" w:space="0" w:color="auto"/>
              <w:left w:val="single" w:sz="4" w:space="0" w:color="auto"/>
              <w:bottom w:val="single" w:sz="4" w:space="0" w:color="auto"/>
              <w:right w:val="single" w:sz="4" w:space="0" w:color="auto"/>
            </w:tcBorders>
            <w:hideMark/>
          </w:tcPr>
          <w:p w14:paraId="28A1D650" w14:textId="77777777" w:rsidR="008030EF" w:rsidRPr="0013472D" w:rsidRDefault="008030EF" w:rsidP="00773F61">
            <w:pPr>
              <w:pStyle w:val="Tabletext"/>
              <w:jc w:val="center"/>
            </w:pPr>
            <w:r w:rsidRPr="0013472D">
              <w:rPr>
                <w:lang w:eastAsia="zh-CN"/>
              </w:rPr>
              <w:t>0.568769</w:t>
            </w:r>
          </w:p>
        </w:tc>
      </w:tr>
      <w:tr w:rsidR="008030EF" w:rsidRPr="0013472D" w14:paraId="63AF35E2" w14:textId="77777777" w:rsidTr="00022BF1">
        <w:trPr>
          <w:jc w:val="center"/>
        </w:trPr>
        <w:tc>
          <w:tcPr>
            <w:tcW w:w="4141" w:type="dxa"/>
            <w:tcBorders>
              <w:top w:val="single" w:sz="4" w:space="0" w:color="auto"/>
              <w:left w:val="single" w:sz="4" w:space="0" w:color="auto"/>
              <w:bottom w:val="single" w:sz="4" w:space="0" w:color="auto"/>
              <w:right w:val="single" w:sz="4" w:space="0" w:color="auto"/>
            </w:tcBorders>
            <w:hideMark/>
          </w:tcPr>
          <w:p w14:paraId="2E8C9927" w14:textId="77777777" w:rsidR="008030EF" w:rsidRPr="0013472D" w:rsidRDefault="008030EF" w:rsidP="00773F61">
            <w:pPr>
              <w:pStyle w:val="Tabletext"/>
            </w:pPr>
            <w:r w:rsidRPr="0013472D">
              <w:t>7) Mean of values in centre of screen</w:t>
            </w:r>
          </w:p>
        </w:tc>
        <w:tc>
          <w:tcPr>
            <w:tcW w:w="1637" w:type="dxa"/>
            <w:tcBorders>
              <w:top w:val="single" w:sz="4" w:space="0" w:color="auto"/>
              <w:left w:val="single" w:sz="4" w:space="0" w:color="auto"/>
              <w:bottom w:val="single" w:sz="4" w:space="0" w:color="auto"/>
              <w:right w:val="single" w:sz="4" w:space="0" w:color="auto"/>
            </w:tcBorders>
            <w:hideMark/>
          </w:tcPr>
          <w:p w14:paraId="62DC37F2" w14:textId="77777777" w:rsidR="008030EF" w:rsidRPr="0013472D" w:rsidRDefault="008030EF" w:rsidP="00773F61">
            <w:pPr>
              <w:pStyle w:val="Tabletext"/>
              <w:jc w:val="center"/>
            </w:pPr>
            <w:r w:rsidRPr="0013472D">
              <w:t>-</w:t>
            </w:r>
          </w:p>
        </w:tc>
        <w:tc>
          <w:tcPr>
            <w:tcW w:w="1701" w:type="dxa"/>
            <w:tcBorders>
              <w:top w:val="single" w:sz="4" w:space="0" w:color="auto"/>
              <w:left w:val="single" w:sz="4" w:space="0" w:color="auto"/>
              <w:bottom w:val="single" w:sz="4" w:space="0" w:color="auto"/>
              <w:right w:val="single" w:sz="4" w:space="0" w:color="auto"/>
            </w:tcBorders>
            <w:hideMark/>
          </w:tcPr>
          <w:p w14:paraId="355B2365" w14:textId="77777777" w:rsidR="008030EF" w:rsidRPr="0013472D" w:rsidRDefault="008030EF" w:rsidP="00773F61">
            <w:pPr>
              <w:pStyle w:val="Tabletext"/>
              <w:jc w:val="center"/>
              <w:rPr>
                <w:b/>
              </w:rPr>
            </w:pPr>
            <w:r w:rsidRPr="0013472D">
              <w:rPr>
                <w:b/>
                <w:lang w:eastAsia="zh-CN"/>
              </w:rPr>
              <w:t>0.791089</w:t>
            </w:r>
          </w:p>
        </w:tc>
        <w:tc>
          <w:tcPr>
            <w:tcW w:w="1843" w:type="dxa"/>
            <w:tcBorders>
              <w:top w:val="single" w:sz="4" w:space="0" w:color="auto"/>
              <w:left w:val="single" w:sz="4" w:space="0" w:color="auto"/>
              <w:bottom w:val="single" w:sz="4" w:space="0" w:color="auto"/>
              <w:right w:val="single" w:sz="4" w:space="0" w:color="auto"/>
            </w:tcBorders>
            <w:hideMark/>
          </w:tcPr>
          <w:p w14:paraId="0469A36D" w14:textId="77777777" w:rsidR="008030EF" w:rsidRPr="0013472D" w:rsidRDefault="008030EF" w:rsidP="00773F61">
            <w:pPr>
              <w:pStyle w:val="Tabletext"/>
              <w:jc w:val="center"/>
              <w:rPr>
                <w:b/>
              </w:rPr>
            </w:pPr>
            <w:r w:rsidRPr="0013472D">
              <w:rPr>
                <w:b/>
                <w:lang w:eastAsia="zh-CN"/>
              </w:rPr>
              <w:t>0.666296</w:t>
            </w:r>
          </w:p>
        </w:tc>
      </w:tr>
      <w:tr w:rsidR="008030EF" w:rsidRPr="0013472D" w14:paraId="433EAF52" w14:textId="77777777" w:rsidTr="00022BF1">
        <w:trPr>
          <w:jc w:val="center"/>
        </w:trPr>
        <w:tc>
          <w:tcPr>
            <w:tcW w:w="4141" w:type="dxa"/>
            <w:tcBorders>
              <w:top w:val="single" w:sz="4" w:space="0" w:color="auto"/>
              <w:left w:val="single" w:sz="4" w:space="0" w:color="auto"/>
              <w:bottom w:val="nil"/>
              <w:right w:val="single" w:sz="4" w:space="0" w:color="auto"/>
            </w:tcBorders>
            <w:hideMark/>
          </w:tcPr>
          <w:p w14:paraId="53B2FC29" w14:textId="77777777" w:rsidR="008030EF" w:rsidRPr="0013472D" w:rsidRDefault="008030EF" w:rsidP="00773F61">
            <w:pPr>
              <w:pStyle w:val="Tabletext"/>
            </w:pPr>
            <w:r w:rsidRPr="0013472D">
              <w:t>8) Percentiles</w:t>
            </w:r>
          </w:p>
        </w:tc>
        <w:tc>
          <w:tcPr>
            <w:tcW w:w="1637" w:type="dxa"/>
            <w:tcBorders>
              <w:top w:val="single" w:sz="4" w:space="0" w:color="auto"/>
              <w:left w:val="single" w:sz="4" w:space="0" w:color="auto"/>
              <w:bottom w:val="single" w:sz="4" w:space="0" w:color="auto"/>
              <w:right w:val="single" w:sz="4" w:space="0" w:color="auto"/>
            </w:tcBorders>
            <w:hideMark/>
          </w:tcPr>
          <w:p w14:paraId="1480A1AA"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10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25C6B866" w14:textId="77777777" w:rsidR="008030EF" w:rsidRPr="0013472D" w:rsidRDefault="008030EF" w:rsidP="00773F61">
            <w:pPr>
              <w:pStyle w:val="Tabletext"/>
              <w:jc w:val="center"/>
            </w:pPr>
            <w:r w:rsidRPr="0013472D">
              <w:rPr>
                <w:lang w:eastAsia="zh-CN"/>
              </w:rPr>
              <w:t>0.395950</w:t>
            </w:r>
          </w:p>
        </w:tc>
        <w:tc>
          <w:tcPr>
            <w:tcW w:w="1843" w:type="dxa"/>
            <w:tcBorders>
              <w:top w:val="single" w:sz="4" w:space="0" w:color="auto"/>
              <w:left w:val="single" w:sz="4" w:space="0" w:color="auto"/>
              <w:bottom w:val="single" w:sz="4" w:space="0" w:color="auto"/>
              <w:right w:val="single" w:sz="4" w:space="0" w:color="auto"/>
            </w:tcBorders>
            <w:hideMark/>
          </w:tcPr>
          <w:p w14:paraId="539CD906" w14:textId="77777777" w:rsidR="008030EF" w:rsidRPr="0013472D" w:rsidRDefault="008030EF" w:rsidP="00773F61">
            <w:pPr>
              <w:pStyle w:val="Tabletext"/>
              <w:jc w:val="center"/>
            </w:pPr>
            <w:r w:rsidRPr="0013472D">
              <w:rPr>
                <w:lang w:eastAsia="zh-CN"/>
              </w:rPr>
              <w:t>0.600389</w:t>
            </w:r>
          </w:p>
        </w:tc>
      </w:tr>
      <w:tr w:rsidR="008030EF" w:rsidRPr="0013472D" w14:paraId="665752CB" w14:textId="77777777" w:rsidTr="00022BF1">
        <w:trPr>
          <w:jc w:val="center"/>
        </w:trPr>
        <w:tc>
          <w:tcPr>
            <w:tcW w:w="4141" w:type="dxa"/>
            <w:tcBorders>
              <w:top w:val="nil"/>
              <w:left w:val="single" w:sz="4" w:space="0" w:color="auto"/>
              <w:bottom w:val="nil"/>
              <w:right w:val="single" w:sz="4" w:space="0" w:color="auto"/>
            </w:tcBorders>
          </w:tcPr>
          <w:p w14:paraId="56D8A518"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50426E6C"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20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1F9303DF" w14:textId="77777777" w:rsidR="008030EF" w:rsidRPr="0013472D" w:rsidRDefault="008030EF" w:rsidP="00773F61">
            <w:pPr>
              <w:pStyle w:val="Tabletext"/>
              <w:jc w:val="center"/>
            </w:pPr>
            <w:r w:rsidRPr="0013472D">
              <w:rPr>
                <w:lang w:eastAsia="zh-CN"/>
              </w:rPr>
              <w:t>0.423570</w:t>
            </w:r>
          </w:p>
        </w:tc>
        <w:tc>
          <w:tcPr>
            <w:tcW w:w="1843" w:type="dxa"/>
            <w:tcBorders>
              <w:top w:val="single" w:sz="4" w:space="0" w:color="auto"/>
              <w:left w:val="single" w:sz="4" w:space="0" w:color="auto"/>
              <w:bottom w:val="single" w:sz="4" w:space="0" w:color="auto"/>
              <w:right w:val="single" w:sz="4" w:space="0" w:color="auto"/>
            </w:tcBorders>
            <w:hideMark/>
          </w:tcPr>
          <w:p w14:paraId="6608454C" w14:textId="77777777" w:rsidR="008030EF" w:rsidRPr="0013472D" w:rsidRDefault="008030EF" w:rsidP="00773F61">
            <w:pPr>
              <w:pStyle w:val="Tabletext"/>
              <w:jc w:val="center"/>
            </w:pPr>
            <w:r w:rsidRPr="0013472D">
              <w:rPr>
                <w:lang w:eastAsia="zh-CN"/>
              </w:rPr>
              <w:t>0.621506</w:t>
            </w:r>
          </w:p>
        </w:tc>
      </w:tr>
      <w:tr w:rsidR="008030EF" w:rsidRPr="0013472D" w14:paraId="2621320C" w14:textId="77777777" w:rsidTr="00022BF1">
        <w:trPr>
          <w:jc w:val="center"/>
        </w:trPr>
        <w:tc>
          <w:tcPr>
            <w:tcW w:w="4141" w:type="dxa"/>
            <w:tcBorders>
              <w:top w:val="nil"/>
              <w:left w:val="single" w:sz="4" w:space="0" w:color="auto"/>
              <w:bottom w:val="nil"/>
              <w:right w:val="single" w:sz="4" w:space="0" w:color="auto"/>
            </w:tcBorders>
          </w:tcPr>
          <w:p w14:paraId="3F101BF3"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680D09D3"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30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573EC79B" w14:textId="77777777" w:rsidR="008030EF" w:rsidRPr="0013472D" w:rsidRDefault="008030EF" w:rsidP="00773F61">
            <w:pPr>
              <w:pStyle w:val="Tabletext"/>
              <w:jc w:val="center"/>
            </w:pPr>
            <w:r w:rsidRPr="0013472D">
              <w:rPr>
                <w:lang w:eastAsia="zh-CN"/>
              </w:rPr>
              <w:t>0.580292</w:t>
            </w:r>
          </w:p>
        </w:tc>
        <w:tc>
          <w:tcPr>
            <w:tcW w:w="1843" w:type="dxa"/>
            <w:tcBorders>
              <w:top w:val="single" w:sz="4" w:space="0" w:color="auto"/>
              <w:left w:val="single" w:sz="4" w:space="0" w:color="auto"/>
              <w:bottom w:val="single" w:sz="4" w:space="0" w:color="auto"/>
              <w:right w:val="single" w:sz="4" w:space="0" w:color="auto"/>
            </w:tcBorders>
            <w:hideMark/>
          </w:tcPr>
          <w:p w14:paraId="1E7C6AFD" w14:textId="77777777" w:rsidR="008030EF" w:rsidRPr="0013472D" w:rsidRDefault="008030EF" w:rsidP="00773F61">
            <w:pPr>
              <w:pStyle w:val="Tabletext"/>
              <w:jc w:val="center"/>
            </w:pPr>
            <w:r w:rsidRPr="0013472D">
              <w:rPr>
                <w:lang w:eastAsia="zh-CN"/>
              </w:rPr>
              <w:t>0.668797</w:t>
            </w:r>
          </w:p>
        </w:tc>
      </w:tr>
      <w:tr w:rsidR="008030EF" w:rsidRPr="0013472D" w14:paraId="60D3CB5C" w14:textId="77777777" w:rsidTr="00022BF1">
        <w:trPr>
          <w:jc w:val="center"/>
        </w:trPr>
        <w:tc>
          <w:tcPr>
            <w:tcW w:w="4141" w:type="dxa"/>
            <w:tcBorders>
              <w:top w:val="nil"/>
              <w:left w:val="single" w:sz="4" w:space="0" w:color="auto"/>
              <w:bottom w:val="nil"/>
              <w:right w:val="single" w:sz="4" w:space="0" w:color="auto"/>
            </w:tcBorders>
          </w:tcPr>
          <w:p w14:paraId="6289AA6F"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565C4761"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40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2D2B3306" w14:textId="77777777" w:rsidR="008030EF" w:rsidRPr="0013472D" w:rsidRDefault="008030EF" w:rsidP="00773F61">
            <w:pPr>
              <w:pStyle w:val="Tabletext"/>
              <w:jc w:val="center"/>
            </w:pPr>
            <w:r w:rsidRPr="0013472D">
              <w:rPr>
                <w:lang w:eastAsia="zh-CN"/>
              </w:rPr>
              <w:t>0.617995</w:t>
            </w:r>
          </w:p>
        </w:tc>
        <w:tc>
          <w:tcPr>
            <w:tcW w:w="1843" w:type="dxa"/>
            <w:tcBorders>
              <w:top w:val="single" w:sz="4" w:space="0" w:color="auto"/>
              <w:left w:val="single" w:sz="4" w:space="0" w:color="auto"/>
              <w:bottom w:val="single" w:sz="4" w:space="0" w:color="auto"/>
              <w:right w:val="single" w:sz="4" w:space="0" w:color="auto"/>
            </w:tcBorders>
            <w:hideMark/>
          </w:tcPr>
          <w:p w14:paraId="6D513E66" w14:textId="77777777" w:rsidR="008030EF" w:rsidRPr="0013472D" w:rsidRDefault="008030EF" w:rsidP="00773F61">
            <w:pPr>
              <w:pStyle w:val="Tabletext"/>
              <w:jc w:val="center"/>
            </w:pPr>
            <w:r w:rsidRPr="0013472D">
              <w:rPr>
                <w:lang w:eastAsia="zh-CN"/>
              </w:rPr>
              <w:t>0.662573</w:t>
            </w:r>
          </w:p>
        </w:tc>
      </w:tr>
      <w:tr w:rsidR="008030EF" w:rsidRPr="0013472D" w14:paraId="005E8D58" w14:textId="77777777" w:rsidTr="00022BF1">
        <w:trPr>
          <w:jc w:val="center"/>
        </w:trPr>
        <w:tc>
          <w:tcPr>
            <w:tcW w:w="4141" w:type="dxa"/>
            <w:tcBorders>
              <w:top w:val="nil"/>
              <w:left w:val="single" w:sz="4" w:space="0" w:color="auto"/>
              <w:bottom w:val="nil"/>
              <w:right w:val="single" w:sz="4" w:space="0" w:color="auto"/>
            </w:tcBorders>
          </w:tcPr>
          <w:p w14:paraId="382D6F73"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42195F40"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50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267F73C" w14:textId="77777777" w:rsidR="008030EF" w:rsidRPr="0013472D" w:rsidRDefault="008030EF" w:rsidP="00773F61">
            <w:pPr>
              <w:pStyle w:val="Tabletext"/>
              <w:jc w:val="center"/>
            </w:pPr>
            <w:r w:rsidRPr="0013472D">
              <w:rPr>
                <w:lang w:eastAsia="zh-CN"/>
              </w:rPr>
              <w:t>0.668203</w:t>
            </w:r>
          </w:p>
        </w:tc>
        <w:tc>
          <w:tcPr>
            <w:tcW w:w="1843" w:type="dxa"/>
            <w:tcBorders>
              <w:top w:val="single" w:sz="4" w:space="0" w:color="auto"/>
              <w:left w:val="single" w:sz="4" w:space="0" w:color="auto"/>
              <w:bottom w:val="single" w:sz="4" w:space="0" w:color="auto"/>
              <w:right w:val="single" w:sz="4" w:space="0" w:color="auto"/>
            </w:tcBorders>
            <w:hideMark/>
          </w:tcPr>
          <w:p w14:paraId="4984A298" w14:textId="77777777" w:rsidR="008030EF" w:rsidRPr="0013472D" w:rsidRDefault="008030EF" w:rsidP="00773F61">
            <w:pPr>
              <w:pStyle w:val="Tabletext"/>
              <w:jc w:val="center"/>
            </w:pPr>
            <w:r w:rsidRPr="0013472D">
              <w:rPr>
                <w:lang w:eastAsia="zh-CN"/>
              </w:rPr>
              <w:t>0.724034</w:t>
            </w:r>
          </w:p>
        </w:tc>
      </w:tr>
      <w:tr w:rsidR="008030EF" w:rsidRPr="0013472D" w14:paraId="40AC1625" w14:textId="77777777" w:rsidTr="00022BF1">
        <w:trPr>
          <w:jc w:val="center"/>
        </w:trPr>
        <w:tc>
          <w:tcPr>
            <w:tcW w:w="4141" w:type="dxa"/>
            <w:tcBorders>
              <w:top w:val="nil"/>
              <w:left w:val="single" w:sz="4" w:space="0" w:color="auto"/>
              <w:bottom w:val="nil"/>
              <w:right w:val="single" w:sz="4" w:space="0" w:color="auto"/>
            </w:tcBorders>
          </w:tcPr>
          <w:p w14:paraId="46612091"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172B2BFA"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60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E42DAC0" w14:textId="77777777" w:rsidR="008030EF" w:rsidRPr="0013472D" w:rsidRDefault="008030EF" w:rsidP="00773F61">
            <w:pPr>
              <w:pStyle w:val="Tabletext"/>
              <w:jc w:val="center"/>
            </w:pPr>
            <w:r w:rsidRPr="0013472D">
              <w:rPr>
                <w:lang w:eastAsia="zh-CN"/>
              </w:rPr>
              <w:t>0.780425</w:t>
            </w:r>
          </w:p>
        </w:tc>
        <w:tc>
          <w:tcPr>
            <w:tcW w:w="1843" w:type="dxa"/>
            <w:tcBorders>
              <w:top w:val="single" w:sz="4" w:space="0" w:color="auto"/>
              <w:left w:val="single" w:sz="4" w:space="0" w:color="auto"/>
              <w:bottom w:val="single" w:sz="4" w:space="0" w:color="auto"/>
              <w:right w:val="single" w:sz="4" w:space="0" w:color="auto"/>
            </w:tcBorders>
            <w:hideMark/>
          </w:tcPr>
          <w:p w14:paraId="15CEFC27" w14:textId="77777777" w:rsidR="008030EF" w:rsidRPr="0013472D" w:rsidRDefault="008030EF" w:rsidP="00773F61">
            <w:pPr>
              <w:pStyle w:val="Tabletext"/>
              <w:jc w:val="center"/>
            </w:pPr>
            <w:r w:rsidRPr="0013472D">
              <w:rPr>
                <w:lang w:eastAsia="zh-CN"/>
              </w:rPr>
              <w:t>0.790886</w:t>
            </w:r>
          </w:p>
        </w:tc>
      </w:tr>
      <w:tr w:rsidR="008030EF" w:rsidRPr="0013472D" w14:paraId="6D33CAA1" w14:textId="77777777" w:rsidTr="00022BF1">
        <w:trPr>
          <w:jc w:val="center"/>
        </w:trPr>
        <w:tc>
          <w:tcPr>
            <w:tcW w:w="4141" w:type="dxa"/>
            <w:tcBorders>
              <w:top w:val="nil"/>
              <w:left w:val="single" w:sz="4" w:space="0" w:color="auto"/>
              <w:bottom w:val="nil"/>
              <w:right w:val="single" w:sz="4" w:space="0" w:color="auto"/>
            </w:tcBorders>
          </w:tcPr>
          <w:p w14:paraId="24DA6934"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6A02A89C"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70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030B55C6" w14:textId="77777777" w:rsidR="008030EF" w:rsidRPr="0013472D" w:rsidRDefault="008030EF" w:rsidP="00773F61">
            <w:pPr>
              <w:pStyle w:val="Tabletext"/>
              <w:jc w:val="center"/>
            </w:pPr>
            <w:r w:rsidRPr="0013472D">
              <w:rPr>
                <w:lang w:eastAsia="zh-CN"/>
              </w:rPr>
              <w:t>0.866544</w:t>
            </w:r>
          </w:p>
        </w:tc>
        <w:tc>
          <w:tcPr>
            <w:tcW w:w="1843" w:type="dxa"/>
            <w:tcBorders>
              <w:top w:val="single" w:sz="4" w:space="0" w:color="auto"/>
              <w:left w:val="single" w:sz="4" w:space="0" w:color="auto"/>
              <w:bottom w:val="single" w:sz="4" w:space="0" w:color="auto"/>
              <w:right w:val="single" w:sz="4" w:space="0" w:color="auto"/>
            </w:tcBorders>
            <w:hideMark/>
          </w:tcPr>
          <w:p w14:paraId="64E62C06" w14:textId="77777777" w:rsidR="008030EF" w:rsidRPr="0013472D" w:rsidRDefault="008030EF" w:rsidP="00773F61">
            <w:pPr>
              <w:pStyle w:val="Tabletext"/>
              <w:jc w:val="center"/>
            </w:pPr>
            <w:r w:rsidRPr="0013472D">
              <w:rPr>
                <w:lang w:eastAsia="zh-CN"/>
              </w:rPr>
              <w:t>0.851570</w:t>
            </w:r>
          </w:p>
        </w:tc>
      </w:tr>
      <w:tr w:rsidR="008030EF" w:rsidRPr="0013472D" w14:paraId="0BC85891" w14:textId="77777777" w:rsidTr="00022BF1">
        <w:trPr>
          <w:jc w:val="center"/>
        </w:trPr>
        <w:tc>
          <w:tcPr>
            <w:tcW w:w="4141" w:type="dxa"/>
            <w:tcBorders>
              <w:top w:val="nil"/>
              <w:left w:val="single" w:sz="4" w:space="0" w:color="auto"/>
              <w:bottom w:val="nil"/>
              <w:right w:val="single" w:sz="4" w:space="0" w:color="auto"/>
            </w:tcBorders>
          </w:tcPr>
          <w:p w14:paraId="76F17B45"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2912FEC7"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80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58C4E3BF" w14:textId="77777777" w:rsidR="008030EF" w:rsidRPr="0013472D" w:rsidRDefault="008030EF" w:rsidP="00773F61">
            <w:pPr>
              <w:pStyle w:val="Tabletext"/>
              <w:jc w:val="center"/>
            </w:pPr>
            <w:r w:rsidRPr="0013472D">
              <w:rPr>
                <w:lang w:eastAsia="zh-CN"/>
              </w:rPr>
              <w:t>0.903016</w:t>
            </w:r>
          </w:p>
        </w:tc>
        <w:tc>
          <w:tcPr>
            <w:tcW w:w="1843" w:type="dxa"/>
            <w:tcBorders>
              <w:top w:val="single" w:sz="4" w:space="0" w:color="auto"/>
              <w:left w:val="single" w:sz="4" w:space="0" w:color="auto"/>
              <w:bottom w:val="single" w:sz="4" w:space="0" w:color="auto"/>
              <w:right w:val="single" w:sz="4" w:space="0" w:color="auto"/>
            </w:tcBorders>
            <w:hideMark/>
          </w:tcPr>
          <w:p w14:paraId="1461ECDB" w14:textId="77777777" w:rsidR="008030EF" w:rsidRPr="0013472D" w:rsidRDefault="008030EF" w:rsidP="00773F61">
            <w:pPr>
              <w:pStyle w:val="Tabletext"/>
              <w:jc w:val="center"/>
            </w:pPr>
            <w:r w:rsidRPr="0013472D">
              <w:rPr>
                <w:lang w:eastAsia="zh-CN"/>
              </w:rPr>
              <w:t>0.916921</w:t>
            </w:r>
          </w:p>
        </w:tc>
      </w:tr>
      <w:tr w:rsidR="008030EF" w:rsidRPr="0013472D" w14:paraId="200ED6F6" w14:textId="77777777" w:rsidTr="00022BF1">
        <w:trPr>
          <w:jc w:val="center"/>
        </w:trPr>
        <w:tc>
          <w:tcPr>
            <w:tcW w:w="4141" w:type="dxa"/>
            <w:tcBorders>
              <w:top w:val="nil"/>
              <w:left w:val="single" w:sz="4" w:space="0" w:color="auto"/>
              <w:bottom w:val="nil"/>
              <w:right w:val="single" w:sz="4" w:space="0" w:color="auto"/>
            </w:tcBorders>
          </w:tcPr>
          <w:p w14:paraId="1FFA5F56"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6328239B" w14:textId="77777777" w:rsidR="008030EF" w:rsidRPr="0013472D" w:rsidRDefault="00622A04" w:rsidP="00773F61">
            <w:pPr>
              <w:pStyle w:val="Tabletext"/>
              <w:jc w:val="center"/>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15EAE873" w14:textId="77777777" w:rsidR="008030EF" w:rsidRPr="0013472D" w:rsidRDefault="008030EF" w:rsidP="00773F61">
            <w:pPr>
              <w:pStyle w:val="Tabletext"/>
              <w:jc w:val="center"/>
              <w:rPr>
                <w:b/>
              </w:rPr>
            </w:pPr>
            <w:r w:rsidRPr="0013472D">
              <w:rPr>
                <w:b/>
                <w:lang w:eastAsia="zh-CN"/>
              </w:rPr>
              <w:t>0.935327</w:t>
            </w:r>
          </w:p>
        </w:tc>
        <w:tc>
          <w:tcPr>
            <w:tcW w:w="1843" w:type="dxa"/>
            <w:tcBorders>
              <w:top w:val="single" w:sz="4" w:space="0" w:color="auto"/>
              <w:left w:val="single" w:sz="4" w:space="0" w:color="auto"/>
              <w:bottom w:val="single" w:sz="4" w:space="0" w:color="auto"/>
              <w:right w:val="single" w:sz="4" w:space="0" w:color="auto"/>
            </w:tcBorders>
            <w:hideMark/>
          </w:tcPr>
          <w:p w14:paraId="6FE42FE8" w14:textId="77777777" w:rsidR="008030EF" w:rsidRPr="0013472D" w:rsidRDefault="008030EF" w:rsidP="00773F61">
            <w:pPr>
              <w:pStyle w:val="Tabletext"/>
              <w:jc w:val="center"/>
              <w:rPr>
                <w:b/>
              </w:rPr>
            </w:pPr>
            <w:r w:rsidRPr="0013472D">
              <w:rPr>
                <w:b/>
                <w:lang w:eastAsia="zh-CN"/>
              </w:rPr>
              <w:t>0.946374</w:t>
            </w:r>
          </w:p>
        </w:tc>
      </w:tr>
      <w:tr w:rsidR="008030EF" w:rsidRPr="0013472D" w14:paraId="4561823D" w14:textId="77777777" w:rsidTr="00022BF1">
        <w:trPr>
          <w:jc w:val="center"/>
        </w:trPr>
        <w:tc>
          <w:tcPr>
            <w:tcW w:w="4141" w:type="dxa"/>
            <w:tcBorders>
              <w:top w:val="nil"/>
              <w:left w:val="single" w:sz="4" w:space="0" w:color="auto"/>
              <w:bottom w:val="nil"/>
              <w:right w:val="single" w:sz="4" w:space="0" w:color="auto"/>
            </w:tcBorders>
          </w:tcPr>
          <w:p w14:paraId="7459629F"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24296400"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95</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2EE1FC0" w14:textId="77777777" w:rsidR="008030EF" w:rsidRPr="0013472D" w:rsidRDefault="008030EF" w:rsidP="00773F61">
            <w:pPr>
              <w:pStyle w:val="Tabletext"/>
              <w:jc w:val="center"/>
              <w:rPr>
                <w:lang w:eastAsia="zh-CN"/>
              </w:rPr>
            </w:pPr>
            <w:r w:rsidRPr="0013472D">
              <w:rPr>
                <w:lang w:eastAsia="zh-CN"/>
              </w:rPr>
              <w:t>0.917317</w:t>
            </w:r>
          </w:p>
        </w:tc>
        <w:tc>
          <w:tcPr>
            <w:tcW w:w="1843" w:type="dxa"/>
            <w:tcBorders>
              <w:top w:val="single" w:sz="4" w:space="0" w:color="auto"/>
              <w:left w:val="single" w:sz="4" w:space="0" w:color="auto"/>
              <w:bottom w:val="single" w:sz="4" w:space="0" w:color="auto"/>
              <w:right w:val="single" w:sz="4" w:space="0" w:color="auto"/>
            </w:tcBorders>
            <w:hideMark/>
          </w:tcPr>
          <w:p w14:paraId="6444FB17" w14:textId="77777777" w:rsidR="008030EF" w:rsidRPr="0013472D" w:rsidRDefault="008030EF" w:rsidP="00773F61">
            <w:pPr>
              <w:pStyle w:val="Tabletext"/>
              <w:jc w:val="center"/>
            </w:pPr>
            <w:r w:rsidRPr="0013472D">
              <w:rPr>
                <w:lang w:eastAsia="zh-CN"/>
              </w:rPr>
              <w:t>0.942317</w:t>
            </w:r>
          </w:p>
        </w:tc>
      </w:tr>
      <w:tr w:rsidR="008030EF" w:rsidRPr="0013472D" w14:paraId="329C4B93" w14:textId="77777777" w:rsidTr="00022BF1">
        <w:trPr>
          <w:jc w:val="center"/>
        </w:trPr>
        <w:tc>
          <w:tcPr>
            <w:tcW w:w="4141" w:type="dxa"/>
            <w:tcBorders>
              <w:top w:val="nil"/>
              <w:left w:val="single" w:sz="4" w:space="0" w:color="auto"/>
              <w:bottom w:val="single" w:sz="4" w:space="0" w:color="auto"/>
              <w:right w:val="single" w:sz="4" w:space="0" w:color="auto"/>
            </w:tcBorders>
          </w:tcPr>
          <w:p w14:paraId="48CE32AE"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297B12DB"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100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718F26A2" w14:textId="77777777" w:rsidR="008030EF" w:rsidRPr="0013472D" w:rsidRDefault="008030EF" w:rsidP="00773F61">
            <w:pPr>
              <w:pStyle w:val="Tabletext"/>
              <w:jc w:val="center"/>
            </w:pPr>
            <w:r w:rsidRPr="0013472D">
              <w:rPr>
                <w:lang w:eastAsia="zh-CN"/>
              </w:rPr>
              <w:t>0.491586</w:t>
            </w:r>
          </w:p>
        </w:tc>
        <w:tc>
          <w:tcPr>
            <w:tcW w:w="1843" w:type="dxa"/>
            <w:tcBorders>
              <w:top w:val="single" w:sz="4" w:space="0" w:color="auto"/>
              <w:left w:val="single" w:sz="4" w:space="0" w:color="auto"/>
              <w:bottom w:val="single" w:sz="4" w:space="0" w:color="auto"/>
              <w:right w:val="single" w:sz="4" w:space="0" w:color="auto"/>
            </w:tcBorders>
            <w:hideMark/>
          </w:tcPr>
          <w:p w14:paraId="1BCA1535" w14:textId="77777777" w:rsidR="008030EF" w:rsidRPr="0013472D" w:rsidRDefault="008030EF" w:rsidP="00773F61">
            <w:pPr>
              <w:pStyle w:val="Tabletext"/>
              <w:jc w:val="center"/>
            </w:pPr>
            <w:r w:rsidRPr="0013472D">
              <w:rPr>
                <w:lang w:eastAsia="zh-CN"/>
              </w:rPr>
              <w:t>0.410593</w:t>
            </w:r>
          </w:p>
        </w:tc>
      </w:tr>
      <w:tr w:rsidR="008030EF" w:rsidRPr="0013472D" w14:paraId="6A8039D3" w14:textId="77777777" w:rsidTr="00022BF1">
        <w:trPr>
          <w:jc w:val="center"/>
        </w:trPr>
        <w:tc>
          <w:tcPr>
            <w:tcW w:w="4141" w:type="dxa"/>
            <w:tcBorders>
              <w:top w:val="single" w:sz="4" w:space="0" w:color="auto"/>
              <w:left w:val="single" w:sz="4" w:space="0" w:color="auto"/>
              <w:bottom w:val="nil"/>
              <w:right w:val="single" w:sz="4" w:space="0" w:color="auto"/>
            </w:tcBorders>
            <w:hideMark/>
          </w:tcPr>
          <w:p w14:paraId="310C1E85" w14:textId="77777777" w:rsidR="008030EF" w:rsidRPr="0013472D" w:rsidRDefault="008030EF" w:rsidP="00773F61">
            <w:pPr>
              <w:pStyle w:val="Tabletext"/>
            </w:pPr>
            <w:r w:rsidRPr="0013472D">
              <w:t>9) Percentile ranges</w:t>
            </w:r>
          </w:p>
        </w:tc>
        <w:tc>
          <w:tcPr>
            <w:tcW w:w="1637" w:type="dxa"/>
            <w:tcBorders>
              <w:top w:val="single" w:sz="4" w:space="0" w:color="auto"/>
              <w:left w:val="single" w:sz="4" w:space="0" w:color="auto"/>
              <w:bottom w:val="single" w:sz="4" w:space="0" w:color="auto"/>
              <w:right w:val="single" w:sz="4" w:space="0" w:color="auto"/>
            </w:tcBorders>
            <w:hideMark/>
          </w:tcPr>
          <w:p w14:paraId="38FB9F2C" w14:textId="77777777" w:rsidR="008030EF" w:rsidRPr="0013472D" w:rsidRDefault="00622A04" w:rsidP="00773F61">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75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25</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28162012" w14:textId="77777777" w:rsidR="008030EF" w:rsidRPr="0013472D" w:rsidRDefault="008030EF" w:rsidP="00773F61">
            <w:pPr>
              <w:pStyle w:val="Tabletext"/>
              <w:jc w:val="center"/>
            </w:pPr>
            <w:r w:rsidRPr="0013472D">
              <w:rPr>
                <w:lang w:eastAsia="zh-CN"/>
              </w:rPr>
              <w:t>0.885345</w:t>
            </w:r>
          </w:p>
        </w:tc>
        <w:tc>
          <w:tcPr>
            <w:tcW w:w="1843" w:type="dxa"/>
            <w:tcBorders>
              <w:top w:val="single" w:sz="4" w:space="0" w:color="auto"/>
              <w:left w:val="single" w:sz="4" w:space="0" w:color="auto"/>
              <w:bottom w:val="single" w:sz="4" w:space="0" w:color="auto"/>
              <w:right w:val="single" w:sz="4" w:space="0" w:color="auto"/>
            </w:tcBorders>
            <w:hideMark/>
          </w:tcPr>
          <w:p w14:paraId="73D91825" w14:textId="77777777" w:rsidR="008030EF" w:rsidRPr="0013472D" w:rsidRDefault="008030EF" w:rsidP="00773F61">
            <w:pPr>
              <w:pStyle w:val="Tabletext"/>
              <w:jc w:val="center"/>
            </w:pPr>
            <w:r w:rsidRPr="0013472D">
              <w:rPr>
                <w:lang w:eastAsia="zh-CN"/>
              </w:rPr>
              <w:t>0.899194</w:t>
            </w:r>
          </w:p>
        </w:tc>
      </w:tr>
      <w:tr w:rsidR="008030EF" w:rsidRPr="0013472D" w14:paraId="7A998403" w14:textId="77777777" w:rsidTr="00022BF1">
        <w:trPr>
          <w:jc w:val="center"/>
        </w:trPr>
        <w:tc>
          <w:tcPr>
            <w:tcW w:w="4141" w:type="dxa"/>
            <w:tcBorders>
              <w:top w:val="nil"/>
              <w:left w:val="single" w:sz="4" w:space="0" w:color="auto"/>
              <w:bottom w:val="single" w:sz="4" w:space="0" w:color="auto"/>
              <w:right w:val="single" w:sz="4" w:space="0" w:color="auto"/>
            </w:tcBorders>
          </w:tcPr>
          <w:p w14:paraId="5437538E"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698D4ABF" w14:textId="77777777" w:rsidR="008030EF" w:rsidRPr="0013472D" w:rsidRDefault="00622A04" w:rsidP="00773F61">
            <w:pPr>
              <w:pStyle w:val="Tabletext"/>
              <w:jc w:val="center"/>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r>
                  <m:rPr>
                    <m:sty m:val="bi"/>
                  </m:rPr>
                  <w:rPr>
                    <w:rFonts w:ascii="Cambria Math" w:hAnsi="Cambria Math"/>
                  </w:rPr>
                  <m:t>-</m:t>
                </m:r>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10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C796B42" w14:textId="77777777" w:rsidR="008030EF" w:rsidRPr="0013472D" w:rsidRDefault="008030EF" w:rsidP="00773F61">
            <w:pPr>
              <w:pStyle w:val="Tabletext"/>
              <w:jc w:val="center"/>
              <w:rPr>
                <w:b/>
              </w:rPr>
            </w:pPr>
            <w:r w:rsidRPr="0013472D">
              <w:rPr>
                <w:b/>
                <w:lang w:eastAsia="zh-CN"/>
              </w:rPr>
              <w:t>0.934097</w:t>
            </w:r>
          </w:p>
        </w:tc>
        <w:tc>
          <w:tcPr>
            <w:tcW w:w="1843" w:type="dxa"/>
            <w:tcBorders>
              <w:top w:val="single" w:sz="4" w:space="0" w:color="auto"/>
              <w:left w:val="single" w:sz="4" w:space="0" w:color="auto"/>
              <w:bottom w:val="single" w:sz="4" w:space="0" w:color="auto"/>
              <w:right w:val="single" w:sz="4" w:space="0" w:color="auto"/>
            </w:tcBorders>
            <w:hideMark/>
          </w:tcPr>
          <w:p w14:paraId="0914B612" w14:textId="77777777" w:rsidR="008030EF" w:rsidRPr="0013472D" w:rsidRDefault="008030EF" w:rsidP="00773F61">
            <w:pPr>
              <w:pStyle w:val="Tabletext"/>
              <w:jc w:val="center"/>
              <w:rPr>
                <w:b/>
              </w:rPr>
            </w:pPr>
            <w:r w:rsidRPr="0013472D">
              <w:rPr>
                <w:b/>
                <w:lang w:eastAsia="zh-CN"/>
              </w:rPr>
              <w:t>0.944540</w:t>
            </w:r>
          </w:p>
        </w:tc>
      </w:tr>
      <w:tr w:rsidR="008030EF" w:rsidRPr="0013472D" w14:paraId="4E053E02" w14:textId="77777777" w:rsidTr="00022BF1">
        <w:trPr>
          <w:jc w:val="center"/>
        </w:trPr>
        <w:tc>
          <w:tcPr>
            <w:tcW w:w="4141" w:type="dxa"/>
            <w:tcBorders>
              <w:top w:val="single" w:sz="4" w:space="0" w:color="auto"/>
              <w:left w:val="single" w:sz="4" w:space="0" w:color="auto"/>
              <w:bottom w:val="nil"/>
              <w:right w:val="single" w:sz="4" w:space="0" w:color="auto"/>
            </w:tcBorders>
            <w:hideMark/>
          </w:tcPr>
          <w:p w14:paraId="6E6A5F1F" w14:textId="77777777" w:rsidR="008030EF" w:rsidRPr="0013472D" w:rsidRDefault="008030EF" w:rsidP="00773F61">
            <w:pPr>
              <w:pStyle w:val="Tabletext"/>
            </w:pPr>
            <w:r w:rsidRPr="0013472D">
              <w:t>10) Mean of values within a specified range</w:t>
            </w:r>
          </w:p>
        </w:tc>
        <w:tc>
          <w:tcPr>
            <w:tcW w:w="1637" w:type="dxa"/>
            <w:tcBorders>
              <w:top w:val="single" w:sz="4" w:space="0" w:color="auto"/>
              <w:left w:val="single" w:sz="4" w:space="0" w:color="auto"/>
              <w:bottom w:val="single" w:sz="4" w:space="0" w:color="auto"/>
              <w:right w:val="single" w:sz="4" w:space="0" w:color="auto"/>
            </w:tcBorders>
            <w:hideMark/>
          </w:tcPr>
          <w:p w14:paraId="01D0282B" w14:textId="77777777" w:rsidR="008030EF" w:rsidRPr="0013472D" w:rsidRDefault="00622A04" w:rsidP="00773F61">
            <w:pPr>
              <w:pStyle w:val="Tabletext"/>
              <w:jc w:val="center"/>
            </w:pPr>
            <m:oMath>
              <m:sSub>
                <m:sSubPr>
                  <m:ctrlPr>
                    <w:rPr>
                      <w:rFonts w:ascii="Cambria Math" w:hAnsi="Cambria Math"/>
                    </w:rPr>
                  </m:ctrlPr>
                </m:sSubPr>
                <m:e>
                  <m:r>
                    <w:rPr>
                      <w:rFonts w:ascii="Cambria Math" w:hAnsi="Cambria Math"/>
                    </w:rPr>
                    <m:t>P</m:t>
                  </m:r>
                </m:e>
                <m:sub>
                  <m:r>
                    <w:rPr>
                      <w:rFonts w:ascii="Cambria Math" w:hAnsi="Cambria Math"/>
                    </w:rPr>
                    <m:t>25</m:t>
                  </m:r>
                </m:sub>
              </m:sSub>
            </m:oMath>
            <w:r w:rsidR="008030EF" w:rsidRPr="0013472D">
              <w:t xml:space="preserve"> to </w:t>
            </w:r>
            <m:oMath>
              <m:sSub>
                <m:sSubPr>
                  <m:ctrlPr>
                    <w:rPr>
                      <w:rFonts w:ascii="Cambria Math" w:hAnsi="Cambria Math"/>
                    </w:rPr>
                  </m:ctrlPr>
                </m:sSubPr>
                <m:e>
                  <m:r>
                    <w:rPr>
                      <w:rFonts w:ascii="Cambria Math" w:hAnsi="Cambria Math"/>
                    </w:rPr>
                    <m:t>P</m:t>
                  </m:r>
                </m:e>
                <m:sub>
                  <m:r>
                    <w:rPr>
                      <w:rFonts w:ascii="Cambria Math" w:hAnsi="Cambria Math"/>
                    </w:rPr>
                    <m:t>75</m:t>
                  </m:r>
                </m:sub>
              </m:sSub>
            </m:oMath>
          </w:p>
        </w:tc>
        <w:tc>
          <w:tcPr>
            <w:tcW w:w="1701" w:type="dxa"/>
            <w:tcBorders>
              <w:top w:val="single" w:sz="4" w:space="0" w:color="auto"/>
              <w:left w:val="single" w:sz="4" w:space="0" w:color="auto"/>
              <w:bottom w:val="single" w:sz="4" w:space="0" w:color="auto"/>
              <w:right w:val="single" w:sz="4" w:space="0" w:color="auto"/>
            </w:tcBorders>
            <w:hideMark/>
          </w:tcPr>
          <w:p w14:paraId="29A1AF7F" w14:textId="77777777" w:rsidR="008030EF" w:rsidRPr="0013472D" w:rsidRDefault="008030EF" w:rsidP="00773F61">
            <w:pPr>
              <w:pStyle w:val="Tabletext"/>
              <w:jc w:val="center"/>
            </w:pPr>
            <w:r w:rsidRPr="0013472D">
              <w:rPr>
                <w:lang w:eastAsia="zh-CN"/>
              </w:rPr>
              <w:t>0.839611</w:t>
            </w:r>
          </w:p>
        </w:tc>
        <w:tc>
          <w:tcPr>
            <w:tcW w:w="1843" w:type="dxa"/>
            <w:tcBorders>
              <w:top w:val="single" w:sz="4" w:space="0" w:color="auto"/>
              <w:left w:val="single" w:sz="4" w:space="0" w:color="auto"/>
              <w:bottom w:val="single" w:sz="4" w:space="0" w:color="auto"/>
              <w:right w:val="single" w:sz="4" w:space="0" w:color="auto"/>
            </w:tcBorders>
            <w:hideMark/>
          </w:tcPr>
          <w:p w14:paraId="3AD6659E" w14:textId="77777777" w:rsidR="008030EF" w:rsidRPr="0013472D" w:rsidRDefault="008030EF" w:rsidP="00773F61">
            <w:pPr>
              <w:pStyle w:val="Tabletext"/>
              <w:jc w:val="center"/>
            </w:pPr>
            <w:r w:rsidRPr="0013472D">
              <w:rPr>
                <w:lang w:eastAsia="zh-CN"/>
              </w:rPr>
              <w:t>0.811892</w:t>
            </w:r>
          </w:p>
        </w:tc>
      </w:tr>
      <w:tr w:rsidR="008030EF" w:rsidRPr="0013472D" w14:paraId="6AB5F145" w14:textId="77777777" w:rsidTr="00022BF1">
        <w:trPr>
          <w:jc w:val="center"/>
        </w:trPr>
        <w:tc>
          <w:tcPr>
            <w:tcW w:w="4141" w:type="dxa"/>
            <w:tcBorders>
              <w:top w:val="nil"/>
              <w:left w:val="single" w:sz="4" w:space="0" w:color="auto"/>
              <w:bottom w:val="single" w:sz="4" w:space="0" w:color="auto"/>
              <w:right w:val="single" w:sz="4" w:space="0" w:color="auto"/>
            </w:tcBorders>
          </w:tcPr>
          <w:p w14:paraId="3A28A3E0" w14:textId="77777777" w:rsidR="008030EF" w:rsidRPr="0013472D" w:rsidRDefault="008030EF" w:rsidP="00773F61">
            <w:pPr>
              <w:pStyle w:val="Tabletext"/>
            </w:pPr>
          </w:p>
        </w:tc>
        <w:tc>
          <w:tcPr>
            <w:tcW w:w="1637" w:type="dxa"/>
            <w:tcBorders>
              <w:top w:val="single" w:sz="4" w:space="0" w:color="auto"/>
              <w:left w:val="single" w:sz="4" w:space="0" w:color="auto"/>
              <w:bottom w:val="single" w:sz="4" w:space="0" w:color="auto"/>
              <w:right w:val="single" w:sz="4" w:space="0" w:color="auto"/>
            </w:tcBorders>
            <w:hideMark/>
          </w:tcPr>
          <w:p w14:paraId="44239759" w14:textId="77777777" w:rsidR="008030EF" w:rsidRPr="0013472D" w:rsidRDefault="00622A04" w:rsidP="00773F61">
            <w:pPr>
              <w:pStyle w:val="Tabletext"/>
              <w:jc w:val="center"/>
              <w:rPr>
                <w:b/>
              </w:rPr>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10</m:t>
                  </m:r>
                </m:sub>
              </m:sSub>
            </m:oMath>
            <w:r w:rsidR="008030EF" w:rsidRPr="0013472D">
              <w:rPr>
                <w:b/>
              </w:rPr>
              <w:t xml:space="preserve"> to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oMath>
          </w:p>
        </w:tc>
        <w:tc>
          <w:tcPr>
            <w:tcW w:w="1701" w:type="dxa"/>
            <w:tcBorders>
              <w:top w:val="single" w:sz="4" w:space="0" w:color="auto"/>
              <w:left w:val="single" w:sz="4" w:space="0" w:color="auto"/>
              <w:bottom w:val="single" w:sz="4" w:space="0" w:color="auto"/>
              <w:right w:val="single" w:sz="4" w:space="0" w:color="auto"/>
            </w:tcBorders>
            <w:hideMark/>
          </w:tcPr>
          <w:p w14:paraId="24721C68" w14:textId="77777777" w:rsidR="008030EF" w:rsidRPr="0013472D" w:rsidRDefault="008030EF" w:rsidP="00773F61">
            <w:pPr>
              <w:pStyle w:val="Tabletext"/>
              <w:jc w:val="center"/>
              <w:rPr>
                <w:b/>
              </w:rPr>
            </w:pPr>
            <w:r w:rsidRPr="0013472D">
              <w:rPr>
                <w:b/>
                <w:lang w:eastAsia="zh-CN"/>
              </w:rPr>
              <w:t>0.905243</w:t>
            </w:r>
          </w:p>
        </w:tc>
        <w:tc>
          <w:tcPr>
            <w:tcW w:w="1843" w:type="dxa"/>
            <w:tcBorders>
              <w:top w:val="single" w:sz="4" w:space="0" w:color="auto"/>
              <w:left w:val="single" w:sz="4" w:space="0" w:color="auto"/>
              <w:bottom w:val="single" w:sz="4" w:space="0" w:color="auto"/>
              <w:right w:val="single" w:sz="4" w:space="0" w:color="auto"/>
            </w:tcBorders>
            <w:hideMark/>
          </w:tcPr>
          <w:p w14:paraId="48B88AE9" w14:textId="77777777" w:rsidR="008030EF" w:rsidRPr="0013472D" w:rsidRDefault="008030EF" w:rsidP="00773F61">
            <w:pPr>
              <w:pStyle w:val="Tabletext"/>
              <w:jc w:val="center"/>
              <w:rPr>
                <w:b/>
                <w:lang w:eastAsia="zh-CN"/>
              </w:rPr>
            </w:pPr>
            <w:r w:rsidRPr="0013472D">
              <w:rPr>
                <w:b/>
                <w:lang w:eastAsia="zh-CN"/>
              </w:rPr>
              <w:t>0.89686</w:t>
            </w:r>
          </w:p>
        </w:tc>
      </w:tr>
    </w:tbl>
    <w:p w14:paraId="60F5E218" w14:textId="77777777" w:rsidR="008030EF" w:rsidRPr="0013472D" w:rsidRDefault="008030EF" w:rsidP="008030EF">
      <w:pPr>
        <w:pStyle w:val="Tablefin"/>
      </w:pPr>
    </w:p>
    <w:p w14:paraId="53EFA07D" w14:textId="77777777" w:rsidR="008030EF" w:rsidRPr="0013472D" w:rsidRDefault="008030EF" w:rsidP="008030EF">
      <w:pPr>
        <w:pStyle w:val="FigureNo"/>
      </w:pPr>
      <w:r w:rsidRPr="0013472D">
        <w:lastRenderedPageBreak/>
        <w:t>Figure 8</w:t>
      </w:r>
    </w:p>
    <w:p w14:paraId="2AECB939" w14:textId="58A08288" w:rsidR="008030EF" w:rsidRPr="0013472D" w:rsidRDefault="008030EF" w:rsidP="008030EF">
      <w:pPr>
        <w:pStyle w:val="Figuretitle"/>
      </w:pPr>
      <w:r w:rsidRPr="0013472D">
        <w:t xml:space="preserve">Metric 1, mean display luminance (left), and metric 5, mean display luminance raised to the power of 0.33 (right), </w:t>
      </w:r>
      <w:r w:rsidR="00D45E17">
        <w:br/>
      </w:r>
      <w:r w:rsidRPr="0013472D">
        <w:t xml:space="preserve">each plotted against the mean selected grey slate luminance (used as a measure </w:t>
      </w:r>
      <w:r w:rsidRPr="0013472D">
        <w:br/>
        <w:t xml:space="preserve">of the subjective brightness, see </w:t>
      </w:r>
      <w:r w:rsidR="002F35D5">
        <w:t xml:space="preserve">Annex 2 </w:t>
      </w:r>
      <w:r w:rsidRPr="0013472D">
        <w:t>for details), for each test image</w:t>
      </w:r>
    </w:p>
    <w:p w14:paraId="568A8311" w14:textId="77777777" w:rsidR="008030EF" w:rsidRPr="0013472D" w:rsidRDefault="008030EF" w:rsidP="008030EF">
      <w:pPr>
        <w:pStyle w:val="Figure"/>
      </w:pPr>
      <w:r w:rsidRPr="0013472D">
        <w:rPr>
          <w:noProof/>
        </w:rPr>
        <w:drawing>
          <wp:inline distT="0" distB="0" distL="0" distR="0" wp14:anchorId="1C899DED" wp14:editId="667C4EA8">
            <wp:extent cx="2933700" cy="2200275"/>
            <wp:effectExtent l="0" t="0" r="0" b="9525"/>
            <wp:docPr id="1294709122" name="Picture 12947091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Pr="0013472D">
        <w:rPr>
          <w:noProof/>
        </w:rPr>
        <w:drawing>
          <wp:inline distT="0" distB="0" distL="0" distR="0" wp14:anchorId="49E280C3" wp14:editId="11728ABD">
            <wp:extent cx="2933700" cy="2200275"/>
            <wp:effectExtent l="0" t="0" r="0" b="9525"/>
            <wp:docPr id="1355001168" name="Picture 135500116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14:paraId="1AD30855" w14:textId="77777777" w:rsidR="008030EF" w:rsidRPr="0013472D" w:rsidRDefault="008030EF" w:rsidP="008030EF">
      <w:pPr>
        <w:pStyle w:val="Headingb"/>
      </w:pPr>
      <w:r w:rsidRPr="0013472D">
        <w:t>Conclusion</w:t>
      </w:r>
    </w:p>
    <w:p w14:paraId="2CF36099" w14:textId="77777777" w:rsidR="008030EF" w:rsidRPr="0013472D" w:rsidRDefault="008030EF" w:rsidP="008030EF">
      <w:r>
        <w:t>T</w:t>
      </w:r>
      <w:r w:rsidRPr="0013472D">
        <w:t>en classes of objective brightness metric that relate the displayed pixel luminance values to the overall image brightness</w:t>
      </w:r>
      <w:r>
        <w:t xml:space="preserve"> are studied</w:t>
      </w:r>
      <w:r w:rsidRPr="0013472D">
        <w:t xml:space="preserve">. </w:t>
      </w:r>
      <w:r>
        <w:t>P</w:t>
      </w:r>
      <w:r w:rsidRPr="0013472D">
        <w:t xml:space="preserve">revious measurements of the perceived overall brightness of a set of HDR images </w:t>
      </w:r>
      <w:r>
        <w:t>determine the</w:t>
      </w:r>
      <w:r w:rsidRPr="0013472D">
        <w:t xml:space="preserve"> ground truth data for evaluation of the</w:t>
      </w:r>
      <w:r>
        <w:t xml:space="preserve"> studied</w:t>
      </w:r>
      <w:r w:rsidRPr="0013472D">
        <w:t xml:space="preserve"> metrics.</w:t>
      </w:r>
    </w:p>
    <w:p w14:paraId="0FCD9E82" w14:textId="77777777" w:rsidR="008030EF" w:rsidRDefault="008030EF" w:rsidP="008030EF">
      <w:r w:rsidRPr="0013472D">
        <w:t>The best performing metric raises the displayed pixel luminance values to a power of 0.83 before calculating the mean, but this was only marginally better than a simpler metric that finds the mean displayed pixel luminance values directly. The improvement offered by first raising the values to a power is very small, and likely to be within the limits of experimental uncertainty, so the simpler method is preferred for real-time applications. The high correlation of 0.96 suggests that this simple metric will be an effective basis for a brightness monitor.</w:t>
      </w:r>
    </w:p>
    <w:p w14:paraId="5E469B4B" w14:textId="77777777" w:rsidR="008030EF" w:rsidRDefault="008030EF" w:rsidP="008030EF">
      <w:pPr>
        <w:tabs>
          <w:tab w:val="left" w:pos="720"/>
        </w:tabs>
        <w:overflowPunct/>
        <w:autoSpaceDE/>
        <w:adjustRightInd/>
        <w:spacing w:before="0"/>
      </w:pPr>
    </w:p>
    <w:p w14:paraId="55C083AE" w14:textId="711ACB80" w:rsidR="008030EF" w:rsidRPr="0013472D" w:rsidRDefault="008030EF" w:rsidP="008030EF">
      <w:pPr>
        <w:tabs>
          <w:tab w:val="left" w:pos="720"/>
        </w:tabs>
        <w:overflowPunct/>
        <w:autoSpaceDE/>
        <w:adjustRightInd/>
        <w:spacing w:before="0"/>
        <w:rPr>
          <w:caps/>
        </w:rPr>
      </w:pPr>
    </w:p>
    <w:p w14:paraId="55889894" w14:textId="77777777" w:rsidR="008030EF" w:rsidRPr="0013472D" w:rsidRDefault="008030EF" w:rsidP="008030EF">
      <w:pPr>
        <w:pStyle w:val="Reftitle"/>
      </w:pPr>
      <w:r w:rsidRPr="0013472D">
        <w:t>References</w:t>
      </w:r>
    </w:p>
    <w:p w14:paraId="745254F5" w14:textId="77777777" w:rsidR="008030EF" w:rsidRPr="0083144D" w:rsidRDefault="008030EF" w:rsidP="008030EF">
      <w:pPr>
        <w:pStyle w:val="Reftext"/>
        <w:rPr>
          <w:lang w:val="fr-FR"/>
        </w:rPr>
      </w:pPr>
      <w:r w:rsidRPr="0013472D">
        <w:t>[1]</w:t>
      </w:r>
      <w:r w:rsidRPr="0013472D">
        <w:tab/>
      </w:r>
      <w:r>
        <w:t xml:space="preserve">Noland, K.C., </w:t>
      </w:r>
      <w:proofErr w:type="spellStart"/>
      <w:r>
        <w:t>Pindoria</w:t>
      </w:r>
      <w:proofErr w:type="spellEnd"/>
      <w:r>
        <w:t xml:space="preserve"> M. and Cotton, A., </w:t>
      </w:r>
      <w:r>
        <w:rPr>
          <w:i/>
          <w:iCs/>
        </w:rPr>
        <w:t>“Modelling Brightness Perception for High Dynamic Range Television”</w:t>
      </w:r>
      <w:r>
        <w:t xml:space="preserve"> Research &amp; Development White Paper, 2019, pp. 1, 2. </w:t>
      </w:r>
      <w:proofErr w:type="spellStart"/>
      <w:r w:rsidRPr="0083144D">
        <w:rPr>
          <w:lang w:val="fr-FR"/>
        </w:rPr>
        <w:t>Available</w:t>
      </w:r>
      <w:proofErr w:type="spellEnd"/>
      <w:r w:rsidRPr="0083144D">
        <w:rPr>
          <w:lang w:val="fr-FR"/>
        </w:rPr>
        <w:t xml:space="preserve">: </w:t>
      </w:r>
      <w:hyperlink r:id="rId77" w:history="1">
        <w:r w:rsidRPr="0083144D">
          <w:rPr>
            <w:rStyle w:val="Hyperlink"/>
            <w:lang w:val="fr-FR"/>
          </w:rPr>
          <w:t>http://downloads.bbc.co.uk/rd/pubs/whp/whp-pdf-files/WHP341.pdf</w:t>
        </w:r>
      </w:hyperlink>
      <w:r w:rsidRPr="0083144D">
        <w:rPr>
          <w:lang w:val="fr-FR"/>
        </w:rPr>
        <w:t xml:space="preserve"> </w:t>
      </w:r>
    </w:p>
    <w:p w14:paraId="15922A20" w14:textId="77777777" w:rsidR="008030EF" w:rsidRPr="0013472D" w:rsidRDefault="008030EF" w:rsidP="008030EF">
      <w:pPr>
        <w:pStyle w:val="Reftext"/>
      </w:pPr>
      <w:r w:rsidRPr="0013472D">
        <w:t>[</w:t>
      </w:r>
      <w:r>
        <w:t>2</w:t>
      </w:r>
      <w:r w:rsidRPr="0013472D">
        <w:t>]</w:t>
      </w:r>
      <w:r w:rsidRPr="0013472D">
        <w:tab/>
        <w:t>Hunt, R. W. G., “</w:t>
      </w:r>
      <w:r w:rsidRPr="0013472D">
        <w:rPr>
          <w:i/>
        </w:rPr>
        <w:t>The Reproduction of Colour in Photography, Printing and Television</w:t>
      </w:r>
      <w:r w:rsidRPr="0013472D">
        <w:t>,” 4</w:t>
      </w:r>
      <w:r w:rsidRPr="0013472D">
        <w:rPr>
          <w:vertAlign w:val="superscript"/>
        </w:rPr>
        <w:t>th</w:t>
      </w:r>
      <w:r w:rsidRPr="0013472D">
        <w:t xml:space="preserve"> ed. Fountain Press, 1987.</w:t>
      </w:r>
    </w:p>
    <w:p w14:paraId="2366CF7D" w14:textId="0D4489ED" w:rsidR="008030EF" w:rsidRPr="0013472D" w:rsidRDefault="008030EF" w:rsidP="008030EF">
      <w:pPr>
        <w:pStyle w:val="Reftext"/>
      </w:pPr>
      <w:r w:rsidRPr="0013472D">
        <w:t>[</w:t>
      </w:r>
      <w:r>
        <w:t>3</w:t>
      </w:r>
      <w:r w:rsidRPr="0013472D">
        <w:t>]</w:t>
      </w:r>
      <w:r w:rsidRPr="0013472D">
        <w:tab/>
        <w:t xml:space="preserve">Fairchild, Mark, </w:t>
      </w:r>
      <w:r w:rsidRPr="0013472D">
        <w:rPr>
          <w:i/>
        </w:rPr>
        <w:t>“The HDR Photographic Survey,”</w:t>
      </w:r>
      <w:r w:rsidRPr="0013472D">
        <w:t xml:space="preserve"> website,</w:t>
      </w:r>
      <w:r w:rsidR="002F35D5">
        <w:t xml:space="preserve"> </w:t>
      </w:r>
      <w:hyperlink r:id="rId78" w:history="1">
        <w:r w:rsidR="00841BB7" w:rsidRPr="008103D5">
          <w:rPr>
            <w:rStyle w:val="Hyperlink"/>
          </w:rPr>
          <w:t>http://markfairchild.org/HDR.html</w:t>
        </w:r>
      </w:hyperlink>
      <w:r w:rsidR="00841BB7">
        <w:t xml:space="preserve"> </w:t>
      </w:r>
    </w:p>
    <w:p w14:paraId="3A32BB4A" w14:textId="17836EAE" w:rsidR="008030EF" w:rsidRPr="00841BB7" w:rsidRDefault="008030EF" w:rsidP="008030EF">
      <w:pPr>
        <w:pStyle w:val="Reftext"/>
        <w:rPr>
          <w:color w:val="000000" w:themeColor="text1"/>
        </w:rPr>
      </w:pPr>
      <w:r w:rsidRPr="0013472D">
        <w:t>[</w:t>
      </w:r>
      <w:r>
        <w:t>4</w:t>
      </w:r>
      <w:r w:rsidRPr="0013472D">
        <w:t>]</w:t>
      </w:r>
      <w:r w:rsidRPr="0013472D">
        <w:tab/>
      </w:r>
      <w:r w:rsidRPr="0013472D">
        <w:rPr>
          <w:color w:val="000000" w:themeColor="text1"/>
        </w:rPr>
        <w:t xml:space="preserve">Fröhlich, J., Grandinetti, S., Eberhardt, B., Walter, S., Schilling, A., and Brendel, H., </w:t>
      </w:r>
      <w:r w:rsidRPr="0013472D">
        <w:rPr>
          <w:i/>
          <w:color w:val="000000" w:themeColor="text1"/>
        </w:rPr>
        <w:t>“Creating cinematic wide gamut HDR-video for the evaluation of tone mapping operators and HDR-displays,”</w:t>
      </w:r>
      <w:r w:rsidRPr="0013472D">
        <w:rPr>
          <w:color w:val="000000" w:themeColor="text1"/>
        </w:rPr>
        <w:t xml:space="preserve"> </w:t>
      </w:r>
      <w:r w:rsidRPr="0013472D">
        <w:t xml:space="preserve">Proc. SPIE 9023, Digital Photography X, 90230X, 7 March 2014. </w:t>
      </w:r>
      <w:r w:rsidRPr="00841BB7">
        <w:t xml:space="preserve">Images </w:t>
      </w:r>
      <w:r w:rsidRPr="00841BB7">
        <w:rPr>
          <w:color w:val="000000" w:themeColor="text1"/>
        </w:rPr>
        <w:t>available online at</w:t>
      </w:r>
      <w:r w:rsidR="009A6AF1" w:rsidRPr="00841BB7">
        <w:rPr>
          <w:color w:val="000000" w:themeColor="text1"/>
        </w:rPr>
        <w:t xml:space="preserve"> </w:t>
      </w:r>
      <w:hyperlink r:id="rId79" w:history="1">
        <w:r w:rsidR="00841BB7" w:rsidRPr="008103D5">
          <w:rPr>
            <w:rStyle w:val="Hyperlink"/>
          </w:rPr>
          <w:t>https://www.hdm-stuttgart.de/vmlab/hdm-hdr-2014/</w:t>
        </w:r>
      </w:hyperlink>
      <w:r w:rsidR="00841BB7">
        <w:rPr>
          <w:color w:val="000000" w:themeColor="text1"/>
        </w:rPr>
        <w:t xml:space="preserve"> </w:t>
      </w:r>
    </w:p>
    <w:p w14:paraId="4747C74C" w14:textId="77777777" w:rsidR="008030EF" w:rsidRPr="00591DE4" w:rsidRDefault="008030EF" w:rsidP="008030EF">
      <w:pPr>
        <w:pStyle w:val="Reftext"/>
        <w:rPr>
          <w:lang w:val="de-CH"/>
        </w:rPr>
      </w:pPr>
      <w:r w:rsidRPr="00591DE4">
        <w:rPr>
          <w:lang w:val="de-CH"/>
        </w:rPr>
        <w:t>[5]</w:t>
      </w:r>
      <w:r w:rsidRPr="00591DE4">
        <w:rPr>
          <w:lang w:val="de-CH"/>
        </w:rPr>
        <w:tab/>
        <w:t>Fechner, G. T., “</w:t>
      </w:r>
      <w:r w:rsidRPr="00591DE4">
        <w:rPr>
          <w:i/>
          <w:lang w:val="de-CH"/>
        </w:rPr>
        <w:t>Elemente der Psychophysik</w:t>
      </w:r>
      <w:r w:rsidRPr="00591DE4">
        <w:rPr>
          <w:lang w:val="de-CH"/>
        </w:rPr>
        <w:t>,” Breitkopf und Härtel, 1860.</w:t>
      </w:r>
    </w:p>
    <w:p w14:paraId="27B5780A" w14:textId="77777777" w:rsidR="008030EF" w:rsidRDefault="008030EF" w:rsidP="008030EF">
      <w:pPr>
        <w:pStyle w:val="Reftext"/>
      </w:pPr>
      <w:r w:rsidRPr="0013472D">
        <w:t>[6]</w:t>
      </w:r>
      <w:r w:rsidRPr="0013472D">
        <w:tab/>
        <w:t>Stevens, S. S., “</w:t>
      </w:r>
      <w:r w:rsidRPr="0013472D">
        <w:rPr>
          <w:i/>
        </w:rPr>
        <w:t>To Honour Fechner and Repeal His Law</w:t>
      </w:r>
      <w:r w:rsidRPr="0013472D">
        <w:t>,” Science, vol. 133, no. 3446, pp. 80-86, 1961.</w:t>
      </w:r>
    </w:p>
    <w:p w14:paraId="77CAF1C5" w14:textId="57ED3ED2" w:rsidR="008030EF" w:rsidRDefault="008030EF" w:rsidP="008030EF">
      <w:pPr>
        <w:pStyle w:val="Reftext"/>
      </w:pPr>
      <w:r w:rsidRPr="00D95FA0">
        <w:rPr>
          <w:lang w:val="fr-CH"/>
        </w:rPr>
        <w:t>[</w:t>
      </w:r>
      <w:r>
        <w:rPr>
          <w:lang w:val="fr-CH"/>
        </w:rPr>
        <w:t>7</w:t>
      </w:r>
      <w:r w:rsidRPr="00D95FA0">
        <w:rPr>
          <w:lang w:val="fr-CH"/>
        </w:rPr>
        <w:t>]</w:t>
      </w:r>
      <w:r w:rsidRPr="00D95FA0">
        <w:rPr>
          <w:lang w:val="fr-CH"/>
        </w:rPr>
        <w:tab/>
        <w:t xml:space="preserve">Commission Internationale de l’Eclairage, “CIE 1976 L*u*v* </w:t>
      </w:r>
      <w:proofErr w:type="spellStart"/>
      <w:r w:rsidRPr="00D95FA0">
        <w:rPr>
          <w:lang w:val="fr-CH"/>
        </w:rPr>
        <w:t>colour</w:t>
      </w:r>
      <w:proofErr w:type="spellEnd"/>
      <w:r w:rsidRPr="00D95FA0">
        <w:rPr>
          <w:lang w:val="fr-CH"/>
        </w:rPr>
        <w:t xml:space="preserve"> </w:t>
      </w:r>
      <w:proofErr w:type="spellStart"/>
      <w:r w:rsidRPr="00D95FA0">
        <w:rPr>
          <w:lang w:val="fr-CH"/>
        </w:rPr>
        <w:t>space</w:t>
      </w:r>
      <w:proofErr w:type="spellEnd"/>
      <w:r w:rsidRPr="00D95FA0">
        <w:rPr>
          <w:lang w:val="fr-CH"/>
        </w:rPr>
        <w:t xml:space="preserve">,” 2014. </w:t>
      </w:r>
      <w:r w:rsidRPr="0013472D">
        <w:t>[Online] Available:</w:t>
      </w:r>
      <w:r w:rsidR="00B0719B" w:rsidRPr="00B0719B">
        <w:t xml:space="preserve"> https://cie.co.at/eilv/159</w:t>
      </w:r>
      <w:r w:rsidR="00B0719B">
        <w:t>.</w:t>
      </w:r>
    </w:p>
    <w:p w14:paraId="3FAA001D" w14:textId="77777777" w:rsidR="008030EF" w:rsidRPr="0013472D" w:rsidRDefault="008030EF" w:rsidP="008030EF">
      <w:pPr>
        <w:pStyle w:val="Reftext"/>
      </w:pPr>
    </w:p>
    <w:p w14:paraId="77D32196" w14:textId="77777777" w:rsidR="008030EF" w:rsidRPr="0013472D" w:rsidRDefault="008030EF" w:rsidP="008030EF">
      <w:pPr>
        <w:pStyle w:val="Reftext"/>
      </w:pPr>
      <w:r w:rsidRPr="0013472D">
        <w:lastRenderedPageBreak/>
        <w:t>[</w:t>
      </w:r>
      <w:r>
        <w:t>8</w:t>
      </w:r>
      <w:r w:rsidRPr="0013472D">
        <w:t>]</w:t>
      </w:r>
      <w:r w:rsidRPr="0013472D">
        <w:tab/>
        <w:t>Moon, P. and Spencer, D. E., “</w:t>
      </w:r>
      <w:r w:rsidRPr="0013472D">
        <w:rPr>
          <w:i/>
        </w:rPr>
        <w:t>The Visual Effect of Non-Uniform Surrounds</w:t>
      </w:r>
      <w:r w:rsidRPr="0013472D">
        <w:t>,” J. Optical Soc. America, vol. 25, no. 3, pp. 233-248, 1945.</w:t>
      </w:r>
    </w:p>
    <w:p w14:paraId="79BC7B83" w14:textId="77777777" w:rsidR="008030EF" w:rsidRPr="0013472D" w:rsidRDefault="008030EF" w:rsidP="008030EF">
      <w:pPr>
        <w:pStyle w:val="Reftext"/>
      </w:pPr>
    </w:p>
    <w:p w14:paraId="4EDB52E4" w14:textId="77777777" w:rsidR="008030EF" w:rsidRPr="0013472D" w:rsidRDefault="008030EF" w:rsidP="008030EF">
      <w:pPr>
        <w:pStyle w:val="Reftext"/>
      </w:pPr>
    </w:p>
    <w:p w14:paraId="4F07C9DF" w14:textId="77777777" w:rsidR="008030EF" w:rsidRPr="0013472D" w:rsidRDefault="008030EF" w:rsidP="008030EF">
      <w:pPr>
        <w:pStyle w:val="AnnexNoTitle"/>
      </w:pPr>
      <w:r>
        <w:t>Annex 3</w:t>
      </w:r>
      <w:r w:rsidRPr="0013472D">
        <w:br/>
        <w:t>(informative)</w:t>
      </w:r>
      <w:r>
        <w:br/>
      </w:r>
      <w:r>
        <w:br/>
      </w:r>
      <w:r w:rsidRPr="0013472D">
        <w:rPr>
          <w:bCs/>
        </w:rPr>
        <w:t>Background to the Temporal Image Level</w:t>
      </w:r>
      <w:r>
        <w:rPr>
          <w:bCs/>
        </w:rPr>
        <w:t xml:space="preserve"> functional form</w:t>
      </w:r>
    </w:p>
    <w:p w14:paraId="78D85011" w14:textId="77777777" w:rsidR="008030EF" w:rsidRPr="0013472D" w:rsidRDefault="008030EF" w:rsidP="008030EF">
      <w:pPr>
        <w:pStyle w:val="Headingb"/>
      </w:pPr>
      <w:r w:rsidRPr="0013472D">
        <w:t>Introduction</w:t>
      </w:r>
    </w:p>
    <w:p w14:paraId="1D849723" w14:textId="77777777" w:rsidR="008030EF" w:rsidRPr="0013472D" w:rsidRDefault="008030EF" w:rsidP="008030EF">
      <w:r w:rsidRPr="0013472D">
        <w:t>Human vision adapts over time to the content that it sees. Such adaptation is in some sense dependent on the content that the observer has been viewing in the recent past</w:t>
      </w:r>
      <w:r w:rsidRPr="0013472D">
        <w:rPr>
          <w:rFonts w:eastAsiaTheme="minorEastAsia"/>
        </w:rPr>
        <w:t>.</w:t>
      </w:r>
      <w:r w:rsidRPr="0013472D">
        <w:t xml:space="preserve"> It has long been known that for a stimulus presented at a fixed luminance and for a fixed duration, the adaptation level of the observer is related to the product of the presented luminance and its duration (i.e. the total energy to which the observer was exposed)</w:t>
      </w:r>
      <w:r>
        <w:t xml:space="preserve"> [1] [2] [3]</w:t>
      </w:r>
      <w:r w:rsidRPr="0013472D">
        <w:t>. If after fully adapting to such a fixed luminance level, the stimulus is removed, then dark adaptation follows which takes around 30 minutes to fully take effect. The curve of dark adaptation as function of time is shown in Fig</w:t>
      </w:r>
      <w:r>
        <w:t>.</w:t>
      </w:r>
      <w:r w:rsidRPr="0013472D">
        <w:t xml:space="preserve"> 9.</w:t>
      </w:r>
    </w:p>
    <w:p w14:paraId="02A6D00B" w14:textId="77777777" w:rsidR="008030EF" w:rsidRPr="0013472D" w:rsidRDefault="008030EF" w:rsidP="008030EF">
      <w:pPr>
        <w:pStyle w:val="FigureNo"/>
      </w:pPr>
      <w:r w:rsidRPr="0013472D">
        <w:t>Figure 9</w:t>
      </w:r>
      <w:r w:rsidRPr="0013472D">
        <w:rPr>
          <w:rStyle w:val="FootnoteReference"/>
          <w:szCs w:val="24"/>
        </w:rPr>
        <w:footnoteReference w:id="8"/>
      </w:r>
    </w:p>
    <w:p w14:paraId="5487DD8F" w14:textId="77777777" w:rsidR="008030EF" w:rsidRPr="0013472D" w:rsidRDefault="008030EF" w:rsidP="008030EF">
      <w:pPr>
        <w:pStyle w:val="Figuretitle"/>
        <w:rPr>
          <w:szCs w:val="24"/>
        </w:rPr>
      </w:pPr>
      <w:r w:rsidRPr="0013472D">
        <w:t>Dark adaptation curve</w:t>
      </w:r>
    </w:p>
    <w:p w14:paraId="7B4B8D31" w14:textId="77777777" w:rsidR="008030EF" w:rsidRDefault="008030EF" w:rsidP="008030EF">
      <w:pPr>
        <w:pStyle w:val="Figure"/>
      </w:pPr>
      <w:r w:rsidRPr="0013472D">
        <w:rPr>
          <w:noProof/>
        </w:rPr>
        <w:drawing>
          <wp:inline distT="0" distB="0" distL="0" distR="0" wp14:anchorId="72413C97" wp14:editId="4BBE5515">
            <wp:extent cx="2828925" cy="2404586"/>
            <wp:effectExtent l="0" t="0" r="0" b="0"/>
            <wp:docPr id="1596544423" name="Picture 1596544423"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 histogra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1092" cy="2406428"/>
                    </a:xfrm>
                    <a:prstGeom prst="rect">
                      <a:avLst/>
                    </a:prstGeom>
                    <a:noFill/>
                    <a:ln>
                      <a:noFill/>
                    </a:ln>
                  </pic:spPr>
                </pic:pic>
              </a:graphicData>
            </a:graphic>
          </wp:inline>
        </w:drawing>
      </w:r>
    </w:p>
    <w:p w14:paraId="1C748445" w14:textId="77777777" w:rsidR="008030EF" w:rsidRPr="009D22AE" w:rsidRDefault="008030EF" w:rsidP="008030EF">
      <w:pPr>
        <w:pStyle w:val="Note"/>
        <w:rPr>
          <w:lang w:eastAsia="zh-CN"/>
        </w:rPr>
      </w:pPr>
      <w:r w:rsidRPr="008B12FB">
        <w:rPr>
          <w:i/>
          <w:iCs/>
          <w:lang w:eastAsia="zh-CN"/>
        </w:rPr>
        <w:t>Note to Fig. 9</w:t>
      </w:r>
      <w:r>
        <w:rPr>
          <w:lang w:eastAsia="zh-CN"/>
        </w:rPr>
        <w:t xml:space="preserve">: </w:t>
      </w:r>
      <w:r w:rsidRPr="0013472D">
        <w:t xml:space="preserve">The shaded area represents 80% of the group of subjects. </w:t>
      </w:r>
      <w:r>
        <w:t>(</w:t>
      </w:r>
      <w:r w:rsidRPr="0013472D">
        <w:t xml:space="preserve">Hecht and Mandelbaum’s data from </w:t>
      </w:r>
      <w:proofErr w:type="spellStart"/>
      <w:r w:rsidRPr="0013472D">
        <w:t>Pirenne</w:t>
      </w:r>
      <w:proofErr w:type="spellEnd"/>
      <w:r w:rsidRPr="0013472D">
        <w:t xml:space="preserve"> M. H., Dark Adaptation and Night Vision. Chapter 5. In: </w:t>
      </w:r>
      <w:proofErr w:type="spellStart"/>
      <w:r w:rsidRPr="0013472D">
        <w:t>Davson</w:t>
      </w:r>
      <w:proofErr w:type="spellEnd"/>
      <w:r w:rsidRPr="0013472D">
        <w:t>, H. (ed), The Eye, vol 2. London, Academic Press, 1962</w:t>
      </w:r>
      <w:r>
        <w:t>.)</w:t>
      </w:r>
    </w:p>
    <w:p w14:paraId="3D02FB19" w14:textId="77777777" w:rsidR="008030EF" w:rsidRPr="0013472D" w:rsidRDefault="008030EF" w:rsidP="008030EF">
      <w:pPr>
        <w:pStyle w:val="Normalaftertitle"/>
      </w:pPr>
      <w:r w:rsidRPr="0013472D">
        <w:t>It can be seen that rods and cones adapt along similar curves, but in a different light regime. In the fovea only cones exist, so the portion of the curve determined by the rods would be absent. As mentioned above, dark adaptation curves depend on the pre-adapting luminance. Further, the duration of the pre-adapting luminance has an effect on dark adaptation. Shorter durations of pre</w:t>
      </w:r>
      <w:r w:rsidRPr="0013472D">
        <w:noBreakHyphen/>
        <w:t xml:space="preserve">adapting </w:t>
      </w:r>
      <w:r w:rsidRPr="0013472D">
        <w:lastRenderedPageBreak/>
        <w:t xml:space="preserve">luminance result in faster adaptation. This suggests that exposure to luminance longer ago results in a smaller effect on the current state of adaptation. </w:t>
      </w:r>
    </w:p>
    <w:p w14:paraId="3667B21E" w14:textId="5CCBE4B1" w:rsidR="008030EF" w:rsidRPr="0013472D" w:rsidRDefault="00B0719B" w:rsidP="008030EF">
      <w:pPr>
        <w:rPr>
          <w:szCs w:val="24"/>
        </w:rPr>
      </w:pPr>
      <w:r>
        <w:rPr>
          <w:szCs w:val="24"/>
        </w:rPr>
        <w:t>I</w:t>
      </w:r>
      <w:r w:rsidR="008030EF" w:rsidRPr="0013472D">
        <w:rPr>
          <w:szCs w:val="24"/>
        </w:rPr>
        <w:t xml:space="preserve">t </w:t>
      </w:r>
      <w:r w:rsidR="00587A38">
        <w:rPr>
          <w:szCs w:val="24"/>
        </w:rPr>
        <w:t xml:space="preserve">can be </w:t>
      </w:r>
      <w:r w:rsidR="008030EF" w:rsidRPr="0013472D">
        <w:rPr>
          <w:szCs w:val="24"/>
        </w:rPr>
        <w:t xml:space="preserve">hypothesized that the current state of adaptation of an observer exposed to video content can be approximated by integrating the luminance of past video frames in a weighted manner, so that frames displayed longer ago are given a lower weight. The equivalent in terms of image </w:t>
      </w:r>
      <w:r w:rsidR="008030EF" w:rsidRPr="0013472D">
        <w:t>processing would be to integrate each pixel location individually over a certain number of preceding</w:t>
      </w:r>
      <w:r w:rsidR="008030EF" w:rsidRPr="0013472D">
        <w:rPr>
          <w:szCs w:val="24"/>
        </w:rPr>
        <w:t xml:space="preserve"> frames. This integration, however, would be equivalent to applying a temporal low-pass filter to each pixel location. Thus, in principle it would be possible to determine the state of adaptation of the visual system of an observer exposed to video by convolving a low-pass filter with the video itself.</w:t>
      </w:r>
    </w:p>
    <w:p w14:paraId="4329000A" w14:textId="77777777" w:rsidR="008030EF" w:rsidRPr="0013472D" w:rsidRDefault="008030EF" w:rsidP="008030EF">
      <w:pPr>
        <w:rPr>
          <w:rFonts w:eastAsiaTheme="minorEastAsia"/>
        </w:rPr>
      </w:pPr>
      <w:r w:rsidRPr="0013472D">
        <w:t>Such a convolution is computationally expensive, and additionally the effect can be computed in a much more efficient and biologically plausible manner. To this end, the response of neurons in the (human) brain can be well modelled by (generalized) leaky integrate-and-fire models. Neurons exhibit a relation between neuronal membrane currents at the input stage and membrane voltage at the output stage</w:t>
      </w:r>
      <w:r w:rsidRPr="0013472D">
        <w:rPr>
          <w:rStyle w:val="FootnoteReference"/>
          <w:szCs w:val="24"/>
        </w:rPr>
        <w:footnoteReference w:id="9"/>
      </w:r>
      <w:r w:rsidRPr="0013472D">
        <w:t xml:space="preserve">. It is known that neurons leak some potential according to their membrane resistance, so that at time </w:t>
      </w:r>
      <m:oMath>
        <m:r>
          <w:rPr>
            <w:rFonts w:ascii="Cambria Math" w:hAnsi="Cambria Math"/>
          </w:rPr>
          <m:t>t</m:t>
        </m:r>
      </m:oMath>
      <w:r w:rsidRPr="0013472D">
        <w:rPr>
          <w:rFonts w:eastAsiaTheme="minorEastAsia"/>
        </w:rPr>
        <w:t xml:space="preserve"> the driving current </w:t>
      </w:r>
      <m:oMath>
        <m:r>
          <w:rPr>
            <w:rFonts w:ascii="Cambria Math" w:eastAsiaTheme="minorEastAsia" w:hAnsi="Cambria Math"/>
          </w:rPr>
          <m:t>I(t)</m:t>
        </m:r>
      </m:oMath>
      <w:r w:rsidRPr="0013472D">
        <w:rPr>
          <w:rFonts w:eastAsiaTheme="minorEastAsia"/>
        </w:rPr>
        <w:t xml:space="preserve"> relates to the membrane voltage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oMath>
      <w:r w:rsidRPr="0013472D">
        <w:rPr>
          <w:rFonts w:eastAsiaTheme="minorEastAsia"/>
        </w:rPr>
        <w:t xml:space="preserve"> as follows:</w:t>
      </w:r>
    </w:p>
    <w:p w14:paraId="16F362FE" w14:textId="77777777" w:rsidR="008030EF" w:rsidRPr="0013472D" w:rsidRDefault="008030EF" w:rsidP="008030EF">
      <w:pPr>
        <w:pStyle w:val="Equation"/>
        <w:rPr>
          <w:rFonts w:eastAsiaTheme="minorEastAsia"/>
        </w:rPr>
      </w:pPr>
      <w:r w:rsidRPr="0013472D">
        <w:rPr>
          <w:rFonts w:eastAsiaTheme="minorEastAsia"/>
        </w:rPr>
        <w:tab/>
      </w:r>
      <w:r w:rsidRPr="0013472D">
        <w:rPr>
          <w:rFonts w:eastAsiaTheme="minorEastAsia"/>
        </w:rPr>
        <w:tab/>
      </w: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R</m:t>
                </m:r>
              </m:e>
              <m:sub>
                <m:r>
                  <w:rPr>
                    <w:rFonts w:ascii="Cambria Math" w:hAnsi="Cambria Math"/>
                  </w:rPr>
                  <m:t>m</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oMath>
    </w:p>
    <w:p w14:paraId="12295835" w14:textId="77777777" w:rsidR="008030EF" w:rsidRDefault="008030EF" w:rsidP="008030EF">
      <w:r w:rsidRPr="0013472D">
        <w:t>where</w:t>
      </w:r>
      <w:r>
        <w:t>:</w:t>
      </w:r>
    </w:p>
    <w:p w14:paraId="5729A9FE" w14:textId="77777777" w:rsidR="008030EF" w:rsidRDefault="008030EF" w:rsidP="008030EF">
      <w:pPr>
        <w:pStyle w:val="Equationlegend"/>
        <w:rPr>
          <w:rFonts w:eastAsiaTheme="minorEastAsia"/>
        </w:rPr>
      </w:pPr>
      <w:r>
        <w:tab/>
      </w: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Pr="0013472D">
        <w:rPr>
          <w:rFonts w:eastAsiaTheme="minorEastAsia"/>
        </w:rPr>
        <w:t xml:space="preserve"> </w:t>
      </w:r>
      <w:r>
        <w:rPr>
          <w:rFonts w:eastAsiaTheme="minorEastAsia"/>
        </w:rPr>
        <w:t>:</w:t>
      </w:r>
      <w:r>
        <w:rPr>
          <w:rFonts w:eastAsiaTheme="minorEastAsia"/>
        </w:rPr>
        <w:tab/>
      </w:r>
      <w:r w:rsidRPr="0013472D">
        <w:rPr>
          <w:rFonts w:eastAsiaTheme="minorEastAsia"/>
        </w:rPr>
        <w:t>membrane resistance</w:t>
      </w:r>
    </w:p>
    <w:p w14:paraId="746B4CB6" w14:textId="77777777" w:rsidR="008030EF" w:rsidRDefault="008030EF" w:rsidP="008030EF">
      <w:pPr>
        <w:pStyle w:val="Equationlegend"/>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m:t>
            </m:r>
          </m:sub>
        </m:sSub>
      </m:oMath>
      <w:r w:rsidRPr="0013472D">
        <w:rPr>
          <w:rFonts w:eastAsiaTheme="minorEastAsia"/>
        </w:rPr>
        <w:t xml:space="preserve"> </w:t>
      </w:r>
      <w:r>
        <w:rPr>
          <w:rFonts w:eastAsiaTheme="minorEastAsia"/>
        </w:rPr>
        <w:t>:</w:t>
      </w:r>
      <w:r>
        <w:rPr>
          <w:rFonts w:eastAsiaTheme="minorEastAsia"/>
        </w:rPr>
        <w:tab/>
      </w:r>
      <w:r w:rsidRPr="0013472D">
        <w:rPr>
          <w:rFonts w:eastAsiaTheme="minorEastAsia"/>
        </w:rPr>
        <w:t>capacitance of the neuron.</w:t>
      </w:r>
    </w:p>
    <w:p w14:paraId="536AE158" w14:textId="77777777" w:rsidR="008030EF" w:rsidRPr="0013472D" w:rsidRDefault="008030EF" w:rsidP="008030EF">
      <w:pPr>
        <w:rPr>
          <w:rFonts w:eastAsiaTheme="minorEastAsia"/>
        </w:rPr>
      </w:pPr>
      <w:r w:rsidRPr="0013472D">
        <w:rPr>
          <w:rFonts w:eastAsiaTheme="minorEastAsia"/>
        </w:rPr>
        <w:t>This is in essence a leaky integrator</w:t>
      </w:r>
      <w:r w:rsidRPr="0013472D">
        <w:rPr>
          <w:rStyle w:val="FootnoteReference"/>
          <w:rFonts w:eastAsiaTheme="minorEastAsia"/>
          <w:szCs w:val="24"/>
        </w:rPr>
        <w:footnoteReference w:id="10"/>
      </w:r>
      <w:r w:rsidRPr="0013472D">
        <w:rPr>
          <w:rFonts w:eastAsiaTheme="minorEastAsia"/>
        </w:rPr>
        <w:t xml:space="preserve">. It is possible to multiply by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oMath>
      <w:r w:rsidRPr="0013472D">
        <w:rPr>
          <w:rFonts w:eastAsiaTheme="minorEastAsia"/>
        </w:rPr>
        <w:t xml:space="preserve">, and introduce the membrane time constant </w:t>
      </w:r>
      <m:oMath>
        <m:sSub>
          <m:sSubPr>
            <m:ctrlPr>
              <w:rPr>
                <w:rFonts w:ascii="Cambria Math" w:eastAsiaTheme="minorEastAsia" w:hAnsi="Cambria Math"/>
                <w:i/>
              </w:rPr>
            </m:ctrlPr>
          </m:sSubPr>
          <m:e>
            <m:r>
              <m:rPr>
                <m:sty m:val="p"/>
              </m:rPr>
              <w:rPr>
                <w:rFonts w:ascii="Cambria Math" w:eastAsiaTheme="minorEastAsia" w:hAnsi="Cambria Math"/>
              </w:rPr>
              <m:t>τ</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m:t>
            </m:r>
          </m:sub>
        </m:sSub>
      </m:oMath>
      <w:r w:rsidRPr="0013472D">
        <w:rPr>
          <w:rFonts w:eastAsiaTheme="minorEastAsia"/>
        </w:rPr>
        <w:t xml:space="preserve"> to yield</w:t>
      </w:r>
      <w:r w:rsidRPr="0013472D">
        <w:rPr>
          <w:rStyle w:val="FootnoteReference"/>
          <w:rFonts w:eastAsiaTheme="minorEastAsia"/>
          <w:szCs w:val="24"/>
        </w:rPr>
        <w:footnoteReference w:id="11"/>
      </w:r>
      <w:r w:rsidRPr="0013472D">
        <w:rPr>
          <w:rFonts w:eastAsiaTheme="minorEastAsia"/>
        </w:rPr>
        <w:t>:</w:t>
      </w:r>
    </w:p>
    <w:p w14:paraId="4653D74B" w14:textId="77777777" w:rsidR="008030EF" w:rsidRPr="0013472D" w:rsidRDefault="008030EF" w:rsidP="008030EF">
      <w:pPr>
        <w:pStyle w:val="Equation"/>
      </w:pPr>
      <w:r w:rsidRPr="0013472D">
        <w:rPr>
          <w:rFonts w:eastAsiaTheme="minorEastAsia"/>
        </w:rPr>
        <w:tab/>
      </w:r>
      <w:r w:rsidRPr="0013472D">
        <w:rPr>
          <w:rFonts w:eastAsiaTheme="minorEastAsia"/>
        </w:rPr>
        <w:tab/>
      </w:r>
      <m:oMath>
        <m:sSub>
          <m:sSubPr>
            <m:ctrlPr>
              <w:rPr>
                <w:rFonts w:ascii="Cambria Math" w:hAnsi="Cambria Math"/>
              </w:rPr>
            </m:ctrlPr>
          </m:sSubPr>
          <m:e>
            <m:r>
              <m:rPr>
                <m:sty m:val="p"/>
              </m:rPr>
              <w:rPr>
                <w:rFonts w:ascii="Cambria Math" w:hAnsi="Cambria Math"/>
              </w:rPr>
              <m:t>τ</m:t>
            </m:r>
          </m:e>
          <m:sub>
            <m:r>
              <w:rPr>
                <w:rFonts w:ascii="Cambria Math" w:hAnsi="Cambria Math"/>
              </w:rPr>
              <m:t>m</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p>
    <w:p w14:paraId="1977286C" w14:textId="77777777" w:rsidR="008030EF" w:rsidRPr="0013472D" w:rsidRDefault="008030EF" w:rsidP="008030EF">
      <w:r w:rsidRPr="0013472D">
        <w:t xml:space="preserve">It is reasonable to assume that at time </w:t>
      </w:r>
      <m:oMath>
        <m:r>
          <w:rPr>
            <w:rFonts w:ascii="Cambria Math" w:hAnsi="Cambria Math"/>
          </w:rPr>
          <m:t>t=0</m:t>
        </m:r>
      </m:oMath>
      <w:r w:rsidRPr="0013472D">
        <w:rPr>
          <w:rFonts w:eastAsiaTheme="minorEastAsia"/>
        </w:rPr>
        <w:t xml:space="preserve"> the membrane voltage is at a certain constant value, i.e.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=V</m:t>
        </m:r>
      </m:oMath>
      <w:r w:rsidRPr="0013472D">
        <w:rPr>
          <w:rFonts w:eastAsiaTheme="minorEastAsia"/>
        </w:rPr>
        <w:t xml:space="preserve">, and that at any time after that the input vanishes, i.e. </w:t>
      </w:r>
      <m:oMath>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=0</m:t>
        </m:r>
      </m:oMath>
      <w:r w:rsidRPr="0013472D">
        <w:rPr>
          <w:rFonts w:eastAsiaTheme="minorEastAsia"/>
        </w:rPr>
        <w:t xml:space="preserve"> for </w:t>
      </w:r>
      <m:oMath>
        <m:r>
          <w:rPr>
            <w:rFonts w:ascii="Cambria Math" w:eastAsiaTheme="minorEastAsia" w:hAnsi="Cambria Math"/>
          </w:rPr>
          <m:t>t&gt;0</m:t>
        </m:r>
      </m:oMath>
      <w:r w:rsidRPr="0013472D">
        <w:rPr>
          <w:rFonts w:eastAsiaTheme="minorEastAsia"/>
        </w:rPr>
        <w:t>. This is equivalent to a neuron beginning adaptation to the absence of input. For a photoreceptor, for example, this would be the case when dark adaptation begins, but it is noted that this process is not unique to photoreceptors. The resulting closed-form solution of the above equation is then:</w:t>
      </w:r>
    </w:p>
    <w:p w14:paraId="0B56785A" w14:textId="77777777" w:rsidR="008030EF" w:rsidRPr="0013472D" w:rsidRDefault="008030EF" w:rsidP="008030EF">
      <w:pPr>
        <w:pStyle w:val="Equation"/>
      </w:pPr>
      <w:r w:rsidRPr="0013472D">
        <w:tab/>
      </w:r>
      <w:r w:rsidRPr="0013472D">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V</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sup>
        </m:sSup>
        <m:r>
          <m:rPr>
            <m:sty m:val="p"/>
          </m:rPr>
          <w:rPr>
            <w:rFonts w:ascii="Cambria Math" w:eastAsiaTheme="minorEastAsia" w:hAnsi="Cambria Math"/>
          </w:rPr>
          <m:t xml:space="preserve">          </m:t>
        </m:r>
        <m:r>
          <m:rPr>
            <m:nor/>
          </m:rPr>
          <w:rPr>
            <w:rFonts w:eastAsiaTheme="minorEastAsia"/>
          </w:rPr>
          <m:t xml:space="preserve">for </m:t>
        </m:r>
        <m:r>
          <w:rPr>
            <w:rFonts w:ascii="Cambria Math" w:eastAsiaTheme="minorEastAsia" w:hAnsi="Cambria Math"/>
          </w:rPr>
          <m:t>t</m:t>
        </m:r>
        <m:r>
          <m:rPr>
            <m:sty m:val="p"/>
          </m:rPr>
          <w:rPr>
            <w:rFonts w:ascii="Cambria Math" w:eastAsiaTheme="minorEastAsia" w:hAnsi="Cambria Math"/>
          </w:rPr>
          <m:t>&gt;0</m:t>
        </m:r>
      </m:oMath>
    </w:p>
    <w:p w14:paraId="0F53C241" w14:textId="7D35C54B" w:rsidR="008030EF" w:rsidRPr="0013472D" w:rsidRDefault="008030EF" w:rsidP="008030EF">
      <w:r w:rsidRPr="0013472D">
        <w:t>It can be seen that this equation indeed qualitatively models the dark adaptation curves of Fig</w:t>
      </w:r>
      <w:r w:rsidR="00022BF1">
        <w:t>.</w:t>
      </w:r>
      <w:r w:rsidRPr="0013472D">
        <w:t xml:space="preserve"> 9. Note also that this equation is essentially equivalent to the model proposed by Crawford in 1947</w:t>
      </w:r>
      <w:r>
        <w:t> [4] [5]</w:t>
      </w:r>
      <w:r w:rsidRPr="0013472D">
        <w:t>. Leaky integration has been shown to be an appropriate model of the adaptive behaviour of neurons implicated in human vision.</w:t>
      </w:r>
    </w:p>
    <w:p w14:paraId="1B4FFBE0" w14:textId="77777777" w:rsidR="008030EF" w:rsidRPr="0013472D" w:rsidRDefault="008030EF" w:rsidP="008030EF">
      <w:r w:rsidRPr="0013472D">
        <w:t xml:space="preserve">For values of </w:t>
      </w:r>
      <m:oMath>
        <m:r>
          <w:rPr>
            <w:rFonts w:ascii="Cambria Math" w:hAnsi="Cambria Math"/>
          </w:rPr>
          <m:t>t</m:t>
        </m:r>
      </m:oMath>
      <w:r w:rsidRPr="0013472D">
        <w:rPr>
          <w:rFonts w:eastAsiaTheme="minorEastAsia"/>
        </w:rPr>
        <w:t xml:space="preserve"> approaching 0, the derivative of the above function tends to </w:t>
      </w:r>
      <m:oMath>
        <m:f>
          <m:fPr>
            <m:ctrlPr>
              <w:rPr>
                <w:rFonts w:ascii="Cambria Math" w:eastAsiaTheme="minorEastAsia" w:hAnsi="Cambria Math"/>
                <w:i/>
              </w:rPr>
            </m:ctrlPr>
          </m:fPr>
          <m:num>
            <m:r>
              <w:rPr>
                <w:rFonts w:ascii="Cambria Math" w:eastAsiaTheme="minorEastAsia" w:hAnsi="Cambria Math"/>
              </w:rPr>
              <m:t>-V</m:t>
            </m:r>
            <m:ctrlPr>
              <w:rPr>
                <w:rFonts w:ascii="Cambria Math" w:hAnsi="Cambria Math"/>
                <w:i/>
              </w:rPr>
            </m:ctrlPr>
          </m:num>
          <m:den>
            <m:sSub>
              <m:sSubPr>
                <m:ctrlPr>
                  <w:rPr>
                    <w:rFonts w:ascii="Cambria Math" w:hAnsi="Cambria Math"/>
                    <w:i/>
                  </w:rPr>
                </m:ctrlPr>
              </m:sSubPr>
              <m:e>
                <m:r>
                  <m:rPr>
                    <m:sty m:val="p"/>
                  </m:rPr>
                  <w:rPr>
                    <w:rFonts w:ascii="Cambria Math" w:hAnsi="Cambria Math"/>
                  </w:rPr>
                  <m:t>τ</m:t>
                </m:r>
              </m:e>
              <m:sub>
                <m:r>
                  <w:rPr>
                    <w:rFonts w:ascii="Cambria Math" w:hAnsi="Cambria Math"/>
                  </w:rPr>
                  <m:t>m</m:t>
                </m:r>
              </m:sub>
            </m:sSub>
          </m:den>
        </m:f>
      </m:oMath>
      <w:r w:rsidRPr="0013472D">
        <w:rPr>
          <w:rFonts w:eastAsiaTheme="minorEastAsia"/>
        </w:rPr>
        <w:t xml:space="preserve">, so that the initial rate of change can be controlled through the parameter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m</m:t>
            </m:r>
          </m:sub>
        </m:sSub>
      </m:oMath>
      <w:r w:rsidRPr="0013472D">
        <w:rPr>
          <w:rFonts w:eastAsiaTheme="minorEastAsia"/>
        </w:rPr>
        <w:t>.</w:t>
      </w:r>
      <w:r w:rsidRPr="0013472D">
        <w:t xml:space="preserve"> To arrive at a computationally efficient formulation, the above differential equation is rewritten as follows:</w:t>
      </w:r>
    </w:p>
    <w:p w14:paraId="667E860E" w14:textId="77777777" w:rsidR="008030EF" w:rsidRPr="0013472D" w:rsidRDefault="008030EF" w:rsidP="008030EF">
      <w:pPr>
        <w:pStyle w:val="Equation"/>
        <w:rPr>
          <w:rFonts w:eastAsiaTheme="minorEastAsia"/>
        </w:rPr>
      </w:pPr>
      <w:r w:rsidRPr="0013472D">
        <w:tab/>
      </w:r>
      <w:r w:rsidRPr="0013472D">
        <w:tab/>
      </w:r>
      <m:oMath>
        <m:sSub>
          <m:sSubPr>
            <m:ctrlPr>
              <w:rPr>
                <w:rFonts w:ascii="Cambria Math" w:hAnsi="Cambria Math"/>
              </w:rPr>
            </m:ctrlPr>
          </m:sSubPr>
          <m:e>
            <m:r>
              <m:rPr>
                <m:sty m:val="p"/>
              </m:rPr>
              <w:rPr>
                <w:rFonts w:ascii="Cambria Math" w:hAnsi="Cambria Math"/>
              </w:rPr>
              <m:t>τ</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-1)</m:t>
            </m:r>
          </m:e>
        </m:d>
        <m:r>
          <m:rPr>
            <m:sty m:val="p"/>
          </m:rPr>
          <w:rPr>
            <w:rFonts w:ascii="Cambria Math" w:hAnsi="Cambria Math"/>
          </w:rPr>
          <m:t>= -</m:t>
        </m:r>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p>
    <w:p w14:paraId="1EE9C471" w14:textId="77777777" w:rsidR="008030EF" w:rsidRPr="0013472D" w:rsidRDefault="008030EF" w:rsidP="008030EF">
      <w:pPr>
        <w:rPr>
          <w:rFonts w:eastAsiaTheme="minorEastAsia"/>
          <w:szCs w:val="24"/>
        </w:rPr>
      </w:pPr>
      <w:r w:rsidRPr="0013472D">
        <w:rPr>
          <w:rFonts w:eastAsiaTheme="minorEastAsia"/>
          <w:szCs w:val="24"/>
        </w:rPr>
        <w:t>so that:</w:t>
      </w:r>
    </w:p>
    <w:p w14:paraId="0921F879" w14:textId="5CBF2981" w:rsidR="008030EF" w:rsidRPr="0013472D" w:rsidRDefault="008030EF" w:rsidP="008030EF">
      <w:pPr>
        <w:pStyle w:val="Equation"/>
        <w:rPr>
          <w:rFonts w:eastAsiaTheme="minorEastAsia"/>
        </w:rPr>
      </w:pPr>
      <w:r w:rsidRPr="0013472D">
        <w:rPr>
          <w:rFonts w:eastAsiaTheme="minorEastAsia"/>
        </w:rPr>
        <w:lastRenderedPageBreak/>
        <w:tab/>
      </w:r>
      <w:r w:rsidRPr="0013472D">
        <w:rPr>
          <w:rFonts w:eastAsiaTheme="minorEastAsia"/>
        </w:rPr>
        <w:tab/>
      </w:r>
      <m:oMath>
        <m:d>
          <m:dPr>
            <m:ctrlPr>
              <w:rPr>
                <w:rFonts w:ascii="Cambria Math" w:hAnsi="Cambria Math"/>
              </w:rPr>
            </m:ctrlPr>
          </m:dPr>
          <m:e>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e>
        </m:d>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m</m:t>
            </m:r>
          </m:sub>
        </m:sSub>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r w:rsidRPr="0013472D">
        <w:rPr>
          <w:rFonts w:eastAsiaTheme="minorEastAsia"/>
        </w:rPr>
        <w:tab/>
      </w:r>
    </w:p>
    <w:p w14:paraId="7745F021" w14:textId="77777777" w:rsidR="008030EF" w:rsidRPr="0013472D" w:rsidRDefault="008030EF" w:rsidP="008030EF">
      <w:pPr>
        <w:rPr>
          <w:szCs w:val="24"/>
        </w:rPr>
      </w:pPr>
      <w:r w:rsidRPr="0013472D">
        <w:rPr>
          <w:szCs w:val="24"/>
        </w:rPr>
        <w:t>which subsequently leads to:</w:t>
      </w:r>
    </w:p>
    <w:p w14:paraId="511A0857" w14:textId="77777777" w:rsidR="008030EF" w:rsidRPr="0013472D" w:rsidRDefault="008030EF" w:rsidP="008030EF">
      <w:pPr>
        <w:pStyle w:val="Equation"/>
      </w:pPr>
      <w:r w:rsidRPr="0013472D">
        <w:tab/>
      </w:r>
      <w:r w:rsidRPr="0013472D">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C</m:t>
                    </m:r>
                  </m:e>
                  <m:sub>
                    <m:r>
                      <w:rPr>
                        <w:rFonts w:ascii="Cambria Math" w:hAnsi="Cambria Math"/>
                      </w:rPr>
                      <m:t>m</m:t>
                    </m:r>
                  </m:sub>
                </m:sSub>
              </m:den>
            </m:f>
          </m:e>
        </m:d>
      </m:oMath>
    </w:p>
    <w:p w14:paraId="6EBED03D" w14:textId="77777777" w:rsidR="008030EF" w:rsidRPr="0013472D" w:rsidRDefault="008030EF" w:rsidP="008030EF">
      <w:pPr>
        <w:rPr>
          <w:rFonts w:eastAsiaTheme="minorEastAsia"/>
        </w:rPr>
      </w:pPr>
      <w:r w:rsidRPr="0013472D">
        <w:t xml:space="preserve">The structure of this equation suggests that the output of a neuron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Pr="0013472D">
        <w:t xml:space="preserve"> at time </w:t>
      </w:r>
      <m:oMath>
        <m:r>
          <w:rPr>
            <w:rFonts w:ascii="Cambria Math" w:hAnsi="Cambria Math"/>
          </w:rPr>
          <m:t>t</m:t>
        </m:r>
      </m:oMath>
      <w:r w:rsidRPr="0013472D">
        <w:rPr>
          <w:rFonts w:eastAsiaTheme="minorEastAsia"/>
        </w:rPr>
        <w:t xml:space="preserve"> is a function of the output of the neuron at time </w:t>
      </w:r>
      <m:oMath>
        <m:r>
          <w:rPr>
            <w:rFonts w:ascii="Cambria Math" w:eastAsiaTheme="minorEastAsia" w:hAnsi="Cambria Math"/>
          </w:rPr>
          <m:t>t-1</m:t>
        </m:r>
      </m:oMath>
      <w:r w:rsidRPr="0013472D">
        <w:rPr>
          <w:rFonts w:eastAsiaTheme="minorEastAsia"/>
        </w:rPr>
        <w:t xml:space="preserve">, as well as the input </w:t>
      </w:r>
      <m:oMath>
        <m:r>
          <w:rPr>
            <w:rFonts w:ascii="Cambria Math" w:eastAsiaTheme="minorEastAsia" w:hAnsi="Cambria Math"/>
          </w:rPr>
          <m:t>I</m:t>
        </m:r>
      </m:oMath>
      <w:r w:rsidRPr="0013472D">
        <w:rPr>
          <w:rFonts w:eastAsiaTheme="minorEastAsia"/>
        </w:rPr>
        <w:t xml:space="preserve"> at time </w:t>
      </w:r>
      <m:oMath>
        <m:r>
          <w:rPr>
            <w:rFonts w:ascii="Cambria Math" w:eastAsiaTheme="minorEastAsia" w:hAnsi="Cambria Math"/>
          </w:rPr>
          <m:t>t</m:t>
        </m:r>
      </m:oMath>
      <w:r w:rsidRPr="0013472D">
        <w:rPr>
          <w:rFonts w:eastAsiaTheme="minorEastAsia"/>
        </w:rPr>
        <w:t xml:space="preserve">. </w:t>
      </w:r>
    </w:p>
    <w:p w14:paraId="29479DD0" w14:textId="77777777" w:rsidR="008030EF" w:rsidRPr="0013472D" w:rsidRDefault="008030EF" w:rsidP="008030EF">
      <w:pPr>
        <w:rPr>
          <w:rFonts w:eastAsiaTheme="minorEastAsia"/>
          <w:szCs w:val="24"/>
        </w:rPr>
      </w:pPr>
      <w:r w:rsidRPr="0013472D">
        <w:rPr>
          <w:rFonts w:eastAsiaTheme="minorEastAsia"/>
          <w:szCs w:val="24"/>
        </w:rPr>
        <w:t xml:space="preserve">For the purpose of implementing this model as a leaky integrator that can be applied to images or values derived from images, the membrane resistance </w:t>
      </w:r>
      <m:oMath>
        <m:sSub>
          <m:sSubPr>
            <m:ctrlPr>
              <w:rPr>
                <w:rFonts w:ascii="Cambria Math" w:eastAsiaTheme="minorEastAsia" w:hAnsi="Cambria Math"/>
                <w:i/>
                <w:szCs w:val="24"/>
              </w:rPr>
            </m:ctrlPr>
          </m:sSubPr>
          <m:e>
            <m:r>
              <w:rPr>
                <w:rFonts w:ascii="Cambria Math" w:eastAsiaTheme="minorEastAsia" w:hAnsi="Cambria Math"/>
                <w:szCs w:val="24"/>
              </w:rPr>
              <m:t>R</m:t>
            </m:r>
          </m:e>
          <m:sub>
            <m:r>
              <w:rPr>
                <w:rFonts w:ascii="Cambria Math" w:eastAsiaTheme="minorEastAsia" w:hAnsi="Cambria Math"/>
                <w:szCs w:val="24"/>
              </w:rPr>
              <m:t>m</m:t>
            </m:r>
          </m:sub>
        </m:sSub>
      </m:oMath>
      <w:r w:rsidRPr="0013472D">
        <w:rPr>
          <w:rFonts w:eastAsiaTheme="minorEastAsia"/>
          <w:szCs w:val="24"/>
        </w:rPr>
        <w:t xml:space="preserve"> may be set to 1, so that:</w:t>
      </w:r>
    </w:p>
    <w:p w14:paraId="3B7DEC89" w14:textId="77777777" w:rsidR="008030EF" w:rsidRPr="0013472D" w:rsidRDefault="008030EF" w:rsidP="008030EF">
      <w:pPr>
        <w:pStyle w:val="Equation"/>
      </w:pPr>
      <w:r w:rsidRPr="0013472D">
        <w:rPr>
          <w:rFonts w:eastAsiaTheme="minorEastAsia"/>
        </w:rPr>
        <w:tab/>
      </w:r>
      <w:r w:rsidRPr="0013472D">
        <w:rPr>
          <w:rFonts w:eastAsiaTheme="minorEastAsia"/>
        </w:rPr>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e>
        </m:d>
      </m:oMath>
    </w:p>
    <w:p w14:paraId="68E8118B" w14:textId="77777777" w:rsidR="008030EF" w:rsidRPr="0013472D" w:rsidRDefault="008030EF" w:rsidP="008030EF">
      <w:r w:rsidRPr="0013472D">
        <w:t xml:space="preserve">To apply this model in a broadcast setting, a single adaptation level per frame is preferable, rather than a per-pixel adaptation level. This may be achieved by noting that the steady-state adaptation </w:t>
      </w:r>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(t)</m:t>
        </m:r>
      </m:oMath>
      <w:r w:rsidRPr="0013472D">
        <w:rPr>
          <w:rFonts w:eastAsiaTheme="minorEastAsia"/>
        </w:rPr>
        <w:t xml:space="preserve"> of frame </w:t>
      </w:r>
      <m:oMath>
        <m:r>
          <w:rPr>
            <w:rFonts w:ascii="Cambria Math" w:eastAsiaTheme="minorEastAsia" w:hAnsi="Cambria Math"/>
          </w:rPr>
          <m:t>t</m:t>
        </m:r>
      </m:oMath>
      <w:r w:rsidRPr="0013472D">
        <w:rPr>
          <w:rFonts w:eastAsiaTheme="minorEastAsia"/>
        </w:rPr>
        <w:t xml:space="preserve"> </w:t>
      </w:r>
      <w:r w:rsidRPr="0013472D">
        <w:t>may be approximated by some average luminance of a frame, such as for instance the image level (</w:t>
      </w:r>
      <m:oMath>
        <m:r>
          <w:rPr>
            <w:rFonts w:ascii="Cambria Math" w:hAnsi="Cambria Math"/>
          </w:rPr>
          <m:t>IL</m:t>
        </m:r>
      </m:oMath>
      <w:r w:rsidRPr="0013472D">
        <w:t xml:space="preserve">). The temporal state of adaptation </w:t>
      </w:r>
      <m:oMath>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(t)</m:t>
        </m:r>
      </m:oMath>
      <w:r w:rsidRPr="0013472D">
        <w:rPr>
          <w:rFonts w:eastAsiaTheme="minorEastAsia"/>
        </w:rPr>
        <w:t xml:space="preserve"> is then given by:</w:t>
      </w:r>
    </w:p>
    <w:p w14:paraId="29F5F02B" w14:textId="77777777" w:rsidR="008030EF" w:rsidRPr="0013472D" w:rsidRDefault="008030EF" w:rsidP="008030EF">
      <w:pPr>
        <w:pStyle w:val="Equation"/>
        <w:rPr>
          <w:rFonts w:eastAsiaTheme="minorEastAsia"/>
          <w:vertAlign w:val="subscript"/>
        </w:rPr>
      </w:pPr>
      <w:r w:rsidRPr="0013472D">
        <w:tab/>
      </w:r>
      <w:r w:rsidRPr="0013472D">
        <w:tab/>
      </w:r>
      <m:oMath>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e>
        </m:d>
      </m:oMath>
    </w:p>
    <w:p w14:paraId="5B0B5FF6" w14:textId="77777777" w:rsidR="008030EF" w:rsidRDefault="008030EF" w:rsidP="008030EF">
      <w:r w:rsidRPr="0013472D">
        <w:t xml:space="preserve">The effect of applying this method is that of a temporal low-pass filter, albeit without the computational complexity associated with such filter operations. It is therefore included as a measure of human visual adaptation to moving content. </w:t>
      </w:r>
    </w:p>
    <w:p w14:paraId="5E6D3F00" w14:textId="77777777" w:rsidR="008030EF" w:rsidRDefault="008030EF" w:rsidP="008030EF">
      <w:pPr>
        <w:pStyle w:val="Equation"/>
      </w:pPr>
      <w:r>
        <w:t>The above equation can be rearranged to:</w:t>
      </w:r>
    </w:p>
    <w:p w14:paraId="2016CCA7" w14:textId="77777777" w:rsidR="008030EF" w:rsidRDefault="00622A04" w:rsidP="008030EF">
      <m:oMathPara>
        <m:oMath>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r>
                <m:rPr>
                  <m:sty m:val="p"/>
                </m:rPr>
                <w:rPr>
                  <w:rFonts w:ascii="Cambria Math" w:hAnsi="Cambria Math"/>
                </w:rPr>
                <m:t>-1</m:t>
              </m:r>
            </m:e>
          </m:d>
          <m:d>
            <m:dPr>
              <m:ctrlPr>
                <w:rPr>
                  <w:rFonts w:ascii="Cambria Math" w:hAnsi="Cambria Math"/>
                </w:rPr>
              </m:ctrlPr>
            </m:dPr>
            <m:e>
              <m:r>
                <w:rPr>
                  <w:rFonts w:ascii="Cambria Math" w:hAnsi="Cambria Math"/>
                </w:rPr>
                <m:t>1-</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e>
          </m:d>
          <m:r>
            <m:rPr>
              <m:sty m:val="p"/>
            </m:rPr>
            <w:rPr>
              <w:rFonts w:ascii="Cambria Math" w:hAnsi="Cambria Math"/>
            </w:rPr>
            <m:t xml:space="preserve"> + </m:t>
          </m:r>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w:rPr>
                      <w:rFonts w:ascii="Cambria Math" w:hAnsi="Cambria Math"/>
                    </w:rPr>
                    <m:t>+1</m:t>
                  </m:r>
                </m:den>
              </m:f>
            </m:e>
          </m:d>
        </m:oMath>
      </m:oMathPara>
    </w:p>
    <w:p w14:paraId="02C4D493" w14:textId="77777777" w:rsidR="00A95604" w:rsidRDefault="00A95604" w:rsidP="00A95604"/>
    <w:p w14:paraId="25B5DA7E" w14:textId="511737CF" w:rsidR="008030EF" w:rsidRDefault="008030EF" w:rsidP="008030EF">
      <w:pPr>
        <w:pStyle w:val="Reftitle"/>
      </w:pPr>
      <w:r>
        <w:t>References</w:t>
      </w:r>
    </w:p>
    <w:p w14:paraId="4C8BD39D" w14:textId="77777777" w:rsidR="008030EF" w:rsidRDefault="008030EF" w:rsidP="00A95604">
      <w:pPr>
        <w:pStyle w:val="Reftext"/>
      </w:pPr>
      <w:r>
        <w:t>[1]</w:t>
      </w:r>
      <w:r>
        <w:tab/>
        <w:t>F. A. Mote and A. J. Riopelle. The effect of varying the intensity and the duration of preexposure upon foveal dark adaptation in the human eye. J. comp. physiol. Psychol., pp. 46(1):49-55, 1953.</w:t>
      </w:r>
    </w:p>
    <w:p w14:paraId="2B41FE96" w14:textId="3119CE4E" w:rsidR="008030EF" w:rsidRDefault="008030EF" w:rsidP="00A95604">
      <w:pPr>
        <w:pStyle w:val="Reftext"/>
      </w:pPr>
      <w:r>
        <w:t>[2]</w:t>
      </w:r>
      <w:r>
        <w:tab/>
        <w:t xml:space="preserve">Ledda, Patrick, Luis Paulo Santos, and Alan Chalmers. </w:t>
      </w:r>
      <w:r w:rsidR="00A95604">
        <w:t>“</w:t>
      </w:r>
      <w:r>
        <w:t>A local model of eye adaptation for high dynamic range images.</w:t>
      </w:r>
      <w:r w:rsidR="00A95604">
        <w:t>”</w:t>
      </w:r>
      <w:r>
        <w:t xml:space="preserve"> In Proceedings of the 3rd international conference on Computer graphics, virtual reality, visualisation and interaction in Africa, pp. 151-160. ACM, 2004.</w:t>
      </w:r>
    </w:p>
    <w:p w14:paraId="1DD07E16" w14:textId="7BB7D1AC" w:rsidR="008030EF" w:rsidRDefault="008030EF" w:rsidP="00A95604">
      <w:pPr>
        <w:pStyle w:val="Reftext"/>
      </w:pPr>
      <w:r>
        <w:t>[3]</w:t>
      </w:r>
      <w:r>
        <w:tab/>
        <w:t xml:space="preserve">Mote, F. A., and A. J. Riopelle. </w:t>
      </w:r>
      <w:r w:rsidR="00A95604">
        <w:t>“</w:t>
      </w:r>
      <w:r>
        <w:t>The effect of varying the intensity and the duration of preexposure upon foveal dark adaptation in the human eye.</w:t>
      </w:r>
      <w:r w:rsidR="00A95604">
        <w:t>”</w:t>
      </w:r>
      <w:r>
        <w:t xml:space="preserve"> The Journal of general physiology 34, No. 5 (1951): pp. 657-674.</w:t>
      </w:r>
    </w:p>
    <w:p w14:paraId="6281D14E" w14:textId="5905E7EF" w:rsidR="008030EF" w:rsidRDefault="008030EF" w:rsidP="00A95604">
      <w:pPr>
        <w:pStyle w:val="Reftext"/>
      </w:pPr>
      <w:r>
        <w:t>[4]</w:t>
      </w:r>
      <w:r>
        <w:tab/>
        <w:t xml:space="preserve">Crawford, B. H. “Visual adaptation in relation to brief conditioning stimuli”. Proc. R. Soc. Lond. B 134, </w:t>
      </w:r>
      <w:r w:rsidR="00A95604">
        <w:t>N</w:t>
      </w:r>
      <w:r>
        <w:t>o. 875 (1947): pp. 283-302.</w:t>
      </w:r>
    </w:p>
    <w:p w14:paraId="294789D5" w14:textId="613ABC45" w:rsidR="008030EF" w:rsidRDefault="008030EF" w:rsidP="00A95604">
      <w:pPr>
        <w:pStyle w:val="Reftext"/>
      </w:pPr>
      <w:r>
        <w:t>[5]</w:t>
      </w:r>
      <w:r>
        <w:tab/>
        <w:t xml:space="preserve">Pianta, Michael J., and Michael </w:t>
      </w:r>
      <w:proofErr w:type="spellStart"/>
      <w:r>
        <w:t>Kalloniatis</w:t>
      </w:r>
      <w:proofErr w:type="spellEnd"/>
      <w:r>
        <w:t xml:space="preserve">. “Characterisation of dark adaptation in human cone pathways: an application of the equivalent background hypothesis”. The Journal of physiology 528, </w:t>
      </w:r>
      <w:r w:rsidR="00A95604">
        <w:t>N</w:t>
      </w:r>
      <w:r>
        <w:t>o. 3 (2000): pp. 591-608.</w:t>
      </w:r>
    </w:p>
    <w:p w14:paraId="387F8AD1" w14:textId="77777777" w:rsidR="008030EF" w:rsidRDefault="008030EF" w:rsidP="008030EF"/>
    <w:p w14:paraId="0FFD56FC" w14:textId="77777777" w:rsidR="008030EF" w:rsidRDefault="008030EF" w:rsidP="008030EF"/>
    <w:p w14:paraId="04FEB9F9" w14:textId="77777777" w:rsidR="008030EF" w:rsidRPr="0013472D" w:rsidRDefault="008030EF" w:rsidP="008030EF">
      <w:pPr>
        <w:pStyle w:val="AnnexNoTitle"/>
      </w:pPr>
      <w:r>
        <w:lastRenderedPageBreak/>
        <w:t>Annex 4</w:t>
      </w:r>
      <w:r w:rsidRPr="0013472D">
        <w:br/>
        <w:t>(informative)</w:t>
      </w:r>
      <w:r>
        <w:br/>
      </w:r>
      <w:r>
        <w:br/>
      </w:r>
      <w:r>
        <w:rPr>
          <w:bCs/>
        </w:rPr>
        <w:t>Verification of the time constant in the temporal image level</w:t>
      </w:r>
    </w:p>
    <w:p w14:paraId="3B313051" w14:textId="77777777" w:rsidR="008030EF" w:rsidRPr="00240840" w:rsidRDefault="008030EF" w:rsidP="008030EF">
      <w:pPr>
        <w:pStyle w:val="Headingb"/>
        <w:rPr>
          <w:lang w:val="en-US"/>
        </w:rPr>
      </w:pPr>
      <w:r w:rsidRPr="00240840">
        <w:rPr>
          <w:lang w:val="en-US"/>
        </w:rPr>
        <w:t>Introduction</w:t>
      </w:r>
    </w:p>
    <w:p w14:paraId="6917695E" w14:textId="77777777" w:rsidR="008030EF" w:rsidRPr="00240840" w:rsidRDefault="008030EF" w:rsidP="008030EF">
      <w:pPr>
        <w:rPr>
          <w:lang w:val="en-US"/>
        </w:rPr>
      </w:pPr>
      <w:r w:rsidRPr="00240840">
        <w:rPr>
          <w:lang w:val="en-US"/>
        </w:rPr>
        <w:t xml:space="preserve">This </w:t>
      </w:r>
      <w:r>
        <w:rPr>
          <w:lang w:val="en-US"/>
        </w:rPr>
        <w:t>Annex</w:t>
      </w:r>
      <w:r w:rsidRPr="00240840">
        <w:rPr>
          <w:lang w:val="en-US"/>
        </w:rPr>
        <w:t xml:space="preserve"> describes research performed to investigate the </w:t>
      </w:r>
      <w:r>
        <w:rPr>
          <w:lang w:val="en-US"/>
        </w:rPr>
        <w:t xml:space="preserve">appropriate </w:t>
      </w:r>
      <w:r w:rsidRPr="006736D3">
        <w:rPr>
          <w:lang w:val="en-US"/>
        </w:rPr>
        <w:t>τ</w:t>
      </w:r>
      <w:r w:rsidRPr="006736D3" w:rsidDel="006736D3">
        <w:rPr>
          <w:lang w:val="en-US"/>
        </w:rPr>
        <w:t xml:space="preserve"> </w:t>
      </w:r>
      <w:r>
        <w:rPr>
          <w:lang w:val="en-US"/>
        </w:rPr>
        <w:t>for</w:t>
      </w:r>
      <w:r w:rsidRPr="00240840">
        <w:rPr>
          <w:lang w:val="en-US"/>
        </w:rPr>
        <w:t xml:space="preserve"> the time of decay </w:t>
      </w:r>
      <w:r>
        <w:rPr>
          <w:lang w:val="en-US"/>
        </w:rPr>
        <w:t>algorithm</w:t>
      </w:r>
      <w:r w:rsidRPr="00240840">
        <w:rPr>
          <w:lang w:val="en-US"/>
        </w:rPr>
        <w:t xml:space="preserve"> contained in </w:t>
      </w:r>
      <w:r>
        <w:rPr>
          <w:lang w:val="en-US"/>
        </w:rPr>
        <w:t>§ 2.</w:t>
      </w:r>
      <w:r w:rsidRPr="00240840">
        <w:rPr>
          <w:lang w:val="en-US"/>
        </w:rPr>
        <w:t xml:space="preserve"> </w:t>
      </w:r>
    </w:p>
    <w:p w14:paraId="4232221A" w14:textId="77777777" w:rsidR="008030EF" w:rsidRPr="00240840" w:rsidRDefault="008030EF" w:rsidP="008030EF">
      <w:pPr>
        <w:pStyle w:val="Headingb"/>
        <w:rPr>
          <w:lang w:val="en-US"/>
        </w:rPr>
      </w:pPr>
      <w:r w:rsidRPr="00240840">
        <w:rPr>
          <w:lang w:val="en-US"/>
        </w:rPr>
        <w:t>Subjective testing</w:t>
      </w:r>
    </w:p>
    <w:p w14:paraId="185308F4" w14:textId="13153A2C" w:rsidR="008030EF" w:rsidRPr="00240840" w:rsidRDefault="008030EF" w:rsidP="008030EF">
      <w:pPr>
        <w:rPr>
          <w:lang w:val="en-US"/>
        </w:rPr>
      </w:pPr>
      <w:r>
        <w:rPr>
          <w:lang w:val="en-US"/>
        </w:rPr>
        <w:t>A</w:t>
      </w:r>
      <w:r w:rsidRPr="00240840">
        <w:rPr>
          <w:lang w:val="en-US"/>
        </w:rPr>
        <w:t xml:space="preserve"> set of subjective tests was developed</w:t>
      </w:r>
      <w:r>
        <w:rPr>
          <w:lang w:val="en-US"/>
        </w:rPr>
        <w:t xml:space="preserve"> by Dolby Laboratories</w:t>
      </w:r>
      <w:r w:rsidRPr="00240840">
        <w:rPr>
          <w:lang w:val="en-US"/>
        </w:rPr>
        <w:t>. The novelty in this experiment is</w:t>
      </w:r>
      <w:r w:rsidRPr="00240840" w:rsidDel="002104CB">
        <w:rPr>
          <w:lang w:val="en-US"/>
        </w:rPr>
        <w:t xml:space="preserve"> </w:t>
      </w:r>
      <w:r w:rsidRPr="00240840">
        <w:rPr>
          <w:lang w:val="en-US"/>
        </w:rPr>
        <w:t xml:space="preserve">to study subjective tolerance to brightness jumps over changes in time. Two versions of the experiment were </w:t>
      </w:r>
      <w:r>
        <w:rPr>
          <w:lang w:val="en-US"/>
        </w:rPr>
        <w:t>conducted</w:t>
      </w:r>
      <w:r w:rsidRPr="00240840">
        <w:rPr>
          <w:lang w:val="en-US"/>
        </w:rPr>
        <w:t xml:space="preserve"> to estimate the </w:t>
      </w:r>
      <w:r>
        <w:rPr>
          <w:lang w:val="en-US"/>
        </w:rPr>
        <w:t xml:space="preserve">visual responses to </w:t>
      </w:r>
      <w:r w:rsidRPr="00240840">
        <w:rPr>
          <w:lang w:val="en-US"/>
        </w:rPr>
        <w:t>transitions from bright-to-dark</w:t>
      </w:r>
      <w:r>
        <w:rPr>
          <w:lang w:val="en-US"/>
        </w:rPr>
        <w:t>-to-bright</w:t>
      </w:r>
      <w:r w:rsidRPr="00240840">
        <w:rPr>
          <w:lang w:val="en-US"/>
        </w:rPr>
        <w:t xml:space="preserve"> and those from dark-to-bright</w:t>
      </w:r>
      <w:r>
        <w:rPr>
          <w:lang w:val="en-US"/>
        </w:rPr>
        <w:t>-to-dark</w:t>
      </w:r>
      <w:r w:rsidRPr="00240840">
        <w:rPr>
          <w:lang w:val="en-US"/>
        </w:rPr>
        <w:t>. The former was done by, first, showing observers a bright image for 10</w:t>
      </w:r>
      <w:r w:rsidR="00A95604">
        <w:rPr>
          <w:lang w:val="en-US"/>
        </w:rPr>
        <w:t> </w:t>
      </w:r>
      <w:r w:rsidRPr="00240840">
        <w:rPr>
          <w:lang w:val="en-US"/>
        </w:rPr>
        <w:t xml:space="preserve">seconds, then switching to a dark image for a variable amount of time, and finally switching back to the bright image for 7 seconds. In a similar vein, the latter was done by first, showing observers a dark image for 10 seconds, then switching to a bright image for a variable amount of time, and finally switching back to the dark image for 7 seconds. Table </w:t>
      </w:r>
      <w:r w:rsidR="00D45E17">
        <w:rPr>
          <w:lang w:val="en-US"/>
        </w:rPr>
        <w:t>2</w:t>
      </w:r>
      <w:r w:rsidRPr="00240840">
        <w:rPr>
          <w:lang w:val="en-US"/>
        </w:rPr>
        <w:t xml:space="preserve"> showcases the different durations of the middle </w:t>
      </w:r>
      <w:r>
        <w:rPr>
          <w:lang w:val="en-US"/>
        </w:rPr>
        <w:t>image</w:t>
      </w:r>
      <w:r w:rsidRPr="00240840">
        <w:rPr>
          <w:lang w:val="en-US"/>
        </w:rPr>
        <w:t xml:space="preserve"> that were used in both versions of the experiment.</w:t>
      </w:r>
      <w:r w:rsidRPr="006736D3">
        <w:rPr>
          <w:lang w:val="en-US"/>
        </w:rPr>
        <w:t xml:space="preserve"> </w:t>
      </w:r>
      <w:r w:rsidRPr="00240840">
        <w:rPr>
          <w:lang w:val="en-US"/>
        </w:rPr>
        <w:t>Prior to the experiment, a series of Beta tests were run to determine the optimal time durations to use for each version.</w:t>
      </w:r>
    </w:p>
    <w:p w14:paraId="448B3362" w14:textId="751534FC" w:rsidR="008030EF" w:rsidRPr="00240840" w:rsidRDefault="00A95604" w:rsidP="008030EF">
      <w:pPr>
        <w:pStyle w:val="TableNo"/>
        <w:rPr>
          <w:lang w:val="en-US"/>
        </w:rPr>
      </w:pPr>
      <w:r w:rsidRPr="00240840">
        <w:rPr>
          <w:lang w:val="en-US"/>
        </w:rPr>
        <w:t xml:space="preserve">TABLE </w:t>
      </w:r>
      <w:r w:rsidR="00D45E17">
        <w:rPr>
          <w:iCs/>
          <w:lang w:val="en-US"/>
        </w:rPr>
        <w:t>2</w:t>
      </w:r>
    </w:p>
    <w:p w14:paraId="2B3F2007" w14:textId="77777777" w:rsidR="008030EF" w:rsidRPr="00240840" w:rsidRDefault="008030EF" w:rsidP="008030EF">
      <w:pPr>
        <w:pStyle w:val="Tabletitle"/>
        <w:rPr>
          <w:lang w:val="en-US"/>
        </w:rPr>
      </w:pPr>
      <w:r w:rsidRPr="00240840">
        <w:rPr>
          <w:lang w:val="en-US"/>
        </w:rPr>
        <w:t>Durations of the adaptation time course implemented in the experiment</w:t>
      </w:r>
    </w:p>
    <w:tbl>
      <w:tblPr>
        <w:tblStyle w:val="TableGrid"/>
        <w:tblW w:w="8505" w:type="dxa"/>
        <w:jc w:val="center"/>
        <w:tblLook w:val="04A0" w:firstRow="1" w:lastRow="0" w:firstColumn="1" w:lastColumn="0" w:noHBand="0" w:noVBand="1"/>
      </w:tblPr>
      <w:tblGrid>
        <w:gridCol w:w="3488"/>
        <w:gridCol w:w="5017"/>
      </w:tblGrid>
      <w:tr w:rsidR="008030EF" w:rsidRPr="00A95604" w14:paraId="7A64FFFB" w14:textId="77777777" w:rsidTr="00A95604">
        <w:trPr>
          <w:jc w:val="center"/>
        </w:trPr>
        <w:tc>
          <w:tcPr>
            <w:tcW w:w="2267" w:type="dxa"/>
          </w:tcPr>
          <w:p w14:paraId="2FBC75D3" w14:textId="77777777" w:rsidR="008030EF" w:rsidRPr="00A95604" w:rsidRDefault="008030EF" w:rsidP="00773F61">
            <w:pPr>
              <w:pStyle w:val="Tablehead"/>
              <w:rPr>
                <w:rFonts w:ascii="Times New Roman" w:hAnsi="Times New Roman" w:cs="Times New Roman"/>
                <w:lang w:val="en-US"/>
              </w:rPr>
            </w:pPr>
            <w:r w:rsidRPr="00A95604">
              <w:rPr>
                <w:rFonts w:ascii="Times New Roman" w:hAnsi="Times New Roman" w:cs="Times New Roman"/>
                <w:lang w:val="en-US"/>
              </w:rPr>
              <w:t>Experiment version</w:t>
            </w:r>
          </w:p>
        </w:tc>
        <w:tc>
          <w:tcPr>
            <w:tcW w:w="3261" w:type="dxa"/>
          </w:tcPr>
          <w:p w14:paraId="6C00EBDA" w14:textId="77777777" w:rsidR="008030EF" w:rsidRPr="00A95604" w:rsidRDefault="008030EF" w:rsidP="00773F61">
            <w:pPr>
              <w:pStyle w:val="Tablehead"/>
              <w:rPr>
                <w:rFonts w:ascii="Times New Roman" w:hAnsi="Times New Roman" w:cs="Times New Roman"/>
                <w:lang w:val="en-US"/>
              </w:rPr>
            </w:pPr>
            <w:r w:rsidRPr="00A95604">
              <w:rPr>
                <w:rFonts w:ascii="Times New Roman" w:hAnsi="Times New Roman" w:cs="Times New Roman"/>
                <w:lang w:val="en-US"/>
              </w:rPr>
              <w:t>Duration of middle image</w:t>
            </w:r>
            <w:r w:rsidRPr="00A95604">
              <w:rPr>
                <w:rFonts w:ascii="Times New Roman" w:hAnsi="Times New Roman" w:cs="Times New Roman"/>
                <w:lang w:val="en-US"/>
              </w:rPr>
              <w:br/>
              <w:t>seconds</w:t>
            </w:r>
          </w:p>
        </w:tc>
      </w:tr>
      <w:tr w:rsidR="008030EF" w:rsidRPr="00A95604" w14:paraId="39EB7347" w14:textId="77777777" w:rsidTr="00A95604">
        <w:trPr>
          <w:jc w:val="center"/>
        </w:trPr>
        <w:tc>
          <w:tcPr>
            <w:tcW w:w="2267" w:type="dxa"/>
          </w:tcPr>
          <w:p w14:paraId="0FBD2EB5"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Bright-to-dark-to-bright</w:t>
            </w:r>
          </w:p>
        </w:tc>
        <w:tc>
          <w:tcPr>
            <w:tcW w:w="3261" w:type="dxa"/>
          </w:tcPr>
          <w:p w14:paraId="67B5863B"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0.5, 5, 10, 25, 40, 60, 90, 120, 150</w:t>
            </w:r>
          </w:p>
        </w:tc>
      </w:tr>
      <w:tr w:rsidR="008030EF" w:rsidRPr="00A95604" w14:paraId="197E6E1C" w14:textId="77777777" w:rsidTr="00A95604">
        <w:trPr>
          <w:jc w:val="center"/>
        </w:trPr>
        <w:tc>
          <w:tcPr>
            <w:tcW w:w="2267" w:type="dxa"/>
          </w:tcPr>
          <w:p w14:paraId="18B24F93"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Dark-to-bright-to-dark</w:t>
            </w:r>
          </w:p>
        </w:tc>
        <w:tc>
          <w:tcPr>
            <w:tcW w:w="3261" w:type="dxa"/>
          </w:tcPr>
          <w:p w14:paraId="0BA379A5"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0.5, 2, 5, 10, 15, 20, 30, 60</w:t>
            </w:r>
          </w:p>
        </w:tc>
      </w:tr>
    </w:tbl>
    <w:p w14:paraId="2252E05F" w14:textId="77777777" w:rsidR="008030EF" w:rsidRPr="00240840" w:rsidRDefault="008030EF" w:rsidP="008030EF">
      <w:pPr>
        <w:pStyle w:val="Tablefin"/>
        <w:rPr>
          <w:lang w:val="en-US"/>
        </w:rPr>
      </w:pPr>
    </w:p>
    <w:p w14:paraId="607658D4" w14:textId="0985CA21" w:rsidR="008030EF" w:rsidRPr="00240840" w:rsidRDefault="008030EF" w:rsidP="008030EF">
      <w:pPr>
        <w:rPr>
          <w:lang w:val="en-US"/>
        </w:rPr>
      </w:pPr>
      <w:r w:rsidRPr="00240840">
        <w:rPr>
          <w:lang w:val="en-US"/>
        </w:rPr>
        <w:t>Following the transition of interest</w:t>
      </w:r>
      <w:r>
        <w:rPr>
          <w:lang w:val="en-US"/>
        </w:rPr>
        <w:t xml:space="preserve"> (from the middle image to the final image)</w:t>
      </w:r>
      <w:r w:rsidRPr="00240840">
        <w:rPr>
          <w:lang w:val="en-US"/>
        </w:rPr>
        <w:t xml:space="preserve">, subjects were asked to rate their experience. Table </w:t>
      </w:r>
      <w:r w:rsidR="00D45E17">
        <w:rPr>
          <w:lang w:val="en-US"/>
        </w:rPr>
        <w:t>3</w:t>
      </w:r>
      <w:r w:rsidRPr="00240840">
        <w:rPr>
          <w:lang w:val="en-US"/>
        </w:rPr>
        <w:t xml:space="preserve"> showcases the scores and terminology affiliated with the impairment scale. The terms that indicate a degree of pain/annoyance each have two values to add gradation. Additionally, the two versions of the test use different language to reflect the observer feelings following the brightness junction.</w:t>
      </w:r>
    </w:p>
    <w:p w14:paraId="373A9F53" w14:textId="271B53B1" w:rsidR="008030EF" w:rsidRPr="00240840" w:rsidRDefault="00A95604" w:rsidP="008030EF">
      <w:pPr>
        <w:pStyle w:val="TableNo"/>
        <w:rPr>
          <w:lang w:val="en-US"/>
        </w:rPr>
      </w:pPr>
      <w:r w:rsidRPr="00240840">
        <w:rPr>
          <w:lang w:val="en-US"/>
        </w:rPr>
        <w:t xml:space="preserve">TABLE </w:t>
      </w:r>
      <w:r w:rsidR="00D45E17">
        <w:rPr>
          <w:iCs/>
          <w:lang w:val="en-US"/>
        </w:rPr>
        <w:t>3</w:t>
      </w:r>
    </w:p>
    <w:p w14:paraId="5EFEF29D" w14:textId="77777777" w:rsidR="008030EF" w:rsidRPr="00240840" w:rsidRDefault="008030EF" w:rsidP="008030EF">
      <w:pPr>
        <w:pStyle w:val="Tabletitle"/>
        <w:rPr>
          <w:lang w:val="en-US"/>
        </w:rPr>
      </w:pPr>
      <w:r w:rsidRPr="00240840">
        <w:rPr>
          <w:lang w:val="en-US"/>
        </w:rPr>
        <w:t>Impairment scale used to rank the junction for both versions of the experiment</w:t>
      </w:r>
    </w:p>
    <w:tbl>
      <w:tblPr>
        <w:tblStyle w:val="TableGrid"/>
        <w:tblW w:w="8505" w:type="dxa"/>
        <w:jc w:val="center"/>
        <w:tblLook w:val="04A0" w:firstRow="1" w:lastRow="0" w:firstColumn="1" w:lastColumn="0" w:noHBand="0" w:noVBand="1"/>
      </w:tblPr>
      <w:tblGrid>
        <w:gridCol w:w="2157"/>
        <w:gridCol w:w="3391"/>
        <w:gridCol w:w="2957"/>
      </w:tblGrid>
      <w:tr w:rsidR="008030EF" w:rsidRPr="00A95604" w14:paraId="1E62DA0D" w14:textId="77777777" w:rsidTr="00A95604">
        <w:trPr>
          <w:jc w:val="center"/>
        </w:trPr>
        <w:tc>
          <w:tcPr>
            <w:tcW w:w="1812" w:type="dxa"/>
          </w:tcPr>
          <w:p w14:paraId="75AE6B77" w14:textId="77777777" w:rsidR="008030EF" w:rsidRPr="00A95604" w:rsidRDefault="008030EF" w:rsidP="00773F61">
            <w:pPr>
              <w:pStyle w:val="Tablehead"/>
              <w:rPr>
                <w:rFonts w:ascii="Times New Roman" w:hAnsi="Times New Roman" w:cs="Times New Roman"/>
                <w:lang w:val="en-US"/>
              </w:rPr>
            </w:pPr>
            <w:r w:rsidRPr="00A95604">
              <w:rPr>
                <w:rFonts w:ascii="Times New Roman" w:hAnsi="Times New Roman" w:cs="Times New Roman"/>
                <w:lang w:val="en-US"/>
              </w:rPr>
              <w:t>Score(s)</w:t>
            </w:r>
          </w:p>
        </w:tc>
        <w:tc>
          <w:tcPr>
            <w:tcW w:w="2849" w:type="dxa"/>
          </w:tcPr>
          <w:p w14:paraId="3F5DACCA" w14:textId="77777777" w:rsidR="008030EF" w:rsidRPr="00A95604" w:rsidRDefault="008030EF" w:rsidP="00773F61">
            <w:pPr>
              <w:pStyle w:val="Tablehead"/>
              <w:rPr>
                <w:rFonts w:ascii="Times New Roman" w:hAnsi="Times New Roman" w:cs="Times New Roman"/>
                <w:lang w:val="en-US"/>
              </w:rPr>
            </w:pPr>
            <w:r w:rsidRPr="00A95604">
              <w:rPr>
                <w:rFonts w:ascii="Times New Roman" w:hAnsi="Times New Roman" w:cs="Times New Roman"/>
                <w:lang w:val="en-US"/>
              </w:rPr>
              <w:t>Terminology</w:t>
            </w:r>
            <w:r w:rsidRPr="00A95604">
              <w:rPr>
                <w:rFonts w:ascii="Times New Roman" w:hAnsi="Times New Roman" w:cs="Times New Roman"/>
                <w:lang w:val="en-US"/>
              </w:rPr>
              <w:br/>
              <w:t>bright-to-dark-to-bright</w:t>
            </w:r>
          </w:p>
        </w:tc>
        <w:tc>
          <w:tcPr>
            <w:tcW w:w="2484" w:type="dxa"/>
          </w:tcPr>
          <w:p w14:paraId="07BAA544" w14:textId="77777777" w:rsidR="008030EF" w:rsidRPr="00A95604" w:rsidRDefault="008030EF" w:rsidP="00773F61">
            <w:pPr>
              <w:pStyle w:val="Tablehead"/>
              <w:rPr>
                <w:rFonts w:ascii="Times New Roman" w:hAnsi="Times New Roman" w:cs="Times New Roman"/>
                <w:lang w:val="en-US"/>
              </w:rPr>
            </w:pPr>
            <w:r w:rsidRPr="00A95604">
              <w:rPr>
                <w:rFonts w:ascii="Times New Roman" w:hAnsi="Times New Roman" w:cs="Times New Roman"/>
                <w:lang w:val="en-US"/>
              </w:rPr>
              <w:t>Terminology</w:t>
            </w:r>
            <w:r w:rsidRPr="00A95604">
              <w:rPr>
                <w:rFonts w:ascii="Times New Roman" w:hAnsi="Times New Roman" w:cs="Times New Roman"/>
                <w:lang w:val="en-US"/>
              </w:rPr>
              <w:br/>
              <w:t>dark-to-bright-to-dark</w:t>
            </w:r>
          </w:p>
        </w:tc>
      </w:tr>
      <w:tr w:rsidR="008030EF" w:rsidRPr="00A95604" w14:paraId="6E608A3C" w14:textId="77777777" w:rsidTr="00A95604">
        <w:trPr>
          <w:jc w:val="center"/>
        </w:trPr>
        <w:tc>
          <w:tcPr>
            <w:tcW w:w="1812" w:type="dxa"/>
          </w:tcPr>
          <w:p w14:paraId="5153EEFA"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1, 1.5</w:t>
            </w:r>
          </w:p>
        </w:tc>
        <w:tc>
          <w:tcPr>
            <w:tcW w:w="2849" w:type="dxa"/>
          </w:tcPr>
          <w:p w14:paraId="1C03C6E3"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Painful</w:t>
            </w:r>
          </w:p>
        </w:tc>
        <w:tc>
          <w:tcPr>
            <w:tcW w:w="2484" w:type="dxa"/>
          </w:tcPr>
          <w:p w14:paraId="57F1B2AD"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Annoying</w:t>
            </w:r>
          </w:p>
        </w:tc>
      </w:tr>
      <w:tr w:rsidR="008030EF" w:rsidRPr="00A95604" w14:paraId="3AEC691B" w14:textId="77777777" w:rsidTr="00A95604">
        <w:trPr>
          <w:jc w:val="center"/>
        </w:trPr>
        <w:tc>
          <w:tcPr>
            <w:tcW w:w="1812" w:type="dxa"/>
          </w:tcPr>
          <w:p w14:paraId="08A41583"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2, 2.5</w:t>
            </w:r>
          </w:p>
        </w:tc>
        <w:tc>
          <w:tcPr>
            <w:tcW w:w="2849" w:type="dxa"/>
          </w:tcPr>
          <w:p w14:paraId="19DA03DB"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Notably Painful</w:t>
            </w:r>
          </w:p>
        </w:tc>
        <w:tc>
          <w:tcPr>
            <w:tcW w:w="2484" w:type="dxa"/>
          </w:tcPr>
          <w:p w14:paraId="5BD2A40D"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Notably Annoying</w:t>
            </w:r>
          </w:p>
        </w:tc>
      </w:tr>
      <w:tr w:rsidR="008030EF" w:rsidRPr="00A95604" w14:paraId="23C8FC54" w14:textId="77777777" w:rsidTr="00A95604">
        <w:trPr>
          <w:jc w:val="center"/>
        </w:trPr>
        <w:tc>
          <w:tcPr>
            <w:tcW w:w="1812" w:type="dxa"/>
          </w:tcPr>
          <w:p w14:paraId="1A88F73E"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3, 3.5</w:t>
            </w:r>
          </w:p>
        </w:tc>
        <w:tc>
          <w:tcPr>
            <w:tcW w:w="2849" w:type="dxa"/>
          </w:tcPr>
          <w:p w14:paraId="1381D57A"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Slightly Painful</w:t>
            </w:r>
          </w:p>
        </w:tc>
        <w:tc>
          <w:tcPr>
            <w:tcW w:w="2484" w:type="dxa"/>
          </w:tcPr>
          <w:p w14:paraId="76E75586"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Slightly Annoying</w:t>
            </w:r>
          </w:p>
        </w:tc>
      </w:tr>
      <w:tr w:rsidR="008030EF" w:rsidRPr="00A95604" w14:paraId="4CE7A424" w14:textId="77777777" w:rsidTr="00A95604">
        <w:trPr>
          <w:jc w:val="center"/>
        </w:trPr>
        <w:tc>
          <w:tcPr>
            <w:tcW w:w="1812" w:type="dxa"/>
          </w:tcPr>
          <w:p w14:paraId="7084E5B9" w14:textId="77777777" w:rsidR="008030EF" w:rsidRPr="00A95604" w:rsidRDefault="008030EF" w:rsidP="00773F61">
            <w:pPr>
              <w:pStyle w:val="Tabletext"/>
              <w:jc w:val="center"/>
              <w:rPr>
                <w:rFonts w:ascii="Times New Roman" w:hAnsi="Times New Roman" w:cs="Times New Roman"/>
                <w:lang w:val="en-US"/>
              </w:rPr>
            </w:pPr>
            <w:r w:rsidRPr="00A95604">
              <w:rPr>
                <w:rFonts w:ascii="Times New Roman" w:hAnsi="Times New Roman" w:cs="Times New Roman"/>
                <w:lang w:val="en-US"/>
              </w:rPr>
              <w:t>4</w:t>
            </w:r>
          </w:p>
        </w:tc>
        <w:tc>
          <w:tcPr>
            <w:tcW w:w="2849" w:type="dxa"/>
          </w:tcPr>
          <w:p w14:paraId="356DE7CA"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Not Painful</w:t>
            </w:r>
          </w:p>
        </w:tc>
        <w:tc>
          <w:tcPr>
            <w:tcW w:w="2484" w:type="dxa"/>
          </w:tcPr>
          <w:p w14:paraId="5461F458" w14:textId="77777777" w:rsidR="008030EF" w:rsidRPr="00A95604" w:rsidRDefault="008030EF" w:rsidP="00773F61">
            <w:pPr>
              <w:pStyle w:val="Tabletext"/>
              <w:rPr>
                <w:rFonts w:ascii="Times New Roman" w:hAnsi="Times New Roman" w:cs="Times New Roman"/>
                <w:lang w:val="en-US"/>
              </w:rPr>
            </w:pPr>
            <w:r w:rsidRPr="00A95604">
              <w:rPr>
                <w:rFonts w:ascii="Times New Roman" w:hAnsi="Times New Roman" w:cs="Times New Roman"/>
                <w:lang w:val="en-US"/>
              </w:rPr>
              <w:t>Not Annoying</w:t>
            </w:r>
          </w:p>
        </w:tc>
      </w:tr>
    </w:tbl>
    <w:p w14:paraId="6D90E08D" w14:textId="77777777" w:rsidR="008030EF" w:rsidRPr="00240840" w:rsidRDefault="008030EF" w:rsidP="008030EF">
      <w:pPr>
        <w:pStyle w:val="Tablefin"/>
        <w:rPr>
          <w:lang w:val="en-US"/>
        </w:rPr>
      </w:pPr>
    </w:p>
    <w:p w14:paraId="6A037B81" w14:textId="11A33E06" w:rsidR="008030EF" w:rsidRPr="00240840" w:rsidRDefault="008030EF" w:rsidP="008030EF">
      <w:pPr>
        <w:rPr>
          <w:lang w:val="en-US"/>
        </w:rPr>
      </w:pPr>
      <w:r w:rsidRPr="00240840">
        <w:rPr>
          <w:lang w:val="en-US"/>
        </w:rPr>
        <w:t xml:space="preserve">Subjective participants for this experiment come from a mixture of 17 expert and non-expert viewers. </w:t>
      </w:r>
      <w:r w:rsidRPr="00A95604">
        <w:rPr>
          <w:lang w:val="en-US"/>
        </w:rPr>
        <w:t xml:space="preserve">A Recommendation </w:t>
      </w:r>
      <w:hyperlink r:id="rId81" w:history="1">
        <w:r w:rsidRPr="00A95604">
          <w:rPr>
            <w:rStyle w:val="Hyperlink"/>
            <w:color w:val="auto"/>
            <w:u w:val="none"/>
            <w:lang w:eastAsia="ja-JP"/>
          </w:rPr>
          <w:t>ITU-R BT.2100</w:t>
        </w:r>
      </w:hyperlink>
      <w:r w:rsidRPr="00A95604">
        <w:rPr>
          <w:lang w:val="en-US"/>
        </w:rPr>
        <w:t xml:space="preserve"> viewing condition with a 5</w:t>
      </w:r>
      <w:r w:rsidR="00A95604">
        <w:rPr>
          <w:lang w:val="en-US"/>
        </w:rPr>
        <w:t xml:space="preserve"> </w:t>
      </w:r>
      <w:r w:rsidRPr="00A95604">
        <w:rPr>
          <w:lang w:val="en-US"/>
        </w:rPr>
        <w:t>cd/m</w:t>
      </w:r>
      <w:r w:rsidRPr="00A95604">
        <w:rPr>
          <w:vertAlign w:val="superscript"/>
          <w:lang w:val="en-US"/>
        </w:rPr>
        <w:t>2</w:t>
      </w:r>
      <w:r w:rsidRPr="00A95604">
        <w:rPr>
          <w:lang w:val="en-US"/>
        </w:rPr>
        <w:t xml:space="preserve"> surround was used with a </w:t>
      </w:r>
      <w:r w:rsidRPr="00240840">
        <w:rPr>
          <w:lang w:val="en-US"/>
        </w:rPr>
        <w:lastRenderedPageBreak/>
        <w:t>Christie 4K 6P laser projector system. The laser projector was calibrated to a peak luminance setting of 1 000</w:t>
      </w:r>
      <w:r w:rsidR="00A95604">
        <w:rPr>
          <w:lang w:val="en-US"/>
        </w:rPr>
        <w:t xml:space="preserve"> </w:t>
      </w:r>
      <w:r w:rsidRPr="00240840">
        <w:rPr>
          <w:lang w:val="en-US"/>
        </w:rPr>
        <w:t>cd/m</w:t>
      </w:r>
      <w:r w:rsidRPr="00240840">
        <w:rPr>
          <w:vertAlign w:val="superscript"/>
          <w:lang w:val="en-US"/>
        </w:rPr>
        <w:t>2</w:t>
      </w:r>
      <w:r w:rsidRPr="00240840">
        <w:rPr>
          <w:lang w:val="en-US"/>
        </w:rPr>
        <w:t xml:space="preserve"> and had a measured black level of 0.0004</w:t>
      </w:r>
      <w:r w:rsidR="00A95604">
        <w:rPr>
          <w:lang w:val="en-US"/>
        </w:rPr>
        <w:t xml:space="preserve"> </w:t>
      </w:r>
      <w:r w:rsidRPr="00240840">
        <w:rPr>
          <w:lang w:val="en-US"/>
        </w:rPr>
        <w:t>cd/m</w:t>
      </w:r>
      <w:r w:rsidRPr="00240840">
        <w:rPr>
          <w:vertAlign w:val="superscript"/>
          <w:lang w:val="en-US"/>
        </w:rPr>
        <w:t>2</w:t>
      </w:r>
      <w:r w:rsidRPr="00240840">
        <w:rPr>
          <w:lang w:val="en-US"/>
        </w:rPr>
        <w:t xml:space="preserve">. The images were situated such that they subtended a horizontal angle of </w:t>
      </w:r>
      <w:r>
        <w:rPr>
          <w:lang w:val="en-US"/>
        </w:rPr>
        <w:t>3.2 picture heights</w:t>
      </w:r>
      <w:r w:rsidRPr="00240840">
        <w:rPr>
          <w:lang w:val="en-US"/>
        </w:rPr>
        <w:t xml:space="preserve"> from the observer’s viewing position. The image signal was sent over standard digital interface (SDI) after being encoded with the </w:t>
      </w:r>
      <w:r>
        <w:rPr>
          <w:lang w:val="en-US"/>
        </w:rPr>
        <w:t>PQ</w:t>
      </w:r>
      <w:r w:rsidRPr="00240840">
        <w:rPr>
          <w:lang w:val="en-US"/>
        </w:rPr>
        <w:t xml:space="preserve"> electro optic transfer function.</w:t>
      </w:r>
    </w:p>
    <w:p w14:paraId="22A5EE7D" w14:textId="77777777" w:rsidR="008030EF" w:rsidRPr="00240840" w:rsidRDefault="008030EF" w:rsidP="008030EF">
      <w:pPr>
        <w:pStyle w:val="Headingb"/>
        <w:rPr>
          <w:lang w:val="en-US"/>
        </w:rPr>
      </w:pPr>
      <w:r w:rsidRPr="00240840">
        <w:rPr>
          <w:lang w:val="en-US"/>
        </w:rPr>
        <w:t>Test images</w:t>
      </w:r>
    </w:p>
    <w:p w14:paraId="52BAF718" w14:textId="183FB3EF" w:rsidR="008030EF" w:rsidRPr="00240840" w:rsidRDefault="008030EF" w:rsidP="008030EF">
      <w:pPr>
        <w:rPr>
          <w:lang w:val="en-US"/>
        </w:rPr>
      </w:pPr>
      <w:r w:rsidRPr="00240840">
        <w:rPr>
          <w:lang w:val="en-US"/>
        </w:rPr>
        <w:t>A total of four images were used in this study (shown in Fig</w:t>
      </w:r>
      <w:r>
        <w:rPr>
          <w:lang w:val="en-US"/>
        </w:rPr>
        <w:t>.</w:t>
      </w:r>
      <w:r w:rsidRPr="00240840">
        <w:rPr>
          <w:lang w:val="en-US"/>
        </w:rPr>
        <w:t xml:space="preserve"> </w:t>
      </w:r>
      <w:r>
        <w:rPr>
          <w:lang w:val="en-US"/>
        </w:rPr>
        <w:t>10</w:t>
      </w:r>
      <w:r w:rsidRPr="00240840">
        <w:rPr>
          <w:lang w:val="en-US"/>
        </w:rPr>
        <w:t>). One image served as the “dark” image while the other three images served as different levels of the “bright” image. The testing procedure was repeated for each bright image. All images were tone mapped for display within the luminance range of the projector. The dark image was created</w:t>
      </w:r>
      <w:r w:rsidRPr="00240840" w:rsidDel="007A6087">
        <w:rPr>
          <w:lang w:val="en-US"/>
        </w:rPr>
        <w:t xml:space="preserve"> </w:t>
      </w:r>
      <w:r w:rsidRPr="00240840">
        <w:rPr>
          <w:lang w:val="en-US"/>
        </w:rPr>
        <w:t>by Dolby Laboratories, Inc. (Dolby) and the three bright images were licensed to Dolby by Spears &amp; Munsil</w:t>
      </w:r>
      <w:r>
        <w:rPr>
          <w:rStyle w:val="FootnoteReference"/>
          <w:lang w:val="en-US"/>
        </w:rPr>
        <w:footnoteReference w:id="12"/>
      </w:r>
      <w:r w:rsidRPr="00240840">
        <w:rPr>
          <w:lang w:val="en-US"/>
        </w:rPr>
        <w:t>. The images, along with their calculated mean display luminance values, are shown in Fig</w:t>
      </w:r>
      <w:r w:rsidR="00A95604">
        <w:rPr>
          <w:lang w:val="en-US"/>
        </w:rPr>
        <w:t>.</w:t>
      </w:r>
      <w:r w:rsidRPr="00240840">
        <w:rPr>
          <w:lang w:val="en-US"/>
        </w:rPr>
        <w:t xml:space="preserve"> </w:t>
      </w:r>
      <w:r>
        <w:rPr>
          <w:lang w:val="en-US"/>
        </w:rPr>
        <w:t>1</w:t>
      </w:r>
      <w:r w:rsidRPr="00240840">
        <w:rPr>
          <w:lang w:val="en-US"/>
        </w:rPr>
        <w:t xml:space="preserve">. The mean display luminance values were calculated </w:t>
      </w:r>
      <w:r>
        <w:rPr>
          <w:lang w:val="en-US"/>
        </w:rPr>
        <w:t>using the Image Level algorithm in § 1</w:t>
      </w:r>
      <w:r w:rsidRPr="00240840">
        <w:rPr>
          <w:lang w:val="en-US"/>
        </w:rPr>
        <w:t xml:space="preserve">.  </w:t>
      </w:r>
    </w:p>
    <w:p w14:paraId="69A62AB5" w14:textId="77777777" w:rsidR="008030EF" w:rsidRPr="00240840" w:rsidRDefault="008030EF" w:rsidP="008030EF">
      <w:pPr>
        <w:pStyle w:val="FigureNo"/>
        <w:rPr>
          <w:lang w:val="en-US"/>
        </w:rPr>
      </w:pPr>
      <w:r w:rsidRPr="00240840">
        <w:rPr>
          <w:lang w:val="en-US"/>
        </w:rPr>
        <w:t xml:space="preserve">Figure </w:t>
      </w:r>
      <w:r>
        <w:rPr>
          <w:iCs/>
          <w:lang w:val="en-US"/>
        </w:rPr>
        <w:t>10</w:t>
      </w:r>
    </w:p>
    <w:p w14:paraId="26C15D8A" w14:textId="77777777" w:rsidR="008030EF" w:rsidRPr="00240840" w:rsidRDefault="008030EF" w:rsidP="008030EF">
      <w:pPr>
        <w:pStyle w:val="Figuretitle"/>
        <w:rPr>
          <w:lang w:val="en-US"/>
        </w:rPr>
      </w:pPr>
      <w:r w:rsidRPr="00240840">
        <w:rPr>
          <w:lang w:val="en-US"/>
        </w:rPr>
        <w:t>Test images at specified mean display luminance values on the 1 000 cd/m</w:t>
      </w:r>
      <w:r w:rsidRPr="00240840">
        <w:rPr>
          <w:vertAlign w:val="superscript"/>
          <w:lang w:val="en-US"/>
        </w:rPr>
        <w:t>2</w:t>
      </w:r>
      <w:r w:rsidRPr="00240840">
        <w:rPr>
          <w:lang w:val="en-US"/>
        </w:rPr>
        <w:t xml:space="preserve"> projector</w:t>
      </w:r>
    </w:p>
    <w:tbl>
      <w:tblPr>
        <w:tblW w:w="9681" w:type="dxa"/>
        <w:jc w:val="center"/>
        <w:tblCellMar>
          <w:top w:w="57" w:type="dxa"/>
        </w:tblCellMar>
        <w:tblLook w:val="04A0" w:firstRow="1" w:lastRow="0" w:firstColumn="1" w:lastColumn="0" w:noHBand="0" w:noVBand="1"/>
      </w:tblPr>
      <w:tblGrid>
        <w:gridCol w:w="726"/>
        <w:gridCol w:w="4510"/>
        <w:gridCol w:w="726"/>
        <w:gridCol w:w="4460"/>
      </w:tblGrid>
      <w:tr w:rsidR="008030EF" w:rsidRPr="00240840" w14:paraId="5C4B0536" w14:textId="77777777" w:rsidTr="00773F61">
        <w:trPr>
          <w:cantSplit/>
          <w:trHeight w:val="2637"/>
          <w:jc w:val="center"/>
        </w:trPr>
        <w:tc>
          <w:tcPr>
            <w:tcW w:w="650" w:type="dxa"/>
            <w:vAlign w:val="center"/>
            <w:hideMark/>
          </w:tcPr>
          <w:p w14:paraId="632E2D4E" w14:textId="77777777" w:rsidR="008030EF" w:rsidRPr="00240840" w:rsidRDefault="008030EF" w:rsidP="00773F61">
            <w:pPr>
              <w:pStyle w:val="Tabletext"/>
              <w:jc w:val="center"/>
              <w:rPr>
                <w:lang w:val="en-US" w:eastAsia="zh-CN"/>
              </w:rPr>
            </w:pPr>
            <w:r w:rsidRPr="00240840">
              <w:rPr>
                <w:lang w:val="en-US" w:eastAsia="zh-CN"/>
              </w:rPr>
              <w:t>0.1 cd/m</w:t>
            </w:r>
            <w:r w:rsidRPr="00240840">
              <w:rPr>
                <w:vertAlign w:val="superscript"/>
                <w:lang w:val="en-US" w:eastAsia="zh-CN"/>
              </w:rPr>
              <w:t>2</w:t>
            </w:r>
          </w:p>
        </w:tc>
        <w:tc>
          <w:tcPr>
            <w:tcW w:w="4214" w:type="dxa"/>
            <w:hideMark/>
          </w:tcPr>
          <w:p w14:paraId="7D8CEFAF" w14:textId="77777777" w:rsidR="008030EF" w:rsidRPr="00240840" w:rsidRDefault="008030EF" w:rsidP="00773F61">
            <w:pPr>
              <w:pStyle w:val="Tabletext"/>
              <w:jc w:val="center"/>
              <w:rPr>
                <w:lang w:val="en-US" w:eastAsia="zh-CN"/>
              </w:rPr>
            </w:pPr>
            <w:r w:rsidRPr="00240840">
              <w:rPr>
                <w:noProof/>
                <w:lang w:val="en-US" w:eastAsia="zh-CN"/>
              </w:rPr>
              <w:drawing>
                <wp:inline distT="0" distB="0" distL="0" distR="0" wp14:anchorId="5FD2D394" wp14:editId="360BC383">
                  <wp:extent cx="2727104" cy="1531300"/>
                  <wp:effectExtent l="0" t="0" r="0" b="0"/>
                  <wp:docPr id="242283518" name="Picture 242283518" descr="A hand with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screen">
                            <a:extLst>
                              <a:ext uri="{BEBA8EAE-BF5A-486C-A8C5-ECC9F3942E4B}">
                                <a14:imgProps xmlns:a14="http://schemas.microsoft.com/office/drawing/2010/main">
                                  <a14:imgLayer r:embed="rId83">
                                    <a14:imgEffect>
                                      <a14:brightnessContrast bright="61000"/>
                                    </a14:imgEffect>
                                  </a14:imgLayer>
                                </a14:imgProps>
                              </a:ext>
                              <a:ext uri="{28A0092B-C50C-407E-A947-70E740481C1C}">
                                <a14:useLocalDpi xmlns:a14="http://schemas.microsoft.com/office/drawing/2010/main"/>
                              </a:ext>
                            </a:extLst>
                          </a:blip>
                          <a:srcRect/>
                          <a:stretch>
                            <a:fillRect/>
                          </a:stretch>
                        </pic:blipFill>
                        <pic:spPr bwMode="auto">
                          <a:xfrm>
                            <a:off x="0" y="0"/>
                            <a:ext cx="2738128" cy="1537490"/>
                          </a:xfrm>
                          <a:prstGeom prst="rect">
                            <a:avLst/>
                          </a:prstGeom>
                          <a:noFill/>
                          <a:ln>
                            <a:noFill/>
                          </a:ln>
                        </pic:spPr>
                      </pic:pic>
                    </a:graphicData>
                  </a:graphic>
                </wp:inline>
              </w:drawing>
            </w:r>
          </w:p>
        </w:tc>
        <w:tc>
          <w:tcPr>
            <w:tcW w:w="649" w:type="dxa"/>
            <w:vAlign w:val="center"/>
          </w:tcPr>
          <w:p w14:paraId="22D4116D" w14:textId="77777777" w:rsidR="008030EF" w:rsidRPr="00240840" w:rsidRDefault="008030EF" w:rsidP="00773F61">
            <w:pPr>
              <w:pStyle w:val="Tabletext"/>
              <w:jc w:val="center"/>
              <w:rPr>
                <w:noProof/>
                <w:lang w:val="en-US" w:eastAsia="zh-CN"/>
              </w:rPr>
            </w:pPr>
            <w:r w:rsidRPr="00240840">
              <w:rPr>
                <w:lang w:val="en-US" w:eastAsia="zh-CN"/>
              </w:rPr>
              <w:t>105 cd/m</w:t>
            </w:r>
            <w:r w:rsidRPr="00240840">
              <w:rPr>
                <w:vertAlign w:val="superscript"/>
                <w:lang w:val="en-US" w:eastAsia="zh-CN"/>
              </w:rPr>
              <w:t>2</w:t>
            </w:r>
          </w:p>
        </w:tc>
        <w:tc>
          <w:tcPr>
            <w:tcW w:w="4168" w:type="dxa"/>
          </w:tcPr>
          <w:p w14:paraId="3CAD3806" w14:textId="77777777" w:rsidR="008030EF" w:rsidRPr="00240840" w:rsidRDefault="008030EF" w:rsidP="00773F61">
            <w:pPr>
              <w:pStyle w:val="Tabletext"/>
              <w:jc w:val="center"/>
              <w:rPr>
                <w:noProof/>
                <w:lang w:val="en-US" w:eastAsia="zh-CN"/>
              </w:rPr>
            </w:pPr>
            <w:r w:rsidRPr="00240840">
              <w:rPr>
                <w:noProof/>
                <w:lang w:val="en-US" w:eastAsia="zh-CN"/>
              </w:rPr>
              <w:drawing>
                <wp:inline distT="0" distB="0" distL="0" distR="0" wp14:anchorId="7C583DE5" wp14:editId="604B7B11">
                  <wp:extent cx="2687615" cy="1510499"/>
                  <wp:effectExtent l="0" t="0" r="0" b="0"/>
                  <wp:docPr id="1707325550" name="Picture 1707325550" descr="A rocky shore with waves crashing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710320" cy="1523260"/>
                          </a:xfrm>
                          <a:prstGeom prst="rect">
                            <a:avLst/>
                          </a:prstGeom>
                          <a:noFill/>
                          <a:ln>
                            <a:noFill/>
                          </a:ln>
                        </pic:spPr>
                      </pic:pic>
                    </a:graphicData>
                  </a:graphic>
                </wp:inline>
              </w:drawing>
            </w:r>
          </w:p>
        </w:tc>
      </w:tr>
      <w:tr w:rsidR="008030EF" w:rsidRPr="00240840" w14:paraId="10A7441F" w14:textId="77777777" w:rsidTr="00773F61">
        <w:trPr>
          <w:cantSplit/>
          <w:trHeight w:val="2626"/>
          <w:jc w:val="center"/>
        </w:trPr>
        <w:tc>
          <w:tcPr>
            <w:tcW w:w="650" w:type="dxa"/>
            <w:vAlign w:val="center"/>
            <w:hideMark/>
          </w:tcPr>
          <w:p w14:paraId="4513C9F3" w14:textId="77777777" w:rsidR="008030EF" w:rsidRPr="00240840" w:rsidRDefault="008030EF" w:rsidP="00773F61">
            <w:pPr>
              <w:pStyle w:val="Tabletext"/>
              <w:jc w:val="center"/>
              <w:rPr>
                <w:lang w:val="en-US" w:eastAsia="zh-CN"/>
              </w:rPr>
            </w:pPr>
            <w:r w:rsidRPr="00240840">
              <w:rPr>
                <w:lang w:val="en-US" w:eastAsia="zh-CN"/>
              </w:rPr>
              <w:t>20 cd/m</w:t>
            </w:r>
            <w:r w:rsidRPr="00240840">
              <w:rPr>
                <w:vertAlign w:val="superscript"/>
                <w:lang w:val="en-US" w:eastAsia="zh-CN"/>
              </w:rPr>
              <w:t>2</w:t>
            </w:r>
          </w:p>
        </w:tc>
        <w:tc>
          <w:tcPr>
            <w:tcW w:w="4214" w:type="dxa"/>
            <w:hideMark/>
          </w:tcPr>
          <w:p w14:paraId="2337473F" w14:textId="77777777" w:rsidR="008030EF" w:rsidRPr="00240840" w:rsidRDefault="008030EF" w:rsidP="00773F61">
            <w:pPr>
              <w:pStyle w:val="Tabletext"/>
              <w:jc w:val="center"/>
              <w:rPr>
                <w:lang w:val="en-US" w:eastAsia="zh-CN"/>
              </w:rPr>
            </w:pPr>
            <w:r w:rsidRPr="00240840">
              <w:rPr>
                <w:noProof/>
                <w:lang w:val="en-US" w:eastAsia="zh-CN"/>
              </w:rPr>
              <w:drawing>
                <wp:inline distT="0" distB="0" distL="0" distR="0" wp14:anchorId="4ABD2533" wp14:editId="5548F031">
                  <wp:extent cx="2687375" cy="1510364"/>
                  <wp:effectExtent l="0" t="0" r="0" b="0"/>
                  <wp:docPr id="2686960" name="Picture 2686960" descr="A lak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702899" cy="1519089"/>
                          </a:xfrm>
                          <a:prstGeom prst="rect">
                            <a:avLst/>
                          </a:prstGeom>
                          <a:noFill/>
                          <a:ln>
                            <a:noFill/>
                          </a:ln>
                        </pic:spPr>
                      </pic:pic>
                    </a:graphicData>
                  </a:graphic>
                </wp:inline>
              </w:drawing>
            </w:r>
          </w:p>
        </w:tc>
        <w:tc>
          <w:tcPr>
            <w:tcW w:w="649" w:type="dxa"/>
            <w:vAlign w:val="center"/>
          </w:tcPr>
          <w:p w14:paraId="1AB4F8CE" w14:textId="77777777" w:rsidR="008030EF" w:rsidRPr="00240840" w:rsidRDefault="008030EF" w:rsidP="00773F61">
            <w:pPr>
              <w:pStyle w:val="Tabletext"/>
              <w:jc w:val="center"/>
              <w:rPr>
                <w:noProof/>
                <w:lang w:val="en-US" w:eastAsia="zh-CN"/>
              </w:rPr>
            </w:pPr>
            <w:r w:rsidRPr="00240840">
              <w:rPr>
                <w:lang w:val="en-US" w:eastAsia="zh-CN"/>
              </w:rPr>
              <w:t>338 cd/m</w:t>
            </w:r>
            <w:r w:rsidRPr="00240840">
              <w:rPr>
                <w:vertAlign w:val="superscript"/>
                <w:lang w:val="en-US" w:eastAsia="zh-CN"/>
              </w:rPr>
              <w:t>2</w:t>
            </w:r>
          </w:p>
        </w:tc>
        <w:tc>
          <w:tcPr>
            <w:tcW w:w="4168" w:type="dxa"/>
          </w:tcPr>
          <w:p w14:paraId="2BB9C42A" w14:textId="77777777" w:rsidR="008030EF" w:rsidRPr="00240840" w:rsidRDefault="008030EF" w:rsidP="00773F61">
            <w:pPr>
              <w:pStyle w:val="Tabletext"/>
              <w:jc w:val="center"/>
              <w:rPr>
                <w:noProof/>
                <w:lang w:val="en-US" w:eastAsia="zh-CN"/>
              </w:rPr>
            </w:pPr>
            <w:r w:rsidRPr="00240840">
              <w:rPr>
                <w:noProof/>
                <w:lang w:val="en-US" w:eastAsia="zh-CN"/>
              </w:rPr>
              <w:drawing>
                <wp:inline distT="0" distB="0" distL="0" distR="0" wp14:anchorId="6A335965" wp14:editId="4EF9707A">
                  <wp:extent cx="2695492" cy="1514926"/>
                  <wp:effectExtent l="0" t="0" r="0" b="9525"/>
                  <wp:docPr id="1798261774" name="Picture 1798261774" descr="A snowy mountain range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762262" cy="1552452"/>
                          </a:xfrm>
                          <a:prstGeom prst="rect">
                            <a:avLst/>
                          </a:prstGeom>
                          <a:noFill/>
                          <a:ln>
                            <a:noFill/>
                          </a:ln>
                        </pic:spPr>
                      </pic:pic>
                    </a:graphicData>
                  </a:graphic>
                </wp:inline>
              </w:drawing>
            </w:r>
          </w:p>
        </w:tc>
      </w:tr>
    </w:tbl>
    <w:p w14:paraId="7BED09F6" w14:textId="77777777" w:rsidR="008030EF" w:rsidRPr="00240840" w:rsidRDefault="008030EF" w:rsidP="008030EF">
      <w:pPr>
        <w:pStyle w:val="Tablefin"/>
        <w:rPr>
          <w:lang w:val="en-US"/>
        </w:rPr>
      </w:pPr>
    </w:p>
    <w:p w14:paraId="4FA4251E" w14:textId="77777777" w:rsidR="008030EF" w:rsidRPr="00240840" w:rsidRDefault="008030EF" w:rsidP="008030EF">
      <w:pPr>
        <w:pStyle w:val="Headingb"/>
        <w:rPr>
          <w:lang w:val="en-US"/>
        </w:rPr>
      </w:pPr>
      <w:r w:rsidRPr="00240840">
        <w:rPr>
          <w:lang w:val="en-US"/>
        </w:rPr>
        <w:t>Test results</w:t>
      </w:r>
    </w:p>
    <w:p w14:paraId="6730C863" w14:textId="77777777" w:rsidR="008030EF" w:rsidRPr="00240840" w:rsidRDefault="008030EF" w:rsidP="008030EF">
      <w:pPr>
        <w:rPr>
          <w:szCs w:val="18"/>
          <w:lang w:val="en-US"/>
        </w:rPr>
      </w:pPr>
      <w:r w:rsidRPr="00240840">
        <w:rPr>
          <w:szCs w:val="18"/>
          <w:lang w:val="en-US"/>
        </w:rPr>
        <w:t xml:space="preserve">Within the two versions of the experiment, three different “bright” images were evaluated to test the transition to different mean display luminance values. This was done to show how the mean subjective score (MSS) changes with brightness jump magnitude on top of how it changes with the time course of adaptation. </w:t>
      </w:r>
    </w:p>
    <w:p w14:paraId="55846BA9" w14:textId="77777777" w:rsidR="008030EF" w:rsidRDefault="008030EF" w:rsidP="008030EF">
      <w:pPr>
        <w:rPr>
          <w:szCs w:val="18"/>
          <w:lang w:val="en-US"/>
        </w:rPr>
      </w:pPr>
      <w:r w:rsidRPr="00240840">
        <w:rPr>
          <w:lang w:val="en-US"/>
        </w:rPr>
        <w:t xml:space="preserve">Figure </w:t>
      </w:r>
      <w:r>
        <w:rPr>
          <w:lang w:val="en-US"/>
        </w:rPr>
        <w:t>11</w:t>
      </w:r>
      <w:r w:rsidRPr="00240840">
        <w:rPr>
          <w:szCs w:val="18"/>
          <w:lang w:val="en-US"/>
        </w:rPr>
        <w:t xml:space="preserve"> shows the mean ratings and 95% confidence intervals for the three images across the nine adaptation time trials. An</w:t>
      </w:r>
      <w:r w:rsidRPr="00240840" w:rsidDel="00B21A5D">
        <w:rPr>
          <w:szCs w:val="18"/>
          <w:lang w:val="en-US"/>
        </w:rPr>
        <w:t xml:space="preserve"> </w:t>
      </w:r>
      <w:r w:rsidRPr="00240840">
        <w:rPr>
          <w:szCs w:val="18"/>
          <w:lang w:val="en-US"/>
        </w:rPr>
        <w:t xml:space="preserve">MSS of 4 represents a transition that does not introduce any eye pain or subjective annoyance, while scores at 2 or below suggest notable eye pain or annoyance. </w:t>
      </w:r>
    </w:p>
    <w:p w14:paraId="5423093C" w14:textId="77777777" w:rsidR="008030EF" w:rsidRPr="00240840" w:rsidRDefault="008030EF" w:rsidP="008030EF">
      <w:pPr>
        <w:rPr>
          <w:lang w:val="en-US"/>
        </w:rPr>
      </w:pPr>
      <w:r>
        <w:rPr>
          <w:szCs w:val="18"/>
          <w:lang w:val="en-US"/>
        </w:rPr>
        <w:lastRenderedPageBreak/>
        <w:t xml:space="preserve">To fit an appropriate </w:t>
      </w:r>
      <w:r w:rsidRPr="006736D3">
        <w:rPr>
          <w:lang w:val="en-US"/>
        </w:rPr>
        <w:t>τ</w:t>
      </w:r>
      <w:r>
        <w:rPr>
          <w:lang w:val="en-US"/>
        </w:rPr>
        <w:t xml:space="preserve"> for the TIL equation it is necessary to relate adaptation time to MSS results. The ILR in § 3 is a closer approximation of subjective experience. </w:t>
      </w:r>
    </w:p>
    <w:p w14:paraId="5F2630A4" w14:textId="77777777" w:rsidR="008030EF" w:rsidRPr="00240840" w:rsidRDefault="008030EF" w:rsidP="008030EF">
      <w:pPr>
        <w:rPr>
          <w:lang w:val="en-US"/>
        </w:rPr>
      </w:pPr>
      <w:r>
        <w:rPr>
          <w:lang w:val="en-US"/>
        </w:rPr>
        <w:t>Hence, f</w:t>
      </w:r>
      <w:r w:rsidRPr="00240840">
        <w:rPr>
          <w:lang w:val="en-US"/>
        </w:rPr>
        <w:t>ollowing conversion from mean display luminance to image level, the TIL equations were applied</w:t>
      </w:r>
      <w:r>
        <w:rPr>
          <w:lang w:val="en-US"/>
        </w:rPr>
        <w:t xml:space="preserve"> with various </w:t>
      </w:r>
      <w:r w:rsidRPr="006736D3">
        <w:rPr>
          <w:lang w:val="en-US"/>
        </w:rPr>
        <w:t>τ</w:t>
      </w:r>
      <w:r w:rsidRPr="00240840">
        <w:rPr>
          <w:lang w:val="en-US"/>
        </w:rPr>
        <w:t xml:space="preserve"> to estimate the level of adaptation to the dark image following the initial ten second exposure to the bright image and the different adaptation times. Once the TIL estimates were made for each combination of bright image and adaptation time, the </w:t>
      </w:r>
      <w:r>
        <w:rPr>
          <w:lang w:val="en-US"/>
        </w:rPr>
        <w:t>ILR</w:t>
      </w:r>
      <w:r w:rsidRPr="00240840">
        <w:rPr>
          <w:lang w:val="en-US"/>
        </w:rPr>
        <w:t xml:space="preserve"> values were calculated. The response values were then scaled such that they reflect the</w:t>
      </w:r>
      <w:r w:rsidRPr="00240840" w:rsidDel="00897294">
        <w:rPr>
          <w:lang w:val="en-US"/>
        </w:rPr>
        <w:t xml:space="preserve"> </w:t>
      </w:r>
      <w:r w:rsidRPr="00240840">
        <w:rPr>
          <w:lang w:val="en-US"/>
        </w:rPr>
        <w:t xml:space="preserve">MSS range spanned by their respective brightness values. This was done via the standard range normalization and scaling procedure. </w:t>
      </w:r>
    </w:p>
    <w:p w14:paraId="5724E85B" w14:textId="77777777" w:rsidR="008030EF" w:rsidRPr="00240840" w:rsidRDefault="008030EF" w:rsidP="008030EF">
      <w:pPr>
        <w:rPr>
          <w:lang w:val="en-US"/>
        </w:rPr>
      </w:pPr>
      <w:r w:rsidRPr="00240840">
        <w:rPr>
          <w:lang w:val="en-US"/>
        </w:rPr>
        <w:t>These TIL-estimated MSS values</w:t>
      </w:r>
      <w:r>
        <w:rPr>
          <w:lang w:val="en-US"/>
        </w:rPr>
        <w:t xml:space="preserve"> with optimal </w:t>
      </w:r>
      <w:r w:rsidRPr="006736D3">
        <w:rPr>
          <w:lang w:val="en-US"/>
        </w:rPr>
        <w:t>τ</w:t>
      </w:r>
      <w:r w:rsidRPr="00240840">
        <w:rPr>
          <w:lang w:val="en-US"/>
        </w:rPr>
        <w:t xml:space="preserve"> are plotted </w:t>
      </w:r>
      <w:r>
        <w:rPr>
          <w:lang w:val="en-US"/>
        </w:rPr>
        <w:t xml:space="preserve">with dashed lines </w:t>
      </w:r>
      <w:r w:rsidRPr="00240840">
        <w:rPr>
          <w:lang w:val="en-US"/>
        </w:rPr>
        <w:t xml:space="preserve">alongside the experimental data </w:t>
      </w:r>
      <w:r>
        <w:rPr>
          <w:lang w:val="en-US"/>
        </w:rPr>
        <w:t xml:space="preserve">with solid lines </w:t>
      </w:r>
      <w:r w:rsidRPr="00240840">
        <w:rPr>
          <w:lang w:val="en-US"/>
        </w:rPr>
        <w:t>for the experiment in Fig</w:t>
      </w:r>
      <w:r>
        <w:rPr>
          <w:lang w:val="en-US"/>
        </w:rPr>
        <w:t>.</w:t>
      </w:r>
      <w:r w:rsidRPr="00240840">
        <w:rPr>
          <w:lang w:val="en-US"/>
        </w:rPr>
        <w:t xml:space="preserve"> </w:t>
      </w:r>
      <w:r>
        <w:rPr>
          <w:lang w:val="en-US"/>
        </w:rPr>
        <w:t>11</w:t>
      </w:r>
      <w:r w:rsidRPr="00240840">
        <w:rPr>
          <w:lang w:val="en-US"/>
        </w:rPr>
        <w:t>.</w:t>
      </w:r>
    </w:p>
    <w:p w14:paraId="3DF2D0A9" w14:textId="77777777" w:rsidR="008030EF" w:rsidRPr="00240840" w:rsidRDefault="008030EF" w:rsidP="008030EF">
      <w:pPr>
        <w:pStyle w:val="FigureNo"/>
        <w:rPr>
          <w:lang w:val="en-US"/>
        </w:rPr>
      </w:pPr>
      <w:r w:rsidRPr="00240840">
        <w:rPr>
          <w:lang w:val="en-US"/>
        </w:rPr>
        <w:t xml:space="preserve">Figure </w:t>
      </w:r>
      <w:r>
        <w:rPr>
          <w:lang w:val="en-US"/>
        </w:rPr>
        <w:t>11</w:t>
      </w:r>
    </w:p>
    <w:p w14:paraId="273BC8ED" w14:textId="3CA4D83D" w:rsidR="008030EF" w:rsidRPr="00240840" w:rsidRDefault="008030EF" w:rsidP="008030EF">
      <w:pPr>
        <w:pStyle w:val="Figuretitle"/>
        <w:rPr>
          <w:lang w:val="en-US"/>
        </w:rPr>
      </w:pPr>
      <w:r w:rsidRPr="00240840">
        <w:rPr>
          <w:lang w:val="en-US"/>
        </w:rPr>
        <w:t>Mean subjective scores of brightness transitions for differing adaptation times compared</w:t>
      </w:r>
      <w:r>
        <w:rPr>
          <w:lang w:val="en-US"/>
        </w:rPr>
        <w:br/>
      </w:r>
      <w:r w:rsidRPr="00240840">
        <w:rPr>
          <w:lang w:val="en-US"/>
        </w:rPr>
        <w:t>to approximate generated mean subjective scores</w:t>
      </w:r>
    </w:p>
    <w:p w14:paraId="3B97E44B" w14:textId="77777777" w:rsidR="008030EF" w:rsidRDefault="008030EF" w:rsidP="008030EF">
      <w:pPr>
        <w:pStyle w:val="Figure"/>
        <w:rPr>
          <w:lang w:val="en-US"/>
        </w:rPr>
      </w:pPr>
      <w:r w:rsidRPr="00240840">
        <w:rPr>
          <w:noProof/>
          <w:lang w:val="en-US"/>
        </w:rPr>
        <w:drawing>
          <wp:inline distT="0" distB="0" distL="0" distR="0" wp14:anchorId="525CCAAA" wp14:editId="4CD7CD80">
            <wp:extent cx="2990155" cy="2437068"/>
            <wp:effectExtent l="0" t="0" r="0" b="1905"/>
            <wp:docPr id="837886755" name="Picture 83788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86755" name="Picture 837886755"/>
                    <pic:cNvPicPr/>
                  </pic:nvPicPr>
                  <pic:blipFill rotWithShape="1">
                    <a:blip r:embed="rId87" cstate="print">
                      <a:extLst>
                        <a:ext uri="{28A0092B-C50C-407E-A947-70E740481C1C}">
                          <a14:useLocalDpi xmlns:a14="http://schemas.microsoft.com/office/drawing/2010/main" val="0"/>
                        </a:ext>
                      </a:extLst>
                    </a:blip>
                    <a:srcRect l="4664" r="6306"/>
                    <a:stretch/>
                  </pic:blipFill>
                  <pic:spPr bwMode="auto">
                    <a:xfrm>
                      <a:off x="0" y="0"/>
                      <a:ext cx="3002848" cy="2447413"/>
                    </a:xfrm>
                    <a:prstGeom prst="rect">
                      <a:avLst/>
                    </a:prstGeom>
                    <a:ln>
                      <a:noFill/>
                    </a:ln>
                    <a:extLst>
                      <a:ext uri="{53640926-AAD7-44D8-BBD7-CCE9431645EC}">
                        <a14:shadowObscured xmlns:a14="http://schemas.microsoft.com/office/drawing/2010/main"/>
                      </a:ext>
                    </a:extLst>
                  </pic:spPr>
                </pic:pic>
              </a:graphicData>
            </a:graphic>
          </wp:inline>
        </w:drawing>
      </w:r>
      <w:r w:rsidRPr="00240840">
        <w:rPr>
          <w:noProof/>
          <w:lang w:val="en-US"/>
        </w:rPr>
        <w:drawing>
          <wp:inline distT="0" distB="0" distL="0" distR="0" wp14:anchorId="0DF37701" wp14:editId="50290A20">
            <wp:extent cx="2983481" cy="2459173"/>
            <wp:effectExtent l="0" t="0" r="1270" b="5080"/>
            <wp:docPr id="1409900851" name="Picture 14099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00851" name="Picture 1409900851"/>
                    <pic:cNvPicPr/>
                  </pic:nvPicPr>
                  <pic:blipFill rotWithShape="1">
                    <a:blip r:embed="rId88" cstate="print">
                      <a:extLst>
                        <a:ext uri="{28A0092B-C50C-407E-A947-70E740481C1C}">
                          <a14:useLocalDpi xmlns:a14="http://schemas.microsoft.com/office/drawing/2010/main" val="0"/>
                        </a:ext>
                      </a:extLst>
                    </a:blip>
                    <a:srcRect r="5639"/>
                    <a:stretch/>
                  </pic:blipFill>
                  <pic:spPr bwMode="auto">
                    <a:xfrm>
                      <a:off x="0" y="0"/>
                      <a:ext cx="3012318" cy="2482942"/>
                    </a:xfrm>
                    <a:prstGeom prst="rect">
                      <a:avLst/>
                    </a:prstGeom>
                    <a:ln>
                      <a:noFill/>
                    </a:ln>
                    <a:extLst>
                      <a:ext uri="{53640926-AAD7-44D8-BBD7-CCE9431645EC}">
                        <a14:shadowObscured xmlns:a14="http://schemas.microsoft.com/office/drawing/2010/main"/>
                      </a:ext>
                    </a:extLst>
                  </pic:spPr>
                </pic:pic>
              </a:graphicData>
            </a:graphic>
          </wp:inline>
        </w:drawing>
      </w:r>
    </w:p>
    <w:p w14:paraId="4D1DF3ED" w14:textId="5AD20CCC" w:rsidR="008030EF" w:rsidRPr="00240840" w:rsidRDefault="008030EF" w:rsidP="008E261A">
      <w:pPr>
        <w:pStyle w:val="Normalaftertitle"/>
        <w:rPr>
          <w:lang w:val="en-US"/>
        </w:rPr>
      </w:pPr>
      <w:r>
        <w:rPr>
          <w:lang w:val="en-US"/>
        </w:rPr>
        <w:t xml:space="preserve">The optimal </w:t>
      </w:r>
      <w:r w:rsidRPr="006736D3">
        <w:rPr>
          <w:lang w:val="en-US"/>
        </w:rPr>
        <w:t>τ</w:t>
      </w:r>
      <w:r w:rsidRPr="00240840" w:rsidDel="001D7AB0">
        <w:rPr>
          <w:lang w:val="en-US"/>
        </w:rPr>
        <w:t xml:space="preserve"> </w:t>
      </w:r>
      <w:r>
        <w:rPr>
          <w:lang w:val="en-US"/>
        </w:rPr>
        <w:t xml:space="preserve">values for this functional form are given below (within the confidence intervals). To keep adaptation times low, for § 2 the lower end of the optimal values </w:t>
      </w:r>
      <w:r w:rsidR="00D45E17">
        <w:rPr>
          <w:lang w:val="en-US"/>
        </w:rPr>
        <w:t>is</w:t>
      </w:r>
      <w:r>
        <w:rPr>
          <w:lang w:val="en-US"/>
        </w:rPr>
        <w:t xml:space="preserve"> used.</w:t>
      </w:r>
    </w:p>
    <w:p w14:paraId="1123AD68" w14:textId="77777777" w:rsidR="008030EF" w:rsidRPr="00240840" w:rsidRDefault="008030EF" w:rsidP="008030EF">
      <w:pPr>
        <w:pStyle w:val="Equation"/>
        <w:rPr>
          <w:lang w:val="en-US"/>
        </w:rPr>
      </w:pPr>
      <w:r w:rsidRPr="00240840">
        <w:rPr>
          <w:iCs/>
          <w:lang w:val="en-US"/>
        </w:rPr>
        <w:tab/>
      </w:r>
      <w:r w:rsidRPr="00240840">
        <w:rPr>
          <w:iCs/>
          <w:lang w:val="en-US"/>
        </w:rPr>
        <w:tab/>
      </w:r>
      <m:oMath>
        <m:r>
          <w:rPr>
            <w:rFonts w:ascii="Cambria Math" w:hAnsi="Cambria Math"/>
            <w:lang w:val="en-US"/>
          </w:rPr>
          <m:t>τ</m:t>
        </m:r>
        <m:r>
          <m:rPr>
            <m:sty m:val="p"/>
          </m:rPr>
          <w:rPr>
            <w:rFonts w:ascii="Cambria Math" w:hAnsi="Cambria Math"/>
            <w:lang w:val="en-US"/>
          </w:rPr>
          <m:t>=</m:t>
        </m:r>
        <m:d>
          <m:dPr>
            <m:begChr m:val="{"/>
            <m:endChr m:val=""/>
            <m:ctrlPr>
              <w:rPr>
                <w:rFonts w:ascii="Cambria Math" w:hAnsi="Cambria Math"/>
                <w:lang w:val="en-US"/>
              </w:rPr>
            </m:ctrlPr>
          </m:dPr>
          <m:e>
            <m:eqArr>
              <m:eqArrPr>
                <m:ctrlPr>
                  <w:rPr>
                    <w:rFonts w:ascii="Cambria Math" w:hAnsi="Cambria Math"/>
                    <w:lang w:val="en-US"/>
                  </w:rPr>
                </m:ctrlPr>
              </m:eqArrPr>
              <m:e>
                <m:r>
                  <m:rPr>
                    <m:sty m:val="p"/>
                  </m:rPr>
                  <w:rPr>
                    <w:rFonts w:ascii="Cambria Math" w:hAnsi="Cambria Math"/>
                    <w:lang w:val="en-US"/>
                  </w:rPr>
                  <m:t>[</m:t>
                </m:r>
                <m:r>
                  <m:rPr>
                    <m:sty m:val="p"/>
                  </m:rPr>
                  <w:rPr>
                    <w:rFonts w:ascii="Cambria Math" w:hAnsi="Cambria Math"/>
                    <w:color w:val="000000" w:themeColor="text1"/>
                    <w:lang w:val="en-US"/>
                  </w:rPr>
                  <m:t>22 to 25</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f</m:t>
                    </m:r>
                  </m:num>
                  <m:den>
                    <m:r>
                      <m:rPr>
                        <m:sty m:val="p"/>
                      </m:rPr>
                      <w:rPr>
                        <w:rFonts w:ascii="Cambria Math" w:hAnsi="Cambria Math"/>
                        <w:lang w:val="en-US"/>
                      </w:rPr>
                      <m:t>24</m:t>
                    </m:r>
                  </m:den>
                </m:f>
                <m:r>
                  <m:rPr>
                    <m:sty m:val="p"/>
                  </m:rPr>
                  <w:rPr>
                    <w:rFonts w:ascii="Cambria Math" w:hAnsi="Cambria Math"/>
                    <w:lang w:val="en-US"/>
                  </w:rPr>
                  <m:t xml:space="preserve">                                                               if </m:t>
                </m:r>
                <m:r>
                  <w:rPr>
                    <w:rFonts w:ascii="Cambria Math" w:hAnsi="Cambria Math"/>
                    <w:lang w:val="en-US"/>
                  </w:rPr>
                  <m:t>p</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)≥0</m:t>
                </m:r>
              </m:e>
              <m:e>
                <m:d>
                  <m:dPr>
                    <m:begChr m:val="["/>
                    <m:endChr m:val="]"/>
                    <m:ctrlPr>
                      <w:rPr>
                        <w:rFonts w:ascii="Cambria Math" w:hAnsi="Cambria Math"/>
                        <w:lang w:val="en-US"/>
                      </w:rPr>
                    </m:ctrlPr>
                  </m:dPr>
                  <m:e>
                    <m:r>
                      <m:rPr>
                        <m:sty m:val="p"/>
                      </m:rPr>
                      <w:rPr>
                        <w:rFonts w:ascii="Cambria Math" w:hAnsi="Cambria Math"/>
                        <w:color w:val="000000" w:themeColor="text1"/>
                        <w:lang w:val="en-US"/>
                      </w:rPr>
                      <m:t>800 to 2 000</m:t>
                    </m:r>
                  </m:e>
                </m:d>
                <m:f>
                  <m:fPr>
                    <m:ctrlPr>
                      <w:rPr>
                        <w:rFonts w:ascii="Cambria Math" w:hAnsi="Cambria Math"/>
                        <w:lang w:val="en-US"/>
                      </w:rPr>
                    </m:ctrlPr>
                  </m:fPr>
                  <m:num>
                    <m:r>
                      <w:rPr>
                        <w:rFonts w:ascii="Cambria Math" w:hAnsi="Cambria Math"/>
                        <w:lang w:val="en-US"/>
                      </w:rPr>
                      <m:t>f</m:t>
                    </m:r>
                  </m:num>
                  <m:den>
                    <m:r>
                      <m:rPr>
                        <m:sty m:val="p"/>
                      </m:rPr>
                      <w:rPr>
                        <w:rFonts w:ascii="Cambria Math" w:hAnsi="Cambria Math"/>
                        <w:lang w:val="en-US"/>
                      </w:rPr>
                      <m:t>24</m:t>
                    </m:r>
                  </m:den>
                </m:f>
                <m:r>
                  <m:rPr>
                    <m:sty m:val="p"/>
                  </m:rPr>
                  <w:rPr>
                    <w:rFonts w:ascii="Cambria Math" w:hAnsi="Cambria Math"/>
                    <w:lang w:val="en-US"/>
                  </w:rPr>
                  <m:t xml:space="preserve">                                                          if </m:t>
                </m:r>
                <m:r>
                  <w:rPr>
                    <w:rFonts w:ascii="Cambria Math" w:hAnsi="Cambria Math"/>
                    <w:lang w:val="en-US"/>
                  </w:rPr>
                  <m:t>p</m:t>
                </m:r>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&lt;0</m:t>
                </m:r>
              </m:e>
            </m:eqArr>
          </m:e>
        </m:d>
      </m:oMath>
    </w:p>
    <w:p w14:paraId="20C02E3F" w14:textId="77777777" w:rsidR="008030EF" w:rsidRPr="00240840" w:rsidRDefault="008030EF" w:rsidP="008030EF">
      <w:pPr>
        <w:pStyle w:val="Figure"/>
        <w:jc w:val="left"/>
        <w:rPr>
          <w:lang w:val="en-US"/>
        </w:rPr>
      </w:pPr>
    </w:p>
    <w:p w14:paraId="07BAFAF6" w14:textId="77777777" w:rsidR="008030EF" w:rsidRPr="00240840" w:rsidRDefault="008030EF" w:rsidP="008030EF">
      <w:pPr>
        <w:rPr>
          <w:lang w:val="en-US"/>
        </w:rPr>
      </w:pPr>
      <w:r>
        <w:rPr>
          <w:lang w:val="en-US"/>
        </w:rPr>
        <w:t>The</w:t>
      </w:r>
      <w:r w:rsidRPr="00240840">
        <w:rPr>
          <w:lang w:val="en-US"/>
        </w:rPr>
        <w:t xml:space="preserve"> time decay more closely follows the trends of the experimental data for the </w:t>
      </w:r>
      <w:r>
        <w:rPr>
          <w:lang w:val="en-US"/>
        </w:rPr>
        <w:t>bright-to-</w:t>
      </w:r>
      <w:r w:rsidRPr="00240840">
        <w:rPr>
          <w:lang w:val="en-US"/>
        </w:rPr>
        <w:t>dark-to-bright version. There is a notable deviation for 100 cd/m</w:t>
      </w:r>
      <w:r w:rsidRPr="00240840">
        <w:rPr>
          <w:vertAlign w:val="superscript"/>
          <w:lang w:val="en-US"/>
        </w:rPr>
        <w:t>2</w:t>
      </w:r>
      <w:r w:rsidRPr="00240840">
        <w:rPr>
          <w:lang w:val="en-US"/>
        </w:rPr>
        <w:t xml:space="preserve"> at 10 seconds. Future work investigating this outlier would be helpful. The time of decay constant does</w:t>
      </w:r>
      <w:r>
        <w:rPr>
          <w:lang w:val="en-US"/>
        </w:rPr>
        <w:t xml:space="preserve"> </w:t>
      </w:r>
      <w:r w:rsidRPr="00240840">
        <w:rPr>
          <w:lang w:val="en-US"/>
        </w:rPr>
        <w:t>n</w:t>
      </w:r>
      <w:r>
        <w:rPr>
          <w:lang w:val="en-US"/>
        </w:rPr>
        <w:t>o</w:t>
      </w:r>
      <w:r w:rsidRPr="00240840">
        <w:rPr>
          <w:lang w:val="en-US"/>
        </w:rPr>
        <w:t xml:space="preserve">t follow the </w:t>
      </w:r>
      <w:r>
        <w:rPr>
          <w:lang w:val="en-US"/>
        </w:rPr>
        <w:t>dark-to-</w:t>
      </w:r>
      <w:r w:rsidRPr="00240840">
        <w:rPr>
          <w:lang w:val="en-US"/>
        </w:rPr>
        <w:t xml:space="preserve">bright-to-dark experimental data as cleanly as it does for the </w:t>
      </w:r>
      <w:r>
        <w:rPr>
          <w:lang w:val="en-US"/>
        </w:rPr>
        <w:t>bright-to-</w:t>
      </w:r>
      <w:r w:rsidRPr="00240840">
        <w:rPr>
          <w:lang w:val="en-US"/>
        </w:rPr>
        <w:t>dark-to-bright version. This largely comes from the increased influence the brightness junction magnitude brings in short durations. Observers noticed an immediate afterimage with even the shortest time duration of a bright image. The current functional form does</w:t>
      </w:r>
      <w:r>
        <w:rPr>
          <w:lang w:val="en-US"/>
        </w:rPr>
        <w:t xml:space="preserve"> </w:t>
      </w:r>
      <w:r w:rsidRPr="00240840">
        <w:rPr>
          <w:lang w:val="en-US"/>
        </w:rPr>
        <w:t>n</w:t>
      </w:r>
      <w:r>
        <w:rPr>
          <w:lang w:val="en-US"/>
        </w:rPr>
        <w:t>o</w:t>
      </w:r>
      <w:r w:rsidRPr="00240840">
        <w:rPr>
          <w:lang w:val="en-US"/>
        </w:rPr>
        <w:t>t allow for an immediate drop followed by a slow roll-off. Further work investigating this phenomenon would be helpful.</w:t>
      </w:r>
    </w:p>
    <w:p w14:paraId="43ED53AA" w14:textId="77777777" w:rsidR="00DC2B47" w:rsidRPr="008030EF" w:rsidRDefault="00DC2B47" w:rsidP="008E261A">
      <w:pPr>
        <w:pStyle w:val="Line"/>
      </w:pPr>
    </w:p>
    <w:sectPr w:rsidR="00DC2B47" w:rsidRPr="008030EF" w:rsidSect="00DA7A49">
      <w:headerReference w:type="even" r:id="rId89"/>
      <w:headerReference w:type="default" r:id="rId90"/>
      <w:footerReference w:type="default" r:id="rId9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D699" w14:textId="77777777" w:rsidR="00F335DC" w:rsidRDefault="00F335DC">
      <w:r>
        <w:separator/>
      </w:r>
    </w:p>
  </w:endnote>
  <w:endnote w:type="continuationSeparator" w:id="0">
    <w:p w14:paraId="636300FB" w14:textId="77777777" w:rsidR="00F335DC" w:rsidRDefault="00F335DC">
      <w:r>
        <w:continuationSeparator/>
      </w:r>
    </w:p>
  </w:endnote>
  <w:endnote w:type="continuationNotice" w:id="1">
    <w:p w14:paraId="4045BD20" w14:textId="77777777" w:rsidR="007A4FE9" w:rsidRDefault="007A4FE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D147" w14:textId="77777777" w:rsidR="00F335DC" w:rsidRDefault="00F335DC">
    <w:pPr>
      <w:pStyle w:val="Footer"/>
    </w:pPr>
    <w:r>
      <w:drawing>
        <wp:anchor distT="0" distB="0" distL="0" distR="0" simplePos="0" relativeHeight="251658240" behindDoc="0" locked="0" layoutInCell="1" allowOverlap="1" wp14:anchorId="47D3E54D" wp14:editId="2710A24D">
          <wp:simplePos x="0" y="0"/>
          <wp:positionH relativeFrom="page">
            <wp:posOffset>6346209</wp:posOffset>
          </wp:positionH>
          <wp:positionV relativeFrom="page">
            <wp:posOffset>9501505</wp:posOffset>
          </wp:positionV>
          <wp:extent cx="738000" cy="813600"/>
          <wp:effectExtent l="0" t="0" r="0" b="0"/>
          <wp:wrapNone/>
          <wp:docPr id="1" name="Picture 1"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5BA7" w14:textId="7512E6AB" w:rsidR="00DA7A49" w:rsidRDefault="00DA7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F7B5A" w14:textId="77777777" w:rsidR="00F335DC" w:rsidRDefault="00F335DC">
      <w:r>
        <w:separator/>
      </w:r>
    </w:p>
  </w:footnote>
  <w:footnote w:type="continuationSeparator" w:id="0">
    <w:p w14:paraId="4305E6E9" w14:textId="77777777" w:rsidR="00F335DC" w:rsidRDefault="00F335DC">
      <w:r>
        <w:continuationSeparator/>
      </w:r>
    </w:p>
  </w:footnote>
  <w:footnote w:type="continuationNotice" w:id="1">
    <w:p w14:paraId="06FA30DC" w14:textId="77777777" w:rsidR="007A4FE9" w:rsidRDefault="007A4FE9">
      <w:pPr>
        <w:spacing w:before="0"/>
      </w:pPr>
    </w:p>
  </w:footnote>
  <w:footnote w:id="2">
    <w:p w14:paraId="077BA40B" w14:textId="77777777" w:rsidR="008030EF" w:rsidRPr="0019676A" w:rsidRDefault="008030EF" w:rsidP="008030EF">
      <w:pPr>
        <w:pStyle w:val="FootnoteText"/>
        <w:rPr>
          <w:lang w:val="en-US"/>
        </w:rPr>
      </w:pPr>
      <w:r>
        <w:rPr>
          <w:rStyle w:val="FootnoteReference"/>
        </w:rPr>
        <w:footnoteRef/>
      </w:r>
      <w:r>
        <w:tab/>
      </w:r>
      <w:r w:rsidRPr="0013472D">
        <w:t>This Recommendation is not a replacement for the guidance contained in Recommendation ITU-R BT.1702 which is for the protection of the vulnerable section of the viewing population who have photosensitive epilepsy, and who are therefore prone to seizures triggered by flashing lights, including certain types of flashing television images.</w:t>
      </w:r>
    </w:p>
  </w:footnote>
  <w:footnote w:id="3">
    <w:p w14:paraId="2D50EA8D" w14:textId="77777777" w:rsidR="008030EF" w:rsidRPr="0006125F" w:rsidRDefault="008030EF" w:rsidP="008030EF">
      <w:pPr>
        <w:pStyle w:val="FootnoteText"/>
        <w:rPr>
          <w:lang w:val="en-US"/>
        </w:rPr>
      </w:pPr>
      <w:r>
        <w:rPr>
          <w:rStyle w:val="FootnoteReference"/>
        </w:rPr>
        <w:footnoteRef/>
      </w:r>
      <w:r>
        <w:tab/>
        <w:t>The algorithms may need to be revised after testing on a wider variety of moving images and when tested in conjunction with a metering specification that is currently under development.</w:t>
      </w:r>
    </w:p>
  </w:footnote>
  <w:footnote w:id="4">
    <w:p w14:paraId="1442F1AD" w14:textId="77777777" w:rsidR="008030EF" w:rsidRPr="0006125F" w:rsidRDefault="008030EF" w:rsidP="008030EF">
      <w:pPr>
        <w:pStyle w:val="FootnoteText"/>
        <w:rPr>
          <w:lang w:val="en-US"/>
        </w:rPr>
      </w:pPr>
      <w:r>
        <w:rPr>
          <w:rStyle w:val="FootnoteReference"/>
        </w:rPr>
        <w:footnoteRef/>
      </w:r>
      <w:r>
        <w:t xml:space="preserve"> </w:t>
      </w:r>
      <w:r>
        <w:tab/>
        <w:t>The TIL algorithm has only been verified under limited conditions with mostly static image content such as those described in Annex 4. The TIL algorithm may need to be revised after testing on a wider variety of moving images.</w:t>
      </w:r>
    </w:p>
  </w:footnote>
  <w:footnote w:id="5">
    <w:p w14:paraId="673E3424" w14:textId="77777777" w:rsidR="008030EF" w:rsidRDefault="008030EF" w:rsidP="008030EF">
      <w:pPr>
        <w:pStyle w:val="FootnoteText"/>
        <w:spacing w:before="80"/>
      </w:pPr>
      <w:r w:rsidRPr="00DA7A49">
        <w:rPr>
          <w:rStyle w:val="FootnoteReference"/>
        </w:rPr>
        <w:footnoteRef/>
      </w:r>
      <w:r w:rsidRPr="00DA7A49">
        <w:t xml:space="preserve"> </w:t>
      </w:r>
      <w:r w:rsidRPr="00DA7A49">
        <w:tab/>
        <w:t xml:space="preserve">Note that to calculate the display luminance accurately, the EOTFs in Recommendation </w:t>
      </w:r>
      <w:hyperlink r:id="rId1" w:history="1">
        <w:hyperlink r:id="rId2" w:history="1">
          <w:r w:rsidRPr="00DA7A49">
            <w:rPr>
              <w:rStyle w:val="Hyperlink"/>
              <w:color w:val="auto"/>
              <w:u w:val="none"/>
              <w:lang w:eastAsia="ja-JP"/>
            </w:rPr>
            <w:t>ITU-R BT.2100</w:t>
          </w:r>
        </w:hyperlink>
      </w:hyperlink>
      <w:r w:rsidRPr="00DA7A49">
        <w:t xml:space="preserve"> </w:t>
      </w:r>
      <w:r>
        <w:t xml:space="preserve">are applied on </w:t>
      </w:r>
      <w:r>
        <w:rPr>
          <w:i/>
        </w:rPr>
        <w:t xml:space="preserve">R'G'B' </w:t>
      </w:r>
      <w:r>
        <w:t xml:space="preserve">signal components, not on the luma component as described here. </w:t>
      </w:r>
    </w:p>
  </w:footnote>
  <w:footnote w:id="6">
    <w:p w14:paraId="58632F0E" w14:textId="77777777" w:rsidR="008030EF" w:rsidRDefault="008030EF" w:rsidP="008030EF">
      <w:pPr>
        <w:pStyle w:val="FootnoteText"/>
      </w:pPr>
      <w:r>
        <w:rPr>
          <w:rStyle w:val="FootnoteReference"/>
        </w:rPr>
        <w:footnoteRef/>
      </w:r>
      <w:r>
        <w:t xml:space="preserve"> </w:t>
      </w:r>
      <w:r>
        <w:tab/>
        <w:t>These images are reproduced by permission of Mark Fairchild.</w:t>
      </w:r>
    </w:p>
  </w:footnote>
  <w:footnote w:id="7">
    <w:p w14:paraId="70110E17" w14:textId="77777777" w:rsidR="008030EF" w:rsidRDefault="008030EF" w:rsidP="008030EF">
      <w:pPr>
        <w:pStyle w:val="FootnoteText"/>
      </w:pPr>
      <w:r>
        <w:rPr>
          <w:rStyle w:val="FootnoteReference"/>
        </w:rPr>
        <w:footnoteRef/>
      </w:r>
      <w:r>
        <w:t xml:space="preserve"> </w:t>
      </w:r>
      <w:r>
        <w:tab/>
        <w:t>This image is reproduced by permission of the Stuttgart Media University.</w:t>
      </w:r>
    </w:p>
  </w:footnote>
  <w:footnote w:id="8">
    <w:p w14:paraId="595678AC" w14:textId="77777777" w:rsidR="008030EF" w:rsidRDefault="008030EF" w:rsidP="008030EF">
      <w:pPr>
        <w:pStyle w:val="FootnoteText"/>
      </w:pPr>
      <w:r>
        <w:rPr>
          <w:rStyle w:val="FootnoteReference"/>
        </w:rPr>
        <w:footnoteRef/>
      </w:r>
      <w:r>
        <w:t xml:space="preserve"> </w:t>
      </w:r>
      <w:r>
        <w:tab/>
        <w:t xml:space="preserve">This Figure was taken from: </w:t>
      </w:r>
      <w:hyperlink r:id="rId3" w:history="1">
        <w:r>
          <w:rPr>
            <w:rStyle w:val="Hyperlink"/>
          </w:rPr>
          <w:t>https://webvision.med.utah.edu/book/part-viii-gabac-receptors/light-and-dark-adaptation/</w:t>
        </w:r>
      </w:hyperlink>
      <w:r>
        <w:t>.</w:t>
      </w:r>
    </w:p>
  </w:footnote>
  <w:footnote w:id="9">
    <w:p w14:paraId="6560431C" w14:textId="77777777" w:rsidR="008030EF" w:rsidRDefault="008030EF" w:rsidP="008030EF">
      <w:pPr>
        <w:pStyle w:val="FootnoteText"/>
      </w:pPr>
      <w:r>
        <w:rPr>
          <w:rStyle w:val="FootnoteReference"/>
        </w:rPr>
        <w:footnoteRef/>
      </w:r>
      <w:r>
        <w:tab/>
      </w:r>
      <w:hyperlink r:id="rId4" w:anchor="Leaky_integrate-and-fire" w:history="1">
        <w:r w:rsidRPr="004F47F7">
          <w:rPr>
            <w:rStyle w:val="Hyperlink"/>
          </w:rPr>
          <w:t>https://en.wikipedia.org/wiki/Biological_neuron_model#Leaky_integrate-and-fire</w:t>
        </w:r>
      </w:hyperlink>
      <w:r>
        <w:t xml:space="preserve">. </w:t>
      </w:r>
    </w:p>
  </w:footnote>
  <w:footnote w:id="10">
    <w:p w14:paraId="38FB8734" w14:textId="77777777" w:rsidR="008030EF" w:rsidRDefault="008030EF" w:rsidP="008030EF">
      <w:pPr>
        <w:pStyle w:val="FootnoteText"/>
      </w:pPr>
      <w:r>
        <w:rPr>
          <w:rStyle w:val="FootnoteReference"/>
        </w:rPr>
        <w:footnoteRef/>
      </w:r>
      <w:r>
        <w:rPr>
          <w:rStyle w:val="Hyperlink"/>
        </w:rPr>
        <w:tab/>
      </w:r>
      <w:hyperlink r:id="rId5" w:history="1">
        <w:r>
          <w:rPr>
            <w:rStyle w:val="Hyperlink"/>
          </w:rPr>
          <w:t>https://en.wikipedia.org/wiki/Leaky_integrator</w:t>
        </w:r>
      </w:hyperlink>
      <w:r>
        <w:t xml:space="preserve">. </w:t>
      </w:r>
    </w:p>
  </w:footnote>
  <w:footnote w:id="11">
    <w:p w14:paraId="247E9D4D" w14:textId="77777777" w:rsidR="008030EF" w:rsidRDefault="008030EF" w:rsidP="008030EF">
      <w:pPr>
        <w:pStyle w:val="FootnoteText"/>
      </w:pPr>
      <w:r>
        <w:rPr>
          <w:rStyle w:val="FootnoteReference"/>
        </w:rPr>
        <w:footnoteRef/>
      </w:r>
      <w:r>
        <w:tab/>
      </w:r>
      <w:hyperlink r:id="rId6" w:history="1">
        <w:r>
          <w:rPr>
            <w:rStyle w:val="Hyperlink"/>
          </w:rPr>
          <w:t>https://neuronaldynamics.epfl.ch/online/Ch1.S3.html</w:t>
        </w:r>
      </w:hyperlink>
      <w:r>
        <w:t>.</w:t>
      </w:r>
    </w:p>
  </w:footnote>
  <w:footnote w:id="12">
    <w:p w14:paraId="50E4D498" w14:textId="4806DCF1" w:rsidR="008030EF" w:rsidRPr="00583F93" w:rsidRDefault="008030EF" w:rsidP="008030EF">
      <w:pPr>
        <w:pStyle w:val="FootnoteText"/>
        <w:rPr>
          <w:lang w:val="en-US"/>
        </w:rPr>
      </w:pPr>
      <w:r>
        <w:rPr>
          <w:rStyle w:val="FootnoteReference"/>
        </w:rPr>
        <w:footnoteRef/>
      </w:r>
      <w:r>
        <w:t xml:space="preserve"> </w:t>
      </w:r>
      <w:r w:rsidRPr="002152F4">
        <w:rPr>
          <w:lang w:val="en-US"/>
        </w:rPr>
        <w:t xml:space="preserve">Spears &amp; Munsil Ultra HD Benchmark (2023). </w:t>
      </w:r>
      <w:hyperlink r:id="rId7" w:history="1">
        <w:r w:rsidRPr="0027286E">
          <w:rPr>
            <w:rStyle w:val="Hyperlink"/>
          </w:rPr>
          <w:t>https://www.biaslighting.com/products/spears-munsil-ultra-hd-benchmark-2023</w:t>
        </w:r>
      </w:hyperlink>
      <w:r w:rsidRPr="0027286E">
        <w:t xml:space="preserve">. </w:t>
      </w:r>
      <w:r w:rsidRPr="002152F4">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476D" w14:textId="77777777" w:rsidR="00F335DC" w:rsidRDefault="00F335D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335DC" w:rsidRPr="00A239D1" w14:paraId="2A8F1D43" w14:textId="77777777" w:rsidTr="0019307B">
      <w:tc>
        <w:tcPr>
          <w:tcW w:w="4634" w:type="dxa"/>
          <w:vAlign w:val="center"/>
        </w:tcPr>
        <w:p w14:paraId="237380FF" w14:textId="77777777" w:rsidR="00F335DC" w:rsidRPr="005B0371" w:rsidRDefault="00F335D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1288550" w14:textId="77777777" w:rsidR="00F335DC" w:rsidRPr="00260B24" w:rsidRDefault="00F335D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F335DC" w:rsidRPr="00A239D1" w14:paraId="6535FE51" w14:textId="77777777" w:rsidTr="0019307B">
      <w:tc>
        <w:tcPr>
          <w:tcW w:w="4634" w:type="dxa"/>
          <w:vAlign w:val="center"/>
        </w:tcPr>
        <w:p w14:paraId="4F626CF4" w14:textId="77777777" w:rsidR="00F335DC" w:rsidRPr="00260B24" w:rsidRDefault="00F335D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0DFAAFC6" w14:textId="77777777" w:rsidR="00F335DC" w:rsidRPr="00260B24" w:rsidRDefault="00F335D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36A5CE3" w14:textId="77777777" w:rsidR="00F335DC" w:rsidRDefault="00F335DC" w:rsidP="004A6FEB">
    <w:pPr>
      <w:pStyle w:val="Header"/>
    </w:pPr>
    <w:r>
      <w:rPr>
        <w:rFonts w:ascii="Arial Black" w:hAnsi="Arial Black" w:cs="Arial"/>
        <w:noProof/>
        <w:sz w:val="32"/>
        <w:szCs w:val="32"/>
      </w:rPr>
      <w:drawing>
        <wp:anchor distT="0" distB="0" distL="114300" distR="114300" simplePos="0" relativeHeight="251658241" behindDoc="0" locked="0" layoutInCell="1" allowOverlap="1" wp14:anchorId="0622F3C0" wp14:editId="05EDC54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2" behindDoc="0" locked="0" layoutInCell="1" allowOverlap="1" wp14:anchorId="0DB4DA15" wp14:editId="6E1F0316">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60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27A6D26" w14:textId="77777777" w:rsidR="00F335DC" w:rsidRDefault="00F335DC" w:rsidP="004A6FEB">
    <w:pPr>
      <w:pStyle w:val="Header"/>
      <w:ind w:right="360"/>
      <w:jc w:val="both"/>
    </w:pPr>
    <w:r>
      <w:rPr>
        <w:noProof/>
      </w:rPr>
      <mc:AlternateContent>
        <mc:Choice Requires="wpg">
          <w:drawing>
            <wp:anchor distT="0" distB="0" distL="114300" distR="114300" simplePos="0" relativeHeight="251658243" behindDoc="0" locked="0" layoutInCell="1" allowOverlap="1" wp14:anchorId="36C64A52" wp14:editId="701DF1D8">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8088"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0542" w14:textId="47CDC857" w:rsidR="00F335DC" w:rsidRPr="00D72623" w:rsidRDefault="00F335D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9560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22A04">
      <w:rPr>
        <w:b/>
        <w:bCs/>
        <w:noProof/>
        <w:lang w:val="en-US"/>
      </w:rPr>
      <w:t>ITU-R  BT.2163-0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DFF0" w14:textId="3E7B8E3B" w:rsidR="00F335DC" w:rsidRDefault="00F335DC">
    <w:pPr>
      <w:pStyle w:val="Header"/>
    </w:pPr>
    <w:r>
      <w:tab/>
    </w:r>
    <w:r>
      <w:rPr>
        <w:b/>
        <w:bCs/>
      </w:rPr>
      <w:fldChar w:fldCharType="begin"/>
    </w:r>
    <w:r>
      <w:rPr>
        <w:b/>
        <w:bCs/>
      </w:rPr>
      <w:instrText xml:space="preserve"> DOCPROPERTY "Header" \* MERGEFORMAT </w:instrText>
    </w:r>
    <w:r>
      <w:rPr>
        <w:b/>
        <w:bCs/>
      </w:rPr>
      <w:fldChar w:fldCharType="separate"/>
    </w:r>
    <w:r w:rsidR="00A9560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2306C">
      <w:rPr>
        <w:b/>
        <w:bCs/>
        <w:noProof/>
      </w:rPr>
      <w:t>ITU-R  BT.2163-0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ECA6" w14:textId="19F34DA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95604" w:rsidRPr="00A9560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22A04">
      <w:rPr>
        <w:b/>
        <w:bCs/>
        <w:noProof/>
        <w:lang w:val="en-US"/>
      </w:rPr>
      <w:t>ITU-R  BT.2163-0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4873" w14:textId="76A4A0FC" w:rsidR="00607D68" w:rsidRDefault="00607D68">
    <w:pPr>
      <w:pStyle w:val="Header"/>
    </w:pPr>
    <w:r>
      <w:tab/>
    </w:r>
    <w:fldSimple w:instr=" DOCPROPERTY &quot;Header&quot; \* MERGEFORMAT ">
      <w:r w:rsidR="00A95604" w:rsidRPr="00A9560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2A04">
      <w:rPr>
        <w:b/>
        <w:bCs/>
        <w:noProof/>
      </w:rPr>
      <w:t>ITU-R  BT.2163-0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9438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576F"/>
    <w:multiLevelType w:val="hybridMultilevel"/>
    <w:tmpl w:val="955081F4"/>
    <w:lvl w:ilvl="0" w:tplc="78A244A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214790">
    <w:abstractNumId w:val="9"/>
  </w:num>
  <w:num w:numId="2" w16cid:durableId="159855922">
    <w:abstractNumId w:val="7"/>
  </w:num>
  <w:num w:numId="3" w16cid:durableId="239410439">
    <w:abstractNumId w:val="6"/>
  </w:num>
  <w:num w:numId="4" w16cid:durableId="1174615678">
    <w:abstractNumId w:val="5"/>
  </w:num>
  <w:num w:numId="5" w16cid:durableId="839538901">
    <w:abstractNumId w:val="4"/>
  </w:num>
  <w:num w:numId="6" w16cid:durableId="691954343">
    <w:abstractNumId w:val="8"/>
  </w:num>
  <w:num w:numId="7" w16cid:durableId="1884056457">
    <w:abstractNumId w:val="3"/>
  </w:num>
  <w:num w:numId="8" w16cid:durableId="981008397">
    <w:abstractNumId w:val="2"/>
  </w:num>
  <w:num w:numId="9" w16cid:durableId="421952985">
    <w:abstractNumId w:val="1"/>
  </w:num>
  <w:num w:numId="10" w16cid:durableId="1037123158">
    <w:abstractNumId w:val="0"/>
  </w:num>
  <w:num w:numId="11" w16cid:durableId="5086411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DC"/>
    <w:rsid w:val="00022BF1"/>
    <w:rsid w:val="00217EBF"/>
    <w:rsid w:val="00220FFA"/>
    <w:rsid w:val="00242AEE"/>
    <w:rsid w:val="002D76C4"/>
    <w:rsid w:val="002E1796"/>
    <w:rsid w:val="002F35D5"/>
    <w:rsid w:val="0052529D"/>
    <w:rsid w:val="005279BB"/>
    <w:rsid w:val="00587A38"/>
    <w:rsid w:val="00607D68"/>
    <w:rsid w:val="00622A04"/>
    <w:rsid w:val="0063016C"/>
    <w:rsid w:val="0065530E"/>
    <w:rsid w:val="00667EDB"/>
    <w:rsid w:val="007468DA"/>
    <w:rsid w:val="007A4FE9"/>
    <w:rsid w:val="007F6B7E"/>
    <w:rsid w:val="008030EF"/>
    <w:rsid w:val="00841BB7"/>
    <w:rsid w:val="008B597A"/>
    <w:rsid w:val="008E261A"/>
    <w:rsid w:val="009A6AF1"/>
    <w:rsid w:val="009E00A8"/>
    <w:rsid w:val="00A6617B"/>
    <w:rsid w:val="00A95604"/>
    <w:rsid w:val="00AB0DC8"/>
    <w:rsid w:val="00AF1B48"/>
    <w:rsid w:val="00B0719B"/>
    <w:rsid w:val="00B44E24"/>
    <w:rsid w:val="00D45E17"/>
    <w:rsid w:val="00DA7A49"/>
    <w:rsid w:val="00DC2B47"/>
    <w:rsid w:val="00DE2FCC"/>
    <w:rsid w:val="00DF4176"/>
    <w:rsid w:val="00F2306C"/>
    <w:rsid w:val="00F335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023735"/>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F335DC"/>
    <w:rPr>
      <w:b/>
      <w:sz w:val="24"/>
      <w:lang w:val="en-GB" w:eastAsia="en-US"/>
    </w:rPr>
  </w:style>
  <w:style w:type="character" w:customStyle="1" w:styleId="HeaderChar">
    <w:name w:val="Header Char"/>
    <w:basedOn w:val="DefaultParagraphFont"/>
    <w:link w:val="Header"/>
    <w:rsid w:val="00F335DC"/>
    <w:rPr>
      <w:sz w:val="24"/>
      <w:lang w:val="en-GB" w:eastAsia="en-US"/>
    </w:rPr>
  </w:style>
  <w:style w:type="character" w:customStyle="1" w:styleId="FooterChar">
    <w:name w:val="Footer Char"/>
    <w:basedOn w:val="DefaultParagraphFont"/>
    <w:link w:val="Footer"/>
    <w:uiPriority w:val="99"/>
    <w:qFormat/>
    <w:rsid w:val="00F335DC"/>
    <w:rPr>
      <w:noProof/>
      <w:sz w:val="18"/>
      <w:lang w:val="en-GB" w:eastAsia="en-US"/>
    </w:rPr>
  </w:style>
  <w:style w:type="character" w:styleId="Hyperlink">
    <w:name w:val="Hyperlink"/>
    <w:basedOn w:val="DefaultParagraphFont"/>
    <w:uiPriority w:val="99"/>
    <w:rsid w:val="00F335DC"/>
    <w:rPr>
      <w:color w:val="0000FF"/>
      <w:u w:val="single"/>
    </w:rPr>
  </w:style>
  <w:style w:type="table" w:styleId="TableGrid">
    <w:name w:val="Table Grid"/>
    <w:basedOn w:val="TableNormal"/>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uiPriority w:val="99"/>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numbering" w:customStyle="1" w:styleId="ListNo0">
    <w:name w:val="List No"/>
    <w:uiPriority w:val="99"/>
    <w:semiHidden/>
    <w:unhideWhenUsed/>
    <w:rsid w:val="008030EF"/>
  </w:style>
  <w:style w:type="paragraph" w:customStyle="1" w:styleId="FooterSpecial0">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basedOn w:val="Normal"/>
    <w:next w:val="Normal"/>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semiHidden/>
    <w:unhideWhenUsed/>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8030EF"/>
    <w:rPr>
      <w:sz w:val="24"/>
      <w:lang w:val="en-GB" w:eastAsia="en-US"/>
    </w:rPr>
  </w:style>
  <w:style w:type="character" w:styleId="FollowedHyperlink">
    <w:name w:val="FollowedHyperlink"/>
    <w:basedOn w:val="DefaultParagraphFont"/>
    <w:semiHidden/>
    <w:unhideWhenUsed/>
    <w:rsid w:val="008030EF"/>
    <w:rPr>
      <w:color w:val="800080" w:themeColor="followedHyperlink"/>
      <w:u w:val="single"/>
    </w:rPr>
  </w:style>
  <w:style w:type="character" w:styleId="PlaceholderText">
    <w:name w:val="Placeholder Text"/>
    <w:basedOn w:val="DefaultParagraphFont"/>
    <w:uiPriority w:val="99"/>
    <w:semiHidden/>
    <w:rsid w:val="008030EF"/>
    <w:rPr>
      <w:color w:val="808080"/>
    </w:rPr>
  </w:style>
  <w:style w:type="character" w:styleId="CommentReference">
    <w:name w:val="annotation reference"/>
    <w:basedOn w:val="DefaultParagraphFont"/>
    <w:semiHidden/>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semiHidden/>
    <w:unhideWhenUsed/>
    <w:rsid w:val="008030EF"/>
    <w:rPr>
      <w:b/>
      <w:bCs/>
    </w:rPr>
  </w:style>
  <w:style w:type="character" w:customStyle="1" w:styleId="CommentSubjectChar">
    <w:name w:val="Comment Subject Char"/>
    <w:basedOn w:val="CommentTextChar"/>
    <w:link w:val="CommentSubject"/>
    <w:semiHidden/>
    <w:rsid w:val="008030EF"/>
    <w:rPr>
      <w:b/>
      <w:bCs/>
      <w:lang w:val="en-GB" w:eastAsia="en-US"/>
    </w:rPr>
  </w:style>
  <w:style w:type="character" w:customStyle="1" w:styleId="MentionUnresolved0">
    <w:name w:val="Mention Unresolved"/>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styleId="UnresolvedMention">
    <w:name w:val="Unresolved Mention"/>
    <w:basedOn w:val="DefaultParagraphFont"/>
    <w:uiPriority w:val="99"/>
    <w:semiHidden/>
    <w:unhideWhenUsed/>
    <w:rsid w:val="00841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T.2100/en" TargetMode="External"/><Relationship Id="rId21" Type="http://schemas.openxmlformats.org/officeDocument/2006/relationships/hyperlink" Target="https://www.itu.int/rec/R-REC-BT.2100/en" TargetMode="External"/><Relationship Id="rId42" Type="http://schemas.openxmlformats.org/officeDocument/2006/relationships/image" Target="media/image16.png"/><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image" Target="media/image44.jpeg"/><Relationship Id="rId89" Type="http://schemas.openxmlformats.org/officeDocument/2006/relationships/header" Target="header5.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39.png"/><Relationship Id="rId79" Type="http://schemas.openxmlformats.org/officeDocument/2006/relationships/hyperlink" Target="https://www.hdm-stuttgart.de/vmlab/hdm-hdr-2014/" TargetMode="External"/><Relationship Id="rId5" Type="http://schemas.openxmlformats.org/officeDocument/2006/relationships/styles" Target="styles.xml"/><Relationship Id="rId90" Type="http://schemas.openxmlformats.org/officeDocument/2006/relationships/header" Target="header6.xml"/><Relationship Id="rId14" Type="http://schemas.openxmlformats.org/officeDocument/2006/relationships/hyperlink" Target="https://www.itu.int/publ/R-REC/en"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s://www.itu.int/rec/R-REC-BT.2100/en" TargetMode="External"/><Relationship Id="rId35" Type="http://schemas.openxmlformats.org/officeDocument/2006/relationships/image" Target="media/image9.png"/><Relationship Id="rId43" Type="http://schemas.openxmlformats.org/officeDocument/2006/relationships/image" Target="media/image17.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s://www.itu.int/rec/R-REC-BT.2100/en" TargetMode="External"/><Relationship Id="rId77" Type="http://schemas.openxmlformats.org/officeDocument/2006/relationships/hyperlink" Target="http://downloads.bbc.co.uk/rd/pubs/whp/whp-pdf-files/WHP341.pdf" TargetMode="Externa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image" Target="media/image42.png"/><Relationship Id="rId85" Type="http://schemas.openxmlformats.org/officeDocument/2006/relationships/image" Target="media/image45.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itu.int/pub/R-QUE-SG06.142" TargetMode="External"/><Relationship Id="rId25" Type="http://schemas.openxmlformats.org/officeDocument/2006/relationships/hyperlink" Target="https://www.itu.int/rec/R-REC-BT.2100/e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hyperlink" Target="https://www.itu.int/rec/R-REC-BT.2100/en" TargetMode="External"/><Relationship Id="rId20" Type="http://schemas.openxmlformats.org/officeDocument/2006/relationships/hyperlink" Target="https://www.itu.int/rec/R-REC-BT.2100/en" TargetMode="Externa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itu.int/rec/R-REC-BT.2100/en" TargetMode="External"/><Relationship Id="rId75" Type="http://schemas.openxmlformats.org/officeDocument/2006/relationships/image" Target="media/image40.png"/><Relationship Id="rId83" Type="http://schemas.microsoft.com/office/2007/relationships/hdphoto" Target="media/hdphoto1.wdp"/><Relationship Id="rId88" Type="http://schemas.openxmlformats.org/officeDocument/2006/relationships/image" Target="media/image48.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itu.int/rec/R-REC-BT.2100/en" TargetMode="External"/><Relationship Id="rId28" Type="http://schemas.openxmlformats.org/officeDocument/2006/relationships/hyperlink" Target="https://www.itu.int/rec/R-REC-BT.2100/en" TargetMode="External"/><Relationship Id="rId36" Type="http://schemas.openxmlformats.org/officeDocument/2006/relationships/image" Target="media/image10.png"/><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38.png"/><Relationship Id="rId78" Type="http://schemas.openxmlformats.org/officeDocument/2006/relationships/hyperlink" Target="http://markfairchild.org/HDR.html" TargetMode="External"/><Relationship Id="rId81" Type="http://schemas.openxmlformats.org/officeDocument/2006/relationships/hyperlink" Target="https://www.itu.int/rec/R-REC-BT.2100/en" TargetMode="External"/><Relationship Id="rId86" Type="http://schemas.openxmlformats.org/officeDocument/2006/relationships/image" Target="media/image4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s://www.itu.int/rec/R-REC-BT.2100/en" TargetMode="External"/><Relationship Id="rId39" Type="http://schemas.openxmlformats.org/officeDocument/2006/relationships/image" Target="media/image13.png"/><Relationship Id="rId34" Type="http://schemas.openxmlformats.org/officeDocument/2006/relationships/image" Target="media/image8.png"/><Relationship Id="rId55" Type="http://schemas.openxmlformats.org/officeDocument/2006/relationships/image" Target="media/image25.png"/><Relationship Id="rId76" Type="http://schemas.openxmlformats.org/officeDocument/2006/relationships/image" Target="media/image41.png"/><Relationship Id="rId7" Type="http://schemas.openxmlformats.org/officeDocument/2006/relationships/webSettings" Target="webSettings.xml"/><Relationship Id="rId71" Type="http://schemas.openxmlformats.org/officeDocument/2006/relationships/hyperlink" Target="https://www.itu.int/rec/R-REC-BT.2100/e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itu.int/rec/R-REC-BT.2100/en" TargetMode="External"/><Relationship Id="rId24" Type="http://schemas.openxmlformats.org/officeDocument/2006/relationships/hyperlink" Target="https://www.itu.int/rec/R-REC-BT.2100/en"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www.itu.int/rec/R-REC-BT.2100/en" TargetMode="External"/><Relationship Id="rId87" Type="http://schemas.openxmlformats.org/officeDocument/2006/relationships/image" Target="media/image47.png"/><Relationship Id="rId61" Type="http://schemas.openxmlformats.org/officeDocument/2006/relationships/image" Target="media/image31.png"/><Relationship Id="rId82" Type="http://schemas.openxmlformats.org/officeDocument/2006/relationships/image" Target="media/image43.png"/><Relationship Id="rId19" Type="http://schemas.openxmlformats.org/officeDocument/2006/relationships/hyperlink" Target="https://www.itu.int/rec/R-REC-BT.2100/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ebvision.med.utah.edu/book/part-viii-gabac-receptors/light-and-dark-adaptation/" TargetMode="External"/><Relationship Id="rId7" Type="http://schemas.openxmlformats.org/officeDocument/2006/relationships/hyperlink" Target="https://www.biaslighting.com/products/spears-munsil-ultra-hd-benchmark-2023" TargetMode="External"/><Relationship Id="rId2" Type="http://schemas.openxmlformats.org/officeDocument/2006/relationships/hyperlink" Target="https://www.itu.int/rec/R-REC-BT.2100/en" TargetMode="External"/><Relationship Id="rId1" Type="http://schemas.openxmlformats.org/officeDocument/2006/relationships/hyperlink" Target="https://www.itu.int/rec/R-REC-BT.2100/en" TargetMode="External"/><Relationship Id="rId6" Type="http://schemas.openxmlformats.org/officeDocument/2006/relationships/hyperlink" Target="https://neuronaldynamics.epfl.ch/online/Ch1.S3.html" TargetMode="External"/><Relationship Id="rId5" Type="http://schemas.openxmlformats.org/officeDocument/2006/relationships/hyperlink" Target="https://en.wikipedia.org/wiki/Leaky_integrator" TargetMode="External"/><Relationship Id="rId4" Type="http://schemas.openxmlformats.org/officeDocument/2006/relationships/hyperlink" Target="https://en.wikipedia.org/wiki/Biological_neuron_mode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42CDF-5493-48E3-B693-B2DD2F957573}">
  <ds:schemaRefs>
    <ds:schemaRef ds:uri="http://purl.org/dc/dcmitype/"/>
    <ds:schemaRef ds:uri="4c6a61cb-1973-4fc6-92ae-f4d7a4471404"/>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fcb6b58c-b914-4d07-b93f-e162996dcb8f"/>
    <ds:schemaRef ds:uri="http://www.w3.org/XML/1998/namespace"/>
  </ds:schemaRefs>
</ds:datastoreItem>
</file>

<file path=customXml/itemProps2.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0/xmlns/"/>
    <ds:schemaRef ds:uri="http://www.w3.org/2001/XMLSchema"/>
    <ds:schemaRef ds:uri="4c6a61cb-1973-4fc6-92ae-f4d7a4471404"/>
    <ds:schemaRef ds:uri="fcb6b58c-b914-4d07-b93f-e162996dcb8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F6472-349D-4DFF-A600-AE65A37962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21</Pages>
  <Words>6359</Words>
  <Characters>36514</Characters>
  <Application>Microsoft Office Word</Application>
  <DocSecurity>0</DocSecurity>
  <Lines>1073</Lines>
  <Paragraphs>136</Paragraphs>
  <ScaleCrop>false</ScaleCrop>
  <HeadingPairs>
    <vt:vector size="2" baseType="variant">
      <vt:variant>
        <vt:lpstr>Title</vt:lpstr>
      </vt:variant>
      <vt:variant>
        <vt:i4>1</vt:i4>
      </vt:variant>
    </vt:vector>
  </HeadingPairs>
  <TitlesOfParts>
    <vt:vector size="1" baseType="lpstr">
      <vt:lpstr>Recommendation ITU-R BT.2163-0 (11/2023) - Objective measurement algorithm for evaluation of the brightness of high dynamic range television</vt:lpstr>
    </vt:vector>
  </TitlesOfParts>
  <Manager/>
  <Company>ITU</Company>
  <LinksUpToDate>false</LinksUpToDate>
  <CharactersWithSpaces>42737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BT.2163-0 (11/2023) - Objective measurement algorithm for evaluation of the brightness of high dynamic range television</dc:title>
  <dc:subject/>
  <dc:creator>Gachet, Christelle</dc:creator>
  <cp:keywords/>
  <dc:description/>
  <cp:lastModifiedBy>Gachet, Christelle</cp:lastModifiedBy>
  <cp:revision>4</cp:revision>
  <cp:lastPrinted>2005-02-10T15:54:00Z</cp:lastPrinted>
  <dcterms:created xsi:type="dcterms:W3CDTF">2023-11-20T21:14:00Z</dcterms:created>
  <dcterms:modified xsi:type="dcterms:W3CDTF">2023-12-05T15:12:00Z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