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/>
    <w:p w:rsidR="005E066B" w:rsidRPr="00185935" w:rsidRDefault="00926FE8" w:rsidP="002144CB">
      <w:pPr>
        <w:jc w:val="center"/>
        <w:rPr>
          <w:b/>
          <w:bCs/>
          <w:sz w:val="32"/>
          <w:szCs w:val="32"/>
          <w:rtl/>
        </w:rPr>
        <w:sectPr w:rsidR="005E066B" w:rsidRPr="00185935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185935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BA8EC4" wp14:editId="0803CD3F">
                <wp:simplePos x="0" y="0"/>
                <wp:positionH relativeFrom="column">
                  <wp:posOffset>373200</wp:posOffset>
                </wp:positionH>
                <wp:positionV relativeFrom="paragraph">
                  <wp:posOffset>4330712</wp:posOffset>
                </wp:positionV>
                <wp:extent cx="5600700" cy="18288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2E7" w:rsidRPr="005F01A2" w:rsidRDefault="00B522E7" w:rsidP="00185935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18593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توصيف</w:t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8593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نمط</w:t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 xml:space="preserve"> اختبار شريط الألوان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</w:rPr>
                              <w:br/>
                            </w:r>
                            <w:r w:rsidRPr="0018593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ل</w:t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لأنظمة التلفزيونية ذات المدى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SY"/>
                              </w:rPr>
                              <w:br/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الدينامي العالي</w:t>
                            </w: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B522E7" w:rsidRPr="005F01A2" w:rsidRDefault="00B522E7" w:rsidP="00185935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A8EC4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4pt;margin-top:341pt;width:441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xXuwIAAMQ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" filled="f" stroked="f">
                <v:textbox>
                  <w:txbxContent>
                    <w:p w:rsidR="00B522E7" w:rsidRPr="005F01A2" w:rsidRDefault="00B522E7" w:rsidP="00185935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185935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>توصيف</w:t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 xml:space="preserve"> </w:t>
                      </w:r>
                      <w:r w:rsidRPr="00185935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>نمط</w:t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 xml:space="preserve"> اختبار شريط الألوان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</w:rPr>
                        <w:br/>
                      </w:r>
                      <w:r w:rsidRPr="00185935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ل</w:t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>لأنظمة التلفزيونية ذات المدى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SY"/>
                        </w:rPr>
                        <w:br/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>الدينامي العالي</w:t>
                      </w: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  <w:p w:rsidR="00B522E7" w:rsidRPr="005F01A2" w:rsidRDefault="00B522E7" w:rsidP="00185935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6FED" w:rsidRPr="00185935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67A800" wp14:editId="52A4F2C6">
                <wp:simplePos x="0" y="0"/>
                <wp:positionH relativeFrom="column">
                  <wp:posOffset>373200</wp:posOffset>
                </wp:positionH>
                <wp:positionV relativeFrom="paragraph">
                  <wp:posOffset>6841000</wp:posOffset>
                </wp:positionV>
                <wp:extent cx="3314700" cy="1216324"/>
                <wp:effectExtent l="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216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2E7" w:rsidRPr="00185935" w:rsidRDefault="00B522E7" w:rsidP="00185935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18593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B522E7" w:rsidRPr="005F01A2" w:rsidRDefault="00B522E7" w:rsidP="00185935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18593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الخدمة الإذاعية (التلفزيونية)</w:t>
                            </w:r>
                          </w:p>
                          <w:p w:rsidR="00B522E7" w:rsidRPr="005F01A2" w:rsidRDefault="00B522E7" w:rsidP="00185935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7A800" id="Text Box 2862" o:spid="_x0000_s1027" type="#_x0000_t202" style="position:absolute;left:0;text-align:left;margin-left:29.4pt;margin-top:538.65pt;width:261pt;height:9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C7twIAAL0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" filled="f" stroked="f">
                <v:textbox>
                  <w:txbxContent>
                    <w:p w:rsidR="00B522E7" w:rsidRPr="00185935" w:rsidRDefault="00B522E7" w:rsidP="00185935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185935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i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B522E7" w:rsidRPr="005F01A2" w:rsidRDefault="00B522E7" w:rsidP="00185935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185935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الخدمة الإذاعية (التلفزيونية)</w:t>
                      </w:r>
                    </w:p>
                    <w:p w:rsidR="00B522E7" w:rsidRPr="005F01A2" w:rsidRDefault="00B522E7" w:rsidP="00185935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FED" w:rsidRPr="00185935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74F0C2" wp14:editId="4045157F">
                <wp:simplePos x="0" y="0"/>
                <wp:positionH relativeFrom="column">
                  <wp:posOffset>373200</wp:posOffset>
                </wp:positionH>
                <wp:positionV relativeFrom="paragraph">
                  <wp:posOffset>3304169</wp:posOffset>
                </wp:positionV>
                <wp:extent cx="5598795" cy="819509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8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2E7" w:rsidRPr="009C6655" w:rsidRDefault="00B522E7" w:rsidP="00185935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6"/>
                                <w:szCs w:val="56"/>
                                <w:lang w:val="fr-FR" w:bidi="ar-EG"/>
                              </w:rPr>
                              <w:t>ITU</w:t>
                            </w:r>
                            <w:proofErr w:type="gramEnd"/>
                            <w:r w:rsidRPr="00185935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6"/>
                                <w:szCs w:val="56"/>
                                <w:lang w:val="fr-FR" w:bidi="ar-EG"/>
                              </w:rPr>
                              <w:t>-R  BT.2111-0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17/12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  <w:p w:rsidR="00B522E7" w:rsidRPr="009C6655" w:rsidRDefault="00B522E7" w:rsidP="00185935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4F0C2" id="Text Box 2861" o:spid="_x0000_s1028" type="#_x0000_t202" style="position:absolute;left:0;text-align:left;margin-left:29.4pt;margin-top:260.15pt;width:440.85pt;height:6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ohtgIAALw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" filled="f" stroked="f">
                <v:textbox>
                  <w:txbxContent>
                    <w:p w:rsidR="00B522E7" w:rsidRPr="009C6655" w:rsidRDefault="00B522E7" w:rsidP="00185935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185935">
                        <w:rPr>
                          <w:rFonts w:ascii="Tahoma" w:hAnsi="Tahoma"/>
                          <w:b/>
                          <w:bCs/>
                          <w:iCs/>
                          <w:color w:val="000068"/>
                          <w:sz w:val="36"/>
                          <w:szCs w:val="56"/>
                          <w:lang w:val="fr-FR" w:bidi="ar-EG"/>
                        </w:rPr>
                        <w:t>ITU-R  BT.2111-0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17/12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  <w:p w:rsidR="00B522E7" w:rsidRPr="009C6655" w:rsidRDefault="00B522E7" w:rsidP="00185935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1496" w:rsidRPr="00185935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185935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AC1496" w:rsidRPr="00185935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185935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185935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185935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185935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185935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185935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185935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185935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185935" w:rsidRDefault="00AC1496" w:rsidP="00AC1496">
      <w:pPr>
        <w:pStyle w:val="IPR"/>
      </w:pPr>
      <w:bookmarkStart w:id="0" w:name="_Toc476039171"/>
      <w:r w:rsidRPr="00185935">
        <w:rPr>
          <w:rFonts w:hint="cs"/>
          <w:rtl/>
        </w:rPr>
        <w:t xml:space="preserve">سياسة قطاع الاتصالات الراديوية بشأن حقوق الملكية الفكرية </w:t>
      </w:r>
      <w:r w:rsidRPr="00185935">
        <w:t>(IPR)</w:t>
      </w:r>
      <w:bookmarkEnd w:id="0"/>
    </w:p>
    <w:p w:rsidR="00AC1496" w:rsidRPr="00185935" w:rsidRDefault="00AC1496" w:rsidP="00AC1496">
      <w:pPr>
        <w:rPr>
          <w:sz w:val="20"/>
          <w:szCs w:val="26"/>
          <w:rtl/>
          <w:lang w:bidi="ar-EG"/>
        </w:rPr>
      </w:pPr>
      <w:r w:rsidRPr="00185935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185935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185935">
        <w:rPr>
          <w:rFonts w:hint="cs"/>
          <w:sz w:val="20"/>
          <w:szCs w:val="26"/>
          <w:rtl/>
          <w:lang w:val="ru-RU"/>
        </w:rPr>
        <w:t xml:space="preserve"> الدولية</w:t>
      </w:r>
      <w:r w:rsidRPr="00185935">
        <w:rPr>
          <w:rFonts w:hint="cs"/>
          <w:sz w:val="20"/>
          <w:szCs w:val="26"/>
          <w:rtl/>
        </w:rPr>
        <w:t xml:space="preserve"> </w:t>
      </w:r>
      <w:r w:rsidRPr="00185935">
        <w:rPr>
          <w:sz w:val="20"/>
          <w:szCs w:val="26"/>
          <w:lang w:bidi="ar-EG"/>
        </w:rPr>
        <w:t>(ITU</w:t>
      </w:r>
      <w:r w:rsidRPr="00185935">
        <w:rPr>
          <w:sz w:val="20"/>
          <w:szCs w:val="26"/>
          <w:lang w:bidi="ar-EG"/>
        </w:rPr>
        <w:noBreakHyphen/>
        <w:t>T/ITU</w:t>
      </w:r>
      <w:r w:rsidRPr="00185935">
        <w:rPr>
          <w:sz w:val="20"/>
          <w:szCs w:val="26"/>
          <w:lang w:bidi="ar-EG"/>
        </w:rPr>
        <w:noBreakHyphen/>
        <w:t>R/ISO/IEC)</w:t>
      </w:r>
      <w:r w:rsidRPr="00185935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185935">
        <w:rPr>
          <w:rFonts w:hint="eastAsia"/>
          <w:sz w:val="20"/>
          <w:szCs w:val="26"/>
          <w:rtl/>
          <w:lang w:bidi="ar-EG"/>
        </w:rPr>
        <w:t> </w:t>
      </w:r>
      <w:r w:rsidRPr="00185935">
        <w:rPr>
          <w:sz w:val="20"/>
          <w:szCs w:val="26"/>
          <w:lang w:bidi="ar-EG"/>
        </w:rPr>
        <w:t>1</w:t>
      </w:r>
      <w:r w:rsidRPr="00185935">
        <w:rPr>
          <w:rFonts w:hint="cs"/>
          <w:sz w:val="20"/>
          <w:szCs w:val="26"/>
          <w:rtl/>
          <w:lang w:bidi="ar-EG"/>
        </w:rPr>
        <w:t xml:space="preserve"> </w:t>
      </w:r>
      <w:r w:rsidRPr="00185935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185935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185935">
        <w:rPr>
          <w:spacing w:val="6"/>
          <w:sz w:val="20"/>
          <w:szCs w:val="26"/>
          <w:lang w:bidi="ar-EG"/>
        </w:rPr>
        <w:t>ITU</w:t>
      </w:r>
      <w:r w:rsidRPr="00185935">
        <w:rPr>
          <w:spacing w:val="6"/>
          <w:sz w:val="20"/>
          <w:szCs w:val="26"/>
          <w:lang w:bidi="ar-EG"/>
        </w:rPr>
        <w:noBreakHyphen/>
        <w:t>R 1</w:t>
      </w:r>
      <w:r w:rsidRPr="00185935">
        <w:rPr>
          <w:rFonts w:hint="cs"/>
          <w:spacing w:val="6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</w:t>
      </w:r>
      <w:r w:rsidRPr="00185935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185935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185935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185935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185935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Pr="00185935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185935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185935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:rsidR="00AC1496" w:rsidRPr="00185935" w:rsidRDefault="00AC1496" w:rsidP="007D5316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18593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185935">
                <w:rPr>
                  <w:rStyle w:val="Hyperlink"/>
                  <w:sz w:val="18"/>
                  <w:szCs w:val="24"/>
                </w:rPr>
                <w:t>http</w:t>
              </w:r>
              <w:r w:rsidRPr="0018593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185935">
                <w:rPr>
                  <w:rStyle w:val="Hyperlink"/>
                  <w:sz w:val="18"/>
                  <w:szCs w:val="24"/>
                </w:rPr>
                <w:t>www</w:t>
              </w:r>
              <w:r w:rsidRPr="0018593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18593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18593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18593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18593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18593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18593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185935">
                <w:rPr>
                  <w:rStyle w:val="Hyperlink"/>
                  <w:sz w:val="18"/>
                  <w:szCs w:val="24"/>
                </w:rPr>
                <w:t>R</w:t>
              </w:r>
              <w:r w:rsidRPr="0018593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185935">
                <w:rPr>
                  <w:rStyle w:val="Hyperlink"/>
                  <w:sz w:val="18"/>
                  <w:szCs w:val="24"/>
                </w:rPr>
                <w:t>REC</w:t>
              </w:r>
              <w:r w:rsidRPr="0018593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18593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18593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185935" w:rsidTr="007D5316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185935" w:rsidRDefault="00AC1496" w:rsidP="007D5316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185935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185935" w:rsidRDefault="00AC1496" w:rsidP="007D5316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185935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185935" w:rsidTr="0018593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3F3F3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68"/>
                <w:sz w:val="20"/>
                <w:szCs w:val="26"/>
              </w:rPr>
            </w:pPr>
            <w:r w:rsidRPr="00185935">
              <w:rPr>
                <w:b/>
                <w:bCs/>
                <w:color w:val="000068"/>
                <w:sz w:val="20"/>
                <w:szCs w:val="26"/>
                <w:lang w:val="ru-RU"/>
              </w:rPr>
              <w:t>BT</w:t>
            </w:r>
            <w:r w:rsidRPr="00185935">
              <w:rPr>
                <w:rFonts w:hint="cs"/>
                <w:b/>
                <w:bCs/>
                <w:color w:val="000068"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b/>
                <w:bCs/>
                <w:color w:val="000068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185935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185935">
              <w:rPr>
                <w:b/>
                <w:bCs/>
                <w:sz w:val="20"/>
                <w:szCs w:val="26"/>
              </w:rPr>
              <w:t>F</w:t>
            </w:r>
            <w:r w:rsidRPr="00185935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185935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M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185935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185935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P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RA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RS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 w:rsidRPr="00185935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185935">
              <w:rPr>
                <w:b/>
                <w:bCs/>
                <w:sz w:val="20"/>
                <w:szCs w:val="26"/>
              </w:rPr>
              <w:t>S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185935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SA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SF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185935">
              <w:rPr>
                <w:b/>
                <w:bCs/>
                <w:sz w:val="20"/>
                <w:szCs w:val="26"/>
              </w:rPr>
              <w:t>SM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</w:rPr>
              <w:t>SNG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185935" w:rsidTr="007D531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185935" w:rsidRDefault="00AC1496" w:rsidP="007D5316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185935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185935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85935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185935" w:rsidRDefault="00AC1496" w:rsidP="00AC1496">
      <w:pPr>
        <w:spacing w:before="0"/>
        <w:rPr>
          <w:sz w:val="21"/>
          <w:szCs w:val="20"/>
          <w:rtl/>
        </w:rPr>
      </w:pPr>
    </w:p>
    <w:p w:rsidR="00AC1496" w:rsidRPr="00185935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185935" w:rsidTr="007D5316">
        <w:trPr>
          <w:trHeight w:val="720"/>
          <w:jc w:val="center"/>
        </w:trPr>
        <w:tc>
          <w:tcPr>
            <w:tcW w:w="9379" w:type="dxa"/>
          </w:tcPr>
          <w:p w:rsidR="00AC1496" w:rsidRPr="00185935" w:rsidRDefault="00AC1496" w:rsidP="007D5316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185935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185935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 w:rsidRPr="00185935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185935">
              <w:rPr>
                <w:i/>
                <w:iCs/>
                <w:sz w:val="21"/>
                <w:szCs w:val="26"/>
              </w:rPr>
              <w:t>ITU-R 1</w:t>
            </w:r>
            <w:r w:rsidRPr="00185935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185935" w:rsidRDefault="00AC1496" w:rsidP="00185935">
      <w:pPr>
        <w:spacing w:before="240"/>
        <w:ind w:right="142"/>
        <w:jc w:val="right"/>
        <w:rPr>
          <w:sz w:val="20"/>
          <w:szCs w:val="26"/>
          <w:rtl/>
        </w:rPr>
      </w:pPr>
      <w:r w:rsidRPr="00185935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185935">
        <w:rPr>
          <w:rFonts w:hint="cs"/>
          <w:i/>
          <w:iCs/>
          <w:sz w:val="20"/>
          <w:szCs w:val="26"/>
          <w:rtl/>
          <w:lang w:val="ru-RU"/>
        </w:rPr>
        <w:br/>
      </w:r>
      <w:r w:rsidRPr="00185935">
        <w:rPr>
          <w:rFonts w:hint="cs"/>
          <w:sz w:val="20"/>
          <w:szCs w:val="26"/>
          <w:rtl/>
          <w:lang w:val="ru-RU"/>
        </w:rPr>
        <w:t xml:space="preserve">جنيف، </w:t>
      </w:r>
      <w:r w:rsidRPr="00185935">
        <w:rPr>
          <w:sz w:val="20"/>
          <w:szCs w:val="26"/>
        </w:rPr>
        <w:t>201</w:t>
      </w:r>
      <w:r w:rsidR="00185935" w:rsidRPr="00185935">
        <w:rPr>
          <w:sz w:val="20"/>
          <w:szCs w:val="26"/>
        </w:rPr>
        <w:t>8</w:t>
      </w:r>
    </w:p>
    <w:p w:rsidR="00AC1496" w:rsidRPr="00185935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185935" w:rsidRDefault="00AC1496" w:rsidP="00185935">
      <w:pPr>
        <w:spacing w:before="240"/>
        <w:jc w:val="center"/>
        <w:rPr>
          <w:sz w:val="21"/>
          <w:szCs w:val="20"/>
        </w:rPr>
      </w:pPr>
      <w:r w:rsidRPr="00185935">
        <w:rPr>
          <w:sz w:val="21"/>
          <w:szCs w:val="20"/>
          <w:lang w:val="ru-RU"/>
        </w:rPr>
        <w:sym w:font="Symbol" w:char="F0D3"/>
      </w:r>
      <w:r w:rsidRPr="00185935">
        <w:rPr>
          <w:sz w:val="21"/>
          <w:szCs w:val="20"/>
          <w:lang w:val="ru-RU"/>
        </w:rPr>
        <w:t xml:space="preserve">  </w:t>
      </w:r>
      <w:proofErr w:type="gramStart"/>
      <w:r w:rsidRPr="00185935">
        <w:rPr>
          <w:sz w:val="21"/>
          <w:szCs w:val="20"/>
        </w:rPr>
        <w:t>ITU</w:t>
      </w:r>
      <w:r w:rsidRPr="00185935">
        <w:rPr>
          <w:sz w:val="21"/>
          <w:szCs w:val="20"/>
          <w:lang w:val="ru-RU"/>
        </w:rPr>
        <w:t xml:space="preserve"> </w:t>
      </w:r>
      <w:r w:rsidRPr="00185935">
        <w:rPr>
          <w:sz w:val="21"/>
          <w:szCs w:val="20"/>
        </w:rPr>
        <w:t xml:space="preserve"> 201</w:t>
      </w:r>
      <w:r w:rsidR="00185935" w:rsidRPr="00185935">
        <w:rPr>
          <w:sz w:val="21"/>
          <w:szCs w:val="20"/>
        </w:rPr>
        <w:t>8</w:t>
      </w:r>
      <w:proofErr w:type="gramEnd"/>
    </w:p>
    <w:p w:rsidR="00AC1496" w:rsidRPr="00185935" w:rsidRDefault="00AC1496" w:rsidP="00AC1496">
      <w:pPr>
        <w:rPr>
          <w:sz w:val="20"/>
          <w:szCs w:val="26"/>
          <w:rtl/>
          <w:lang w:bidi="ar-EG"/>
        </w:rPr>
      </w:pPr>
      <w:r w:rsidRPr="00185935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185935">
        <w:rPr>
          <w:spacing w:val="10"/>
          <w:sz w:val="20"/>
          <w:szCs w:val="26"/>
          <w:rtl/>
          <w:lang w:val="ru-RU"/>
        </w:rPr>
        <w:br/>
      </w:r>
      <w:r w:rsidRPr="00185935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185935">
        <w:rPr>
          <w:sz w:val="20"/>
          <w:szCs w:val="26"/>
        </w:rPr>
        <w:t>(ITU)</w:t>
      </w:r>
      <w:r w:rsidRPr="00185935">
        <w:rPr>
          <w:rFonts w:hint="cs"/>
          <w:sz w:val="20"/>
          <w:szCs w:val="26"/>
          <w:rtl/>
          <w:lang w:bidi="ar-EG"/>
        </w:rPr>
        <w:t>.</w:t>
      </w:r>
    </w:p>
    <w:p w:rsidR="005E066B" w:rsidRPr="00185935" w:rsidRDefault="005E066B" w:rsidP="002144CB">
      <w:pPr>
        <w:rPr>
          <w:sz w:val="21"/>
          <w:szCs w:val="28"/>
          <w:rtl/>
          <w:lang w:bidi="ar-EG"/>
        </w:rPr>
        <w:sectPr w:rsidR="005E066B" w:rsidRPr="00185935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54518D" w:rsidRPr="0054518D" w:rsidRDefault="0054518D" w:rsidP="0054518D">
      <w:pPr>
        <w:pStyle w:val="RecNo"/>
      </w:pPr>
      <w:proofErr w:type="gramStart"/>
      <w:r w:rsidRPr="0054518D">
        <w:rPr>
          <w:rtl/>
        </w:rPr>
        <w:lastRenderedPageBreak/>
        <w:t>التوصيـة</w:t>
      </w:r>
      <w:r w:rsidRPr="0054518D">
        <w:rPr>
          <w:rFonts w:hint="cs"/>
          <w:rtl/>
        </w:rPr>
        <w:t xml:space="preserve"> </w:t>
      </w:r>
      <w:r w:rsidRPr="0054518D">
        <w:rPr>
          <w:rtl/>
        </w:rPr>
        <w:t xml:space="preserve"> </w:t>
      </w:r>
      <w:r w:rsidRPr="0054518D">
        <w:rPr>
          <w:rStyle w:val="href"/>
        </w:rPr>
        <w:t>ITU</w:t>
      </w:r>
      <w:proofErr w:type="gramEnd"/>
      <w:r w:rsidRPr="0054518D">
        <w:rPr>
          <w:rStyle w:val="href"/>
        </w:rPr>
        <w:t>-R  BT.2111-0</w:t>
      </w:r>
    </w:p>
    <w:p w:rsidR="00843DD0" w:rsidRPr="00185935" w:rsidRDefault="00185935" w:rsidP="00397601">
      <w:pPr>
        <w:pStyle w:val="Rectitle"/>
        <w:rPr>
          <w:rFonts w:eastAsia="SimSun" w:hint="eastAsia"/>
          <w:lang w:val="fr-FR" w:eastAsia="zh-CN"/>
        </w:rPr>
      </w:pPr>
      <w:r w:rsidRPr="00185935">
        <w:rPr>
          <w:rFonts w:eastAsia="SimSun" w:hint="cs"/>
          <w:rtl/>
          <w:lang w:eastAsia="zh-CN" w:bidi="ar-SY"/>
        </w:rPr>
        <w:t>توصيف</w:t>
      </w:r>
      <w:r w:rsidRPr="00185935">
        <w:rPr>
          <w:rFonts w:eastAsia="SimSun"/>
          <w:rtl/>
          <w:lang w:eastAsia="zh-CN" w:bidi="ar-SY"/>
        </w:rPr>
        <w:t xml:space="preserve"> </w:t>
      </w:r>
      <w:r w:rsidRPr="00185935">
        <w:rPr>
          <w:rFonts w:eastAsia="SimSun" w:hint="cs"/>
          <w:rtl/>
          <w:lang w:eastAsia="zh-CN" w:bidi="ar-SY"/>
        </w:rPr>
        <w:t>نمط</w:t>
      </w:r>
      <w:r w:rsidRPr="00185935">
        <w:rPr>
          <w:rFonts w:eastAsia="SimSun"/>
          <w:rtl/>
          <w:lang w:eastAsia="zh-CN" w:bidi="ar-SY"/>
        </w:rPr>
        <w:t xml:space="preserve"> اختبار شريط الألوان</w:t>
      </w:r>
      <w:r w:rsidRPr="00185935">
        <w:rPr>
          <w:rFonts w:eastAsia="SimSun"/>
          <w:rtl/>
          <w:lang w:eastAsia="zh-CN" w:bidi="ar-SA"/>
        </w:rPr>
        <w:t xml:space="preserve"> </w:t>
      </w:r>
      <w:r w:rsidRPr="00185935">
        <w:rPr>
          <w:rFonts w:eastAsia="SimSun" w:hint="cs"/>
          <w:rtl/>
          <w:lang w:eastAsia="zh-CN" w:bidi="ar-SA"/>
        </w:rPr>
        <w:t>ل</w:t>
      </w:r>
      <w:r w:rsidRPr="00185935">
        <w:rPr>
          <w:rFonts w:eastAsia="SimSun"/>
          <w:rtl/>
          <w:lang w:eastAsia="zh-CN" w:bidi="ar-SY"/>
        </w:rPr>
        <w:t>لأنظمة التلفزيونية</w:t>
      </w:r>
      <w:r w:rsidR="00397601">
        <w:rPr>
          <w:rFonts w:eastAsia="SimSun"/>
          <w:rtl/>
          <w:lang w:eastAsia="zh-CN" w:bidi="ar-SY"/>
        </w:rPr>
        <w:br/>
      </w:r>
      <w:r w:rsidRPr="00185935">
        <w:rPr>
          <w:rFonts w:eastAsia="SimSun"/>
          <w:rtl/>
          <w:lang w:eastAsia="zh-CN" w:bidi="ar-SY"/>
        </w:rPr>
        <w:t>ذات المدى الدينامي العالي</w:t>
      </w:r>
    </w:p>
    <w:p w:rsidR="00843DD0" w:rsidRPr="00185935" w:rsidRDefault="00185935" w:rsidP="00185935">
      <w:pPr>
        <w:pStyle w:val="Questionref"/>
        <w:rPr>
          <w:rtl/>
          <w:lang w:val="fr-FR" w:eastAsia="zh-CN" w:bidi="ar-EG"/>
        </w:rPr>
      </w:pPr>
      <w:r w:rsidRPr="00185935">
        <w:rPr>
          <w:rFonts w:hint="cs"/>
          <w:rtl/>
          <w:lang w:val="fr-FR" w:eastAsia="zh-CN" w:bidi="ar-SY"/>
        </w:rPr>
        <w:t xml:space="preserve">(المسألة </w:t>
      </w:r>
      <w:r w:rsidRPr="00185935">
        <w:rPr>
          <w:lang w:eastAsia="zh-CN" w:bidi="ar-EG"/>
        </w:rPr>
        <w:t>142-2/6</w:t>
      </w:r>
      <w:r w:rsidRPr="00185935">
        <w:rPr>
          <w:rFonts w:hint="cs"/>
          <w:rtl/>
          <w:lang w:val="fr-FR" w:eastAsia="zh-CN" w:bidi="ar-SY"/>
        </w:rPr>
        <w:t>)</w:t>
      </w:r>
    </w:p>
    <w:p w:rsidR="00AC1496" w:rsidRPr="00185935" w:rsidRDefault="00CE6EB7" w:rsidP="00185935">
      <w:pPr>
        <w:pStyle w:val="Date"/>
        <w:rPr>
          <w:rtl/>
          <w:lang w:bidi="ar-EG"/>
        </w:rPr>
      </w:pPr>
      <w:r w:rsidRPr="00185935">
        <w:rPr>
          <w:rFonts w:eastAsia="SimSun" w:hint="cs"/>
          <w:rtl/>
        </w:rPr>
        <w:t> </w:t>
      </w:r>
      <w:r w:rsidR="00AC1496" w:rsidRPr="00185935">
        <w:rPr>
          <w:rFonts w:eastAsia="SimSun"/>
        </w:rPr>
        <w:t>(</w:t>
      </w:r>
      <w:r w:rsidR="00185935">
        <w:rPr>
          <w:rFonts w:eastAsia="SimSun"/>
        </w:rPr>
        <w:t>2017</w:t>
      </w:r>
      <w:r w:rsidR="00AC1496" w:rsidRPr="00185935">
        <w:rPr>
          <w:rFonts w:eastAsia="SimSun"/>
        </w:rPr>
        <w:t>)</w:t>
      </w:r>
    </w:p>
    <w:p w:rsidR="00843DD0" w:rsidRPr="00185935" w:rsidRDefault="00843DD0" w:rsidP="00843DD0">
      <w:pPr>
        <w:pStyle w:val="Headingsum"/>
        <w:rPr>
          <w:rFonts w:hint="eastAsia"/>
          <w:rtl/>
        </w:rPr>
      </w:pPr>
      <w:bookmarkStart w:id="1" w:name="_Toc476039172"/>
      <w:r w:rsidRPr="00185935">
        <w:rPr>
          <w:rFonts w:hint="cs"/>
          <w:rtl/>
        </w:rPr>
        <w:t>مجال التطبيق</w:t>
      </w:r>
      <w:bookmarkEnd w:id="1"/>
    </w:p>
    <w:p w:rsidR="00843DD0" w:rsidRPr="00185935" w:rsidRDefault="00185935" w:rsidP="00185935">
      <w:pPr>
        <w:pStyle w:val="Summary"/>
        <w:rPr>
          <w:rFonts w:eastAsia="SimSun"/>
          <w:rtl/>
          <w:lang w:eastAsia="zh-CN"/>
        </w:rPr>
      </w:pPr>
      <w:r w:rsidRPr="00185935">
        <w:rPr>
          <w:rFonts w:eastAsia="SimSun"/>
          <w:rtl/>
          <w:lang w:eastAsia="zh-CN" w:bidi="ar-SA"/>
        </w:rPr>
        <w:t xml:space="preserve">توصف هذه التوصية </w:t>
      </w:r>
      <w:r w:rsidRPr="00185935">
        <w:rPr>
          <w:rFonts w:eastAsia="SimSun" w:hint="cs"/>
          <w:rtl/>
          <w:lang w:eastAsia="zh-CN" w:bidi="ar-SA"/>
        </w:rPr>
        <w:t>الأنماط</w:t>
      </w:r>
      <w:r w:rsidRPr="00185935">
        <w:rPr>
          <w:rFonts w:eastAsia="SimSun"/>
          <w:rtl/>
          <w:lang w:eastAsia="zh-CN" w:bidi="ar-SA"/>
        </w:rPr>
        <w:t xml:space="preserve"> الاختبارية المرجعية للأنظمة التلفزيونية ذات المدى الدينامي العالي المحددة في التوصية </w:t>
      </w:r>
      <w:r w:rsidRPr="00185935">
        <w:rPr>
          <w:rFonts w:eastAsia="SimSun"/>
          <w:lang w:eastAsia="zh-CN"/>
        </w:rPr>
        <w:t>ITU-R BT.2100</w:t>
      </w:r>
      <w:r w:rsidRPr="00185935">
        <w:rPr>
          <w:rFonts w:eastAsia="SimSun"/>
          <w:rtl/>
          <w:lang w:eastAsia="zh-CN" w:bidi="ar-SA"/>
        </w:rPr>
        <w:t>.</w:t>
      </w:r>
    </w:p>
    <w:p w:rsidR="00AC1496" w:rsidRPr="00185935" w:rsidRDefault="009230F4" w:rsidP="00843DD0">
      <w:pPr>
        <w:pStyle w:val="Headingb"/>
        <w:rPr>
          <w:rFonts w:eastAsia="SimSun" w:hint="eastAsia"/>
          <w:rtl/>
          <w:lang w:eastAsia="zh-CN" w:bidi="ar-EG"/>
        </w:rPr>
      </w:pPr>
      <w:r w:rsidRPr="00185935">
        <w:rPr>
          <w:rFonts w:eastAsia="SimSun" w:hint="cs"/>
          <w:rtl/>
          <w:lang w:eastAsia="zh-CN" w:bidi="ar-EG"/>
        </w:rPr>
        <w:t>مصطلحات أساسية</w:t>
      </w:r>
    </w:p>
    <w:p w:rsidR="00AC1496" w:rsidRPr="00185935" w:rsidRDefault="00185935" w:rsidP="00185935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185935">
        <w:rPr>
          <w:rFonts w:eastAsia="SimSun"/>
          <w:rtl/>
          <w:lang w:eastAsia="zh-CN"/>
        </w:rPr>
        <w:t>نمط الاختبار، إشارة الاختبار،</w:t>
      </w:r>
      <w:r w:rsidRPr="00185935">
        <w:rPr>
          <w:rFonts w:eastAsia="SimSun" w:hint="cs"/>
          <w:rtl/>
          <w:lang w:eastAsia="zh-CN"/>
        </w:rPr>
        <w:t xml:space="preserve"> </w:t>
      </w:r>
      <w:r w:rsidRPr="00185935">
        <w:rPr>
          <w:rFonts w:eastAsia="SimSun"/>
          <w:lang w:eastAsia="zh-CN" w:bidi="ar-EG"/>
        </w:rPr>
        <w:t>HDR</w:t>
      </w:r>
      <w:r w:rsidRPr="00185935">
        <w:rPr>
          <w:rFonts w:eastAsia="SimSun" w:hint="cs"/>
          <w:rtl/>
          <w:lang w:eastAsia="zh-CN"/>
        </w:rPr>
        <w:t xml:space="preserve">، </w:t>
      </w:r>
      <w:r w:rsidRPr="00185935">
        <w:rPr>
          <w:rFonts w:eastAsia="SimSun"/>
          <w:lang w:eastAsia="zh-CN" w:bidi="ar-EG"/>
        </w:rPr>
        <w:t>HDR-TV</w:t>
      </w:r>
      <w:r w:rsidRPr="00185935">
        <w:rPr>
          <w:rFonts w:eastAsia="SimSun" w:hint="cs"/>
          <w:rtl/>
          <w:lang w:eastAsia="zh-CN"/>
        </w:rPr>
        <w:t xml:space="preserve">، </w:t>
      </w:r>
      <w:r w:rsidRPr="00185935">
        <w:rPr>
          <w:rFonts w:eastAsia="SimSun"/>
          <w:rtl/>
          <w:lang w:eastAsia="zh-CN"/>
        </w:rPr>
        <w:t>أشرطة الألوان،</w:t>
      </w:r>
      <w:r w:rsidRPr="00185935">
        <w:rPr>
          <w:rFonts w:eastAsia="SimSun" w:hint="cs"/>
          <w:rtl/>
          <w:lang w:eastAsia="zh-CN"/>
        </w:rPr>
        <w:t xml:space="preserve"> </w:t>
      </w:r>
      <w:r w:rsidRPr="00185935">
        <w:rPr>
          <w:rFonts w:eastAsia="SimSun"/>
          <w:lang w:eastAsia="zh-CN" w:bidi="ar-EG"/>
        </w:rPr>
        <w:t>PQ</w:t>
      </w:r>
      <w:r w:rsidRPr="00185935">
        <w:rPr>
          <w:rFonts w:eastAsia="SimSun" w:hint="cs"/>
          <w:rtl/>
          <w:lang w:eastAsia="zh-CN"/>
        </w:rPr>
        <w:t xml:space="preserve">، </w:t>
      </w:r>
      <w:r w:rsidRPr="00185935">
        <w:rPr>
          <w:rFonts w:eastAsia="SimSun"/>
          <w:lang w:eastAsia="zh-CN" w:bidi="ar-EG"/>
        </w:rPr>
        <w:t>HLG</w:t>
      </w:r>
      <w:r>
        <w:rPr>
          <w:rFonts w:eastAsia="SimSun" w:hint="cs"/>
          <w:rtl/>
          <w:lang w:eastAsia="zh-CN" w:bidi="ar-EG"/>
        </w:rPr>
        <w:t>.</w:t>
      </w:r>
    </w:p>
    <w:p w:rsidR="00AC1496" w:rsidRPr="00185935" w:rsidRDefault="00AC1496" w:rsidP="00AC1496">
      <w:pPr>
        <w:pStyle w:val="Normalaftertitle0"/>
        <w:rPr>
          <w:rtl/>
        </w:rPr>
      </w:pPr>
      <w:r w:rsidRPr="00185935">
        <w:rPr>
          <w:rFonts w:hint="cs"/>
          <w:rtl/>
        </w:rPr>
        <w:t>إن جمعية الاتصالات الراديوية للاتحاد الدولي للاتصالات،</w:t>
      </w:r>
    </w:p>
    <w:p w:rsidR="00E726E9" w:rsidRPr="006D3C36" w:rsidRDefault="00AC1496" w:rsidP="00F403BA">
      <w:pPr>
        <w:pStyle w:val="Call"/>
        <w:rPr>
          <w:rFonts w:eastAsia="SimSun"/>
          <w:rtl/>
        </w:rPr>
      </w:pPr>
      <w:r w:rsidRPr="006D3C36">
        <w:rPr>
          <w:rFonts w:eastAsia="SimSun"/>
          <w:rtl/>
        </w:rPr>
        <w:t>إذ تضع في اعتبارها</w:t>
      </w:r>
    </w:p>
    <w:p w:rsidR="00F403BA" w:rsidRPr="006D3C36" w:rsidRDefault="007D5316" w:rsidP="007D5316">
      <w:pPr>
        <w:rPr>
          <w:rtl/>
          <w:lang w:eastAsia="en-US" w:bidi="ar-EG"/>
        </w:rPr>
      </w:pPr>
      <w:r w:rsidRPr="007D5316">
        <w:rPr>
          <w:rFonts w:hint="cs"/>
          <w:i/>
          <w:iCs/>
          <w:rtl/>
          <w:lang w:eastAsia="en-US" w:bidi="ar-EG"/>
        </w:rPr>
        <w:t> </w:t>
      </w:r>
      <w:proofErr w:type="gramStart"/>
      <w:r w:rsidR="00F403BA" w:rsidRPr="007D5316">
        <w:rPr>
          <w:i/>
          <w:iCs/>
          <w:rtl/>
          <w:lang w:eastAsia="en-US" w:bidi="ar-EG"/>
        </w:rPr>
        <w:t>أ</w:t>
      </w:r>
      <w:r w:rsidRPr="007D5316">
        <w:rPr>
          <w:rFonts w:hint="cs"/>
          <w:i/>
          <w:iCs/>
          <w:rtl/>
          <w:lang w:eastAsia="en-US" w:bidi="ar-EG"/>
        </w:rPr>
        <w:t> </w:t>
      </w:r>
      <w:r w:rsidR="00F403BA" w:rsidRPr="007D5316">
        <w:rPr>
          <w:i/>
          <w:iCs/>
          <w:rtl/>
          <w:lang w:eastAsia="en-US" w:bidi="ar-EG"/>
        </w:rPr>
        <w:t>)</w:t>
      </w:r>
      <w:proofErr w:type="gramEnd"/>
      <w:r w:rsidR="00F403BA" w:rsidRPr="006D3C36">
        <w:rPr>
          <w:rtl/>
          <w:lang w:eastAsia="en-US" w:bidi="ar-EG"/>
        </w:rPr>
        <w:tab/>
        <w:t xml:space="preserve">أن الأنماط الاختبارية تمثل وسيلة عملية لتقييم الأداء في أي نظام تلفزيوني من حيث التلون </w:t>
      </w:r>
      <w:proofErr w:type="spellStart"/>
      <w:r w:rsidR="00F403BA" w:rsidRPr="006D3C36">
        <w:rPr>
          <w:rtl/>
          <w:lang w:eastAsia="en-US" w:bidi="ar-EG"/>
        </w:rPr>
        <w:t>والنصوع</w:t>
      </w:r>
      <w:proofErr w:type="spellEnd"/>
      <w:r w:rsidR="00F403BA" w:rsidRPr="006D3C36">
        <w:rPr>
          <w:rtl/>
          <w:lang w:eastAsia="en-US" w:bidi="ar-EG"/>
        </w:rPr>
        <w:t>؛</w:t>
      </w:r>
    </w:p>
    <w:p w:rsidR="00F403BA" w:rsidRPr="006D3C36" w:rsidRDefault="00F403BA" w:rsidP="00F403BA">
      <w:pPr>
        <w:rPr>
          <w:rtl/>
          <w:lang w:eastAsia="en-US" w:bidi="ar-EG"/>
        </w:rPr>
      </w:pPr>
      <w:proofErr w:type="gramStart"/>
      <w:r w:rsidRPr="007D5316">
        <w:rPr>
          <w:i/>
          <w:iCs/>
          <w:rtl/>
          <w:lang w:eastAsia="en-US" w:bidi="ar-EG"/>
        </w:rPr>
        <w:t>ب)</w:t>
      </w:r>
      <w:r w:rsidRPr="006D3C36">
        <w:rPr>
          <w:rtl/>
          <w:lang w:eastAsia="en-US" w:bidi="ar-EG"/>
        </w:rPr>
        <w:tab/>
      </w:r>
      <w:proofErr w:type="gramEnd"/>
      <w:r w:rsidRPr="006D3C36">
        <w:rPr>
          <w:rtl/>
          <w:lang w:eastAsia="en-US" w:bidi="ar-EG"/>
        </w:rPr>
        <w:t xml:space="preserve">أن هذا النمط الاختباري يمكن أن يكون مفيداً عند البث </w:t>
      </w:r>
      <w:proofErr w:type="spellStart"/>
      <w:r w:rsidRPr="006D3C36">
        <w:rPr>
          <w:rtl/>
          <w:lang w:eastAsia="en-US" w:bidi="ar-EG"/>
        </w:rPr>
        <w:t>بأنساق</w:t>
      </w:r>
      <w:proofErr w:type="spellEnd"/>
      <w:r w:rsidRPr="006D3C36">
        <w:rPr>
          <w:rtl/>
          <w:lang w:eastAsia="en-US" w:bidi="ar-EG"/>
        </w:rPr>
        <w:t xml:space="preserve"> متعددة أو عند إجراء عمليات تحويل بين </w:t>
      </w:r>
      <w:proofErr w:type="spellStart"/>
      <w:r w:rsidRPr="006D3C36">
        <w:rPr>
          <w:rtl/>
          <w:lang w:eastAsia="en-US" w:bidi="ar-EG"/>
        </w:rPr>
        <w:t>الأنساق</w:t>
      </w:r>
      <w:proofErr w:type="spellEnd"/>
      <w:r w:rsidRPr="006D3C36">
        <w:rPr>
          <w:rtl/>
          <w:lang w:eastAsia="en-US" w:bidi="ar-EG"/>
        </w:rPr>
        <w:t>؛</w:t>
      </w:r>
    </w:p>
    <w:p w:rsidR="00F403BA" w:rsidRPr="006D3C36" w:rsidRDefault="00F403BA" w:rsidP="00F403BA">
      <w:pPr>
        <w:rPr>
          <w:rtl/>
          <w:lang w:eastAsia="en-US" w:bidi="ar-EG"/>
        </w:rPr>
      </w:pPr>
      <w:proofErr w:type="gramStart"/>
      <w:r w:rsidRPr="007D5316">
        <w:rPr>
          <w:i/>
          <w:iCs/>
          <w:rtl/>
          <w:lang w:eastAsia="en-US" w:bidi="ar-EG"/>
        </w:rPr>
        <w:t>ج)</w:t>
      </w:r>
      <w:r w:rsidRPr="006D3C36">
        <w:rPr>
          <w:rtl/>
          <w:lang w:eastAsia="en-US" w:bidi="ar-EG"/>
        </w:rPr>
        <w:tab/>
      </w:r>
      <w:proofErr w:type="gramEnd"/>
      <w:r w:rsidRPr="006D3C36">
        <w:rPr>
          <w:rtl/>
          <w:lang w:eastAsia="en-US" w:bidi="ar-EG"/>
        </w:rPr>
        <w:t>أن استعمال نمط اختباري يمكن أن يبسّط إجراءات الاختبار ويقلل فرصة تفسير معلمات الإشارات تفسيراً خاطئاً ومراصفة الأنظمة بطريقة غير صحيحة،</w:t>
      </w:r>
    </w:p>
    <w:p w:rsidR="00F403BA" w:rsidRPr="006D3C36" w:rsidRDefault="00F403BA" w:rsidP="007D5316">
      <w:pPr>
        <w:pStyle w:val="Call"/>
        <w:rPr>
          <w:rtl/>
        </w:rPr>
      </w:pPr>
      <w:r w:rsidRPr="006D3C36">
        <w:rPr>
          <w:rtl/>
        </w:rPr>
        <w:t>وإذ تلاحظ</w:t>
      </w:r>
    </w:p>
    <w:p w:rsidR="00F403BA" w:rsidRPr="006D3C36" w:rsidRDefault="00F403BA" w:rsidP="007D5316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أن التوصية </w:t>
      </w:r>
      <w:r w:rsidRPr="006D3C36">
        <w:rPr>
          <w:lang w:eastAsia="en-US" w:bidi="ar-EG"/>
        </w:rPr>
        <w:t>ITU-R BT.2100</w:t>
      </w:r>
      <w:r w:rsidRPr="006D3C36">
        <w:rPr>
          <w:rtl/>
          <w:lang w:eastAsia="en-US" w:bidi="ar-EG"/>
        </w:rPr>
        <w:t xml:space="preserve"> تحدد قيم معلمات الصورة للتلفزيون ذي المدى الدينامي العالي لاستخدامها في الإنتاج وتبادل البرامج الدولية،</w:t>
      </w:r>
    </w:p>
    <w:p w:rsidR="00F403BA" w:rsidRPr="006D3C36" w:rsidRDefault="00F403BA" w:rsidP="007D5316">
      <w:pPr>
        <w:pStyle w:val="Call"/>
        <w:rPr>
          <w:rtl/>
        </w:rPr>
      </w:pPr>
      <w:r w:rsidRPr="006D3C36">
        <w:rPr>
          <w:rtl/>
        </w:rPr>
        <w:t>توصي</w:t>
      </w:r>
    </w:p>
    <w:p w:rsidR="00F403BA" w:rsidRPr="006D3C36" w:rsidRDefault="00F403BA" w:rsidP="00F403BA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بأن تنفَّذ أنماط الاختبار المحددة الواردة في الملحق </w:t>
      </w:r>
      <w:r w:rsidR="006D3C36" w:rsidRPr="006D3C36">
        <w:rPr>
          <w:lang w:eastAsia="en-US" w:bidi="ar-EG"/>
        </w:rPr>
        <w:t>1</w:t>
      </w:r>
      <w:r w:rsidRPr="006D3C36">
        <w:rPr>
          <w:rtl/>
          <w:lang w:eastAsia="en-US" w:bidi="ar-EG"/>
        </w:rPr>
        <w:t xml:space="preserve"> وبإمكانية استخدامها أيضاً لأغراض الإنتاج والتوزيع في أنظمة</w:t>
      </w:r>
      <w:r w:rsidR="007D5316">
        <w:rPr>
          <w:rtl/>
          <w:lang w:eastAsia="en-US" w:bidi="ar-EG"/>
        </w:rPr>
        <w:t xml:space="preserve"> التلفزيون ذي</w:t>
      </w:r>
      <w:r w:rsidR="007D5316">
        <w:rPr>
          <w:rFonts w:hint="cs"/>
          <w:rtl/>
          <w:lang w:eastAsia="en-US" w:bidi="ar-EG"/>
        </w:rPr>
        <w:t> </w:t>
      </w:r>
      <w:r w:rsidRPr="006D3C36">
        <w:rPr>
          <w:rtl/>
          <w:lang w:eastAsia="en-US" w:bidi="ar-EG"/>
        </w:rPr>
        <w:t xml:space="preserve">المدى الدينامي العالي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HDR-TV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>.</w:t>
      </w:r>
    </w:p>
    <w:p w:rsidR="00F403BA" w:rsidRPr="006D3C36" w:rsidRDefault="00F403BA" w:rsidP="00F403BA">
      <w:pPr>
        <w:rPr>
          <w:rtl/>
          <w:lang w:eastAsia="en-US" w:bidi="ar-EG"/>
        </w:rPr>
      </w:pPr>
    </w:p>
    <w:p w:rsidR="00F403BA" w:rsidRPr="006D3C36" w:rsidRDefault="00F403BA" w:rsidP="00F403BA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br w:type="page"/>
      </w:r>
    </w:p>
    <w:p w:rsidR="00F403BA" w:rsidRPr="006D3C36" w:rsidRDefault="00F403BA" w:rsidP="007D5316">
      <w:pPr>
        <w:pStyle w:val="AnnexNotitle"/>
        <w:rPr>
          <w:rFonts w:hint="eastAsia"/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الملحق </w:t>
      </w:r>
      <w:r w:rsidR="006D3C36" w:rsidRPr="006D3C36">
        <w:rPr>
          <w:lang w:eastAsia="en-US"/>
        </w:rPr>
        <w:t>1</w:t>
      </w:r>
      <w:r w:rsidR="007D5316">
        <w:rPr>
          <w:lang w:eastAsia="en-US"/>
        </w:rPr>
        <w:br/>
      </w:r>
      <w:r w:rsidRPr="006D3C36">
        <w:rPr>
          <w:rtl/>
          <w:lang w:eastAsia="en-US"/>
        </w:rPr>
        <w:t>(معياري)</w:t>
      </w:r>
      <w:r w:rsidR="007D5316">
        <w:rPr>
          <w:lang w:eastAsia="en-US"/>
        </w:rPr>
        <w:br/>
      </w:r>
      <w:r w:rsidR="007D5316">
        <w:rPr>
          <w:lang w:eastAsia="en-US"/>
        </w:rPr>
        <w:br/>
      </w:r>
      <w:r w:rsidRPr="006D3C36">
        <w:rPr>
          <w:rtl/>
          <w:lang w:eastAsia="en-US"/>
        </w:rPr>
        <w:t>مواصفات نمط الاختبار</w:t>
      </w:r>
    </w:p>
    <w:p w:rsidR="00F403BA" w:rsidRPr="006D3C36" w:rsidRDefault="006D3C36" w:rsidP="007D5316">
      <w:pPr>
        <w:pStyle w:val="Heading1"/>
        <w:rPr>
          <w:rtl/>
          <w:lang w:eastAsia="en-US" w:bidi="ar-EG"/>
        </w:rPr>
      </w:pPr>
      <w:r w:rsidRPr="006D3C36">
        <w:rPr>
          <w:lang w:eastAsia="en-US" w:bidi="ar-EG"/>
        </w:rPr>
        <w:t>1</w:t>
      </w:r>
      <w:r w:rsidR="00F403BA" w:rsidRPr="006D3C36">
        <w:rPr>
          <w:rtl/>
          <w:lang w:eastAsia="en-US" w:bidi="ar-EG"/>
        </w:rPr>
        <w:tab/>
        <w:t>المراجع المعيارية</w:t>
      </w:r>
    </w:p>
    <w:p w:rsidR="00F403BA" w:rsidRPr="006D3C36" w:rsidRDefault="00F403BA" w:rsidP="0064026B">
      <w:pPr>
        <w:ind w:left="2268" w:hanging="2268"/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التوصية </w:t>
      </w:r>
      <w:r w:rsidRPr="006D3C36">
        <w:rPr>
          <w:lang w:eastAsia="en-US" w:bidi="ar-EG"/>
        </w:rPr>
        <w:t>ITU-R BT.471</w:t>
      </w:r>
      <w:r w:rsidR="0064026B">
        <w:rPr>
          <w:rFonts w:hint="cs"/>
          <w:rtl/>
          <w:lang w:eastAsia="en-US" w:bidi="ar-EG"/>
        </w:rPr>
        <w:t xml:space="preserve"> </w:t>
      </w:r>
      <w:proofErr w:type="gramStart"/>
      <w:r w:rsidRPr="006D3C36">
        <w:rPr>
          <w:rtl/>
          <w:lang w:eastAsia="en-US" w:bidi="ar-EG"/>
        </w:rPr>
        <w:t>- مدونة</w:t>
      </w:r>
      <w:proofErr w:type="gramEnd"/>
      <w:r w:rsidRPr="006D3C36">
        <w:rPr>
          <w:rtl/>
          <w:lang w:eastAsia="en-US" w:bidi="ar-EG"/>
        </w:rPr>
        <w:t xml:space="preserve"> إشارات شريط الألوان ووصفها</w:t>
      </w:r>
      <w:r w:rsidR="00211298">
        <w:rPr>
          <w:rFonts w:hint="cs"/>
          <w:rtl/>
          <w:lang w:eastAsia="en-US" w:bidi="ar-EG"/>
        </w:rPr>
        <w:t>.</w:t>
      </w:r>
    </w:p>
    <w:p w:rsidR="00F403BA" w:rsidRPr="006D3C36" w:rsidRDefault="00F403BA" w:rsidP="00211298">
      <w:pPr>
        <w:ind w:left="2382" w:hanging="2382"/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التوصية </w:t>
      </w:r>
      <w:r w:rsidRPr="006D3C36">
        <w:rPr>
          <w:lang w:eastAsia="en-US" w:bidi="ar-EG"/>
        </w:rPr>
        <w:t>ITU-R BT.2100</w:t>
      </w:r>
      <w:r w:rsidR="0064026B">
        <w:rPr>
          <w:rFonts w:hint="cs"/>
          <w:rtl/>
          <w:lang w:eastAsia="en-US" w:bidi="ar-EG"/>
        </w:rPr>
        <w:t xml:space="preserve"> </w:t>
      </w:r>
      <w:proofErr w:type="gramStart"/>
      <w:r w:rsidRPr="006D3C36">
        <w:rPr>
          <w:rtl/>
          <w:lang w:eastAsia="en-US" w:bidi="ar-EG"/>
        </w:rPr>
        <w:t>- قيم</w:t>
      </w:r>
      <w:proofErr w:type="gramEnd"/>
      <w:r w:rsidRPr="006D3C36">
        <w:rPr>
          <w:rtl/>
          <w:lang w:eastAsia="en-US" w:bidi="ar-EG"/>
        </w:rPr>
        <w:t xml:space="preserve"> معلمات الصور لأنظمة التلفزيون ذات المدى الدينامي العالي من أجل الاستعمال في</w:t>
      </w:r>
      <w:r w:rsidR="00211298">
        <w:rPr>
          <w:rFonts w:hint="cs"/>
          <w:rtl/>
          <w:lang w:eastAsia="en-US" w:bidi="ar-EG"/>
        </w:rPr>
        <w:t> </w:t>
      </w:r>
      <w:r w:rsidRPr="006D3C36">
        <w:rPr>
          <w:rtl/>
          <w:lang w:eastAsia="en-US" w:bidi="ar-EG"/>
        </w:rPr>
        <w:t>إنتاج البرامج وتبادلها دولياً.</w:t>
      </w:r>
    </w:p>
    <w:p w:rsidR="00F403BA" w:rsidRPr="006D3C36" w:rsidRDefault="00F403BA" w:rsidP="0064026B">
      <w:pPr>
        <w:ind w:left="2268" w:hanging="2268"/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التوصية </w:t>
      </w:r>
      <w:r w:rsidRPr="006D3C36">
        <w:rPr>
          <w:lang w:eastAsia="en-US" w:bidi="ar-EG"/>
        </w:rPr>
        <w:t>ITU-R BT.709</w:t>
      </w:r>
      <w:r w:rsidR="0064026B">
        <w:rPr>
          <w:rFonts w:hint="cs"/>
          <w:rtl/>
          <w:lang w:eastAsia="en-US" w:bidi="ar-EG"/>
        </w:rPr>
        <w:t xml:space="preserve"> </w:t>
      </w:r>
      <w:proofErr w:type="gramStart"/>
      <w:r w:rsidRPr="006D3C36">
        <w:rPr>
          <w:rtl/>
          <w:lang w:eastAsia="en-US" w:bidi="ar-EG"/>
        </w:rPr>
        <w:t>- قيم</w:t>
      </w:r>
      <w:proofErr w:type="gramEnd"/>
      <w:r w:rsidRPr="006D3C36">
        <w:rPr>
          <w:rtl/>
          <w:lang w:eastAsia="en-US" w:bidi="ar-EG"/>
        </w:rPr>
        <w:t xml:space="preserve"> المعلمات الخاصة بمعايير التلفزيون عالي الوضوح من أجل إنتاج البرامج وتبادلها دولياً</w:t>
      </w:r>
      <w:r w:rsidR="00211298">
        <w:rPr>
          <w:rFonts w:hint="cs"/>
          <w:rtl/>
          <w:lang w:eastAsia="en-US" w:bidi="ar-EG"/>
        </w:rPr>
        <w:t>.</w:t>
      </w:r>
    </w:p>
    <w:p w:rsidR="00F403BA" w:rsidRPr="006D3C36" w:rsidRDefault="006D3C36" w:rsidP="00147A9B">
      <w:pPr>
        <w:pStyle w:val="Heading1"/>
        <w:rPr>
          <w:rtl/>
          <w:lang w:eastAsia="en-US" w:bidi="ar-EG"/>
        </w:rPr>
      </w:pPr>
      <w:r w:rsidRPr="006D3C36">
        <w:rPr>
          <w:lang w:eastAsia="en-US" w:bidi="ar-EG"/>
        </w:rPr>
        <w:t>2</w:t>
      </w:r>
      <w:r w:rsidR="00F403BA" w:rsidRPr="006D3C36">
        <w:rPr>
          <w:rtl/>
          <w:lang w:eastAsia="en-US" w:bidi="ar-EG"/>
        </w:rPr>
        <w:tab/>
        <w:t>الغرض</w:t>
      </w:r>
    </w:p>
    <w:p w:rsidR="00F403BA" w:rsidRPr="006D3C36" w:rsidRDefault="00F403BA" w:rsidP="00F403BA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>يستعمل النمط الاختباري المرجعي في عدة أغراض، هي:</w:t>
      </w:r>
    </w:p>
    <w:p w:rsidR="00F403BA" w:rsidRPr="006D3C36" w:rsidRDefault="00F403BA" w:rsidP="00147A9B">
      <w:pPr>
        <w:pStyle w:val="enumlev1"/>
        <w:rPr>
          <w:rtl/>
          <w:lang w:eastAsia="en-US"/>
        </w:rPr>
      </w:pPr>
      <w:r w:rsidRPr="006D3C36">
        <w:rPr>
          <w:rtl/>
          <w:lang w:eastAsia="en-US"/>
        </w:rPr>
        <w:t>-</w:t>
      </w:r>
      <w:r w:rsidR="00147A9B">
        <w:rPr>
          <w:rtl/>
          <w:lang w:eastAsia="en-US"/>
        </w:rPr>
        <w:tab/>
      </w:r>
      <w:r w:rsidRPr="006D3C36">
        <w:rPr>
          <w:rtl/>
          <w:lang w:eastAsia="en-US"/>
        </w:rPr>
        <w:t xml:space="preserve">مراقبة جودة التلون </w:t>
      </w:r>
      <w:proofErr w:type="spellStart"/>
      <w:r w:rsidRPr="006D3C36">
        <w:rPr>
          <w:rtl/>
          <w:lang w:eastAsia="en-US"/>
        </w:rPr>
        <w:t>والنصوع</w:t>
      </w:r>
      <w:proofErr w:type="spellEnd"/>
      <w:r w:rsidRPr="006D3C36">
        <w:rPr>
          <w:rtl/>
          <w:lang w:eastAsia="en-US"/>
        </w:rPr>
        <w:t xml:space="preserve"> في كامل سلسلة الإنتاج؛</w:t>
      </w:r>
    </w:p>
    <w:p w:rsidR="00F403BA" w:rsidRPr="006D3C36" w:rsidRDefault="00F403BA" w:rsidP="00147A9B">
      <w:pPr>
        <w:pStyle w:val="enumlev1"/>
        <w:rPr>
          <w:rtl/>
          <w:lang w:eastAsia="en-US"/>
        </w:rPr>
      </w:pPr>
      <w:r w:rsidRPr="006D3C36">
        <w:rPr>
          <w:rtl/>
          <w:lang w:eastAsia="en-US"/>
        </w:rPr>
        <w:t>-</w:t>
      </w:r>
      <w:r w:rsidR="00147A9B">
        <w:rPr>
          <w:rtl/>
          <w:lang w:eastAsia="en-US"/>
        </w:rPr>
        <w:tab/>
      </w:r>
      <w:r w:rsidRPr="006D3C36">
        <w:rPr>
          <w:rtl/>
          <w:lang w:eastAsia="en-US"/>
        </w:rPr>
        <w:t xml:space="preserve">فحص وضبط تراصف تلون الأجهزة الإذاعية ونصوعها، ولا سيما المراقِب </w:t>
      </w:r>
      <w:proofErr w:type="spellStart"/>
      <w:r w:rsidRPr="006D3C36">
        <w:rPr>
          <w:rtl/>
          <w:lang w:eastAsia="en-US"/>
        </w:rPr>
        <w:t>الفيديوية</w:t>
      </w:r>
      <w:proofErr w:type="spellEnd"/>
      <w:r w:rsidRPr="006D3C36">
        <w:rPr>
          <w:rtl/>
          <w:lang w:eastAsia="en-US"/>
        </w:rPr>
        <w:t>؛</w:t>
      </w:r>
    </w:p>
    <w:p w:rsidR="00F403BA" w:rsidRPr="006D3C36" w:rsidRDefault="00F403BA" w:rsidP="00147A9B">
      <w:pPr>
        <w:pStyle w:val="enumlev1"/>
        <w:rPr>
          <w:rtl/>
          <w:lang w:eastAsia="en-US"/>
        </w:rPr>
      </w:pPr>
      <w:r w:rsidRPr="006D3C36">
        <w:rPr>
          <w:rtl/>
          <w:lang w:eastAsia="en-US"/>
        </w:rPr>
        <w:t>-</w:t>
      </w:r>
      <w:r w:rsidR="00147A9B">
        <w:rPr>
          <w:rtl/>
          <w:lang w:eastAsia="en-US"/>
        </w:rPr>
        <w:tab/>
      </w:r>
      <w:r w:rsidRPr="006D3C36">
        <w:rPr>
          <w:rtl/>
          <w:lang w:eastAsia="en-US"/>
        </w:rPr>
        <w:t>إجراء اختبار عام لأجهزة إنتاج الفيديو وبثه وعرضه؛</w:t>
      </w:r>
    </w:p>
    <w:p w:rsidR="00F403BA" w:rsidRPr="006D3C36" w:rsidRDefault="00F403BA" w:rsidP="00635C29">
      <w:pPr>
        <w:pStyle w:val="enumlev1"/>
        <w:rPr>
          <w:rtl/>
          <w:lang w:eastAsia="en-US"/>
        </w:rPr>
      </w:pPr>
      <w:r w:rsidRPr="006D3C36">
        <w:rPr>
          <w:rtl/>
          <w:lang w:eastAsia="en-US"/>
        </w:rPr>
        <w:t>-</w:t>
      </w:r>
      <w:r w:rsidR="00147A9B">
        <w:rPr>
          <w:rtl/>
          <w:lang w:eastAsia="en-US"/>
        </w:rPr>
        <w:tab/>
      </w:r>
      <w:r w:rsidRPr="006D3C36">
        <w:rPr>
          <w:rtl/>
          <w:lang w:eastAsia="en-US"/>
        </w:rPr>
        <w:t xml:space="preserve">إثبات أن دارة </w:t>
      </w:r>
      <w:proofErr w:type="spellStart"/>
      <w:r w:rsidRPr="006D3C36">
        <w:rPr>
          <w:rtl/>
          <w:lang w:eastAsia="en-US"/>
        </w:rPr>
        <w:t>فيديوية</w:t>
      </w:r>
      <w:proofErr w:type="spellEnd"/>
      <w:r w:rsidRPr="006D3C36">
        <w:rPr>
          <w:rtl/>
          <w:lang w:eastAsia="en-US"/>
        </w:rPr>
        <w:t xml:space="preserve"> ناشطة وأخرى سمعية مصاحبة لها متيسرة</w:t>
      </w:r>
      <w:r w:rsidR="00635C29">
        <w:rPr>
          <w:rFonts w:hint="cs"/>
          <w:rtl/>
          <w:lang w:eastAsia="en-US"/>
        </w:rPr>
        <w:t>.</w:t>
      </w:r>
    </w:p>
    <w:p w:rsidR="00F403BA" w:rsidRPr="006D3C36" w:rsidRDefault="00F403BA" w:rsidP="00F403BA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وليس المقصود أن يُستخدم نمط الاختبار هذا لتعديل المستوى الأسود الذي يُضبط أفضل ما يُضبط باستعمال إشارة </w:t>
      </w:r>
      <w:r w:rsidRPr="006D3C36">
        <w:rPr>
          <w:lang w:eastAsia="en-US" w:bidi="ar-EG"/>
        </w:rPr>
        <w:t>PLUGE</w:t>
      </w:r>
      <w:r w:rsidRPr="006D3C36">
        <w:rPr>
          <w:rtl/>
          <w:lang w:eastAsia="en-US" w:bidi="ar-EG"/>
        </w:rPr>
        <w:t>.</w:t>
      </w:r>
    </w:p>
    <w:p w:rsidR="00F403BA" w:rsidRPr="006D3C36" w:rsidRDefault="006D3C36" w:rsidP="00147A9B">
      <w:pPr>
        <w:pStyle w:val="Heading1"/>
        <w:rPr>
          <w:rtl/>
          <w:lang w:eastAsia="en-US" w:bidi="ar-EG"/>
        </w:rPr>
      </w:pPr>
      <w:r w:rsidRPr="006D3C36">
        <w:rPr>
          <w:lang w:eastAsia="en-US" w:bidi="ar-EG"/>
        </w:rPr>
        <w:t>3</w:t>
      </w:r>
      <w:r w:rsidR="00F403BA" w:rsidRPr="006D3C36">
        <w:rPr>
          <w:rtl/>
          <w:lang w:eastAsia="en-US" w:bidi="ar-EG"/>
        </w:rPr>
        <w:tab/>
        <w:t>أنماط النظام</w:t>
      </w:r>
    </w:p>
    <w:p w:rsidR="00F403BA" w:rsidRPr="006D3C36" w:rsidRDefault="00F403BA" w:rsidP="0064026B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الغرض من النمط الموصوف في هذه التوصية هو استعماله مع التوصية </w:t>
      </w:r>
      <w:r w:rsidRPr="006D3C36">
        <w:rPr>
          <w:lang w:eastAsia="en-US" w:bidi="ar-EG"/>
        </w:rPr>
        <w:t>ITU</w:t>
      </w:r>
      <w:r w:rsidR="0064026B">
        <w:rPr>
          <w:lang w:eastAsia="en-US" w:bidi="ar-EG"/>
        </w:rPr>
        <w:noBreakHyphen/>
      </w:r>
      <w:r w:rsidRPr="006D3C36">
        <w:rPr>
          <w:lang w:eastAsia="en-US" w:bidi="ar-EG"/>
        </w:rPr>
        <w:t>R</w:t>
      </w:r>
      <w:r w:rsidR="0064026B">
        <w:rPr>
          <w:lang w:eastAsia="en-US" w:bidi="ar-EG"/>
        </w:rPr>
        <w:t> </w:t>
      </w:r>
      <w:r w:rsidRPr="006D3C36">
        <w:rPr>
          <w:lang w:eastAsia="en-US" w:bidi="ar-EG"/>
        </w:rPr>
        <w:t>BT.2100</w:t>
      </w:r>
      <w:r w:rsidRPr="006D3C36">
        <w:rPr>
          <w:rtl/>
          <w:lang w:eastAsia="en-US" w:bidi="ar-EG"/>
        </w:rPr>
        <w:t>. وتُميز هذه الأنظمة بواسطة نسب تشفيرها اللوني (أو "قياساتها اللونية").</w:t>
      </w:r>
    </w:p>
    <w:p w:rsidR="00F403BA" w:rsidRPr="006D3C36" w:rsidRDefault="00F403BA" w:rsidP="00147A9B">
      <w:pPr>
        <w:pStyle w:val="Heading1"/>
        <w:rPr>
          <w:rtl/>
          <w:lang w:eastAsia="en-US" w:bidi="ar-EG"/>
        </w:rPr>
      </w:pPr>
      <w:r w:rsidRPr="006D3C36">
        <w:rPr>
          <w:lang w:eastAsia="en-US" w:bidi="ar-EG"/>
        </w:rPr>
        <w:t>4</w:t>
      </w:r>
      <w:r w:rsidRPr="006D3C36">
        <w:rPr>
          <w:rtl/>
          <w:lang w:eastAsia="en-US" w:bidi="ar-EG"/>
        </w:rPr>
        <w:tab/>
        <w:t>أقسام نمط الاختبار</w:t>
      </w:r>
      <w:r w:rsidRPr="00147A9B">
        <w:rPr>
          <w:rStyle w:val="FootnoteReference"/>
          <w:rtl/>
        </w:rPr>
        <w:footnoteReference w:id="1"/>
      </w:r>
    </w:p>
    <w:p w:rsidR="00F403BA" w:rsidRPr="006D3C36" w:rsidRDefault="00F403BA" w:rsidP="00147A9B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تظهر في الشكل </w:t>
      </w:r>
      <w:r w:rsidR="006D3C36" w:rsidRPr="006D3C36">
        <w:rPr>
          <w:lang w:eastAsia="en-US" w:bidi="ar-EG"/>
        </w:rPr>
        <w:t>1</w:t>
      </w:r>
      <w:r w:rsidRPr="006D3C36">
        <w:rPr>
          <w:rtl/>
          <w:lang w:eastAsia="en-US" w:bidi="ar-EG"/>
        </w:rPr>
        <w:t xml:space="preserve"> الأقسام المختلفة لنمط الاختبار لنظام لوغاريتم غاما الهجين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HLG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 xml:space="preserve"> بتشفير ضيق المدى؛ ويبين الشكل </w:t>
      </w:r>
      <w:r w:rsidR="006D3C36" w:rsidRPr="006D3C36">
        <w:rPr>
          <w:lang w:eastAsia="en-US" w:bidi="ar-EG"/>
        </w:rPr>
        <w:t>2</w:t>
      </w:r>
      <w:r w:rsidR="00147A9B">
        <w:rPr>
          <w:rFonts w:hint="cs"/>
          <w:rtl/>
          <w:lang w:eastAsia="en-US" w:bidi="ar-EG"/>
        </w:rPr>
        <w:t xml:space="preserve">، </w:t>
      </w:r>
      <w:r w:rsidRPr="006D3C36">
        <w:rPr>
          <w:rtl/>
          <w:lang w:eastAsia="en-US" w:bidi="ar-EG"/>
        </w:rPr>
        <w:t xml:space="preserve">هذا النمط نظام التكميم الإدراكي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PQ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 xml:space="preserve"> بتشفير ضيق المدى، ويوضح الشكل </w:t>
      </w:r>
      <w:r w:rsidR="006D3C36" w:rsidRPr="006D3C36">
        <w:rPr>
          <w:lang w:eastAsia="en-US" w:bidi="ar-EG"/>
        </w:rPr>
        <w:t>3</w:t>
      </w:r>
      <w:r w:rsidRPr="006D3C36">
        <w:rPr>
          <w:rtl/>
          <w:lang w:eastAsia="en-US" w:bidi="ar-EG"/>
        </w:rPr>
        <w:t xml:space="preserve"> نمط نظام التكميم الإدراكي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PQ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 xml:space="preserve"> بتشفير كامل المدى. ويظهر الشكل </w:t>
      </w:r>
      <w:r w:rsidR="006D3C36" w:rsidRPr="006D3C36">
        <w:rPr>
          <w:lang w:eastAsia="en-US" w:bidi="ar-EG"/>
        </w:rPr>
        <w:t>4</w:t>
      </w:r>
      <w:r w:rsidRPr="006D3C36">
        <w:rPr>
          <w:rtl/>
          <w:lang w:eastAsia="en-US" w:bidi="ar-EG"/>
        </w:rPr>
        <w:t xml:space="preserve"> مخطط الألوان. انظر أيضاً المرفقين </w:t>
      </w:r>
      <w:r w:rsidR="006D3C36" w:rsidRPr="006D3C36">
        <w:rPr>
          <w:lang w:eastAsia="en-US" w:bidi="ar-EG"/>
        </w:rPr>
        <w:t>1</w:t>
      </w:r>
      <w:r w:rsidRPr="006D3C36">
        <w:rPr>
          <w:rtl/>
          <w:lang w:eastAsia="en-US" w:bidi="ar-EG"/>
        </w:rPr>
        <w:t xml:space="preserve"> و</w:t>
      </w:r>
      <w:r w:rsidR="006D3C36" w:rsidRPr="006D3C36">
        <w:rPr>
          <w:lang w:eastAsia="en-US" w:bidi="ar-EG"/>
        </w:rPr>
        <w:t>2</w:t>
      </w:r>
      <w:r w:rsidR="00147A9B">
        <w:rPr>
          <w:rFonts w:hint="cs"/>
          <w:rtl/>
          <w:lang w:eastAsia="en-US" w:bidi="ar-EG"/>
        </w:rPr>
        <w:t>.</w:t>
      </w:r>
    </w:p>
    <w:p w:rsidR="00147A9B" w:rsidRDefault="00147A9B" w:rsidP="00F403BA">
      <w:pPr>
        <w:rPr>
          <w:rtl/>
          <w:lang w:eastAsia="en-US" w:bidi="ar-EG"/>
        </w:rPr>
      </w:pPr>
      <w:r>
        <w:rPr>
          <w:rtl/>
          <w:lang w:eastAsia="en-US" w:bidi="ar-EG"/>
        </w:rPr>
        <w:br w:type="page"/>
      </w:r>
    </w:p>
    <w:p w:rsidR="00F403BA" w:rsidRPr="006D3C36" w:rsidRDefault="00F403BA" w:rsidP="00147A9B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الشكل </w:t>
      </w:r>
      <w:r w:rsidR="006D3C36" w:rsidRPr="006D3C36">
        <w:rPr>
          <w:lang w:eastAsia="en-US"/>
        </w:rPr>
        <w:t>1</w:t>
      </w:r>
    </w:p>
    <w:p w:rsidR="00F403BA" w:rsidRPr="006D3C36" w:rsidRDefault="00F403BA" w:rsidP="00147A9B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 xml:space="preserve">تفاصيل نمط الاختبار </w:t>
      </w:r>
      <w:bookmarkStart w:id="2" w:name="_Hlk506750922"/>
      <w:r w:rsidRPr="006D3C36">
        <w:rPr>
          <w:rtl/>
          <w:lang w:eastAsia="en-US"/>
        </w:rPr>
        <w:t xml:space="preserve">لنظام لوغاريتم غاما الهجين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HLG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ضيق المدى</w:t>
      </w:r>
      <w:bookmarkEnd w:id="2"/>
    </w:p>
    <w:p w:rsidR="00F403BA" w:rsidRPr="006D3C36" w:rsidRDefault="00920A67" w:rsidP="00881220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D60CD0" wp14:editId="2FB66FF0">
                <wp:simplePos x="0" y="0"/>
                <wp:positionH relativeFrom="column">
                  <wp:posOffset>920454</wp:posOffset>
                </wp:positionH>
                <wp:positionV relativeFrom="paragraph">
                  <wp:posOffset>2913160</wp:posOffset>
                </wp:positionV>
                <wp:extent cx="316404" cy="52355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04" cy="523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A67" w:rsidRPr="00704459" w:rsidRDefault="00920A67" w:rsidP="00920A67">
                            <w:pPr>
                              <w:spacing w:before="40" w:after="40" w:line="220" w:lineRule="exact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%0</w:t>
                            </w:r>
                            <w:proofErr w:type="gram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60CD0" id="Text Box 15" o:spid="_x0000_s1029" type="#_x0000_t202" style="position:absolute;left:0;text-align:left;margin-left:72.5pt;margin-top:229.4pt;width:24.9pt;height:41.2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" fillcolor="white [3212]" stroked="f" strokeweight=".5pt">
                <v:textbox inset="0,0,0,0">
                  <w:txbxContent>
                    <w:p w:rsidR="00920A67" w:rsidRPr="00704459" w:rsidRDefault="00920A67" w:rsidP="00920A67">
                      <w:pPr>
                        <w:spacing w:before="40" w:after="40" w:line="220" w:lineRule="exact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2"/>
                          <w:lang w:bidi="ar-EG"/>
                        </w:rPr>
                        <w:t>%0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أسود</w:t>
                      </w:r>
                    </w:p>
                  </w:txbxContent>
                </v:textbox>
              </v:shape>
            </w:pict>
          </mc:Fallback>
        </mc:AlternateContent>
      </w:r>
      <w:r w:rsidR="009568E8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352746</wp:posOffset>
                </wp:positionH>
                <wp:positionV relativeFrom="paragraph">
                  <wp:posOffset>742604</wp:posOffset>
                </wp:positionV>
                <wp:extent cx="4804499" cy="2575560"/>
                <wp:effectExtent l="0" t="0" r="15240" b="152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99" cy="2575560"/>
                          <a:chOff x="0" y="0"/>
                          <a:chExt cx="4804499" cy="257556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4313009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5857" y="745262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81392" y="750492"/>
                            <a:ext cx="491490" cy="186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109930" y="761062"/>
                            <a:ext cx="491490" cy="200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638468" y="761061"/>
                            <a:ext cx="491490" cy="1894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75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151150" y="761061"/>
                            <a:ext cx="512445" cy="189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75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663831" y="771631"/>
                            <a:ext cx="528320" cy="190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75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18796" y="766347"/>
                            <a:ext cx="491490" cy="170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75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  <w:p w:rsidR="00B522E7" w:rsidRPr="00704459" w:rsidRDefault="00B522E7" w:rsidP="0070445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731598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46409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81411" y="0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094108" y="10571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622633" y="10570"/>
                            <a:ext cx="491490" cy="193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145933" y="10571"/>
                            <a:ext cx="495935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658632" y="10571"/>
                            <a:ext cx="53340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203042" y="15857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742169" y="15857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A92E98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706052" y="2208916"/>
                            <a:ext cx="491490" cy="3528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920A6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 w:rsidR="00920A67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أبيض</w:t>
                              </w:r>
                            </w:p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4312870" y="1611969"/>
                            <a:ext cx="491556" cy="194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641610" y="2209046"/>
                            <a:ext cx="491556" cy="352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920A6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920A67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1844517"/>
                            <a:ext cx="491556" cy="178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أسود</w:t>
                              </w:r>
                            </w:p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844589" y="2245260"/>
                            <a:ext cx="491490" cy="330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920A6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920A67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240707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933426" y="1855088"/>
                            <a:ext cx="491490" cy="177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466D4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المنحدر</w:t>
                              </w:r>
                            </w:p>
                            <w:p w:rsidR="00B522E7" w:rsidRPr="00704459" w:rsidRDefault="00B522E7" w:rsidP="005466D4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5286" y="1611970"/>
                            <a:ext cx="491490" cy="1851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466D4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5466D4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974733" y="1585665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4B5454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%109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612093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20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860514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30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130077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40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389069" y="1612092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50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663917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60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917624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70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197758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80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440893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90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3710456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671265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-</w:t>
                              </w:r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067681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342530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BB79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10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30" style="position:absolute;left:0;text-align:left;margin-left:27.8pt;margin-top:58.45pt;width:378.3pt;height:202.8pt;z-index:251725312;mso-height-relative:margin" coordsize="48044,2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">
                <v:shape id="Text Box 10" o:spid="_x0000_s1031" type="#_x0000_t202" style="position:absolute;left:43130;top:7664;width:4914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5" o:spid="_x0000_s1032" type="#_x0000_t202" style="position:absolute;left:158;top:745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6" o:spid="_x0000_s1033" type="#_x0000_t202" style="position:absolute;left:5813;top:7504;width:4915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Bz8UA&#10;AADaAAAADwAAAGRycy9kb3ducmV2LnhtbESPT0vDQBTE70K/w/IK3uymPRRJuy3SP+BBra0Kentm&#10;n0lo9m3YfU3Tb+8KQo/DzPyGmS9716iOQqw9GxiPMlDEhbc1lwbe37Z396CiIFtsPJOBC0VYLgY3&#10;c8ytP/OeuoOUKkE45migEmlzrWNRkcM48i1x8n58cChJhlLbgOcEd42eZNlUO6w5LVTY0qqi4ng4&#10;OQPNZwxP35l8devyWV53+vSxGb8YczvsH2aghHq5hv/bj9bAFP6upBu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HPxQAAANo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7" o:spid="_x0000_s1034" type="#_x0000_t202" style="position:absolute;left:11099;top:7610;width:4915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kVMUA&#10;AADaAAAADwAAAGRycy9kb3ducmV2LnhtbESPT2vCQBTE74V+h+UVeqsbPbSSuopYBQ/9o7aF9vaa&#10;fU1Cs2/D7jPGb+8WBI/DzPyGmcx616iOQqw9GxgOMlDEhbc1lwY+3ld3Y1BRkC02nsnAkSLMptdX&#10;E8ytP/CWup2UKkE45migEmlzrWNRkcM48C1x8n59cChJhlLbgIcEd40eZdm9dlhzWqiwpUVFxd9u&#10;7ww0XzE8/2Ty3T2VL7J50/vP5fDVmNubfv4ISqiXS/jcXlsDD/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RUxQAAANo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" o:spid="_x0000_s1035" type="#_x0000_t202" style="position:absolute;left:16384;top:7610;width:4915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B522E7" w:rsidRPr="00A92E98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75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" o:spid="_x0000_s1036" type="#_x0000_t202" style="position:absolute;left:21511;top:7610;width:5124;height:1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75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1" o:spid="_x0000_s1037" type="#_x0000_t202" style="position:absolute;left:26638;top:7716;width:5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A92E98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75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38" type="#_x0000_t202" style="position:absolute;left:32187;top:7663;width:4915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A92E98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75</w:t>
                        </w:r>
                        <w:r w:rsidRPr="00A92E98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  <w:p w:rsidR="00B522E7" w:rsidRPr="00704459" w:rsidRDefault="00B522E7" w:rsidP="0070445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3" o:spid="_x0000_s1039" type="#_x0000_t202" style="position:absolute;left:37315;top:7664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46409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21" o:spid="_x0000_s1040" type="#_x0000_t202" style="position:absolute;left:5814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</w:txbxContent>
                  </v:textbox>
                </v:shape>
                <v:shape id="Text Box 22" o:spid="_x0000_s1041" type="#_x0000_t202" style="position:absolute;left:10941;top:105;width:4914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</w:txbxContent>
                  </v:textbox>
                </v:shape>
                <v:shape id="Text Box 23" o:spid="_x0000_s1042" type="#_x0000_t202" style="position:absolute;left:16226;top:105;width:4915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" o:spid="_x0000_s1043" type="#_x0000_t202" style="position:absolute;left:21459;top:105;width:4959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</w:txbxContent>
                  </v:textbox>
                </v:shape>
                <v:shape id="Text Box 25" o:spid="_x0000_s1044" type="#_x0000_t202" style="position:absolute;left:26586;top:105;width:5334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</w:txbxContent>
                  </v:textbox>
                </v:shape>
                <v:shape id="Text Box 26" o:spid="_x0000_s1045" type="#_x0000_t202" style="position:absolute;left:32030;top:158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</w:txbxContent>
                  </v:textbox>
                </v:shape>
                <v:shape id="Text Box 27" o:spid="_x0000_s1046" type="#_x0000_t202" style="position:absolute;left:37421;top:158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A92E98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28" o:spid="_x0000_s1047" type="#_x0000_t202" style="position:absolute;left:27060;top:22089;width:4915;height:3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920A6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 w:rsidR="00920A67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أبيض</w:t>
                        </w:r>
                      </w:p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9" o:spid="_x0000_s1048" type="#_x0000_t202" style="position:absolute;left:43128;top:16119;width:4916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0" o:spid="_x0000_s1049" type="#_x0000_t202" style="position:absolute;left:36416;top:22090;width:4915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920A6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920A67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1" o:spid="_x0000_s1050" type="#_x0000_t202" style="position:absolute;top:18445;width:4915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أسود</w:t>
                        </w:r>
                      </w:p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2" o:spid="_x0000_s1051" type="#_x0000_t202" style="position:absolute;left:18445;top:22452;width:4915;height:3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920A6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920A67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240707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3" o:spid="_x0000_s1052" type="#_x0000_t202" style="position:absolute;left:29334;top:18550;width:4915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5466D4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المنحدر</w:t>
                        </w:r>
                      </w:p>
                      <w:p w:rsidR="00B522E7" w:rsidRPr="00704459" w:rsidRDefault="00B522E7" w:rsidP="005466D4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4" o:spid="_x0000_s1053" type="#_x0000_t202" style="position:absolute;left:52;top:16119;width:4915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466D4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5466D4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5" o:spid="_x0000_s1054" type="#_x0000_t202" style="position:absolute;left:39747;top:15856;width:269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4B5454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%109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36" o:spid="_x0000_s1055" type="#_x0000_t202" style="position:absolute;left:1612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20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37" o:spid="_x0000_s1056" type="#_x0000_t202" style="position:absolute;left:1860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30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38" o:spid="_x0000_s1057" type="#_x0000_t202" style="position:absolute;left:2130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LM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HLM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40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39" o:spid="_x0000_s1058" type="#_x0000_t202" style="position:absolute;left:23890;top:16120;width:2693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50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0" o:spid="_x0000_s1059" type="#_x0000_t202" style="position:absolute;left:26639;top:16015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4V8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N4V8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60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1" o:spid="_x0000_s1060" type="#_x0000_t202" style="position:absolute;left:29176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dzMYA&#10;AADbAAAADwAAAGRycy9kb3ducmV2LnhtbESPX0vDQBDE34V+h2MLfbOXSJE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dz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70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2" o:spid="_x0000_s1061" type="#_x0000_t202" style="position:absolute;left:31977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u8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O7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80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3" o:spid="_x0000_s1062" type="#_x0000_t202" style="position:absolute;left:34408;top:15962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90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4" o:spid="_x0000_s1063" type="#_x0000_t202" style="position:absolute;left:37104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+VMUA&#10;AADbAAAADwAAAGRycy9kb3ducmV2LnhtbESPX2vCQBDE3wt+h2MF3+rFI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H5U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5" o:spid="_x0000_s1064" type="#_x0000_t202" style="position:absolute;left:6712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bz8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Tbz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7-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6" o:spid="_x0000_s1065" type="#_x0000_t202" style="position:absolute;left:10676;top:16015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Fu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kW4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47" o:spid="_x0000_s1066" type="#_x0000_t202" style="position:absolute;left:1342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gI8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gI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BB79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10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F6A">
        <w:object w:dxaOrig="7171" w:dyaOrig="4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1pt;height:303.6pt" o:ole="">
            <v:imagedata r:id="rId14" o:title=""/>
          </v:shape>
          <o:OLEObject Type="Embed" ProgID="CorelDraw.Graphic.16" ShapeID="_x0000_i1025" DrawAspect="Content" ObjectID="_1588574133" r:id="rId15"/>
        </w:object>
      </w:r>
    </w:p>
    <w:p w:rsidR="00F403BA" w:rsidRPr="006D3C36" w:rsidRDefault="00F403BA" w:rsidP="009568E8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الشكل </w:t>
      </w:r>
      <w:r w:rsidR="006D3C36" w:rsidRPr="006D3C36">
        <w:rPr>
          <w:lang w:eastAsia="en-US"/>
        </w:rPr>
        <w:t>2</w:t>
      </w:r>
    </w:p>
    <w:p w:rsidR="00F403BA" w:rsidRPr="006D3C36" w:rsidRDefault="00F403BA" w:rsidP="009568E8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 xml:space="preserve">تفاصيل نمط الاختبار لنظام التكميم الإدراكي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PQ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ضيق المدى</w:t>
      </w:r>
    </w:p>
    <w:bookmarkStart w:id="3" w:name="_GoBack"/>
    <w:bookmarkEnd w:id="3"/>
    <w:p w:rsidR="00F403BA" w:rsidRPr="006D3C36" w:rsidRDefault="00E77C0A" w:rsidP="00253EBD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4F619ABE" wp14:editId="6E7A5066">
                <wp:simplePos x="0" y="0"/>
                <wp:positionH relativeFrom="column">
                  <wp:posOffset>339165</wp:posOffset>
                </wp:positionH>
                <wp:positionV relativeFrom="paragraph">
                  <wp:posOffset>747131</wp:posOffset>
                </wp:positionV>
                <wp:extent cx="4804410" cy="2690495"/>
                <wp:effectExtent l="0" t="0" r="1524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2690495"/>
                          <a:chOff x="0" y="-3078"/>
                          <a:chExt cx="4804565" cy="269070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4313009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5857" y="745263"/>
                            <a:ext cx="491490" cy="184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581411" y="750549"/>
                            <a:ext cx="491490" cy="169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109966" y="761119"/>
                            <a:ext cx="491490" cy="177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638521" y="761119"/>
                            <a:ext cx="491490" cy="2006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2151219" y="761119"/>
                            <a:ext cx="512445" cy="2006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663917" y="771691"/>
                            <a:ext cx="528320" cy="180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218900" y="766406"/>
                            <a:ext cx="491490" cy="211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3752071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581411" y="0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1099393" y="3747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1633235" y="3747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156505" y="2208"/>
                            <a:ext cx="495935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663918" y="-3078"/>
                            <a:ext cx="53340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3229472" y="2208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755145" y="2208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706202" y="2219717"/>
                            <a:ext cx="491490" cy="348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أبيض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4313009" y="1612092"/>
                            <a:ext cx="491556" cy="204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641744" y="2255935"/>
                            <a:ext cx="491556" cy="321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1844658"/>
                            <a:ext cx="491556" cy="189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أسود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1844657" y="2255935"/>
                            <a:ext cx="491490" cy="339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2933480" y="1855228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المنحدر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5286" y="1612092"/>
                            <a:ext cx="491490" cy="19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C5673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E77C0A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974733" y="1606138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%109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612093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20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1860514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30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2130077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40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2389069" y="1612092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50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2663917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60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2917624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70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3197758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80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3440893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90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3710456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671265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-</w:t>
                              </w:r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1067681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342530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E77C0A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10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581411" y="2164025"/>
                            <a:ext cx="316414" cy="5235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F964C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أسود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19ABE" id="Group 49" o:spid="_x0000_s1067" style="position:absolute;left:0;text-align:left;margin-left:26.7pt;margin-top:58.85pt;width:378.3pt;height:211.85pt;z-index:251727360;mso-height-relative:margin" coordorigin=",-30" coordsize="48045,2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">
                <v:shape id="Text Box 50" o:spid="_x0000_s1068" type="#_x0000_t202" style="position:absolute;left:43130;top:7664;width:4914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51" o:spid="_x0000_s1069" type="#_x0000_t202" style="position:absolute;left:158;top:7452;width:49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52" o:spid="_x0000_s1070" type="#_x0000_t202" style="position:absolute;left:5814;top:7505;width:4915;height:1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3" o:spid="_x0000_s1071" type="#_x0000_t202" style="position:absolute;left:11099;top:7611;width:4915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w/c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w/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4" o:spid="_x0000_s1072" type="#_x0000_t202" style="position:absolute;left:16385;top:7611;width:4915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oic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oi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5" o:spid="_x0000_s1073" type="#_x0000_t202" style="position:absolute;left:21512;top:7611;width:512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6" o:spid="_x0000_s1074" type="#_x0000_t202" style="position:absolute;left:26639;top:7716;width:5283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7" o:spid="_x0000_s1075" type="#_x0000_t202" style="position:absolute;left:32189;top:7664;width:491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8" o:spid="_x0000_s1076" type="#_x0000_t202" style="position:absolute;left:37520;top:7664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59" o:spid="_x0000_s1077" type="#_x0000_t202" style="position:absolute;left:5814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</w:txbxContent>
                  </v:textbox>
                </v:shape>
                <v:shape id="Text Box 60" o:spid="_x0000_s1078" type="#_x0000_t202" style="position:absolute;left:10993;top:37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N8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tan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iQ3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</w:txbxContent>
                  </v:textbox>
                </v:shape>
                <v:shape id="Text Box 61" o:spid="_x0000_s1079" type="#_x0000_t202" style="position:absolute;left:16332;top:37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BrMUA&#10;AADbAAAADwAAAGRycy9kb3ducmV2LnhtbESPS2vDMBCE74X+B7GF3hrZPYTiRAmlD8ghfeQFyW1j&#10;bW1Ta2WkjeP++6pQyHGYmW+Y6XxwreopxMazgXyUgSIuvW24MrDdvN49gIqCbLH1TAZ+KMJ8dn01&#10;xcL6M6+oX0ulEoRjgQZqka7QOpY1OYwj3xEn78sHh5JkqLQNeE5w1+r7LBtrhw2nhRo7eqqp/F6f&#10;nIF2H8PymMmhf67e5PNDn3Yv+bsxtzfD4wSU0CCX8H97YQ2Mc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oGs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62" o:spid="_x0000_s1080" type="#_x0000_t202" style="position:absolute;left:21565;top:22;width:4959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f28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OoH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B/b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</w:txbxContent>
                  </v:textbox>
                </v:shape>
                <v:shape id="Text Box 63" o:spid="_x0000_s1081" type="#_x0000_t202" style="position:absolute;left:26639;top:-30;width:5334;height:2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6QM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pA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A92E98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</w:txbxContent>
                  </v:textbox>
                </v:shape>
                <v:shape id="Text Box 64" o:spid="_x0000_s1082" type="#_x0000_t202" style="position:absolute;left:32294;top:2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iN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I0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</w:txbxContent>
                  </v:textbox>
                </v:shape>
                <v:shape id="Text Box 65" o:spid="_x0000_s1083" type="#_x0000_t202" style="position:absolute;left:37551;top:2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Hr8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Yev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66" o:spid="_x0000_s1084" type="#_x0000_t202" style="position:absolute;left:27062;top:22197;width:4914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Z2MUA&#10;AADbAAAADwAAAGRycy9kb3ducmV2LnhtbESPT2vCQBTE74V+h+UVeqsbewgluoqohR76T1vB3l6z&#10;zySYfRt2nzH99t1CweMwM79hpvPBtaqnEBvPBsajDBRx6W3DlYHPj8e7B1BRkC22nsnAD0WYz66v&#10;plhYf+YN9VupVIJwLNBALdIVWseyJodx5Dvi5B18cChJhkrbgOcEd62+z7Jc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nY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أبيض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67" o:spid="_x0000_s1085" type="#_x0000_t202" style="position:absolute;left:43130;top:16120;width:4915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68" o:spid="_x0000_s1086" type="#_x0000_t202" style="position:absolute;left:36417;top:22559;width:4916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oMc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sam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Cgx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69" o:spid="_x0000_s1087" type="#_x0000_t202" style="position:absolute;top:18446;width:4915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Nqs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UwvYP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Nq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أسود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70" o:spid="_x0000_s1088" type="#_x0000_t202" style="position:absolute;left:18446;top:22559;width:4915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71" o:spid="_x0000_s1089" type="#_x0000_t202" style="position:absolute;left:29334;top:1855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XccYA&#10;AADbAAAADwAAAGRycy9kb3ducmV2LnhtbESPT0vDQBTE70K/w/IKvdlNPNQSuy2iFnrwT60t6O2Z&#10;fSbB7Nuw+5rGb+8KBY/DzPyGWawG16qeQmw8G8inGSji0tuGKwP7t/XlHFQUZIutZzLwQxFWy9HF&#10;AgvrT/xK/U4qlSAcCzRQi3SF1rGsyWGc+o44eV8+OJQkQ6VtwFOCu1ZfZdlMO2w4LdTY0V1N5ffu&#10;6Ay07zE8fmby0d9XT7J90cfDQ/5szGQ83N6AEhrkP3xub6yB6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Xc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المنحدر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72" o:spid="_x0000_s1090" type="#_x0000_t202" style="position:absolute;left:52;top:16120;width:491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Bs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VwM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JB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C5673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E77C0A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73" o:spid="_x0000_s1091" type="#_x0000_t202" style="position:absolute;left:39747;top:16061;width:269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snc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0sn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%109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4" o:spid="_x0000_s1092" type="#_x0000_t202" style="position:absolute;left:1612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06c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06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20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5" o:spid="_x0000_s1093" type="#_x0000_t202" style="position:absolute;left:1860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Rc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Rc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30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6" o:spid="_x0000_s1094" type="#_x0000_t202" style="position:absolute;left:2130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PBc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VwO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PB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40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7" o:spid="_x0000_s1095" type="#_x0000_t202" style="position:absolute;left:23890;top:16120;width:2693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qnsYA&#10;AADbAAAADwAAAGRycy9kb3ducmV2LnhtbESPT2vCQBTE74V+h+UJvdWNPWhJXUVsCx76T22h3p7Z&#10;ZxKafRt2nzF+e7dQ6HGYmd8w03nvGtVRiLVnA6NhBoq48Lbm0sDn9vn2HlQUZIuNZzJwpgjz2fXV&#10;FHPrT7ymbiOlShCOORqoRNpc61hU5DAOfUucvIMPDiXJUGob8JTgrtF3WTbWDmtOCxW2tKyo+Nkc&#10;nYHmO4aXfSa77rF8lY93ffx6Gr0ZczPoFw+ghHr5D/+1V9bAZAK/X9IP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Yqns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50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8" o:spid="_x0000_s1096" type="#_x0000_t202" style="position:absolute;left:26639;top:16015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+7M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GP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b7s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60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79" o:spid="_x0000_s1097" type="#_x0000_t202" style="position:absolute;left:29176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bd8YA&#10;AADbAAAADwAAAGRycy9kb3ducmV2LnhtbESPT0/CQBTE7yR8h80j8QZbPChUFmL8k3BAVNREb8/u&#10;s23svm12H6V+e5eEhONkZn6TWax616iOQqw9G5hOMlDEhbc1lwbe3x7HM1BRkC02nsnAH0VYLYeD&#10;BebWH/iVup2UKkE45migEmlzrWNRkcM48S1x8n58cChJhlLbgIcEd42+zLIr7bDmtFBhS3cVFb+7&#10;vTPQfMaw+c7kq7svn+TlWe8/HqZbYy5G/e0NKKFezuFTe20NXM/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bd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70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0" o:spid="_x0000_s1098" type="#_x0000_t202" style="position:absolute;left:31977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Czc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PX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sLN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80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1" o:spid="_x0000_s1099" type="#_x0000_t202" style="position:absolute;left:34408;top:15962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nVsUA&#10;AADbAAAADwAAAGRycy9kb3ducmV2LnhtbESPS2vDMBCE74X8B7GB3hrZPZTgRAmlD+ihr7wguW2s&#10;rW1qrYy0cdx/XxUKOQ4z8w0zXw6uVT2F2Hg2kE8yUMSltw1XBrab55spqCjIFlvPZOCHIiwXo6s5&#10;FtafeUX9WiqVIBwLNFCLdIXWsazJYZz4jjh5Xz44lCRDpW3Ac4K7Vt9m2Z122HBaqLGjh5rK7/XJ&#10;GWj3MbweMzn0j9WbfH7o0+4pfzfmejzcz0AJDXIJ/7dfrIFpDn9f0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mdW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90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2" o:spid="_x0000_s1100" type="#_x0000_t202" style="position:absolute;left:37104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5IcUA&#10;AADbAAAADwAAAGRycy9kb3ducmV2LnhtbESPT2vCQBTE74V+h+UVvNWNHkSiq0ir4MH+UVtob8/s&#10;axKafRt2nzH99t1CweMwM79h5sveNaqjEGvPBkbDDBRx4W3NpYG34+Z+CioKssXGMxn4oQjLxe3N&#10;HHPrL7yn7iClShCOORqoRNpc61hU5DAOfUucvC8fHEqSodQ24CXBXaPHWTbRDmtOCxW29FBR8X04&#10;OwPNRwy7Uyaf3WP5JK8v+vy+Hj0bM7jrVzNQQr1cw//trTUwHcPfl/Q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Pkh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3" o:spid="_x0000_s1101" type="#_x0000_t202" style="position:absolute;left:6712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7-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4" o:spid="_x0000_s1102" type="#_x0000_t202" style="position:absolute;left:10676;top:16015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EzsUA&#10;AADbAAAADwAAAGRycy9kb3ducmV2LnhtbESPX2vCQBDE3wt+h2OFvtWLp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cTO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85" o:spid="_x0000_s1103" type="#_x0000_t202" style="position:absolute;left:1342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hVcUA&#10;AADbAAAADwAAAGRycy9kb3ducmV2LnhtbESPX2vCQBDE3wt+h2OFvtWLhRZ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FVxQAAANsAAAAPAAAAAAAAAAAAAAAAAJgCAABkcnMv&#10;ZG93bnJldi54bWxQSwUGAAAAAAQABAD1AAAAigMAAAAA&#10;" filled="f" stroked="f" strokeweight=".5pt">
                  <v:textbox inset="0,0,0,0">
                    <w:txbxContent>
                      <w:p w:rsidR="00B522E7" w:rsidRPr="004B5454" w:rsidRDefault="00B522E7" w:rsidP="00E77C0A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10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33" o:spid="_x0000_s1104" type="#_x0000_t202" style="position:absolute;left:5814;top:21640;width:3164;height:5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L3sAA&#10;AADcAAAADwAAAGRycy9kb3ducmV2LnhtbERPS27CMBDdI3EHa5DYgQMRqA0YBKhIbAM9wDQe4rTx&#10;OMRukt6+RqrU3Ty972z3g61FR62vHCtYzBMQxIXTFZcK3m/n2QsIH5A11o5JwQ952O/Goy1m2vWc&#10;U3cNpYgh7DNUYEJoMil9Yciin7uGOHJ311oMEbal1C32MdzWcpkka2mx4thgsKGToeLr+m0VdJSb&#10;fPV5fHtd9vLwgRfmxzpVajoZDhsQgYbwL/5zX3Scn6bwfCZe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wL3sAAAADcAAAADwAAAAAAAAAAAAAAAACYAgAAZHJzL2Rvd25y&#10;ZXYueG1sUEsFBgAAAAAEAAQA9QAAAIUDAAAAAA==&#10;" fillcolor="white [3212]" stroked="f" strokeweight=".5pt">
                  <v:textbox inset="0,0,0,0">
                    <w:txbxContent>
                      <w:p w:rsidR="00B522E7" w:rsidRPr="00704459" w:rsidRDefault="00B522E7" w:rsidP="00F964C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أسود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7171" w:dyaOrig="4974">
          <v:shape id="_x0000_i1026" type="#_x0000_t75" style="width:440.15pt;height:305pt" o:ole="">
            <v:imagedata r:id="rId16" o:title=""/>
          </v:shape>
          <o:OLEObject Type="Embed" ProgID="CorelDraw.Graphic.16" ShapeID="_x0000_i1026" DrawAspect="Content" ObjectID="_1588574134" r:id="rId17"/>
        </w:object>
      </w:r>
    </w:p>
    <w:p w:rsidR="00F403BA" w:rsidRPr="006D3C36" w:rsidRDefault="00F403BA" w:rsidP="0052273E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الشكل </w:t>
      </w:r>
      <w:r w:rsidR="006D3C36" w:rsidRPr="006D3C36">
        <w:rPr>
          <w:lang w:eastAsia="en-US"/>
        </w:rPr>
        <w:t>3</w:t>
      </w:r>
    </w:p>
    <w:p w:rsidR="00F403BA" w:rsidRPr="006D3C36" w:rsidRDefault="00F403BA" w:rsidP="0052273E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 xml:space="preserve">تفاصيل نمط الاختبار لنظام التكميم الإدراكي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PQ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كامل المدى</w:t>
      </w:r>
    </w:p>
    <w:p w:rsidR="00F403BA" w:rsidRPr="006D3C36" w:rsidRDefault="00361409" w:rsidP="00AE3495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6C680F4F" wp14:editId="6F204DCC">
                <wp:simplePos x="0" y="0"/>
                <wp:positionH relativeFrom="column">
                  <wp:posOffset>348219</wp:posOffset>
                </wp:positionH>
                <wp:positionV relativeFrom="paragraph">
                  <wp:posOffset>738077</wp:posOffset>
                </wp:positionV>
                <wp:extent cx="4804410" cy="2607397"/>
                <wp:effectExtent l="0" t="0" r="15240" b="254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2607397"/>
                          <a:chOff x="0" y="3747"/>
                          <a:chExt cx="4804565" cy="2607659"/>
                        </a:xfrm>
                      </wpg:grpSpPr>
                      <wps:wsp>
                        <wps:cNvPr id="87" name="Text Box 87"/>
                        <wps:cNvSpPr txBox="1"/>
                        <wps:spPr>
                          <a:xfrm>
                            <a:off x="4313009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15857" y="745262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رمادي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581411" y="750549"/>
                            <a:ext cx="491490" cy="199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109966" y="761120"/>
                            <a:ext cx="491490" cy="188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638521" y="761120"/>
                            <a:ext cx="491490" cy="188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2151219" y="761119"/>
                            <a:ext cx="512445" cy="175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2663917" y="771691"/>
                            <a:ext cx="528320" cy="178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218900" y="766405"/>
                            <a:ext cx="491490" cy="18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58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752071" y="76640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581411" y="10573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1109966" y="3747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أصفر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1633235" y="14321"/>
                            <a:ext cx="491490" cy="1840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سماوي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2156505" y="12781"/>
                            <a:ext cx="495935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أخضر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2658632" y="7495"/>
                            <a:ext cx="53340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A92E98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A92E98">
                                <w:rPr>
                                  <w:spacing w:val="-6"/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 w:rsidRPr="00A92E98">
                                <w:rPr>
                                  <w:rFonts w:hint="cs"/>
                                  <w:spacing w:val="-6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أرجواني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3203041" y="7495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أحمر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3728719" y="12780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أزرق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2706202" y="2267341"/>
                            <a:ext cx="491490" cy="307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أبيض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4313009" y="1612092"/>
                            <a:ext cx="491556" cy="2167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3641744" y="2303558"/>
                            <a:ext cx="491556" cy="307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0" y="1844657"/>
                            <a:ext cx="491556" cy="2167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أسود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1844657" y="2253760"/>
                            <a:ext cx="491490" cy="3391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361409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proofErr w:type="gramEnd"/>
                              <w:r w:rsidR="00361409"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أسود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2933480" y="1855228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المنحدر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5286" y="1612092"/>
                            <a:ext cx="49149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%58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أبيض</w:t>
                              </w:r>
                            </w:p>
                            <w:p w:rsidR="00B522E7" w:rsidRPr="00704459" w:rsidRDefault="00B522E7" w:rsidP="0052273E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3974733" y="1606138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361409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</w:t>
                              </w:r>
                              <w:r w:rsidR="00361409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612093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20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1860514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30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2130077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40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2389069" y="1612092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50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2663917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60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2917624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70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3197758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80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3440893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90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3710456" y="1596236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%10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671265" y="1601521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361409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 w:rsidR="00361409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1067681" y="1601521"/>
                            <a:ext cx="26924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1342530" y="1606807"/>
                            <a:ext cx="269563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4B5454" w:rsidRDefault="00B522E7" w:rsidP="0052273E">
                              <w:pPr>
                                <w:spacing w:before="40" w:after="40" w:line="160" w:lineRule="exact"/>
                                <w:jc w:val="center"/>
                                <w:rPr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%</w:t>
                              </w:r>
                              <w:r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t>10</w:t>
                              </w:r>
                              <w:proofErr w:type="gramEnd"/>
                              <w:r w:rsidRPr="004B5454">
                                <w:rPr>
                                  <w:sz w:val="14"/>
                                  <w:szCs w:val="20"/>
                                  <w:lang w:bidi="ar-EG"/>
                                </w:rPr>
                                <w:br/>
                              </w:r>
                              <w:r w:rsidRPr="004B5454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  <w:lang w:bidi="ar-EG"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80F4F" id="Group 86" o:spid="_x0000_s1105" style="position:absolute;left:0;text-align:left;margin-left:27.4pt;margin-top:58.1pt;width:378.3pt;height:205.3pt;z-index:251729408;mso-height-relative:margin" coordorigin=",37" coordsize="48045,2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">
                <v:shape id="Text Box 87" o:spid="_x0000_s1106" type="#_x0000_t202" style="position:absolute;left:43130;top:7664;width:4914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aucYA&#10;AADbAAAADwAAAGRycy9kb3ducmV2LnhtbESPT2vCQBTE7wW/w/KE3urGHlpJXUVsCz30n9pCvT2z&#10;zySYfRt2nzH99q5Q6HGYmd8w03nvGtVRiLVnA+NRBoq48Lbm0sDX5vlmAioKssXGMxn4pQjz2eBq&#10;irn1J15Rt5ZSJQjHHA1UIm2udSwqchhHviVO3t4Hh5JkKLUNeEpw1+jbLLvTDmtOCxW2tKyoOKyP&#10;zkDzE8PrLpNt91i+yeeHPn4/jd+NuR72iwdQQr38h//aL9bA5B4uX9IP0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Nau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88" o:spid="_x0000_s1107" type="#_x0000_t202" style="position:absolute;left:158;top:745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Oy8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LH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M7L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رمادي</w:t>
                        </w:r>
                      </w:p>
                    </w:txbxContent>
                  </v:textbox>
                </v:shape>
                <v:shape id="Text Box 89" o:spid="_x0000_s1108" type="#_x0000_t202" style="position:absolute;left:5814;top:7505;width:491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rUMYA&#10;AADbAAAADwAAAGRycy9kb3ducmV2LnhtbESPT2vCQBTE74V+h+UJvdWNPYhNXUVsCx76T22h3p7Z&#10;ZxKafRt2nzF+e7dQ6HGYmd8w03nvGtVRiLVnA6NhBoq48Lbm0sDn9vl2AioKssXGMxk4U4T57Ppq&#10;irn1J15Tt5FSJQjHHA1UIm2udSwqchiHviVO3sEHh5JkKLUNeEpw1+i7LBtrhzWnhQpbWlZU/GyO&#10;zkDzHcPLPpNd91i+yse7Pn49jd6MuRn0iwdQQr38h//aK2tgcg+/X9IP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rU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0" o:spid="_x0000_s1109" type="#_x0000_t202" style="position:absolute;left:11099;top:7611;width:491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EMIA&#10;AADbAAAADwAAAGRycy9kb3ducmV2LnhtbERPTU/CQBC9m/gfNmPiTbZwIFpZiFFJOCgISAK3oTu2&#10;jd3ZZnco5d+zBxOPL+97MutdozoKsfZsYDjIQBEX3tZcGvjezh8eQUVBtth4JgMXijCb3t5MMLf+&#10;zGvqNlKqFMIxRwOVSJtrHYuKHMaBb4kT9+ODQ0kwlNoGPKdw1+hRlo21w5pTQ4UtvVZU/G5OzkCz&#10;j+HjmMmheys/5WulT7v34dKY+7v+5RmUUC//4j/3whp4Su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1QQ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1" o:spid="_x0000_s1110" type="#_x0000_t202" style="position:absolute;left:16385;top:7611;width:491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xi8YA&#10;AADbAAAADwAAAGRycy9kb3ducmV2LnhtbESPT0vDQBTE70K/w/IKvdlNPBQbuy2iFnrwT60t6O2Z&#10;fSbB7Nuw+5rGb+8KBY/DzPyGWawG16qeQmw8G8inGSji0tuGKwP7t/XlNagoyBZbz2TghyKslqOL&#10;BRbWn/iV+p1UKkE4FmigFukKrWNZk8M49R1x8r58cChJhkrbgKcEd62+yrKZdthwWqixo7uayu/d&#10;0Rlo32N4/Mzko7+vnmT7oo+Hh/zZmMl4uL0BJTTIf/jc3lgD8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/xi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2" o:spid="_x0000_s1111" type="#_x0000_t202" style="position:absolute;left:21512;top:7611;width:512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v/M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VwO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1v/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3" o:spid="_x0000_s1112" type="#_x0000_t202" style="position:absolute;left:26639;top:7716;width:528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KZ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KZ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4" o:spid="_x0000_s1113" type="#_x0000_t202" style="position:absolute;left:32189;top:7664;width:4914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SE8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SE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z w:val="16"/>
                            <w:szCs w:val="22"/>
                            <w:lang w:bidi="ar-EG"/>
                          </w:rPr>
                          <w:t>%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58</w:t>
                        </w:r>
                        <w:r w:rsidRPr="00A92E98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5" o:spid="_x0000_s1114" type="#_x0000_t202" style="position:absolute;left:37520;top:7664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3iM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3i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96" o:spid="_x0000_s1115" type="#_x0000_t202" style="position:absolute;left:5814;top:105;width:4915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p/8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VwN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p/8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</w:txbxContent>
                  </v:textbox>
                </v:shape>
                <v:shape id="Text Box 97" o:spid="_x0000_s1116" type="#_x0000_t202" style="position:absolute;left:11099;top:37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MZMYA&#10;AADbAAAADwAAAGRycy9kb3ducmV2LnhtbESPT0/CQBTE7yR8h80j8QZbPChUFmL8k3BAVNREb8/u&#10;s23svm12H6V+e5eEhONkZn6TWax616iOQqw9G5hOMlDEhbc1lwbe3x7HM1BRkC02nsnAH0VYLYeD&#10;BebWH/iVup2UKkE45migEmlzrWNRkcM48S1x8n58cChJhlLbgIcEd42+zLIr7bDmtFBhS3cVFb+7&#10;vTPQfMaw+c7kq7svn+TlWe8/HqZbYy5G/e0NKKFezuFTe20NzK/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MZM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أصفر</w:t>
                        </w:r>
                      </w:p>
                    </w:txbxContent>
                  </v:textbox>
                </v:shape>
                <v:shape id="Text Box 98" o:spid="_x0000_s1117" type="#_x0000_t202" style="position:absolute;left:16332;top:143;width:491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YFsIA&#10;AADbAAAADwAAAGRycy9kb3ducmV2LnhtbERPTU/CQBC9m/gfNmPiTbZwIFpZiFFJOCgISAK3oTu2&#10;jd3ZZnco5d+zBxOPL+97MutdozoKsfZsYDjIQBEX3tZcGvjezh8eQUVBtth4JgMXijCb3t5MMLf+&#10;zGvqNlKqFMIxRwOVSJtrHYuKHMaBb4kT9+ODQ0kwlNoGPKdw1+hRlo21w5pTQ4UtvVZU/G5OzkCz&#10;j+HjmMmheys/5WulT7v34dKY+7v+5RmUUC//4j/3whp4SmP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VgWwgAAANsAAAAPAAAAAAAAAAAAAAAAAJgCAABkcnMvZG93&#10;bnJldi54bWxQSwUGAAAAAAQABAD1AAAAhwMAAAAA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سماوي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9" o:spid="_x0000_s1118" type="#_x0000_t202" style="position:absolute;left:21565;top:127;width:4959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9jcYA&#10;AADbAAAADwAAAGRycy9kb3ducmV2LnhtbESPT2vCQBTE7wW/w/KE3urGHkpNXUVsCz30n9pCvT2z&#10;zySYfRt2nzH99q5Q6HGYmd8w03nvGtVRiLVnA+NRBoq48Lbm0sDX5vnmHlQUZIuNZzLwSxHms8HV&#10;FHPrT7yibi2lShCOORqoRNpc61hU5DCOfEucvL0PDiXJUGob8JTgrtG3WXanHdacFipsaVlRcVgf&#10;nYHmJ4bXXSbb7rF8k88Pffx+Gr8bcz3sFw+ghHr5D/+1X6yByQQuX9IP0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9jcYAAADb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>أخضر</w:t>
                        </w:r>
                      </w:p>
                    </w:txbxContent>
                  </v:textbox>
                </v:shape>
                <v:shape id="Text Box 100" o:spid="_x0000_s1119" type="#_x0000_t202" style="position:absolute;left:26586;top:74;width:5334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NK8YA&#10;AADcAAAADwAAAGRycy9kb3ducmV2LnhtbESPS08DMQyE70j8h8hI3GhSDggtTSvEQ+LAqwWk9mY2&#10;ZnfFxlkl7nb59/iAxM3WjGc+L1ZT7M1IuXSJPcxnDgxxnULHjYf3t/uzSzBFkAP2icnDDxVYLY+P&#10;FliFdOA1jRtpjIZwqdBDKzJU1pa6pYhllgZi1b5Sjii65saGjAcNj709d+7CRuxYG1oc6Kal+nuz&#10;jx76bcmPn052423zJK8vdv9xN3/2/vRkur4CIzTJv/nv+iEovlN8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NK8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A92E98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 w:rsidRPr="00A92E98">
                          <w:rPr>
                            <w:spacing w:val="-6"/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 w:rsidRPr="00A92E98">
                          <w:rPr>
                            <w:rFonts w:hint="cs"/>
                            <w:spacing w:val="-6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أرجواني</w:t>
                        </w:r>
                      </w:p>
                    </w:txbxContent>
                  </v:textbox>
                </v:shape>
                <v:shape id="Text Box 101" o:spid="_x0000_s1120" type="#_x0000_t202" style="position:absolute;left:32030;top:74;width:4915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osMMA&#10;AADcAAAADwAAAGRycy9kb3ducmV2LnhtbERPTUsDMRC9C/6HMEJvNlkPUtamRbQFD7bVqqC3cTPu&#10;Lm4mSzLdbv+9EQRv83ifM1+OvlMDxdQGtlBMDSjiKriWawuvL+vLGagkyA67wGThRAmWi/OzOZYu&#10;HPmZhr3UKodwKtFCI9KXWqeqIY9pGnrizH2F6FEyjLV2EY853Hf6yphr7bHl3NBgT3cNVd/7g7fQ&#10;vaf4+GnkY7ivN/K004e3VbG1dnIx3t6AEhrlX/znfnB5ving95l8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osMMAAADc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أحمر</w:t>
                        </w:r>
                      </w:p>
                    </w:txbxContent>
                  </v:textbox>
                </v:shape>
                <v:shape id="Text Box 102" o:spid="_x0000_s1121" type="#_x0000_t202" style="position:absolute;left:37287;top:127;width:4915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2x8QA&#10;AADcAAAADwAAAGRycy9kb3ducmV2LnhtbERPS0sDMRC+C/0PYQrebNIeiqxNi2gFD/XRqqC3cTPu&#10;Lt1MlmS6Xf99UxC8zcf3nMVq8K3qKaYmsIXpxIAiLoNruLLw/vZwdQ0qCbLDNjBZ+KUEq+XoYoGF&#10;C0feUr+TSuUQTgVaqEW6QutU1uQxTUJHnLmfED1KhrHSLuIxh/tWz4yZa48N54YaO7qrqdzvDt5C&#10;+5ni5tvIV39fPcnriz58rKfP1l6Oh9sbUEKD/Iv/3I8uzzczOD+TL9D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9sf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أزرق</w:t>
                        </w:r>
                      </w:p>
                    </w:txbxContent>
                  </v:textbox>
                </v:shape>
                <v:shape id="Text Box 103" o:spid="_x0000_s1122" type="#_x0000_t202" style="position:absolute;left:27062;top:22673;width:491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XMQA&#10;AADcAAAADwAAAGRycy9kb3ducmV2LnhtbERPS0sDMRC+C/0PYQrebFIF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U1z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أبيض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4" o:spid="_x0000_s1123" type="#_x0000_t202" style="position:absolute;left:43130;top:16120;width:4915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LKMQA&#10;AADcAAAADwAAAGRycy9kb3ducmV2LnhtbERPS0sDMRC+C/0PYQrebFIR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yyj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5" o:spid="_x0000_s1124" type="#_x0000_t202" style="position:absolute;left:36417;top:23035;width:491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us8QA&#10;AADcAAAADwAAAGRycy9kb3ducmV2LnhtbERPS0sDMRC+C/0PYQrebFJB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brP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6" o:spid="_x0000_s1125" type="#_x0000_t202" style="position:absolute;top:18446;width:4915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wxMMA&#10;AADcAAAADwAAAGRycy9kb3ducmV2LnhtbERPTUsDMRC9C/0PYQq92aQeiqxNi2iFHlq1VUFv42bc&#10;XbqZLMl0u/57Iwje5vE+Z7EafKt6iqkJbGE2NaCIy+Aariy8vjxcXoNKguywDUwWvinBajm6WGDh&#10;wpn31B+kUjmEU4EWapGu0DqVNXlM09ARZ+4rRI+SYay0i3jO4b7VV8bMtceGc0ONHd3VVB4PJ2+h&#10;fU9x+2nko7+vdvL8pE9v69mjtZPxcHsDSmiQf/Gfe+PyfDOH32fyB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wxMMAAADcAAAADwAAAAAAAAAAAAAAAACYAgAAZHJzL2Rv&#10;d25yZXYueG1sUEsFBgAAAAAEAAQA9QAAAIg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أسود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7" o:spid="_x0000_s1126" type="#_x0000_t202" style="position:absolute;left:18446;top:22537;width:4915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VX8QA&#10;AADcAAAADwAAAGRycy9kb3ducmV2LnhtbERPS0sDMRC+C/0PYQrebFIPKmvTUloLPfioVUFv42bc&#10;XbqZLMl0u/57Iwje5uN7zmwx+Fb1FFMT2MJ0YkARl8E1XFl4fdlc3IBKguywDUwWvinBYj46m2Hh&#10;womfqd9LpXIIpwIt1CJdoXUqa/KYJqEjztxXiB4lw1hpF/GUw32rL4250h4bzg01drSqqTzsj95C&#10;+57i/aeRj35dPcjuSR/f7qaP1p6Ph+UtKKFB/sV/7q3L8801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VV/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361409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 w:rsidR="00361409"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أسود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8" o:spid="_x0000_s1127" type="#_x0000_t202" style="position:absolute;left:29334;top:18552;width:491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BLcYA&#10;AADcAAAADwAAAGRycy9kb3ducmV2LnhtbESPS08DMQyE70j8h8hI3GhSDggtTSvEQ+LAqwWk9mY2&#10;ZnfFxlkl7nb59/iAxM3WjGc+L1ZT7M1IuXSJPcxnDgxxnULHjYf3t/uzSzBFkAP2icnDDxVYLY+P&#10;FliFdOA1jRtpjIZwqdBDKzJU1pa6pYhllgZi1b5Sjii65saGjAcNj709d+7CRuxYG1oc6Kal+nuz&#10;jx76bcmPn052423zJK8vdv9xN3/2/vRkur4CIzTJv/nv+iEovlN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BLc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المنحدر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9" o:spid="_x0000_s1128" type="#_x0000_t202" style="position:absolute;left:52;top:16120;width:4915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ktsQA&#10;AADcAAAADwAAAGRycy9kb3ducmV2LnhtbERPS0sDMRC+C/0PYQrebFIPomvTUloLPfioVUFv42bc&#10;XbqZLMl0u/57Iwje5uN7zmwx+Fb1FFMT2MJ0YkARl8E1XFl4fdlcXINKguywDUwWvinBYj46m2Hh&#10;womfqd9LpXIIpwIt1CJdoXUqa/KYJqEjztxXiB4lw1hpF/GUw32rL4250h4bzg01drSqqTzsj95C&#10;+57i/aeRj35dPcjuSR/f7qaP1p6Ph+UtKKFB/sV/7q3L880N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ZLb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%58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أبيض</w:t>
                        </w:r>
                      </w:p>
                      <w:p w:rsidR="00B522E7" w:rsidRPr="00704459" w:rsidRDefault="00B522E7" w:rsidP="0052273E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10" o:spid="_x0000_s1129" type="#_x0000_t202" style="position:absolute;left:39747;top:16061;width:269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9s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8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9s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361409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</w:t>
                        </w:r>
                        <w:r w:rsidR="00361409"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1" o:spid="_x0000_s1130" type="#_x0000_t202" style="position:absolute;left:1612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+bcQA&#10;AADc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9zuDyTLt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/m3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20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2" o:spid="_x0000_s1131" type="#_x0000_t202" style="position:absolute;left:1860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gGsQA&#10;AADcAAAADwAAAGRycy9kb3ducmV2LnhtbERPS2vCQBC+F/wPywi91U08lJK6iqiFHvrSVrC3aXZM&#10;gtnZsDvG9N93C4Xe5uN7zmwxuFb1FGLj2UA+yUARl942XBn4eH+4uQMVBdli65kMfFOExXx0NcPC&#10;+gtvqd9JpVIIxwIN1CJdoXUsa3IYJ74jTtzRB4eSYKi0DXhJ4a7V0yy71Q4bTg01drSqqTztzs5A&#10;e4jh6SuTz35dPcvbqz7vN/mLMdfjYXkPSmiQf/Gf+9Gm+fkUfp9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Br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30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3" o:spid="_x0000_s1132" type="#_x0000_t202" style="position:absolute;left:21300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gcQA&#10;AADcAAAADwAAAGRycy9kb3ducmV2LnhtbERPS0vDQBC+C/0PyxR6s5tYkB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xYH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40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4" o:spid="_x0000_s1133" type="#_x0000_t202" style="position:absolute;left:23890;top:16120;width:2693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d9cQA&#10;AADcAAAADwAAAGRycy9kb3ducmV2LnhtbERPS0vDQBC+C/0PyxR6s5tIkR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XfX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50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5" o:spid="_x0000_s1134" type="#_x0000_t202" style="position:absolute;left:26639;top:16015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4bsQA&#10;AADcAAAADwAAAGRycy9kb3ducmV2LnhtbERPS0vDQBC+C/0PyxR6s5sIlR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+G7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60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6" o:spid="_x0000_s1135" type="#_x0000_t202" style="position:absolute;left:29176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mGcMA&#10;AADcAAAADwAAAGRycy9kb3ducmV2LnhtbERPyWrDMBC9F/oPYgq9NbJ7CMWJEkoXyCFdskFym1hT&#10;29QaGWniuH9fFQq5zeOtM50PrlU9hdh4NpCPMlDEpbcNVwa2m9e7B1BRkC22nsnAD0WYz66vplhY&#10;f+YV9WupVArhWKCBWqQrtI5lTQ7jyHfEifvywaEkGCptA55TuGv1fZaNtcOGU0ONHT3VVH6vT85A&#10;u49heczk0D9Xb/L5oU+7l/zdmNub4XECSmiQi/jfvbBpfj6Gv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1mGcMAAADcAAAADwAAAAAAAAAAAAAAAACYAgAAZHJzL2Rv&#10;d25yZXYueG1sUEsFBgAAAAAEAAQA9QAAAIgDAAAAAA=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70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7" o:spid="_x0000_s1136" type="#_x0000_t202" style="position:absolute;left:31977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Dgs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c+v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w4L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80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8" o:spid="_x0000_s1137" type="#_x0000_t202" style="position:absolute;left:34408;top:15962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X8M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5X8M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90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19" o:spid="_x0000_s1138" type="#_x0000_t202" style="position:absolute;left:37104;top:15962;width:2692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ya8QA&#10;AADcAAAADwAAAGRycy9kb3ducmV2LnhtbERPS0vDQBC+C/0PyxR6s5t4KDZ2W0Qt9OCj1hb0NmbH&#10;JJidDbvTNP57Vyh4m4/vOYvV4FrVU4iNZwP5NANFXHrbcGVg/7a+vAYVBdli65kM/FCE1XJ0scDC&#10;+hO/Ur+TSqUQjgUaqEW6QutY1uQwTn1HnLgvHxxKgqHSNuAphbtWX2XZTDtsODXU2NFdTeX37ugM&#10;tO8xPH5m8tHfV0+yfdHHw0P+bMxkPNzegBIa5F98dm9smp/P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8mv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%10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20" o:spid="_x0000_s1139" type="#_x0000_t202" style="position:absolute;left:6712;top:16015;width:2696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RS8YA&#10;AADcAAAADwAAAGRycy9kb3ducmV2LnhtbESPzU7DQAyE70h9h5UrcaOb9oBQ6LZCUCQO/BYqlZvJ&#10;miRq1hvtuml4e3xA4mZrxjOfl+sxdGaglNvIDuazAgxxFX3LtYOP9/uLKzBZkD12kcnBD2VYryZn&#10;Syx9PPEbDVupjYZwLtFBI9KX1uaqoYB5Fnti1b5jCii6ptr6hCcND51dFMWlDdiyNjTY021D1WF7&#10;DA66fU6PX4V8Dnf1k7y+2ONuM3927nw63lyDERrl3/x3/eAVf6H4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RS8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4B5454" w:rsidRDefault="00B522E7" w:rsidP="00361409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 w:rsidR="00361409"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21" o:spid="_x0000_s1140" type="#_x0000_t202" style="position:absolute;left:10676;top:16015;width:269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00MQA&#10;AADcAAAADwAAAGRycy9kb3ducmV2LnhtbERPS2vCQBC+F/wPywi91U08lJK6iqiFHvrSVrC3aXZM&#10;gtnZsDvG9N93C4Xe5uN7zmwxuFb1FGLj2UA+yUARl942XBn4eH+4uQMVBdli65kMfFOExXx0NcPC&#10;+gtvqd9JpVIIxwIN1CJdoXUsa3IYJ74jTtzRB4eSYKi0DXhJ4a7V0yy71Q4bTg01drSqqTztzs5A&#10;e4jh6SuTz35dPcvbqz7vN/mLMdfjYXkPSmiQf/Gf+9Gm+dMcfp9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NND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  <v:shape id="Text Box 122" o:spid="_x0000_s1141" type="#_x0000_t202" style="position:absolute;left:13425;top:16068;width:2695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qp8QA&#10;AADcAAAADwAAAGRycy9kb3ducmV2LnhtbERPS2vCQBC+F/oflin0VjfmUEp0FVELPfSlrWBv0+yY&#10;BLOzYXeM6b/vFgre5uN7znQ+uFb1FGLj2cB4lIEiLr1tuDLw+fF49wAqCrLF1jMZ+KEI89n11RQL&#10;68+8oX4rlUohHAs0UIt0hdaxrMlhHPmOOHEHHxxKgqHSNuA5hbtW51l2rx02nBpq7GhZU3ncnpyB&#10;dh/D83cmX/2qepH3N33arcevxtzeDIsJKKFBLuJ/95NN8/Mc/p5JF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qqf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4B5454" w:rsidRDefault="00B522E7" w:rsidP="0052273E">
                        <w:pPr>
                          <w:spacing w:before="40" w:after="40" w:line="160" w:lineRule="exact"/>
                          <w:jc w:val="center"/>
                          <w:rPr>
                            <w:sz w:val="14"/>
                            <w:szCs w:val="20"/>
                            <w:rtl/>
                            <w:lang w:bidi="ar-EG"/>
                          </w:rPr>
                        </w:pP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t>%</w:t>
                        </w:r>
                        <w:r>
                          <w:rPr>
                            <w:sz w:val="14"/>
                            <w:szCs w:val="20"/>
                            <w:lang w:bidi="ar-EG"/>
                          </w:rPr>
                          <w:t>10</w:t>
                        </w:r>
                        <w:r w:rsidRPr="004B5454">
                          <w:rPr>
                            <w:sz w:val="14"/>
                            <w:szCs w:val="20"/>
                            <w:lang w:bidi="ar-EG"/>
                          </w:rPr>
                          <w:br/>
                        </w:r>
                        <w:r w:rsidRPr="004B5454">
                          <w:rPr>
                            <w:rFonts w:hint="cs"/>
                            <w:sz w:val="14"/>
                            <w:szCs w:val="20"/>
                            <w:rtl/>
                            <w:lang w:bidi="ar-EG"/>
                          </w:rPr>
                          <w:t>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6CEAAF2" wp14:editId="1180D378">
                <wp:simplePos x="0" y="0"/>
                <wp:positionH relativeFrom="column">
                  <wp:posOffset>942340</wp:posOffset>
                </wp:positionH>
                <wp:positionV relativeFrom="paragraph">
                  <wp:posOffset>2893777</wp:posOffset>
                </wp:positionV>
                <wp:extent cx="316230" cy="523240"/>
                <wp:effectExtent l="0" t="0" r="762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22E7" w:rsidRPr="00704459" w:rsidRDefault="00B522E7" w:rsidP="00F964CC">
                            <w:pPr>
                              <w:spacing w:before="40" w:after="40" w:line="220" w:lineRule="exact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%0</w:t>
                            </w:r>
                            <w:proofErr w:type="gram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AAF2" id="Text Box 14" o:spid="_x0000_s1142" type="#_x0000_t202" style="position:absolute;left:0;text-align:left;margin-left:74.2pt;margin-top:227.85pt;width:24.9pt;height:41.2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" filled="f" stroked="f" strokeweight=".5pt">
                <v:textbox inset="0,0,0,0">
                  <w:txbxContent>
                    <w:p w:rsidR="00B522E7" w:rsidRPr="00704459" w:rsidRDefault="00B522E7" w:rsidP="00F964CC">
                      <w:pPr>
                        <w:spacing w:before="40" w:after="40" w:line="220" w:lineRule="exact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2"/>
                          <w:lang w:bidi="ar-EG"/>
                        </w:rPr>
                        <w:t>%0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أسود</w:t>
                      </w:r>
                    </w:p>
                  </w:txbxContent>
                </v:textbox>
              </v:shape>
            </w:pict>
          </mc:Fallback>
        </mc:AlternateContent>
      </w:r>
      <w:r w:rsidR="0052273E">
        <w:object w:dxaOrig="7171" w:dyaOrig="4974">
          <v:shape id="_x0000_i1027" type="#_x0000_t75" style="width:433.35pt;height:300.25pt" o:ole="">
            <v:imagedata r:id="rId18" o:title=""/>
          </v:shape>
          <o:OLEObject Type="Embed" ProgID="CorelDraw.Graphic.16" ShapeID="_x0000_i1027" DrawAspect="Content" ObjectID="_1588574135" r:id="rId19"/>
        </w:object>
      </w:r>
    </w:p>
    <w:p w:rsidR="00F403BA" w:rsidRPr="006D3C36" w:rsidRDefault="00F403BA" w:rsidP="002F1289">
      <w:pPr>
        <w:pStyle w:val="TableNo"/>
        <w:rPr>
          <w:rtl/>
          <w:lang w:eastAsia="en-US"/>
        </w:rPr>
      </w:pPr>
      <w:r w:rsidRPr="006D3C36">
        <w:rPr>
          <w:rtl/>
          <w:lang w:eastAsia="en-US"/>
        </w:rPr>
        <w:t xml:space="preserve">الجدول </w:t>
      </w:r>
      <w:r w:rsidR="006D3C36" w:rsidRPr="006D3C36">
        <w:rPr>
          <w:lang w:eastAsia="en-US"/>
        </w:rPr>
        <w:t>1</w:t>
      </w:r>
    </w:p>
    <w:p w:rsidR="00F403BA" w:rsidRPr="006D3C36" w:rsidRDefault="00F403BA" w:rsidP="001417CB">
      <w:pPr>
        <w:pStyle w:val="Tabletitle"/>
        <w:spacing w:after="120"/>
        <w:rPr>
          <w:rtl/>
          <w:lang w:eastAsia="en-US"/>
        </w:rPr>
      </w:pPr>
      <w:r w:rsidRPr="006D3C36">
        <w:rPr>
          <w:rtl/>
          <w:lang w:eastAsia="en-US"/>
        </w:rPr>
        <w:t xml:space="preserve">مقاس الشريط بنسق </w:t>
      </w:r>
      <w:r w:rsidR="006D3C36" w:rsidRPr="006D3C36">
        <w:rPr>
          <w:lang w:eastAsia="en-US"/>
        </w:rPr>
        <w:t>2</w:t>
      </w:r>
      <w:r w:rsidRPr="006D3C36">
        <w:rPr>
          <w:lang w:eastAsia="en-US"/>
        </w:rPr>
        <w:t>K</w:t>
      </w:r>
      <w:r w:rsidRPr="006D3C36">
        <w:rPr>
          <w:rtl/>
          <w:lang w:eastAsia="en-US"/>
        </w:rPr>
        <w:t xml:space="preserve"> و</w:t>
      </w:r>
      <w:r w:rsidR="006D3C36" w:rsidRPr="006D3C36">
        <w:rPr>
          <w:lang w:eastAsia="en-US"/>
        </w:rPr>
        <w:t>4</w:t>
      </w:r>
      <w:r w:rsidRPr="006D3C36">
        <w:rPr>
          <w:lang w:eastAsia="en-US"/>
        </w:rPr>
        <w:t>K</w:t>
      </w:r>
      <w:r w:rsidR="007D5316">
        <w:rPr>
          <w:rtl/>
          <w:lang w:eastAsia="en-US"/>
        </w:rPr>
        <w:t xml:space="preserve"> </w:t>
      </w:r>
      <w:r w:rsidRPr="006D3C36">
        <w:rPr>
          <w:rtl/>
          <w:lang w:eastAsia="en-US"/>
        </w:rPr>
        <w:t>و</w:t>
      </w:r>
      <w:r w:rsidR="006D3C36" w:rsidRPr="006D3C36">
        <w:rPr>
          <w:lang w:eastAsia="en-US"/>
        </w:rPr>
        <w:t>8</w:t>
      </w:r>
      <w:r w:rsidRPr="006D3C36">
        <w:rPr>
          <w:lang w:eastAsia="en-US"/>
        </w:rPr>
        <w:t>K</w:t>
      </w:r>
    </w:p>
    <w:tbl>
      <w:tblPr>
        <w:bidiVisual/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  <w:gridCol w:w="1418"/>
      </w:tblGrid>
      <w:tr w:rsidR="00F403BA" w:rsidRPr="006D3C36" w:rsidTr="007D5316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6D3C36" w:rsidRDefault="00F403BA" w:rsidP="002F1289">
            <w:pPr>
              <w:pStyle w:val="Tablehead"/>
              <w:rPr>
                <w:lang w:val="fr-FR" w:bidi="ar-EG"/>
              </w:rPr>
            </w:pPr>
            <w:r w:rsidRPr="006D3C36">
              <w:rPr>
                <w:rtl/>
                <w:lang w:bidi="ar-EG"/>
              </w:rPr>
              <w:t>مقاس الشريط</w:t>
            </w:r>
            <w:r w:rsidRPr="006D3C36">
              <w:rPr>
                <w:lang w:val="fr-FR" w:bidi="ar-EG"/>
              </w:rPr>
              <w:br/>
            </w:r>
            <w:r w:rsidRPr="006D3C36">
              <w:rPr>
                <w:rtl/>
                <w:lang w:bidi="ar-EG"/>
              </w:rPr>
              <w:t>(بيكسل)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head"/>
              <w:rPr>
                <w:lang w:val="fr-FR" w:bidi="ar-EG"/>
              </w:rPr>
            </w:pPr>
            <w:bookmarkStart w:id="4" w:name="lt_pId114"/>
            <w:r w:rsidRPr="006D3C36">
              <w:rPr>
                <w:lang w:val="fr-FR" w:bidi="ar-EG"/>
              </w:rPr>
              <w:t>2K</w:t>
            </w:r>
            <w:bookmarkEnd w:id="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head"/>
              <w:rPr>
                <w:lang w:val="fr-FR" w:bidi="ar-EG"/>
              </w:rPr>
            </w:pPr>
            <w:bookmarkStart w:id="5" w:name="lt_pId115"/>
            <w:r w:rsidRPr="006D3C36">
              <w:rPr>
                <w:lang w:val="fr-FR" w:bidi="ar-EG"/>
              </w:rPr>
              <w:t>4K</w:t>
            </w:r>
            <w:bookmarkEnd w:id="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head"/>
              <w:rPr>
                <w:lang w:val="fr-FR" w:bidi="ar-EG"/>
              </w:rPr>
            </w:pPr>
            <w:bookmarkStart w:id="6" w:name="lt_pId116"/>
            <w:r w:rsidRPr="006D3C36">
              <w:rPr>
                <w:lang w:val="fr-FR" w:bidi="ar-EG"/>
              </w:rPr>
              <w:t>8K</w:t>
            </w:r>
            <w:bookmarkEnd w:id="6"/>
          </w:p>
        </w:tc>
      </w:tr>
      <w:tr w:rsidR="00F403BA" w:rsidRPr="006D3C36" w:rsidTr="007D5316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7" w:name="lt_pId117"/>
            <w:r w:rsidRPr="006D3C36">
              <w:rPr>
                <w:lang w:val="fr-FR" w:eastAsia="en-US" w:bidi="ar-EG"/>
              </w:rPr>
              <w:t>a</w:t>
            </w:r>
            <w:bookmarkEnd w:id="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3840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7680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8" w:name="lt_pId121"/>
            <w:r w:rsidRPr="006D3C36">
              <w:rPr>
                <w:lang w:val="fr-FR" w:eastAsia="en-US" w:bidi="ar-EG"/>
              </w:rPr>
              <w:t>b</w:t>
            </w:r>
            <w:bookmarkEnd w:id="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4320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9" w:name="lt_pId125"/>
            <w:r w:rsidRPr="006D3C36">
              <w:rPr>
                <w:lang w:val="fr-FR" w:eastAsia="en-US" w:bidi="ar-EG"/>
              </w:rPr>
              <w:t>c</w:t>
            </w:r>
            <w:bookmarkEnd w:id="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960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0" w:name="lt_pId129"/>
            <w:r w:rsidRPr="006D3C36">
              <w:rPr>
                <w:lang w:val="fr-FR" w:eastAsia="en-US" w:bidi="ar-EG"/>
              </w:rPr>
              <w:t>d</w:t>
            </w:r>
            <w:bookmarkEnd w:id="1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824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1" w:name="lt_pId133"/>
            <w:r w:rsidRPr="006D3C36">
              <w:rPr>
                <w:lang w:val="fr-FR" w:eastAsia="en-US" w:bidi="ar-EG"/>
              </w:rPr>
              <w:t>e</w:t>
            </w:r>
            <w:bookmarkEnd w:id="11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816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2" w:name="lt_pId137"/>
            <w:r w:rsidRPr="006D3C36">
              <w:rPr>
                <w:lang w:val="fr-FR" w:eastAsia="en-US" w:bidi="ar-EG"/>
              </w:rPr>
              <w:t>f</w:t>
            </w:r>
            <w:bookmarkEnd w:id="1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544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3" w:name="lt_pId141"/>
            <w:r w:rsidRPr="006D3C36">
              <w:rPr>
                <w:lang w:val="fr-FR" w:eastAsia="en-US" w:bidi="ar-EG"/>
              </w:rPr>
              <w:t>g</w:t>
            </w:r>
            <w:bookmarkEnd w:id="1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280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4" w:name="lt_pId145"/>
            <w:r w:rsidRPr="006D3C36">
              <w:rPr>
                <w:lang w:val="fr-FR" w:eastAsia="en-US" w:bidi="ar-EG"/>
              </w:rPr>
              <w:t>h</w:t>
            </w:r>
            <w:bookmarkEnd w:id="1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272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5" w:name="lt_pId149"/>
            <w:r w:rsidRPr="006D3C36">
              <w:rPr>
                <w:lang w:val="fr-FR" w:eastAsia="en-US" w:bidi="ar-EG"/>
              </w:rPr>
              <w:t>i</w:t>
            </w:r>
            <w:bookmarkEnd w:id="1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952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6" w:name="lt_pId153"/>
            <w:r w:rsidRPr="006D3C36">
              <w:rPr>
                <w:lang w:val="fr-FR" w:eastAsia="en-US" w:bidi="ar-EG"/>
              </w:rPr>
              <w:t>j</w:t>
            </w:r>
            <w:bookmarkEnd w:id="1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1752</w:t>
            </w:r>
          </w:p>
        </w:tc>
      </w:tr>
      <w:tr w:rsidR="00F403BA" w:rsidRPr="006D3C36" w:rsidTr="007D5316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bookmarkStart w:id="17" w:name="lt_pId157"/>
            <w:r w:rsidRPr="006D3C36">
              <w:rPr>
                <w:lang w:val="fr-FR" w:eastAsia="en-US" w:bidi="ar-EG"/>
              </w:rPr>
              <w:t>k</w:t>
            </w:r>
            <w:bookmarkEnd w:id="1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F1289">
            <w:pPr>
              <w:pStyle w:val="Tabletex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1128</w:t>
            </w:r>
          </w:p>
        </w:tc>
      </w:tr>
    </w:tbl>
    <w:p w:rsidR="00F403BA" w:rsidRPr="006D3C36" w:rsidRDefault="00F403BA" w:rsidP="00792F5E">
      <w:pPr>
        <w:pStyle w:val="FigureNo"/>
        <w:spacing w:before="360"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الشكل </w:t>
      </w:r>
      <w:r w:rsidR="006D3C36" w:rsidRPr="006D3C36">
        <w:rPr>
          <w:lang w:eastAsia="en-US"/>
        </w:rPr>
        <w:t>4</w:t>
      </w:r>
    </w:p>
    <w:p w:rsidR="00F403BA" w:rsidRPr="006D3C36" w:rsidRDefault="00F403BA" w:rsidP="002F1289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>مخطط ألوان نمط الاختبار</w:t>
      </w:r>
    </w:p>
    <w:p w:rsidR="00F403BA" w:rsidRPr="006D3C36" w:rsidRDefault="00B30AE4" w:rsidP="0087504F">
      <w:pPr>
        <w:pStyle w:val="Figure"/>
        <w:rPr>
          <w:rtl/>
          <w:lang w:eastAsia="en-US" w:bidi="ar-EG"/>
        </w:rPr>
      </w:pPr>
      <w:r>
        <w:object w:dxaOrig="6852" w:dyaOrig="4103">
          <v:shape id="_x0000_i1028" type="#_x0000_t75" style="width:372.25pt;height:223.45pt" o:ole="">
            <v:imagedata r:id="rId20" o:title=""/>
          </v:shape>
          <o:OLEObject Type="Embed" ProgID="CorelDraw.Graphic.16" ShapeID="_x0000_i1028" DrawAspect="Content" ObjectID="_1588574136" r:id="rId21"/>
        </w:object>
      </w:r>
    </w:p>
    <w:p w:rsidR="00F403BA" w:rsidRPr="006D3C36" w:rsidRDefault="00F403BA" w:rsidP="00347638">
      <w:pPr>
        <w:pStyle w:val="TableNo"/>
        <w:keepNext w:val="0"/>
        <w:keepLines w:val="0"/>
        <w:rPr>
          <w:rtl/>
          <w:lang w:eastAsia="en-US"/>
        </w:rPr>
      </w:pPr>
      <w:r w:rsidRPr="006D3C36">
        <w:rPr>
          <w:rtl/>
          <w:lang w:eastAsia="en-US"/>
        </w:rPr>
        <w:t xml:space="preserve">الجدول </w:t>
      </w:r>
      <w:r w:rsidR="006D3C36" w:rsidRPr="006D3C36">
        <w:rPr>
          <w:lang w:eastAsia="en-US"/>
        </w:rPr>
        <w:t>2</w:t>
      </w:r>
    </w:p>
    <w:p w:rsidR="00F403BA" w:rsidRPr="006D3C36" w:rsidRDefault="00F403BA" w:rsidP="00347638">
      <w:pPr>
        <w:pStyle w:val="Tabletitle"/>
        <w:keepNext w:val="0"/>
        <w:keepLines w:val="0"/>
        <w:spacing w:after="120"/>
        <w:rPr>
          <w:rtl/>
          <w:lang w:eastAsia="en-US"/>
        </w:rPr>
      </w:pPr>
      <w:r w:rsidRPr="006D3C36">
        <w:rPr>
          <w:rtl/>
          <w:lang w:eastAsia="en-US"/>
        </w:rPr>
        <w:t xml:space="preserve">مستوى الإشارة لنظام لوغاريتم غاما الهجين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HLG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ضيق المدى</w:t>
      </w:r>
    </w:p>
    <w:tbl>
      <w:tblPr>
        <w:bidiVisual/>
        <w:tblW w:w="9644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6"/>
        <w:gridCol w:w="1290"/>
        <w:gridCol w:w="1338"/>
        <w:gridCol w:w="1129"/>
        <w:gridCol w:w="1234"/>
      </w:tblGrid>
      <w:tr w:rsidR="00F403BA" w:rsidRPr="006D3C36" w:rsidTr="0034763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bidi="ar-EG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18" w:name="lt_pId287"/>
            <w:r w:rsidRPr="006D3C36">
              <w:rPr>
                <w:lang w:val="fr-FR" w:bidi="ar-EG"/>
              </w:rPr>
              <w:t>10</w:t>
            </w:r>
            <w:bookmarkEnd w:id="18"/>
            <w:r w:rsidR="007D5316">
              <w:rPr>
                <w:rtl/>
                <w:lang w:val="fr-FR" w:bidi="ar-EG"/>
              </w:rPr>
              <w:t xml:space="preserve"> </w:t>
            </w:r>
            <w:r w:rsidRPr="006D3C36">
              <w:rPr>
                <w:rtl/>
                <w:lang w:bidi="ar-EG"/>
              </w:rPr>
              <w:t>بتات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19" w:name="lt_pId288"/>
            <w:r w:rsidRPr="006D3C36">
              <w:rPr>
                <w:lang w:val="fr-FR" w:bidi="ar-EG"/>
              </w:rPr>
              <w:t>12</w:t>
            </w:r>
            <w:bookmarkEnd w:id="19"/>
            <w:r w:rsidR="007D5316">
              <w:rPr>
                <w:rtl/>
                <w:lang w:val="fr-FR" w:bidi="ar-EG"/>
              </w:rPr>
              <w:t xml:space="preserve"> </w:t>
            </w:r>
            <w:proofErr w:type="spellStart"/>
            <w:r w:rsidRPr="006D3C36">
              <w:rPr>
                <w:rtl/>
                <w:lang w:bidi="ar-EG"/>
              </w:rPr>
              <w:t>بتة</w:t>
            </w:r>
            <w:proofErr w:type="spellEnd"/>
          </w:p>
        </w:tc>
      </w:tr>
      <w:tr w:rsidR="00F403BA" w:rsidRPr="006D3C36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rtl/>
                <w:lang w:bidi="ar-EG"/>
              </w:rPr>
              <w:t>مساحة الصورة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0" w:name="lt_pId290"/>
            <w:r w:rsidRPr="006D3C36">
              <w:rPr>
                <w:lang w:val="fr-FR" w:bidi="ar-EG"/>
              </w:rPr>
              <w:t>R´</w:t>
            </w:r>
            <w:bookmarkEnd w:id="20"/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1" w:name="lt_pId291"/>
            <w:r w:rsidRPr="006D3C36">
              <w:rPr>
                <w:lang w:val="fr-FR" w:bidi="ar-EG"/>
              </w:rPr>
              <w:t>G´</w:t>
            </w:r>
            <w:bookmarkEnd w:id="21"/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2" w:name="lt_pId292"/>
            <w:r w:rsidRPr="006D3C36">
              <w:rPr>
                <w:lang w:val="fr-FR" w:bidi="ar-EG"/>
              </w:rPr>
              <w:t>B´</w:t>
            </w:r>
            <w:bookmarkEnd w:id="22"/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3" w:name="lt_pId293"/>
            <w:r w:rsidRPr="006D3C36">
              <w:rPr>
                <w:lang w:val="fr-FR" w:bidi="ar-EG"/>
              </w:rPr>
              <w:t>R´</w:t>
            </w:r>
            <w:bookmarkEnd w:id="23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4" w:name="lt_pId294"/>
            <w:r w:rsidRPr="006D3C36">
              <w:rPr>
                <w:lang w:val="fr-FR" w:bidi="ar-EG"/>
              </w:rPr>
              <w:t>G´</w:t>
            </w:r>
            <w:bookmarkEnd w:id="24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347638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bookmarkStart w:id="25" w:name="lt_pId295"/>
            <w:r w:rsidRPr="006D3C36">
              <w:rPr>
                <w:lang w:val="fr-FR" w:bidi="ar-EG"/>
              </w:rPr>
              <w:t>B´</w:t>
            </w:r>
            <w:bookmarkEnd w:id="25"/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أبيض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  <w:r w:rsidRPr="00883732"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أصفر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سماوي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أخضر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أرجواني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763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أحمر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أزرق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3760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أبيض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أصفر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سماوي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أخضر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أرجواني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أحمر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أزرق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721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2884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lang w:val="fr-FR" w:eastAsia="ja-JP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رمادي </w:t>
            </w:r>
            <w:r w:rsidR="00341798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%</w:t>
            </w: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414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1656</w:t>
            </w:r>
          </w:p>
        </w:tc>
      </w:tr>
      <w:tr w:rsidR="00883732" w:rsidRPr="00883732" w:rsidTr="003476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341798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rPr>
                <w:rFonts w:eastAsia="MS PGothic"/>
                <w:sz w:val="20"/>
                <w:szCs w:val="26"/>
                <w:rtl/>
                <w:lang w:eastAsia="ja-JP" w:bidi="ar-EG"/>
              </w:rPr>
            </w:pPr>
            <w:r>
              <w:rPr>
                <w:rFonts w:eastAsia="MS PGothic" w:hint="cs"/>
                <w:color w:val="000000"/>
                <w:kern w:val="24"/>
                <w:sz w:val="20"/>
                <w:szCs w:val="26"/>
                <w:rtl/>
                <w:lang w:val="fr-FR" w:eastAsia="ja-JP"/>
              </w:rPr>
              <w:t xml:space="preserve">درجة </w:t>
            </w:r>
            <w:r>
              <w:rPr>
                <w:rFonts w:eastAsia="MS PGothic"/>
                <w:color w:val="000000"/>
                <w:kern w:val="24"/>
                <w:sz w:val="20"/>
                <w:szCs w:val="26"/>
                <w:lang w:eastAsia="ja-JP"/>
              </w:rPr>
              <w:t>%7–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83732" w:rsidRPr="00883732" w:rsidRDefault="00883732" w:rsidP="003417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 w:line="260" w:lineRule="exact"/>
              <w:jc w:val="center"/>
              <w:rPr>
                <w:rFonts w:eastAsia="MS PGothic"/>
                <w:sz w:val="20"/>
                <w:szCs w:val="26"/>
                <w:lang w:val="fr-FR" w:eastAsia="ja-JP"/>
              </w:rPr>
            </w:pPr>
            <w:r w:rsidRPr="00883732">
              <w:rPr>
                <w:rFonts w:eastAsia="MS PGothic"/>
                <w:color w:val="000000"/>
                <w:kern w:val="24"/>
                <w:sz w:val="20"/>
                <w:szCs w:val="26"/>
                <w:lang w:val="fr-FR" w:eastAsia="ja-JP"/>
              </w:rPr>
              <w:t>16</w:t>
            </w:r>
          </w:p>
        </w:tc>
      </w:tr>
    </w:tbl>
    <w:p w:rsidR="00347638" w:rsidRPr="007719B6" w:rsidRDefault="00347638" w:rsidP="00347638">
      <w:pPr>
        <w:pStyle w:val="TableNo"/>
        <w:keepNext w:val="0"/>
        <w:keepLines w:val="0"/>
        <w:rPr>
          <w:lang w:val="fr-FR" w:eastAsia="en-US"/>
        </w:rPr>
      </w:pPr>
      <w:r w:rsidRPr="006D3C36">
        <w:rPr>
          <w:rtl/>
          <w:lang w:eastAsia="en-US"/>
        </w:rPr>
        <w:lastRenderedPageBreak/>
        <w:t xml:space="preserve">الجدول </w:t>
      </w:r>
      <w:r w:rsidRPr="006D3C36">
        <w:rPr>
          <w:lang w:eastAsia="en-US"/>
        </w:rPr>
        <w:t>2</w:t>
      </w:r>
      <w:r>
        <w:rPr>
          <w:rFonts w:hint="cs"/>
          <w:rtl/>
          <w:lang w:eastAsia="en-US"/>
        </w:rPr>
        <w:t xml:space="preserve"> </w:t>
      </w:r>
      <w:r w:rsidRPr="00341798">
        <w:rPr>
          <w:rFonts w:hint="cs"/>
          <w:i/>
          <w:iCs/>
          <w:rtl/>
          <w:lang w:eastAsia="en-US"/>
        </w:rPr>
        <w:t>(تتمة)</w:t>
      </w:r>
    </w:p>
    <w:tbl>
      <w:tblPr>
        <w:bidiVisual/>
        <w:tblW w:w="964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7"/>
        <w:gridCol w:w="1291"/>
        <w:gridCol w:w="1339"/>
        <w:gridCol w:w="1130"/>
        <w:gridCol w:w="1235"/>
      </w:tblGrid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rtl/>
                <w:lang w:eastAsia="en-US" w:bidi="ar-EG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10</w:t>
            </w:r>
            <w:r>
              <w:rPr>
                <w:rtl/>
                <w:lang w:val="fr-FR" w:bidi="ar-EG"/>
              </w:rPr>
              <w:t xml:space="preserve"> </w:t>
            </w:r>
            <w:r w:rsidRPr="006D3C36">
              <w:rPr>
                <w:rtl/>
                <w:lang w:bidi="ar-EG"/>
              </w:rPr>
              <w:t>بتات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12</w:t>
            </w:r>
            <w:r>
              <w:rPr>
                <w:rtl/>
                <w:lang w:val="fr-FR" w:bidi="ar-EG"/>
              </w:rPr>
              <w:t xml:space="preserve"> </w:t>
            </w:r>
            <w:proofErr w:type="spellStart"/>
            <w:r w:rsidRPr="006D3C36">
              <w:rPr>
                <w:rtl/>
                <w:lang w:bidi="ar-EG"/>
              </w:rPr>
              <w:t>بتة</w:t>
            </w:r>
            <w:proofErr w:type="spellEnd"/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rtl/>
                <w:lang w:bidi="ar-EG"/>
              </w:rPr>
              <w:t>مساحة الصورة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R´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G´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B´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R´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G´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87BB4" w:rsidRPr="006D3C36" w:rsidRDefault="00B87BB4" w:rsidP="00B87BB4">
            <w:pPr>
              <w:pStyle w:val="Tablehead"/>
              <w:keepNext w:val="0"/>
              <w:spacing w:before="60" w:after="60"/>
              <w:rPr>
                <w:lang w:val="fr-FR" w:bidi="ar-EG"/>
              </w:rPr>
            </w:pPr>
            <w:r w:rsidRPr="006D3C36">
              <w:rPr>
                <w:lang w:val="fr-FR" w:bidi="ar-EG"/>
              </w:rPr>
              <w:t>B´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26" w:name="lt_pId296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0</w:t>
            </w:r>
            <w:bookmarkEnd w:id="2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27" w:name="lt_pId303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</w:t>
            </w:r>
            <w:bookmarkEnd w:id="2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28" w:name="lt_pId310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20</w:t>
            </w:r>
            <w:bookmarkEnd w:id="2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29" w:name="lt_pId317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30</w:t>
            </w:r>
            <w:bookmarkEnd w:id="2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0" w:name="lt_pId324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40</w:t>
            </w:r>
            <w:bookmarkEnd w:id="3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1" w:name="lt_pId331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50</w:t>
            </w:r>
            <w:bookmarkEnd w:id="3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2" w:name="lt_pId338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60</w:t>
            </w:r>
            <w:bookmarkEnd w:id="3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3" w:name="lt_pId345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70</w:t>
            </w:r>
            <w:bookmarkEnd w:id="3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4" w:name="lt_pId352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80</w:t>
            </w:r>
            <w:bookmarkEnd w:id="3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5" w:name="lt_pId359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90</w:t>
            </w:r>
            <w:bookmarkEnd w:id="3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6" w:name="lt_pId366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3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B87BB4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7" w:name="lt_pId373"/>
            <w:r w:rsidRPr="007719B6">
              <w:rPr>
                <w:rtl/>
                <w:lang w:eastAsia="en-US" w:bidi="ar-EG"/>
              </w:rPr>
              <w:t xml:space="preserve">درجة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109</w:t>
            </w:r>
            <w:bookmarkEnd w:id="3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87BB4" w:rsidRPr="007719B6" w:rsidRDefault="00B87BB4" w:rsidP="00B87BB4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32EA0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>المنحدر</w:t>
            </w:r>
          </w:p>
        </w:tc>
        <w:tc>
          <w:tcPr>
            <w:tcW w:w="74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bookmarkStart w:id="38" w:name="lt_pId381"/>
            <w:r w:rsidRPr="007719B6">
              <w:rPr>
                <w:rtl/>
                <w:lang w:eastAsia="en-US" w:bidi="ar-EG"/>
              </w:rPr>
              <w:t>انظر الشكل</w:t>
            </w:r>
            <w:r w:rsidR="007D5316" w:rsidRPr="007719B6">
              <w:rPr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5</w:t>
            </w:r>
            <w:bookmarkEnd w:id="38"/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39" w:name="lt_pId382"/>
            <w:r w:rsidRPr="007719B6">
              <w:rPr>
                <w:rtl/>
                <w:lang w:eastAsia="en-US" w:bidi="ar-EG"/>
              </w:rPr>
              <w:t>أصفر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39"/>
            <w:r w:rsidR="00B30AE4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713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719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316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2852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2876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1264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0" w:name="lt_pId389"/>
            <w:r w:rsidRPr="007719B6">
              <w:rPr>
                <w:rtl/>
                <w:lang w:eastAsia="en-US" w:bidi="ar-EG"/>
              </w:rPr>
              <w:t>سماوي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40"/>
            <w:r w:rsidR="00B30AE4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538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709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718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2152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2836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2872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1" w:name="lt_pId396"/>
            <w:r w:rsidRPr="007719B6">
              <w:rPr>
                <w:rtl/>
                <w:lang w:eastAsia="en-US" w:bidi="ar-EG"/>
              </w:rPr>
              <w:t>أخضر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41"/>
            <w:r w:rsidR="00B30AE4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706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296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2048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2824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1184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2" w:name="lt_pId403"/>
            <w:r w:rsidRPr="007719B6">
              <w:rPr>
                <w:rtl/>
                <w:lang w:eastAsia="en-US" w:bidi="ar-EG"/>
              </w:rPr>
              <w:t>أرجواني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42"/>
            <w:r w:rsidR="00B30AE4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651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705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2604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1144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2820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3" w:name="lt_pId410"/>
            <w:r w:rsidRPr="007719B6">
              <w:rPr>
                <w:rtl/>
                <w:lang w:eastAsia="en-US" w:bidi="ar-EG"/>
              </w:rPr>
              <w:t>أحمر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 xml:space="preserve">%75 </w:t>
            </w:r>
            <w:r w:rsidRPr="007719B6">
              <w:rPr>
                <w:lang w:val="fr-FR" w:eastAsia="en-US" w:bidi="ar-EG"/>
              </w:rPr>
              <w:t>BT.709</w:t>
            </w:r>
            <w:bookmarkEnd w:id="43"/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639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269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1076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656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4" w:name="lt_pId417"/>
            <w:r w:rsidRPr="007719B6">
              <w:rPr>
                <w:rtl/>
                <w:lang w:eastAsia="en-US" w:bidi="ar-EG"/>
              </w:rPr>
              <w:t>أزرق</w:t>
            </w:r>
            <w:r w:rsidR="00B30AE4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44"/>
            <w:r w:rsidR="00B30AE4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B30AE4" w:rsidRPr="007719B6">
              <w:rPr>
                <w:lang w:val="fr-FR" w:eastAsia="en-US" w:bidi="ar-EG"/>
              </w:rPr>
              <w:t>75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147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702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588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2808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719B6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5" w:name="lt_pId424"/>
            <w:r w:rsidRPr="007719B6">
              <w:rPr>
                <w:rtl/>
                <w:lang w:eastAsia="en-US" w:bidi="ar-EG"/>
              </w:rPr>
              <w:t xml:space="preserve">أسود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0</w:t>
            </w:r>
            <w:bookmarkEnd w:id="4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32EA0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6" w:name="lt_pId431"/>
            <w:r w:rsidRPr="007719B6">
              <w:rPr>
                <w:rtl/>
                <w:lang w:eastAsia="en-US" w:bidi="ar-EG"/>
              </w:rPr>
              <w:t xml:space="preserve">أسود </w:t>
            </w:r>
            <w:r w:rsidR="007719B6">
              <w:rPr>
                <w:lang w:eastAsia="en-US" w:bidi="ar-EG"/>
              </w:rPr>
              <w:t>%</w:t>
            </w:r>
            <w:bookmarkEnd w:id="46"/>
            <w:r w:rsidR="007719B6">
              <w:rPr>
                <w:lang w:eastAsia="en-US" w:bidi="ar-EG"/>
              </w:rPr>
              <w:t>2–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32EA0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7" w:name="lt_pId438"/>
            <w:r w:rsidRPr="007719B6">
              <w:rPr>
                <w:rtl/>
                <w:lang w:eastAsia="en-US" w:bidi="ar-EG"/>
              </w:rPr>
              <w:t xml:space="preserve">أسود </w:t>
            </w:r>
            <w:r w:rsidR="007719B6">
              <w:rPr>
                <w:lang w:eastAsia="en-US" w:bidi="ar-EG"/>
              </w:rPr>
              <w:t>%</w:t>
            </w:r>
            <w:bookmarkEnd w:id="47"/>
            <w:r w:rsidR="007719B6">
              <w:rPr>
                <w:lang w:eastAsia="en-US" w:bidi="ar-EG"/>
              </w:rPr>
              <w:t>2+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</w:tr>
      <w:tr w:rsidR="00F403BA" w:rsidRPr="007719B6" w:rsidTr="007A0EF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732EA0">
            <w:pPr>
              <w:pStyle w:val="Tabletext"/>
              <w:spacing w:before="60"/>
              <w:ind w:left="57"/>
              <w:rPr>
                <w:lang w:val="fr-FR" w:eastAsia="en-US" w:bidi="ar-EG"/>
              </w:rPr>
            </w:pPr>
            <w:bookmarkStart w:id="48" w:name="lt_pId445"/>
            <w:r w:rsidRPr="007719B6">
              <w:rPr>
                <w:rtl/>
                <w:lang w:eastAsia="en-US" w:bidi="ar-EG"/>
              </w:rPr>
              <w:t xml:space="preserve">أسود </w:t>
            </w:r>
            <w:r w:rsidR="007719B6">
              <w:rPr>
                <w:lang w:eastAsia="en-US" w:bidi="ar-EG"/>
              </w:rPr>
              <w:t>%</w:t>
            </w:r>
            <w:bookmarkEnd w:id="48"/>
            <w:r w:rsidR="007719B6">
              <w:rPr>
                <w:lang w:eastAsia="en-US" w:bidi="ar-EG"/>
              </w:rPr>
              <w:t>4+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341798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</w:tr>
    </w:tbl>
    <w:p w:rsidR="00F403BA" w:rsidRPr="006D3C36" w:rsidRDefault="00F403BA" w:rsidP="00BD5E70">
      <w:pPr>
        <w:pStyle w:val="TableNo"/>
        <w:rPr>
          <w:rtl/>
          <w:lang w:eastAsia="en-US"/>
        </w:rPr>
      </w:pPr>
      <w:r w:rsidRPr="006D3C36">
        <w:rPr>
          <w:rtl/>
          <w:lang w:eastAsia="en-US"/>
        </w:rPr>
        <w:t xml:space="preserve">الجدول </w:t>
      </w:r>
      <w:r w:rsidR="006D3C36" w:rsidRPr="006D3C36">
        <w:rPr>
          <w:lang w:eastAsia="en-US"/>
        </w:rPr>
        <w:t>3</w:t>
      </w:r>
    </w:p>
    <w:p w:rsidR="00F403BA" w:rsidRPr="006D3C36" w:rsidRDefault="00F403BA" w:rsidP="00B02E5C">
      <w:pPr>
        <w:pStyle w:val="Tabletitle"/>
        <w:spacing w:after="120"/>
        <w:rPr>
          <w:rtl/>
          <w:lang w:eastAsia="en-US"/>
        </w:rPr>
      </w:pPr>
      <w:r w:rsidRPr="006D3C36">
        <w:rPr>
          <w:rtl/>
          <w:lang w:eastAsia="en-US"/>
        </w:rPr>
        <w:t xml:space="preserve">مستوى الإشارة لنظام التكميم الإدراكي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PQ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ضيق المدى</w:t>
      </w:r>
    </w:p>
    <w:tbl>
      <w:tblPr>
        <w:bidiVisual/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jc w:val="left"/>
              <w:rPr>
                <w:rFonts w:ascii="Times New Roman" w:hAnsi="Times New Roman"/>
                <w:lang w:bidi="ar-EG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10</w:t>
            </w:r>
            <w:r w:rsidR="007D5316" w:rsidRPr="007719B6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r w:rsidRPr="007719B6">
              <w:rPr>
                <w:rFonts w:ascii="Times New Roman" w:hAnsi="Times New Roman"/>
                <w:rtl/>
                <w:lang w:bidi="ar-EG"/>
              </w:rPr>
              <w:t>بتات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12</w:t>
            </w:r>
            <w:r w:rsidR="007D5316" w:rsidRPr="007719B6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proofErr w:type="spellStart"/>
            <w:r w:rsidRPr="007719B6">
              <w:rPr>
                <w:rFonts w:ascii="Times New Roman" w:hAnsi="Times New Roman"/>
                <w:rtl/>
                <w:lang w:bidi="ar-EG"/>
              </w:rPr>
              <w:t>بتة</w:t>
            </w:r>
            <w:proofErr w:type="spellEnd"/>
          </w:p>
        </w:tc>
      </w:tr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rtl/>
                <w:lang w:bidi="ar-EG"/>
              </w:rPr>
              <w:t>مساحة الصورة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49" w:name="lt_pId457"/>
            <w:r w:rsidRPr="007719B6">
              <w:rPr>
                <w:rFonts w:ascii="Times New Roman" w:hAnsi="Times New Roman"/>
                <w:lang w:val="fr-FR" w:bidi="ar-EG"/>
              </w:rPr>
              <w:t>R´</w:t>
            </w:r>
            <w:bookmarkEnd w:id="4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50" w:name="lt_pId458"/>
            <w:r w:rsidRPr="007719B6">
              <w:rPr>
                <w:rFonts w:ascii="Times New Roman" w:hAnsi="Times New Roman"/>
                <w:lang w:val="fr-FR" w:bidi="ar-EG"/>
              </w:rPr>
              <w:t>G´</w:t>
            </w:r>
            <w:bookmarkEnd w:id="50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51" w:name="lt_pId459"/>
            <w:r w:rsidRPr="007719B6">
              <w:rPr>
                <w:rFonts w:ascii="Times New Roman" w:hAnsi="Times New Roman"/>
                <w:lang w:val="fr-FR" w:bidi="ar-EG"/>
              </w:rPr>
              <w:t>B´</w:t>
            </w:r>
            <w:bookmarkEnd w:id="51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52" w:name="lt_pId460"/>
            <w:r w:rsidRPr="007719B6">
              <w:rPr>
                <w:rFonts w:ascii="Times New Roman" w:hAnsi="Times New Roman"/>
                <w:lang w:val="fr-FR" w:bidi="ar-EG"/>
              </w:rPr>
              <w:t>R´</w:t>
            </w:r>
            <w:bookmarkEnd w:id="52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53" w:name="lt_pId461"/>
            <w:r w:rsidRPr="007719B6">
              <w:rPr>
                <w:rFonts w:ascii="Times New Roman" w:hAnsi="Times New Roman"/>
                <w:lang w:val="fr-FR" w:bidi="ar-EG"/>
              </w:rPr>
              <w:t>G´</w:t>
            </w:r>
            <w:bookmarkEnd w:id="53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7719B6" w:rsidRDefault="00F403BA" w:rsidP="00915F06">
            <w:pPr>
              <w:pStyle w:val="Tablehead"/>
              <w:spacing w:before="60" w:after="60" w:line="240" w:lineRule="exact"/>
              <w:rPr>
                <w:rFonts w:ascii="Times New Roman" w:hAnsi="Times New Roman"/>
                <w:lang w:val="fr-FR" w:bidi="ar-EG"/>
              </w:rPr>
            </w:pPr>
            <w:bookmarkStart w:id="54" w:name="lt_pId462"/>
            <w:r w:rsidRPr="007719B6">
              <w:rPr>
                <w:rFonts w:ascii="Times New Roman" w:hAnsi="Times New Roman"/>
                <w:lang w:val="fr-FR" w:bidi="ar-EG"/>
              </w:rPr>
              <w:t>B´</w:t>
            </w:r>
            <w:bookmarkEnd w:id="54"/>
          </w:p>
        </w:tc>
      </w:tr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rPr>
                <w:lang w:val="fr-FR" w:eastAsia="en-US" w:bidi="ar-EG"/>
              </w:rPr>
            </w:pPr>
            <w:bookmarkStart w:id="55" w:name="lt_pId463"/>
            <w:r w:rsidRPr="007719B6">
              <w:rPr>
                <w:rtl/>
                <w:lang w:eastAsia="en-US" w:bidi="ar-EG"/>
              </w:rPr>
              <w:t>بيضاء</w:t>
            </w:r>
            <w:r w:rsidR="00883732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5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rPr>
                <w:lang w:val="fr-FR" w:eastAsia="en-US" w:bidi="ar-EG"/>
              </w:rPr>
            </w:pPr>
            <w:bookmarkStart w:id="56" w:name="lt_pId470"/>
            <w:r w:rsidRPr="007719B6">
              <w:rPr>
                <w:rtl/>
                <w:lang w:eastAsia="en-US" w:bidi="ar-EG"/>
              </w:rPr>
              <w:t xml:space="preserve">صفراء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5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rPr>
                <w:lang w:val="fr-FR" w:eastAsia="en-US" w:bidi="ar-EG"/>
              </w:rPr>
            </w:pPr>
            <w:bookmarkStart w:id="57" w:name="lt_pId477"/>
            <w:r w:rsidRPr="007719B6">
              <w:rPr>
                <w:rtl/>
                <w:lang w:eastAsia="en-US" w:bidi="ar-EG"/>
              </w:rPr>
              <w:t xml:space="preserve">سماوية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5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F403BA" w:rsidRPr="007719B6" w:rsidTr="00927B1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rPr>
                <w:lang w:val="fr-FR" w:eastAsia="en-US" w:bidi="ar-EG"/>
              </w:rPr>
            </w:pPr>
            <w:bookmarkStart w:id="58" w:name="lt_pId484"/>
            <w:r w:rsidRPr="007719B6">
              <w:rPr>
                <w:rtl/>
                <w:lang w:eastAsia="en-US" w:bidi="ar-EG"/>
              </w:rPr>
              <w:t xml:space="preserve">خضراء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5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60" w:line="240" w:lineRule="exact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</w:tbl>
    <w:p w:rsidR="00927B15" w:rsidRPr="007719B6" w:rsidRDefault="00927B15" w:rsidP="00927B15">
      <w:pPr>
        <w:pStyle w:val="TableNo"/>
        <w:rPr>
          <w:lang w:val="fr-FR" w:eastAsia="en-US"/>
        </w:rPr>
      </w:pPr>
      <w:r w:rsidRPr="006D3C36">
        <w:rPr>
          <w:rtl/>
          <w:lang w:eastAsia="en-US"/>
        </w:rPr>
        <w:lastRenderedPageBreak/>
        <w:t xml:space="preserve">الجدول </w:t>
      </w:r>
      <w:r>
        <w:rPr>
          <w:lang w:eastAsia="en-US"/>
        </w:rPr>
        <w:t>3</w:t>
      </w:r>
      <w:r>
        <w:rPr>
          <w:rFonts w:hint="cs"/>
          <w:rtl/>
          <w:lang w:eastAsia="en-US"/>
        </w:rPr>
        <w:t xml:space="preserve"> </w:t>
      </w:r>
      <w:r w:rsidRPr="00341798">
        <w:rPr>
          <w:rFonts w:hint="cs"/>
          <w:i/>
          <w:iCs/>
          <w:rtl/>
          <w:lang w:eastAsia="en-US"/>
        </w:rPr>
        <w:t>(</w:t>
      </w:r>
      <w:r>
        <w:rPr>
          <w:rFonts w:hint="cs"/>
          <w:i/>
          <w:iCs/>
          <w:rtl/>
          <w:lang w:eastAsia="en-US"/>
        </w:rPr>
        <w:t>تتمة</w:t>
      </w:r>
      <w:r w:rsidRPr="00341798">
        <w:rPr>
          <w:rFonts w:hint="cs"/>
          <w:i/>
          <w:iCs/>
          <w:rtl/>
          <w:lang w:eastAsia="en-US"/>
        </w:rPr>
        <w:t>)</w:t>
      </w:r>
    </w:p>
    <w:tbl>
      <w:tblPr>
        <w:bidiVisual/>
        <w:tblW w:w="964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0"/>
        <w:gridCol w:w="1214"/>
        <w:gridCol w:w="1216"/>
        <w:gridCol w:w="1290"/>
        <w:gridCol w:w="1338"/>
        <w:gridCol w:w="1129"/>
        <w:gridCol w:w="1232"/>
        <w:gridCol w:w="10"/>
      </w:tblGrid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rtl/>
                <w:lang w:eastAsia="en-US" w:bidi="ar-EG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10</w:t>
            </w:r>
            <w:r w:rsidRPr="007719B6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r w:rsidRPr="007719B6">
              <w:rPr>
                <w:rFonts w:ascii="Times New Roman" w:hAnsi="Times New Roman"/>
                <w:rtl/>
                <w:lang w:bidi="ar-EG"/>
              </w:rPr>
              <w:t>بتات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12</w:t>
            </w:r>
            <w:r w:rsidRPr="007719B6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proofErr w:type="spellStart"/>
            <w:r w:rsidRPr="007719B6">
              <w:rPr>
                <w:rFonts w:ascii="Times New Roman" w:hAnsi="Times New Roman"/>
                <w:rtl/>
                <w:lang w:bidi="ar-EG"/>
              </w:rPr>
              <w:t>بتة</w:t>
            </w:r>
            <w:proofErr w:type="spellEnd"/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rtl/>
                <w:lang w:bidi="ar-EG"/>
              </w:rPr>
              <w:t>مساحة الصورة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R´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G´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B´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R´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G´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743" w:rsidRPr="007719B6" w:rsidRDefault="00F93743" w:rsidP="00915F06">
            <w:pPr>
              <w:pStyle w:val="Tablehead"/>
              <w:spacing w:after="40"/>
              <w:rPr>
                <w:rFonts w:ascii="Times New Roman" w:hAnsi="Times New Roman"/>
                <w:lang w:val="fr-FR" w:bidi="ar-EG"/>
              </w:rPr>
            </w:pPr>
            <w:r w:rsidRPr="007719B6">
              <w:rPr>
                <w:rFonts w:ascii="Times New Roman" w:hAnsi="Times New Roman"/>
                <w:lang w:val="fr-FR" w:bidi="ar-EG"/>
              </w:rPr>
              <w:t>B´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59" w:name="lt_pId491"/>
            <w:r w:rsidRPr="007719B6">
              <w:rPr>
                <w:rtl/>
                <w:lang w:eastAsia="en-US" w:bidi="ar-EG"/>
              </w:rPr>
              <w:t xml:space="preserve">أرجوانية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5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0" w:name="lt_pId498"/>
            <w:r w:rsidRPr="007719B6">
              <w:rPr>
                <w:rtl/>
                <w:lang w:eastAsia="en-US" w:bidi="ar-EG"/>
              </w:rPr>
              <w:t xml:space="preserve">حمراء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6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1" w:name="lt_pId505"/>
            <w:r w:rsidRPr="007719B6">
              <w:rPr>
                <w:rtl/>
                <w:lang w:eastAsia="en-US" w:bidi="ar-EG"/>
              </w:rPr>
              <w:t xml:space="preserve">زرقاء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6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2" w:name="lt_pId522"/>
            <w:r w:rsidRPr="007719B6">
              <w:rPr>
                <w:rtl/>
                <w:lang w:eastAsia="en-US" w:bidi="ar-EG"/>
              </w:rPr>
              <w:t>بيضاء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2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3" w:name="lt_pId529"/>
            <w:r w:rsidRPr="007719B6">
              <w:rPr>
                <w:rtl/>
                <w:lang w:eastAsia="en-US" w:bidi="ar-EG"/>
              </w:rPr>
              <w:t xml:space="preserve">صفراء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4" w:name="lt_pId536"/>
            <w:r w:rsidRPr="007719B6">
              <w:rPr>
                <w:rtl/>
                <w:lang w:eastAsia="en-US" w:bidi="ar-EG"/>
              </w:rPr>
              <w:t xml:space="preserve">سماوية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5" w:name="lt_pId543"/>
            <w:r w:rsidRPr="007719B6">
              <w:rPr>
                <w:rtl/>
                <w:lang w:eastAsia="en-US" w:bidi="ar-EG"/>
              </w:rPr>
              <w:t xml:space="preserve">خضراء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6" w:name="lt_pId550"/>
            <w:r w:rsidRPr="007719B6">
              <w:rPr>
                <w:rtl/>
                <w:lang w:eastAsia="en-US" w:bidi="ar-EG"/>
              </w:rPr>
              <w:t xml:space="preserve">أرجوانية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</w:tr>
      <w:tr w:rsidR="00F93743" w:rsidRPr="007719B6" w:rsidTr="00C72613">
        <w:trPr>
          <w:gridAfter w:val="1"/>
          <w:wAfter w:w="10" w:type="dxa"/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93743" w:rsidRPr="007719B6" w:rsidRDefault="00F93743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7" w:name="lt_pId557"/>
            <w:r w:rsidRPr="007719B6">
              <w:rPr>
                <w:rtl/>
                <w:lang w:eastAsia="en-US" w:bidi="ar-EG"/>
              </w:rPr>
              <w:t xml:space="preserve">حمراء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743" w:rsidRPr="007719B6" w:rsidRDefault="00F93743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8" w:name="lt_pId564"/>
            <w:r w:rsidRPr="007719B6">
              <w:rPr>
                <w:rtl/>
                <w:lang w:eastAsia="en-US" w:bidi="ar-EG"/>
              </w:rPr>
              <w:t xml:space="preserve">زرقاء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  <w:bookmarkEnd w:id="6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69" w:name="lt_pId571"/>
            <w:r w:rsidRPr="007719B6">
              <w:rPr>
                <w:rtl/>
                <w:lang w:eastAsia="en-US" w:bidi="ar-EG"/>
              </w:rPr>
              <w:t>رمادية</w:t>
            </w:r>
            <w:r w:rsidR="007719B6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40</w:t>
            </w:r>
            <w:bookmarkEnd w:id="6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0" w:name="lt_pId578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bookmarkEnd w:id="70"/>
            <w:r w:rsidR="007719B6">
              <w:rPr>
                <w:lang w:eastAsia="en-US" w:bidi="ar-EG"/>
              </w:rPr>
              <w:t>7–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1" w:name="lt_pId585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0</w:t>
            </w:r>
            <w:bookmarkEnd w:id="7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2" w:name="lt_pId592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</w:t>
            </w:r>
            <w:bookmarkEnd w:id="7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608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3" w:name="lt_pId599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20</w:t>
            </w:r>
            <w:bookmarkEnd w:id="7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956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4" w:name="lt_pId606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30</w:t>
            </w:r>
            <w:bookmarkEnd w:id="7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1308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5" w:name="lt_pId613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40</w:t>
            </w:r>
            <w:bookmarkEnd w:id="7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414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1656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6" w:name="lt_pId620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50</w:t>
            </w:r>
            <w:bookmarkEnd w:id="7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502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2008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7" w:name="lt_pId627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60</w:t>
            </w:r>
            <w:bookmarkEnd w:id="7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590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2360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8" w:name="lt_pId634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70</w:t>
            </w:r>
            <w:bookmarkEnd w:id="7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677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2708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79" w:name="lt_pId641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80</w:t>
            </w:r>
            <w:bookmarkEnd w:id="7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765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3060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0" w:name="lt_pId648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90</w:t>
            </w:r>
            <w:bookmarkEnd w:id="8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852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3408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1" w:name="lt_pId655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100</w:t>
            </w:r>
            <w:bookmarkEnd w:id="8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3760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2" w:name="lt_pId662"/>
            <w:r w:rsidRPr="007719B6">
              <w:rPr>
                <w:rtl/>
                <w:lang w:eastAsia="en-US" w:bidi="ar-EG"/>
              </w:rPr>
              <w:t xml:space="preserve">درجة </w:t>
            </w:r>
            <w:r w:rsidR="007719B6"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109</w:t>
            </w:r>
            <w:bookmarkEnd w:id="8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1019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4076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>المنحدر</w:t>
            </w:r>
          </w:p>
        </w:tc>
        <w:tc>
          <w:tcPr>
            <w:tcW w:w="7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>انظر الشكل</w:t>
            </w:r>
            <w:r w:rsidR="007D5316" w:rsidRPr="007719B6">
              <w:rPr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5</w:t>
            </w:r>
          </w:p>
        </w:tc>
      </w:tr>
      <w:tr w:rsidR="00F403BA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7719B6" w:rsidRDefault="00F403BA" w:rsidP="00915F06">
            <w:pPr>
              <w:pStyle w:val="Tabletext"/>
              <w:spacing w:before="40" w:after="40"/>
              <w:rPr>
                <w:rtl/>
                <w:lang w:val="fr-FR" w:eastAsia="en-US" w:bidi="ar-EG"/>
              </w:rPr>
            </w:pPr>
            <w:bookmarkStart w:id="83" w:name="lt_pId671"/>
            <w:r w:rsidRPr="007719B6">
              <w:rPr>
                <w:rtl/>
                <w:lang w:eastAsia="en-US" w:bidi="ar-EG"/>
              </w:rPr>
              <w:t>أصفر</w:t>
            </w:r>
            <w:r w:rsidR="00E444C6"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3"/>
            <w:r w:rsidR="00E444C6"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7719B6">
              <w:rPr>
                <w:lang w:eastAsia="en-US" w:bidi="ar-EG"/>
              </w:rPr>
              <w:t>%</w:t>
            </w:r>
            <w:r w:rsidR="00E444C6"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568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381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2272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2284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7719B6" w:rsidRDefault="00F403BA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1524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rtl/>
                <w:lang w:val="fr-FR" w:eastAsia="en-US" w:bidi="ar-EG"/>
              </w:rPr>
            </w:pPr>
            <w:bookmarkStart w:id="84" w:name="lt_pId678"/>
            <w:r w:rsidRPr="007719B6">
              <w:rPr>
                <w:rtl/>
                <w:lang w:eastAsia="en-US" w:bidi="ar-EG"/>
              </w:rPr>
              <w:t>سماوي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4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566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571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1936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2264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2284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5" w:name="lt_pId685"/>
            <w:r w:rsidRPr="007719B6">
              <w:rPr>
                <w:rtl/>
                <w:lang w:eastAsia="en-US" w:bidi="ar-EG"/>
              </w:rPr>
              <w:t>أخضر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5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474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564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368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1896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1472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6" w:name="lt_pId692"/>
            <w:r w:rsidRPr="007719B6">
              <w:rPr>
                <w:rtl/>
                <w:lang w:eastAsia="en-US" w:bidi="ar-EG"/>
              </w:rPr>
              <w:t>أرجواني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6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536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361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564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2144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1444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2256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7" w:name="lt_pId699"/>
            <w:r w:rsidRPr="007719B6">
              <w:rPr>
                <w:rtl/>
                <w:lang w:eastAsia="en-US" w:bidi="ar-EG"/>
              </w:rPr>
              <w:t>أحمر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7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530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350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2120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1400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1024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8" w:name="lt_pId706"/>
            <w:r w:rsidRPr="007719B6">
              <w:rPr>
                <w:rtl/>
                <w:lang w:eastAsia="en-US" w:bidi="ar-EG"/>
              </w:rPr>
              <w:t>أزرق</w:t>
            </w:r>
            <w:r w:rsidRPr="007719B6">
              <w:rPr>
                <w:rFonts w:hint="cs"/>
                <w:rtl/>
                <w:lang w:eastAsia="en-US" w:bidi="ar-EG"/>
              </w:rPr>
              <w:t xml:space="preserve"> </w:t>
            </w:r>
            <w:r w:rsidRPr="007719B6">
              <w:rPr>
                <w:lang w:val="fr-FR" w:eastAsia="en-US" w:bidi="ar-EG"/>
              </w:rPr>
              <w:t>BT.709</w:t>
            </w:r>
            <w:bookmarkEnd w:id="88"/>
            <w:r w:rsidRPr="007719B6">
              <w:rPr>
                <w:rFonts w:hint="cs"/>
                <w:rtl/>
                <w:lang w:val="fr-FR" w:eastAsia="en-US" w:bidi="ar-EG"/>
              </w:rPr>
              <w:t xml:space="preserve">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58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317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236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562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1268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944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2248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bookmarkStart w:id="89" w:name="lt_pId713"/>
            <w:r w:rsidRPr="007719B6">
              <w:rPr>
                <w:rtl/>
                <w:lang w:eastAsia="en-US" w:bidi="ar-EG"/>
              </w:rPr>
              <w:t xml:space="preserve">أسود </w:t>
            </w:r>
            <w:r>
              <w:rPr>
                <w:lang w:eastAsia="en-US" w:bidi="ar-EG"/>
              </w:rPr>
              <w:t>%</w:t>
            </w:r>
            <w:r w:rsidRPr="007719B6">
              <w:rPr>
                <w:lang w:val="fr-FR" w:eastAsia="en-US" w:bidi="ar-EG"/>
              </w:rPr>
              <w:t>0</w:t>
            </w:r>
            <w:bookmarkEnd w:id="8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64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256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 xml:space="preserve">أسود </w:t>
            </w:r>
            <w:r>
              <w:rPr>
                <w:lang w:eastAsia="en-US" w:bidi="ar-EG"/>
              </w:rPr>
              <w:t>%2–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48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192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 xml:space="preserve">أسود </w:t>
            </w:r>
            <w:r>
              <w:rPr>
                <w:lang w:eastAsia="en-US" w:bidi="ar-EG"/>
              </w:rPr>
              <w:t>%2+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80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320</w:t>
            </w:r>
          </w:p>
        </w:tc>
      </w:tr>
      <w:tr w:rsidR="00B02E5C" w:rsidRPr="007719B6" w:rsidTr="00C7261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rPr>
                <w:lang w:val="fr-FR" w:eastAsia="en-US" w:bidi="ar-EG"/>
              </w:rPr>
            </w:pPr>
            <w:r w:rsidRPr="007719B6">
              <w:rPr>
                <w:rtl/>
                <w:lang w:eastAsia="en-US" w:bidi="ar-EG"/>
              </w:rPr>
              <w:t xml:space="preserve">أسود </w:t>
            </w:r>
            <w:r>
              <w:rPr>
                <w:lang w:eastAsia="en-US" w:bidi="ar-EG"/>
              </w:rPr>
              <w:t>%4+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99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02E5C" w:rsidRPr="007719B6" w:rsidRDefault="00B02E5C" w:rsidP="00915F06">
            <w:pPr>
              <w:pStyle w:val="Tabletext"/>
              <w:spacing w:before="40" w:after="40"/>
              <w:jc w:val="center"/>
              <w:rPr>
                <w:lang w:val="fr-FR" w:eastAsia="en-US" w:bidi="ar-EG"/>
              </w:rPr>
            </w:pPr>
            <w:r w:rsidRPr="007719B6">
              <w:rPr>
                <w:lang w:val="fr-FR" w:eastAsia="en-US" w:bidi="ar-EG"/>
              </w:rPr>
              <w:t>396</w:t>
            </w:r>
          </w:p>
        </w:tc>
      </w:tr>
    </w:tbl>
    <w:p w:rsidR="00F403BA" w:rsidRPr="006D3C36" w:rsidRDefault="00F403BA" w:rsidP="00BD5E70">
      <w:pPr>
        <w:pStyle w:val="TableNo"/>
        <w:pageBreakBefore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الجدول </w:t>
      </w:r>
      <w:r w:rsidR="00B02E5C">
        <w:rPr>
          <w:lang w:eastAsia="en-US"/>
        </w:rPr>
        <w:t>4</w:t>
      </w:r>
    </w:p>
    <w:p w:rsidR="00F403BA" w:rsidRPr="006D3C36" w:rsidRDefault="00F403BA" w:rsidP="00A15670">
      <w:pPr>
        <w:pStyle w:val="Tabletitle"/>
        <w:spacing w:after="120"/>
        <w:rPr>
          <w:rtl/>
        </w:rPr>
      </w:pPr>
      <w:r w:rsidRPr="006D3C36">
        <w:rPr>
          <w:rtl/>
        </w:rPr>
        <w:t xml:space="preserve">مستوى الإشارة لنظام </w:t>
      </w:r>
      <w:r w:rsidRPr="006D3C36">
        <w:rPr>
          <w:rtl/>
          <w:lang w:eastAsia="en-US"/>
        </w:rPr>
        <w:t>التكميم</w:t>
      </w:r>
      <w:r w:rsidRPr="006D3C36">
        <w:rPr>
          <w:rtl/>
        </w:rPr>
        <w:t xml:space="preserve"> الإدراكي </w:t>
      </w:r>
      <w:r w:rsidR="007D5316" w:rsidRPr="007D5316">
        <w:rPr>
          <w:lang w:val="en-GB"/>
        </w:rPr>
        <w:t>(</w:t>
      </w:r>
      <w:r w:rsidRPr="006D3C36">
        <w:t>PQ</w:t>
      </w:r>
      <w:r w:rsidR="007D5316" w:rsidRPr="007D5316">
        <w:rPr>
          <w:lang w:val="en-GB"/>
        </w:rPr>
        <w:t>)</w:t>
      </w:r>
      <w:r w:rsidRPr="006D3C36">
        <w:rPr>
          <w:rtl/>
        </w:rPr>
        <w:t xml:space="preserve"> كامل المدى</w:t>
      </w:r>
    </w:p>
    <w:tbl>
      <w:tblPr>
        <w:bidiVisual/>
        <w:tblW w:w="964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1213"/>
        <w:gridCol w:w="1218"/>
        <w:gridCol w:w="1291"/>
        <w:gridCol w:w="1338"/>
        <w:gridCol w:w="1128"/>
        <w:gridCol w:w="1232"/>
        <w:gridCol w:w="10"/>
      </w:tblGrid>
      <w:tr w:rsidR="00F403BA" w:rsidRPr="00B02E5C" w:rsidTr="00BD5E70">
        <w:trPr>
          <w:gridAfter w:val="1"/>
          <w:wAfter w:w="10" w:type="dxa"/>
          <w:cantSplit/>
          <w:tblHeader/>
          <w:jc w:val="center"/>
        </w:trPr>
        <w:tc>
          <w:tcPr>
            <w:tcW w:w="2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bidi="ar-EG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10</w:t>
            </w:r>
            <w:r w:rsidR="007D5316" w:rsidRPr="00B02E5C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r w:rsidRPr="00B02E5C">
              <w:rPr>
                <w:rFonts w:ascii="Times New Roman" w:hAnsi="Times New Roman"/>
                <w:rtl/>
                <w:lang w:bidi="ar-EG"/>
              </w:rPr>
              <w:t>بتات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12</w:t>
            </w:r>
            <w:r w:rsidR="007D5316" w:rsidRPr="00B02E5C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proofErr w:type="spellStart"/>
            <w:r w:rsidRPr="00B02E5C">
              <w:rPr>
                <w:rFonts w:ascii="Times New Roman" w:hAnsi="Times New Roman"/>
                <w:rtl/>
                <w:lang w:bidi="ar-EG"/>
              </w:rPr>
              <w:t>بتة</w:t>
            </w:r>
            <w:proofErr w:type="spellEnd"/>
          </w:p>
        </w:tc>
      </w:tr>
      <w:tr w:rsidR="00F403BA" w:rsidRPr="00B02E5C" w:rsidTr="00BD5E70">
        <w:trPr>
          <w:gridAfter w:val="1"/>
          <w:wAfter w:w="10" w:type="dxa"/>
          <w:cantSplit/>
          <w:tblHeader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rtl/>
                <w:lang w:bidi="ar-EG"/>
              </w:rPr>
              <w:t>مساحة الصورة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0" w:name="lt_pId746"/>
            <w:r w:rsidRPr="00B02E5C">
              <w:rPr>
                <w:rFonts w:ascii="Times New Roman" w:hAnsi="Times New Roman"/>
                <w:lang w:val="fr-FR" w:bidi="ar-EG"/>
              </w:rPr>
              <w:t>R´</w:t>
            </w:r>
            <w:bookmarkEnd w:id="90"/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1" w:name="lt_pId747"/>
            <w:r w:rsidRPr="00B02E5C">
              <w:rPr>
                <w:rFonts w:ascii="Times New Roman" w:hAnsi="Times New Roman"/>
                <w:lang w:val="fr-FR" w:bidi="ar-EG"/>
              </w:rPr>
              <w:t>G´</w:t>
            </w:r>
            <w:bookmarkEnd w:id="91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2" w:name="lt_pId748"/>
            <w:r w:rsidRPr="00B02E5C">
              <w:rPr>
                <w:rFonts w:ascii="Times New Roman" w:hAnsi="Times New Roman"/>
                <w:lang w:val="fr-FR" w:bidi="ar-EG"/>
              </w:rPr>
              <w:t>B´</w:t>
            </w:r>
            <w:bookmarkEnd w:id="92"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3" w:name="lt_pId749"/>
            <w:r w:rsidRPr="00B02E5C">
              <w:rPr>
                <w:rFonts w:ascii="Times New Roman" w:hAnsi="Times New Roman"/>
                <w:lang w:val="fr-FR" w:bidi="ar-EG"/>
              </w:rPr>
              <w:t>R´</w:t>
            </w:r>
            <w:bookmarkEnd w:id="93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4" w:name="lt_pId750"/>
            <w:r w:rsidRPr="00B02E5C">
              <w:rPr>
                <w:rFonts w:ascii="Times New Roman" w:hAnsi="Times New Roman"/>
                <w:lang w:val="fr-FR" w:bidi="ar-EG"/>
              </w:rPr>
              <w:t>G´</w:t>
            </w:r>
            <w:bookmarkEnd w:id="94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B02E5C" w:rsidRDefault="00F403BA" w:rsidP="00B02E5C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bookmarkStart w:id="95" w:name="lt_pId751"/>
            <w:r w:rsidRPr="00B02E5C">
              <w:rPr>
                <w:rFonts w:ascii="Times New Roman" w:hAnsi="Times New Roman"/>
                <w:lang w:val="fr-FR" w:bidi="ar-EG"/>
              </w:rPr>
              <w:t>B´</w:t>
            </w:r>
            <w:bookmarkEnd w:id="95"/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rtl/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بيضاء</w:t>
            </w:r>
            <w:r w:rsidR="00E24007">
              <w:rPr>
                <w:rFonts w:hint="cs"/>
                <w:rtl/>
                <w:lang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صفراء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سماوية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خضراء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أرجوانية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حمراء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زرقاء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بيضاء</w:t>
            </w:r>
            <w:r w:rsidR="00E24007">
              <w:rPr>
                <w:rFonts w:hint="cs"/>
                <w:rtl/>
                <w:lang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صفراء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سماوية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خضراء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أرجوانية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حمراء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زرقاء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2375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رمادية</w:t>
            </w:r>
            <w:r w:rsidR="00E24007">
              <w:rPr>
                <w:rFonts w:hint="cs"/>
                <w:rtl/>
                <w:lang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40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gridAfter w:val="1"/>
          <w:wAfter w:w="10" w:type="dxa"/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410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20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819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819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819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30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307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307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307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1229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1229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1229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40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1638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50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512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512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512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2048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2048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2048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60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614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614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614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2457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2457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2457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70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716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716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716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2867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2867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2867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80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818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818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3276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3276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3276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90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921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921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921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3686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3686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3686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درجة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100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1023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4095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B02E5C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المنحدر</w:t>
            </w:r>
          </w:p>
        </w:tc>
        <w:tc>
          <w:tcPr>
            <w:tcW w:w="7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bookmarkStart w:id="96" w:name="lt_pId935"/>
            <w:r w:rsidRPr="00B02E5C">
              <w:rPr>
                <w:rtl/>
                <w:lang w:eastAsia="en-US" w:bidi="ar-EG"/>
              </w:rPr>
              <w:t>انظر الشكل</w:t>
            </w:r>
            <w:r w:rsidR="007D5316" w:rsidRPr="00B02E5C">
              <w:rPr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6</w:t>
            </w:r>
            <w:bookmarkEnd w:id="96"/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rtl/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أصفر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589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370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2370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1480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سماوي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491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586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1964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2345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2368</w:t>
            </w:r>
          </w:p>
        </w:tc>
      </w:tr>
    </w:tbl>
    <w:p w:rsidR="00BD5E70" w:rsidRDefault="00BD5E70">
      <w:pPr>
        <w:rPr>
          <w:rtl/>
        </w:rPr>
      </w:pPr>
    </w:p>
    <w:p w:rsidR="00BD5E70" w:rsidRPr="006D3C36" w:rsidRDefault="00BD5E70" w:rsidP="00BD5E70">
      <w:pPr>
        <w:pStyle w:val="TableNo"/>
        <w:spacing w:after="120"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الجدول </w:t>
      </w:r>
      <w:r>
        <w:rPr>
          <w:lang w:eastAsia="en-US"/>
        </w:rPr>
        <w:t>4</w:t>
      </w:r>
      <w:r>
        <w:rPr>
          <w:rFonts w:hint="cs"/>
          <w:rtl/>
          <w:lang w:eastAsia="en-US"/>
        </w:rPr>
        <w:t xml:space="preserve"> </w:t>
      </w:r>
      <w:r w:rsidRPr="0001002F">
        <w:rPr>
          <w:rFonts w:hint="cs"/>
          <w:i/>
          <w:iCs/>
          <w:rtl/>
          <w:lang w:eastAsia="en-US"/>
        </w:rPr>
        <w:t>(تتمة)</w:t>
      </w:r>
    </w:p>
    <w:tbl>
      <w:tblPr>
        <w:bidiVisual/>
        <w:tblW w:w="965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4"/>
        <w:gridCol w:w="1218"/>
        <w:gridCol w:w="1291"/>
        <w:gridCol w:w="1338"/>
        <w:gridCol w:w="1128"/>
        <w:gridCol w:w="1233"/>
        <w:gridCol w:w="10"/>
      </w:tblGrid>
      <w:tr w:rsidR="00BD5E70" w:rsidRPr="00B02E5C" w:rsidTr="00BD5E70">
        <w:trPr>
          <w:gridAfter w:val="1"/>
          <w:wAfter w:w="10" w:type="dxa"/>
          <w:cantSplit/>
          <w:tblHeader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bidi="ar-EG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10</w:t>
            </w:r>
            <w:r w:rsidRPr="00B02E5C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r w:rsidRPr="00B02E5C">
              <w:rPr>
                <w:rFonts w:ascii="Times New Roman" w:hAnsi="Times New Roman"/>
                <w:rtl/>
                <w:lang w:bidi="ar-EG"/>
              </w:rPr>
              <w:t>بتات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12</w:t>
            </w:r>
            <w:r w:rsidRPr="00B02E5C">
              <w:rPr>
                <w:rFonts w:ascii="Times New Roman" w:hAnsi="Times New Roman"/>
                <w:rtl/>
                <w:lang w:val="fr-FR" w:bidi="ar-EG"/>
              </w:rPr>
              <w:t xml:space="preserve"> </w:t>
            </w:r>
            <w:proofErr w:type="spellStart"/>
            <w:r w:rsidRPr="00B02E5C">
              <w:rPr>
                <w:rFonts w:ascii="Times New Roman" w:hAnsi="Times New Roman"/>
                <w:rtl/>
                <w:lang w:bidi="ar-EG"/>
              </w:rPr>
              <w:t>بتة</w:t>
            </w:r>
            <w:proofErr w:type="spellEnd"/>
          </w:p>
        </w:tc>
      </w:tr>
      <w:tr w:rsidR="00BD5E70" w:rsidRPr="00B02E5C" w:rsidTr="00BD5E70">
        <w:trPr>
          <w:gridAfter w:val="1"/>
          <w:wAfter w:w="10" w:type="dxa"/>
          <w:cantSplit/>
          <w:tblHeader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rtl/>
                <w:lang w:bidi="ar-EG"/>
              </w:rPr>
              <w:t>مساحة الصورة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R´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G´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B´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R´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G´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5E70" w:rsidRPr="00B02E5C" w:rsidRDefault="00BD5E70" w:rsidP="00B522E7">
            <w:pPr>
              <w:pStyle w:val="Tablehead"/>
              <w:spacing w:before="60" w:after="60"/>
              <w:rPr>
                <w:rFonts w:ascii="Times New Roman" w:hAnsi="Times New Roman"/>
                <w:lang w:val="fr-FR" w:bidi="ar-EG"/>
              </w:rPr>
            </w:pPr>
            <w:r w:rsidRPr="00B02E5C">
              <w:rPr>
                <w:rFonts w:ascii="Times New Roman" w:hAnsi="Times New Roman"/>
                <w:lang w:val="fr-FR" w:bidi="ar-EG"/>
              </w:rPr>
              <w:t>B´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أخضر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478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584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355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1915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2339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1420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أرجواني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551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347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584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2206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1389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2336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أحمر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544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334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225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2178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1337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900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>أزرق</w:t>
            </w:r>
            <w:r w:rsidR="005F3D13" w:rsidRPr="00B02E5C">
              <w:rPr>
                <w:rFonts w:hint="cs"/>
                <w:rtl/>
                <w:lang w:eastAsia="en-US" w:bidi="ar-EG"/>
              </w:rPr>
              <w:t xml:space="preserve"> </w:t>
            </w:r>
            <w:r w:rsidRPr="00B02E5C">
              <w:rPr>
                <w:lang w:val="fr-FR" w:eastAsia="en-US" w:bidi="ar-EG"/>
              </w:rPr>
              <w:t>BT.709</w:t>
            </w:r>
            <w:r w:rsidR="005F3D13" w:rsidRPr="00B02E5C">
              <w:rPr>
                <w:rFonts w:hint="cs"/>
                <w:rtl/>
                <w:lang w:val="fr-FR" w:eastAsia="en-US" w:bidi="ar-EG"/>
              </w:rPr>
              <w:t xml:space="preserve">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58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296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582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1184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805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2328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أسود </w:t>
            </w:r>
            <w:r w:rsidR="00E24007">
              <w:rPr>
                <w:lang w:eastAsia="en-US" w:bidi="ar-EG"/>
              </w:rPr>
              <w:t>%</w:t>
            </w: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0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أسود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2+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20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82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82</w:t>
            </w:r>
          </w:p>
        </w:tc>
      </w:tr>
      <w:tr w:rsidR="00F403BA" w:rsidRPr="00B02E5C" w:rsidTr="00BD5E70">
        <w:trPr>
          <w:cantSplit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F403BA" w:rsidRPr="00B02E5C" w:rsidRDefault="00F403BA" w:rsidP="00E24007">
            <w:pPr>
              <w:pStyle w:val="Tabletext"/>
              <w:spacing w:before="60"/>
              <w:rPr>
                <w:lang w:val="fr-FR" w:eastAsia="en-US" w:bidi="ar-EG"/>
              </w:rPr>
            </w:pPr>
            <w:r w:rsidRPr="00B02E5C">
              <w:rPr>
                <w:rtl/>
                <w:lang w:eastAsia="en-US" w:bidi="ar-EG"/>
              </w:rPr>
              <w:t xml:space="preserve">أسود </w:t>
            </w:r>
            <w:r w:rsidR="00E24007">
              <w:rPr>
                <w:lang w:eastAsia="en-US" w:bidi="ar-EG"/>
              </w:rPr>
              <w:t>%</w:t>
            </w:r>
            <w:r w:rsidR="005F3D13" w:rsidRPr="00B02E5C">
              <w:rPr>
                <w:lang w:val="fr-FR" w:eastAsia="en-US" w:bidi="ar-EG"/>
              </w:rPr>
              <w:t>4+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41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164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F403BA" w:rsidRPr="00B02E5C" w:rsidRDefault="00F403BA" w:rsidP="00B02E5C">
            <w:pPr>
              <w:pStyle w:val="Tabletext"/>
              <w:spacing w:before="60"/>
              <w:jc w:val="center"/>
              <w:rPr>
                <w:lang w:val="fr-FR" w:eastAsia="en-US" w:bidi="ar-EG"/>
              </w:rPr>
            </w:pPr>
            <w:r w:rsidRPr="00B02E5C">
              <w:rPr>
                <w:lang w:val="fr-FR" w:eastAsia="en-US" w:bidi="ar-EG"/>
              </w:rPr>
              <w:t>164</w:t>
            </w:r>
          </w:p>
        </w:tc>
      </w:tr>
    </w:tbl>
    <w:p w:rsidR="00F403BA" w:rsidRPr="006D3C36" w:rsidRDefault="00F403BA" w:rsidP="00F70156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t xml:space="preserve">الشكل </w:t>
      </w:r>
      <w:r w:rsidR="006D3C36" w:rsidRPr="006D3C36">
        <w:rPr>
          <w:lang w:eastAsia="en-US"/>
        </w:rPr>
        <w:t>5</w:t>
      </w:r>
    </w:p>
    <w:p w:rsidR="00F403BA" w:rsidRPr="006D3C36" w:rsidRDefault="00F403BA" w:rsidP="00F70156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 xml:space="preserve">مستويات إشارة لوغاريتم غاما الهجين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HLG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/التكميم الإدراكي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PQ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ضيق المدى في المنحدر</w:t>
      </w:r>
    </w:p>
    <w:p w:rsidR="00F403BA" w:rsidRPr="006D3C36" w:rsidRDefault="00F70156" w:rsidP="00CA73FB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6B0BCE7" wp14:editId="754BE818">
                <wp:simplePos x="0" y="0"/>
                <wp:positionH relativeFrom="column">
                  <wp:posOffset>659130</wp:posOffset>
                </wp:positionH>
                <wp:positionV relativeFrom="paragraph">
                  <wp:posOffset>20114</wp:posOffset>
                </wp:positionV>
                <wp:extent cx="1289674" cy="512698"/>
                <wp:effectExtent l="0" t="0" r="6350" b="190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74" cy="512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2E7" w:rsidRPr="00704459" w:rsidRDefault="00B522E7" w:rsidP="00F70156">
                            <w:pPr>
                              <w:spacing w:before="40" w:after="40" w:line="220" w:lineRule="exact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مستوى 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 بتات للأحمر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R´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t xml:space="preserve"> والأخضر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G</w:t>
                            </w:r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t xml:space="preserve"> والأزرق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B</w:t>
                            </w:r>
                            <w:proofErr w:type="gramStart"/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مستوى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بتة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بين قوسين)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BCE7" id="Text Box 160" o:spid="_x0000_s1143" type="#_x0000_t202" style="position:absolute;left:0;text-align:left;margin-left:51.9pt;margin-top:1.6pt;width:101.55pt;height:40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" filled="f" stroked="f" strokeweight=".5pt">
                <v:textbox inset="0,0,0,0">
                  <w:txbxContent>
                    <w:p w:rsidR="00B522E7" w:rsidRPr="00704459" w:rsidRDefault="00B522E7" w:rsidP="00F70156">
                      <w:pPr>
                        <w:spacing w:before="40" w:after="40" w:line="220" w:lineRule="exact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مستوى 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10</w:t>
                      </w:r>
                      <w:r>
                        <w:rPr>
                          <w:rFonts w:hint="eastAsia"/>
                          <w:sz w:val="16"/>
                          <w:szCs w:val="22"/>
                          <w:rtl/>
                          <w:lang w:bidi="ar-EG"/>
                        </w:rPr>
                        <w:t xml:space="preserve"> بتات للأحمر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R´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val="fr-FR" w:bidi="ar-EG"/>
                        </w:rPr>
                        <w:t xml:space="preserve"> والأخضر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G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val="fr-FR" w:bidi="ar-EG"/>
                        </w:rPr>
                        <w:t xml:space="preserve"> والأزرق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B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sz w:val="16"/>
                          <w:szCs w:val="22"/>
                          <w:rtl/>
                          <w:lang w:val="fr-FR" w:bidi="ar-EG"/>
                        </w:rPr>
                        <w:br/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(مستوى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12</w:t>
                      </w:r>
                      <w:r>
                        <w:rPr>
                          <w:rFonts w:hint="eastAsia"/>
                          <w:sz w:val="16"/>
                          <w:szCs w:val="22"/>
                          <w:rtl/>
                          <w:lang w:bidi="ar-EG"/>
                        </w:rPr>
                        <w:t> بتة بين قوسين)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166" w:dyaOrig="4030">
          <v:shape id="_x0000_i1029" type="#_x0000_t75" style="width:385.15pt;height:299.55pt" o:ole="">
            <v:imagedata r:id="rId22" o:title=""/>
          </v:shape>
          <o:OLEObject Type="Embed" ProgID="CorelDraw.Graphic.16" ShapeID="_x0000_i1029" DrawAspect="Content" ObjectID="_1588574137" r:id="rId23"/>
        </w:object>
      </w:r>
    </w:p>
    <w:p w:rsidR="00F403BA" w:rsidRPr="006D3C36" w:rsidRDefault="00F403BA" w:rsidP="007311BD">
      <w:pPr>
        <w:pStyle w:val="TableNo"/>
        <w:pageBreakBefore/>
        <w:rPr>
          <w:rtl/>
          <w:lang w:eastAsia="en-US"/>
        </w:rPr>
      </w:pPr>
      <w:r w:rsidRPr="006D3C36">
        <w:rPr>
          <w:rtl/>
          <w:lang w:eastAsia="en-US"/>
        </w:rPr>
        <w:lastRenderedPageBreak/>
        <w:t xml:space="preserve">الجدول </w:t>
      </w:r>
      <w:r w:rsidR="006D3C36" w:rsidRPr="006D3C36">
        <w:rPr>
          <w:lang w:eastAsia="en-US"/>
        </w:rPr>
        <w:t>5</w:t>
      </w:r>
    </w:p>
    <w:p w:rsidR="00F403BA" w:rsidRPr="006D3C36" w:rsidRDefault="00F403BA" w:rsidP="009539FD">
      <w:pPr>
        <w:pStyle w:val="Tabletitle"/>
        <w:spacing w:after="120"/>
        <w:rPr>
          <w:rtl/>
        </w:rPr>
      </w:pPr>
      <w:r w:rsidRPr="006D3C36">
        <w:rPr>
          <w:rtl/>
        </w:rPr>
        <w:t xml:space="preserve">عرض منحدر لوغاريتم غاما الهجين </w:t>
      </w:r>
      <w:r w:rsidR="007D5316" w:rsidRPr="007D5316">
        <w:rPr>
          <w:lang w:val="en-GB"/>
        </w:rPr>
        <w:t>(</w:t>
      </w:r>
      <w:r w:rsidRPr="006D3C36">
        <w:t>HLG</w:t>
      </w:r>
      <w:r w:rsidR="007D5316" w:rsidRPr="007D5316">
        <w:rPr>
          <w:lang w:val="en-GB"/>
        </w:rPr>
        <w:t>)</w:t>
      </w:r>
      <w:r w:rsidRPr="006D3C36">
        <w:rPr>
          <w:rtl/>
        </w:rPr>
        <w:t xml:space="preserve">/التكميم الإدراكي </w:t>
      </w:r>
      <w:r w:rsidR="007D5316" w:rsidRPr="007D5316">
        <w:rPr>
          <w:lang w:val="en-GB"/>
        </w:rPr>
        <w:t>(</w:t>
      </w:r>
      <w:r w:rsidRPr="006D3C36">
        <w:t>PQ</w:t>
      </w:r>
      <w:r w:rsidR="007D5316" w:rsidRPr="007D5316">
        <w:rPr>
          <w:lang w:val="en-GB"/>
        </w:rPr>
        <w:t>)</w:t>
      </w:r>
      <w:r w:rsidRPr="006D3C36">
        <w:rPr>
          <w:rtl/>
        </w:rPr>
        <w:t xml:space="preserve"> ضيق المدى بنسق </w:t>
      </w:r>
      <w:r w:rsidR="006D3C36" w:rsidRPr="006D3C36">
        <w:t>2</w:t>
      </w:r>
      <w:r w:rsidRPr="006D3C36">
        <w:t>K</w:t>
      </w:r>
      <w:r w:rsidRPr="006D3C36">
        <w:rPr>
          <w:rtl/>
        </w:rPr>
        <w:t xml:space="preserve"> و</w:t>
      </w:r>
      <w:r w:rsidR="006D3C36" w:rsidRPr="006D3C36">
        <w:t>4</w:t>
      </w:r>
      <w:r w:rsidRPr="006D3C36">
        <w:t>K</w:t>
      </w:r>
      <w:r w:rsidR="007D5316">
        <w:rPr>
          <w:rtl/>
        </w:rPr>
        <w:t xml:space="preserve"> </w:t>
      </w:r>
      <w:r w:rsidRPr="006D3C36">
        <w:rPr>
          <w:rtl/>
        </w:rPr>
        <w:t>و</w:t>
      </w:r>
      <w:r w:rsidR="006D3C36" w:rsidRPr="006D3C36">
        <w:t>8</w:t>
      </w:r>
      <w:r w:rsidRPr="006D3C36">
        <w:t>K</w:t>
      </w:r>
    </w:p>
    <w:tbl>
      <w:tblPr>
        <w:bidiVisual/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  <w:gridCol w:w="1418"/>
      </w:tblGrid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r w:rsidRPr="006D3C36">
              <w:rPr>
                <w:rtl/>
                <w:lang w:bidi="ar-EG"/>
              </w:rPr>
              <w:t>العرض</w:t>
            </w:r>
            <w:r w:rsidRPr="006D3C36">
              <w:rPr>
                <w:lang w:val="fr-FR" w:bidi="ar-EG"/>
              </w:rPr>
              <w:br/>
            </w:r>
            <w:r w:rsidRPr="006D3C36">
              <w:rPr>
                <w:rtl/>
                <w:lang w:bidi="ar-EG"/>
              </w:rPr>
              <w:t>(بالبيكسل)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97" w:name="lt_pId1005"/>
            <w:r w:rsidRPr="006D3C36">
              <w:rPr>
                <w:lang w:val="fr-FR" w:bidi="ar-EG"/>
              </w:rPr>
              <w:t>2K</w:t>
            </w:r>
            <w:bookmarkEnd w:id="97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98" w:name="lt_pId1006"/>
            <w:r w:rsidRPr="006D3C36">
              <w:rPr>
                <w:lang w:val="fr-FR" w:bidi="ar-EG"/>
              </w:rPr>
              <w:t>4K</w:t>
            </w:r>
            <w:bookmarkEnd w:id="98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99" w:name="lt_pId1007"/>
            <w:r w:rsidRPr="006D3C36">
              <w:rPr>
                <w:lang w:val="fr-FR" w:bidi="ar-EG"/>
              </w:rPr>
              <w:t>8K</w:t>
            </w:r>
            <w:bookmarkEnd w:id="99"/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0" w:name="lt_pId1008"/>
            <w:r w:rsidRPr="006D3C36">
              <w:rPr>
                <w:lang w:val="fr-FR" w:eastAsia="en-US" w:bidi="ar-EG"/>
              </w:rPr>
              <w:t>A</w:t>
            </w:r>
            <w:bookmarkEnd w:id="100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1680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3360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6720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1" w:name="lt_pId1012"/>
            <w:r w:rsidRPr="006D3C36">
              <w:rPr>
                <w:lang w:val="fr-FR" w:eastAsia="en-US" w:bidi="ar-EG"/>
              </w:rPr>
              <w:t>B</w:t>
            </w:r>
            <w:bookmarkEnd w:id="101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559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1118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2236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2" w:name="lt_pId1016"/>
            <w:r w:rsidRPr="006D3C36">
              <w:rPr>
                <w:lang w:val="fr-FR" w:eastAsia="en-US" w:bidi="ar-EG"/>
              </w:rPr>
              <w:t>C</w:t>
            </w:r>
            <w:bookmarkEnd w:id="102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1015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2030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4060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3" w:name="lt_pId1020"/>
            <w:r w:rsidRPr="006D3C36">
              <w:rPr>
                <w:lang w:val="fr-FR" w:eastAsia="en-US" w:bidi="ar-EG"/>
              </w:rPr>
              <w:t>D</w:t>
            </w:r>
            <w:bookmarkEnd w:id="103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106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424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4" w:name="lt_pId1024"/>
            <w:r w:rsidRPr="006D3C36">
              <w:rPr>
                <w:lang w:val="fr-FR" w:eastAsia="en-US" w:bidi="ar-EG"/>
              </w:rPr>
              <w:t>E</w:t>
            </w:r>
            <w:bookmarkEnd w:id="104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240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5" w:name="lt_pId1028"/>
            <w:r w:rsidRPr="006D3C36">
              <w:rPr>
                <w:lang w:val="fr-FR" w:eastAsia="en-US" w:bidi="ar-EG"/>
              </w:rPr>
              <w:t>F</w:t>
            </w:r>
            <w:bookmarkEnd w:id="105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936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1872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3744</w:t>
            </w:r>
          </w:p>
        </w:tc>
      </w:tr>
    </w:tbl>
    <w:p w:rsidR="00F403BA" w:rsidRPr="006D3C36" w:rsidRDefault="00F403BA" w:rsidP="00081B79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t xml:space="preserve">الشكل </w:t>
      </w:r>
      <w:r w:rsidR="006D3C36" w:rsidRPr="006D3C36">
        <w:rPr>
          <w:lang w:eastAsia="en-US"/>
        </w:rPr>
        <w:t>6</w:t>
      </w:r>
    </w:p>
    <w:p w:rsidR="00F403BA" w:rsidRPr="006D3C36" w:rsidRDefault="00F403BA" w:rsidP="00081B79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 xml:space="preserve">مستويات إشارة التكميم الإدراكي </w:t>
      </w:r>
      <w:r w:rsidR="007D5316" w:rsidRPr="007D5316">
        <w:rPr>
          <w:lang w:val="en-GB" w:eastAsia="en-US"/>
        </w:rPr>
        <w:t>(</w:t>
      </w:r>
      <w:r w:rsidRPr="006D3C36">
        <w:rPr>
          <w:lang w:eastAsia="en-US"/>
        </w:rPr>
        <w:t>PQ</w:t>
      </w:r>
      <w:r w:rsidR="007D5316" w:rsidRPr="007D5316">
        <w:rPr>
          <w:lang w:val="en-GB" w:eastAsia="en-US"/>
        </w:rPr>
        <w:t>)</w:t>
      </w:r>
      <w:r w:rsidRPr="006D3C36">
        <w:rPr>
          <w:rtl/>
          <w:lang w:eastAsia="en-US"/>
        </w:rPr>
        <w:t xml:space="preserve"> كامل المدى في المنحدر</w:t>
      </w:r>
    </w:p>
    <w:p w:rsidR="00F403BA" w:rsidRPr="006D3C36" w:rsidRDefault="00242684" w:rsidP="00242684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9F5B192" wp14:editId="51AA081A">
                <wp:simplePos x="0" y="0"/>
                <wp:positionH relativeFrom="column">
                  <wp:posOffset>733036</wp:posOffset>
                </wp:positionH>
                <wp:positionV relativeFrom="paragraph">
                  <wp:posOffset>104687</wp:posOffset>
                </wp:positionV>
                <wp:extent cx="1289674" cy="512698"/>
                <wp:effectExtent l="0" t="0" r="6350" b="190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74" cy="512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2E7" w:rsidRPr="00704459" w:rsidRDefault="00B522E7" w:rsidP="00081B79">
                            <w:pPr>
                              <w:spacing w:before="40" w:after="40" w:line="220" w:lineRule="exact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مستوى 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 بتات للأحمر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R´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t xml:space="preserve"> والأخضر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G</w:t>
                            </w:r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t xml:space="preserve"> والأزرق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B</w:t>
                            </w:r>
                            <w:proofErr w:type="gramStart"/>
                            <w:r w:rsidRPr="00F70156"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´</w:t>
                            </w:r>
                            <w:r>
                              <w:rPr>
                                <w:sz w:val="16"/>
                                <w:szCs w:val="22"/>
                                <w:lang w:val="fr-FR" w:bidi="ar-EG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22"/>
                                <w:rtl/>
                                <w:lang w:val="fr-FR"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مستوى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بتة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بين قوسين)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B192" id="Text Box 161" o:spid="_x0000_s1144" type="#_x0000_t202" style="position:absolute;left:0;text-align:left;margin-left:57.7pt;margin-top:8.25pt;width:101.55pt;height:40.3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" filled="f" stroked="f" strokeweight=".5pt">
                <v:textbox inset="0,0,0,0">
                  <w:txbxContent>
                    <w:p w:rsidR="00B522E7" w:rsidRPr="00704459" w:rsidRDefault="00B522E7" w:rsidP="00081B79">
                      <w:pPr>
                        <w:spacing w:before="40" w:after="40" w:line="220" w:lineRule="exact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مستوى 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10</w:t>
                      </w:r>
                      <w:r>
                        <w:rPr>
                          <w:rFonts w:hint="eastAsia"/>
                          <w:sz w:val="16"/>
                          <w:szCs w:val="22"/>
                          <w:rtl/>
                          <w:lang w:bidi="ar-EG"/>
                        </w:rPr>
                        <w:t xml:space="preserve"> بتات للأحمر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R´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val="fr-FR" w:bidi="ar-EG"/>
                        </w:rPr>
                        <w:t xml:space="preserve"> والأخضر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G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val="fr-FR" w:bidi="ar-EG"/>
                        </w:rPr>
                        <w:t xml:space="preserve"> والأزرق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B</w:t>
                      </w:r>
                      <w:r w:rsidRPr="00F70156">
                        <w:rPr>
                          <w:sz w:val="16"/>
                          <w:szCs w:val="22"/>
                          <w:lang w:val="fr-FR" w:bidi="ar-EG"/>
                        </w:rPr>
                        <w:t>´</w:t>
                      </w:r>
                      <w:r>
                        <w:rPr>
                          <w:sz w:val="16"/>
                          <w:szCs w:val="22"/>
                          <w:lang w:val="fr-FR" w:bidi="ar-EG"/>
                        </w:rPr>
                        <w:t>)</w:t>
                      </w:r>
                      <w:r>
                        <w:rPr>
                          <w:sz w:val="16"/>
                          <w:szCs w:val="22"/>
                          <w:rtl/>
                          <w:lang w:val="fr-FR" w:bidi="ar-EG"/>
                        </w:rPr>
                        <w:br/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(مستوى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12</w:t>
                      </w:r>
                      <w:r>
                        <w:rPr>
                          <w:rFonts w:hint="eastAsia"/>
                          <w:sz w:val="16"/>
                          <w:szCs w:val="22"/>
                          <w:rtl/>
                          <w:lang w:bidi="ar-EG"/>
                        </w:rPr>
                        <w:t> بتة بين قوسين)</w:t>
                      </w:r>
                    </w:p>
                  </w:txbxContent>
                </v:textbox>
              </v:shape>
            </w:pict>
          </mc:Fallback>
        </mc:AlternateContent>
      </w:r>
      <w:r w:rsidR="00081B79">
        <w:object w:dxaOrig="5166" w:dyaOrig="4030">
          <v:shape id="_x0000_i1030" type="#_x0000_t75" style="width:370.85pt;height:289.35pt" o:ole="">
            <v:imagedata r:id="rId24" o:title=""/>
          </v:shape>
          <o:OLEObject Type="Embed" ProgID="CorelDraw.Graphic.16" ShapeID="_x0000_i1030" DrawAspect="Content" ObjectID="_1588574138" r:id="rId25"/>
        </w:object>
      </w:r>
    </w:p>
    <w:p w:rsidR="00F403BA" w:rsidRPr="006D3C36" w:rsidRDefault="00F403BA" w:rsidP="0001002F">
      <w:pPr>
        <w:pStyle w:val="TableNo"/>
        <w:spacing w:after="120"/>
        <w:rPr>
          <w:rtl/>
          <w:lang w:eastAsia="en-US"/>
        </w:rPr>
      </w:pPr>
      <w:r w:rsidRPr="006D3C36">
        <w:rPr>
          <w:rtl/>
          <w:lang w:eastAsia="en-US"/>
        </w:rPr>
        <w:t xml:space="preserve">الجدول </w:t>
      </w:r>
      <w:r w:rsidR="006D3C36" w:rsidRPr="006D3C36">
        <w:rPr>
          <w:lang w:eastAsia="en-US"/>
        </w:rPr>
        <w:t>6</w:t>
      </w:r>
    </w:p>
    <w:p w:rsidR="00F403BA" w:rsidRPr="006D3C36" w:rsidRDefault="00F403BA" w:rsidP="00623EAE">
      <w:pPr>
        <w:pStyle w:val="Tabletitle"/>
        <w:spacing w:after="120"/>
        <w:rPr>
          <w:rtl/>
        </w:rPr>
      </w:pPr>
      <w:r w:rsidRPr="006D3C36">
        <w:rPr>
          <w:rtl/>
        </w:rPr>
        <w:t xml:space="preserve">عرض منحدر التكميم الإدراكي </w:t>
      </w:r>
      <w:r w:rsidR="007D5316" w:rsidRPr="007D5316">
        <w:rPr>
          <w:lang w:val="en-GB"/>
        </w:rPr>
        <w:t>(</w:t>
      </w:r>
      <w:r w:rsidRPr="006D3C36">
        <w:t>PQ</w:t>
      </w:r>
      <w:r w:rsidR="007D5316" w:rsidRPr="007D5316">
        <w:rPr>
          <w:lang w:val="en-GB"/>
        </w:rPr>
        <w:t>)</w:t>
      </w:r>
      <w:r w:rsidRPr="006D3C36">
        <w:rPr>
          <w:rtl/>
        </w:rPr>
        <w:t xml:space="preserve"> كامل المدى بنسق </w:t>
      </w:r>
      <w:r w:rsidR="006D3C36" w:rsidRPr="006D3C36">
        <w:t>2</w:t>
      </w:r>
      <w:r w:rsidRPr="006D3C36">
        <w:t>K</w:t>
      </w:r>
      <w:r w:rsidRPr="006D3C36">
        <w:rPr>
          <w:rtl/>
        </w:rPr>
        <w:t xml:space="preserve"> و</w:t>
      </w:r>
      <w:r w:rsidR="006D3C36" w:rsidRPr="006D3C36">
        <w:t>4</w:t>
      </w:r>
      <w:r w:rsidRPr="006D3C36">
        <w:t>K</w:t>
      </w:r>
      <w:r w:rsidR="007D5316">
        <w:rPr>
          <w:rtl/>
        </w:rPr>
        <w:t xml:space="preserve"> </w:t>
      </w:r>
      <w:r w:rsidRPr="006D3C36">
        <w:rPr>
          <w:rtl/>
        </w:rPr>
        <w:t>و</w:t>
      </w:r>
      <w:r w:rsidR="006D3C36" w:rsidRPr="006D3C36">
        <w:t>8</w:t>
      </w:r>
      <w:r w:rsidRPr="006D3C36">
        <w:t>K</w:t>
      </w:r>
    </w:p>
    <w:tbl>
      <w:tblPr>
        <w:bidiVisual/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  <w:gridCol w:w="1418"/>
      </w:tblGrid>
      <w:tr w:rsidR="00F403BA" w:rsidRPr="006D3C36" w:rsidTr="007D5316">
        <w:trPr>
          <w:cantSplit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r w:rsidRPr="006D3C36">
              <w:rPr>
                <w:rtl/>
                <w:lang w:bidi="ar-EG"/>
              </w:rPr>
              <w:t>العرض</w:t>
            </w:r>
            <w:r w:rsidRPr="006D3C36">
              <w:rPr>
                <w:lang w:val="fr-FR" w:bidi="ar-EG"/>
              </w:rPr>
              <w:br/>
            </w:r>
            <w:r w:rsidRPr="006D3C36">
              <w:rPr>
                <w:rtl/>
                <w:lang w:bidi="ar-EG"/>
              </w:rPr>
              <w:t>(بالبيكسل)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106" w:name="lt_pId1038"/>
            <w:r w:rsidRPr="006D3C36">
              <w:rPr>
                <w:lang w:val="fr-FR" w:bidi="ar-EG"/>
              </w:rPr>
              <w:t>2K</w:t>
            </w:r>
            <w:bookmarkEnd w:id="106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107" w:name="lt_pId1039"/>
            <w:r w:rsidRPr="006D3C36">
              <w:rPr>
                <w:lang w:val="fr-FR" w:bidi="ar-EG"/>
              </w:rPr>
              <w:t>4K</w:t>
            </w:r>
            <w:bookmarkEnd w:id="107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head"/>
              <w:spacing w:line="240" w:lineRule="exact"/>
              <w:rPr>
                <w:lang w:val="fr-FR" w:bidi="ar-EG"/>
              </w:rPr>
            </w:pPr>
            <w:bookmarkStart w:id="108" w:name="lt_pId1040"/>
            <w:r w:rsidRPr="006D3C36">
              <w:rPr>
                <w:lang w:val="fr-FR" w:bidi="ar-EG"/>
              </w:rPr>
              <w:t>8K</w:t>
            </w:r>
            <w:bookmarkEnd w:id="108"/>
          </w:p>
        </w:tc>
      </w:tr>
      <w:tr w:rsidR="00F403BA" w:rsidRPr="006D3C36" w:rsidTr="007D5316">
        <w:trPr>
          <w:cantSplit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09" w:name="lt_pId1041"/>
            <w:r w:rsidRPr="006D3C36">
              <w:rPr>
                <w:lang w:val="fr-FR" w:eastAsia="en-US" w:bidi="ar-EG"/>
              </w:rPr>
              <w:t>A</w:t>
            </w:r>
            <w:bookmarkEnd w:id="109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1680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3360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6720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10" w:name="lt_pId1045"/>
            <w:r w:rsidRPr="006D3C36">
              <w:rPr>
                <w:lang w:val="fr-FR" w:eastAsia="en-US" w:bidi="ar-EG"/>
              </w:rPr>
              <w:t>B</w:t>
            </w:r>
            <w:bookmarkEnd w:id="110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551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1102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2204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11" w:name="lt_pId1049"/>
            <w:r w:rsidRPr="006D3C36">
              <w:rPr>
                <w:lang w:val="fr-FR" w:eastAsia="en-US" w:bidi="ar-EG"/>
              </w:rPr>
              <w:t>C</w:t>
            </w:r>
            <w:bookmarkEnd w:id="111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2046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4092</w:t>
            </w:r>
          </w:p>
        </w:tc>
      </w:tr>
      <w:tr w:rsidR="00F403BA" w:rsidRPr="006D3C36" w:rsidTr="007D5316">
        <w:trPr>
          <w:cantSplit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bookmarkStart w:id="112" w:name="lt_pId1053"/>
            <w:r w:rsidRPr="006D3C36">
              <w:rPr>
                <w:lang w:val="fr-FR" w:eastAsia="en-US" w:bidi="ar-EG"/>
              </w:rPr>
              <w:t>D</w:t>
            </w:r>
            <w:bookmarkEnd w:id="112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106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212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03BA" w:rsidRPr="006D3C36" w:rsidRDefault="00F403BA" w:rsidP="00242684">
            <w:pPr>
              <w:pStyle w:val="Tabletext"/>
              <w:spacing w:line="240" w:lineRule="exact"/>
              <w:jc w:val="center"/>
              <w:rPr>
                <w:lang w:val="fr-FR" w:eastAsia="en-US" w:bidi="ar-EG"/>
              </w:rPr>
            </w:pPr>
            <w:r w:rsidRPr="006D3C36">
              <w:rPr>
                <w:lang w:val="fr-FR" w:eastAsia="en-US" w:bidi="ar-EG"/>
              </w:rPr>
              <w:t>424</w:t>
            </w:r>
          </w:p>
        </w:tc>
      </w:tr>
    </w:tbl>
    <w:p w:rsidR="00081B79" w:rsidRDefault="00081B79" w:rsidP="00623EAE">
      <w:pPr>
        <w:pStyle w:val="Tabletext"/>
        <w:spacing w:after="0" w:line="14" w:lineRule="auto"/>
        <w:jc w:val="center"/>
        <w:rPr>
          <w:rtl/>
          <w:lang w:eastAsia="en-US" w:bidi="ar-EG"/>
        </w:rPr>
      </w:pPr>
      <w:r>
        <w:rPr>
          <w:rtl/>
          <w:lang w:eastAsia="en-US" w:bidi="ar-EG"/>
        </w:rPr>
        <w:br w:type="page"/>
      </w:r>
    </w:p>
    <w:p w:rsidR="00F403BA" w:rsidRPr="006D3C36" w:rsidRDefault="00F403BA" w:rsidP="00081B79">
      <w:pPr>
        <w:pStyle w:val="AnnexNoTitle0"/>
        <w:rPr>
          <w:rtl/>
          <w:lang w:eastAsia="en-US" w:bidi="ar-EG"/>
        </w:rPr>
      </w:pPr>
      <w:r w:rsidRPr="006D3C36">
        <w:rPr>
          <w:rtl/>
          <w:lang w:eastAsia="en-US" w:bidi="ar-EG"/>
        </w:rPr>
        <w:lastRenderedPageBreak/>
        <w:t xml:space="preserve">المرفق </w:t>
      </w:r>
      <w:r w:rsidR="006D3C36" w:rsidRPr="006D3C36">
        <w:rPr>
          <w:lang w:eastAsia="en-US" w:bidi="ar-EG"/>
        </w:rPr>
        <w:t>1</w:t>
      </w:r>
      <w:r w:rsidR="00081B79">
        <w:rPr>
          <w:rtl/>
          <w:lang w:eastAsia="en-US" w:bidi="ar-EG"/>
        </w:rPr>
        <w:br/>
      </w:r>
      <w:r w:rsidRPr="006D3C36">
        <w:rPr>
          <w:rtl/>
          <w:lang w:eastAsia="en-US" w:bidi="ar-EG"/>
        </w:rPr>
        <w:t>(إعلامي)</w:t>
      </w:r>
      <w:r w:rsidR="00081B79">
        <w:rPr>
          <w:rtl/>
          <w:lang w:eastAsia="en-US" w:bidi="ar-EG"/>
        </w:rPr>
        <w:br/>
      </w:r>
      <w:r w:rsidR="00081B79">
        <w:rPr>
          <w:rtl/>
          <w:lang w:eastAsia="en-US" w:bidi="ar-EG"/>
        </w:rPr>
        <w:br/>
      </w:r>
      <w:r w:rsidRPr="006D3C36">
        <w:rPr>
          <w:rtl/>
          <w:lang w:eastAsia="en-US" w:bidi="ar-EG"/>
        </w:rPr>
        <w:t xml:space="preserve">الأقسام التي يتألف منها نمط اختبار لوغاريتم غاما الهجين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HLG</w:t>
      </w:r>
      <w:r w:rsidR="007D5316" w:rsidRPr="007D5316">
        <w:rPr>
          <w:lang w:val="en-GB" w:eastAsia="en-US" w:bidi="ar-EG"/>
        </w:rPr>
        <w:t>)</w:t>
      </w:r>
    </w:p>
    <w:p w:rsidR="00F403BA" w:rsidRPr="006D3C36" w:rsidRDefault="00E34196" w:rsidP="00081B79">
      <w:pPr>
        <w:pStyle w:val="FigureNo"/>
        <w:rPr>
          <w:rtl/>
          <w:lang w:eastAsia="en-US"/>
        </w:rPr>
      </w:pPr>
      <w:r>
        <w:rPr>
          <w:noProof/>
          <w:rtl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886900</wp:posOffset>
                </wp:positionH>
                <wp:positionV relativeFrom="paragraph">
                  <wp:posOffset>431649</wp:posOffset>
                </wp:positionV>
                <wp:extent cx="4380188" cy="3644022"/>
                <wp:effectExtent l="0" t="0" r="1905" b="1397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188" cy="3644022"/>
                          <a:chOff x="-8294" y="0"/>
                          <a:chExt cx="4380188" cy="3644022"/>
                        </a:xfrm>
                      </wpg:grpSpPr>
                      <wps:wsp>
                        <wps:cNvPr id="162" name="Text Box 162"/>
                        <wps:cNvSpPr txBox="1"/>
                        <wps:spPr>
                          <a:xfrm>
                            <a:off x="4023047" y="1376307"/>
                            <a:ext cx="338275" cy="208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E34196" w:rsidRDefault="00D27C94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proofErr w:type="gramStart"/>
                              <w:r w:rsidR="00B522E7" w:rsidRPr="00E34196"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1585655" y="0"/>
                            <a:ext cx="1209906" cy="1855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(أشرطة ألوان 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1569803" y="628904"/>
                            <a:ext cx="1209906" cy="1859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(أشرطة ألوان 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343513" y="3452518"/>
                            <a:ext cx="914400" cy="191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أشرطة ألوان 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BT. 709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2773779" y="3173176"/>
                            <a:ext cx="909115" cy="190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المنحدر 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 xml:space="preserve">(%109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- %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7-)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1347631" y="3440477"/>
                            <a:ext cx="2774913" cy="203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B522E7" w:rsidP="0001002F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درج (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%7–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</w:t>
                              </w:r>
                              <w:r w:rsidRPr="00B677FC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%20</w:t>
                              </w:r>
                              <w:r w:rsidRPr="00B677FC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...</w:t>
                              </w:r>
                              <w:proofErr w:type="gramEnd"/>
                              <w:r w:rsidRPr="00B677FC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%90</w:t>
                              </w:r>
                              <w:r w:rsidRPr="00B677FC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%100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 و</w:t>
                              </w: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HLG%109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01002F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4033619" y="1802110"/>
                            <a:ext cx="338275" cy="185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D27C94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proofErr w:type="gramStart"/>
                              <w:r w:rsidR="00B522E7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0" y="1326513"/>
                            <a:ext cx="338275" cy="207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E34196" w:rsidRDefault="00D27C94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proofErr w:type="gramStart"/>
                              <w:r w:rsidR="00B522E7" w:rsidRPr="00E34196"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%40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 Box 170"/>
                        <wps:cNvSpPr txBox="1"/>
                        <wps:spPr>
                          <a:xfrm>
                            <a:off x="-8294" y="1784004"/>
                            <a:ext cx="338275" cy="198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D27C94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proofErr w:type="gramStart"/>
                              <w:r w:rsidR="00B522E7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2579347" y="2399349"/>
                            <a:ext cx="338275" cy="189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704459" w:rsidRDefault="00D27C94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proofErr w:type="gramStart"/>
                              <w:r w:rsidR="00B522E7"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%75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>
                            <a:off x="3414465" y="2383783"/>
                            <a:ext cx="338275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E34196" w:rsidRDefault="00D27C94" w:rsidP="00E34196">
                              <w:pPr>
                                <w:spacing w:before="40" w:after="40" w:line="22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r w:rsidR="00B522E7" w:rsidRPr="00E34196"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B677FC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1633235" y="2378497"/>
                            <a:ext cx="338275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E34196" w:rsidRDefault="00D27C94" w:rsidP="00E34196">
                              <w:pPr>
                                <w:spacing w:before="40" w:after="40" w:line="22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r w:rsidR="00B522E7" w:rsidRPr="00E34196"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E34196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-8293" y="2013743"/>
                            <a:ext cx="338275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22E7" w:rsidRPr="00E34196" w:rsidRDefault="00D27C94" w:rsidP="00E34196">
                              <w:pPr>
                                <w:spacing w:before="40" w:after="40" w:line="22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(</w:t>
                              </w:r>
                              <w:r w:rsidR="00B522E7" w:rsidRPr="00E34196"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%0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ar-EG"/>
                                </w:rPr>
                                <w:t>)</w:t>
                              </w:r>
                            </w:p>
                            <w:p w:rsidR="00B522E7" w:rsidRPr="00704459" w:rsidRDefault="00B522E7" w:rsidP="00E34196">
                              <w:pPr>
                                <w:spacing w:before="40" w:after="40" w:line="220" w:lineRule="exact"/>
                                <w:jc w:val="center"/>
                                <w:rPr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5" o:spid="_x0000_s1145" style="position:absolute;left:0;text-align:left;margin-left:69.85pt;margin-top:34pt;width:344.9pt;height:286.95pt;z-index:251761152;mso-width-relative:margin;mso-height-relative:margin" coordorigin="-82" coordsize="43801,3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">
                <v:shape id="Text Box 162" o:spid="_x0000_s1146" type="#_x0000_t202" style="position:absolute;left:40230;top:13763;width:3383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Z8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O4P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E2f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E34196" w:rsidRDefault="00D27C94" w:rsidP="00B677FC">
                        <w:pPr>
                          <w:spacing w:before="40" w:after="40" w:line="220" w:lineRule="exact"/>
                          <w:jc w:val="center"/>
                          <w:rPr>
                            <w:color w:val="FFFFFF" w:themeColor="background1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 w:rsidRPr="00E34196"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3" o:spid="_x0000_s1147" type="#_x0000_t202" style="position:absolute;left:15856;width:12099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2/M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tvz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(أشرطة ألوان 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4" o:spid="_x0000_s1148" type="#_x0000_t202" style="position:absolute;left:15698;top:6289;width:12099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uiMQA&#10;AADcAAAADwAAAGRycy9kb3ducmV2LnhtbERPS2vCQBC+F/oflhF6qxuLSE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Loj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(أشرطة ألوان 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5" o:spid="_x0000_s1149" type="#_x0000_t202" style="position:absolute;left:3435;top:34525;width:9144;height:1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LE8QA&#10;AADcAAAADwAAAGRycy9kb3ducmV2LnhtbERPS2vCQBC+F/oflhF6qxsLSk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ixP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أشرطة ألوان 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BT. 709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6" o:spid="_x0000_s1150" type="#_x0000_t202" style="position:absolute;left:27737;top:31731;width:9091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VZMQA&#10;AADcAAAADwAAAGRycy9kb3ducmV2LnhtbERPS2vCQBC+F/oflin0Vjf2EEp0FVELPfSlrWBv0+yY&#10;BLOzYXeM6b/vFgre5uN7znQ+uFb1FGLj2cB4lIEiLr1tuDLw+fF49wAqCrLF1jMZ+KEI89n11RQL&#10;68+8oX4rlUohHAs0UIt0hdaxrMlhHPmOOHEHHxxKgqHSNuA5hbtW32dZrh02nBpq7GhZU3ncnpyB&#10;dh/D83cmX/2qepH3N33arcevxtzeDIsJKKFBLuJ/95NN8/Mc/p5JF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FWT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المنحدر 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(%109 - %7-)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7" o:spid="_x0000_s1151" type="#_x0000_t202" style="position:absolute;left:13476;top:34404;width:27749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w/8QA&#10;AADcAAAADwAAAGRycy9kb3ducmV2LnhtbERPS2vCQBC+F/wPywje6sYebEldRWwLHvpSW6i3MTsm&#10;wexs2B1j+u+7hUJv8/E9Z7boXaM6CrH2bGAyzkARF97WXBr42D1d34GKgmyx8UwGvinCYj64mmFu&#10;/YU31G2lVCmEY44GKpE21zoWFTmMY98SJ+7og0NJMJTaBrykcNfomyybaoc1p4YKW1pVVJy2Z2eg&#10;+Yrh+ZDJvnsoX+T9TZ8/HyevxoyG/fIelFAv/+I/99qm+dNb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sP/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B522E7" w:rsidP="0001002F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درج (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%7–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</w:t>
                        </w:r>
                        <w:r w:rsidRPr="00B677FC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%20</w:t>
                        </w:r>
                        <w:r w:rsidRPr="00B677FC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...</w:t>
                        </w:r>
                        <w:r w:rsidRPr="00B677FC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%90</w:t>
                        </w:r>
                        <w:r w:rsidRPr="00B677FC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%100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 و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HLG%109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)</w:t>
                        </w:r>
                      </w:p>
                      <w:p w:rsidR="00B522E7" w:rsidRPr="0001002F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8" o:spid="_x0000_s1152" type="#_x0000_t202" style="position:absolute;left:40336;top:18021;width:338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kjcYA&#10;AADcAAAADwAAAGRycy9kb3ducmV2LnhtbESPzU7DQAyE70h9h5UrcaObcqhQ6LZCUCQO/BYqlZvJ&#10;miRq1hvtuml4e3xA4mZrxjOfl+sxdGaglNvIDuazAgxxFX3LtYOP9/uLKzBZkD12kcnBD2VYryZn&#10;Syx9PPEbDVupjYZwLtFBI9KX1uaqoYB5Fnti1b5jCii6ptr6hCcND529LIqF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gkjc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D27C94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69" o:spid="_x0000_s1153" type="#_x0000_t202" style="position:absolute;top:13265;width:3382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BFsQA&#10;AADcAAAADwAAAGRycy9kb3ducmV2LnhtbERPS2vCQBC+F/wPywje6sYepE1dRWwLHvpSW6i3MTsm&#10;wexs2B1j+u+7hUJv8/E9Z7boXaM6CrH2bGAyzkARF97WXBr42D1d34KKgmyx8UwGvinCYj64mmFu&#10;/YU31G2lVCmEY44GKpE21zoWFTmMY98SJ+7og0NJMJTaBrykcNfomyybaoc1p4YKW1pVVJy2Z2eg&#10;+Yrh+ZDJvnsoX+T9TZ8/HyevxoyG/fIelFAv/+I/99qm+dM7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gRb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E34196" w:rsidRDefault="00D27C94" w:rsidP="00B677FC">
                        <w:pPr>
                          <w:spacing w:before="40" w:after="40" w:line="220" w:lineRule="exact"/>
                          <w:jc w:val="center"/>
                          <w:rPr>
                            <w:color w:val="FFFFFF" w:themeColor="background1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 w:rsidRPr="00E34196"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%40</w:t>
                        </w: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70" o:spid="_x0000_s1154" type="#_x0000_t202" style="position:absolute;left:-82;top:17840;width:3381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VsYA&#10;AADcAAAADwAAAGRycy9kb3ducmV2LnhtbESPS0/DQAyE70j8h5WRuNFNOQAK3VaIh8SBV1sqtTc3&#10;a5KIrDfaddPw7/EBiZutGc98ni3G0JmBUm4jO5hOCjDEVfQt1w4+108XN2CyIHvsIpODH8qwmJ+e&#10;zLD08chLGlZSGw3hXKKDRqQvrc1VQwHzJPbEqn3FFFB0TbX1CY8aHjp7WRRXNmDL2tBgT/cNVd+r&#10;Q3DQbXN62ReyGx7qV/l4t4fN4/TNufOz8e4WjNAo/+a/62ev+N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+VsYAAADcAAAADwAAAAAAAAAAAAAAAACYAgAAZHJz&#10;L2Rvd25yZXYueG1sUEsFBgAAAAAEAAQA9QAAAIsDAAAAAA==&#10;" filled="f" stroked="f" strokeweight=".5pt">
                  <v:textbox inset="0,0,0,0">
                    <w:txbxContent>
                      <w:p w:rsidR="00B522E7" w:rsidRPr="00704459" w:rsidRDefault="00D27C94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71" o:spid="_x0000_s1155" type="#_x0000_t202" style="position:absolute;left:25793;top:23993;width:338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bzc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b/O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G83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704459" w:rsidRDefault="00D27C94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>
                          <w:rPr>
                            <w:sz w:val="16"/>
                            <w:szCs w:val="22"/>
                            <w:lang w:bidi="ar-EG"/>
                          </w:rPr>
                          <w:t>%75</w:t>
                        </w:r>
                        <w:r>
                          <w:rPr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72" o:spid="_x0000_s1156" type="#_x0000_t202" style="position:absolute;left:34144;top:23837;width:3383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FusQA&#10;AADcAAAADwAAAGRycy9kb3ducmV2LnhtbERPS2vCQBC+F/wPywje6kYPtqSuIraFHvpSW6i3MTsm&#10;wexs2B1j+u+7hUJv8/E9Z77sXaM6CrH2bGAyzkARF97WXBr42D1e34KKgmyx8UwGvinCcjG4mmNu&#10;/YU31G2lVCmEY44GKpE21zoWFTmMY98SJ+7og0NJMJTaBrykcNfoaZbNtMOaU0OFLa0rKk7bszPQ&#10;fMXwfMhk392XL/L+ps+fD5NXY0bDfnUHSqiXf/Gf+8mm+TdT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hbr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E34196" w:rsidRDefault="00D27C94" w:rsidP="00E34196">
                        <w:pPr>
                          <w:spacing w:before="40" w:after="40" w:line="220" w:lineRule="exact"/>
                          <w:jc w:val="center"/>
                          <w:rPr>
                            <w:color w:val="FFFFFF" w:themeColor="background1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 w:rsidRPr="00E34196"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B677FC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73" o:spid="_x0000_s1157" type="#_x0000_t202" style="position:absolute;left:16332;top:23784;width:3383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gIcQA&#10;AADcAAAADwAAAGRycy9kb3ducmV2LnhtbERPS0vDQBC+F/oflil4azdVsC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ICH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E34196" w:rsidRDefault="00D27C94" w:rsidP="00E34196">
                        <w:pPr>
                          <w:spacing w:before="40" w:after="40" w:line="220" w:lineRule="exact"/>
                          <w:jc w:val="center"/>
                          <w:rPr>
                            <w:color w:val="FFFFFF" w:themeColor="background1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 w:rsidRPr="00E34196"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E34196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74" o:spid="_x0000_s1158" type="#_x0000_t202" style="position:absolute;left:-82;top:20137;width:338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4VcQA&#10;AADcAAAADwAAAGRycy9kb3ducmV2LnhtbERPS0vDQBC+F/oflil4azcVsS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uFXEAAAA3AAAAA8AAAAAAAAAAAAAAAAAmAIAAGRycy9k&#10;b3ducmV2LnhtbFBLBQYAAAAABAAEAPUAAACJAwAAAAA=&#10;" filled="f" stroked="f" strokeweight=".5pt">
                  <v:textbox inset="0,0,0,0">
                    <w:txbxContent>
                      <w:p w:rsidR="00B522E7" w:rsidRPr="00E34196" w:rsidRDefault="00D27C94" w:rsidP="00E34196">
                        <w:pPr>
                          <w:spacing w:before="40" w:after="40" w:line="220" w:lineRule="exact"/>
                          <w:jc w:val="center"/>
                          <w:rPr>
                            <w:color w:val="FFFFFF" w:themeColor="background1"/>
                            <w:sz w:val="16"/>
                            <w:szCs w:val="22"/>
                            <w:rtl/>
                            <w:lang w:bidi="ar-EG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(</w:t>
                        </w:r>
                        <w:r w:rsidR="00B522E7" w:rsidRPr="00E34196"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%0</w:t>
                        </w:r>
                        <w:r>
                          <w:rPr>
                            <w:color w:val="FFFFFF" w:themeColor="background1"/>
                            <w:sz w:val="16"/>
                            <w:szCs w:val="22"/>
                            <w:lang w:bidi="ar-EG"/>
                          </w:rPr>
                          <w:t>)</w:t>
                        </w:r>
                      </w:p>
                      <w:p w:rsidR="00B522E7" w:rsidRPr="00704459" w:rsidRDefault="00B522E7" w:rsidP="00E34196">
                        <w:pPr>
                          <w:spacing w:before="40" w:after="40" w:line="220" w:lineRule="exact"/>
                          <w:jc w:val="center"/>
                          <w:rPr>
                            <w:sz w:val="16"/>
                            <w:szCs w:val="2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403BA" w:rsidRPr="006D3C36">
        <w:rPr>
          <w:rtl/>
          <w:lang w:eastAsia="en-US"/>
        </w:rPr>
        <w:t xml:space="preserve">الشكل </w:t>
      </w:r>
      <w:r w:rsidR="006D3C36" w:rsidRPr="006D3C36">
        <w:rPr>
          <w:lang w:eastAsia="en-US"/>
        </w:rPr>
        <w:t>7</w:t>
      </w:r>
    </w:p>
    <w:p w:rsidR="00F403BA" w:rsidRPr="006D3C36" w:rsidRDefault="00D1716E" w:rsidP="00D27C94">
      <w:pPr>
        <w:pStyle w:val="Figure"/>
        <w:rPr>
          <w:rtl/>
          <w:lang w:eastAsia="en-US"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520E656" wp14:editId="6A315951">
                <wp:simplePos x="0" y="0"/>
                <wp:positionH relativeFrom="column">
                  <wp:posOffset>1335047</wp:posOffset>
                </wp:positionH>
                <wp:positionV relativeFrom="paragraph">
                  <wp:posOffset>3115511</wp:posOffset>
                </wp:positionV>
                <wp:extent cx="1290118" cy="181069"/>
                <wp:effectExtent l="0" t="0" r="571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118" cy="18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16E" w:rsidRPr="00D1716E" w:rsidRDefault="00D1716E" w:rsidP="00D1716E">
                            <w:pPr>
                              <w:tabs>
                                <w:tab w:val="left" w:pos="599"/>
                                <w:tab w:val="left" w:pos="1166"/>
                              </w:tabs>
                              <w:spacing w:before="40" w:after="40" w:line="220" w:lineRule="exact"/>
                              <w:jc w:val="left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proofErr w:type="gramStart"/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+</w:t>
                            </w: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ab/>
                            </w: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(</w:t>
                            </w:r>
                            <w:proofErr w:type="gramStart"/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+</w:t>
                            </w: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ab/>
                            </w: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(%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-</w:t>
                            </w:r>
                            <w:r w:rsidRPr="00D1716E">
                              <w:rPr>
                                <w:sz w:val="16"/>
                                <w:szCs w:val="22"/>
                                <w:lang w:bidi="ar-EG"/>
                              </w:rPr>
                              <w:t>)</w:t>
                            </w:r>
                            <w:proofErr w:type="gramEnd"/>
                          </w:p>
                          <w:p w:rsidR="00D1716E" w:rsidRPr="00704459" w:rsidRDefault="00D1716E" w:rsidP="00D1716E">
                            <w:pPr>
                              <w:spacing w:before="40" w:after="40" w:line="220" w:lineRule="exact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E656" id="Text Box 16" o:spid="_x0000_s1159" type="#_x0000_t202" style="position:absolute;left:0;text-align:left;margin-left:105.1pt;margin-top:245.3pt;width:101.6pt;height:14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" filled="f" stroked="f" strokeweight=".5pt">
                <v:textbox inset="0,0,0,0">
                  <w:txbxContent>
                    <w:p w:rsidR="00D1716E" w:rsidRPr="00D1716E" w:rsidRDefault="00D1716E" w:rsidP="00D1716E">
                      <w:pPr>
                        <w:tabs>
                          <w:tab w:val="left" w:pos="599"/>
                          <w:tab w:val="left" w:pos="1166"/>
                        </w:tabs>
                        <w:spacing w:before="40" w:after="40" w:line="220" w:lineRule="exact"/>
                        <w:jc w:val="left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(%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4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+</w:t>
                      </w: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)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ab/>
                      </w: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(%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+</w:t>
                      </w: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)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ab/>
                      </w: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(%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2-</w:t>
                      </w:r>
                      <w:r w:rsidRPr="00D1716E">
                        <w:rPr>
                          <w:sz w:val="16"/>
                          <w:szCs w:val="22"/>
                          <w:lang w:bidi="ar-EG"/>
                        </w:rPr>
                        <w:t>)</w:t>
                      </w:r>
                    </w:p>
                    <w:p w:rsidR="00D1716E" w:rsidRPr="00704459" w:rsidRDefault="00D1716E" w:rsidP="00D1716E">
                      <w:pPr>
                        <w:spacing w:before="40" w:after="40" w:line="220" w:lineRule="exact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196">
        <w:object w:dxaOrig="5269" w:dyaOrig="4254">
          <v:shape id="_x0000_i1031" type="#_x0000_t75" style="width:373.6pt;height:300.9pt" o:ole="">
            <v:imagedata r:id="rId26" o:title=""/>
          </v:shape>
          <o:OLEObject Type="Embed" ProgID="CorelDraw.Graphic.16" ShapeID="_x0000_i1031" DrawAspect="Content" ObjectID="_1588574139" r:id="rId27"/>
        </w:object>
      </w:r>
    </w:p>
    <w:p w:rsidR="00F403BA" w:rsidRPr="006D3C36" w:rsidRDefault="00F403BA" w:rsidP="007E75FF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>أشرطة الألوان: إن أشرطة ال</w:t>
      </w:r>
      <w:r w:rsidRPr="0001002F">
        <w:rPr>
          <w:rtl/>
        </w:rPr>
        <w:t xml:space="preserve">ألوان الرئيسية هي بنسبة </w:t>
      </w:r>
      <w:r w:rsidR="007E75FF">
        <w:t>%</w:t>
      </w:r>
      <w:r w:rsidR="006D3C36" w:rsidRPr="0001002F">
        <w:t>75</w:t>
      </w:r>
      <w:r w:rsidRPr="0001002F">
        <w:rPr>
          <w:rtl/>
        </w:rPr>
        <w:t xml:space="preserve"> لوغاريتم غاما الهجين </w:t>
      </w:r>
      <w:r w:rsidR="007D5316" w:rsidRPr="0001002F">
        <w:t>(</w:t>
      </w:r>
      <w:r w:rsidRPr="0001002F">
        <w:t>HLG</w:t>
      </w:r>
      <w:r w:rsidR="007D5316" w:rsidRPr="0001002F">
        <w:t>)</w:t>
      </w:r>
      <w:r w:rsidRPr="0001002F">
        <w:rPr>
          <w:rtl/>
        </w:rPr>
        <w:t xml:space="preserve">، مع </w:t>
      </w:r>
      <w:r w:rsidR="007E75FF">
        <w:t>%</w:t>
      </w:r>
      <w:r w:rsidR="006D3C36" w:rsidRPr="0001002F">
        <w:t>100</w:t>
      </w:r>
      <w:r w:rsidR="00A51683" w:rsidRPr="0001002F">
        <w:rPr>
          <w:rtl/>
        </w:rPr>
        <w:t xml:space="preserve"> لوغاريتم غاما الهجين</w:t>
      </w:r>
      <w:r w:rsidR="00A51683" w:rsidRPr="0001002F">
        <w:rPr>
          <w:rFonts w:hint="cs"/>
          <w:rtl/>
        </w:rPr>
        <w:t> </w:t>
      </w:r>
      <w:r w:rsidR="007D5316" w:rsidRPr="0001002F">
        <w:t>(</w:t>
      </w:r>
      <w:r w:rsidRPr="0001002F">
        <w:t>HLG</w:t>
      </w:r>
      <w:r w:rsidR="007D5316" w:rsidRPr="0001002F">
        <w:t>)</w:t>
      </w:r>
      <w:r w:rsidRPr="0001002F">
        <w:rPr>
          <w:rtl/>
        </w:rPr>
        <w:t xml:space="preserve"> لأشرطة الألوان في الأعلى</w:t>
      </w:r>
      <w:r w:rsidR="0001002F" w:rsidRPr="0001002F">
        <w:rPr>
          <w:rFonts w:hint="cs"/>
          <w:rtl/>
        </w:rPr>
        <w:t>.</w:t>
      </w:r>
    </w:p>
    <w:p w:rsidR="00F403BA" w:rsidRPr="006D3C36" w:rsidRDefault="00F403BA" w:rsidP="00371368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>أشرطة ألوان</w:t>
      </w:r>
      <w:r w:rsidR="00371368">
        <w:rPr>
          <w:rFonts w:hint="cs"/>
          <w:rtl/>
          <w:lang w:eastAsia="en-US" w:bidi="ar-EG"/>
        </w:rPr>
        <w:t xml:space="preserve"> </w:t>
      </w:r>
      <w:r w:rsidRPr="006D3C36">
        <w:rPr>
          <w:lang w:eastAsia="en-US" w:bidi="ar-EG"/>
        </w:rPr>
        <w:t>BT.709</w:t>
      </w:r>
      <w:r w:rsidRPr="006D3C36">
        <w:rPr>
          <w:rtl/>
          <w:lang w:eastAsia="en-US" w:bidi="ar-EG"/>
        </w:rPr>
        <w:t xml:space="preserve">: تُنشأ باستخدام وظيفة </w:t>
      </w:r>
      <w:r w:rsidRPr="006D3C36">
        <w:rPr>
          <w:lang w:eastAsia="en-US" w:bidi="ar-EG"/>
        </w:rPr>
        <w:t>HLG OETF</w:t>
      </w:r>
      <w:r w:rsidR="007D5316">
        <w:rPr>
          <w:rtl/>
          <w:lang w:eastAsia="en-US" w:bidi="ar-EG"/>
        </w:rPr>
        <w:t xml:space="preserve"> </w:t>
      </w:r>
      <w:r w:rsidRPr="006D3C36">
        <w:rPr>
          <w:rtl/>
          <w:lang w:eastAsia="en-US" w:bidi="ar-EG"/>
        </w:rPr>
        <w:t>ومصفوفة خطية</w:t>
      </w:r>
      <w:r w:rsidR="00371368">
        <w:rPr>
          <w:rFonts w:hint="cs"/>
          <w:rtl/>
          <w:lang w:eastAsia="en-US" w:bidi="ar-EG"/>
        </w:rPr>
        <w:t xml:space="preserve">. </w:t>
      </w:r>
      <w:r w:rsidRPr="006D3C36">
        <w:rPr>
          <w:rtl/>
          <w:lang w:eastAsia="en-US" w:bidi="ar-EG"/>
        </w:rPr>
        <w:t>وتوضع أشرطة ألوان</w:t>
      </w:r>
      <w:r w:rsidR="00371368">
        <w:rPr>
          <w:rFonts w:hint="cs"/>
          <w:rtl/>
          <w:lang w:eastAsia="en-US" w:bidi="ar-EG"/>
        </w:rPr>
        <w:t xml:space="preserve"> </w:t>
      </w:r>
      <w:r w:rsidRPr="006D3C36">
        <w:rPr>
          <w:lang w:eastAsia="en-US" w:bidi="ar-EG"/>
        </w:rPr>
        <w:t>BT.709</w:t>
      </w:r>
      <w:r w:rsidR="00371368">
        <w:rPr>
          <w:rFonts w:hint="cs"/>
          <w:rtl/>
          <w:lang w:eastAsia="en-US" w:bidi="ar-EG"/>
        </w:rPr>
        <w:t xml:space="preserve"> </w:t>
      </w:r>
      <w:r w:rsidRPr="006D3C36">
        <w:rPr>
          <w:rtl/>
          <w:lang w:eastAsia="en-US" w:bidi="ar-EG"/>
        </w:rPr>
        <w:t>في أسفل اليسار واليمين لتجنب التداخل مع أشرطة الألوان الرئيسية على شاشة</w:t>
      </w:r>
      <w:r w:rsidR="00371368">
        <w:rPr>
          <w:rFonts w:hint="cs"/>
          <w:rtl/>
          <w:lang w:eastAsia="en-US" w:bidi="ar-EG"/>
        </w:rPr>
        <w:t>.</w:t>
      </w:r>
    </w:p>
    <w:p w:rsidR="00F403BA" w:rsidRPr="006D3C36" w:rsidRDefault="00F403BA" w:rsidP="00371368">
      <w:pPr>
        <w:rPr>
          <w:rtl/>
          <w:lang w:eastAsia="en-US" w:bidi="ar-EG"/>
        </w:rPr>
      </w:pPr>
      <w:r w:rsidRPr="00371368">
        <w:rPr>
          <w:rtl/>
        </w:rPr>
        <w:t xml:space="preserve">المنحدر: المستويات من </w:t>
      </w:r>
      <w:r w:rsidR="00371368">
        <w:t>%</w:t>
      </w:r>
      <w:r w:rsidR="006D3C36" w:rsidRPr="00371368">
        <w:t>7</w:t>
      </w:r>
      <w:r w:rsidR="00371368">
        <w:t>–</w:t>
      </w:r>
      <w:r w:rsidRPr="00371368">
        <w:rPr>
          <w:rtl/>
        </w:rPr>
        <w:t xml:space="preserve"> لوغاريتم غاما الهجين </w:t>
      </w:r>
      <w:r w:rsidR="007D5316" w:rsidRPr="00371368">
        <w:t>(</w:t>
      </w:r>
      <w:r w:rsidRPr="00371368">
        <w:t>HLG</w:t>
      </w:r>
      <w:r w:rsidR="007D5316" w:rsidRPr="00371368">
        <w:t>)</w:t>
      </w:r>
      <w:r w:rsidRPr="00371368">
        <w:rPr>
          <w:rtl/>
        </w:rPr>
        <w:t xml:space="preserve"> إلى </w:t>
      </w:r>
      <w:r w:rsidR="00371368">
        <w:t>%</w:t>
      </w:r>
      <w:r w:rsidR="006D3C36" w:rsidRPr="00371368">
        <w:t>109</w:t>
      </w:r>
      <w:r w:rsidRPr="00371368">
        <w:rPr>
          <w:rtl/>
        </w:rPr>
        <w:t xml:space="preserve"> لوغاريتم غاما الهجين </w:t>
      </w:r>
      <w:r w:rsidR="007D5316" w:rsidRPr="00371368">
        <w:t>(</w:t>
      </w:r>
      <w:r w:rsidRPr="00371368">
        <w:t>HLG</w:t>
      </w:r>
      <w:r w:rsidR="007D5316" w:rsidRPr="00371368">
        <w:t>)</w:t>
      </w:r>
      <w:r w:rsidR="007D5316" w:rsidRPr="00371368">
        <w:rPr>
          <w:rtl/>
        </w:rPr>
        <w:t xml:space="preserve"> </w:t>
      </w:r>
      <w:r w:rsidRPr="00371368">
        <w:rPr>
          <w:rtl/>
        </w:rPr>
        <w:t xml:space="preserve">ومستوى الفيديو </w:t>
      </w:r>
      <w:r w:rsidR="00371368">
        <w:t>%</w:t>
      </w:r>
      <w:r w:rsidR="006D3C36" w:rsidRPr="00371368">
        <w:t>0</w:t>
      </w:r>
      <w:r w:rsidRPr="00371368">
        <w:rPr>
          <w:rtl/>
        </w:rPr>
        <w:t xml:space="preserve"> هو </w:t>
      </w:r>
      <w:r w:rsidRPr="006D3C36">
        <w:rPr>
          <w:rtl/>
          <w:lang w:eastAsia="en-US" w:bidi="ar-EG"/>
        </w:rPr>
        <w:t>في الحافة اليسرى من الشريط الأخضر</w:t>
      </w:r>
      <w:r w:rsidR="00371368">
        <w:rPr>
          <w:rFonts w:hint="cs"/>
          <w:rtl/>
          <w:lang w:eastAsia="en-US" w:bidi="ar-EG"/>
        </w:rPr>
        <w:t>.</w:t>
      </w:r>
    </w:p>
    <w:p w:rsidR="00F403BA" w:rsidRPr="006D3C36" w:rsidRDefault="00F403BA" w:rsidP="00371368">
      <w:pPr>
        <w:rPr>
          <w:rtl/>
          <w:lang w:eastAsia="en-US" w:bidi="ar-EG"/>
        </w:rPr>
      </w:pPr>
      <w:bookmarkStart w:id="113" w:name="lt_pId1071"/>
      <w:r w:rsidRPr="006D3C36">
        <w:rPr>
          <w:rtl/>
          <w:lang w:eastAsia="en-US" w:bidi="ar-EG"/>
        </w:rPr>
        <w:t xml:space="preserve">الدرج: مستويات من </w:t>
      </w:r>
      <w:r w:rsidR="00371368">
        <w:rPr>
          <w:lang w:eastAsia="en-US" w:bidi="ar-EG"/>
        </w:rPr>
        <w:t>%</w:t>
      </w:r>
      <w:r w:rsidR="006D3C36" w:rsidRPr="00371368">
        <w:t>7</w:t>
      </w:r>
      <w:r w:rsidR="00371368">
        <w:t>–</w:t>
      </w:r>
      <w:r w:rsidRPr="00371368">
        <w:rPr>
          <w:rtl/>
        </w:rPr>
        <w:t xml:space="preserve"> لوغاريتم غاما الهجين </w:t>
      </w:r>
      <w:r w:rsidR="007D5316" w:rsidRPr="00371368">
        <w:t>(</w:t>
      </w:r>
      <w:r w:rsidRPr="00371368">
        <w:t>HLG</w:t>
      </w:r>
      <w:r w:rsidR="007D5316" w:rsidRPr="00371368">
        <w:t>)</w:t>
      </w:r>
      <w:r w:rsidRPr="00371368">
        <w:rPr>
          <w:rtl/>
        </w:rPr>
        <w:t xml:space="preserve"> إلى </w:t>
      </w:r>
      <w:r w:rsidR="00371368" w:rsidRPr="00371368">
        <w:t>%</w:t>
      </w:r>
      <w:r w:rsidR="006D3C36" w:rsidRPr="00371368">
        <w:t>109</w:t>
      </w:r>
      <w:r w:rsidRPr="00371368">
        <w:rPr>
          <w:rtl/>
        </w:rPr>
        <w:t xml:space="preserve"> لوغاريتم غاما الهجين </w:t>
      </w:r>
      <w:r w:rsidR="007D5316" w:rsidRPr="00371368">
        <w:t>(</w:t>
      </w:r>
      <w:r w:rsidRPr="00371368">
        <w:t>HLG</w:t>
      </w:r>
      <w:r w:rsidR="007D5316" w:rsidRPr="00371368">
        <w:t>)</w:t>
      </w:r>
      <w:r w:rsidR="001F7CF7" w:rsidRPr="00371368">
        <w:rPr>
          <w:rtl/>
        </w:rPr>
        <w:t>. والحافة اليسرى من درجة</w:t>
      </w:r>
      <w:r w:rsidR="001F7CF7" w:rsidRPr="00371368">
        <w:rPr>
          <w:rFonts w:hint="cs"/>
          <w:rtl/>
        </w:rPr>
        <w:t> 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 xml:space="preserve"> هي في الحافة اليسرى من الشريط الأصفر. وهناك فاصل نسبته </w:t>
      </w:r>
      <w:r w:rsidR="007D5316" w:rsidRPr="00371368">
        <w:t>%10</w:t>
      </w:r>
      <w:r w:rsidR="007D5316" w:rsidRPr="00371368">
        <w:rPr>
          <w:rtl/>
        </w:rPr>
        <w:t xml:space="preserve"> </w:t>
      </w:r>
      <w:r w:rsidRPr="00371368">
        <w:rPr>
          <w:rtl/>
        </w:rPr>
        <w:t xml:space="preserve">بين 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 xml:space="preserve"> لوغاريتم غاما الهجين </w:t>
      </w:r>
      <w:r w:rsidR="007D5316" w:rsidRPr="00371368">
        <w:t>(</w:t>
      </w:r>
      <w:r w:rsidRPr="00371368">
        <w:t>HLG</w:t>
      </w:r>
      <w:r w:rsidR="007D5316" w:rsidRPr="00371368">
        <w:t>)</w:t>
      </w:r>
      <w:r w:rsidRPr="00371368">
        <w:rPr>
          <w:rtl/>
        </w:rPr>
        <w:t xml:space="preserve"> و</w:t>
      </w:r>
      <w:r w:rsidR="00371368" w:rsidRPr="00371368">
        <w:t>%</w:t>
      </w:r>
      <w:r w:rsidR="006D3C36" w:rsidRPr="00371368">
        <w:t>100</w:t>
      </w:r>
      <w:r w:rsidRPr="00371368">
        <w:rPr>
          <w:rtl/>
        </w:rPr>
        <w:t xml:space="preserve"> لوغاريتم </w:t>
      </w:r>
      <w:r w:rsidRPr="006D3C36">
        <w:rPr>
          <w:rtl/>
          <w:lang w:eastAsia="en-US" w:bidi="ar-EG"/>
        </w:rPr>
        <w:t xml:space="preserve">غاما الهجين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HLG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>. وعرض كل درجة هو نصف شريط اللون. وتوضع إشارة الدرجة وإشارة المنحدر بحيث لا تتداخلان على شاشة شكل الموجة</w:t>
      </w:r>
      <w:r w:rsidR="00371368">
        <w:rPr>
          <w:rFonts w:hint="cs"/>
          <w:rtl/>
          <w:lang w:eastAsia="en-US" w:bidi="ar-EG"/>
        </w:rPr>
        <w:t>.</w:t>
      </w:r>
    </w:p>
    <w:p w:rsidR="00F403BA" w:rsidRPr="006D3C36" w:rsidRDefault="00F403BA" w:rsidP="0082501B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>وتوضع الإشارة السوداء: المكونة من م</w:t>
      </w:r>
      <w:proofErr w:type="spellStart"/>
      <w:r w:rsidRPr="00371368">
        <w:rPr>
          <w:rtl/>
        </w:rPr>
        <w:t>ستويات</w:t>
      </w:r>
      <w:proofErr w:type="spellEnd"/>
      <w:r w:rsidRPr="00371368">
        <w:rPr>
          <w:rtl/>
        </w:rPr>
        <w:t xml:space="preserve"> الفيديو 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>، و</w:t>
      </w:r>
      <w:r w:rsidR="00371368" w:rsidRPr="00371368">
        <w:t>%</w:t>
      </w:r>
      <w:r w:rsidR="006D3C36" w:rsidRPr="00371368">
        <w:t>2</w:t>
      </w:r>
      <w:r w:rsidR="0082501B">
        <w:t>–</w:t>
      </w:r>
      <w:r w:rsidRPr="00371368">
        <w:rPr>
          <w:rtl/>
        </w:rPr>
        <w:t>، و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>، و</w:t>
      </w:r>
      <w:r w:rsidR="00371368" w:rsidRPr="00371368">
        <w:t>%</w:t>
      </w:r>
      <w:r w:rsidR="006D3C36" w:rsidRPr="00371368">
        <w:t>2</w:t>
      </w:r>
      <w:r w:rsidR="00371368">
        <w:t>+</w:t>
      </w:r>
      <w:r w:rsidRPr="00371368">
        <w:rPr>
          <w:rtl/>
        </w:rPr>
        <w:t>، و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>، و</w:t>
      </w:r>
      <w:r w:rsidR="00371368" w:rsidRPr="00371368">
        <w:t>%</w:t>
      </w:r>
      <w:r w:rsidR="00371368">
        <w:t>4+</w:t>
      </w:r>
      <w:r w:rsidRPr="00371368">
        <w:rPr>
          <w:rtl/>
        </w:rPr>
        <w:t xml:space="preserve"> و</w:t>
      </w:r>
      <w:r w:rsidR="00371368" w:rsidRPr="00371368">
        <w:t>%</w:t>
      </w:r>
      <w:r w:rsidR="006D3C36" w:rsidRPr="00371368">
        <w:t>0</w:t>
      </w:r>
      <w:r w:rsidRPr="00371368">
        <w:rPr>
          <w:rtl/>
        </w:rPr>
        <w:t xml:space="preserve"> في أسفل اليسار </w:t>
      </w:r>
      <w:r w:rsidRPr="006D3C36">
        <w:rPr>
          <w:rtl/>
          <w:lang w:eastAsia="en-US" w:bidi="ar-EG"/>
        </w:rPr>
        <w:t>بعيداً عن المساحات المشرقة لتحقيق رؤية أفضل</w:t>
      </w:r>
      <w:r w:rsidR="00371368">
        <w:rPr>
          <w:rFonts w:hint="cs"/>
          <w:rtl/>
          <w:lang w:eastAsia="en-US" w:bidi="ar-EG"/>
        </w:rPr>
        <w:t>.</w:t>
      </w:r>
    </w:p>
    <w:bookmarkEnd w:id="113"/>
    <w:p w:rsidR="00F403BA" w:rsidRPr="006D3C36" w:rsidRDefault="00F403BA" w:rsidP="00AE6DD2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>الأشرطة الرمادية (يميناً ويساراً): يمكن استخدام هذه المساحات اختيارياً من أجل تضمين أنماط أخرى لاحتياجات محددة</w:t>
      </w:r>
      <w:r w:rsidR="00371368">
        <w:rPr>
          <w:rFonts w:hint="cs"/>
          <w:rtl/>
          <w:lang w:eastAsia="en-US" w:bidi="ar-EG"/>
        </w:rPr>
        <w:t>.</w:t>
      </w:r>
      <w:r w:rsidR="00AE6DD2" w:rsidRPr="006D3C36">
        <w:rPr>
          <w:rtl/>
          <w:lang w:eastAsia="en-US" w:bidi="ar-EG"/>
        </w:rPr>
        <w:t xml:space="preserve"> </w:t>
      </w:r>
      <w:r w:rsidRPr="006D3C36">
        <w:rPr>
          <w:rtl/>
          <w:lang w:eastAsia="en-US" w:bidi="ar-EG"/>
        </w:rPr>
        <w:br w:type="page"/>
      </w:r>
    </w:p>
    <w:p w:rsidR="00F403BA" w:rsidRPr="006D3C36" w:rsidRDefault="00F403BA" w:rsidP="00A51683">
      <w:pPr>
        <w:pStyle w:val="AnnexNoTitle0"/>
        <w:rPr>
          <w:rtl/>
          <w:lang w:eastAsia="en-US" w:bidi="ar-EG"/>
        </w:rPr>
      </w:pPr>
      <w:r w:rsidRPr="006D3C36">
        <w:rPr>
          <w:rtl/>
          <w:lang w:eastAsia="en-US" w:bidi="ar-EG"/>
        </w:rPr>
        <w:lastRenderedPageBreak/>
        <w:t xml:space="preserve">المرفق </w:t>
      </w:r>
      <w:r w:rsidR="006D3C36" w:rsidRPr="006D3C36">
        <w:rPr>
          <w:lang w:eastAsia="en-US" w:bidi="ar-EG"/>
        </w:rPr>
        <w:t>2</w:t>
      </w:r>
      <w:r w:rsidR="00A51683">
        <w:rPr>
          <w:rtl/>
          <w:lang w:eastAsia="en-US" w:bidi="ar-EG"/>
        </w:rPr>
        <w:br/>
      </w:r>
      <w:r w:rsidRPr="006D3C36">
        <w:rPr>
          <w:rtl/>
          <w:lang w:eastAsia="en-US" w:bidi="ar-EG"/>
        </w:rPr>
        <w:t>(إعلامي)</w:t>
      </w:r>
      <w:r w:rsidR="00A51683">
        <w:rPr>
          <w:rtl/>
          <w:lang w:eastAsia="en-US" w:bidi="ar-EG"/>
        </w:rPr>
        <w:br/>
      </w:r>
      <w:r w:rsidR="00A51683">
        <w:rPr>
          <w:rtl/>
          <w:lang w:eastAsia="en-US" w:bidi="ar-EG"/>
        </w:rPr>
        <w:br/>
      </w:r>
      <w:r w:rsidRPr="006D3C36">
        <w:rPr>
          <w:rtl/>
          <w:lang w:eastAsia="en-US" w:bidi="ar-EG"/>
        </w:rPr>
        <w:t xml:space="preserve">شكل موجة لوغاريتم غاما الهجين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HLG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 xml:space="preserve"> على شاشة شكل الموجة</w:t>
      </w:r>
    </w:p>
    <w:p w:rsidR="00F403BA" w:rsidRPr="006D3C36" w:rsidRDefault="00F403BA" w:rsidP="00F403BA">
      <w:pPr>
        <w:rPr>
          <w:rtl/>
          <w:lang w:eastAsia="en-US" w:bidi="ar-EG"/>
        </w:rPr>
      </w:pPr>
      <w:r w:rsidRPr="006D3C36">
        <w:rPr>
          <w:rtl/>
          <w:lang w:eastAsia="en-US" w:bidi="ar-EG"/>
        </w:rPr>
        <w:t xml:space="preserve">يبين الشكل </w:t>
      </w:r>
      <w:r w:rsidR="006D3C36" w:rsidRPr="006D3C36">
        <w:rPr>
          <w:lang w:eastAsia="en-US" w:bidi="ar-EG"/>
        </w:rPr>
        <w:t>8</w:t>
      </w:r>
      <w:r w:rsidRPr="006D3C36">
        <w:rPr>
          <w:rtl/>
          <w:lang w:eastAsia="en-US" w:bidi="ar-EG"/>
        </w:rPr>
        <w:t xml:space="preserve"> شكل موجة لوغاريتم غاما الهجين </w:t>
      </w:r>
      <w:r w:rsidR="007D5316" w:rsidRPr="007D5316">
        <w:rPr>
          <w:lang w:val="en-GB" w:eastAsia="en-US" w:bidi="ar-EG"/>
        </w:rPr>
        <w:t>(</w:t>
      </w:r>
      <w:r w:rsidRPr="006D3C36">
        <w:rPr>
          <w:lang w:eastAsia="en-US" w:bidi="ar-EG"/>
        </w:rPr>
        <w:t>HLG</w:t>
      </w:r>
      <w:r w:rsidR="007D5316" w:rsidRPr="007D5316">
        <w:rPr>
          <w:lang w:val="en-GB" w:eastAsia="en-US" w:bidi="ar-EG"/>
        </w:rPr>
        <w:t>)</w:t>
      </w:r>
      <w:r w:rsidRPr="006D3C36">
        <w:rPr>
          <w:rtl/>
          <w:lang w:eastAsia="en-US" w:bidi="ar-EG"/>
        </w:rPr>
        <w:t xml:space="preserve"> لنمط الاختبار على شاشة شكل الموجة</w:t>
      </w:r>
      <w:r w:rsidRPr="006D3C36">
        <w:rPr>
          <w:lang w:eastAsia="en-US" w:bidi="ar-EG"/>
        </w:rPr>
        <w:t>.</w:t>
      </w:r>
    </w:p>
    <w:p w:rsidR="00F403BA" w:rsidRPr="006D3C36" w:rsidRDefault="00F403BA" w:rsidP="00A51683">
      <w:pPr>
        <w:pStyle w:val="FigureNo"/>
        <w:rPr>
          <w:rtl/>
          <w:lang w:eastAsia="en-US"/>
        </w:rPr>
      </w:pPr>
      <w:r w:rsidRPr="006D3C36">
        <w:rPr>
          <w:rtl/>
          <w:lang w:eastAsia="en-US"/>
        </w:rPr>
        <w:t xml:space="preserve">الشكل </w:t>
      </w:r>
      <w:r w:rsidR="006D3C36" w:rsidRPr="006D3C36">
        <w:rPr>
          <w:lang w:eastAsia="en-US"/>
        </w:rPr>
        <w:t>8</w:t>
      </w:r>
    </w:p>
    <w:p w:rsidR="00F403BA" w:rsidRPr="00F403BA" w:rsidRDefault="00F403BA" w:rsidP="00A51683">
      <w:pPr>
        <w:pStyle w:val="FigureTitle"/>
        <w:rPr>
          <w:rtl/>
          <w:lang w:eastAsia="en-US"/>
        </w:rPr>
      </w:pPr>
      <w:r w:rsidRPr="006D3C36">
        <w:rPr>
          <w:rtl/>
          <w:lang w:eastAsia="en-US"/>
        </w:rPr>
        <w:t>شكل الموجة على شاشة شكل الموجة (الأحمر والأخضر والأزرق، على التوالي)</w:t>
      </w:r>
    </w:p>
    <w:p w:rsidR="00F403BA" w:rsidRDefault="00B66FA2" w:rsidP="007846B5">
      <w:pPr>
        <w:pStyle w:val="Figure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AA557A8" wp14:editId="042084BA">
                <wp:simplePos x="0" y="0"/>
                <wp:positionH relativeFrom="column">
                  <wp:posOffset>2299241</wp:posOffset>
                </wp:positionH>
                <wp:positionV relativeFrom="paragraph">
                  <wp:posOffset>2035213</wp:posOffset>
                </wp:positionV>
                <wp:extent cx="1257960" cy="461726"/>
                <wp:effectExtent l="0" t="0" r="0" b="1460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60" cy="46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2E7" w:rsidRPr="00B66FA2" w:rsidRDefault="00B522E7" w:rsidP="00B66FA2">
                            <w:pPr>
                              <w:spacing w:before="40" w:after="40" w:line="220" w:lineRule="exact"/>
                              <w:jc w:val="center"/>
                              <w:rPr>
                                <w:color w:val="FFFF00"/>
                                <w:sz w:val="16"/>
                                <w:szCs w:val="22"/>
                                <w:lang w:bidi="ar-EG"/>
                              </w:rPr>
                            </w:pPr>
                            <w:r w:rsidRPr="00B66FA2">
                              <w:rPr>
                                <w:rFonts w:hint="cs"/>
                                <w:color w:val="FFFF00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الكسب </w:t>
                            </w:r>
                            <w:r w:rsidRPr="00B66FA2">
                              <w:rPr>
                                <w:color w:val="FFFF00"/>
                                <w:sz w:val="16"/>
                                <w:szCs w:val="22"/>
                                <w:lang w:bidi="ar-EG"/>
                              </w:rPr>
                              <w:t>1 000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57A8" id="Text Box 176" o:spid="_x0000_s1160" type="#_x0000_t202" style="position:absolute;left:0;text-align:left;margin-left:181.05pt;margin-top:160.25pt;width:99.05pt;height:36.3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" filled="f" stroked="f" strokeweight=".5pt">
                <v:textbox inset="0,0,0,0">
                  <w:txbxContent>
                    <w:p w:rsidR="00B522E7" w:rsidRPr="00B66FA2" w:rsidRDefault="00B522E7" w:rsidP="00B66FA2">
                      <w:pPr>
                        <w:spacing w:before="40" w:after="40" w:line="220" w:lineRule="exact"/>
                        <w:jc w:val="center"/>
                        <w:rPr>
                          <w:color w:val="FFFF00"/>
                          <w:sz w:val="16"/>
                          <w:szCs w:val="22"/>
                          <w:lang w:bidi="ar-EG"/>
                        </w:rPr>
                      </w:pPr>
                      <w:r w:rsidRPr="00B66FA2">
                        <w:rPr>
                          <w:rFonts w:hint="cs"/>
                          <w:color w:val="FFFF00"/>
                          <w:sz w:val="16"/>
                          <w:szCs w:val="22"/>
                          <w:rtl/>
                          <w:lang w:bidi="ar-EG"/>
                        </w:rPr>
                        <w:t xml:space="preserve">الكسب </w:t>
                      </w:r>
                      <w:r w:rsidRPr="00B66FA2">
                        <w:rPr>
                          <w:color w:val="FFFF00"/>
                          <w:sz w:val="16"/>
                          <w:szCs w:val="22"/>
                          <w:lang w:bidi="ar-EG"/>
                        </w:rPr>
                        <w:t>1 000 x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4561" w:dyaOrig="2840">
          <v:shape id="_x0000_i1032" type="#_x0000_t75" style="width:336.9pt;height:209.2pt" o:ole="">
            <v:imagedata r:id="rId28" o:title=""/>
          </v:shape>
          <o:OLEObject Type="Embed" ProgID="CorelDraw.Graphic.16" ShapeID="_x0000_i1032" DrawAspect="Content" ObjectID="_1588574140" r:id="rId29"/>
        </w:object>
      </w:r>
    </w:p>
    <w:p w:rsidR="001F7CF7" w:rsidRDefault="001F7CF7" w:rsidP="001F7CF7">
      <w:pPr>
        <w:overflowPunct/>
        <w:autoSpaceDE/>
        <w:autoSpaceDN/>
        <w:adjustRightInd/>
        <w:spacing w:before="600"/>
        <w:jc w:val="center"/>
        <w:textAlignment w:val="auto"/>
        <w:rPr>
          <w:rtl/>
          <w:lang w:eastAsia="en-US" w:bidi="ar-EG"/>
        </w:rPr>
      </w:pPr>
      <w:r>
        <w:rPr>
          <w:rtl/>
          <w:lang w:eastAsia="en-US" w:bidi="ar-EG"/>
        </w:rPr>
        <w:t>___________</w:t>
      </w:r>
    </w:p>
    <w:p w:rsidR="00DF1A98" w:rsidRPr="00F403BA" w:rsidRDefault="00DF1A98" w:rsidP="001F7CF7">
      <w:pPr>
        <w:overflowPunct/>
        <w:autoSpaceDE/>
        <w:autoSpaceDN/>
        <w:adjustRightInd/>
        <w:spacing w:before="600"/>
        <w:jc w:val="center"/>
        <w:textAlignment w:val="auto"/>
        <w:rPr>
          <w:lang w:eastAsia="en-US" w:bidi="ar-EG"/>
        </w:rPr>
      </w:pPr>
    </w:p>
    <w:sectPr w:rsidR="00DF1A98" w:rsidRPr="00F403BA" w:rsidSect="003A174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2E7" w:rsidRDefault="00B522E7">
      <w:r>
        <w:separator/>
      </w:r>
    </w:p>
  </w:endnote>
  <w:endnote w:type="continuationSeparator" w:id="0">
    <w:p w:rsidR="00B522E7" w:rsidRDefault="00B52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Default="00B522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5E066B" w:rsidRDefault="00B522E7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2845BF" w:rsidRDefault="00B522E7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DF1A98">
      <w:t>P:\QPUB\BR\REC\BT\2111-0\BT2111-0A.docx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926FE8">
      <w:t>23.05.18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DF1A98">
      <w:t>23.05.18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2E7" w:rsidRDefault="00B522E7" w:rsidP="00E1601B">
      <w:pPr>
        <w:spacing w:line="240" w:lineRule="auto"/>
      </w:pPr>
      <w:r>
        <w:t>____________________</w:t>
      </w:r>
    </w:p>
  </w:footnote>
  <w:footnote w:type="continuationSeparator" w:id="0">
    <w:p w:rsidR="00B522E7" w:rsidRDefault="00B522E7">
      <w:r>
        <w:continuationSeparator/>
      </w:r>
    </w:p>
  </w:footnote>
  <w:footnote w:id="1">
    <w:p w:rsidR="00B522E7" w:rsidRPr="007D5316" w:rsidRDefault="00B522E7" w:rsidP="00792F5E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7D5316">
        <w:rPr>
          <w:rFonts w:hint="cs"/>
          <w:rtl/>
        </w:rPr>
        <w:t>ي</w:t>
      </w:r>
      <w:r>
        <w:rPr>
          <w:rFonts w:hint="cs"/>
          <w:rtl/>
        </w:rPr>
        <w:t>ُ</w:t>
      </w:r>
      <w:r w:rsidRPr="007D5316">
        <w:rPr>
          <w:rFonts w:hint="cs"/>
          <w:rtl/>
        </w:rPr>
        <w:t>ستحسن</w:t>
      </w:r>
      <w:r w:rsidRPr="007D5316">
        <w:rPr>
          <w:rtl/>
        </w:rPr>
        <w:t xml:space="preserve"> أن </w:t>
      </w:r>
      <w:r w:rsidRPr="007D5316">
        <w:rPr>
          <w:rFonts w:hint="cs"/>
          <w:rtl/>
        </w:rPr>
        <w:t>يدرج</w:t>
      </w:r>
      <w:r w:rsidRPr="007D5316">
        <w:rPr>
          <w:rtl/>
        </w:rPr>
        <w:t xml:space="preserve"> المنفذون في إشارة الاختبار هذه بعض التحديد </w:t>
      </w:r>
      <w:r w:rsidRPr="007D5316">
        <w:rPr>
          <w:rFonts w:hint="cs"/>
          <w:rtl/>
        </w:rPr>
        <w:t>المرئي</w:t>
      </w:r>
      <w:r w:rsidRPr="007D5316">
        <w:rPr>
          <w:rtl/>
        </w:rPr>
        <w:t xml:space="preserve"> لنسق </w:t>
      </w:r>
      <w:r w:rsidRPr="007D5316">
        <w:rPr>
          <w:rFonts w:hint="cs"/>
          <w:rtl/>
        </w:rPr>
        <w:t>ال</w:t>
      </w:r>
      <w:r w:rsidRPr="007D5316">
        <w:rPr>
          <w:rtl/>
        </w:rPr>
        <w:t xml:space="preserve">إشارة </w:t>
      </w:r>
      <w:r w:rsidRPr="007D5316">
        <w:rPr>
          <w:rFonts w:hint="cs"/>
          <w:rtl/>
        </w:rPr>
        <w:t>(</w:t>
      </w:r>
      <w:r w:rsidRPr="007D5316">
        <w:rPr>
          <w:rtl/>
        </w:rPr>
        <w:t xml:space="preserve">لوغاريتم غاما الهجين </w:t>
      </w:r>
      <w:r w:rsidRPr="007D5316">
        <w:rPr>
          <w:lang w:val="en-GB"/>
        </w:rPr>
        <w:t>(</w:t>
      </w:r>
      <w:r w:rsidRPr="007D5316">
        <w:t>HLG</w:t>
      </w:r>
      <w:r w:rsidRPr="007D5316">
        <w:rPr>
          <w:lang w:val="en-GB"/>
        </w:rPr>
        <w:t>)</w:t>
      </w:r>
      <w:r w:rsidRPr="007D5316">
        <w:rPr>
          <w:rFonts w:hint="cs"/>
          <w:rtl/>
        </w:rPr>
        <w:t xml:space="preserve"> </w:t>
      </w:r>
      <w:r w:rsidRPr="007D5316">
        <w:rPr>
          <w:rtl/>
        </w:rPr>
        <w:t xml:space="preserve">ضيق المدى أو نسق التكميم الإدراكي </w:t>
      </w:r>
      <w:r w:rsidRPr="007D5316">
        <w:rPr>
          <w:lang w:val="en-GB"/>
        </w:rPr>
        <w:t>(</w:t>
      </w:r>
      <w:r w:rsidRPr="007D5316">
        <w:t>PQ</w:t>
      </w:r>
      <w:r w:rsidRPr="007D5316">
        <w:rPr>
          <w:lang w:val="en-GB"/>
        </w:rPr>
        <w:t>)</w:t>
      </w:r>
      <w:r w:rsidRPr="007D5316">
        <w:rPr>
          <w:rtl/>
        </w:rPr>
        <w:t xml:space="preserve"> ضيق المدى أو نسق التكميم الإدراكي كامل المدى) ويشمل نمط اختبار </w:t>
      </w:r>
      <w:r w:rsidRPr="007D5316">
        <w:rPr>
          <w:rFonts w:hint="cs"/>
          <w:rtl/>
        </w:rPr>
        <w:t>الأشرطة</w:t>
      </w:r>
      <w:r w:rsidRPr="007D5316">
        <w:rPr>
          <w:rtl/>
        </w:rPr>
        <w:t xml:space="preserve"> الرمادية (أعلى اليمين وأعلى اليسار) التي يمكن استخدامها اختياريا</w:t>
      </w:r>
      <w:r w:rsidRPr="007D5316">
        <w:rPr>
          <w:rFonts w:hint="cs"/>
          <w:rtl/>
        </w:rPr>
        <w:t>ً</w:t>
      </w:r>
      <w:r w:rsidRPr="007D5316">
        <w:rPr>
          <w:rtl/>
        </w:rPr>
        <w:t xml:space="preserve"> لهذا</w:t>
      </w:r>
      <w:r w:rsidRPr="007D5316">
        <w:rPr>
          <w:rFonts w:hint="cs"/>
          <w:rtl/>
        </w:rPr>
        <w:t xml:space="preserve"> الغرض</w:t>
      </w:r>
      <w:r w:rsidRPr="007D5316">
        <w:rPr>
          <w:rtl/>
        </w:rPr>
        <w:t xml:space="preserve"> و/أو أغراض أخرى</w:t>
      </w:r>
      <w:r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3D017C" w:rsidRDefault="00B522E7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Default="00B522E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3D017C" w:rsidRDefault="00B522E7" w:rsidP="00185935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926FE8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185935">
      <w:rPr>
        <w:iCs/>
        <w:lang w:val="fr-FR"/>
      </w:rPr>
      <w:t>ITU</w:t>
    </w:r>
    <w:proofErr w:type="gramEnd"/>
    <w:r w:rsidRPr="00185935">
      <w:rPr>
        <w:iCs/>
        <w:lang w:val="fr-FR"/>
      </w:rPr>
      <w:t>-R  BT.2111-0</w:t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AC1496" w:rsidRDefault="00B522E7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3D017C" w:rsidRDefault="00B522E7" w:rsidP="00185935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926FE8" w:rsidRPr="00926FE8">
      <w:rPr>
        <w:rFonts w:cs="Times New Roman Bold"/>
        <w:noProof/>
        <w:szCs w:val="22"/>
        <w:rtl/>
      </w:rPr>
      <w:t>12</w:t>
    </w:r>
    <w:r w:rsidRPr="002845BF">
      <w:rPr>
        <w:rFonts w:cs="Times New Roman Bold"/>
        <w:szCs w:val="22"/>
      </w:rPr>
      <w:fldChar w:fldCharType="end"/>
    </w:r>
    <w:r>
      <w:tab/>
    </w:r>
    <w:proofErr w:type="gramStart"/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185935">
      <w:rPr>
        <w:iCs/>
        <w:lang w:val="fr-FR"/>
      </w:rPr>
      <w:t>ITU</w:t>
    </w:r>
    <w:proofErr w:type="gramEnd"/>
    <w:r w:rsidRPr="00185935">
      <w:rPr>
        <w:iCs/>
        <w:lang w:val="fr-FR"/>
      </w:rPr>
      <w:t>-R  BT.2111-0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Pr="00AE3E36" w:rsidRDefault="00B522E7" w:rsidP="00185935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 w:rsidRPr="00E33FA2">
      <w:rPr>
        <w:rFonts w:ascii="Times New Roman Bold" w:hAnsi="Times New Roman Bold"/>
        <w:b/>
        <w:bCs/>
        <w:rtl/>
      </w:rPr>
      <w:t>التوصية</w:t>
    </w:r>
    <w:r w:rsidRPr="00E33FA2">
      <w:rPr>
        <w:rFonts w:ascii="Times New Roman Bold" w:hAnsi="Times New Roman Bold" w:hint="cs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  <w:rtl/>
      </w:rPr>
      <w:t xml:space="preserve"> </w:t>
    </w:r>
    <w:r w:rsidRPr="00185935">
      <w:rPr>
        <w:rFonts w:ascii="Times New Roman Bold" w:hAnsi="Times New Roman Bold"/>
        <w:b/>
        <w:bCs/>
        <w:iCs/>
        <w:lang w:val="fr-FR"/>
      </w:rPr>
      <w:t>ITU</w:t>
    </w:r>
    <w:proofErr w:type="gramEnd"/>
    <w:r w:rsidRPr="00185935">
      <w:rPr>
        <w:rFonts w:ascii="Times New Roman Bold" w:hAnsi="Times New Roman Bold"/>
        <w:b/>
        <w:bCs/>
        <w:iCs/>
        <w:lang w:val="fr-FR"/>
      </w:rPr>
      <w:t>-R  BT.2111-0</w:t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926FE8">
      <w:rPr>
        <w:rFonts w:cs="Times New Roman"/>
        <w:b/>
        <w:bCs/>
        <w:noProof/>
        <w:szCs w:val="22"/>
        <w:rtl/>
      </w:rPr>
      <w:t>13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E7" w:rsidRDefault="00B522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D48C5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14E2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56DC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CE6F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1A4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8E03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101A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68D2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1EB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A5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935"/>
    <w:rsid w:val="00002849"/>
    <w:rsid w:val="00003D39"/>
    <w:rsid w:val="00004474"/>
    <w:rsid w:val="00006739"/>
    <w:rsid w:val="0001002F"/>
    <w:rsid w:val="0002199E"/>
    <w:rsid w:val="00025FF7"/>
    <w:rsid w:val="00027907"/>
    <w:rsid w:val="000473FF"/>
    <w:rsid w:val="000522D1"/>
    <w:rsid w:val="00067954"/>
    <w:rsid w:val="00070F6A"/>
    <w:rsid w:val="00081122"/>
    <w:rsid w:val="00081B79"/>
    <w:rsid w:val="00096F01"/>
    <w:rsid w:val="000A079C"/>
    <w:rsid w:val="000B30D7"/>
    <w:rsid w:val="000B4F10"/>
    <w:rsid w:val="000B55B6"/>
    <w:rsid w:val="000E5798"/>
    <w:rsid w:val="000E59AE"/>
    <w:rsid w:val="000F312E"/>
    <w:rsid w:val="000F6D38"/>
    <w:rsid w:val="00102C19"/>
    <w:rsid w:val="001048FC"/>
    <w:rsid w:val="00113EE4"/>
    <w:rsid w:val="001231D6"/>
    <w:rsid w:val="00125932"/>
    <w:rsid w:val="00132731"/>
    <w:rsid w:val="001402C0"/>
    <w:rsid w:val="00140B98"/>
    <w:rsid w:val="001417CB"/>
    <w:rsid w:val="00147A9B"/>
    <w:rsid w:val="001568ED"/>
    <w:rsid w:val="0017413D"/>
    <w:rsid w:val="00174247"/>
    <w:rsid w:val="00182385"/>
    <w:rsid w:val="00183CAB"/>
    <w:rsid w:val="00185935"/>
    <w:rsid w:val="00196389"/>
    <w:rsid w:val="00197749"/>
    <w:rsid w:val="001B03B8"/>
    <w:rsid w:val="001C119C"/>
    <w:rsid w:val="001D2146"/>
    <w:rsid w:val="001D2176"/>
    <w:rsid w:val="001E0B6B"/>
    <w:rsid w:val="001F23C7"/>
    <w:rsid w:val="001F264B"/>
    <w:rsid w:val="001F7CF7"/>
    <w:rsid w:val="00201143"/>
    <w:rsid w:val="00211298"/>
    <w:rsid w:val="002137FD"/>
    <w:rsid w:val="002144CB"/>
    <w:rsid w:val="00227073"/>
    <w:rsid w:val="00230502"/>
    <w:rsid w:val="00234840"/>
    <w:rsid w:val="00240707"/>
    <w:rsid w:val="00242646"/>
    <w:rsid w:val="00242684"/>
    <w:rsid w:val="002434E6"/>
    <w:rsid w:val="00247DCE"/>
    <w:rsid w:val="00253EBD"/>
    <w:rsid w:val="00257EBB"/>
    <w:rsid w:val="00271843"/>
    <w:rsid w:val="00284682"/>
    <w:rsid w:val="002971E7"/>
    <w:rsid w:val="002B261D"/>
    <w:rsid w:val="002C0F17"/>
    <w:rsid w:val="002C1FE8"/>
    <w:rsid w:val="002D3483"/>
    <w:rsid w:val="002E6ECC"/>
    <w:rsid w:val="002E7058"/>
    <w:rsid w:val="002F1289"/>
    <w:rsid w:val="002F4285"/>
    <w:rsid w:val="00303491"/>
    <w:rsid w:val="00304728"/>
    <w:rsid w:val="0030719D"/>
    <w:rsid w:val="00307D29"/>
    <w:rsid w:val="00314230"/>
    <w:rsid w:val="00314E5F"/>
    <w:rsid w:val="00340205"/>
    <w:rsid w:val="00341798"/>
    <w:rsid w:val="00347638"/>
    <w:rsid w:val="00351106"/>
    <w:rsid w:val="00357119"/>
    <w:rsid w:val="00361409"/>
    <w:rsid w:val="00371368"/>
    <w:rsid w:val="00380511"/>
    <w:rsid w:val="00384499"/>
    <w:rsid w:val="003864B4"/>
    <w:rsid w:val="0039081A"/>
    <w:rsid w:val="00393745"/>
    <w:rsid w:val="00397601"/>
    <w:rsid w:val="003A174E"/>
    <w:rsid w:val="003A5CA0"/>
    <w:rsid w:val="003D017C"/>
    <w:rsid w:val="003D307E"/>
    <w:rsid w:val="003D40E1"/>
    <w:rsid w:val="003F15D8"/>
    <w:rsid w:val="00402F6B"/>
    <w:rsid w:val="00422D17"/>
    <w:rsid w:val="0042647B"/>
    <w:rsid w:val="0044201D"/>
    <w:rsid w:val="00454B79"/>
    <w:rsid w:val="00464097"/>
    <w:rsid w:val="00475725"/>
    <w:rsid w:val="004910A2"/>
    <w:rsid w:val="00491187"/>
    <w:rsid w:val="004B094A"/>
    <w:rsid w:val="004B5454"/>
    <w:rsid w:val="004D79B4"/>
    <w:rsid w:val="004E1620"/>
    <w:rsid w:val="004E7D1E"/>
    <w:rsid w:val="004F1AC3"/>
    <w:rsid w:val="004F2588"/>
    <w:rsid w:val="005007FB"/>
    <w:rsid w:val="00506547"/>
    <w:rsid w:val="00511801"/>
    <w:rsid w:val="0052017F"/>
    <w:rsid w:val="0052273E"/>
    <w:rsid w:val="00527EAF"/>
    <w:rsid w:val="0054518D"/>
    <w:rsid w:val="005466D4"/>
    <w:rsid w:val="005514CA"/>
    <w:rsid w:val="005570BF"/>
    <w:rsid w:val="0056060A"/>
    <w:rsid w:val="00561D91"/>
    <w:rsid w:val="00575822"/>
    <w:rsid w:val="00577803"/>
    <w:rsid w:val="00584B8F"/>
    <w:rsid w:val="0059020C"/>
    <w:rsid w:val="00591053"/>
    <w:rsid w:val="005960C8"/>
    <w:rsid w:val="005A018F"/>
    <w:rsid w:val="005B0704"/>
    <w:rsid w:val="005B530B"/>
    <w:rsid w:val="005C397A"/>
    <w:rsid w:val="005C43CD"/>
    <w:rsid w:val="005C6F6F"/>
    <w:rsid w:val="005D6161"/>
    <w:rsid w:val="005D6A35"/>
    <w:rsid w:val="005E066B"/>
    <w:rsid w:val="005E7306"/>
    <w:rsid w:val="005F01A2"/>
    <w:rsid w:val="005F24EB"/>
    <w:rsid w:val="005F3D13"/>
    <w:rsid w:val="005F3E06"/>
    <w:rsid w:val="005F3FD2"/>
    <w:rsid w:val="00607FA9"/>
    <w:rsid w:val="00621244"/>
    <w:rsid w:val="00623EAE"/>
    <w:rsid w:val="006338BF"/>
    <w:rsid w:val="00635C29"/>
    <w:rsid w:val="0064026B"/>
    <w:rsid w:val="00667C08"/>
    <w:rsid w:val="00680CA6"/>
    <w:rsid w:val="00686ACA"/>
    <w:rsid w:val="006969DE"/>
    <w:rsid w:val="006B7F93"/>
    <w:rsid w:val="006D3C36"/>
    <w:rsid w:val="006F0DD4"/>
    <w:rsid w:val="006F245A"/>
    <w:rsid w:val="007018B4"/>
    <w:rsid w:val="00704459"/>
    <w:rsid w:val="00710B41"/>
    <w:rsid w:val="007311BD"/>
    <w:rsid w:val="00732EA0"/>
    <w:rsid w:val="00733CDF"/>
    <w:rsid w:val="007362CE"/>
    <w:rsid w:val="007719B6"/>
    <w:rsid w:val="007846B5"/>
    <w:rsid w:val="00792F5E"/>
    <w:rsid w:val="00794E1C"/>
    <w:rsid w:val="00796F0C"/>
    <w:rsid w:val="007A0EF9"/>
    <w:rsid w:val="007B1739"/>
    <w:rsid w:val="007C58FE"/>
    <w:rsid w:val="007D34A8"/>
    <w:rsid w:val="007D5316"/>
    <w:rsid w:val="007D7E68"/>
    <w:rsid w:val="007E0510"/>
    <w:rsid w:val="007E75FF"/>
    <w:rsid w:val="007F2D7A"/>
    <w:rsid w:val="00802B34"/>
    <w:rsid w:val="00805233"/>
    <w:rsid w:val="0080574B"/>
    <w:rsid w:val="00811188"/>
    <w:rsid w:val="008113E9"/>
    <w:rsid w:val="00815E12"/>
    <w:rsid w:val="0081778C"/>
    <w:rsid w:val="00817E5B"/>
    <w:rsid w:val="0082253F"/>
    <w:rsid w:val="0082501B"/>
    <w:rsid w:val="0083115C"/>
    <w:rsid w:val="00843DD0"/>
    <w:rsid w:val="00846C0D"/>
    <w:rsid w:val="0085112A"/>
    <w:rsid w:val="008656C3"/>
    <w:rsid w:val="0087504F"/>
    <w:rsid w:val="0087705A"/>
    <w:rsid w:val="00881220"/>
    <w:rsid w:val="0088271D"/>
    <w:rsid w:val="00883732"/>
    <w:rsid w:val="00894394"/>
    <w:rsid w:val="00894DB4"/>
    <w:rsid w:val="008B11B0"/>
    <w:rsid w:val="008B203E"/>
    <w:rsid w:val="008B76A0"/>
    <w:rsid w:val="008C5CCB"/>
    <w:rsid w:val="008C6A66"/>
    <w:rsid w:val="008C733D"/>
    <w:rsid w:val="008F7BB7"/>
    <w:rsid w:val="00904910"/>
    <w:rsid w:val="009067BA"/>
    <w:rsid w:val="00912A86"/>
    <w:rsid w:val="00915F06"/>
    <w:rsid w:val="00920A67"/>
    <w:rsid w:val="009230F4"/>
    <w:rsid w:val="00925FAA"/>
    <w:rsid w:val="00926FE8"/>
    <w:rsid w:val="00927B15"/>
    <w:rsid w:val="00930F9D"/>
    <w:rsid w:val="009352F6"/>
    <w:rsid w:val="00936CB4"/>
    <w:rsid w:val="009533AE"/>
    <w:rsid w:val="009539FD"/>
    <w:rsid w:val="009568E8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70D"/>
    <w:rsid w:val="00997D66"/>
    <w:rsid w:val="009C6655"/>
    <w:rsid w:val="009D40A5"/>
    <w:rsid w:val="009E6D79"/>
    <w:rsid w:val="009F4CF2"/>
    <w:rsid w:val="00A0453F"/>
    <w:rsid w:val="00A15670"/>
    <w:rsid w:val="00A163C1"/>
    <w:rsid w:val="00A177D7"/>
    <w:rsid w:val="00A2420C"/>
    <w:rsid w:val="00A51683"/>
    <w:rsid w:val="00A56CCF"/>
    <w:rsid w:val="00A70D90"/>
    <w:rsid w:val="00A92E98"/>
    <w:rsid w:val="00A96D62"/>
    <w:rsid w:val="00AB28A0"/>
    <w:rsid w:val="00AB2BD9"/>
    <w:rsid w:val="00AC1496"/>
    <w:rsid w:val="00AE09F4"/>
    <w:rsid w:val="00AE20DD"/>
    <w:rsid w:val="00AE2234"/>
    <w:rsid w:val="00AE3495"/>
    <w:rsid w:val="00AE46C8"/>
    <w:rsid w:val="00AE6DD2"/>
    <w:rsid w:val="00AE7C5A"/>
    <w:rsid w:val="00AF5F81"/>
    <w:rsid w:val="00AF6ABB"/>
    <w:rsid w:val="00B02E5C"/>
    <w:rsid w:val="00B06CAB"/>
    <w:rsid w:val="00B16E8C"/>
    <w:rsid w:val="00B22D33"/>
    <w:rsid w:val="00B244FA"/>
    <w:rsid w:val="00B30AE4"/>
    <w:rsid w:val="00B452E5"/>
    <w:rsid w:val="00B522E7"/>
    <w:rsid w:val="00B60FFE"/>
    <w:rsid w:val="00B66FA2"/>
    <w:rsid w:val="00B677FC"/>
    <w:rsid w:val="00B71581"/>
    <w:rsid w:val="00B87BB4"/>
    <w:rsid w:val="00B978E1"/>
    <w:rsid w:val="00B97F45"/>
    <w:rsid w:val="00BB790A"/>
    <w:rsid w:val="00BC60CB"/>
    <w:rsid w:val="00BC6301"/>
    <w:rsid w:val="00BD27D1"/>
    <w:rsid w:val="00BD3C08"/>
    <w:rsid w:val="00BD5E70"/>
    <w:rsid w:val="00BE0ABF"/>
    <w:rsid w:val="00BE0D0E"/>
    <w:rsid w:val="00BE5AAE"/>
    <w:rsid w:val="00BF3DD6"/>
    <w:rsid w:val="00C04244"/>
    <w:rsid w:val="00C1100F"/>
    <w:rsid w:val="00C46925"/>
    <w:rsid w:val="00C50B28"/>
    <w:rsid w:val="00C53F27"/>
    <w:rsid w:val="00C5673A"/>
    <w:rsid w:val="00C71576"/>
    <w:rsid w:val="00C72613"/>
    <w:rsid w:val="00C87AA9"/>
    <w:rsid w:val="00C93F89"/>
    <w:rsid w:val="00C94B6E"/>
    <w:rsid w:val="00CA2096"/>
    <w:rsid w:val="00CA6DBE"/>
    <w:rsid w:val="00CA73FB"/>
    <w:rsid w:val="00CB4BE8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1716E"/>
    <w:rsid w:val="00D2107D"/>
    <w:rsid w:val="00D23D39"/>
    <w:rsid w:val="00D27C94"/>
    <w:rsid w:val="00D30A6C"/>
    <w:rsid w:val="00D30FE6"/>
    <w:rsid w:val="00D34703"/>
    <w:rsid w:val="00D53994"/>
    <w:rsid w:val="00D85FA6"/>
    <w:rsid w:val="00DA348F"/>
    <w:rsid w:val="00DB3D2A"/>
    <w:rsid w:val="00DB6FED"/>
    <w:rsid w:val="00DC7E91"/>
    <w:rsid w:val="00DD5088"/>
    <w:rsid w:val="00DD670F"/>
    <w:rsid w:val="00DE149B"/>
    <w:rsid w:val="00DE3CBB"/>
    <w:rsid w:val="00DF1A98"/>
    <w:rsid w:val="00DF4BE4"/>
    <w:rsid w:val="00DF4E37"/>
    <w:rsid w:val="00E103BB"/>
    <w:rsid w:val="00E12EB0"/>
    <w:rsid w:val="00E1601B"/>
    <w:rsid w:val="00E16062"/>
    <w:rsid w:val="00E24007"/>
    <w:rsid w:val="00E3032C"/>
    <w:rsid w:val="00E33FA2"/>
    <w:rsid w:val="00E34196"/>
    <w:rsid w:val="00E444C6"/>
    <w:rsid w:val="00E45AFF"/>
    <w:rsid w:val="00E45CFF"/>
    <w:rsid w:val="00E577A6"/>
    <w:rsid w:val="00E617D5"/>
    <w:rsid w:val="00E6418C"/>
    <w:rsid w:val="00E650A3"/>
    <w:rsid w:val="00E721FD"/>
    <w:rsid w:val="00E726E9"/>
    <w:rsid w:val="00E736B4"/>
    <w:rsid w:val="00E77C0A"/>
    <w:rsid w:val="00E9048A"/>
    <w:rsid w:val="00E964C9"/>
    <w:rsid w:val="00EA60B3"/>
    <w:rsid w:val="00EC2BCA"/>
    <w:rsid w:val="00EF0744"/>
    <w:rsid w:val="00EF7CB5"/>
    <w:rsid w:val="00F1320B"/>
    <w:rsid w:val="00F22C87"/>
    <w:rsid w:val="00F244F0"/>
    <w:rsid w:val="00F3359B"/>
    <w:rsid w:val="00F34C39"/>
    <w:rsid w:val="00F35D43"/>
    <w:rsid w:val="00F403BA"/>
    <w:rsid w:val="00F40BC5"/>
    <w:rsid w:val="00F615CE"/>
    <w:rsid w:val="00F70156"/>
    <w:rsid w:val="00F7560F"/>
    <w:rsid w:val="00F82120"/>
    <w:rsid w:val="00F82FD6"/>
    <w:rsid w:val="00F93743"/>
    <w:rsid w:val="00F939BC"/>
    <w:rsid w:val="00F95755"/>
    <w:rsid w:val="00F964CC"/>
    <w:rsid w:val="00F97C53"/>
    <w:rsid w:val="00FA3938"/>
    <w:rsid w:val="00FC3300"/>
    <w:rsid w:val="00FD462C"/>
    <w:rsid w:val="00FD4655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C3C10C8F-8470-4193-A258-D30A6546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31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uiPriority w:val="99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uiPriority w:val="99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792F5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8\ITU-R%20(BR)\PA_ITU-R_Recommend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9918-1559-4F53-A2E4-CE5773DFB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PA_ITU-R_Recommendations.dotx</Template>
  <TotalTime>174</TotalTime>
  <Pages>15</Pages>
  <Words>2135</Words>
  <Characters>9762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11874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Saad, Samuel</dc:creator>
  <cp:lastModifiedBy>Gergis, Mina</cp:lastModifiedBy>
  <cp:revision>60</cp:revision>
  <cp:lastPrinted>2018-05-23T07:34:00Z</cp:lastPrinted>
  <dcterms:created xsi:type="dcterms:W3CDTF">2018-05-22T11:47:00Z</dcterms:created>
  <dcterms:modified xsi:type="dcterms:W3CDTF">2018-05-23T07:48:00Z</dcterms:modified>
</cp:coreProperties>
</file>