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3C6" w:rsidRPr="00765895" w:rsidRDefault="00B873C6">
      <w:bookmarkStart w:id="0" w:name="Doc_title"/>
    </w:p>
    <w:p w:rsidR="00B873C6" w:rsidRPr="00765895" w:rsidRDefault="00B873C6"/>
    <w:p w:rsidR="00B873C6" w:rsidRPr="00765895" w:rsidRDefault="00B873C6"/>
    <w:p w:rsidR="00B873C6" w:rsidRPr="00765895" w:rsidRDefault="00B873C6"/>
    <w:p w:rsidR="00B873C6" w:rsidRPr="00765895" w:rsidRDefault="00B873C6"/>
    <w:p w:rsidR="00B873C6" w:rsidRPr="00765895" w:rsidRDefault="00B873C6"/>
    <w:p w:rsidR="00B873C6" w:rsidRPr="00765895" w:rsidRDefault="00B873C6"/>
    <w:p w:rsidR="00B873C6" w:rsidRPr="00765895" w:rsidRDefault="00B873C6"/>
    <w:p w:rsidR="00B873C6" w:rsidRPr="00765895" w:rsidRDefault="00B873C6"/>
    <w:p w:rsidR="00B873C6" w:rsidRPr="00765895" w:rsidRDefault="00B873C6"/>
    <w:p w:rsidR="00B873C6" w:rsidRPr="00765895" w:rsidRDefault="00B873C6"/>
    <w:p w:rsidR="00B873C6" w:rsidRPr="00765895" w:rsidRDefault="00B873C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873C6" w:rsidRPr="00765895">
        <w:tc>
          <w:tcPr>
            <w:tcW w:w="10089" w:type="dxa"/>
          </w:tcPr>
          <w:p w:rsidR="00B873C6" w:rsidRPr="00765895" w:rsidRDefault="00B873C6" w:rsidP="0014322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B873C6" w:rsidRPr="00765895" w:rsidRDefault="00B873C6" w:rsidP="002D08F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7658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BT.</w:t>
            </w:r>
            <w:r w:rsidR="002D08FE" w:rsidRPr="007658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2025</w:t>
            </w:r>
          </w:p>
          <w:p w:rsidR="00B873C6" w:rsidRPr="00765895" w:rsidRDefault="00B873C6" w:rsidP="0076589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76589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 w:rsidR="00765895" w:rsidRPr="0076589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8</w:t>
            </w:r>
            <w:r w:rsidRPr="0076589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765895" w:rsidRPr="0076589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2012</w:t>
            </w:r>
            <w:r w:rsidRPr="0076589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B873C6" w:rsidRPr="00765895">
        <w:tc>
          <w:tcPr>
            <w:tcW w:w="10089" w:type="dxa"/>
          </w:tcPr>
          <w:p w:rsidR="00B873C6" w:rsidRPr="00765895" w:rsidRDefault="00B873C6" w:rsidP="0014322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B873C6" w:rsidRPr="00765895" w:rsidRDefault="004B5C17" w:rsidP="006E57B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765895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Systèmes d'images numériques 1 280 × 720 pour la production et l'échange international de programmes</w:t>
            </w:r>
            <w:r w:rsidR="006E57B1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 </w:t>
            </w:r>
            <w:r w:rsidRPr="00765895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de TV3D </w:t>
            </w:r>
            <w:r w:rsidR="006E57B1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br/>
            </w:r>
            <w:r w:rsidRPr="00765895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pour la radiodiffusion</w:t>
            </w:r>
          </w:p>
        </w:tc>
      </w:tr>
      <w:tr w:rsidR="00B873C6" w:rsidRPr="00765895">
        <w:tc>
          <w:tcPr>
            <w:tcW w:w="10089" w:type="dxa"/>
          </w:tcPr>
          <w:p w:rsidR="00B873C6" w:rsidRPr="00765895" w:rsidRDefault="00B873C6" w:rsidP="0014322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B873C6" w:rsidRPr="00765895" w:rsidRDefault="00B873C6" w:rsidP="0014322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B873C6" w:rsidRPr="00765895" w:rsidRDefault="00B873C6" w:rsidP="0014322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B873C6" w:rsidRPr="00765895" w:rsidRDefault="00B873C6" w:rsidP="0014322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7658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Série BT</w:t>
            </w:r>
          </w:p>
          <w:p w:rsidR="00B873C6" w:rsidRPr="00765895" w:rsidRDefault="00B873C6" w:rsidP="0014322C">
            <w:pPr>
              <w:spacing w:before="80" w:line="420" w:lineRule="exact"/>
              <w:jc w:val="right"/>
              <w:rPr>
                <w:rFonts w:ascii="Tahoma" w:hAnsi="Tahoma" w:cs="Tahoma"/>
                <w:b/>
                <w:iCs/>
                <w:color w:val="243285"/>
                <w:sz w:val="36"/>
                <w:szCs w:val="36"/>
              </w:rPr>
            </w:pPr>
            <w:r w:rsidRPr="00765895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Service de radiodiffusion télévisuelle</w:t>
            </w:r>
          </w:p>
        </w:tc>
      </w:tr>
    </w:tbl>
    <w:p w:rsidR="00B873C6" w:rsidRPr="00765895" w:rsidRDefault="00B873C6" w:rsidP="0014322C">
      <w:pPr>
        <w:spacing w:before="80"/>
        <w:rPr>
          <w:i/>
          <w:sz w:val="22"/>
        </w:rPr>
      </w:pPr>
    </w:p>
    <w:p w:rsidR="00B873C6" w:rsidRPr="00765895" w:rsidRDefault="00B873C6" w:rsidP="0014322C">
      <w:pPr>
        <w:spacing w:before="80"/>
        <w:rPr>
          <w:i/>
          <w:sz w:val="22"/>
        </w:rPr>
      </w:pPr>
    </w:p>
    <w:p w:rsidR="00B873C6" w:rsidRPr="00765895" w:rsidRDefault="00B873C6" w:rsidP="0014322C">
      <w:pPr>
        <w:spacing w:before="80"/>
        <w:rPr>
          <w:i/>
          <w:sz w:val="22"/>
        </w:rPr>
      </w:pPr>
    </w:p>
    <w:p w:rsidR="00B873C6" w:rsidRPr="00765895" w:rsidRDefault="00B873C6" w:rsidP="0014322C">
      <w:pPr>
        <w:spacing w:before="80"/>
        <w:rPr>
          <w:i/>
          <w:sz w:val="22"/>
        </w:rPr>
      </w:pPr>
    </w:p>
    <w:p w:rsidR="00B873C6" w:rsidRPr="00765895" w:rsidRDefault="00B873C6" w:rsidP="0014322C">
      <w:pPr>
        <w:spacing w:before="80"/>
        <w:rPr>
          <w:i/>
          <w:sz w:val="22"/>
        </w:rPr>
      </w:pPr>
    </w:p>
    <w:p w:rsidR="00B873C6" w:rsidRPr="00765895" w:rsidRDefault="00B873C6" w:rsidP="0014322C">
      <w:pPr>
        <w:spacing w:before="80"/>
        <w:rPr>
          <w:i/>
          <w:sz w:val="22"/>
        </w:rPr>
      </w:pPr>
    </w:p>
    <w:p w:rsidR="00B873C6" w:rsidRPr="00765895" w:rsidRDefault="00B873C6" w:rsidP="0014322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B873C6" w:rsidRPr="00765895" w:rsidSect="0014322C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B873C6" w:rsidRPr="00765895" w:rsidRDefault="00B873C6" w:rsidP="0014322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765895">
        <w:rPr>
          <w:bCs/>
          <w:sz w:val="24"/>
          <w:szCs w:val="24"/>
        </w:rPr>
        <w:lastRenderedPageBreak/>
        <w:t>Avant-propos</w:t>
      </w:r>
    </w:p>
    <w:p w:rsidR="00B873C6" w:rsidRPr="00765895" w:rsidRDefault="00B873C6" w:rsidP="0014322C">
      <w:pPr>
        <w:spacing w:before="240"/>
        <w:rPr>
          <w:sz w:val="20"/>
        </w:rPr>
      </w:pPr>
      <w:r w:rsidRPr="00765895">
        <w:rPr>
          <w:sz w:val="20"/>
        </w:rPr>
        <w:t>Le rôle du Secteur des radiocommunications est d’assurer l’utilisation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B873C6" w:rsidRPr="00765895" w:rsidRDefault="00B873C6" w:rsidP="0014322C">
      <w:pPr>
        <w:rPr>
          <w:sz w:val="20"/>
        </w:rPr>
      </w:pPr>
      <w:r w:rsidRPr="00765895">
        <w:rPr>
          <w:sz w:val="20"/>
        </w:rPr>
        <w:t>Les fonctions réglementaires et politiques du Secteur des radiocommunications sont remplies par les Conférences mondiales et régionales des radiocommunications et par les Assemblées des radiocommunications assistées par les Commissions d’études.</w:t>
      </w:r>
    </w:p>
    <w:p w:rsidR="00B873C6" w:rsidRPr="00765895" w:rsidRDefault="00B873C6" w:rsidP="0014322C">
      <w:pPr>
        <w:pStyle w:val="Heading1"/>
        <w:spacing w:before="360"/>
        <w:jc w:val="center"/>
        <w:rPr>
          <w:szCs w:val="24"/>
        </w:rPr>
      </w:pPr>
      <w:r w:rsidRPr="00765895">
        <w:rPr>
          <w:szCs w:val="24"/>
        </w:rPr>
        <w:t>Politique en matière de droits de propriété intellectuelle (IPR)</w:t>
      </w:r>
    </w:p>
    <w:p w:rsidR="00B873C6" w:rsidRPr="00765895" w:rsidRDefault="00B873C6" w:rsidP="0014322C">
      <w:pPr>
        <w:spacing w:before="240"/>
        <w:rPr>
          <w:sz w:val="20"/>
        </w:rPr>
      </w:pPr>
      <w:r w:rsidRPr="00765895">
        <w:rPr>
          <w:sz w:val="20"/>
        </w:rPr>
        <w:t>La politique de l'UIT</w:t>
      </w:r>
      <w:r w:rsidRPr="00765895">
        <w:rPr>
          <w:sz w:val="20"/>
        </w:rPr>
        <w:noBreakHyphen/>
        <w:t>R en matière de droits de propriété intellectuelle est décrite dans la «Politique commune de l'UIT</w:t>
      </w:r>
      <w:r w:rsidRPr="00765895">
        <w:rPr>
          <w:sz w:val="20"/>
        </w:rPr>
        <w:noBreakHyphen/>
        <w:t>T, l'UIT</w:t>
      </w:r>
      <w:r w:rsidRPr="00765895">
        <w:rPr>
          <w:sz w:val="20"/>
        </w:rPr>
        <w:noBreakHyphen/>
        <w:t xml:space="preserve">R, l'ISO et la CEI en matière de brevets», dont il est question dans l'Annexe 1 de la Résolution UIT-R 1. Les formulaires que les titulaires de brevets doivent utiliser pour soumettre les déclarations de brevet et d'octroi de licence sont accessibles à l'adresse </w:t>
      </w:r>
      <w:hyperlink r:id="rId9" w:history="1">
        <w:r w:rsidRPr="00765895">
          <w:rPr>
            <w:rStyle w:val="Hyperlink"/>
            <w:sz w:val="20"/>
          </w:rPr>
          <w:t>http://www.itu.int/ITU-R/go/patents/fr</w:t>
        </w:r>
      </w:hyperlink>
      <w:r w:rsidRPr="00765895">
        <w:rPr>
          <w:sz w:val="20"/>
        </w:rPr>
        <w:t>, où l'on trouvera également les Lignes directrices pour la mise en oeuvre de la politique commune en matière de brevets de l'UIT</w:t>
      </w:r>
      <w:r w:rsidRPr="00765895">
        <w:rPr>
          <w:sz w:val="20"/>
        </w:rPr>
        <w:noBreakHyphen/>
        <w:t>T, l'UIT</w:t>
      </w:r>
      <w:r w:rsidRPr="00765895">
        <w:rPr>
          <w:sz w:val="20"/>
        </w:rPr>
        <w:noBreakHyphen/>
        <w:t>R, l'ISO et la CEI</w:t>
      </w:r>
      <w:r w:rsidRPr="00765895" w:rsidDel="0061025C">
        <w:rPr>
          <w:sz w:val="20"/>
        </w:rPr>
        <w:t xml:space="preserve"> </w:t>
      </w:r>
      <w:r w:rsidRPr="00765895">
        <w:rPr>
          <w:sz w:val="20"/>
        </w:rPr>
        <w:t>et la base de données en matière de brevets de l'UIT-R.</w:t>
      </w:r>
    </w:p>
    <w:p w:rsidR="00B873C6" w:rsidRPr="00765895" w:rsidRDefault="00B873C6" w:rsidP="0014322C">
      <w:pPr>
        <w:spacing w:before="24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B873C6" w:rsidRPr="00765895">
        <w:tc>
          <w:tcPr>
            <w:tcW w:w="9360" w:type="dxa"/>
            <w:gridSpan w:val="2"/>
          </w:tcPr>
          <w:p w:rsidR="00B873C6" w:rsidRPr="00765895" w:rsidRDefault="00B873C6" w:rsidP="0014322C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765895">
              <w:rPr>
                <w:sz w:val="22"/>
                <w:szCs w:val="22"/>
              </w:rPr>
              <w:t xml:space="preserve">Séries des Recommandations UIT-R </w:t>
            </w:r>
          </w:p>
          <w:p w:rsidR="00B873C6" w:rsidRPr="00765895" w:rsidRDefault="00B873C6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765895">
              <w:rPr>
                <w:b w:val="0"/>
                <w:sz w:val="18"/>
                <w:szCs w:val="18"/>
              </w:rPr>
              <w:t xml:space="preserve">(Egalement disponible en ligne: </w:t>
            </w:r>
            <w:hyperlink r:id="rId10" w:history="1">
              <w:r w:rsidRPr="00765895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765895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B873C6" w:rsidRPr="00765895">
        <w:tc>
          <w:tcPr>
            <w:tcW w:w="1140" w:type="dxa"/>
          </w:tcPr>
          <w:p w:rsidR="00B873C6" w:rsidRPr="00765895" w:rsidRDefault="00B873C6" w:rsidP="0014322C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765895">
              <w:rPr>
                <w:b/>
                <w:bCs/>
                <w:sz w:val="20"/>
              </w:rPr>
              <w:t>Séries</w:t>
            </w:r>
          </w:p>
        </w:tc>
        <w:tc>
          <w:tcPr>
            <w:tcW w:w="8220" w:type="dxa"/>
          </w:tcPr>
          <w:p w:rsidR="00B873C6" w:rsidRPr="00765895" w:rsidRDefault="00B873C6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765895">
              <w:rPr>
                <w:bCs/>
                <w:sz w:val="20"/>
              </w:rPr>
              <w:t>Titre</w:t>
            </w:r>
          </w:p>
        </w:tc>
      </w:tr>
      <w:tr w:rsidR="00B873C6" w:rsidRPr="00765895" w:rsidTr="0014322C">
        <w:tc>
          <w:tcPr>
            <w:tcW w:w="1140" w:type="dxa"/>
            <w:tcBorders>
              <w:bottom w:val="nil"/>
            </w:tcBorders>
          </w:tcPr>
          <w:p w:rsidR="00B873C6" w:rsidRPr="00765895" w:rsidRDefault="00B873C6" w:rsidP="0014322C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765895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B873C6" w:rsidRPr="00765895" w:rsidRDefault="00B873C6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765895">
              <w:rPr>
                <w:b w:val="0"/>
                <w:bCs/>
                <w:sz w:val="20"/>
              </w:rPr>
              <w:t>Diffusion par satellite</w:t>
            </w:r>
          </w:p>
        </w:tc>
      </w:tr>
      <w:tr w:rsidR="00B873C6" w:rsidRPr="00765895" w:rsidTr="0014322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873C6" w:rsidRPr="00765895" w:rsidRDefault="00B873C6" w:rsidP="0014322C">
            <w:pPr>
              <w:spacing w:before="30" w:after="30"/>
              <w:ind w:left="57"/>
              <w:rPr>
                <w:rFonts w:ascii="Times New Roman Bold" w:hAnsi="Times New Roman Bold" w:cs="Times New Roman Bold"/>
                <w:sz w:val="20"/>
              </w:rPr>
            </w:pPr>
            <w:r w:rsidRPr="00765895">
              <w:rPr>
                <w:rFonts w:ascii="Times New Roman Bold" w:hAnsi="Times New Roman Bold" w:cs="Times New Roman Bold"/>
                <w:sz w:val="20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873C6" w:rsidRPr="00765895" w:rsidRDefault="00B873C6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</w:rPr>
            </w:pPr>
            <w:r w:rsidRPr="00765895">
              <w:rPr>
                <w:rFonts w:hAnsi="Times New Roman Bold"/>
                <w:b w:val="0"/>
                <w:sz w:val="20"/>
              </w:rPr>
              <w:t>Enregistrement pour la production, l'archivage et la diffusion; films pour la t</w:t>
            </w:r>
            <w:r w:rsidRPr="00765895">
              <w:rPr>
                <w:rFonts w:hAnsi="Times New Roman Bold"/>
                <w:b w:val="0"/>
                <w:sz w:val="20"/>
              </w:rPr>
              <w:t>é</w:t>
            </w:r>
            <w:r w:rsidRPr="00765895">
              <w:rPr>
                <w:rFonts w:hAnsi="Times New Roman Bold"/>
                <w:b w:val="0"/>
                <w:sz w:val="20"/>
              </w:rPr>
              <w:t>l</w:t>
            </w:r>
            <w:r w:rsidRPr="00765895">
              <w:rPr>
                <w:rFonts w:hAnsi="Times New Roman Bold"/>
                <w:b w:val="0"/>
                <w:sz w:val="20"/>
              </w:rPr>
              <w:t>é</w:t>
            </w:r>
            <w:r w:rsidRPr="00765895">
              <w:rPr>
                <w:rFonts w:hAnsi="Times New Roman Bold"/>
                <w:b w:val="0"/>
                <w:sz w:val="20"/>
              </w:rPr>
              <w:t>vision</w:t>
            </w:r>
          </w:p>
        </w:tc>
      </w:tr>
      <w:tr w:rsidR="00B873C6" w:rsidRPr="00765895" w:rsidTr="0014322C">
        <w:tc>
          <w:tcPr>
            <w:tcW w:w="1140" w:type="dxa"/>
            <w:tcBorders>
              <w:top w:val="nil"/>
              <w:bottom w:val="nil"/>
            </w:tcBorders>
          </w:tcPr>
          <w:p w:rsidR="00B873C6" w:rsidRPr="00765895" w:rsidRDefault="00B873C6" w:rsidP="0014322C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765895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B873C6" w:rsidRPr="00765895" w:rsidRDefault="00B873C6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765895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B873C6" w:rsidRPr="00765895" w:rsidTr="0014322C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873C6" w:rsidRPr="00765895" w:rsidRDefault="00B873C6" w:rsidP="0014322C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</w:rPr>
            </w:pPr>
            <w:r w:rsidRPr="00765895"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873C6" w:rsidRPr="00765895" w:rsidRDefault="00B873C6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243285"/>
                <w:sz w:val="20"/>
              </w:rPr>
            </w:pPr>
            <w:r w:rsidRPr="00765895">
              <w:rPr>
                <w:rFonts w:ascii="Times New Roman Bold" w:hAnsi="Times New Roman Bold" w:cs="Times New Roman Bold"/>
                <w:bCs/>
                <w:color w:val="243285"/>
                <w:sz w:val="20"/>
              </w:rPr>
              <w:t>Service de radiodiffusion télévisuelle</w:t>
            </w:r>
          </w:p>
        </w:tc>
      </w:tr>
      <w:tr w:rsidR="00B873C6" w:rsidRPr="00765895" w:rsidTr="0014322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873C6" w:rsidRPr="00765895" w:rsidRDefault="00B873C6" w:rsidP="0014322C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765895">
              <w:rPr>
                <w:b/>
                <w:bCs/>
                <w:sz w:val="20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873C6" w:rsidRPr="00765895" w:rsidRDefault="00B873C6" w:rsidP="001432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765895">
              <w:rPr>
                <w:sz w:val="20"/>
              </w:rPr>
              <w:t>Service fixe</w:t>
            </w:r>
          </w:p>
        </w:tc>
      </w:tr>
      <w:tr w:rsidR="00B873C6" w:rsidRPr="00765895" w:rsidTr="0014322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873C6" w:rsidRPr="00765895" w:rsidRDefault="00B873C6" w:rsidP="0014322C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765895">
              <w:rPr>
                <w:b/>
                <w:bCs/>
                <w:sz w:val="20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873C6" w:rsidRPr="00765895" w:rsidRDefault="00B873C6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765895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B873C6" w:rsidRPr="00765895" w:rsidTr="0014322C">
        <w:tc>
          <w:tcPr>
            <w:tcW w:w="1140" w:type="dxa"/>
            <w:tcBorders>
              <w:top w:val="nil"/>
            </w:tcBorders>
          </w:tcPr>
          <w:p w:rsidR="00B873C6" w:rsidRPr="00765895" w:rsidRDefault="00B873C6" w:rsidP="0014322C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765895">
              <w:rPr>
                <w:b/>
                <w:bCs/>
                <w:sz w:val="20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B873C6" w:rsidRPr="00765895" w:rsidRDefault="00B873C6" w:rsidP="0014322C">
            <w:pPr>
              <w:spacing w:before="30" w:after="30"/>
              <w:rPr>
                <w:sz w:val="20"/>
              </w:rPr>
            </w:pPr>
            <w:r w:rsidRPr="00765895">
              <w:rPr>
                <w:sz w:val="20"/>
              </w:rPr>
              <w:t>Propagation des ondes radioélectriques</w:t>
            </w:r>
          </w:p>
        </w:tc>
      </w:tr>
      <w:tr w:rsidR="00B873C6" w:rsidRPr="00765895">
        <w:tc>
          <w:tcPr>
            <w:tcW w:w="1140" w:type="dxa"/>
          </w:tcPr>
          <w:p w:rsidR="00B873C6" w:rsidRPr="00765895" w:rsidRDefault="00B873C6" w:rsidP="0014322C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765895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</w:tcPr>
          <w:p w:rsidR="00B873C6" w:rsidRPr="00765895" w:rsidRDefault="00B873C6" w:rsidP="001432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765895">
              <w:rPr>
                <w:sz w:val="20"/>
              </w:rPr>
              <w:t>Radio astronomie</w:t>
            </w:r>
          </w:p>
        </w:tc>
      </w:tr>
      <w:tr w:rsidR="00B873C6" w:rsidRPr="00765895">
        <w:tc>
          <w:tcPr>
            <w:tcW w:w="1140" w:type="dxa"/>
          </w:tcPr>
          <w:p w:rsidR="00B873C6" w:rsidRPr="00765895" w:rsidRDefault="00B873C6" w:rsidP="0014322C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765895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</w:tcPr>
          <w:p w:rsidR="00B873C6" w:rsidRPr="00765895" w:rsidRDefault="00B873C6" w:rsidP="001432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765895">
              <w:rPr>
                <w:sz w:val="20"/>
              </w:rPr>
              <w:t>Systèmes de télédétection</w:t>
            </w:r>
          </w:p>
        </w:tc>
      </w:tr>
      <w:tr w:rsidR="00B873C6" w:rsidRPr="00765895">
        <w:tc>
          <w:tcPr>
            <w:tcW w:w="1140" w:type="dxa"/>
          </w:tcPr>
          <w:p w:rsidR="00B873C6" w:rsidRPr="00765895" w:rsidRDefault="00B873C6" w:rsidP="0014322C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765895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</w:tcPr>
          <w:p w:rsidR="00B873C6" w:rsidRPr="00765895" w:rsidRDefault="00B873C6" w:rsidP="0014322C">
            <w:pPr>
              <w:spacing w:before="30" w:after="30"/>
              <w:rPr>
                <w:sz w:val="20"/>
              </w:rPr>
            </w:pPr>
            <w:r w:rsidRPr="00765895">
              <w:rPr>
                <w:sz w:val="20"/>
              </w:rPr>
              <w:t>Service fixe par satellite</w:t>
            </w:r>
          </w:p>
        </w:tc>
      </w:tr>
      <w:tr w:rsidR="00B873C6" w:rsidRPr="00765895">
        <w:tc>
          <w:tcPr>
            <w:tcW w:w="1140" w:type="dxa"/>
          </w:tcPr>
          <w:p w:rsidR="00B873C6" w:rsidRPr="00765895" w:rsidRDefault="00B873C6" w:rsidP="0014322C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765895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</w:tcPr>
          <w:p w:rsidR="00B873C6" w:rsidRPr="00765895" w:rsidRDefault="00B873C6" w:rsidP="0014322C">
            <w:pPr>
              <w:spacing w:before="30" w:after="30"/>
              <w:rPr>
                <w:sz w:val="20"/>
              </w:rPr>
            </w:pPr>
            <w:r w:rsidRPr="00765895">
              <w:rPr>
                <w:sz w:val="20"/>
              </w:rPr>
              <w:t>Applications spatiales et météorologie</w:t>
            </w:r>
          </w:p>
        </w:tc>
      </w:tr>
      <w:tr w:rsidR="00B873C6" w:rsidRPr="00765895">
        <w:tc>
          <w:tcPr>
            <w:tcW w:w="1140" w:type="dxa"/>
          </w:tcPr>
          <w:p w:rsidR="00B873C6" w:rsidRPr="00765895" w:rsidRDefault="00B873C6" w:rsidP="0014322C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765895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</w:tcPr>
          <w:p w:rsidR="00B873C6" w:rsidRPr="00765895" w:rsidRDefault="00B873C6" w:rsidP="0014322C">
            <w:pPr>
              <w:spacing w:before="30" w:after="30"/>
              <w:rPr>
                <w:sz w:val="20"/>
              </w:rPr>
            </w:pPr>
            <w:r w:rsidRPr="00765895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B873C6" w:rsidRPr="00765895">
        <w:tc>
          <w:tcPr>
            <w:tcW w:w="1140" w:type="dxa"/>
            <w:shd w:val="clear" w:color="auto" w:fill="auto"/>
          </w:tcPr>
          <w:p w:rsidR="00B873C6" w:rsidRPr="00765895" w:rsidRDefault="00B873C6" w:rsidP="0014322C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765895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B873C6" w:rsidRPr="00765895" w:rsidRDefault="00B873C6" w:rsidP="0014322C">
            <w:pPr>
              <w:spacing w:before="30" w:after="30"/>
              <w:rPr>
                <w:sz w:val="20"/>
              </w:rPr>
            </w:pPr>
            <w:r w:rsidRPr="00765895">
              <w:rPr>
                <w:sz w:val="20"/>
              </w:rPr>
              <w:t>Gestion du spectre</w:t>
            </w:r>
          </w:p>
        </w:tc>
      </w:tr>
      <w:tr w:rsidR="00B873C6" w:rsidRPr="00765895">
        <w:tc>
          <w:tcPr>
            <w:tcW w:w="1140" w:type="dxa"/>
          </w:tcPr>
          <w:p w:rsidR="00B873C6" w:rsidRPr="00765895" w:rsidRDefault="00B873C6" w:rsidP="0014322C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765895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:rsidR="00B873C6" w:rsidRPr="00765895" w:rsidRDefault="00B873C6" w:rsidP="0014322C">
            <w:pPr>
              <w:spacing w:before="30" w:after="30"/>
              <w:rPr>
                <w:sz w:val="20"/>
              </w:rPr>
            </w:pPr>
            <w:r w:rsidRPr="00765895">
              <w:rPr>
                <w:sz w:val="20"/>
              </w:rPr>
              <w:t>Reportage d'actualités par satellite</w:t>
            </w:r>
          </w:p>
        </w:tc>
      </w:tr>
      <w:tr w:rsidR="00B873C6" w:rsidRPr="00765895">
        <w:tc>
          <w:tcPr>
            <w:tcW w:w="1140" w:type="dxa"/>
          </w:tcPr>
          <w:p w:rsidR="00B873C6" w:rsidRPr="00765895" w:rsidRDefault="00B873C6" w:rsidP="0014322C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765895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:rsidR="00B873C6" w:rsidRPr="00765895" w:rsidRDefault="00B873C6" w:rsidP="0014322C">
            <w:pPr>
              <w:spacing w:before="30" w:after="30"/>
              <w:rPr>
                <w:sz w:val="20"/>
              </w:rPr>
            </w:pPr>
            <w:r w:rsidRPr="00765895">
              <w:rPr>
                <w:sz w:val="20"/>
              </w:rPr>
              <w:t>Emissions de fréquences étalon et de signaux horaires</w:t>
            </w:r>
          </w:p>
        </w:tc>
      </w:tr>
      <w:tr w:rsidR="00B873C6" w:rsidRPr="00765895">
        <w:tc>
          <w:tcPr>
            <w:tcW w:w="1140" w:type="dxa"/>
          </w:tcPr>
          <w:p w:rsidR="00B873C6" w:rsidRPr="00765895" w:rsidRDefault="00B873C6" w:rsidP="0014322C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765895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:rsidR="00B873C6" w:rsidRPr="00765895" w:rsidRDefault="00B873C6" w:rsidP="0014322C">
            <w:pPr>
              <w:spacing w:before="30" w:after="140"/>
              <w:rPr>
                <w:sz w:val="20"/>
              </w:rPr>
            </w:pPr>
            <w:r w:rsidRPr="00765895">
              <w:rPr>
                <w:sz w:val="20"/>
              </w:rPr>
              <w:t>Vocabulaire et sujets associés</w:t>
            </w:r>
          </w:p>
        </w:tc>
      </w:tr>
    </w:tbl>
    <w:p w:rsidR="00B873C6" w:rsidRPr="00765895" w:rsidRDefault="00B873C6" w:rsidP="0014322C">
      <w:pPr>
        <w:spacing w:before="0"/>
        <w:jc w:val="center"/>
        <w:rPr>
          <w:sz w:val="20"/>
        </w:rPr>
      </w:pPr>
    </w:p>
    <w:p w:rsidR="00B873C6" w:rsidRPr="00765895" w:rsidRDefault="00B873C6" w:rsidP="0014322C">
      <w:pPr>
        <w:spacing w:before="0"/>
        <w:ind w:left="18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B873C6" w:rsidRPr="00765895">
        <w:tc>
          <w:tcPr>
            <w:tcW w:w="9360" w:type="dxa"/>
          </w:tcPr>
          <w:p w:rsidR="00B873C6" w:rsidRPr="00765895" w:rsidRDefault="00B873C6" w:rsidP="00910201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65895">
              <w:rPr>
                <w:b/>
                <w:bCs/>
                <w:i/>
                <w:iCs/>
                <w:sz w:val="20"/>
              </w:rPr>
              <w:t>Note</w:t>
            </w:r>
            <w:r w:rsidRPr="00765895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 w:rsidRPr="00765895">
              <w:rPr>
                <w:i/>
                <w:iCs/>
                <w:sz w:val="20"/>
              </w:rPr>
              <w:br/>
              <w:t xml:space="preserve">Résolution UIT-R 1. </w:t>
            </w:r>
          </w:p>
        </w:tc>
      </w:tr>
    </w:tbl>
    <w:p w:rsidR="00B873C6" w:rsidRPr="00765895" w:rsidRDefault="00B873C6" w:rsidP="0014322C">
      <w:pPr>
        <w:spacing w:before="0"/>
        <w:jc w:val="center"/>
        <w:rPr>
          <w:sz w:val="22"/>
        </w:rPr>
      </w:pPr>
    </w:p>
    <w:p w:rsidR="00B873C6" w:rsidRPr="00765895" w:rsidRDefault="00B873C6" w:rsidP="0014322C">
      <w:pPr>
        <w:spacing w:before="100"/>
        <w:jc w:val="right"/>
        <w:rPr>
          <w:i/>
          <w:iCs/>
          <w:sz w:val="20"/>
        </w:rPr>
      </w:pPr>
      <w:r w:rsidRPr="00765895">
        <w:rPr>
          <w:i/>
          <w:iCs/>
          <w:sz w:val="20"/>
        </w:rPr>
        <w:t>Publication électronique</w:t>
      </w:r>
    </w:p>
    <w:p w:rsidR="00B873C6" w:rsidRPr="00765895" w:rsidRDefault="00B873C6" w:rsidP="002651E4">
      <w:pPr>
        <w:spacing w:before="0"/>
        <w:jc w:val="right"/>
        <w:rPr>
          <w:sz w:val="20"/>
        </w:rPr>
      </w:pPr>
      <w:r w:rsidRPr="00765895">
        <w:rPr>
          <w:sz w:val="20"/>
        </w:rPr>
        <w:t>Genève, 2013</w:t>
      </w:r>
    </w:p>
    <w:p w:rsidR="00B873C6" w:rsidRPr="00765895" w:rsidRDefault="00B873C6" w:rsidP="002651E4">
      <w:pPr>
        <w:spacing w:before="200"/>
        <w:jc w:val="center"/>
        <w:rPr>
          <w:sz w:val="20"/>
        </w:rPr>
      </w:pPr>
      <w:r w:rsidRPr="00765895">
        <w:rPr>
          <w:sz w:val="20"/>
        </w:rPr>
        <w:sym w:font="Symbol" w:char="F0E3"/>
      </w:r>
      <w:r w:rsidRPr="00765895">
        <w:rPr>
          <w:sz w:val="20"/>
        </w:rPr>
        <w:t xml:space="preserve"> UIT </w:t>
      </w:r>
      <w:bookmarkStart w:id="2" w:name="iiannee"/>
      <w:bookmarkEnd w:id="2"/>
      <w:r w:rsidRPr="00765895">
        <w:rPr>
          <w:sz w:val="20"/>
        </w:rPr>
        <w:t>2013</w:t>
      </w:r>
    </w:p>
    <w:p w:rsidR="00B873C6" w:rsidRPr="00765895" w:rsidRDefault="00B873C6" w:rsidP="0014322C">
      <w:pPr>
        <w:rPr>
          <w:sz w:val="18"/>
          <w:szCs w:val="18"/>
        </w:rPr>
      </w:pPr>
      <w:r w:rsidRPr="00765895">
        <w:rPr>
          <w:sz w:val="18"/>
          <w:szCs w:val="18"/>
        </w:rPr>
        <w:t>Tous droits réservés. Aucune partie de cette publication ne peut être reproduite, par quelque procédé que ce soit, sans l’accord écrit préalable de l’UIT.</w:t>
      </w:r>
    </w:p>
    <w:p w:rsidR="00B873C6" w:rsidRPr="00765895" w:rsidRDefault="00B873C6" w:rsidP="0014322C">
      <w:pPr>
        <w:spacing w:before="160"/>
        <w:rPr>
          <w:i/>
          <w:sz w:val="20"/>
          <w:highlight w:val="yellow"/>
        </w:rPr>
        <w:sectPr w:rsidR="00B873C6" w:rsidRPr="00765895" w:rsidSect="0014322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B873C6" w:rsidRPr="00765895" w:rsidRDefault="00B873C6" w:rsidP="004B5C17">
      <w:pPr>
        <w:pStyle w:val="RecNo"/>
        <w:spacing w:before="0"/>
      </w:pPr>
      <w:bookmarkStart w:id="3" w:name="irecnoe"/>
      <w:bookmarkEnd w:id="3"/>
      <w:r w:rsidRPr="00765895">
        <w:lastRenderedPageBreak/>
        <w:t xml:space="preserve">RECOMMANDATION  </w:t>
      </w:r>
      <w:r w:rsidRPr="00765895">
        <w:rPr>
          <w:rStyle w:val="href"/>
        </w:rPr>
        <w:t>UIT-R  BT</w:t>
      </w:r>
      <w:bookmarkEnd w:id="0"/>
      <w:r w:rsidRPr="00765895">
        <w:rPr>
          <w:rStyle w:val="href"/>
        </w:rPr>
        <w:t>.2025</w:t>
      </w:r>
    </w:p>
    <w:p w:rsidR="00B873C6" w:rsidRPr="00765895" w:rsidRDefault="00B873C6" w:rsidP="004B5C17">
      <w:pPr>
        <w:pStyle w:val="Rectitle"/>
      </w:pPr>
      <w:r w:rsidRPr="00765895">
        <w:t>Systèmes d'images numériques 1 280 × 720 pour la production</w:t>
      </w:r>
      <w:r w:rsidRPr="00765895">
        <w:rPr>
          <w:rStyle w:val="FootnoteReference"/>
        </w:rPr>
        <w:footnoteReference w:id="1"/>
      </w:r>
      <w:r w:rsidRPr="00765895">
        <w:t xml:space="preserve"> </w:t>
      </w:r>
      <w:r w:rsidR="006E57B1">
        <w:br/>
      </w:r>
      <w:r w:rsidRPr="00765895">
        <w:t>et l'échange international de programmes de TV3D</w:t>
      </w:r>
      <w:r w:rsidRPr="00765895">
        <w:rPr>
          <w:rStyle w:val="FootnoteReference"/>
        </w:rPr>
        <w:footnoteReference w:id="2"/>
      </w:r>
      <w:r w:rsidRPr="00765895">
        <w:t xml:space="preserve"> </w:t>
      </w:r>
      <w:r w:rsidR="006E57B1">
        <w:br/>
      </w:r>
      <w:r w:rsidRPr="00765895">
        <w:t>pour la radiodiffusion</w:t>
      </w:r>
    </w:p>
    <w:p w:rsidR="00B873C6" w:rsidRPr="00765895" w:rsidRDefault="00B873C6" w:rsidP="00B873C6">
      <w:pPr>
        <w:pStyle w:val="Recdate"/>
      </w:pPr>
      <w:r w:rsidRPr="00765895">
        <w:t>(2012)</w:t>
      </w:r>
    </w:p>
    <w:p w:rsidR="00B873C6" w:rsidRPr="00765895" w:rsidRDefault="00B873C6" w:rsidP="004B5C17">
      <w:pPr>
        <w:pStyle w:val="HeadingSum"/>
        <w:rPr>
          <w:lang w:val="fr-FR"/>
        </w:rPr>
      </w:pPr>
      <w:r w:rsidRPr="00765895">
        <w:rPr>
          <w:lang w:val="fr-FR"/>
        </w:rPr>
        <w:t>Domaine d'application</w:t>
      </w:r>
    </w:p>
    <w:p w:rsidR="00B873C6" w:rsidRPr="00765895" w:rsidRDefault="00B873C6" w:rsidP="004B5C17">
      <w:pPr>
        <w:pStyle w:val="Summary"/>
        <w:spacing w:after="120"/>
        <w:rPr>
          <w:lang w:val="fr-FR"/>
        </w:rPr>
      </w:pPr>
      <w:r w:rsidRPr="00765895">
        <w:rPr>
          <w:lang w:val="fr-FR"/>
        </w:rPr>
        <w:t>La présente Recommandation définit les systèmes d'images numériques qui devraient être utilisés à l'échelle mondiale pour la production et l'échange international de programmes de TV3D destinés à a radiodiffusion.</w:t>
      </w:r>
    </w:p>
    <w:p w:rsidR="00B873C6" w:rsidRPr="00765895" w:rsidRDefault="00B873C6" w:rsidP="004B5C17">
      <w:pPr>
        <w:pStyle w:val="Summary"/>
        <w:spacing w:before="0"/>
        <w:rPr>
          <w:lang w:val="fr-FR"/>
        </w:rPr>
      </w:pPr>
      <w:r w:rsidRPr="00765895">
        <w:rPr>
          <w:lang w:val="fr-FR"/>
        </w:rPr>
        <w:t>Elle ne définit pas les paramètres d'acquisition de l'image, par exemple l'angle de l'obturateur de la caméra ou la synchronisation des images de la caméra.</w:t>
      </w:r>
    </w:p>
    <w:p w:rsidR="00B873C6" w:rsidRPr="00765895" w:rsidRDefault="00B873C6" w:rsidP="00B873C6">
      <w:pPr>
        <w:pStyle w:val="Normalaftertitle"/>
      </w:pPr>
      <w:r w:rsidRPr="00765895">
        <w:t>L'Assemblée des radiocommunications de l'UIT,</w:t>
      </w:r>
    </w:p>
    <w:p w:rsidR="00B873C6" w:rsidRPr="00765895" w:rsidRDefault="00B873C6" w:rsidP="00B873C6">
      <w:pPr>
        <w:pStyle w:val="Call"/>
      </w:pPr>
      <w:r w:rsidRPr="00765895">
        <w:t xml:space="preserve">considérant </w:t>
      </w:r>
    </w:p>
    <w:p w:rsidR="00B873C6" w:rsidRPr="00765895" w:rsidRDefault="00B873C6" w:rsidP="00B873C6">
      <w:r w:rsidRPr="00765895">
        <w:t>a)</w:t>
      </w:r>
      <w:r w:rsidRPr="00765895">
        <w:tab/>
        <w:t>que, puisque les producteurs et les radiodiffuseurs de programmes produisent actuellement des programmes de TV3D destinés à une diffusion nationale ou à l'échange international, il est nécessaire d'élaborer un ensemble de Recommandations UIT-R qui devront être utilisées à l'échelle mondiale pour la production de programmes de TV3D destinés à la radiodiffusion afin de faciliter l'échange international de ces programmes;</w:t>
      </w:r>
    </w:p>
    <w:p w:rsidR="00B873C6" w:rsidRPr="00765895" w:rsidRDefault="00B873C6" w:rsidP="00B873C6">
      <w:r w:rsidRPr="00765895">
        <w:t>b)</w:t>
      </w:r>
      <w:r w:rsidRPr="00765895">
        <w:tab/>
        <w:t>que les radiodiffuseurs, les producteurs et les distributeurs de programmes de TV3D doivent préserver la valeur et la qualité de leurs programmes destinés à la radiodiffusion et qu'ils ont donc intérêt à protéger leurs programmes de l'obsolescence technique;</w:t>
      </w:r>
    </w:p>
    <w:p w:rsidR="00B873C6" w:rsidRPr="00765895" w:rsidRDefault="00B873C6" w:rsidP="00B873C6">
      <w:r w:rsidRPr="00765895">
        <w:t>c)</w:t>
      </w:r>
      <w:r w:rsidRPr="00765895">
        <w:tab/>
        <w:t>que, par conséquent, les systèmes d'images de TV3D à utiliser dans le monde entier, maintenant et pendant un certain temps encore, pour la production et l'échange international de programmes de TV3D destinés à la radiodiffusion, devraient offrir la meilleure qualité d'image sur les plans technique et de la perception que les systèmes actuels largement utilisés dans le monde permettent d'offrir;</w:t>
      </w:r>
    </w:p>
    <w:p w:rsidR="00B873C6" w:rsidRPr="00765895" w:rsidRDefault="00B873C6" w:rsidP="00B873C6">
      <w:r w:rsidRPr="00765895">
        <w:t>d)</w:t>
      </w:r>
      <w:r w:rsidRPr="00765895">
        <w:tab/>
        <w:t>que les systèmes 1 280 × 720 définis dans la Recommandation UIT-R BT.1543 «Format de prise de vues à balayage progressif 1 280 × 720, 16:9 pour la production et l'échange international de programmes dans l'environnement à 60 Hz» et dans la Recommandation UIT</w:t>
      </w:r>
      <w:r w:rsidRPr="00765895">
        <w:noBreakHyphen/>
        <w:t>R BT.1847 «Format de prise de vues à balayage progressif 1 280 × 720, 16:9 pour la production et l'échange international de programmes dans l'environnement à 50 </w:t>
      </w:r>
      <w:bookmarkStart w:id="4" w:name="Pre_title"/>
      <w:r w:rsidRPr="00765895">
        <w:t xml:space="preserve">Hz» </w:t>
      </w:r>
      <w:bookmarkEnd w:id="4"/>
      <w:r w:rsidRPr="00765895">
        <w:t>sont les systèmes d'images de télévision qui offrent une très bonne qualité d'image,</w:t>
      </w:r>
    </w:p>
    <w:p w:rsidR="00B873C6" w:rsidRPr="00765895" w:rsidRDefault="00B873C6" w:rsidP="004B5C17">
      <w:pPr>
        <w:pStyle w:val="Call"/>
      </w:pPr>
      <w:r w:rsidRPr="00765895">
        <w:t>recommande</w:t>
      </w:r>
    </w:p>
    <w:p w:rsidR="00B873C6" w:rsidRPr="00765895" w:rsidRDefault="00B873C6" w:rsidP="004B5C17">
      <w:pPr>
        <w:keepNext/>
        <w:keepLines/>
      </w:pPr>
      <w:r w:rsidRPr="00765895">
        <w:rPr>
          <w:b/>
          <w:bCs/>
        </w:rPr>
        <w:t>1</w:t>
      </w:r>
      <w:r w:rsidRPr="00765895">
        <w:tab/>
        <w:t>d'utiliser les systèmes 1 280 × 720 définis dans les Recommandations UIT-R BT.1543 et UIT</w:t>
      </w:r>
      <w:r w:rsidRPr="00765895">
        <w:noBreakHyphen/>
        <w:t>R BT.1847, pour la production et l'échange international de programmes de TV3D;</w:t>
      </w:r>
    </w:p>
    <w:p w:rsidR="00B873C6" w:rsidRPr="00765895" w:rsidRDefault="00B873C6" w:rsidP="004B5C17">
      <w:r w:rsidRPr="00765895">
        <w:rPr>
          <w:b/>
          <w:bCs/>
        </w:rPr>
        <w:t>2</w:t>
      </w:r>
      <w:r w:rsidRPr="00765895">
        <w:tab/>
        <w:t>que la grille d'échantillonnage normalement utilisée pour le programme original de TV3D destiné à la radiodiffusion soit la grille 4:2:2 et que la grille d'échantillonnage 4:4:4 (RGB) puisse être utilisée pendant le processus de production impliquant un traitement complexe;</w:t>
      </w:r>
    </w:p>
    <w:p w:rsidR="00B873C6" w:rsidRPr="00765895" w:rsidRDefault="00B873C6" w:rsidP="00B873C6">
      <w:r w:rsidRPr="00765895">
        <w:rPr>
          <w:b/>
          <w:bCs/>
        </w:rPr>
        <w:t>3</w:t>
      </w:r>
      <w:r w:rsidRPr="00765895">
        <w:tab/>
        <w:t>que la profondeur binaire préférée utilisée pour la TV3D soit de 10 bits/échantillon</w:t>
      </w:r>
      <w:r w:rsidRPr="00765895">
        <w:rPr>
          <w:rStyle w:val="FootnoteReference"/>
        </w:rPr>
        <w:footnoteReference w:id="3"/>
      </w:r>
      <w:r w:rsidRPr="00765895">
        <w:t>;</w:t>
      </w:r>
    </w:p>
    <w:p w:rsidR="00B873C6" w:rsidRPr="00765895" w:rsidRDefault="00B873C6" w:rsidP="000656AD">
      <w:r w:rsidRPr="00765895">
        <w:rPr>
          <w:b/>
          <w:bCs/>
        </w:rPr>
        <w:t>4</w:t>
      </w:r>
      <w:r w:rsidRPr="00765895">
        <w:tab/>
        <w:t>que l'échange international de l'image pour l'</w:t>
      </w:r>
      <w:r w:rsidR="00765895" w:rsidRPr="00765895">
        <w:t>œil</w:t>
      </w:r>
      <w:r w:rsidRPr="00765895">
        <w:t xml:space="preserve"> gauche (Le) et de l'image pour l'</w:t>
      </w:r>
      <w:r w:rsidR="00765895" w:rsidRPr="00765895">
        <w:t>œil</w:t>
      </w:r>
      <w:r w:rsidRPr="00765895">
        <w:t> droit (Re)</w:t>
      </w:r>
      <w:r w:rsidRPr="00765895">
        <w:rPr>
          <w:rStyle w:val="FootnoteReference"/>
        </w:rPr>
        <w:footnoteReference w:id="4"/>
      </w:r>
      <w:r w:rsidRPr="00765895">
        <w:t xml:space="preserve"> d'une paire d'images de TV3D se fasse sous forme de deux images pleine résolution 1 </w:t>
      </w:r>
      <w:r w:rsidR="000656AD">
        <w:t>28</w:t>
      </w:r>
      <w:r w:rsidRPr="00765895">
        <w:t>0 × </w:t>
      </w:r>
      <w:r w:rsidR="000656AD">
        <w:t>720</w:t>
      </w:r>
      <w:r w:rsidRPr="00765895">
        <w:t xml:space="preserve"> ayant la même structure de pixels et la même fréquence de répétition</w:t>
      </w:r>
      <w:r w:rsidRPr="00765895">
        <w:rPr>
          <w:rStyle w:val="FootnoteReference"/>
        </w:rPr>
        <w:footnoteReference w:id="5"/>
      </w:r>
      <w:r w:rsidRPr="00765895">
        <w:t>;</w:t>
      </w:r>
    </w:p>
    <w:p w:rsidR="00B873C6" w:rsidRPr="00765895" w:rsidRDefault="00B873C6" w:rsidP="00765895">
      <w:r w:rsidRPr="00765895">
        <w:rPr>
          <w:b/>
          <w:bCs/>
        </w:rPr>
        <w:t>5</w:t>
      </w:r>
      <w:r w:rsidRPr="00765895">
        <w:tab/>
        <w:t>que la synchronisation relative entre l'image pour l'</w:t>
      </w:r>
      <w:r w:rsidR="00765895" w:rsidRPr="00765895">
        <w:t>œ</w:t>
      </w:r>
      <w:r w:rsidRPr="00765895">
        <w:t>il gauche et l'image pour l'</w:t>
      </w:r>
      <w:r w:rsidR="00765895" w:rsidRPr="00765895">
        <w:t>œil</w:t>
      </w:r>
      <w:r w:rsidRPr="00765895">
        <w:t xml:space="preserve"> droit au point d'échange soit suffisamment précise pour que les dispositifs en aval puissent resynchroniser les images en vue de leur affichage;</w:t>
      </w:r>
    </w:p>
    <w:p w:rsidR="00B873C6" w:rsidRPr="00765895" w:rsidRDefault="00B873C6" w:rsidP="00B873C6">
      <w:r w:rsidRPr="00765895">
        <w:rPr>
          <w:b/>
          <w:bCs/>
        </w:rPr>
        <w:t>6</w:t>
      </w:r>
      <w:r w:rsidRPr="00765895">
        <w:tab/>
        <w:t>que les valeurs des paramètres de l'image choisies parmi les valeurs spécifiées dans la présente Recommandation soient incluses dans les métadonnées qui accompagnent les images.</w:t>
      </w:r>
    </w:p>
    <w:p w:rsidR="00B873C6" w:rsidRPr="00765895" w:rsidRDefault="00B873C6" w:rsidP="00B873C6">
      <w:bookmarkStart w:id="5" w:name="_GoBack"/>
      <w:bookmarkEnd w:id="5"/>
    </w:p>
    <w:p w:rsidR="00B873C6" w:rsidRPr="00765895" w:rsidRDefault="00B873C6" w:rsidP="00B873C6"/>
    <w:p w:rsidR="00B873C6" w:rsidRPr="00765895" w:rsidRDefault="00B873C6" w:rsidP="000067F6">
      <w:pPr>
        <w:pStyle w:val="Line"/>
        <w:rPr>
          <w:lang w:val="fr-FR"/>
        </w:rPr>
      </w:pPr>
    </w:p>
    <w:p w:rsidR="00B873C6" w:rsidRPr="00765895" w:rsidRDefault="00B873C6" w:rsidP="00B873C6"/>
    <w:sectPr w:rsidR="00B873C6" w:rsidRPr="00765895" w:rsidSect="004B5C17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3C6" w:rsidRDefault="00B873C6">
      <w:r>
        <w:separator/>
      </w:r>
    </w:p>
  </w:endnote>
  <w:endnote w:type="continuationSeparator" w:id="0">
    <w:p w:rsidR="00B873C6" w:rsidRDefault="00B87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3C6" w:rsidRDefault="00B873C6">
      <w:r>
        <w:separator/>
      </w:r>
    </w:p>
  </w:footnote>
  <w:footnote w:type="continuationSeparator" w:id="0">
    <w:p w:rsidR="00B873C6" w:rsidRDefault="00B873C6">
      <w:r>
        <w:continuationSeparator/>
      </w:r>
    </w:p>
  </w:footnote>
  <w:footnote w:id="1">
    <w:p w:rsidR="00B873C6" w:rsidRPr="00FE3082" w:rsidRDefault="00B873C6" w:rsidP="00B873C6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>
        <w:tab/>
      </w:r>
      <w:r>
        <w:rPr>
          <w:lang w:val="fr-CH"/>
        </w:rPr>
        <w:t>Dans la présente Recommandation, le terme «production» est utilisé dans le même sens que dans la Recommandation UIT-R BT.1662, c'est à dire que la partie production de l'ensemble de la chaîne de radiodiffusion télévisuelle comprend les fonctions d'acquisition et de postproduction et aboutit au programme original fini.</w:t>
      </w:r>
    </w:p>
  </w:footnote>
  <w:footnote w:id="2">
    <w:p w:rsidR="00B873C6" w:rsidRPr="00BF6492" w:rsidRDefault="00B873C6" w:rsidP="00B873C6">
      <w:pPr>
        <w:pStyle w:val="FootnoteText"/>
      </w:pPr>
      <w:r>
        <w:rPr>
          <w:rStyle w:val="FootnoteReference"/>
        </w:rPr>
        <w:footnoteRef/>
      </w:r>
      <w:r>
        <w:tab/>
        <w:t xml:space="preserve">Dans la présente Recommandation, le terme de TV3D s'entend au sens d'image stéréoscopique ou de paire d'images. </w:t>
      </w:r>
    </w:p>
  </w:footnote>
  <w:footnote w:id="3">
    <w:p w:rsidR="00B873C6" w:rsidRPr="00BF6492" w:rsidRDefault="00B873C6" w:rsidP="00B873C6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>
        <w:tab/>
      </w:r>
      <w:r>
        <w:rPr>
          <w:lang w:val="fr-CH"/>
        </w:rPr>
        <w:t>Dans certains cas, on peut utiliser 8 bits.</w:t>
      </w:r>
    </w:p>
  </w:footnote>
  <w:footnote w:id="4">
    <w:p w:rsidR="00B873C6" w:rsidRPr="00BF6492" w:rsidRDefault="00B873C6" w:rsidP="00B873C6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>
        <w:tab/>
      </w:r>
      <w:r>
        <w:rPr>
          <w:lang w:val="fr-CH"/>
        </w:rPr>
        <w:t xml:space="preserve">Le et Re sont les abréviations pour </w:t>
      </w:r>
      <w:r w:rsidR="00765895">
        <w:rPr>
          <w:lang w:val="fr-CH"/>
        </w:rPr>
        <w:t>œil</w:t>
      </w:r>
      <w:r>
        <w:rPr>
          <w:lang w:val="fr-CH"/>
        </w:rPr>
        <w:t xml:space="preserve"> gauche et </w:t>
      </w:r>
      <w:r w:rsidR="00765895">
        <w:rPr>
          <w:lang w:val="fr-CH"/>
        </w:rPr>
        <w:t>œil</w:t>
      </w:r>
      <w:r>
        <w:rPr>
          <w:lang w:val="fr-CH"/>
        </w:rPr>
        <w:t xml:space="preserve"> droit respectivement.</w:t>
      </w:r>
    </w:p>
  </w:footnote>
  <w:footnote w:id="5">
    <w:p w:rsidR="00B873C6" w:rsidRPr="005A702D" w:rsidRDefault="00B873C6" w:rsidP="00B873C6">
      <w:pPr>
        <w:pStyle w:val="FootnoteText"/>
        <w:rPr>
          <w:iCs/>
          <w:lang w:val="fr-CH"/>
        </w:rPr>
      </w:pPr>
      <w:r>
        <w:rPr>
          <w:rStyle w:val="FootnoteReference"/>
        </w:rPr>
        <w:footnoteRef/>
      </w:r>
      <w:r>
        <w:tab/>
      </w:r>
      <w:r>
        <w:rPr>
          <w:lang w:val="fr-CH"/>
        </w:rPr>
        <w:t xml:space="preserve">Dans des circonstances particulières, un radiodiffuseur peut décider de s'écarter des dispositions du </w:t>
      </w:r>
      <w:r w:rsidRPr="00BF6492">
        <w:rPr>
          <w:i/>
          <w:iCs/>
          <w:lang w:val="fr-CH"/>
        </w:rPr>
        <w:t>recommande</w:t>
      </w:r>
      <w:r>
        <w:rPr>
          <w:iCs/>
          <w:lang w:val="fr-CH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3C6" w:rsidRDefault="00B873C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3C6" w:rsidRDefault="00B873C6" w:rsidP="0014322C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40768C5" wp14:editId="1B4B256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3C6" w:rsidRDefault="00B873C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E57B1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0656AD">
      <w:fldChar w:fldCharType="begin"/>
    </w:r>
    <w:r w:rsidR="000656AD">
      <w:instrText xml:space="preserve"> DOCPROPERTY "Header" \* MERGEFORMAT </w:instrText>
    </w:r>
    <w:r w:rsidR="000656AD">
      <w:fldChar w:fldCharType="separate"/>
    </w:r>
    <w:r w:rsidR="006E57B1" w:rsidRPr="006E57B1">
      <w:rPr>
        <w:b/>
        <w:bCs/>
        <w:lang w:val="en-US"/>
      </w:rPr>
      <w:t xml:space="preserve">Rec. </w:t>
    </w:r>
    <w:r w:rsidR="000656AD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6E57B1">
      <w:rPr>
        <w:b/>
        <w:bCs/>
        <w:noProof/>
      </w:rPr>
      <w:t>UIT-R  BT.2025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3C6" w:rsidRDefault="00B873C6">
    <w:pPr>
      <w:pStyle w:val="Header"/>
    </w:pPr>
    <w:r>
      <w:tab/>
    </w:r>
    <w:r w:rsidR="000656AD">
      <w:fldChar w:fldCharType="begin"/>
    </w:r>
    <w:r w:rsidR="000656AD">
      <w:instrText xml:space="preserve"> DOCPROPERTY "Header" \* MERGEFORMAT </w:instrText>
    </w:r>
    <w:r w:rsidR="000656AD">
      <w:fldChar w:fldCharType="separate"/>
    </w:r>
    <w:r w:rsidR="006E57B1" w:rsidRPr="006E57B1">
      <w:rPr>
        <w:b/>
        <w:bCs/>
      </w:rPr>
      <w:t xml:space="preserve">Rec. </w:t>
    </w:r>
    <w:r w:rsidR="000656AD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E57B1">
      <w:rPr>
        <w:b/>
        <w:bCs/>
        <w:noProof/>
      </w:rPr>
      <w:t>UIT-R  BT.2025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656AD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6E57B1" w:rsidRPr="006E57B1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0656AD">
      <w:rPr>
        <w:b/>
        <w:bCs/>
        <w:noProof/>
      </w:rPr>
      <w:t>UIT-R  BT.2025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</w:pPr>
    <w:r>
      <w:tab/>
    </w:r>
    <w:fldSimple w:instr=" DOCPROPERTY &quot;Header&quot; \* MERGEFORMAT ">
      <w:r w:rsidR="006E57B1" w:rsidRPr="006E57B1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656AD">
      <w:rPr>
        <w:b/>
        <w:bCs/>
        <w:noProof/>
      </w:rPr>
      <w:t>UIT-R  BT.2025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656AD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3C6"/>
    <w:rsid w:val="000067F6"/>
    <w:rsid w:val="000656AD"/>
    <w:rsid w:val="00217EBF"/>
    <w:rsid w:val="00242AEE"/>
    <w:rsid w:val="002D08FE"/>
    <w:rsid w:val="002D76C4"/>
    <w:rsid w:val="004B5C17"/>
    <w:rsid w:val="0052529D"/>
    <w:rsid w:val="00607D68"/>
    <w:rsid w:val="006E57B1"/>
    <w:rsid w:val="007468DA"/>
    <w:rsid w:val="00765895"/>
    <w:rsid w:val="009E00A8"/>
    <w:rsid w:val="00A6617B"/>
    <w:rsid w:val="00AB0DC8"/>
    <w:rsid w:val="00B44E24"/>
    <w:rsid w:val="00B873C6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link w:val="RectitleChar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4B5C17"/>
    <w:pPr>
      <w:spacing w:before="240"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B873C6"/>
    <w:rPr>
      <w:color w:val="0000FF"/>
      <w:u w:val="single"/>
    </w:rPr>
  </w:style>
  <w:style w:type="character" w:customStyle="1" w:styleId="RectitleChar">
    <w:name w:val="Rec_title Char"/>
    <w:link w:val="Rectitle"/>
    <w:locked/>
    <w:rsid w:val="00B873C6"/>
    <w:rPr>
      <w:b/>
      <w:sz w:val="2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B873C6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link w:val="RectitleChar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4B5C17"/>
    <w:pPr>
      <w:spacing w:before="240"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B873C6"/>
    <w:rPr>
      <w:color w:val="0000FF"/>
      <w:u w:val="single"/>
    </w:rPr>
  </w:style>
  <w:style w:type="character" w:customStyle="1" w:styleId="RectitleChar">
    <w:name w:val="Rec_title Char"/>
    <w:link w:val="Rectitle"/>
    <w:locked/>
    <w:rsid w:val="00B873C6"/>
    <w:rPr>
      <w:b/>
      <w:sz w:val="2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B873C6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aroqu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</Template>
  <TotalTime>61</TotalTime>
  <Pages>4</Pages>
  <Words>915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6331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Delaroque, Marceline</dc:creator>
  <cp:lastModifiedBy>Brice, Corinne</cp:lastModifiedBy>
  <cp:revision>6</cp:revision>
  <cp:lastPrinted>2005-02-10T15:54:00Z</cp:lastPrinted>
  <dcterms:created xsi:type="dcterms:W3CDTF">2013-03-05T10:07:00Z</dcterms:created>
  <dcterms:modified xsi:type="dcterms:W3CDTF">2013-03-08T10:04:00Z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